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DD3D5" w14:textId="5E254E65" w:rsidR="00E97402" w:rsidRPr="00072F70" w:rsidRDefault="00E97402">
      <w:pPr>
        <w:pStyle w:val="Text"/>
        <w:ind w:firstLine="0"/>
        <w:rPr>
          <w:sz w:val="18"/>
          <w:szCs w:val="18"/>
        </w:rPr>
      </w:pPr>
      <w:bookmarkStart w:id="0" w:name="_Hlk53135599"/>
      <w:bookmarkEnd w:id="0"/>
      <w:r w:rsidRPr="00072F70">
        <w:rPr>
          <w:rStyle w:val="FootnoteReference"/>
        </w:rPr>
        <w:footnoteReference w:customMarkFollows="1" w:id="1"/>
        <w:sym w:font="Symbol" w:char="F020"/>
      </w:r>
    </w:p>
    <w:p w14:paraId="4AF4786E" w14:textId="37A4539D" w:rsidR="00E97402" w:rsidRPr="00072F70" w:rsidRDefault="00032214" w:rsidP="00346F8C">
      <w:pPr>
        <w:pStyle w:val="Title"/>
        <w:framePr w:wrap="notBeside"/>
      </w:pPr>
      <w:r w:rsidRPr="00072F70">
        <w:t>D</w:t>
      </w:r>
      <w:r w:rsidRPr="00072F70">
        <w:rPr>
          <w:lang w:bidi="he-IL"/>
        </w:rPr>
        <w:t>esign and Evaluation of a Passive Knee Exoskeleton for Vertical Jumping</w:t>
      </w:r>
    </w:p>
    <w:p w14:paraId="1FBCFCF0" w14:textId="42364750" w:rsidR="00E97402" w:rsidRPr="00072F70" w:rsidRDefault="0026719D">
      <w:pPr>
        <w:pStyle w:val="Authors"/>
        <w:framePr w:wrap="notBeside"/>
      </w:pPr>
      <w:r w:rsidRPr="00072F70">
        <w:t>C</w:t>
      </w:r>
      <w:r w:rsidR="00E23A4B" w:rsidRPr="00072F70">
        <w:rPr>
          <w:lang w:bidi="he-IL"/>
        </w:rPr>
        <w:t>oral</w:t>
      </w:r>
      <w:r w:rsidRPr="00072F70">
        <w:t xml:space="preserve"> Ben-David, B</w:t>
      </w:r>
      <w:r w:rsidR="00E23A4B" w:rsidRPr="00072F70">
        <w:t>arak</w:t>
      </w:r>
      <w:r w:rsidRPr="00072F70">
        <w:t xml:space="preserve"> Ostraich, and R</w:t>
      </w:r>
      <w:r w:rsidR="00E23A4B" w:rsidRPr="00072F70">
        <w:t>aziel</w:t>
      </w:r>
      <w:r w:rsidRPr="00072F70">
        <w:t xml:space="preserve"> Riemer,</w:t>
      </w:r>
      <w:r w:rsidR="0037551B" w:rsidRPr="00072F70">
        <w:t xml:space="preserve"> </w:t>
      </w:r>
      <w:r w:rsidR="00E97402" w:rsidRPr="00072F70">
        <w:rPr>
          <w:rStyle w:val="MemberType"/>
        </w:rPr>
        <w:t>Member, IEEE</w:t>
      </w:r>
    </w:p>
    <w:p w14:paraId="2D3E29BF" w14:textId="693893C7" w:rsidR="00E97402" w:rsidRPr="00072F70" w:rsidRDefault="00E97402" w:rsidP="00A4275B">
      <w:pPr>
        <w:pStyle w:val="Abstract"/>
        <w:ind w:firstLine="204"/>
      </w:pPr>
      <w:r w:rsidRPr="00072F70">
        <w:rPr>
          <w:i/>
          <w:iCs/>
        </w:rPr>
        <w:t>Abstract</w:t>
      </w:r>
      <w:r w:rsidRPr="00072F70">
        <w:t>—</w:t>
      </w:r>
      <w:r w:rsidR="00FD5D32" w:rsidRPr="00072F70">
        <w:t xml:space="preserve"> </w:t>
      </w:r>
      <w:r w:rsidR="00671DEF" w:rsidRPr="00072F70">
        <w:t xml:space="preserve">Exoskeletons </w:t>
      </w:r>
      <w:del w:id="1" w:author="ACL" w:date="2020-10-13T08:34:00Z">
        <w:r w:rsidR="00671DEF" w:rsidRPr="00072F70" w:rsidDel="00072F70">
          <w:delText xml:space="preserve">were </w:delText>
        </w:r>
      </w:del>
      <w:ins w:id="2" w:author="ACL" w:date="2020-10-13T08:34:00Z">
        <w:r w:rsidR="00072F70">
          <w:t>have been shown</w:t>
        </w:r>
      </w:ins>
      <w:del w:id="3" w:author="ACL" w:date="2020-10-13T08:34:00Z">
        <w:r w:rsidR="00671DEF" w:rsidRPr="00072F70" w:rsidDel="00072F70">
          <w:delText>proven</w:delText>
        </w:r>
      </w:del>
      <w:r w:rsidR="00671DEF" w:rsidRPr="00072F70">
        <w:t xml:space="preserve"> to augment human mobility </w:t>
      </w:r>
      <w:del w:id="4" w:author="ACL" w:date="2020-10-13T08:34:00Z">
        <w:r w:rsidR="00671DEF" w:rsidRPr="00072F70" w:rsidDel="00072F70">
          <w:delText xml:space="preserve">through </w:delText>
        </w:r>
      </w:del>
      <w:ins w:id="5" w:author="ACL" w:date="2020-10-13T08:34:00Z">
        <w:r w:rsidR="00072F70">
          <w:t>and facilitate</w:t>
        </w:r>
        <w:r w:rsidR="00072F70" w:rsidRPr="00072F70">
          <w:t xml:space="preserve"> </w:t>
        </w:r>
      </w:ins>
      <w:del w:id="6" w:author="ACL" w:date="2020-10-13T13:53:00Z">
        <w:r w:rsidR="00671DEF" w:rsidRPr="00072F70" w:rsidDel="003F4131">
          <w:delText xml:space="preserve">different </w:delText>
        </w:r>
      </w:del>
      <w:r w:rsidR="00671DEF" w:rsidRPr="00072F70">
        <w:t>daily tasks such as walking, running, and hopping. The</w:t>
      </w:r>
      <w:ins w:id="7" w:author="ACL" w:date="2020-10-13T08:35:00Z">
        <w:r w:rsidR="00072F70">
          <w:t xml:space="preserve"> goal of</w:t>
        </w:r>
      </w:ins>
      <w:del w:id="8" w:author="ACL" w:date="2020-10-13T08:35:00Z">
        <w:r w:rsidR="00671DEF" w:rsidRPr="00072F70" w:rsidDel="00072F70">
          <w:delText>se</w:delText>
        </w:r>
      </w:del>
      <w:r w:rsidR="00671DEF" w:rsidRPr="00072F70">
        <w:t xml:space="preserve"> </w:t>
      </w:r>
      <w:ins w:id="9" w:author="ACL" w:date="2020-10-13T08:35:00Z">
        <w:r w:rsidR="00072F70">
          <w:t xml:space="preserve">an </w:t>
        </w:r>
      </w:ins>
      <w:r w:rsidR="00671DEF" w:rsidRPr="00072F70">
        <w:t>exoskeleton</w:t>
      </w:r>
      <w:del w:id="10" w:author="ACL" w:date="2020-10-13T08:35:00Z">
        <w:r w:rsidR="00671DEF" w:rsidRPr="00072F70" w:rsidDel="00072F70">
          <w:delText>s' goal</w:delText>
        </w:r>
      </w:del>
      <w:r w:rsidR="00671DEF" w:rsidRPr="00072F70">
        <w:t xml:space="preserve"> is to reduce the effort</w:t>
      </w:r>
      <w:ins w:id="11" w:author="ACL" w:date="2020-10-13T08:35:00Z">
        <w:r w:rsidR="00072F70">
          <w:t xml:space="preserve"> </w:t>
        </w:r>
        <w:r w:rsidR="00072F70" w:rsidRPr="00072F70">
          <w:t>(i.e., metabolic rate)</w:t>
        </w:r>
      </w:ins>
      <w:r w:rsidR="00671DEF" w:rsidRPr="00072F70">
        <w:t xml:space="preserve"> expended</w:t>
      </w:r>
      <w:ins w:id="12" w:author="ACL" w:date="2020-10-13T08:35:00Z">
        <w:r w:rsidR="00072F70">
          <w:t xml:space="preserve"> by its user</w:t>
        </w:r>
      </w:ins>
      <w:r w:rsidR="00671DEF" w:rsidRPr="00072F70">
        <w:t xml:space="preserve"> </w:t>
      </w:r>
      <w:del w:id="13" w:author="ACL" w:date="2020-10-13T08:35:00Z">
        <w:r w:rsidR="00671DEF" w:rsidRPr="00072F70" w:rsidDel="00072F70">
          <w:delText xml:space="preserve">during </w:delText>
        </w:r>
      </w:del>
      <w:ins w:id="14" w:author="ACL" w:date="2020-10-13T08:35:00Z">
        <w:r w:rsidR="00072F70">
          <w:t>in doing</w:t>
        </w:r>
        <w:r w:rsidR="00072F70" w:rsidRPr="00072F70">
          <w:t xml:space="preserve"> </w:t>
        </w:r>
      </w:ins>
      <w:r w:rsidR="00671DEF" w:rsidRPr="00072F70">
        <w:t>aerobic tasks</w:t>
      </w:r>
      <w:del w:id="15" w:author="ACL" w:date="2020-10-13T08:35:00Z">
        <w:r w:rsidR="00671DEF" w:rsidRPr="00072F70" w:rsidDel="00072F70">
          <w:delText xml:space="preserve"> (i.e., the metabolic rate)</w:delText>
        </w:r>
      </w:del>
      <w:r w:rsidR="00671DEF" w:rsidRPr="00072F70">
        <w:t>. However, exoskeletons that assist</w:t>
      </w:r>
      <w:del w:id="16" w:author="ACL" w:date="2020-10-13T08:36:00Z">
        <w:r w:rsidR="00671DEF" w:rsidRPr="00072F70" w:rsidDel="00072F70">
          <w:delText xml:space="preserve"> during </w:delText>
        </w:r>
      </w:del>
      <w:ins w:id="17" w:author="ACL" w:date="2020-10-13T08:36:00Z">
        <w:r w:rsidR="00072F70" w:rsidRPr="00072F70">
          <w:t xml:space="preserve"> </w:t>
        </w:r>
      </w:ins>
      <w:r w:rsidR="0087662B" w:rsidRPr="00072F70">
        <w:t>fast</w:t>
      </w:r>
      <w:ins w:id="18" w:author="ACL" w:date="2020-10-13T14:54:00Z">
        <w:r w:rsidR="005B4E54">
          <w:t>,</w:t>
        </w:r>
      </w:ins>
      <w:r w:rsidR="0087662B" w:rsidRPr="00072F70">
        <w:t xml:space="preserve"> explosive movements</w:t>
      </w:r>
      <w:r w:rsidR="00671DEF" w:rsidRPr="00072F70">
        <w:t xml:space="preserve">, specifically vertical jumping, have </w:t>
      </w:r>
      <w:del w:id="19" w:author="ACL" w:date="2020-10-13T08:36:00Z">
        <w:r w:rsidR="00671DEF" w:rsidRPr="00072F70" w:rsidDel="00072F70">
          <w:delText xml:space="preserve">not </w:delText>
        </w:r>
      </w:del>
      <w:r w:rsidR="00671DEF" w:rsidRPr="00072F70">
        <w:t>yet</w:t>
      </w:r>
      <w:ins w:id="20" w:author="ACL" w:date="2020-10-13T08:36:00Z">
        <w:r w:rsidR="00072F70">
          <w:t xml:space="preserve"> to</w:t>
        </w:r>
      </w:ins>
      <w:r w:rsidR="00671DEF" w:rsidRPr="00072F70">
        <w:t xml:space="preserve"> be</w:t>
      </w:r>
      <w:del w:id="21" w:author="ACL" w:date="2020-10-13T08:36:00Z">
        <w:r w:rsidR="00671DEF" w:rsidRPr="00072F70" w:rsidDel="00072F70">
          <w:delText>en</w:delText>
        </w:r>
      </w:del>
      <w:r w:rsidR="00671DEF" w:rsidRPr="00072F70">
        <w:t xml:space="preserve"> thoroughly </w:t>
      </w:r>
      <w:del w:id="22" w:author="ACL" w:date="2020-10-13T08:36:00Z">
        <w:r w:rsidR="00671DEF" w:rsidRPr="00072F70" w:rsidDel="00072F70">
          <w:delText>researched</w:delText>
        </w:r>
      </w:del>
      <w:ins w:id="23" w:author="ACL" w:date="2020-10-13T08:36:00Z">
        <w:r w:rsidR="00072F70">
          <w:t>investigated</w:t>
        </w:r>
      </w:ins>
      <w:r w:rsidR="00671DEF" w:rsidRPr="00072F70">
        <w:t xml:space="preserve">. </w:t>
      </w:r>
      <w:r w:rsidR="000D56BD" w:rsidRPr="00072F70">
        <w:t>Further</w:t>
      </w:r>
      <w:ins w:id="24" w:author="ACL" w:date="2020-10-13T08:36:00Z">
        <w:r w:rsidR="00072F70">
          <w:t>more</w:t>
        </w:r>
      </w:ins>
      <w:r w:rsidR="000D56BD" w:rsidRPr="00072F70">
        <w:t xml:space="preserve">, </w:t>
      </w:r>
      <w:ins w:id="25" w:author="ACL" w:date="2020-10-13T08:36:00Z">
        <w:r w:rsidR="00072F70">
          <w:t xml:space="preserve">a fundamental </w:t>
        </w:r>
        <w:r w:rsidR="00072F70" w:rsidRPr="00072F70">
          <w:t xml:space="preserve">lack of understanding </w:t>
        </w:r>
      </w:ins>
      <w:ins w:id="26" w:author="ACL" w:date="2020-10-13T08:37:00Z">
        <w:r w:rsidR="00072F70">
          <w:t>still prevails regarding</w:t>
        </w:r>
      </w:ins>
      <w:ins w:id="27" w:author="ACL" w:date="2020-10-13T08:36:00Z">
        <w:r w:rsidR="00072F70">
          <w:t xml:space="preserve"> human</w:t>
        </w:r>
      </w:ins>
      <w:ins w:id="28" w:author="ACL" w:date="2020-10-13T08:37:00Z">
        <w:r w:rsidR="00072F70">
          <w:t>-</w:t>
        </w:r>
      </w:ins>
      <w:ins w:id="29" w:author="ACL" w:date="2020-10-13T08:36:00Z">
        <w:r w:rsidR="00072F70" w:rsidRPr="00072F70">
          <w:t>exoskeleton interaction</w:t>
        </w:r>
      </w:ins>
      <w:ins w:id="30" w:author="ACL" w:date="2020-10-13T08:37:00Z">
        <w:r w:rsidR="00072F70">
          <w:t>s</w:t>
        </w:r>
      </w:ins>
      <w:del w:id="31" w:author="ACL" w:date="2020-10-13T08:37:00Z">
        <w:r w:rsidR="000D56BD" w:rsidRPr="00072F70" w:rsidDel="00072F70">
          <w:delText>for all exoskeleton there</w:delText>
        </w:r>
        <w:r w:rsidR="00EF3FEF" w:rsidRPr="00072F70" w:rsidDel="00072F70">
          <w:delText xml:space="preserve"> is</w:delText>
        </w:r>
        <w:r w:rsidR="000D56BD" w:rsidRPr="00072F70" w:rsidDel="00072F70">
          <w:delText xml:space="preserve"> still</w:delText>
        </w:r>
      </w:del>
      <w:del w:id="32" w:author="ACL" w:date="2020-10-13T08:36:00Z">
        <w:r w:rsidR="000D56BD" w:rsidRPr="00072F70" w:rsidDel="00072F70">
          <w:delText xml:space="preserve"> lack of understanding about the human exoskeleton interaction</w:delText>
        </w:r>
      </w:del>
      <w:r w:rsidR="000D56BD" w:rsidRPr="00072F70">
        <w:t xml:space="preserve">. </w:t>
      </w:r>
      <w:del w:id="33" w:author="ACL" w:date="2020-10-13T08:38:00Z">
        <w:r w:rsidR="00671DEF" w:rsidRPr="00072F70" w:rsidDel="00072F70">
          <w:delText xml:space="preserve">In </w:delText>
        </w:r>
      </w:del>
      <w:ins w:id="34" w:author="ACL" w:date="2020-10-13T13:53:00Z">
        <w:r w:rsidR="003F4131">
          <w:t>In the present</w:t>
        </w:r>
      </w:ins>
      <w:del w:id="35" w:author="ACL" w:date="2020-10-13T13:53:00Z">
        <w:r w:rsidR="00671DEF" w:rsidRPr="00072F70" w:rsidDel="003F4131">
          <w:delText>this</w:delText>
        </w:r>
      </w:del>
      <w:r w:rsidR="00671DEF" w:rsidRPr="00072F70">
        <w:t xml:space="preserve"> </w:t>
      </w:r>
      <w:del w:id="36" w:author="ACL" w:date="2020-10-13T08:38:00Z">
        <w:r w:rsidR="00671DEF" w:rsidRPr="00072F70" w:rsidDel="00072F70">
          <w:delText>paper</w:delText>
        </w:r>
      </w:del>
      <w:ins w:id="37" w:author="ACL" w:date="2020-10-13T08:38:00Z">
        <w:r w:rsidR="00072F70">
          <w:t>work</w:t>
        </w:r>
      </w:ins>
      <w:r w:rsidR="00671DEF" w:rsidRPr="00072F70">
        <w:t>, we design</w:t>
      </w:r>
      <w:del w:id="38" w:author="ACL" w:date="2020-10-13T13:54:00Z">
        <w:r w:rsidR="00671DEF" w:rsidRPr="00072F70" w:rsidDel="003F4131">
          <w:delText>ed</w:delText>
        </w:r>
      </w:del>
      <w:r w:rsidR="00671DEF" w:rsidRPr="00072F70">
        <w:t xml:space="preserve"> and test</w:t>
      </w:r>
      <w:del w:id="39" w:author="ACL" w:date="2020-10-13T13:54:00Z">
        <w:r w:rsidR="00671DEF" w:rsidRPr="00072F70" w:rsidDel="003F4131">
          <w:delText>ed</w:delText>
        </w:r>
      </w:del>
      <w:r w:rsidR="00671DEF" w:rsidRPr="00072F70">
        <w:t xml:space="preserve"> a passive knee exoskeleton to </w:t>
      </w:r>
      <w:del w:id="40" w:author="ACL" w:date="2020-10-13T08:39:00Z">
        <w:r w:rsidR="00671DEF" w:rsidRPr="00072F70" w:rsidDel="00072F70">
          <w:delText xml:space="preserve">improve </w:delText>
        </w:r>
      </w:del>
      <w:ins w:id="41" w:author="ACL" w:date="2020-10-13T08:39:00Z">
        <w:r w:rsidR="00072F70">
          <w:t>increase</w:t>
        </w:r>
        <w:r w:rsidR="00072F70" w:rsidRPr="00072F70">
          <w:t xml:space="preserve"> </w:t>
        </w:r>
      </w:ins>
      <w:r w:rsidR="00671DEF" w:rsidRPr="00072F70">
        <w:t xml:space="preserve">vertical jumping </w:t>
      </w:r>
      <w:del w:id="42" w:author="ACL" w:date="2020-10-13T08:38:00Z">
        <w:r w:rsidR="00671DEF" w:rsidRPr="00072F70" w:rsidDel="00072F70">
          <w:delText xml:space="preserve">activity </w:delText>
        </w:r>
      </w:del>
      <w:ins w:id="43" w:author="ACL" w:date="2020-10-13T08:38:00Z">
        <w:r w:rsidR="00072F70">
          <w:t>h</w:t>
        </w:r>
      </w:ins>
      <w:ins w:id="44" w:author="ACL" w:date="2020-10-13T08:39:00Z">
        <w:r w:rsidR="00072F70">
          <w:t>eight</w:t>
        </w:r>
      </w:ins>
      <w:del w:id="45" w:author="ACL" w:date="2020-10-13T08:38:00Z">
        <w:r w:rsidR="00671DEF" w:rsidRPr="00072F70" w:rsidDel="00072F70">
          <w:delText>by jumping higher</w:delText>
        </w:r>
      </w:del>
      <w:r w:rsidR="00671DEF" w:rsidRPr="00072F70">
        <w:t xml:space="preserve">. The exoskeleton consists of springs </w:t>
      </w:r>
      <w:del w:id="46" w:author="ACL" w:date="2020-10-13T08:39:00Z">
        <w:r w:rsidR="00671DEF" w:rsidRPr="00072F70" w:rsidDel="00072F70">
          <w:delText xml:space="preserve">that </w:delText>
        </w:r>
      </w:del>
      <w:r w:rsidR="00671DEF" w:rsidRPr="00072F70">
        <w:t>act</w:t>
      </w:r>
      <w:ins w:id="47" w:author="ACL" w:date="2020-10-13T08:39:00Z">
        <w:r w:rsidR="00072F70">
          <w:t>ing</w:t>
        </w:r>
      </w:ins>
      <w:r w:rsidR="00671DEF" w:rsidRPr="00072F70">
        <w:t xml:space="preserve"> </w:t>
      </w:r>
      <w:del w:id="48" w:author="ACL" w:date="2020-10-13T13:54:00Z">
        <w:r w:rsidR="00671DEF" w:rsidRPr="00072F70" w:rsidDel="003F4131">
          <w:delText xml:space="preserve">in </w:delText>
        </w:r>
      </w:del>
      <w:r w:rsidR="00671DEF" w:rsidRPr="00072F70">
        <w:t xml:space="preserve">parallel to the quadriceps femoris muscle. </w:t>
      </w:r>
      <w:ins w:id="49" w:author="ACL" w:date="2020-10-13T13:55:00Z">
        <w:r w:rsidR="003F4131">
          <w:t>To</w:t>
        </w:r>
        <w:r w:rsidR="003F4131" w:rsidRPr="00072F70">
          <w:t xml:space="preserve"> increas</w:t>
        </w:r>
        <w:r w:rsidR="003F4131">
          <w:t>e</w:t>
        </w:r>
        <w:r w:rsidR="003F4131" w:rsidRPr="00072F70">
          <w:t xml:space="preserve"> the jump height</w:t>
        </w:r>
        <w:r w:rsidR="003F4131">
          <w:t>, t</w:t>
        </w:r>
      </w:ins>
      <w:del w:id="50" w:author="ACL" w:date="2020-10-13T13:55:00Z">
        <w:r w:rsidR="00671DEF" w:rsidRPr="00072F70" w:rsidDel="003F4131">
          <w:delText>T</w:delText>
        </w:r>
      </w:del>
      <w:r w:rsidR="00671DEF" w:rsidRPr="00072F70">
        <w:t xml:space="preserve">he springs store energy in the </w:t>
      </w:r>
      <w:del w:id="51" w:author="ACL" w:date="2020-10-13T09:14:00Z">
        <w:r w:rsidR="00671DEF" w:rsidRPr="00072F70" w:rsidDel="008518FC">
          <w:delText>negative work</w:delText>
        </w:r>
      </w:del>
      <w:ins w:id="52" w:author="ACL" w:date="2020-10-13T09:14:00Z">
        <w:r w:rsidR="008518FC">
          <w:t>negative-work</w:t>
        </w:r>
      </w:ins>
      <w:r w:rsidR="00671DEF" w:rsidRPr="00072F70">
        <w:t xml:space="preserve"> phase, during knee flexion, and inject the energy in the following </w:t>
      </w:r>
      <w:del w:id="53" w:author="ACL" w:date="2020-10-13T09:15:00Z">
        <w:r w:rsidR="00671DEF" w:rsidRPr="00072F70" w:rsidDel="008518FC">
          <w:delText>positive work</w:delText>
        </w:r>
      </w:del>
      <w:ins w:id="54" w:author="ACL" w:date="2020-10-13T09:15:00Z">
        <w:r w:rsidR="008518FC">
          <w:t>positive-work</w:t>
        </w:r>
      </w:ins>
      <w:r w:rsidR="00671DEF" w:rsidRPr="00072F70">
        <w:t xml:space="preserve"> phase, during knee extension</w:t>
      </w:r>
      <w:del w:id="55" w:author="ACL" w:date="2020-10-13T08:41:00Z">
        <w:r w:rsidR="00671DEF" w:rsidRPr="00072F70" w:rsidDel="00072F70">
          <w:delText>.</w:delText>
        </w:r>
      </w:del>
      <w:del w:id="56" w:author="ACL" w:date="2020-10-13T13:55:00Z">
        <w:r w:rsidR="00671DEF" w:rsidRPr="00072F70" w:rsidDel="003F4131">
          <w:delText xml:space="preserve"> </w:delText>
        </w:r>
      </w:del>
      <w:del w:id="57" w:author="ACL" w:date="2020-10-13T08:41:00Z">
        <w:r w:rsidR="00671DEF" w:rsidRPr="00072F70" w:rsidDel="00072F70">
          <w:delText>This energy</w:delText>
        </w:r>
      </w:del>
      <w:del w:id="58" w:author="ACL" w:date="2020-10-13T13:55:00Z">
        <w:r w:rsidR="00671DEF" w:rsidRPr="00072F70" w:rsidDel="003F4131">
          <w:delText xml:space="preserve"> </w:delText>
        </w:r>
      </w:del>
      <w:del w:id="59" w:author="ACL" w:date="2020-10-13T08:40:00Z">
        <w:r w:rsidR="00671DEF" w:rsidRPr="00072F70" w:rsidDel="00072F70">
          <w:delText xml:space="preserve">could be translated into </w:delText>
        </w:r>
      </w:del>
      <w:del w:id="60" w:author="ACL" w:date="2020-10-13T13:55:00Z">
        <w:r w:rsidR="000D56BD" w:rsidRPr="00072F70" w:rsidDel="003F4131">
          <w:delText>increas</w:delText>
        </w:r>
      </w:del>
      <w:del w:id="61" w:author="ACL" w:date="2020-10-13T08:40:00Z">
        <w:r w:rsidR="000D56BD" w:rsidRPr="00072F70" w:rsidDel="00072F70">
          <w:delText>ing</w:delText>
        </w:r>
      </w:del>
      <w:del w:id="62" w:author="ACL" w:date="2020-10-13T13:55:00Z">
        <w:r w:rsidR="000D56BD" w:rsidRPr="00072F70" w:rsidDel="003F4131">
          <w:delText xml:space="preserve"> the </w:delText>
        </w:r>
        <w:r w:rsidR="00671DEF" w:rsidRPr="00072F70" w:rsidDel="003F4131">
          <w:delText>jump height</w:delText>
        </w:r>
      </w:del>
      <w:r w:rsidR="00671DEF" w:rsidRPr="00072F70">
        <w:t xml:space="preserve">. The exoskeleton was tested on </w:t>
      </w:r>
      <w:r w:rsidR="00163328" w:rsidRPr="00072F70">
        <w:t>ten</w:t>
      </w:r>
      <w:r w:rsidR="00671DEF" w:rsidRPr="00072F70">
        <w:t xml:space="preserve"> healthy subjects during two experimental sessions</w:t>
      </w:r>
      <w:r w:rsidR="000D56BD" w:rsidRPr="00072F70">
        <w:t xml:space="preserve"> in </w:t>
      </w:r>
      <w:del w:id="63" w:author="ACL" w:date="2020-10-13T08:41:00Z">
        <w:r w:rsidR="000D56BD" w:rsidRPr="00072F70" w:rsidDel="00072F70">
          <w:delText xml:space="preserve">each </w:delText>
        </w:r>
      </w:del>
      <w:ins w:id="64" w:author="ACL" w:date="2020-10-13T08:41:00Z">
        <w:r w:rsidR="00072F70">
          <w:t>which</w:t>
        </w:r>
        <w:r w:rsidR="00072F70" w:rsidRPr="00072F70">
          <w:t xml:space="preserve"> </w:t>
        </w:r>
      </w:ins>
      <w:r w:rsidR="000D56BD" w:rsidRPr="00072F70">
        <w:t xml:space="preserve">the subjects </w:t>
      </w:r>
      <w:del w:id="65" w:author="ACL" w:date="2020-10-13T08:42:00Z">
        <w:r w:rsidR="000D56BD" w:rsidRPr="00072F70" w:rsidDel="00072F70">
          <w:delText xml:space="preserve">were aiming to </w:delText>
        </w:r>
      </w:del>
      <w:r w:rsidR="000D56BD" w:rsidRPr="00072F70">
        <w:t>jump</w:t>
      </w:r>
      <w:ins w:id="66" w:author="ACL" w:date="2020-10-13T08:42:00Z">
        <w:r w:rsidR="00072F70">
          <w:t>ed</w:t>
        </w:r>
      </w:ins>
      <w:r w:rsidR="000D56BD" w:rsidRPr="00072F70">
        <w:t xml:space="preserve"> as high as possible</w:t>
      </w:r>
      <w:r w:rsidR="00671DEF" w:rsidRPr="00072F70">
        <w:t>. In the</w:t>
      </w:r>
      <w:ins w:id="67" w:author="ACL" w:date="2020-10-13T08:42:00Z">
        <w:r w:rsidR="00072F70">
          <w:t xml:space="preserve"> </w:t>
        </w:r>
      </w:ins>
      <w:del w:id="68" w:author="ACL" w:date="2020-10-13T08:42:00Z">
        <w:r w:rsidR="00671DEF" w:rsidRPr="00072F70" w:rsidDel="00072F70">
          <w:delText> </w:delText>
        </w:r>
      </w:del>
      <w:r w:rsidR="00671DEF" w:rsidRPr="00072F70">
        <w:t xml:space="preserve">first session, the subjects jumped without </w:t>
      </w:r>
      <w:ins w:id="69" w:author="ACL" w:date="2020-10-13T08:42:00Z">
        <w:r w:rsidR="00072F70">
          <w:t xml:space="preserve">the benefit of </w:t>
        </w:r>
      </w:ins>
      <w:r w:rsidR="00671DEF" w:rsidRPr="00072F70">
        <w:t>instructions</w:t>
      </w:r>
      <w:r w:rsidR="000D56BD" w:rsidRPr="00072F70">
        <w:t xml:space="preserve"> on how to use the exoskeleton</w:t>
      </w:r>
      <w:r w:rsidR="00671DEF" w:rsidRPr="00072F70">
        <w:t>. In the second session, the subjects were trained to better utilize the exoskeleton</w:t>
      </w:r>
      <w:ins w:id="70" w:author="ACL" w:date="2020-10-13T08:42:00Z">
        <w:r w:rsidR="00072F70">
          <w:t xml:space="preserve"> and </w:t>
        </w:r>
      </w:ins>
      <w:del w:id="71" w:author="ACL" w:date="2020-10-13T08:42:00Z">
        <w:r w:rsidR="00671DEF" w:rsidRPr="00072F70" w:rsidDel="00072F70">
          <w:delText xml:space="preserve">, </w:delText>
        </w:r>
        <w:r w:rsidR="000D56BD" w:rsidRPr="00072F70" w:rsidDel="00072F70">
          <w:delText xml:space="preserve">by </w:delText>
        </w:r>
      </w:del>
      <w:r w:rsidR="00671DEF" w:rsidRPr="00072F70">
        <w:t>explor</w:t>
      </w:r>
      <w:ins w:id="72" w:author="ACL" w:date="2020-10-13T08:42:00Z">
        <w:r w:rsidR="00072F70">
          <w:t>ed</w:t>
        </w:r>
      </w:ins>
      <w:del w:id="73" w:author="ACL" w:date="2020-10-13T08:42:00Z">
        <w:r w:rsidR="00671DEF" w:rsidRPr="00072F70" w:rsidDel="00072F70">
          <w:delText>ing</w:delText>
        </w:r>
      </w:del>
      <w:r w:rsidR="00671DEF" w:rsidRPr="00072F70">
        <w:t xml:space="preserve"> different jumping techniques to improve the</w:t>
      </w:r>
      <w:ins w:id="74" w:author="ACL" w:date="2020-10-13T08:42:00Z">
        <w:r w:rsidR="00072F70">
          <w:t>ir</w:t>
        </w:r>
      </w:ins>
      <w:r w:rsidR="00671DEF" w:rsidRPr="00072F70">
        <w:t xml:space="preserve"> </w:t>
      </w:r>
      <w:del w:id="75" w:author="ACL" w:date="2020-10-13T08:43:00Z">
        <w:r w:rsidR="00671DEF" w:rsidRPr="00072F70" w:rsidDel="00072F70">
          <w:delText xml:space="preserve">adaption </w:delText>
        </w:r>
      </w:del>
      <w:ins w:id="76" w:author="ACL" w:date="2020-10-13T08:43:00Z">
        <w:r w:rsidR="00072F70">
          <w:t>use</w:t>
        </w:r>
        <w:r w:rsidR="00072F70" w:rsidRPr="00072F70">
          <w:t xml:space="preserve"> </w:t>
        </w:r>
      </w:ins>
      <w:del w:id="77" w:author="ACL" w:date="2020-10-13T08:43:00Z">
        <w:r w:rsidR="00671DEF" w:rsidRPr="00072F70" w:rsidDel="00072F70">
          <w:delText xml:space="preserve">to </w:delText>
        </w:r>
      </w:del>
      <w:ins w:id="78" w:author="ACL" w:date="2020-10-13T08:43:00Z">
        <w:r w:rsidR="00072F70">
          <w:t>of</w:t>
        </w:r>
        <w:r w:rsidR="00072F70" w:rsidRPr="00072F70">
          <w:t xml:space="preserve"> </w:t>
        </w:r>
      </w:ins>
      <w:r w:rsidR="00671DEF" w:rsidRPr="00072F70">
        <w:t xml:space="preserve">the exoskeleton. The </w:t>
      </w:r>
      <w:ins w:id="79" w:author="ACL" w:date="2020-10-13T08:43:00Z">
        <w:r w:rsidR="00072F70">
          <w:t xml:space="preserve">training in the </w:t>
        </w:r>
      </w:ins>
      <w:r w:rsidR="00163328" w:rsidRPr="00072F70">
        <w:t xml:space="preserve">second experiment </w:t>
      </w:r>
      <w:del w:id="80" w:author="ACL" w:date="2020-10-13T08:43:00Z">
        <w:r w:rsidR="00671DEF" w:rsidRPr="00072F70" w:rsidDel="00072F70">
          <w:delText>results revealed</w:delText>
        </w:r>
      </w:del>
      <w:ins w:id="81" w:author="ACL" w:date="2020-10-13T08:43:00Z">
        <w:r w:rsidR="00072F70">
          <w:t>led to</w:t>
        </w:r>
      </w:ins>
      <w:r w:rsidR="00671DEF" w:rsidRPr="00072F70">
        <w:t xml:space="preserve"> a 6.2</w:t>
      </w:r>
      <w:ins w:id="82" w:author="ACL" w:date="2020-10-13T08:43:00Z">
        <w:r w:rsidR="00072F70">
          <w:t>%</w:t>
        </w:r>
      </w:ins>
      <m:oMath>
        <m:r>
          <m:rPr>
            <m:sty m:val="b"/>
          </m:rPr>
          <w:rPr>
            <w:rFonts w:ascii="Cambria Math" w:hAnsi="Cambria Math"/>
          </w:rPr>
          <m:t>±</m:t>
        </m:r>
      </m:oMath>
      <w:r w:rsidR="00061DCE" w:rsidRPr="00072F70">
        <w:rPr>
          <w:rtl/>
          <w:lang w:bidi="he-IL"/>
        </w:rPr>
        <w:t>0.9</w:t>
      </w:r>
      <w:r w:rsidR="00671DEF" w:rsidRPr="00072F70">
        <w:t>%</w:t>
      </w:r>
      <w:r w:rsidR="00163328" w:rsidRPr="00072F70">
        <w:t xml:space="preserve"> (mean</w:t>
      </w:r>
      <m:oMath>
        <m:r>
          <m:rPr>
            <m:sty m:val="bi"/>
          </m:rPr>
          <w:rPr>
            <w:rFonts w:ascii="Cambria Math" w:hAnsi="Cambria Math"/>
          </w:rPr>
          <m:t>±</m:t>
        </m:r>
      </m:oMath>
      <w:r w:rsidR="00163328" w:rsidRPr="00072F70">
        <w:t xml:space="preserve">SE) increase </w:t>
      </w:r>
      <w:del w:id="83" w:author="ACL" w:date="2020-10-13T08:43:00Z">
        <w:r w:rsidR="00671DEF" w:rsidRPr="00072F70" w:rsidDel="00072F70">
          <w:delText xml:space="preserve">of </w:delText>
        </w:r>
      </w:del>
      <w:ins w:id="84" w:author="ACL" w:date="2020-10-13T08:43:00Z">
        <w:r w:rsidR="00072F70">
          <w:t>in</w:t>
        </w:r>
        <w:r w:rsidR="00072F70" w:rsidRPr="00072F70">
          <w:t xml:space="preserve"> </w:t>
        </w:r>
      </w:ins>
      <w:r w:rsidR="00671DEF" w:rsidRPr="00072F70">
        <w:t xml:space="preserve">jump height </w:t>
      </w:r>
      <w:del w:id="85" w:author="ACL" w:date="2020-10-13T08:43:00Z">
        <w:r w:rsidR="000D56BD" w:rsidRPr="00072F70" w:rsidDel="00072F70">
          <w:delText xml:space="preserve">when </w:delText>
        </w:r>
        <w:r w:rsidR="00671DEF" w:rsidRPr="00072F70" w:rsidDel="00072F70">
          <w:delText xml:space="preserve">using the exoskeleton </w:delText>
        </w:r>
      </w:del>
      <w:r w:rsidR="008B5843" w:rsidRPr="00072F70">
        <w:t xml:space="preserve">compared </w:t>
      </w:r>
      <w:del w:id="86" w:author="ACL" w:date="2020-10-13T08:44:00Z">
        <w:r w:rsidR="00671DEF" w:rsidRPr="00072F70" w:rsidDel="00072F70">
          <w:delText xml:space="preserve">to </w:delText>
        </w:r>
      </w:del>
      <w:ins w:id="87" w:author="ACL" w:date="2020-10-13T08:44:00Z">
        <w:r w:rsidR="00072F70">
          <w:t>with</w:t>
        </w:r>
        <w:r w:rsidR="00072F70" w:rsidRPr="00072F70">
          <w:t xml:space="preserve"> </w:t>
        </w:r>
      </w:ins>
      <w:r w:rsidR="00671DEF" w:rsidRPr="00072F70">
        <w:t xml:space="preserve">jumping without the exoskeleton. </w:t>
      </w:r>
      <w:commentRangeStart w:id="88"/>
      <w:del w:id="89" w:author="ACL" w:date="2020-10-13T08:44:00Z">
        <w:r w:rsidR="00A028D7" w:rsidRPr="00072F70" w:rsidDel="00072F70">
          <w:delText>To the best of our knowledge, this is the first passive exoskeleton who succeeded in augmenting vertical jumping</w:delText>
        </w:r>
        <w:r w:rsidR="001307F6" w:rsidRPr="00072F70" w:rsidDel="00072F70">
          <w:rPr>
            <w:lang w:bidi="he-IL"/>
          </w:rPr>
          <w:delText>.</w:delText>
        </w:r>
        <w:commentRangeEnd w:id="88"/>
        <w:r w:rsidR="00072F70" w:rsidDel="00072F70">
          <w:rPr>
            <w:rStyle w:val="CommentReference"/>
            <w:b w:val="0"/>
            <w:bCs w:val="0"/>
          </w:rPr>
          <w:commentReference w:id="88"/>
        </w:r>
      </w:del>
    </w:p>
    <w:p w14:paraId="49AE60DD" w14:textId="77777777" w:rsidR="00A75A27" w:rsidRPr="00072F70" w:rsidRDefault="00A75A27"/>
    <w:p w14:paraId="60856FB9" w14:textId="0B7B48AA" w:rsidR="00061DCE" w:rsidRPr="00072F70" w:rsidRDefault="00E97402">
      <w:pPr>
        <w:pStyle w:val="IndexTerms"/>
      </w:pPr>
      <w:bookmarkStart w:id="90" w:name="PointTmp"/>
      <w:r w:rsidRPr="00072F70">
        <w:rPr>
          <w:i/>
          <w:iCs/>
        </w:rPr>
        <w:t>Index Terms</w:t>
      </w:r>
      <w:r w:rsidRPr="00072F70">
        <w:t>—</w:t>
      </w:r>
      <w:r w:rsidR="00061DCE" w:rsidRPr="00072F70">
        <w:t xml:space="preserve"> </w:t>
      </w:r>
      <w:r w:rsidR="006E2FFA" w:rsidRPr="00072F70">
        <w:t>A</w:t>
      </w:r>
      <w:r w:rsidR="00061DCE" w:rsidRPr="00072F70">
        <w:t xml:space="preserve">daptation, </w:t>
      </w:r>
      <w:r w:rsidR="006E2FFA" w:rsidRPr="00072F70">
        <w:t>Augmentation, E</w:t>
      </w:r>
      <w:r w:rsidR="00061DCE" w:rsidRPr="00072F70">
        <w:t xml:space="preserve">xoskeleton, </w:t>
      </w:r>
      <w:r w:rsidR="006E2FFA" w:rsidRPr="00072F70">
        <w:t>V</w:t>
      </w:r>
      <w:r w:rsidR="00061DCE" w:rsidRPr="00072F70">
        <w:t xml:space="preserve">ertical </w:t>
      </w:r>
      <w:r w:rsidR="006E2FFA" w:rsidRPr="00072F70">
        <w:t>J</w:t>
      </w:r>
      <w:r w:rsidR="00061DCE" w:rsidRPr="00072F70">
        <w:t>umping</w:t>
      </w:r>
      <w:r w:rsidR="006E2FFA" w:rsidRPr="00072F70">
        <w:t>.</w:t>
      </w:r>
    </w:p>
    <w:p w14:paraId="2049DE9A" w14:textId="097D6B46" w:rsidR="00E97402" w:rsidRPr="00072F70" w:rsidRDefault="00E97402"/>
    <w:bookmarkEnd w:id="90"/>
    <w:p w14:paraId="4CED72E4" w14:textId="77777777" w:rsidR="00E97402" w:rsidRPr="00072F70" w:rsidRDefault="00E97402">
      <w:pPr>
        <w:pStyle w:val="Heading1"/>
      </w:pPr>
      <w:r w:rsidRPr="00072F70">
        <w:t>I</w:t>
      </w:r>
      <w:r w:rsidRPr="00072F70">
        <w:rPr>
          <w:sz w:val="16"/>
          <w:szCs w:val="16"/>
        </w:rPr>
        <w:t>NTRODUCTION</w:t>
      </w:r>
    </w:p>
    <w:p w14:paraId="4C5D7077" w14:textId="77777777" w:rsidR="00E97402" w:rsidRPr="00072F70" w:rsidRDefault="00E97402">
      <w:pPr>
        <w:pStyle w:val="Text"/>
        <w:keepNext/>
        <w:framePr w:dropCap="drop" w:lines="2" w:wrap="auto" w:vAnchor="text" w:hAnchor="text"/>
        <w:spacing w:line="480" w:lineRule="exact"/>
        <w:ind w:firstLine="0"/>
        <w:rPr>
          <w:smallCaps/>
          <w:position w:val="-3"/>
          <w:sz w:val="56"/>
          <w:szCs w:val="56"/>
        </w:rPr>
      </w:pPr>
      <w:r w:rsidRPr="00072F70">
        <w:rPr>
          <w:position w:val="-3"/>
          <w:sz w:val="56"/>
          <w:szCs w:val="56"/>
        </w:rPr>
        <w:t>T</w:t>
      </w:r>
    </w:p>
    <w:p w14:paraId="01B1FB2B" w14:textId="6F0A77CC" w:rsidR="00175800" w:rsidRPr="00072F70" w:rsidRDefault="00D573A3" w:rsidP="00D573A3">
      <w:pPr>
        <w:pStyle w:val="Text"/>
        <w:ind w:firstLine="0"/>
      </w:pPr>
      <w:r w:rsidRPr="00072F70">
        <w:rPr>
          <w:smallCaps/>
        </w:rPr>
        <w:t>He</w:t>
      </w:r>
      <w:r w:rsidRPr="00072F70">
        <w:t xml:space="preserve"> field of wearable exoskeletons has developed tremendously over the past decades. Exoskeletons are primarily designed for rehabilitation or </w:t>
      </w:r>
      <w:r w:rsidR="007C1F98" w:rsidRPr="00072F70">
        <w:t>augmentation</w:t>
      </w:r>
      <w:r w:rsidR="009D4A8D" w:rsidRPr="00072F70">
        <w:t xml:space="preserve"> of</w:t>
      </w:r>
      <w:r w:rsidR="007C1F98" w:rsidRPr="00072F70">
        <w:t xml:space="preserve"> normal </w:t>
      </w:r>
      <w:del w:id="91" w:author="ACL" w:date="2020-10-13T08:44:00Z">
        <w:r w:rsidR="009D4A8D" w:rsidRPr="00072F70" w:rsidDel="000801E3">
          <w:delText>humans’</w:delText>
        </w:r>
      </w:del>
      <w:ins w:id="92" w:author="ACL" w:date="2020-10-13T08:44:00Z">
        <w:r w:rsidR="000801E3">
          <w:t>physical</w:t>
        </w:r>
      </w:ins>
      <w:r w:rsidRPr="00072F70">
        <w:t xml:space="preserve"> </w:t>
      </w:r>
      <w:ins w:id="93" w:author="ACL" w:date="2020-10-13T08:44:00Z">
        <w:r w:rsidR="000801E3" w:rsidRPr="00072F70">
          <w:t>human</w:t>
        </w:r>
        <w:r w:rsidR="000801E3">
          <w:t xml:space="preserve"> </w:t>
        </w:r>
      </w:ins>
      <w:r w:rsidRPr="00072F70">
        <w:t xml:space="preserve">performance. Enhancing the </w:t>
      </w:r>
      <w:ins w:id="94" w:author="ACL" w:date="2020-10-13T08:45:00Z">
        <w:r w:rsidR="000801E3">
          <w:t xml:space="preserve">physical </w:t>
        </w:r>
      </w:ins>
      <w:r w:rsidRPr="00072F70">
        <w:t xml:space="preserve">performance of humans </w:t>
      </w:r>
      <w:del w:id="95" w:author="ACL" w:date="2020-10-13T08:45:00Z">
        <w:r w:rsidRPr="00072F70" w:rsidDel="000801E3">
          <w:delText xml:space="preserve">during </w:delText>
        </w:r>
      </w:del>
      <w:ins w:id="96" w:author="ACL" w:date="2020-10-13T08:45:00Z">
        <w:r w:rsidR="000801E3">
          <w:t>in</w:t>
        </w:r>
        <w:r w:rsidR="000801E3" w:rsidRPr="00072F70">
          <w:t xml:space="preserve"> </w:t>
        </w:r>
      </w:ins>
      <w:r w:rsidRPr="00072F70">
        <w:t xml:space="preserve">different activities could improve </w:t>
      </w:r>
      <w:del w:id="97" w:author="ACL" w:date="2020-10-13T13:56:00Z">
        <w:r w:rsidRPr="00072F70" w:rsidDel="00BC3622">
          <w:delText xml:space="preserve">the </w:delText>
        </w:r>
      </w:del>
      <w:r w:rsidRPr="00072F70">
        <w:t>user</w:t>
      </w:r>
      <w:del w:id="98" w:author="ACL" w:date="2020-10-13T13:56:00Z">
        <w:r w:rsidRPr="00072F70" w:rsidDel="00BC3622">
          <w:delText>’s</w:delText>
        </w:r>
      </w:del>
      <w:r w:rsidRPr="00072F70">
        <w:t xml:space="preserve"> efficiency and is highly </w:t>
      </w:r>
      <w:del w:id="99" w:author="ACL" w:date="2020-10-13T08:45:00Z">
        <w:r w:rsidRPr="00072F70" w:rsidDel="000801E3">
          <w:delText xml:space="preserve">applicable </w:delText>
        </w:r>
      </w:del>
      <w:ins w:id="100" w:author="ACL" w:date="2020-10-13T08:45:00Z">
        <w:r w:rsidR="000801E3">
          <w:t>desirable</w:t>
        </w:r>
        <w:r w:rsidR="000801E3" w:rsidRPr="00072F70">
          <w:t xml:space="preserve"> </w:t>
        </w:r>
      </w:ins>
      <w:r w:rsidRPr="00072F70">
        <w:t>for workers in a physically demanding environment</w:t>
      </w:r>
      <w:ins w:id="101" w:author="ACL" w:date="2020-10-13T08:46:00Z">
        <w:r w:rsidR="000801E3">
          <w:t>,</w:t>
        </w:r>
      </w:ins>
      <w:r w:rsidRPr="00072F70">
        <w:t xml:space="preserve"> </w:t>
      </w:r>
      <w:r w:rsidR="007C1F98" w:rsidRPr="00072F70">
        <w:t xml:space="preserve">such </w:t>
      </w:r>
      <w:r w:rsidRPr="00072F70">
        <w:t xml:space="preserve">as </w:t>
      </w:r>
      <w:r w:rsidR="009D4A8D" w:rsidRPr="00072F70">
        <w:t>industr</w:t>
      </w:r>
      <w:ins w:id="102" w:author="ACL" w:date="2020-10-13T08:46:00Z">
        <w:r w:rsidR="000801E3">
          <w:t>ial</w:t>
        </w:r>
      </w:ins>
      <w:del w:id="103" w:author="ACL" w:date="2020-10-13T08:46:00Z">
        <w:r w:rsidR="009D4A8D" w:rsidRPr="00072F70" w:rsidDel="000801E3">
          <w:delText>y</w:delText>
        </w:r>
      </w:del>
      <w:r w:rsidR="009D4A8D" w:rsidRPr="00072F70">
        <w:t xml:space="preserve"> </w:t>
      </w:r>
      <w:r w:rsidR="007C1F98" w:rsidRPr="00072F70">
        <w:t xml:space="preserve">workers, </w:t>
      </w:r>
      <w:r w:rsidRPr="00072F70">
        <w:t>police officers, soldiers, and firefighters.</w:t>
      </w:r>
    </w:p>
    <w:p w14:paraId="577AABE6" w14:textId="61B64710" w:rsidR="00E921C6" w:rsidRPr="00072F70" w:rsidRDefault="00E921C6" w:rsidP="00D573A3">
      <w:pPr>
        <w:pStyle w:val="Text"/>
        <w:ind w:firstLine="0"/>
        <w:rPr>
          <w:rtl/>
        </w:rPr>
      </w:pPr>
      <w:r w:rsidRPr="00072F70">
        <w:tab/>
      </w:r>
      <w:del w:id="104" w:author="ACL" w:date="2020-10-13T08:46:00Z">
        <w:r w:rsidR="0004649E" w:rsidRPr="00072F70" w:rsidDel="000801E3">
          <w:delText xml:space="preserve">Multiple </w:delText>
        </w:r>
      </w:del>
      <w:ins w:id="105" w:author="ACL" w:date="2020-10-13T08:46:00Z">
        <w:r w:rsidR="000801E3">
          <w:t>The goal of the m</w:t>
        </w:r>
        <w:r w:rsidR="000801E3" w:rsidRPr="00072F70">
          <w:t xml:space="preserve">ultiple </w:t>
        </w:r>
      </w:ins>
      <w:r w:rsidR="0004649E" w:rsidRPr="00072F70">
        <w:t xml:space="preserve">wearable exoskeletons designed and studied in </w:t>
      </w:r>
      <w:del w:id="106" w:author="ACL" w:date="2020-10-13T08:46:00Z">
        <w:r w:rsidR="0004649E" w:rsidRPr="00072F70" w:rsidDel="000801E3">
          <w:delText>the scientific literature</w:delText>
        </w:r>
      </w:del>
      <w:ins w:id="107" w:author="ACL" w:date="2020-10-13T08:46:00Z">
        <w:r w:rsidR="000801E3">
          <w:t>previous research</w:t>
        </w:r>
      </w:ins>
      <w:r w:rsidR="0004649E" w:rsidRPr="00072F70">
        <w:t xml:space="preserve"> </w:t>
      </w:r>
      <w:del w:id="108" w:author="ACL" w:date="2020-10-13T08:46:00Z">
        <w:r w:rsidR="0004649E" w:rsidRPr="00072F70" w:rsidDel="000801E3">
          <w:delText xml:space="preserve">aim </w:delText>
        </w:r>
      </w:del>
      <w:ins w:id="109" w:author="ACL" w:date="2020-10-13T08:46:00Z">
        <w:r w:rsidR="000801E3">
          <w:t>is</w:t>
        </w:r>
        <w:r w:rsidR="000801E3" w:rsidRPr="00072F70">
          <w:t xml:space="preserve"> </w:t>
        </w:r>
      </w:ins>
      <w:r w:rsidR="0004649E" w:rsidRPr="00072F70">
        <w:t xml:space="preserve">to augment walking or running by reducing the metabolic cost. </w:t>
      </w:r>
      <w:del w:id="110" w:author="ACL" w:date="2020-10-13T09:01:00Z">
        <w:r w:rsidR="0004649E" w:rsidRPr="00072F70" w:rsidDel="002209CB">
          <w:delText xml:space="preserve">In </w:delText>
        </w:r>
      </w:del>
      <w:ins w:id="111" w:author="ACL" w:date="2020-10-13T09:01:00Z">
        <w:r w:rsidR="002209CB">
          <w:t>Over</w:t>
        </w:r>
        <w:r w:rsidR="002209CB" w:rsidRPr="00072F70">
          <w:t xml:space="preserve"> </w:t>
        </w:r>
      </w:ins>
      <w:r w:rsidR="0004649E" w:rsidRPr="00072F70">
        <w:t xml:space="preserve">the past decade, </w:t>
      </w:r>
      <w:del w:id="112" w:author="ACL" w:date="2020-10-13T09:01:00Z">
        <w:r w:rsidR="0004649E" w:rsidRPr="00072F70" w:rsidDel="002209CB">
          <w:delText xml:space="preserve">there were </w:delText>
        </w:r>
      </w:del>
      <w:r w:rsidR="0004649E" w:rsidRPr="00072F70">
        <w:t xml:space="preserve">several studies </w:t>
      </w:r>
      <w:ins w:id="113" w:author="ACL" w:date="2020-10-13T09:01:00Z">
        <w:r w:rsidR="002209CB">
          <w:t xml:space="preserve">have </w:t>
        </w:r>
      </w:ins>
      <w:del w:id="114" w:author="ACL" w:date="2020-10-13T09:01:00Z">
        <w:r w:rsidR="0004649E" w:rsidRPr="00072F70" w:rsidDel="002209CB">
          <w:delText xml:space="preserve">which </w:delText>
        </w:r>
      </w:del>
      <w:r w:rsidR="0004649E" w:rsidRPr="00072F70">
        <w:t>show</w:t>
      </w:r>
      <w:ins w:id="115" w:author="ACL" w:date="2020-10-13T09:01:00Z">
        <w:r w:rsidR="002209CB">
          <w:t>n</w:t>
        </w:r>
      </w:ins>
      <w:del w:id="116" w:author="ACL" w:date="2020-10-13T09:01:00Z">
        <w:r w:rsidR="0004649E" w:rsidRPr="00072F70" w:rsidDel="002209CB">
          <w:delText>ed</w:delText>
        </w:r>
      </w:del>
      <w:r w:rsidR="0004649E" w:rsidRPr="00072F70">
        <w:t xml:space="preserve"> </w:t>
      </w:r>
      <w:del w:id="117" w:author="ACL" w:date="2020-10-13T09:02:00Z">
        <w:r w:rsidR="0004649E" w:rsidRPr="00072F70" w:rsidDel="002209CB">
          <w:delText xml:space="preserve">a </w:delText>
        </w:r>
        <w:r w:rsidR="007C1F98" w:rsidRPr="00072F70" w:rsidDel="002209CB">
          <w:delText xml:space="preserve">reduction </w:delText>
        </w:r>
        <w:r w:rsidR="0004649E" w:rsidRPr="00072F70" w:rsidDel="002209CB">
          <w:delText>in</w:delText>
        </w:r>
      </w:del>
      <w:ins w:id="118" w:author="ACL" w:date="2020-10-13T09:02:00Z">
        <w:r w:rsidR="002209CB">
          <w:t>that</w:t>
        </w:r>
      </w:ins>
      <w:r w:rsidR="0004649E" w:rsidRPr="00072F70">
        <w:t xml:space="preserve"> </w:t>
      </w:r>
      <w:del w:id="119" w:author="ACL" w:date="2020-10-13T09:02:00Z">
        <w:r w:rsidR="0004649E" w:rsidRPr="00072F70" w:rsidDel="002209CB">
          <w:delText xml:space="preserve">the </w:delText>
        </w:r>
      </w:del>
      <w:r w:rsidR="0004649E" w:rsidRPr="00072F70">
        <w:t xml:space="preserve">metabolic </w:t>
      </w:r>
      <w:r w:rsidR="007C1F98" w:rsidRPr="00072F70">
        <w:t>power</w:t>
      </w:r>
      <w:ins w:id="120" w:author="ACL" w:date="2020-10-13T09:02:00Z">
        <w:r w:rsidR="002209CB">
          <w:t xml:space="preserve"> is reduced</w:t>
        </w:r>
      </w:ins>
      <w:r w:rsidR="007C1F98" w:rsidRPr="00072F70">
        <w:t xml:space="preserve"> </w:t>
      </w:r>
      <w:del w:id="121" w:author="ACL" w:date="2020-10-13T09:02:00Z">
        <w:r w:rsidR="0004649E" w:rsidRPr="00072F70" w:rsidDel="002209CB">
          <w:delText xml:space="preserve">during </w:delText>
        </w:r>
      </w:del>
      <w:ins w:id="122" w:author="ACL" w:date="2020-10-13T09:02:00Z">
        <w:r w:rsidR="002209CB">
          <w:t>in</w:t>
        </w:r>
        <w:r w:rsidR="002209CB" w:rsidRPr="00072F70">
          <w:t xml:space="preserve"> </w:t>
        </w:r>
      </w:ins>
      <w:r w:rsidR="0004649E" w:rsidRPr="00072F70">
        <w:t xml:space="preserve">walking </w:t>
      </w:r>
      <w:r w:rsidRPr="00072F70">
        <w:fldChar w:fldCharType="begin" w:fldLock="1"/>
      </w:r>
      <w:r w:rsidR="005F64E5" w:rsidRPr="00072F70">
        <w:instrText>ADDIN CSL_CITATION {"citationItems":[{"id":"ITEM-1","itemData":{"DOI":"10.1038/nature14288","ISSN":"14764687","abstract":"With efficiencies derived from evolution, growth and learning, humans are very well-tuned for locomotion. Metabolic energy used during walking can be partly replaced by power input from an exoskeleton, but is it possible to reduce metabolic rate without providing an additional energy source? This would require an improvement in the efficiency of the human-machine system as a whole, and would be remarkable given the apparent optimality of human gait. Here we show that the metabolic rate of human walking can be reduced by an unpowered ankle exoskeleton. We built a lightweight elastic device that acts in parallel with the user's calf muscles, off-loading muscle force and thereby reducing the metabolic energy consumed in contractions. The device uses a mechanical clutch to hold a spring as it is stretched and relaxed by ankle movements when the foot is on the ground, helping to fulfil one function of the calf muscles and Achilles tendon. Unlike muscles, however, the clutch sustains force passively. The exoskeleton consumes no chemical or electrical energy and delivers no net positive mechanical work, yet reduces the metabolic cost of walking by 7.2 ± 2.6% for healthy human users under natural conditions, comparable to savings with powered devices. Improving upon walking economy in this way is analogous to altering the structure of the body such that it is more energy-effective at walking. While strong natural pressures have already shaped human locomotion, improvements in efficiency are still possible. Much remains to be learned about this seemingly simple behaviour.","author":[{"dropping-particle":"","family":"Collins","given":"Steven H.","non-dropping-particle":"","parse-names":false,"suffix":""},{"dropping-particle":"","family":"Bruce Wiggin","given":"M.","non-dropping-particle":"","parse-names":false,"suffix":""},{"dropping-particle":"","family":"Sawicki","given":"Gregory S.","non-dropping-particle":"","parse-names":false,"suffix":""}],"container-title":"Nature","id":"ITEM-1","issue":"7555","issued":{"date-parts":[["2015"]]},"page":"212-215","title":"Reducing the energy cost of human walking using an unpowered exoskeleton","type":"article-journal","volume":"522"},"uris":["http://www.mendeley.com/documents/?uuid=1732547c-bb09-4930-8710-49f6ef44a866"]},{"id":"ITEM-2","itemData":{"DOI":"10.1371/journal.pone.0056137","ISSN":"19326203","PMID":"23418524","abstract":"Background: Even though walking can be sustained for great distances, considerable energy is required for plantarflexion around the instant of opposite leg heel contact. Different groups attempted to reduce metabolic cost with exoskeletons but none could achieve a reduction beyond the level of walking without exoskeleton, possibly because there is no consensus on the optimal actuation timing. The main research question of our study was whether it is possible to obtain a higher reduction in metabolic cost by tuning the actuation timing. Methodology/Principal Findings: We measured metabolic cost by means of respiratory gas analysis. Test subjects walked with a simple pneumatic exoskeleton that assists plantarflexion with different actuation timings. We found that the exoskeleton can reduce metabolic cost by 0.18±0.06 W kg-1 or 6±2% (standard error of the mean) (p = 0.019) below the cost of walking without exoskeleton if actuation starts just before opposite leg heel contact. Conclusions/Significance: The optimum timing that we found concurs with the prediction from a mathematical model of walking. While the present exoskeleton was not ambulant, measurements of joint kinetics reveal that the required power could be recycled from knee extension deceleration work that occurs naturally during walking. This demonstrates that it is theoretically possible to build future ambulant exoskeletons that reduce metabolic cost, without power supply restrictions. © 2013 Malcolm et al.","author":[{"dropping-particle":"","family":"Malcolm","given":"Philippe","non-dropping-particle":"","parse-names":false,"suffix":""},{"dropping-particle":"","family":"Derave","given":"Wim","non-dropping-particle":"","parse-names":false,"suffix":""},{"dropping-particle":"","family":"Galle","given":"Samuel","non-dropping-particle":"","parse-names":false,"suffix":""},{"dropping-particle":"","family":"Clercq","given":"Dirk","non-dropping-particle":"De","parse-names":false,"suffix":""}],"container-title":"PLoS ONE","id":"ITEM-2","issue":"2","issued":{"date-parts":[["2013"]]},"page":"1-7","title":"A Simple Exoskeleton That Assists Plantarflexion Can Reduce the Metabolic Cost of Human Walking","type":"article-journal","volume":"8"},"uris":["http://www.mendeley.com/documents/?uuid=f3098147-b7dc-4397-8763-0bb59755efa0"]},{"id":"ITEM-3","itemData":{"DOI":"10.1186/s12984-016-0111-3","ISSN":"17430003","PMID":"26817449","abstract":"Background: Ankle exoskeletons can now reduce the metabolic cost of walking in humans without leg disability, but the biomechanical mechanisms that underlie this augmentation are not fully understood. In this study, we analyze the energetics and lower limb mechanics of human study participants walking with and without an active autonomous ankle exoskeleton previously shown to reduce the metabolic cost of walking. Methods: We measured the metabolic, kinetic and kinematic effects of wearing a battery powered bilateral ankle exoskeleton. Six participants walked on a level treadmill at 1.4 m/s under three conditions: exoskeleton not worn, exoskeleton worn in a powered-on state, and exoskeleton worn in a powered-off state. Metabolic rates were measured with a portable pulmonary gas exchange unit, body marker positions with a motion capture system, and ground reaction forces with a force-plate instrumented treadmill. Inverse dynamics were then used to estimate ankle, knee and hip torques and mechanical powers. Results: The active ankle exoskeleton provided a mean positive power of 0.105 ± 0.008 W/kg per leg during the push-off region of stance phase. The net metabolic cost of walking with the active exoskeleton (3.28 ± 0.10 W/kg) was an 11 ± 4 % (p = 0.019) reduction compared to the cost of walking without the exoskeleton (3.71 ± 0.14 W/kg). Wearing the ankle exoskeleton significantly reduced the mean positive power of the ankle joint by 0.033 ± 0.006 W/kg (p = 0.007), the knee joint by 0.042 ± 0.015 W/kg (p = 0.020), and the hip joint by 0.034 ± 0.009 W/kg (p = 0.006). Conclusions: This study shows that the ankle exoskeleton does not exclusively reduce positive mechanical power at the ankle joint, but also mitigates positive power at the knee and hip. Furthermore, the active ankle exoskeleton did not simply replace biological ankle function in walking, but rather augmented the total (biological + exoskeletal) ankle moment and power. This study underscores the need for comprehensive models of human-exoskeleton interaction and global optimization methods for the discovery of new control strategies that optimize the physiological impact of leg exoskeletons.","author":[{"dropping-particle":"","family":"Mooney","given":"Luke M.","non-dropping-particle":"","parse-names":false,"suffix":""},{"dropping-particle":"","family":"Herr","given":"Hugh M.","non-dropping-particle":"","parse-names":false,"suffix":""}],"container-title":"Journal of NeuroEngineering and Rehabilitation","id":"ITEM-3","issue":"1","issued":{"date-parts":[["2016"]]},"page":"1-12","publisher":"Journal of NeuroEngineering and Rehabilitation","title":"Biomechanical walking mechanisms underlying the metabolic reduction caused by an autonomous exoskeleton","type":"article-journal","volume":"13"},"uris":["http://www.mendeley.com/documents/?uuid=8fe50629-5752-4b1b-80fb-b5a292a23df1"]},{"id":"ITEM-4","itemData":{"DOI":"10.1109/TNSRE.2017.2664801","ISSN":"15344320","PMID":"28186902","abstract":"The aims of this paper were to investigate the effectiveness of a newly developed wearable hip assist robot, that uses an active assist algorithm to improve gait function, muscle effort, and cardiopulmonary metabolic efficiency in elderly adults. Thirty elderly adults (15 males/ 15 females) participated in thispaper. The experimental protocol consisted of overground gait at comfortable speed under three different conditions: free gait without robot assistance, robot-assisted gait with zero torque (RAG-Z), and full RAG. Under all conditions, muscle effort was analyzed using a 12-channel surface electromyography system. Spatio-temporal data were collected at 120 Hz using a 3-D motion capture system with six infrared cameras. Metabolic cost parameters were collected as oxygen consumption per unit (ml/min/kg) and aerobic energy expenditure (Kcal/min). In the RAG condition, participants demonstrated improved gait function, decreased muscle effort, and reduced metabolic cost. Although the hip assist robot only provides assistance at the hip joint, our results demonstrated a clear reduction in knee and ankle muscle activity in addition to decreased hip flexor and extensor activity. Our findings suggest that this robot has the potential to improve stabilization of the trunk during walking in elderly adults.","author":[{"dropping-particle":"","family":"Lee","given":"Hwang Jae","non-dropping-particle":"","parse-names":false,"suffix":""},{"dropping-particle":"","family":"Lee","given":"Suhyun","non-dropping-particle":"","parse-names":false,"suffix":""},{"dropping-particle":"","family":"Chang","given":"Won Hyuk","non-dropping-particle":"","parse-names":false,"suffix":""},{"dropping-particle":"","family":"Seo","given":"Keehong","non-dropping-particle":"","parse-names":false,"suffix":""},{"dropping-particle":"","family":"Shim","given":"Youngbo","non-dropping-particle":"","parse-names":false,"suffix":""},{"dropping-particle":"","family":"Choi","given":"Byung Ok","non-dropping-particle":"","parse-names":false,"suffix":""},{"dropping-particle":"","family":"Ryu","given":"Gyu Ha","non-dropping-particle":"","parse-names":false,"suffix":""},{"dropping-particle":"","family":"Kim","given":"Yun Hee","non-dropping-particle":"","parse-names":false,"suffix":""}],"container-title":"IEEE Transactions on Neural Systems and Rehabilitation Engineering","id":"ITEM-4","issue":"9","issued":{"date-parts":[["2017"]]},"page":"1549-1557","title":"A Wearable Hip Assist Robot Can Improve Gait Function and Cardiopulmonary Metabolic Efficiency in Elderly Adults","type":"article-journal","volume":"25"},"uris":["http://www.mendeley.com/documents/?uuid=3c7ea345-3739-4ca3-8699-d6f0eb03cf7d"]},{"id":"ITEM-5","itemData":{"DOI":"10.1109/LRA.2019.2927937","ISSN":"23773766","abstract":"In this study, we propose an interaction control framework for gait assistance and resistance using a robotic exoskeleton. We define a smoothed state variable that represents joint angle movements while walking. Furthermore, a self-feedback controller is designed with the delayed output state. By applying an appropriate time-delay and positive or negative feedback gain to the state variable, we can generate assistive or resistive torque stably without any gait phase or environment recognition. The time-delayed self-feedback controller reflects the movement of the wearer's joints at every moment of control, thereby stably coping with sudden task transitions (e.g., walk-stop-walk, forward-backward walking) as well as walking speed or environment changes. Case studies involved gait assistance with a knee exoskeleton and gait assistance and resistance with a hip exoskeleton. We performed various preliminary tests including metabolic energy measurements and a comparison of the positive or negative power of the generated torque profiles. The results show the flexibility and effectiveness of the proposed interaction control method for gait assistive or resistive training.","author":[{"dropping-particle":"","family":"Lim","given":"Bokman","non-dropping-particle":"","parse-names":false,"suffix":""},{"dropping-particle":"","family":"Jang","given":"Junwon","non-dropping-particle":"","parse-names":false,"suffix":""},{"dropping-particle":"","family":"Lee","given":"Jusuk","non-dropping-particle":"","parse-names":false,"suffix":""},{"dropping-particle":"","family":"Choi","given":"Byungjune","non-dropping-particle":"","parse-names":false,"suffix":""},{"dropping-particle":"","family":"Lee","given":"Younbaek","non-dropping-particle":"","parse-names":false,"suffix":""},{"dropping-particle":"","family":"Shim","given":"Youngbo","non-dropping-particle":"","parse-names":false,"suffix":""}],"container-title":"IEEE Robotics and Automation Letters","id":"ITEM-5","issue":"4","issued":{"date-parts":[["2019"]]},"page":"3521-3528","title":"Delayed Output Feedback Control for Gait Assistance and Resistance Using a Robotic Exoskeleton","type":"article-journal","volume":"4"},"uris":["http://www.mendeley.com/documents/?uuid=0794d7c0-13cc-4d45-807a-317100977cf6"]}],"mendeley":{"formattedCitation":"[1]–[5]","plainTextFormattedCitation":"[1]–[5]","previouslyFormattedCitation":"[1]–[5]"},"properties":{"noteIndex":0},"schema":"https://github.com/citation-style-language/schema/raw/master/csl-citation.json"}</w:instrText>
      </w:r>
      <w:r w:rsidRPr="00072F70">
        <w:fldChar w:fldCharType="separate"/>
      </w:r>
      <w:r w:rsidR="005F64E5" w:rsidRPr="00072F70">
        <w:t>[1]–[5]</w:t>
      </w:r>
      <w:r w:rsidRPr="00072F70">
        <w:fldChar w:fldCharType="end"/>
      </w:r>
      <w:ins w:id="123" w:author="ACL" w:date="2020-10-13T09:02:00Z">
        <w:r w:rsidR="002209CB">
          <w:t xml:space="preserve"> and</w:t>
        </w:r>
      </w:ins>
      <w:del w:id="124" w:author="ACL" w:date="2020-10-13T09:02:00Z">
        <w:r w:rsidR="005F64E5" w:rsidRPr="00072F70" w:rsidDel="002209CB">
          <w:delText>,</w:delText>
        </w:r>
      </w:del>
      <w:r w:rsidRPr="00072F70">
        <w:t xml:space="preserve"> running</w:t>
      </w:r>
      <w:r w:rsidR="005F64E5" w:rsidRPr="00072F70">
        <w:t xml:space="preserve"> </w:t>
      </w:r>
      <w:r w:rsidR="005F64E5" w:rsidRPr="00072F70">
        <w:fldChar w:fldCharType="begin" w:fldLock="1"/>
      </w:r>
      <w:r w:rsidR="0004649E" w:rsidRPr="00072F70">
        <w:instrText>ADDIN CSL_CITATION {"citationItems":[{"id":"ITEM-1","itemData":{"DOI":"10.1126/scirobotics.aan6708","ISSN":"24709476","author":[{"dropping-particle":"","family":"Lee","given":"G.","non-dropping-particle":"","parse-names":false,"suffix":""},{"dropping-particle":"","family":"Kim","given":"J.","non-dropping-particle":"","parse-names":false,"suffix":""},{"dropping-particle":"","family":"Panizzolo","given":"F. A.","non-dropping-particle":"","parse-names":false,"suffix":""},{"dropping-particle":"","family":"Zhou","given":"Y. M.","non-dropping-particle":"","parse-names":false,"suffix":""},{"dropping-particle":"","family":"Baker","given":"L. M.","non-dropping-particle":"","parse-names":false,"suffix":""},{"dropping-particle":"","family":"Galiana","given":"I.","non-dropping-particle":"","parse-names":false,"suffix":""},{"dropping-particle":"","family":"Malcolm","given":"P.","non-dropping-particle":"","parse-names":false,"suffix":""},{"dropping-particle":"","family":"Walsh","given":"C. J.","non-dropping-particle":"","parse-names":false,"suffix":""}],"container-title":"Science Robotics","id":"ITEM-1","issue":"6","issued":{"date-parts":[["2017"]]},"page":"1-3","title":"Reducing the metabolic cost of running with a tethered soft exosuit","type":"article-journal","volume":"2"},"uris":["http://www.mendeley.com/documents/?uuid=1386d7cf-c75f-478f-b91e-7977becbe92e"]},{"id":"ITEM-2","itemData":{"DOI":"10.1109/TNSRE.2018.2872889","ISSN":"15344320","abstract":"In this paper, we present a new perspective to design an unpowered exoskeleton for metabolic rate reduction in running. According to our studies on human biomechanics, it is observed that having a linear spring which applies torque as a function of the difference between two hips angles (d-angle), compared to a local spring which applies torque as a function of hip angle (h-angle) provides a better condition for hip moment compensation, and consequently metabolic rate reduction. Accordingly, a new type of unpowered exoskeleton device for realization of this idea is designed, and a prototype of this exoskeleton is constructed. This exoskeleton is tested on ten healthy subjects for running at 2.5 m s −1. In this experiment, 8.0 ± 1.5% (mean±s.e.m.) metabolic rate reduction (compared to the no-exoskeleton case) is achieved.","author":[{"dropping-particle":"","family":"Nasiri","given":"Rezvan","non-dropping-particle":"","parse-names":false,"suffix":""},{"dropping-particle":"","family":"Ahmadi","given":"Arjang","non-dropping-particle":"","parse-names":false,"suffix":""},{"dropping-particle":"","family":"Ahmadabadi","given":"Majid Nili","non-dropping-particle":"","parse-names":false,"suffix":""}],"container-title":"IEEE Transactions on Neural Systems and Rehabilitation Engineering","id":"ITEM-2","issue":"10","issued":{"date-parts":[["2018"]]},"page":"2026-2032","publisher":"IEEE","title":"Reducing the energy cost of human running using an unpowered exoskeleton","type":"article-journal","volume":"26"},"uris":["http://www.mendeley.com/documents/?uuid=434131f4-5fc4-4993-80e2-1bf4301383b3"]},{"id":"ITEM-3","itemData":{"DOI":"10.1242/jeb.202895","ISBN":"0000000193726","ISSN":"00220949","PMID":"31395676","abstract":"Human running is inefficient. For every 10 calories burned, less than 1 is needed to maintain a constant forward velocity – the remaining energy is, in a sense, wasted. The majority of this wasted energy is expended to support the bodyweight and redirect the center of mass during the stance phase of gait. An order of magnitude less energy is expended to brake and accelerate the swinging leg. Accordingly, most devices designed to increase running efficiency have targeted the costlier stance phase of gait. An alternative approach is seen in nature: spring-like tissues in some animals and humans are believed to assist leg swing. While it has been assumed that such a spring simply offloads the muscles that swing the legs, thus saving energy, this mechanism has not been experimentally investigated. Here, we show that a spring, or ‘exotendon’, connecting the legs of a human reduces the energy required for running by 6.4±2.8%, and does so through a complex mechanism that produces savings beyond those associated with leg swing. The exotendon applies assistive forces to the swinging legs, increasing the energy optimal stride frequency. Runners then adopt this frequency, taking faster and shorter strides, and reduce the joint mechanical work to redirect their center of mass. Our study shows how a simple spring improves running economy through a complex interaction between the changing dynamics of the body and the adaptive strategies of the runner, highlighting the importance of considering each when designing systems that couple human and machine.","author":[{"dropping-particle":"","family":"Simpson","given":"Cole S.","non-dropping-particle":"","parse-names":false,"suffix":""},{"dropping-particle":"","family":"Welker","given":"Cara G.","non-dropping-particle":"","parse-names":false,"suffix":""},{"dropping-particle":"","family":"Uhlrich","given":"Scott D.","non-dropping-particle":"","parse-names":false,"suffix":""},{"dropping-particle":"","family":"Sketch","given":"Sean M.","non-dropping-particle":"","parse-names":false,"suffix":""},{"dropping-particle":"","family":"Jackson","given":"Rachel W.","non-dropping-particle":"","parse-names":false,"suffix":""},{"dropping-particle":"","family":"Delp","given":"Scott L.","non-dropping-particle":"","parse-names":false,"suffix":""},{"dropping-particle":"","family":"Collins","given":"Steve H.","non-dropping-particle":"","parse-names":false,"suffix":""},{"dropping-particle":"","family":"Selinger","given":"Jessica C.","non-dropping-particle":"","parse-names":false,"suffix":""},{"dropping-particle":"","family":"Hawkes","given":"Elliot W.","non-dropping-particle":"","parse-names":false,"suffix":""}],"container-title":"Journal of Experimental Biology","id":"ITEM-3","issue":"17","issued":{"date-parts":[["2019"]]},"title":"Connecting the legs with a spring improves human running economy","type":"article-journal","volume":"222"},"uris":["http://www.mendeley.com/documents/?uuid=6656da68-59cc-40e0-a02a-7dfc4812f8ff"]}],"mendeley":{"formattedCitation":"[6]–[8]","plainTextFormattedCitation":"[6]–[8]","previouslyFormattedCitation":"[6]–[8]"},"properties":{"noteIndex":0},"schema":"https://github.com/citation-style-language/schema/raw/master/csl-citation.json"}</w:instrText>
      </w:r>
      <w:r w:rsidR="005F64E5" w:rsidRPr="00072F70">
        <w:fldChar w:fldCharType="separate"/>
      </w:r>
      <w:r w:rsidR="0004649E" w:rsidRPr="00072F70">
        <w:t>[6]–[8]</w:t>
      </w:r>
      <w:r w:rsidR="005F64E5" w:rsidRPr="00072F70">
        <w:fldChar w:fldCharType="end"/>
      </w:r>
      <w:r w:rsidRPr="00072F70">
        <w:t xml:space="preserve">, and one </w:t>
      </w:r>
      <w:del w:id="125" w:author="ACL" w:date="2020-10-13T09:02:00Z">
        <w:r w:rsidRPr="00072F70" w:rsidDel="002209CB">
          <w:delText xml:space="preserve">research </w:delText>
        </w:r>
      </w:del>
      <w:ins w:id="126" w:author="ACL" w:date="2020-10-13T09:02:00Z">
        <w:r w:rsidR="002209CB">
          <w:t>study</w:t>
        </w:r>
        <w:r w:rsidR="002209CB" w:rsidRPr="00072F70">
          <w:t xml:space="preserve"> </w:t>
        </w:r>
      </w:ins>
      <w:r w:rsidRPr="00072F70">
        <w:t xml:space="preserve">even </w:t>
      </w:r>
      <w:ins w:id="127" w:author="ACL" w:date="2020-10-13T09:02:00Z">
        <w:r w:rsidR="002209CB">
          <w:t>demonstrate</w:t>
        </w:r>
      </w:ins>
      <w:ins w:id="128" w:author="ACL" w:date="2020-10-13T13:57:00Z">
        <w:r w:rsidR="00BC3622">
          <w:t>s</w:t>
        </w:r>
      </w:ins>
      <w:ins w:id="129" w:author="ACL" w:date="2020-10-13T09:02:00Z">
        <w:r w:rsidR="002209CB">
          <w:t xml:space="preserve"> an exoskeleton that </w:t>
        </w:r>
      </w:ins>
      <w:r w:rsidRPr="00072F70">
        <w:t>assist</w:t>
      </w:r>
      <w:ins w:id="130" w:author="ACL" w:date="2020-10-13T09:02:00Z">
        <w:r w:rsidR="002209CB">
          <w:t>s</w:t>
        </w:r>
      </w:ins>
      <w:del w:id="131" w:author="ACL" w:date="2020-10-13T09:02:00Z">
        <w:r w:rsidRPr="00072F70" w:rsidDel="002209CB">
          <w:delText>ed</w:delText>
        </w:r>
      </w:del>
      <w:r w:rsidRPr="00072F70">
        <w:t xml:space="preserve"> both walking and running </w:t>
      </w:r>
      <w:r w:rsidR="0004649E" w:rsidRPr="00072F70">
        <w:fldChar w:fldCharType="begin" w:fldLock="1"/>
      </w:r>
      <w:r w:rsidR="000C6F42" w:rsidRPr="00072F70">
        <w:instrText>ADDIN CSL_CITATION {"citationItems":[{"id":"ITEM-1","itemData":{"DOI":"10.1126/science.aav7536","ISSN":"10959203","PMID":"31416958","abstract":"Walking and running have fundamentally different biomechanics, which makes developing devices that assist both gaits challenging. We show that a portable exosuit that assists hip extension can reduce the metabolic rate of treadmill walking at 1.5 meters per second by 9.3% and that of running at 2.5 meters per second by 4.0% compared with locomotion without the exosuit. These reduction magnitudes are comparable to the effects of taking off 7.4 and 5.7 kilograms during walking and running, respectively, and are in a range that has shown meaningful athletic performance changes. The exosuit automatically switches between actuation profiles for both gaits, on the basis of estimated potential energy fluctuations of the wearer’s center of mass. Single-participant experiments show that it is possible to reduce metabolic rates of different running speeds and uphill walking, further demonstrating the exosuit’s versatility.","author":[{"dropping-particle":"","family":"Kim","given":"Jinsoo","non-dropping-particle":"","parse-names":false,"suffix":""},{"dropping-particle":"","family":"Lee","given":"Giuk","non-dropping-particle":"","parse-names":false,"suffix":""},{"dropping-particle":"","family":"Heimgartner","given":"Roman","non-dropping-particle":"","parse-names":false,"suffix":""},{"dropping-particle":"","family":"Revi","given":"Dheepak Arumukhom","non-dropping-particle":"","parse-names":false,"suffix":""},{"dropping-particle":"","family":"Karavas","given":"Nikos","non-dropping-particle":"","parse-names":false,"suffix":""},{"dropping-particle":"","family":"Nathanson","given":"Danielle","non-dropping-particle":"","parse-names":false,"suffix":""},{"dropping-particle":"","family":"Galiana","given":"Ignacio","non-dropping-particle":"","parse-names":false,"suffix":""},{"dropping-particle":"","family":"Eckert-Erdheim","given":"Asa","non-dropping-particle":"","parse-names":false,"suffix":""},{"dropping-particle":"","family":"Murphy","given":"Patrick","non-dropping-particle":"","parse-names":false,"suffix":""},{"dropping-particle":"","family":"Perry","given":"David","non-dropping-particle":"","parse-names":false,"suffix":""},{"dropping-particle":"","family":"Menard","given":"Nicolas","non-dropping-particle":"","parse-names":false,"suffix":""},{"dropping-particle":"","family":"Choe","given":"Dabin Kim","non-dropping-particle":"","parse-names":false,"suffix":""},{"dropping-particle":"","family":"Malcolm","given":"Philippe","non-dropping-particle":"","parse-names":false,"suffix":""},{"dropping-particle":"","family":"Walsh","given":"Conor J.","non-dropping-particle":"","parse-names":false,"suffix":""}],"container-title":"Science","id":"ITEM-1","issue":"6454","issued":{"date-parts":[["2019"]]},"page":"668-672","title":"Reducing the metabolic rate of walking and running with a versatile, portable exosuit","type":"article-journal","volume":"365"},"uris":["http://www.mendeley.com/documents/?uuid=d6af93eb-76ac-4e1c-ac26-88c37f5742e0"]}],"mendeley":{"formattedCitation":"[9]","plainTextFormattedCitation":"[9]","previouslyFormattedCitation":"[9]"},"properties":{"noteIndex":0},"schema":"https://github.com/citation-style-language/schema/raw/master/csl-citation.json"}</w:instrText>
      </w:r>
      <w:r w:rsidR="0004649E" w:rsidRPr="00072F70">
        <w:fldChar w:fldCharType="separate"/>
      </w:r>
      <w:r w:rsidR="0004649E" w:rsidRPr="00072F70">
        <w:t>[9]</w:t>
      </w:r>
      <w:r w:rsidR="0004649E" w:rsidRPr="00072F70">
        <w:fldChar w:fldCharType="end"/>
      </w:r>
      <w:r w:rsidR="0004649E" w:rsidRPr="00072F70">
        <w:t>.</w:t>
      </w:r>
    </w:p>
    <w:p w14:paraId="0A31776C" w14:textId="665E3788" w:rsidR="006F7A5C" w:rsidRPr="00072F70" w:rsidRDefault="006F7A5C" w:rsidP="00C95701">
      <w:pPr>
        <w:pStyle w:val="Text"/>
        <w:ind w:firstLine="0"/>
      </w:pPr>
      <w:r w:rsidRPr="00072F70">
        <w:tab/>
        <w:t xml:space="preserve">Sawicki </w:t>
      </w:r>
      <w:r w:rsidRPr="00072F70">
        <w:rPr>
          <w:i/>
          <w:iCs/>
        </w:rPr>
        <w:t>et al</w:t>
      </w:r>
      <w:r w:rsidRPr="00072F70">
        <w:t xml:space="preserve">. </w:t>
      </w:r>
      <w:r w:rsidRPr="00072F70">
        <w:fldChar w:fldCharType="begin" w:fldLock="1"/>
      </w:r>
      <w:r w:rsidR="00992667" w:rsidRPr="00072F70">
        <w:instrText>ADDIN CSL_CITATION {"citationItems":[{"id":"ITEM-1","itemData":{"DOI":"10.1186/s12984-020-00663-9","abstract":"Since the early 2000s, researchers have been trying to develop lower-limb exoskeletons that augment human mobility by reducing the metabolic cost of walking and running versus without a device. In 2013, researchers finally broke this 'metabolic cost barrier'. We analyzed the literature through December 2019, and identified 23 studies that demonstrate exoskeleton designs that improved human walking and running economy beyond capable without a device. Here, we reviewed these studies and highlighted key innovations and techniques that enabled these devices to surpass the metabolic cost barrier and steadily improve user walking and running economy from 2013 to nearly 2020. These studies include, physiologically-informed targeting of lower-limb joints; use of off-board actuators to rapidly prototype exoskeleton controllers; mechatronic designs of both active and passive systems; and a renewed focus on human-exoskeleton interface design. Lastly, we highlight emerging trends that we anticipate will further augment wearable-device performance and pose the next grand challenges facing exoskeleton technology for augmenting human mobility.","author":[{"dropping-particle":"","family":"Sawicki","given":"Gregory S","non-dropping-particle":"","parse-names":false,"suffix":""},{"dropping-particle":"","family":"Beck","given":"Owen N","non-dropping-particle":"","parse-names":false,"suffix":""},{"dropping-particle":"","family":"Kang","given":"Inseung","non-dropping-particle":"","parse-names":false,"suffix":""},{"dropping-particle":"","family":"Young","given":"Aaron J","non-dropping-particle":"","parse-names":false,"suffix":""}],"id":"ITEM-1","issued":{"date-parts":[["0"]]},"title":"The exoskeleton expansion: improving walking and running economy","type":"article-journal"},"uris":["http://www.mendeley.com/documents/?uuid=61594d8f-6e91-378a-83b7-d9d93e8da0ff"]}],"mendeley":{"formattedCitation":"[10]","plainTextFormattedCitation":"[10]","previouslyFormattedCitation":"[10]"},"properties":{"noteIndex":0},"schema":"https://github.com/citation-style-language/schema/raw/master/csl-citation.json"}</w:instrText>
      </w:r>
      <w:r w:rsidRPr="00072F70">
        <w:fldChar w:fldCharType="separate"/>
      </w:r>
      <w:r w:rsidRPr="00072F70">
        <w:t>[10]</w:t>
      </w:r>
      <w:r w:rsidRPr="00072F70">
        <w:fldChar w:fldCharType="end"/>
      </w:r>
      <w:r w:rsidRPr="00072F70">
        <w:t xml:space="preserve"> </w:t>
      </w:r>
      <w:del w:id="132" w:author="ACL" w:date="2020-10-13T09:03:00Z">
        <w:r w:rsidRPr="00072F70" w:rsidDel="00D90FF1">
          <w:delText xml:space="preserve">compiled </w:delText>
        </w:r>
      </w:del>
      <w:ins w:id="133" w:author="ACL" w:date="2020-10-13T09:03:00Z">
        <w:r w:rsidR="00D90FF1">
          <w:t>reviewed</w:t>
        </w:r>
        <w:r w:rsidR="00D90FF1" w:rsidRPr="00072F70">
          <w:t xml:space="preserve"> </w:t>
        </w:r>
      </w:ins>
      <w:r w:rsidRPr="00072F70">
        <w:t>peer-reviewed publications that report</w:t>
      </w:r>
      <w:del w:id="134" w:author="ACL" w:date="2020-10-13T09:04:00Z">
        <w:r w:rsidRPr="00072F70" w:rsidDel="00D90FF1">
          <w:delText>ed</w:delText>
        </w:r>
      </w:del>
      <w:r w:rsidRPr="00072F70">
        <w:t xml:space="preserve"> </w:t>
      </w:r>
      <w:del w:id="135" w:author="ACL" w:date="2020-10-13T09:04:00Z">
        <w:r w:rsidRPr="00072F70" w:rsidDel="00D90FF1">
          <w:delText xml:space="preserve">an </w:delText>
        </w:r>
      </w:del>
      <w:r w:rsidRPr="00072F70">
        <w:t>exoskeleton</w:t>
      </w:r>
      <w:ins w:id="136" w:author="ACL" w:date="2020-10-13T09:04:00Z">
        <w:r w:rsidR="00D90FF1">
          <w:t>s that</w:t>
        </w:r>
      </w:ins>
      <w:r w:rsidRPr="00072F70">
        <w:t xml:space="preserve"> improve</w:t>
      </w:r>
      <w:del w:id="137" w:author="ACL" w:date="2020-10-13T09:04:00Z">
        <w:r w:rsidRPr="00072F70" w:rsidDel="00D90FF1">
          <w:delText>d</w:delText>
        </w:r>
      </w:del>
      <w:r w:rsidRPr="00072F70">
        <w:t xml:space="preserve"> user walking or running </w:t>
      </w:r>
      <w:del w:id="138" w:author="ACL" w:date="2020-10-13T09:04:00Z">
        <w:r w:rsidRPr="00072F70" w:rsidDel="00D90FF1">
          <w:delText xml:space="preserve">economy </w:delText>
        </w:r>
      </w:del>
      <w:ins w:id="139" w:author="ACL" w:date="2020-10-13T09:04:00Z">
        <w:r w:rsidR="00D90FF1">
          <w:t>efficiency</w:t>
        </w:r>
      </w:ins>
      <w:ins w:id="140" w:author="ACL" w:date="2020-10-13T09:05:00Z">
        <w:r w:rsidR="00D90FF1">
          <w:t xml:space="preserve"> and</w:t>
        </w:r>
      </w:ins>
      <w:del w:id="141" w:author="ACL" w:date="2020-10-13T09:04:00Z">
        <w:r w:rsidRPr="00072F70" w:rsidDel="00D90FF1">
          <w:delText>versus without using a device</w:delText>
        </w:r>
      </w:del>
      <w:del w:id="142" w:author="ACL" w:date="2020-10-13T09:05:00Z">
        <w:r w:rsidRPr="00072F70" w:rsidDel="00D90FF1">
          <w:delText>. They</w:delText>
        </w:r>
      </w:del>
      <w:r w:rsidRPr="00072F70">
        <w:t xml:space="preserve"> </w:t>
      </w:r>
      <w:r w:rsidR="005C1EC4" w:rsidRPr="00072F70">
        <w:t>categorized the</w:t>
      </w:r>
      <w:ins w:id="143" w:author="ACL" w:date="2020-10-13T09:05:00Z">
        <w:r w:rsidR="00D90FF1">
          <w:t>se</w:t>
        </w:r>
      </w:ins>
      <w:r w:rsidR="005C1EC4" w:rsidRPr="00072F70">
        <w:t xml:space="preserve"> </w:t>
      </w:r>
      <w:del w:id="144" w:author="ACL" w:date="2020-10-13T13:57:00Z">
        <w:r w:rsidR="005C1EC4" w:rsidRPr="00072F70" w:rsidDel="00BC3622">
          <w:delText xml:space="preserve">exoskeletons </w:delText>
        </w:r>
      </w:del>
      <w:r w:rsidR="005C1EC4" w:rsidRPr="00072F70">
        <w:t>as</w:t>
      </w:r>
      <w:ins w:id="145" w:author="ACL" w:date="2020-10-13T09:05:00Z">
        <w:r w:rsidR="00D90FF1">
          <w:t xml:space="preserve"> either</w:t>
        </w:r>
      </w:ins>
      <w:r w:rsidR="005C1EC4" w:rsidRPr="00072F70">
        <w:t xml:space="preserve"> </w:t>
      </w:r>
      <w:ins w:id="146" w:author="ACL" w:date="2020-10-13T09:05:00Z">
        <w:r w:rsidR="00D90FF1">
          <w:t>“</w:t>
        </w:r>
      </w:ins>
      <w:r w:rsidR="005C1EC4" w:rsidRPr="00072F70">
        <w:t>tethered</w:t>
      </w:r>
      <w:ins w:id="147" w:author="ACL" w:date="2020-10-13T09:05:00Z">
        <w:r w:rsidR="00D90FF1">
          <w:t>”</w:t>
        </w:r>
      </w:ins>
      <w:r w:rsidR="005C1EC4" w:rsidRPr="00072F70">
        <w:t xml:space="preserve"> </w:t>
      </w:r>
      <w:ins w:id="148" w:author="ACL" w:date="2020-10-13T09:05:00Z">
        <w:r w:rsidR="00D90FF1">
          <w:t>or</w:t>
        </w:r>
      </w:ins>
      <w:del w:id="149" w:author="ACL" w:date="2020-10-13T09:05:00Z">
        <w:r w:rsidR="005C1EC4" w:rsidRPr="00072F70" w:rsidDel="00D90FF1">
          <w:delText>and</w:delText>
        </w:r>
      </w:del>
      <w:r w:rsidR="005C1EC4" w:rsidRPr="00072F70">
        <w:t xml:space="preserve"> </w:t>
      </w:r>
      <w:ins w:id="150" w:author="ACL" w:date="2020-10-13T09:05:00Z">
        <w:r w:rsidR="00D90FF1">
          <w:t>“</w:t>
        </w:r>
      </w:ins>
      <w:r w:rsidR="005C1EC4" w:rsidRPr="00072F70">
        <w:t>autonomous.</w:t>
      </w:r>
      <w:ins w:id="151" w:author="ACL" w:date="2020-10-13T09:05:00Z">
        <w:r w:rsidR="00D90FF1">
          <w:t>”</w:t>
        </w:r>
      </w:ins>
      <w:r w:rsidR="005C1EC4" w:rsidRPr="00072F70">
        <w:t xml:space="preserve"> Further</w:t>
      </w:r>
      <w:ins w:id="152" w:author="ACL" w:date="2020-10-13T09:05:00Z">
        <w:r w:rsidR="00D90FF1">
          <w:t>more</w:t>
        </w:r>
      </w:ins>
      <w:r w:rsidR="005C1EC4" w:rsidRPr="00072F70">
        <w:t>, they classified autonomous systems as active or passive. Active exoskeletons contain actuators that add energy to the motion</w:t>
      </w:r>
      <w:r w:rsidR="00992667" w:rsidRPr="00072F70">
        <w:t xml:space="preserve"> </w:t>
      </w:r>
      <w:r w:rsidR="00992667" w:rsidRPr="00072F70">
        <w:fldChar w:fldCharType="begin" w:fldLock="1"/>
      </w:r>
      <w:r w:rsidR="00992667" w:rsidRPr="00072F70">
        <w:instrText>ADDIN CSL_CITATION {"citationItems":[{"id":"ITEM-1","itemData":{"DOI":"10.1186/s12984-018-0410-y","abstract":"Background: Soft exosuit is a new approach for assisting with human locomotion, which applies assistive torques to the wearer through functional textiles. In this paper, we present an updated version of autonomous multi-joint soft exosuit, including an online optimization method that tunes control parameters for each individual. Methods: The soft exosuit is designed to assist with hip extension, hip flexion, and plantarflexion while walking. A mobile actuation system is mounted on a military rucksack, and forces from the actuator are transmitted via Bowden cables to the exosuit. The controller performs an iterative force-based position control of the Bowden cables on a step-by-step basis, delivering hip extension assistance in early stance and multi-articular (hip flexion and plantarflexion) assistance during push-off. To individualize the multi-articular assistance, an online optimization method was developed, which tunes two control parameters: the cable retraction onset timing (T1) and the cable retraction duration (D). During a parameter tuning process, the optimization routine searched for the optimal values for T1 and D that maximize the positive augmentation power at ankle. To investigate the performance of the optimization and its metabolic efficacy, a human subject testing was conducted involving walking on a treadmill at 1.50 m s-1 carrying a 6.8-kg loaded rucksack. Seven participants underwent the optimization process, and the metabolic cost of loaded walking was measured with and without wearing the exosuit using the individualized control parameters. Results: The online optimization was capable of finding subject-specific optimal parameters, creating a positive ankle augmentation power map for each individual. The optimal T1 ranged from 43.75% to 46.25% of a gait cycle, whereas D ranged from 13.75% to 22.5% across the participants. The exosuit with the subject-specific parameters significantly reduced the metabolic cost of load carriage by 14.88 ± 1.09% (P = 5×10-5) compared to walking without wearing the device and by 22.03 ± 2.23% (P = 2×10-5) compared to walking with the device unpowered. Conclusion: The autonomous multi-joint soft exosuit with online optimization demonstrated a great promise to customize assistance and to improve human walking economy, while future studies are needed to further investigate the effect on human-exosuit interaction.","author":[{"dropping-particle":"","family":"Lee","given":"Sangjun","non-dropping-particle":"","parse-names":false,"suffix":""},{"dropping-particle":"","family":"Kim","given":"Jinsoo","non-dropping-particle":"","parse-names":false,"suffix":""},{"dropping-particle":"","family":"Baker","given":"Lauren","non-dropping-particle":"","parse-names":false,"suffix":""},{"dropping-particle":"","family":"Long","given":"Andrew","non-dropping-particle":"","parse-names":false,"suffix":""},{"dropping-particle":"","family":"Karavas","given":"Nikos","non-dropping-particle":"","parse-names":false,"suffix":""},{"dropping-particle":"","family":"Menard","given":"Nicolas","non-dropping-particle":"","parse-names":false,"suffix":""},{"dropping-particle":"","family":"Galiana","given":"Ignacio","non-dropping-particle":"","parse-names":false,"suffix":""},{"dropping-particle":"","family":"Walsh","given":"Conor J.","non-dropping-particle":"","parse-names":false,"suffix":""}],"container-title":"Journal of NeuroEngineering and Rehabilitation","id":"ITEM-1","issued":{"date-parts":[["2018"]]},"page":"Under review","publisher":"Journal of NeuroEngineering and Rehabilitation","title":"Autonomous multi-joint soft exsosuit with online optimization reduces energy cost of loaded walking","type":"article-journal"},"uris":["http://www.mendeley.com/documents/?uuid=76bfeef8-2a93-4ee3-9567-867f3e5df077"]},{"id":"ITEM-2","itemData":{"DOI":"10.1126/science.aav7536","ISSN":"10959203","PMID":"31416958","abstract":"Walking and running have fundamentally different biomechanics, which makes developing devices that assist both gaits challenging. We show that a portable exosuit that assists hip extension can reduce the metabolic rate of treadmill walking at 1.5 meters per second by 9.3% and that of running at 2.5 meters per second by 4.0% compared with locomotion without the exosuit. These reduction magnitudes are comparable to the effects of taking off 7.4 and 5.7 kilograms during walking and running, respectively, and are in a range that has shown meaningful athletic performance changes. The exosuit automatically switches between actuation profiles for both gaits, on the basis of estimated potential energy fluctuations of the wearer’s center of mass. Single-participant experiments show that it is possible to reduce metabolic rates of different running speeds and uphill walking, further demonstrating the exosuit’s versatility.","author":[{"dropping-particle":"","family":"Kim","given":"Jinsoo","non-dropping-particle":"","parse-names":false,"suffix":""},{"dropping-particle":"","family":"Lee","given":"Giuk","non-dropping-particle":"","parse-names":false,"suffix":""},{"dropping-particle":"","family":"Heimgartner","given":"Roman","non-dropping-particle":"","parse-names":false,"suffix":""},{"dropping-particle":"","family":"Revi","given":"Dheepak Arumukhom","non-dropping-particle":"","parse-names":false,"suffix":""},{"dropping-particle":"","family":"Karavas","given":"Nikos","non-dropping-particle":"","parse-names":false,"suffix":""},{"dropping-particle":"","family":"Nathanson","given":"Danielle","non-dropping-particle":"","parse-names":false,"suffix":""},{"dropping-particle":"","family":"Galiana","given":"Ignacio","non-dropping-particle":"","parse-names":false,"suffix":""},{"dropping-particle":"","family":"Eckert-Erdheim","given":"Asa","non-dropping-particle":"","parse-names":false,"suffix":""},{"dropping-particle":"","family":"Murphy","given":"Patrick","non-dropping-particle":"","parse-names":false,"suffix":""},{"dropping-particle":"","family":"Perry","given":"David","non-dropping-particle":"","parse-names":false,"suffix":""},{"dropping-particle":"","family":"Menard","given":"Nicolas","non-dropping-particle":"","parse-names":false,"suffix":""},{"dropping-particle":"","family":"Choe","given":"Dabin Kim","non-dropping-particle":"","parse-names":false,"suffix":""},{"dropping-particle":"","family":"Malcolm","given":"Philippe","non-dropping-particle":"","parse-names":false,"suffix":""},{"dropping-particle":"","family":"Walsh","given":"Conor J.","non-dropping-particle":"","parse-names":false,"suffix":""}],"container-title":"Science","id":"ITEM-2","issue":"6454","issued":{"date-parts":[["2019"]]},"page":"668-672","title":"Reducing the metabolic rate of walking and running with a versatile, portable exosuit","type":"article-journal","volume":"365"},"uris":["http://www.mendeley.com/documents/?uuid=d6af93eb-76ac-4e1c-ac26-88c37f5742e0"]}],"mendeley":{"formattedCitation":"[9], [11]","plainTextFormattedCitation":"[9], [11]","previouslyFormattedCitation":"[9], [11]"},"properties":{"noteIndex":0},"schema":"https://github.com/citation-style-language/schema/raw/master/csl-citation.json"}</w:instrText>
      </w:r>
      <w:r w:rsidR="00992667" w:rsidRPr="00072F70">
        <w:fldChar w:fldCharType="separate"/>
      </w:r>
      <w:r w:rsidR="00992667" w:rsidRPr="00072F70">
        <w:t>[9], [11]</w:t>
      </w:r>
      <w:r w:rsidR="00992667" w:rsidRPr="00072F70">
        <w:fldChar w:fldCharType="end"/>
      </w:r>
      <w:r w:rsidR="005C1EC4" w:rsidRPr="00072F70">
        <w:t xml:space="preserve">, </w:t>
      </w:r>
      <w:del w:id="153" w:author="ACL" w:date="2020-10-13T13:57:00Z">
        <w:r w:rsidR="005C1EC4" w:rsidRPr="00072F70" w:rsidDel="00BC3622">
          <w:delText xml:space="preserve">and </w:delText>
        </w:r>
      </w:del>
      <w:ins w:id="154" w:author="ACL" w:date="2020-10-13T13:57:00Z">
        <w:r w:rsidR="00BC3622">
          <w:t>whereas</w:t>
        </w:r>
        <w:r w:rsidR="00BC3622" w:rsidRPr="00072F70">
          <w:t xml:space="preserve"> </w:t>
        </w:r>
      </w:ins>
      <w:r w:rsidR="005C1EC4" w:rsidRPr="00072F70">
        <w:t>passive exoskeletons use</w:t>
      </w:r>
      <w:r w:rsidR="00992667" w:rsidRPr="00072F70">
        <w:t xml:space="preserve"> passive elements </w:t>
      </w:r>
      <w:del w:id="155" w:author="ACL" w:date="2020-10-13T09:07:00Z">
        <w:r w:rsidR="00992667" w:rsidRPr="00072F70" w:rsidDel="00D90FF1">
          <w:delText>like</w:delText>
        </w:r>
        <w:r w:rsidR="005C1EC4" w:rsidRPr="00072F70" w:rsidDel="00D90FF1">
          <w:delText xml:space="preserve"> </w:delText>
        </w:r>
      </w:del>
      <w:ins w:id="156" w:author="ACL" w:date="2020-10-13T09:07:00Z">
        <w:r w:rsidR="00D90FF1">
          <w:t>such as</w:t>
        </w:r>
        <w:r w:rsidR="00D90FF1" w:rsidRPr="00072F70">
          <w:t xml:space="preserve"> </w:t>
        </w:r>
      </w:ins>
      <w:r w:rsidR="005C1EC4" w:rsidRPr="00072F70">
        <w:t xml:space="preserve">springs and </w:t>
      </w:r>
      <w:r w:rsidR="0023250B" w:rsidRPr="00072F70">
        <w:t>dampers</w:t>
      </w:r>
      <w:r w:rsidR="00992667" w:rsidRPr="00072F70">
        <w:t xml:space="preserve"> </w:t>
      </w:r>
      <w:r w:rsidR="00992667" w:rsidRPr="00072F70">
        <w:fldChar w:fldCharType="begin" w:fldLock="1"/>
      </w:r>
      <w:r w:rsidR="00E276D4" w:rsidRPr="00072F70">
        <w:instrText>ADDIN CSL_CITATION {"citationItems":[{"id":"ITEM-1","itemData":{"DOI":"10.1109/TNSRE.2018.2872889","ISSN":"15344320","abstract":"In this paper, we present a new perspective to design an unpowered exoskeleton for metabolic rate reduction in running. According to our studies on human biomechanics, it is observed that having a linear spring which applies torque as a function of the difference between two hips angles (d-angle), compared to a local spring which applies torque as a function of hip angle (h-angle) provides a better condition for hip moment compensation, and consequently metabolic rate reduction. Accordingly, a new type of unpowered exoskeleton device for realization of this idea is designed, and a prototype of this exoskeleton is constructed. This exoskeleton is tested on ten healthy subjects for running at 2.5 m s −1. In this experiment, 8.0 ± 1.5% (mean±s.e.m.) metabolic rate reduction (compared to the no-exoskeleton case) is achieved.","author":[{"dropping-particle":"","family":"Nasiri","given":"Rezvan","non-dropping-particle":"","parse-names":false,"suffix":""},{"dropping-particle":"","family":"Ahmadi","given":"Arjang","non-dropping-particle":"","parse-names":false,"suffix":""},{"dropping-particle":"","family":"Ahmadabadi","given":"Majid Nili","non-dropping-particle":"","parse-names":false,"suffix":""}],"container-title":"IEEE Transactions on Neural Systems and Rehabilitation Engineering","id":"ITEM-1","issue":"10","issued":{"date-parts":[["2018"]]},"page":"2026-2032","publisher":"IEEE","title":"Reducing the energy cost of human running using an unpowered exoskeleton","type":"article-journal","volume":"26"},"uris":["http://www.mendeley.com/documents/?uuid=434131f4-5fc4-4993-80e2-1bf4301383b3"]},{"id":"ITEM-2","itemData":{"DOI":"10.1242/jeb.202895","ISBN":"0000000193726","ISSN":"00220949","PMID":"31395676","abstract":"Human running is inefficient. For every 10 calories burned, less than 1 is needed to maintain a constant forward velocity – the remaining energy is, in a sense, wasted. The majority of this wasted energy is expended to support the bodyweight and redirect the center of mass during the stance phase of gait. An order of magnitude less energy is expended to brake and accelerate the swinging leg. Accordingly, most devices designed to increase running efficiency have targeted the costlier stance phase of gait. An alternative approach is seen in nature: spring-like tissues in some animals and humans are believed to assist leg swing. While it has been assumed that such a spring simply offloads the muscles that swing the legs, thus saving energy, this mechanism has not been experimentally investigated. Here, we show that a spring, or ‘exotendon’, connecting the legs of a human reduces the energy required for running by 6.4±2.8%, and does so through a complex mechanism that produces savings beyond those associated with leg swing. The exotendon applies assistive forces to the swinging legs, increasing the energy optimal stride frequency. Runners then adopt this frequency, taking faster and shorter strides, and reduce the joint mechanical work to redirect their center of mass. Our study shows how a simple spring improves running economy through a complex interaction between the changing dynamics of the body and the adaptive strategies of the runner, highlighting the importance of considering each when designing systems that couple human and machine.","author":[{"dropping-particle":"","family":"Simpson","given":"Cole S.","non-dropping-particle":"","parse-names":false,"suffix":""},{"dropping-particle":"","family":"Welker","given":"Cara G.","non-dropping-particle":"","parse-names":false,"suffix":""},{"dropping-particle":"","family":"Uhlrich","given":"Scott D.","non-dropping-particle":"","parse-names":false,"suffix":""},{"dropping-particle":"","family":"Sketch","given":"Sean M.","non-dropping-particle":"","parse-names":false,"suffix":""},{"dropping-particle":"","family":"Jackson","given":"Rachel W.","non-dropping-particle":"","parse-names":false,"suffix":""},{"dropping-particle":"","family":"Delp","given":"Scott L.","non-dropping-particle":"","parse-names":false,"suffix":""},{"dropping-particle":"","family":"Collins","given":"Steve H.","non-dropping-particle":"","parse-names":false,"suffix":""},{"dropping-particle":"","family":"Selinger","given":"Jessica C.","non-dropping-particle":"","parse-names":false,"suffix":""},{"dropping-particle":"","family":"Hawkes","given":"Elliot W.","non-dropping-particle":"","parse-names":false,"suffix":""}],"container-title":"Journal of Experimental Biology","id":"ITEM-2","issue":"17","issued":{"date-parts":[["2019"]]},"title":"Connecting the legs with a spring improves human running economy","type":"article-journal","volume":"222"},"uris":["http://www.mendeley.com/documents/?uuid=6656da68-59cc-40e0-a02a-7dfc4812f8ff"]},{"id":"ITEM-3","itemData":{"DOI":"10.1142/s0219843607001126","ISSN":"0219-8436","abstract":"A quasi-passive leg exoskeleton is presented for load-carrying augmentation during walk- ing. The exoskeleton has no actuators, only ankle and hip springs and a knee variable- damper. Without a payload, the exoskeleton weighs 11.7kg and requires only 2 Watts of electrical power during loaded walking. For a 36 kg payload, we demonstrate that the quasi-passive exoskeleton transfers on average 80% of the load to the ground during the single support phase of walking. By measuring the rate of oxygen consumption on a study participant walking at a self-selected speed, we find that the exoskeleton slightly increases the walking metabolic cost of transport (COT) as compared to a standard loaded backpack (10% increase). However, a similar exoskeleton without joint springs or damping control (zero-impedance exoskeleton) is found to increase COT by 23% com- pared to the loaded backpack, highlighting the benefits of passive and quasi-passive joint mechanisms in the design of efficient, low-mass leg exoskeletons.","author":[{"dropping-particle":"","family":"Walsh","given":"Conor Jams","non-dropping-particle":"","parse-names":false,"suffix":""},{"dropping-particle":"","family":"Edo","given":"Ken","non-dropping-particle":"","parse-names":false,"suffix":""},{"dropping-particle":"","family":"Herr","given":"Hugh","non-dropping-particle":"","parse-names":false,"suffix":""}],"container-title":"International Journal of Humanoid Robotics","id":"ITEM-3","issue":"03","issued":{"date-parts":[["2007"]]},"page":"487-506","title":"a Quasi-Passive Leg Exoskeleton for Load-Carrying Augmentation","type":"article-journal","volume":"04"},"uris":["http://www.mendeley.com/documents/?uuid=9af8b049-6c9e-45ee-b90c-c0f4baf57c2f"]}],"mendeley":{"formattedCitation":"[7], [8], [12]","plainTextFormattedCitation":"[7], [8], [12]","previouslyFormattedCitation":"[7], [8], [12]"},"properties":{"noteIndex":0},"schema":"https://github.com/citation-style-language/schema/raw/master/csl-citation.json"}</w:instrText>
      </w:r>
      <w:r w:rsidR="00992667" w:rsidRPr="00072F70">
        <w:fldChar w:fldCharType="separate"/>
      </w:r>
      <w:r w:rsidR="00C92C5C" w:rsidRPr="00072F70">
        <w:t>[7], [8], [12]</w:t>
      </w:r>
      <w:r w:rsidR="00992667" w:rsidRPr="00072F70">
        <w:fldChar w:fldCharType="end"/>
      </w:r>
      <w:r w:rsidR="00992667" w:rsidRPr="00072F70">
        <w:t>.</w:t>
      </w:r>
      <w:r w:rsidR="00550466" w:rsidRPr="00072F70">
        <w:t xml:space="preserve"> Nuckols </w:t>
      </w:r>
      <w:r w:rsidR="00550466" w:rsidRPr="00072F70">
        <w:rPr>
          <w:i/>
          <w:iCs/>
        </w:rPr>
        <w:t>et al</w:t>
      </w:r>
      <w:r w:rsidR="00550466" w:rsidRPr="00072F70">
        <w:t xml:space="preserve">. </w:t>
      </w:r>
      <w:r w:rsidR="00550466" w:rsidRPr="00072F70">
        <w:fldChar w:fldCharType="begin" w:fldLock="1"/>
      </w:r>
      <w:r w:rsidR="00E276D4" w:rsidRPr="00072F70">
        <w:instrText>ADDIN CSL_CITATION {"citationItems":[{"id":"ITEM-1","itemData":{"DOI":"10.1371/journal.pone.0231996","ISSN":"1932-6203","abstract":"Lower-limb wearable robotic devices can improve clinical gait and reduce energetic demand in healthy populations. To help enable real-world use, we sought to examine how assistance should be applied in variable gait conditions and suggest an approach derived from knowledge of human locomotion mechanics to establish a 'roadmap' for wearable robot design. We characterized the changes in joint mechanics during walking and running across a range of incline/decline grades and then provide an analysis that informs the development of lower-limb exoskeletons capable of operating across a range of mechanical demands. We hypothesized that the distribution of limb-joint positive mechanical power would shift to the hip for incline walking and running and that the distribution of limb-joint negative mechanical power would shift to the knee for decline walking and running. Eight subjects (6M,2F) completed five walking (1.25 m s-1) trials at-8.53˚,-5.71˚, 0˚, 5.71˚, and 8.53˚grade53˚grade and five running (2.25 m s-1) trials at-5.71˚,-2.86˚, 0˚, 2.86˚, and 5.71˚grade71˚grade on a treadmill. We calculated time-varying joint moment and power output for the ankle, knee, and hip. For each gait, we examined how individual limb-joints contributed to total limb positive, negative and net power across grades. For both walking and running, changes in grade caused a redistribution of joint mechanical power generation and absorption. From level to incline walking, the ankle's contribution to limb positive power decreased from 44% on the level to 28% at 8.53ůphill grade (p &lt; 0.0001) while the hip's contribution increased from 27% to 52% (p &lt; 0.0001). In running, regardless of the surface gradient, the ankle was consistently the dominant source of lower-limb positive mechanical power (47-55%). In the context of our results, we outline three distinct use-modes that could be emphasized in future lower-limb exoskeleton designs 1) Energy injection: adding positive work into the gait cycle, 2) Energy extraction: removing negative work from the gait cycle, and 3) Energy transfer: extracting energy in one gait phase and then injecting it in another phase (i.e., regenerative braking).","author":[{"dropping-particle":"","family":"Nuckols","given":"Richard W.","non-dropping-particle":"","parse-names":false,"suffix":""},{"dropping-particle":"","family":"Takahashi","given":"Kota Z.","non-dropping-particle":"","parse-names":false,"suffix":""},{"dropping-particle":"","family":"Farris","given":"Dominic J.","non-dropping-particle":"","parse-names":false,"suffix":""},{"dropping-particle":"","family":"Mizrachi","given":"Sarai","non-dropping-particle":"","parse-names":false,"suffix":""},{"dropping-particle":"","family":"Riemer","given":"Raziel","non-dropping-particle":"","parse-names":false,"suffix":""},{"dropping-particle":"","family":"Sawicki","given":"Gregory S.","non-dropping-particle":"","parse-names":false,"suffix":""}],"container-title":"PLOS ONE","editor":[{"dropping-particle":"","family":"Kao","given":"Pei-Chun","non-dropping-particle":"","parse-names":false,"suffix":""}],"id":"ITEM-1","issue":"8","issued":{"date-parts":[["2020","8","28"]]},"page":"e0231996","publisher":"Public Library of Science","title":"Mechanics of walking and running up and downhill: A joint-level perspective to guide design of lower-limb exoskeletons","type":"article-journal","volume":"15"},"uris":["http://www.mendeley.com/documents/?uuid=71f82265-4b8f-3b21-a87d-d52a2c50657e"]}],"mendeley":{"formattedCitation":"[13]","plainTextFormattedCitation":"[13]","previouslyFormattedCitation":"[13]"},"properties":{"noteIndex":0},"schema":"https://github.com/citation-style-language/schema/raw/master/csl-citation.json"}</w:instrText>
      </w:r>
      <w:r w:rsidR="00550466" w:rsidRPr="00072F70">
        <w:fldChar w:fldCharType="separate"/>
      </w:r>
      <w:r w:rsidR="00C92C5C" w:rsidRPr="00072F70">
        <w:t>[13]</w:t>
      </w:r>
      <w:r w:rsidR="00550466" w:rsidRPr="00072F70">
        <w:fldChar w:fldCharType="end"/>
      </w:r>
      <w:r w:rsidR="00550466" w:rsidRPr="00072F70">
        <w:t xml:space="preserve"> </w:t>
      </w:r>
      <w:r w:rsidR="00550466" w:rsidRPr="00072F70">
        <w:rPr>
          <w:lang w:bidi="he-IL"/>
        </w:rPr>
        <w:t xml:space="preserve">describe the </w:t>
      </w:r>
      <w:r w:rsidR="002F2B91" w:rsidRPr="00072F70">
        <w:rPr>
          <w:lang w:bidi="he-IL"/>
        </w:rPr>
        <w:t>notion</w:t>
      </w:r>
      <w:r w:rsidR="00550466" w:rsidRPr="00072F70">
        <w:rPr>
          <w:lang w:bidi="he-IL"/>
        </w:rPr>
        <w:t xml:space="preserve"> of </w:t>
      </w:r>
      <w:r w:rsidR="002F2B91" w:rsidRPr="00072F70">
        <w:rPr>
          <w:lang w:bidi="he-IL"/>
        </w:rPr>
        <w:t xml:space="preserve">energy transfer from one phase of </w:t>
      </w:r>
      <w:del w:id="157" w:author="ACL" w:date="2020-10-13T09:07:00Z">
        <w:r w:rsidR="002F2B91" w:rsidRPr="00072F70" w:rsidDel="00D90FF1">
          <w:rPr>
            <w:lang w:bidi="he-IL"/>
          </w:rPr>
          <w:delText xml:space="preserve">the </w:delText>
        </w:r>
      </w:del>
      <w:r w:rsidR="002F2B91" w:rsidRPr="00072F70">
        <w:rPr>
          <w:lang w:bidi="he-IL"/>
        </w:rPr>
        <w:t xml:space="preserve">motion to </w:t>
      </w:r>
      <w:del w:id="158" w:author="ACL" w:date="2020-10-13T09:07:00Z">
        <w:r w:rsidR="002F2B91" w:rsidRPr="00072F70" w:rsidDel="00D90FF1">
          <w:rPr>
            <w:lang w:bidi="he-IL"/>
          </w:rPr>
          <w:delText>a subsequent phase</w:delText>
        </w:r>
      </w:del>
      <w:ins w:id="159" w:author="ACL" w:date="2020-10-13T09:07:00Z">
        <w:r w:rsidR="00D90FF1">
          <w:rPr>
            <w:lang w:bidi="he-IL"/>
          </w:rPr>
          <w:t>the next</w:t>
        </w:r>
      </w:ins>
      <w:r w:rsidR="002F2B91" w:rsidRPr="00072F70">
        <w:rPr>
          <w:lang w:bidi="he-IL"/>
        </w:rPr>
        <w:t xml:space="preserve">, either within or across joints. This notion can be used </w:t>
      </w:r>
      <w:del w:id="160" w:author="ACL" w:date="2020-10-13T09:08:00Z">
        <w:r w:rsidR="0023250B" w:rsidRPr="00072F70" w:rsidDel="00D90FF1">
          <w:rPr>
            <w:lang w:bidi="he-IL"/>
          </w:rPr>
          <w:delText xml:space="preserve">by </w:delText>
        </w:r>
      </w:del>
      <w:ins w:id="161" w:author="ACL" w:date="2020-10-13T09:08:00Z">
        <w:r w:rsidR="00D90FF1">
          <w:rPr>
            <w:lang w:bidi="he-IL"/>
          </w:rPr>
          <w:t>to design</w:t>
        </w:r>
        <w:r w:rsidR="00D90FF1" w:rsidRPr="00072F70">
          <w:rPr>
            <w:lang w:bidi="he-IL"/>
          </w:rPr>
          <w:t xml:space="preserve"> </w:t>
        </w:r>
      </w:ins>
      <w:r w:rsidR="002F2B91" w:rsidRPr="00072F70">
        <w:rPr>
          <w:lang w:bidi="he-IL"/>
        </w:rPr>
        <w:t>passive exoskeletons</w:t>
      </w:r>
      <w:del w:id="162" w:author="ACL" w:date="2020-10-13T09:07:00Z">
        <w:r w:rsidR="002F2B91" w:rsidRPr="00072F70" w:rsidDel="00D90FF1">
          <w:rPr>
            <w:lang w:bidi="he-IL"/>
          </w:rPr>
          <w:delText>,</w:delText>
        </w:r>
      </w:del>
      <w:r w:rsidR="002F2B91" w:rsidRPr="00072F70">
        <w:rPr>
          <w:lang w:bidi="he-IL"/>
        </w:rPr>
        <w:t xml:space="preserve"> </w:t>
      </w:r>
      <w:del w:id="163" w:author="ACL" w:date="2020-10-13T09:08:00Z">
        <w:r w:rsidR="002F2B91" w:rsidRPr="00072F70" w:rsidDel="00D90FF1">
          <w:rPr>
            <w:lang w:bidi="he-IL"/>
          </w:rPr>
          <w:delText xml:space="preserve">when </w:delText>
        </w:r>
      </w:del>
      <w:ins w:id="164" w:author="ACL" w:date="2020-10-13T09:08:00Z">
        <w:r w:rsidR="00D90FF1">
          <w:rPr>
            <w:lang w:bidi="he-IL"/>
          </w:rPr>
          <w:t>that</w:t>
        </w:r>
        <w:r w:rsidR="00D90FF1" w:rsidRPr="00072F70">
          <w:rPr>
            <w:lang w:bidi="he-IL"/>
          </w:rPr>
          <w:t xml:space="preserve"> </w:t>
        </w:r>
      </w:ins>
      <w:r w:rsidR="002F2B91" w:rsidRPr="00072F70">
        <w:rPr>
          <w:lang w:bidi="he-IL"/>
        </w:rPr>
        <w:t>extract</w:t>
      </w:r>
      <w:del w:id="165" w:author="ACL" w:date="2020-10-13T09:08:00Z">
        <w:r w:rsidR="002F2B91" w:rsidRPr="00072F70" w:rsidDel="00D90FF1">
          <w:rPr>
            <w:lang w:bidi="he-IL"/>
          </w:rPr>
          <w:delText>ing</w:delText>
        </w:r>
      </w:del>
      <w:r w:rsidR="002F2B91" w:rsidRPr="00072F70">
        <w:rPr>
          <w:lang w:bidi="he-IL"/>
        </w:rPr>
        <w:t xml:space="preserve"> energy </w:t>
      </w:r>
      <w:r w:rsidR="0023250B" w:rsidRPr="00072F70">
        <w:rPr>
          <w:lang w:bidi="he-IL"/>
        </w:rPr>
        <w:t xml:space="preserve">during </w:t>
      </w:r>
      <w:r w:rsidR="002F2B91" w:rsidRPr="00072F70">
        <w:rPr>
          <w:lang w:bidi="he-IL"/>
        </w:rPr>
        <w:t>the negative phase and inject</w:t>
      </w:r>
      <w:del w:id="166" w:author="ACL" w:date="2020-10-13T09:08:00Z">
        <w:r w:rsidR="00880089" w:rsidRPr="00072F70" w:rsidDel="00D90FF1">
          <w:rPr>
            <w:lang w:bidi="he-IL"/>
          </w:rPr>
          <w:delText>ing</w:delText>
        </w:r>
      </w:del>
      <w:r w:rsidR="002F2B91" w:rsidRPr="00072F70">
        <w:rPr>
          <w:lang w:bidi="he-IL"/>
        </w:rPr>
        <w:t xml:space="preserve"> the energy in a later positive phase. Passive exoskeletons </w:t>
      </w:r>
      <w:r w:rsidR="002F2B91" w:rsidRPr="00072F70">
        <w:t xml:space="preserve">are typically cheaper and lighter than active </w:t>
      </w:r>
      <w:del w:id="167" w:author="ACL" w:date="2020-10-13T09:08:00Z">
        <w:r w:rsidR="002F2B91" w:rsidRPr="00072F70" w:rsidDel="00D90FF1">
          <w:delText>devices</w:delText>
        </w:r>
      </w:del>
      <w:ins w:id="168" w:author="ACL" w:date="2020-10-13T09:08:00Z">
        <w:r w:rsidR="00D90FF1">
          <w:t>exoskeletons</w:t>
        </w:r>
      </w:ins>
      <w:r w:rsidR="002F2B91" w:rsidRPr="00072F70">
        <w:t xml:space="preserve">, whereas active exoskeletons are more adaptable </w:t>
      </w:r>
      <w:del w:id="169" w:author="ACL" w:date="2020-10-13T09:08:00Z">
        <w:r w:rsidR="002F2B91" w:rsidRPr="00072F70" w:rsidDel="00D90FF1">
          <w:delText xml:space="preserve">due </w:delText>
        </w:r>
      </w:del>
      <w:ins w:id="170" w:author="ACL" w:date="2020-10-13T09:08:00Z">
        <w:r w:rsidR="00D90FF1">
          <w:t>given their</w:t>
        </w:r>
      </w:ins>
      <w:del w:id="171" w:author="ACL" w:date="2020-10-13T09:08:00Z">
        <w:r w:rsidR="002F2B91" w:rsidRPr="00072F70" w:rsidDel="00D90FF1">
          <w:delText xml:space="preserve">to </w:delText>
        </w:r>
        <w:r w:rsidR="00880089" w:rsidRPr="00072F70" w:rsidDel="00D90FF1">
          <w:delText>the</w:delText>
        </w:r>
      </w:del>
      <w:r w:rsidR="00880089" w:rsidRPr="00072F70">
        <w:t xml:space="preserve"> </w:t>
      </w:r>
      <w:r w:rsidR="0023250B" w:rsidRPr="00072F70">
        <w:t xml:space="preserve">ability </w:t>
      </w:r>
      <w:ins w:id="172" w:author="ACL" w:date="2020-10-13T09:08:00Z">
        <w:r w:rsidR="00D90FF1">
          <w:t>to</w:t>
        </w:r>
      </w:ins>
      <w:del w:id="173" w:author="ACL" w:date="2020-10-13T09:08:00Z">
        <w:r w:rsidR="0023250B" w:rsidRPr="00072F70" w:rsidDel="00D90FF1">
          <w:delText>of</w:delText>
        </w:r>
      </w:del>
      <w:ins w:id="174" w:author="ACL" w:date="2020-10-13T09:09:00Z">
        <w:r w:rsidR="00D90FF1">
          <w:t xml:space="preserve"> exploit</w:t>
        </w:r>
      </w:ins>
      <w:del w:id="175" w:author="ACL" w:date="2020-10-13T09:09:00Z">
        <w:r w:rsidR="0023250B" w:rsidRPr="00072F70" w:rsidDel="00D90FF1">
          <w:delText xml:space="preserve"> </w:delText>
        </w:r>
        <w:r w:rsidR="002F2B91" w:rsidRPr="00072F70" w:rsidDel="00D90FF1">
          <w:delText>applying</w:delText>
        </w:r>
      </w:del>
      <w:r w:rsidR="002F2B91" w:rsidRPr="00072F70">
        <w:t xml:space="preserve"> any torque-time profile.</w:t>
      </w:r>
    </w:p>
    <w:p w14:paraId="1C73428D" w14:textId="77777777" w:rsidR="00BC3622" w:rsidRDefault="002D1284">
      <w:pPr>
        <w:pStyle w:val="Text"/>
        <w:rPr>
          <w:ins w:id="176" w:author="ACL" w:date="2020-10-13T13:59:00Z"/>
        </w:rPr>
      </w:pPr>
      <w:r w:rsidRPr="00072F70">
        <w:t xml:space="preserve">The </w:t>
      </w:r>
      <w:del w:id="177" w:author="ACL" w:date="2020-10-13T09:09:00Z">
        <w:r w:rsidRPr="00072F70" w:rsidDel="008518FC">
          <w:delText>augmentation of</w:delText>
        </w:r>
      </w:del>
      <w:ins w:id="178" w:author="ACL" w:date="2020-10-13T09:09:00Z">
        <w:r w:rsidR="008518FC">
          <w:t>use</w:t>
        </w:r>
      </w:ins>
      <w:r w:rsidRPr="00072F70">
        <w:t xml:space="preserve"> an exoskeleton </w:t>
      </w:r>
      <w:del w:id="179" w:author="ACL" w:date="2020-10-13T09:09:00Z">
        <w:r w:rsidRPr="00072F70" w:rsidDel="008518FC">
          <w:delText xml:space="preserve">for </w:delText>
        </w:r>
      </w:del>
      <w:ins w:id="180" w:author="ACL" w:date="2020-10-13T09:09:00Z">
        <w:r w:rsidR="008518FC">
          <w:t>to augment</w:t>
        </w:r>
        <w:r w:rsidR="008518FC" w:rsidRPr="00072F70">
          <w:t xml:space="preserve"> </w:t>
        </w:r>
      </w:ins>
      <w:r w:rsidRPr="00072F70">
        <w:t xml:space="preserve">walking, running, and leaping was proposed back in 1890 by Yagn </w:t>
      </w:r>
      <w:r w:rsidR="000C6F42" w:rsidRPr="00072F70">
        <w:fldChar w:fldCharType="begin" w:fldLock="1"/>
      </w:r>
      <w:r w:rsidR="00E276D4" w:rsidRPr="00072F70">
        <w:instrText>ADDIN CSL_CITATION {"citationItems":[{"id":"ITEM-1","itemData":{"abstract":"The invention relates to apparatus for facilitating walking , running , and leaping, and has for its object certain ... permit a perfectly free and easy fiexure of the legs, while in the apparatus shown and ... ends when the legs are bent in walking , running , or leaping to facilitate the bending","author":[{"dropping-particle":"","family":"Yagn","given":"Nicholas","non-dropping-particle":"","parse-names":false,"suffix":""}],"container-title":"https://patents.google.com/patent/US420179","id":"ITEM-1","issue":"420","issued":{"date-parts":[["1890"]]},"page":"1-7","title":"Apparatus for facilitating walking, running, and jumping","type":"article-journal"},"uris":["http://www.mendeley.com/documents/?uuid=bbbc193b-a838-4ffa-a554-c6a9ea14cc7e"]}],"mendeley":{"formattedCitation":"[14]","plainTextFormattedCitation":"[14]","previouslyFormattedCitation":"[14]"},"properties":{"noteIndex":0},"schema":"https://github.com/citation-style-language/schema/raw/master/csl-citation.json"}</w:instrText>
      </w:r>
      <w:r w:rsidR="000C6F42" w:rsidRPr="00072F70">
        <w:fldChar w:fldCharType="separate"/>
      </w:r>
      <w:r w:rsidR="00C92C5C" w:rsidRPr="00072F70">
        <w:t>[14]</w:t>
      </w:r>
      <w:r w:rsidR="000C6F42" w:rsidRPr="00072F70">
        <w:fldChar w:fldCharType="end"/>
      </w:r>
      <w:r w:rsidR="000C6F42" w:rsidRPr="00072F70">
        <w:t xml:space="preserve">, </w:t>
      </w:r>
      <w:r w:rsidRPr="00072F70">
        <w:t xml:space="preserve">who presented a theoretical design consisting of long bow springs operating </w:t>
      </w:r>
      <w:del w:id="181" w:author="ACL" w:date="2020-10-13T09:09:00Z">
        <w:r w:rsidRPr="00072F70" w:rsidDel="008518FC">
          <w:delText xml:space="preserve">in </w:delText>
        </w:r>
      </w:del>
      <w:r w:rsidRPr="00072F70">
        <w:t xml:space="preserve">parallel to the legs. </w:t>
      </w:r>
      <w:ins w:id="182" w:author="ACL" w:date="2020-10-13T09:10:00Z">
        <w:r w:rsidR="008518FC">
          <w:t xml:space="preserve">Later, </w:t>
        </w:r>
      </w:ins>
      <w:r w:rsidRPr="00072F70">
        <w:t>Grabowski and Herr</w:t>
      </w:r>
      <w:r w:rsidR="00914BF0" w:rsidRPr="00072F70">
        <w:t xml:space="preserve"> </w:t>
      </w:r>
      <w:r w:rsidR="00914BF0" w:rsidRPr="00072F70">
        <w:fldChar w:fldCharType="begin" w:fldLock="1"/>
      </w:r>
      <w:r w:rsidR="00E276D4" w:rsidRPr="00072F70">
        <w:instrText>ADDIN CSL_CITATION {"citationItems":[{"id":"ITEM-1","itemData":{"DOI":"10.1152/japplphysiol.91609.2008","ISSN":"87507587","PMID":"19423835","abstract":"During bouncing gaits such as hopping and running, leg muscles generate force to enable elastic energy storage and return primarily from tendons and, thus, demand metabolic energy. In an effort to reduce metabolic demand, we designed two elastic leg exoskeletons that act in parallel with the wearer's legs; one exoskeleton consisted of a multiple leaf (MLE) and the other of a single leaf (SLE) set of fiberglass springs. We hypothesized that hoppers, hopping on both legs, would adjust their leg stiffness while wearing an exoskeleton so that the combination of the hopper and exoskeleton would behave as a linear spring-mass system with the same total stiffness as during normal hopping. We also hypothesized that decreased leg force generation while wearing an exoskeleton would reduce the metabolic power required for hopping. Nine subjects hopped in place at 2.0, 2.2, 2.4, and 2.6 Hz with and without an exoskeleton while we measured ground reaction forces, exoskeletal compression, and metabolic rates. While wearing an exoskeleton, hoppers adjusted their leg stiffness to maintain linear spring-mass mechanics and a total stiffness similar to normal hopping. Without accounting for the added weight of each exoskeleton, wearing the MLE reduced net metabolic power by an average of 6% and wearing the SLE reduced net metabolic power by an average of 24% compared with hopping normally at frequencies between 2.0 and 2.6 Hz. Thus, when hoppers used external parallel springs, they likely decreased the mechanical work performed by the legs and substantially reduced metabolic demand compared with hopping without wearing an exoskeleton. Copyright © 2009 the American Physiological Society.","author":[{"dropping-particle":"","family":"Grabowski","given":"Alena M.","non-dropping-particle":"","parse-names":false,"suffix":""},{"dropping-particle":"","family":"Herr","given":"Hugh M.","non-dropping-particle":"","parse-names":false,"suffix":""}],"container-title":"Journal of Applied Physiology","id":"ITEM-1","issue":"3","issued":{"date-parts":[["2009"]]},"page":"670-678","title":"Leg exoskeleton reduces the metabolic cost of human hopping","type":"article-journal","volume":"107"},"uris":["http://www.mendeley.com/documents/?uuid=3ab99c7f-0861-4e84-99ff-4089f8ee9947"]}],"mendeley":{"formattedCitation":"[15]","plainTextFormattedCitation":"[15]","previouslyFormattedCitation":"[15]"},"properties":{"noteIndex":0},"schema":"https://github.com/citation-style-language/schema/raw/master/csl-citation.json"}</w:instrText>
      </w:r>
      <w:r w:rsidR="00914BF0" w:rsidRPr="00072F70">
        <w:fldChar w:fldCharType="separate"/>
      </w:r>
      <w:r w:rsidR="00C92C5C" w:rsidRPr="00072F70">
        <w:t>[15]</w:t>
      </w:r>
      <w:r w:rsidR="00914BF0" w:rsidRPr="00072F70">
        <w:fldChar w:fldCharType="end"/>
      </w:r>
      <w:r w:rsidR="00914BF0" w:rsidRPr="00072F70">
        <w:t xml:space="preserve"> design</w:t>
      </w:r>
      <w:r w:rsidR="003D79E8" w:rsidRPr="00072F70">
        <w:t>ed</w:t>
      </w:r>
      <w:r w:rsidR="00914BF0" w:rsidRPr="00072F70">
        <w:t xml:space="preserve"> a</w:t>
      </w:r>
      <w:r w:rsidR="003D79E8" w:rsidRPr="00072F70">
        <w:t xml:space="preserve"> full</w:t>
      </w:r>
      <w:ins w:id="183" w:author="ACL" w:date="2020-10-13T09:10:00Z">
        <w:r w:rsidR="008518FC">
          <w:t>-</w:t>
        </w:r>
      </w:ins>
      <w:del w:id="184" w:author="ACL" w:date="2020-10-13T09:10:00Z">
        <w:r w:rsidR="003D79E8" w:rsidRPr="00072F70" w:rsidDel="008518FC">
          <w:delText xml:space="preserve"> </w:delText>
        </w:r>
      </w:del>
      <w:r w:rsidR="003D79E8" w:rsidRPr="00072F70">
        <w:t>leg</w:t>
      </w:r>
      <w:r w:rsidR="00914BF0" w:rsidRPr="00072F70">
        <w:t xml:space="preserve"> exoskeleton </w:t>
      </w:r>
      <w:r w:rsidR="003D79E8" w:rsidRPr="00072F70">
        <w:t>that</w:t>
      </w:r>
      <w:r w:rsidR="00914BF0" w:rsidRPr="00072F70">
        <w:t xml:space="preserve"> reduce</w:t>
      </w:r>
      <w:ins w:id="185" w:author="ACL" w:date="2020-10-13T09:10:00Z">
        <w:r w:rsidR="008518FC">
          <w:t>s</w:t>
        </w:r>
      </w:ins>
      <w:del w:id="186" w:author="ACL" w:date="2020-10-13T09:10:00Z">
        <w:r w:rsidR="003D79E8" w:rsidRPr="00072F70" w:rsidDel="008518FC">
          <w:delText>d</w:delText>
        </w:r>
      </w:del>
      <w:r w:rsidR="00914BF0" w:rsidRPr="00072F70">
        <w:t xml:space="preserve"> the metabolic </w:t>
      </w:r>
      <w:r w:rsidR="003D79E8" w:rsidRPr="00072F70">
        <w:t>cost</w:t>
      </w:r>
      <w:r w:rsidR="00914BF0" w:rsidRPr="00072F70">
        <w:t xml:space="preserve"> during hopping</w:t>
      </w:r>
      <w:r w:rsidR="003D79E8" w:rsidRPr="00072F70">
        <w:t xml:space="preserve"> </w:t>
      </w:r>
      <w:ins w:id="187" w:author="ACL" w:date="2020-10-13T09:10:00Z">
        <w:r w:rsidR="008518FC">
          <w:t xml:space="preserve">by </w:t>
        </w:r>
      </w:ins>
      <w:r w:rsidR="007E6D91" w:rsidRPr="00072F70">
        <w:t xml:space="preserve">up to 30% </w:t>
      </w:r>
      <w:del w:id="188" w:author="ACL" w:date="2020-10-13T09:10:00Z">
        <w:r w:rsidR="007E6D91" w:rsidRPr="00072F70" w:rsidDel="008518FC">
          <w:delText xml:space="preserve">over a range of frequencies </w:delText>
        </w:r>
      </w:del>
      <w:r w:rsidR="007E6D91" w:rsidRPr="00072F70">
        <w:t>from</w:t>
      </w:r>
      <w:r w:rsidR="00392B9B" w:rsidRPr="00072F70">
        <w:t xml:space="preserve"> </w:t>
      </w:r>
      <w:r w:rsidR="007E6D91" w:rsidRPr="00072F70">
        <w:t>2.0 to 2.6 Hz.</w:t>
      </w:r>
      <w:r w:rsidR="003D79E8" w:rsidRPr="00072F70">
        <w:t xml:space="preserve"> Farris and Sawicki </w:t>
      </w:r>
      <w:r w:rsidR="003D79E8" w:rsidRPr="00072F70">
        <w:fldChar w:fldCharType="begin" w:fldLock="1"/>
      </w:r>
      <w:r w:rsidR="00E276D4" w:rsidRPr="00072F70">
        <w:instrText>ADDIN CSL_CITATION {"citationItems":[{"id":"ITEM-1","itemData":{"DOI":"10.1152/japplphysiol.00802.2012","ISSN":"15221601","PMID":"23065760","abstract":"The springlike mechanics of the human leg during bouncing gaits has inspired the design of passive assistive devices that use springs to aid locomotion. The purpose of this study was to test whether a passive spring-loaded ankle exoskeleton could reduce the mechanical and energetic demands of bilateral hopping on the musculoskeletal system. Joint level kinematics and kinetics were collected with electromyographic and metabolic energy consumption data for seven participants hopping at four frequencies (2.2, 2.5, 2.8, and 3.2 Hz). Hopping was performed without an exoskeleton; with an springless exoskeleton; and with a spring-loaded exoskeleton. Spring-loaded ankle exoskeletons reduced plantar flexor muscle activity and the biological contribution to ankle joint moment (15-25%) and average positive power (20-40%). They also facilitated reductions in metabolic power (15-20%) across frequencies from 2.2 to 2.8 Hz compared with hopping with a springless exoskeleton. Reductions in metabolic power compared with hopping with no exoskeleton were restricted to hopping at 2.5 Hz only (12%). These results highlighted the importance of reducing the rate of muscular force production and work to achieve metabolic reductions. They also highlighted the importance of assisting muscles acting at the knee joint. Exoskeleton designs may need to be tuned to optimize exoskeleton mass, spring stiffness, and spring slack length to achieve greater metabolic reductions. © 2012 the American Physiological Society.","author":[{"dropping-particle":"","family":"Farris","given":"Dominic James","non-dropping-particle":"","parse-names":false,"suffix":""},{"dropping-particle":"","family":"Sawicki","given":"Gregory S.","non-dropping-particle":"","parse-names":false,"suffix":""}],"container-title":"Journal of Applied Physiology","id":"ITEM-1","issue":"12","issued":{"date-parts":[["2012"]]},"page":"1862-1872","title":"Linking the mechanics and energetics of hopping with elastic ankle exoskeletons","type":"article-journal","volume":"113"},"uris":["http://www.mendeley.com/documents/?uuid=8ee9fd0e-6fba-485a-88f8-bad940b71b58"]}],"mendeley":{"formattedCitation":"[16]","plainTextFormattedCitation":"[16]","previouslyFormattedCitation":"[16]"},"properties":{"noteIndex":0},"schema":"https://github.com/citation-style-language/schema/raw/master/csl-citation.json"}</w:instrText>
      </w:r>
      <w:r w:rsidR="003D79E8" w:rsidRPr="00072F70">
        <w:fldChar w:fldCharType="separate"/>
      </w:r>
      <w:r w:rsidR="00C92C5C" w:rsidRPr="00072F70">
        <w:t>[16]</w:t>
      </w:r>
      <w:r w:rsidR="003D79E8" w:rsidRPr="00072F70">
        <w:fldChar w:fldCharType="end"/>
      </w:r>
      <w:r w:rsidR="003D79E8" w:rsidRPr="00072F70">
        <w:t xml:space="preserve"> also designed </w:t>
      </w:r>
      <w:ins w:id="189" w:author="ACL" w:date="2020-10-13T13:58:00Z">
        <w:r w:rsidR="00BC3622">
          <w:t xml:space="preserve">an </w:t>
        </w:r>
      </w:ins>
      <w:r w:rsidR="003D79E8" w:rsidRPr="00072F70">
        <w:t>exoskeleton that reduce</w:t>
      </w:r>
      <w:ins w:id="190" w:author="ACL" w:date="2020-10-13T09:10:00Z">
        <w:r w:rsidR="008518FC">
          <w:t>s</w:t>
        </w:r>
      </w:ins>
      <w:del w:id="191" w:author="ACL" w:date="2020-10-13T09:10:00Z">
        <w:r w:rsidR="003D79E8" w:rsidRPr="00072F70" w:rsidDel="008518FC">
          <w:delText>d</w:delText>
        </w:r>
      </w:del>
      <w:r w:rsidR="003D79E8" w:rsidRPr="00072F70">
        <w:t xml:space="preserve"> the metabolic cost during hopping. The</w:t>
      </w:r>
      <w:ins w:id="192" w:author="ACL" w:date="2020-10-13T09:11:00Z">
        <w:r w:rsidR="008518FC">
          <w:t>ir</w:t>
        </w:r>
      </w:ins>
      <w:del w:id="193" w:author="ACL" w:date="2020-10-13T09:11:00Z">
        <w:r w:rsidR="003D79E8" w:rsidRPr="00072F70" w:rsidDel="008518FC">
          <w:delText>y</w:delText>
        </w:r>
      </w:del>
      <w:r w:rsidR="003D79E8" w:rsidRPr="00072F70">
        <w:t xml:space="preserve"> design</w:t>
      </w:r>
      <w:del w:id="194" w:author="ACL" w:date="2020-10-13T09:11:00Z">
        <w:r w:rsidR="003D79E8" w:rsidRPr="00072F70" w:rsidDel="008518FC">
          <w:delText>ed</w:delText>
        </w:r>
      </w:del>
      <w:r w:rsidR="007E6D91" w:rsidRPr="00072F70">
        <w:t xml:space="preserve"> </w:t>
      </w:r>
      <w:ins w:id="195" w:author="ACL" w:date="2020-10-13T09:11:00Z">
        <w:r w:rsidR="008518FC">
          <w:t xml:space="preserve">includes </w:t>
        </w:r>
      </w:ins>
      <w:r w:rsidR="007E6D91" w:rsidRPr="00072F70">
        <w:t xml:space="preserve">a passive spring-loaded ankle exoskeleton </w:t>
      </w:r>
      <w:r w:rsidR="003D79E8" w:rsidRPr="00072F70">
        <w:t>that reduce</w:t>
      </w:r>
      <w:ins w:id="196" w:author="ACL" w:date="2020-10-13T09:11:00Z">
        <w:r w:rsidR="008518FC">
          <w:t>s</w:t>
        </w:r>
      </w:ins>
      <w:del w:id="197" w:author="ACL" w:date="2020-10-13T09:11:00Z">
        <w:r w:rsidR="003D79E8" w:rsidRPr="00072F70" w:rsidDel="008518FC">
          <w:delText>d</w:delText>
        </w:r>
      </w:del>
      <w:r w:rsidR="003D79E8" w:rsidRPr="00072F70">
        <w:t xml:space="preserve"> the metabolic cost</w:t>
      </w:r>
      <w:ins w:id="198" w:author="ACL" w:date="2020-10-13T09:11:00Z">
        <w:r w:rsidR="008518FC">
          <w:t xml:space="preserve"> of hopping</w:t>
        </w:r>
      </w:ins>
      <w:r w:rsidR="003D79E8" w:rsidRPr="00072F70">
        <w:t xml:space="preserve"> by 12% at 2.5 Hz. </w:t>
      </w:r>
    </w:p>
    <w:p w14:paraId="6E1CABAE" w14:textId="67DD798F" w:rsidR="00392B9B" w:rsidRPr="00072F70" w:rsidRDefault="003D79E8">
      <w:pPr>
        <w:pStyle w:val="Text"/>
        <w:rPr>
          <w:lang w:bidi="he-IL"/>
        </w:rPr>
      </w:pPr>
      <w:r w:rsidRPr="00072F70">
        <w:t>However, hopping is an aerobic activity and differ</w:t>
      </w:r>
      <w:r w:rsidR="002D1284" w:rsidRPr="00072F70">
        <w:t>s</w:t>
      </w:r>
      <w:r w:rsidRPr="00072F70">
        <w:t xml:space="preserve"> from </w:t>
      </w:r>
      <w:r w:rsidR="00762434" w:rsidRPr="00072F70">
        <w:t>fast</w:t>
      </w:r>
      <w:ins w:id="199" w:author="ACL" w:date="2020-10-13T14:55:00Z">
        <w:r w:rsidR="005B4E54">
          <w:t xml:space="preserve">, </w:t>
        </w:r>
      </w:ins>
      <w:del w:id="200" w:author="ACL" w:date="2020-10-13T14:55:00Z">
        <w:r w:rsidR="00762434" w:rsidRPr="00072F70" w:rsidDel="005B4E54">
          <w:delText>-</w:delText>
        </w:r>
      </w:del>
      <w:r w:rsidR="00762434" w:rsidRPr="00072F70">
        <w:t>explosive</w:t>
      </w:r>
      <w:r w:rsidR="0087662B" w:rsidRPr="00072F70">
        <w:t xml:space="preserve"> movement</w:t>
      </w:r>
      <w:ins w:id="201" w:author="ACL" w:date="2020-10-13T09:12:00Z">
        <w:r w:rsidR="008518FC">
          <w:t>,</w:t>
        </w:r>
      </w:ins>
      <w:r w:rsidRPr="00072F70">
        <w:t xml:space="preserve"> </w:t>
      </w:r>
      <w:r w:rsidR="00762434" w:rsidRPr="00072F70">
        <w:t xml:space="preserve">such as </w:t>
      </w:r>
      <w:r w:rsidRPr="00072F70">
        <w:t xml:space="preserve">vertical jumping. </w:t>
      </w:r>
      <w:r w:rsidR="00392B9B" w:rsidRPr="00072F70">
        <w:rPr>
          <w:lang w:bidi="he-IL"/>
        </w:rPr>
        <w:t xml:space="preserve">To the best of our knowledge, </w:t>
      </w:r>
      <w:r w:rsidR="00762434" w:rsidRPr="00072F70">
        <w:rPr>
          <w:lang w:bidi="he-IL"/>
        </w:rPr>
        <w:t xml:space="preserve">only </w:t>
      </w:r>
      <w:moveToRangeStart w:id="202" w:author="ACL" w:date="2020-10-13T09:12:00Z" w:name="move53472776"/>
      <w:moveTo w:id="203" w:author="ACL" w:date="2020-10-13T09:12:00Z">
        <w:r w:rsidR="008518FC" w:rsidRPr="00072F70">
          <w:rPr>
            <w:lang w:bidi="he-IL"/>
          </w:rPr>
          <w:t xml:space="preserve">Kim </w:t>
        </w:r>
        <w:r w:rsidR="008518FC" w:rsidRPr="00072F70">
          <w:rPr>
            <w:i/>
            <w:iCs/>
            <w:lang w:bidi="he-IL"/>
          </w:rPr>
          <w:t>et al</w:t>
        </w:r>
        <w:r w:rsidR="008518FC" w:rsidRPr="00072F70">
          <w:rPr>
            <w:lang w:bidi="he-IL"/>
          </w:rPr>
          <w:t xml:space="preserve">. </w:t>
        </w:r>
        <w:r w:rsidR="008518FC" w:rsidRPr="00072F70">
          <w:rPr>
            <w:lang w:bidi="he-IL"/>
          </w:rPr>
          <w:fldChar w:fldCharType="begin" w:fldLock="1"/>
        </w:r>
        <w:r w:rsidR="008518FC" w:rsidRPr="00072F70">
          <w:rPr>
            <w:lang w:bidi="he-IL"/>
          </w:rPr>
          <w:instrText>ADDIN CSL_CITATION {"citationItems":[{"id":"ITEM-1","itemData":{"DOI":"10.1063/1.4930561","ISSN":"10897623","PMID":"26429480","abstract":"In this study, a passive-elastic ankle exoskeleton (PEAX) with a one-way clutch mechanism was developed and then pilot-tested with vertical jumping to determine whether the PEAX is sufficiently lightweight and comfortable to be used in further biomechanical studies. The PEAX was designed to supplement the function of the Achilles tendon and ligaments as they passively support the ankle torque with their inherent stiffness. The main frame of the PEAX consists of upper and lower parts connected to each other by tension springs (N = 3) and lubricated hinge joints. The upper part has an offset angle of 5° with respect to the vertical line when the springs are in their resting state. Each spring has a slack length of 8 cm and connects the upper part to the tailrod of the lower part in the neutral position. The tailrod freely rotates with low friction but has a limited range of motion due to the stop pin working as a one-way clutch. Because of the one-way clutch system, the tension springs store the elastic energy only due to an ankle dorsiflexion when triggered by the stop pin. This clutch mechanism also has the advantage of preventing any inconvenience during ankle plantarflexion because it does not limit the ankle joint motion during the plantarflexion phase. In pilot jumping tests, all of the subjects reported that the PEAX was comfortable for jumping due to its lightweight (approximately 1 kg) and compact (firmly integrated with shoes) design, and subjects were able to nearly reach their maximum vertical jump heights while wearing the PEAX. During the countermovement jump, elastic energy was stored during dorsiflexion by spring extension and released during plantarflexion by spring restoration, indicating that the passive spring torque (i.e., supportive torque) generated by the ankle exoskeleton partially supported the ankle joint torque throughout the process.","author":[{"dropping-particle":"","family":"Kim","given":"Seyoung","non-dropping-particle":"","parse-names":false,"suffix":""},{"dropping-particle":"","family":"Son","given":"Youngsu","non-dropping-particle":"","parse-names":false,"suffix":""},{"dropping-particle":"","family":"Choi","given":"Sangkyu","non-dropping-particle":"","parse-names":false,"suffix":""},{"dropping-particle":"","family":"Ham","given":"Sangyong","non-dropping-particle":"","parse-names":false,"suffix":""},{"dropping-particle":"","family":"Park","given":"Cheolhoon","non-dropping-particle":"","parse-names":false,"suffix":""}],"container-title":"Review of Scientific Instruments","id":"ITEM-1","issue":"9","issued":{"date-parts":[["2015"]]},"title":"Design of a simple, lightweight, passive-elastic ankle exoskeleton supporting ankle joint stiffness","type":"article-journal","volume":"86"},"uris":["http://www.mendeley.com/documents/?uuid=ea8c5af6-54e8-4111-864d-4529d729dcc0"]}],"mendeley":{"formattedCitation":"[17]","plainTextFormattedCitation":"[17]","previouslyFormattedCitation":"[17]"},"properties":{"noteIndex":0},"schema":"https://github.com/citation-style-language/schema/raw/master/csl-citation.json"}</w:instrText>
        </w:r>
        <w:r w:rsidR="008518FC" w:rsidRPr="00072F70">
          <w:rPr>
            <w:lang w:bidi="he-IL"/>
          </w:rPr>
          <w:fldChar w:fldCharType="separate"/>
        </w:r>
        <w:r w:rsidR="008518FC" w:rsidRPr="00072F70">
          <w:rPr>
            <w:lang w:bidi="he-IL"/>
          </w:rPr>
          <w:t>[17]</w:t>
        </w:r>
        <w:r w:rsidR="008518FC" w:rsidRPr="00072F70">
          <w:rPr>
            <w:lang w:bidi="he-IL"/>
          </w:rPr>
          <w:fldChar w:fldCharType="end"/>
        </w:r>
      </w:moveTo>
      <w:moveToRangeEnd w:id="202"/>
      <w:ins w:id="204" w:author="ACL" w:date="2020-10-13T09:12:00Z">
        <w:r w:rsidR="008518FC">
          <w:rPr>
            <w:lang w:bidi="he-IL"/>
          </w:rPr>
          <w:t xml:space="preserve"> </w:t>
        </w:r>
      </w:ins>
      <w:del w:id="205" w:author="ACL" w:date="2020-10-13T09:12:00Z">
        <w:r w:rsidR="00762434" w:rsidRPr="00072F70" w:rsidDel="008518FC">
          <w:rPr>
            <w:lang w:bidi="he-IL"/>
          </w:rPr>
          <w:delText xml:space="preserve">one study </w:delText>
        </w:r>
      </w:del>
      <w:ins w:id="206" w:author="ACL" w:date="2020-10-13T09:12:00Z">
        <w:r w:rsidR="008518FC">
          <w:rPr>
            <w:lang w:bidi="he-IL"/>
          </w:rPr>
          <w:t xml:space="preserve">have heretofore </w:t>
        </w:r>
      </w:ins>
      <w:r w:rsidR="00762434" w:rsidRPr="00072F70">
        <w:rPr>
          <w:lang w:bidi="he-IL"/>
        </w:rPr>
        <w:t xml:space="preserve">attempted to build and test </w:t>
      </w:r>
      <w:ins w:id="207" w:author="ACL" w:date="2020-10-13T09:12:00Z">
        <w:r w:rsidR="008518FC">
          <w:rPr>
            <w:lang w:bidi="he-IL"/>
          </w:rPr>
          <w:t xml:space="preserve">an </w:t>
        </w:r>
      </w:ins>
      <w:r w:rsidR="00392B9B" w:rsidRPr="00072F70">
        <w:rPr>
          <w:lang w:bidi="he-IL"/>
        </w:rPr>
        <w:t xml:space="preserve">exoskeleton </w:t>
      </w:r>
      <w:r w:rsidR="00762434" w:rsidRPr="00072F70">
        <w:rPr>
          <w:lang w:bidi="he-IL"/>
        </w:rPr>
        <w:t xml:space="preserve">for fast-explosive motion. </w:t>
      </w:r>
      <w:moveFromRangeStart w:id="208" w:author="ACL" w:date="2020-10-13T09:12:00Z" w:name="move53472776"/>
      <w:moveFrom w:id="209" w:author="ACL" w:date="2020-10-13T09:12:00Z">
        <w:r w:rsidR="001E0DAB" w:rsidRPr="00072F70" w:rsidDel="008518FC">
          <w:rPr>
            <w:lang w:bidi="he-IL"/>
          </w:rPr>
          <w:t xml:space="preserve">Kim </w:t>
        </w:r>
        <w:r w:rsidR="001E0DAB" w:rsidRPr="00072F70" w:rsidDel="008518FC">
          <w:rPr>
            <w:i/>
            <w:iCs/>
            <w:lang w:bidi="he-IL"/>
          </w:rPr>
          <w:t>et al</w:t>
        </w:r>
        <w:r w:rsidR="001E0DAB" w:rsidRPr="00072F70" w:rsidDel="008518FC">
          <w:rPr>
            <w:lang w:bidi="he-IL"/>
          </w:rPr>
          <w:t>.</w:t>
        </w:r>
        <w:r w:rsidR="00C26413" w:rsidRPr="00072F70" w:rsidDel="008518FC">
          <w:rPr>
            <w:lang w:bidi="he-IL"/>
          </w:rPr>
          <w:t xml:space="preserve"> </w:t>
        </w:r>
        <w:r w:rsidR="00C26413" w:rsidRPr="00072F70" w:rsidDel="008518FC">
          <w:rPr>
            <w:lang w:bidi="he-IL"/>
          </w:rPr>
          <w:fldChar w:fldCharType="begin" w:fldLock="1"/>
        </w:r>
        <w:r w:rsidR="00E276D4" w:rsidRPr="00072F70" w:rsidDel="008518FC">
          <w:rPr>
            <w:lang w:bidi="he-IL"/>
          </w:rPr>
          <w:instrText>ADDIN CSL_CITATION {"citationItems":[{"id":"ITEM-1","itemData":{"DOI":"10.1063/1.4930561","ISSN":"10897623","PMID":"26429480","abstract":"In this study, a passive-elastic ankle exoskeleton (PEAX) with a one-way clutch mechanism was developed and then pilot-tested with vertical jumping to determine whether the PEAX is sufficiently lightweight and comfortable to be used in further biomechanical studies. The PEAX was designed to supplement the function of the Achilles tendon and ligaments as they passively support the ankle torque with their inherent stiffness. The main frame of the PEAX consists of upper and lower parts connected to each other by tension springs (N = 3) and lubricated hinge joints. The upper part has an offset angle of 5° with respect to the vertical line when the springs are in their resting state. Each spring has a slack length of 8 cm and connects the upper part to the tailrod of the lower part in the neutral position. The tailrod freely rotates with low friction but has a limited range of motion due to the stop pin working as a one-way clutch. Because of the one-way clutch system, the tension springs store the elastic energy only due to an ankle dorsiflexion when triggered by the stop pin. This clutch mechanism also has the advantage of preventing any inconvenience during ankle plantarflexion because it does not limit the ankle joint motion during the plantarflexion phase. In pilot jumping tests, all of the subjects reported that the PEAX was comfortable for jumping due to its lightweight (approximately 1 kg) and compact (firmly integrated with shoes) design, and subjects were able to nearly reach their maximum vertical jump heights while wearing the PEAX. During the countermovement jump, elastic energy was stored during dorsiflexion by spring extension and released during plantarflexion by spring restoration, indicating that the passive spring torque (i.e., supportive torque) generated by the ankle exoskeleton partially supported the ankle joint torque throughout the process.","author":[{"dropping-particle":"","family":"Kim","given":"Seyoung","non-dropping-particle":"","parse-names":false,"suffix":""},{"dropping-particle":"","family":"Son","given":"Youngsu","non-dropping-particle":"","parse-names":false,"suffix":""},{"dropping-particle":"","family":"Choi","given":"Sangkyu","non-dropping-particle":"","parse-names":false,"suffix":""},{"dropping-particle":"","family":"Ham","given":"Sangyong","non-dropping-particle":"","parse-names":false,"suffix":""},{"dropping-particle":"","family":"Park","given":"Cheolhoon","non-dropping-particle":"","parse-names":false,"suffix":""}],"container-title":"Review of Scientific Instruments","id":"ITEM-1","issue":"9","issued":{"date-parts":[["2015"]]},"title":"Design of a simple, lightweight, passive-elastic ankle exoskeleton supporting ankle joint stiffness","type":"article-journal","volume":"86"},"uris":["http://www.mendeley.com/documents/?uuid=ea8c5af6-54e8-4111-864d-4529d729dcc0"]}],"mendeley":{"formattedCitation":"[17]","plainTextFormattedCitation":"[17]","previouslyFormattedCitation":"[17]"},"properties":{"noteIndex":0},"schema":"https://github.com/citation-style-language/schema/raw/master/csl-citation.json"}</w:instrText>
        </w:r>
        <w:r w:rsidR="00C26413" w:rsidRPr="00072F70" w:rsidDel="008518FC">
          <w:rPr>
            <w:lang w:bidi="he-IL"/>
          </w:rPr>
          <w:fldChar w:fldCharType="separate"/>
        </w:r>
        <w:r w:rsidR="00C92C5C" w:rsidRPr="00072F70" w:rsidDel="008518FC">
          <w:rPr>
            <w:lang w:bidi="he-IL"/>
          </w:rPr>
          <w:t>[17]</w:t>
        </w:r>
        <w:r w:rsidR="00C26413" w:rsidRPr="00072F70" w:rsidDel="008518FC">
          <w:rPr>
            <w:lang w:bidi="he-IL"/>
          </w:rPr>
          <w:fldChar w:fldCharType="end"/>
        </w:r>
        <w:r w:rsidR="001E0DAB" w:rsidRPr="00072F70" w:rsidDel="008518FC">
          <w:rPr>
            <w:lang w:bidi="he-IL"/>
          </w:rPr>
          <w:t xml:space="preserve"> </w:t>
        </w:r>
      </w:moveFrom>
      <w:moveFromRangeEnd w:id="208"/>
      <w:del w:id="210" w:author="ACL" w:date="2020-10-13T09:13:00Z">
        <w:r w:rsidR="001E0DAB" w:rsidRPr="00072F70" w:rsidDel="008518FC">
          <w:rPr>
            <w:lang w:bidi="he-IL"/>
          </w:rPr>
          <w:delText>designed a</w:delText>
        </w:r>
      </w:del>
      <w:ins w:id="211" w:author="ACL" w:date="2020-10-13T09:13:00Z">
        <w:r w:rsidR="008518FC">
          <w:rPr>
            <w:lang w:bidi="he-IL"/>
          </w:rPr>
          <w:t>Their</w:t>
        </w:r>
      </w:ins>
      <w:r w:rsidR="00392B9B" w:rsidRPr="00072F70">
        <w:t xml:space="preserve"> passive-elastic ankle exoskeleton </w:t>
      </w:r>
      <w:del w:id="212" w:author="ACL" w:date="2020-10-13T09:13:00Z">
        <w:r w:rsidR="00392B9B" w:rsidRPr="00072F70" w:rsidDel="008518FC">
          <w:delText xml:space="preserve">with </w:delText>
        </w:r>
      </w:del>
      <w:ins w:id="213" w:author="ACL" w:date="2020-10-13T09:13:00Z">
        <w:r w:rsidR="008518FC">
          <w:t>uses</w:t>
        </w:r>
        <w:r w:rsidR="008518FC" w:rsidRPr="00072F70">
          <w:t xml:space="preserve"> </w:t>
        </w:r>
      </w:ins>
      <w:r w:rsidR="00392B9B" w:rsidRPr="00072F70">
        <w:t>a one-way clutch mechanism to enhance vertical jumping</w:t>
      </w:r>
      <w:del w:id="214" w:author="ACL" w:date="2020-10-13T09:13:00Z">
        <w:r w:rsidR="00392B9B" w:rsidRPr="00072F70" w:rsidDel="008518FC">
          <w:delText xml:space="preserve"> activity</w:delText>
        </w:r>
      </w:del>
      <w:r w:rsidR="00392B9B" w:rsidRPr="00072F70">
        <w:t>.</w:t>
      </w:r>
      <w:r w:rsidR="002D1284" w:rsidRPr="00072F70">
        <w:t xml:space="preserve"> In the pilot</w:t>
      </w:r>
      <w:del w:id="215" w:author="ACL" w:date="2020-10-13T09:13:00Z">
        <w:r w:rsidR="002D1284" w:rsidRPr="00072F70" w:rsidDel="008518FC">
          <w:delText>-</w:delText>
        </w:r>
      </w:del>
      <w:ins w:id="216" w:author="ACL" w:date="2020-10-13T09:13:00Z">
        <w:r w:rsidR="008518FC">
          <w:t xml:space="preserve"> </w:t>
        </w:r>
      </w:ins>
      <w:r w:rsidR="002D1284" w:rsidRPr="00072F70">
        <w:t xml:space="preserve">tests, the subjects </w:t>
      </w:r>
      <w:del w:id="217" w:author="ACL" w:date="2020-10-13T09:13:00Z">
        <w:r w:rsidR="002D1284" w:rsidRPr="00072F70" w:rsidDel="008518FC">
          <w:delText xml:space="preserve">could </w:delText>
        </w:r>
      </w:del>
      <w:r w:rsidR="002D1284" w:rsidRPr="00072F70">
        <w:t>nearly reach</w:t>
      </w:r>
      <w:ins w:id="218" w:author="ACL" w:date="2020-10-13T09:13:00Z">
        <w:r w:rsidR="008518FC">
          <w:t>ed</w:t>
        </w:r>
      </w:ins>
      <w:r w:rsidR="002D1284" w:rsidRPr="00072F70">
        <w:t xml:space="preserve"> their maximum vertical jump height</w:t>
      </w:r>
      <w:del w:id="219" w:author="ACL" w:date="2020-10-13T09:13:00Z">
        <w:r w:rsidR="002D1284" w:rsidRPr="00072F70" w:rsidDel="008518FC">
          <w:delText>s</w:delText>
        </w:r>
      </w:del>
      <w:r w:rsidR="002D1284" w:rsidRPr="00072F70">
        <w:t xml:space="preserve"> w</w:t>
      </w:r>
      <w:del w:id="220" w:author="ACL" w:date="2020-10-13T09:13:00Z">
        <w:r w:rsidR="002D1284" w:rsidRPr="00072F70" w:rsidDel="008518FC">
          <w:delText>hile wearing</w:delText>
        </w:r>
      </w:del>
      <w:ins w:id="221" w:author="ACL" w:date="2020-10-13T09:13:00Z">
        <w:r w:rsidR="008518FC">
          <w:t>ith</w:t>
        </w:r>
      </w:ins>
      <w:r w:rsidR="002D1284" w:rsidRPr="00072F70">
        <w:t xml:space="preserve"> the exoskeleton, but could not surpass it. </w:t>
      </w:r>
    </w:p>
    <w:p w14:paraId="6EF9C916" w14:textId="49703B4E" w:rsidR="00545DA9" w:rsidRPr="00072F70" w:rsidRDefault="00FF4196" w:rsidP="00FF4196">
      <w:pPr>
        <w:pStyle w:val="Text"/>
        <w:ind w:firstLine="0"/>
      </w:pPr>
      <w:r w:rsidRPr="00072F70">
        <w:tab/>
        <w:t>Vertical jumping</w:t>
      </w:r>
      <w:r w:rsidR="00545DA9" w:rsidRPr="00072F70">
        <w:t xml:space="preserve"> starts with a negative</w:t>
      </w:r>
      <w:ins w:id="222" w:author="ACL" w:date="2020-10-13T09:13:00Z">
        <w:r w:rsidR="008518FC">
          <w:t>-</w:t>
        </w:r>
      </w:ins>
      <w:del w:id="223" w:author="ACL" w:date="2020-10-13T09:13:00Z">
        <w:r w:rsidR="00545DA9" w:rsidRPr="00072F70" w:rsidDel="008518FC">
          <w:delText xml:space="preserve"> </w:delText>
        </w:r>
      </w:del>
      <w:r w:rsidR="00545DA9" w:rsidRPr="00072F70">
        <w:t>work phase</w:t>
      </w:r>
      <w:del w:id="224" w:author="ACL" w:date="2020-10-13T09:14:00Z">
        <w:r w:rsidR="00545DA9" w:rsidRPr="00072F70" w:rsidDel="008518FC">
          <w:delText>,</w:delText>
        </w:r>
      </w:del>
      <w:r w:rsidR="00545DA9" w:rsidRPr="00072F70">
        <w:t xml:space="preserve"> during hip and knee flexion</w:t>
      </w:r>
      <w:del w:id="225" w:author="ACL" w:date="2020-10-13T09:14:00Z">
        <w:r w:rsidR="00545DA9" w:rsidRPr="00072F70" w:rsidDel="008518FC">
          <w:delText>,</w:delText>
        </w:r>
      </w:del>
      <w:r w:rsidR="00545DA9" w:rsidRPr="00072F70">
        <w:t xml:space="preserve"> and ankle dorsiflexion. </w:t>
      </w:r>
      <w:r w:rsidR="003E02CD" w:rsidRPr="00072F70">
        <w:t xml:space="preserve">In this phase, the jumper lowers </w:t>
      </w:r>
      <w:del w:id="226" w:author="ACL" w:date="2020-10-13T09:14:00Z">
        <w:r w:rsidR="003E02CD" w:rsidRPr="00072F70" w:rsidDel="008518FC">
          <w:delText xml:space="preserve">the </w:delText>
        </w:r>
      </w:del>
      <w:ins w:id="227" w:author="ACL" w:date="2020-10-13T09:14:00Z">
        <w:r w:rsidR="008518FC">
          <w:t>their</w:t>
        </w:r>
        <w:r w:rsidR="008518FC" w:rsidRPr="00072F70">
          <w:t xml:space="preserve"> </w:t>
        </w:r>
      </w:ins>
      <w:r w:rsidR="003E02CD" w:rsidRPr="00072F70">
        <w:t xml:space="preserve">body into a squat position. The next phase is a </w:t>
      </w:r>
      <w:del w:id="228" w:author="ACL" w:date="2020-10-13T09:15:00Z">
        <w:r w:rsidR="003E02CD" w:rsidRPr="00072F70" w:rsidDel="008518FC">
          <w:delText>positive work</w:delText>
        </w:r>
      </w:del>
      <w:ins w:id="229" w:author="ACL" w:date="2020-10-13T09:15:00Z">
        <w:r w:rsidR="008518FC">
          <w:t>positive-work</w:t>
        </w:r>
      </w:ins>
      <w:r w:rsidR="003E02CD" w:rsidRPr="00072F70">
        <w:t xml:space="preserve"> phase</w:t>
      </w:r>
      <w:ins w:id="230" w:author="ACL" w:date="2020-10-13T09:15:00Z">
        <w:r w:rsidR="008518FC">
          <w:t xml:space="preserve"> that includes</w:t>
        </w:r>
      </w:ins>
      <w:del w:id="231" w:author="ACL" w:date="2020-10-13T09:15:00Z">
        <w:r w:rsidR="003E02CD" w:rsidRPr="00072F70" w:rsidDel="008518FC">
          <w:delText>, during</w:delText>
        </w:r>
      </w:del>
      <w:r w:rsidR="003E02CD" w:rsidRPr="00072F70">
        <w:t xml:space="preserve"> hip and knee extension</w:t>
      </w:r>
      <w:del w:id="232" w:author="ACL" w:date="2020-10-13T09:15:00Z">
        <w:r w:rsidR="003E02CD" w:rsidRPr="00072F70" w:rsidDel="008518FC">
          <w:delText>,</w:delText>
        </w:r>
      </w:del>
      <w:r w:rsidR="003E02CD" w:rsidRPr="00072F70">
        <w:t xml:space="preserve"> and </w:t>
      </w:r>
      <w:r w:rsidR="00776846" w:rsidRPr="00072F70">
        <w:t xml:space="preserve">ankle </w:t>
      </w:r>
      <w:r w:rsidR="003E02CD" w:rsidRPr="00072F70">
        <w:t xml:space="preserve">planter-flexion. This phase </w:t>
      </w:r>
      <w:del w:id="233" w:author="ACL" w:date="2020-10-13T14:00:00Z">
        <w:r w:rsidR="003E02CD" w:rsidRPr="00072F70" w:rsidDel="00BC3622">
          <w:delText xml:space="preserve">is </w:delText>
        </w:r>
      </w:del>
      <w:ins w:id="234" w:author="ACL" w:date="2020-10-13T14:00:00Z">
        <w:r w:rsidR="00BC3622">
          <w:t>extends</w:t>
        </w:r>
        <w:r w:rsidR="00BC3622" w:rsidRPr="00072F70">
          <w:t xml:space="preserve"> </w:t>
        </w:r>
      </w:ins>
      <w:r w:rsidR="003E02CD" w:rsidRPr="00072F70">
        <w:t>from the start of upward movement until the toes le</w:t>
      </w:r>
      <w:ins w:id="235" w:author="ACL" w:date="2020-10-13T09:16:00Z">
        <w:r w:rsidR="008518FC">
          <w:t>ave</w:t>
        </w:r>
      </w:ins>
      <w:del w:id="236" w:author="ACL" w:date="2020-10-13T09:16:00Z">
        <w:r w:rsidR="003E02CD" w:rsidRPr="00072F70" w:rsidDel="008518FC">
          <w:delText>ft</w:delText>
        </w:r>
      </w:del>
      <w:r w:rsidR="003E02CD" w:rsidRPr="00072F70">
        <w:t xml:space="preserve"> the ground </w:t>
      </w:r>
      <w:r w:rsidR="00545DA9" w:rsidRPr="00072F70">
        <w:fldChar w:fldCharType="begin" w:fldLock="1"/>
      </w:r>
      <w:r w:rsidR="00E276D4" w:rsidRPr="00072F70">
        <w:instrText>ADDIN CSL_CITATION {"citationItems":[{"id":"ITEM-1","itemData":{"DOI":"10.1055/s-2008-1025699","ISSN":"01724622","PMID":"3689489","author":[{"dropping-particle":"","family":"Fukashiro","given":"S.","non-dropping-particle":"","parse-names":false,"suffix":""},{"dropping-particle":"V.","family":"Komi","given":"P.","non-dropping-particle":"","parse-names":false,"suffix":""}],"container-title":"International Journal of Sports Medicine","id":"ITEM-1","issue":"SUPPL. 1","issued":{"date-parts":[["1987"]]},"page":"15-21","title":"Joint moment and mechanical power flow of the lower limb during vertical jump","type":"article-journal","volume":"8"},"uris":["http://www.mendeley.com/documents/?uuid=25784559-cdaa-438e-a776-3ebbeeeb71a5"]}],"mendeley":{"formattedCitation":"[18]","plainTextFormattedCitation":"[18]","previouslyFormattedCitation":"[18]"},"properties":{"noteIndex":0},"schema":"https://github.com/citation-style-language/schema/raw/master/csl-citation.json"}</w:instrText>
      </w:r>
      <w:r w:rsidR="00545DA9" w:rsidRPr="00072F70">
        <w:fldChar w:fldCharType="separate"/>
      </w:r>
      <w:r w:rsidR="00C92C5C" w:rsidRPr="00072F70">
        <w:t>[18]</w:t>
      </w:r>
      <w:r w:rsidR="00545DA9" w:rsidRPr="00072F70">
        <w:fldChar w:fldCharType="end"/>
      </w:r>
      <w:r w:rsidR="00545DA9" w:rsidRPr="00072F70">
        <w:t>.</w:t>
      </w:r>
      <w:del w:id="237" w:author="ACL" w:date="2020-10-13T09:16:00Z">
        <w:r w:rsidR="00545DA9" w:rsidRPr="00072F70" w:rsidDel="008518FC">
          <w:delText xml:space="preserve"> </w:delText>
        </w:r>
      </w:del>
      <w:r w:rsidR="00BD3949" w:rsidRPr="00072F70">
        <w:t xml:space="preserve"> </w:t>
      </w:r>
      <w:del w:id="238" w:author="ACL" w:date="2020-10-13T09:16:00Z">
        <w:r w:rsidR="006A0062" w:rsidRPr="00072F70" w:rsidDel="008518FC">
          <w:delText xml:space="preserve">It was also </w:delText>
        </w:r>
      </w:del>
      <w:ins w:id="239" w:author="ACL" w:date="2020-10-13T09:16:00Z">
        <w:r w:rsidR="008518FC">
          <w:t xml:space="preserve">In addition, </w:t>
        </w:r>
      </w:ins>
      <w:del w:id="240" w:author="ACL" w:date="2020-10-13T09:16:00Z">
        <w:r w:rsidR="006A0062" w:rsidRPr="00072F70" w:rsidDel="008518FC">
          <w:delText xml:space="preserve">found that the </w:delText>
        </w:r>
      </w:del>
      <w:r w:rsidR="006A0062" w:rsidRPr="00072F70">
        <w:t xml:space="preserve">hip and knee joint </w:t>
      </w:r>
      <w:del w:id="241" w:author="ACL" w:date="2020-10-13T09:43:00Z">
        <w:r w:rsidR="006A0062" w:rsidRPr="00072F70" w:rsidDel="00C25F71">
          <w:delText>moment</w:delText>
        </w:r>
      </w:del>
      <w:ins w:id="242" w:author="ACL" w:date="2020-10-13T09:43:00Z">
        <w:r w:rsidR="00C25F71">
          <w:t>torque</w:t>
        </w:r>
      </w:ins>
      <w:r w:rsidR="006A0062" w:rsidRPr="00072F70">
        <w:t xml:space="preserve">s </w:t>
      </w:r>
      <w:del w:id="243" w:author="ACL" w:date="2020-10-13T09:17:00Z">
        <w:r w:rsidR="006A0062" w:rsidRPr="00072F70" w:rsidDel="008518FC">
          <w:delText xml:space="preserve">are </w:delText>
        </w:r>
      </w:del>
      <w:ins w:id="244" w:author="ACL" w:date="2020-10-13T09:17:00Z">
        <w:r w:rsidR="008518FC">
          <w:t xml:space="preserve">have been reported to </w:t>
        </w:r>
        <w:r w:rsidR="008518FC">
          <w:lastRenderedPageBreak/>
          <w:t>exceed</w:t>
        </w:r>
      </w:ins>
      <w:del w:id="245" w:author="ACL" w:date="2020-10-13T09:17:00Z">
        <w:r w:rsidR="006A0062" w:rsidRPr="00072F70" w:rsidDel="008518FC">
          <w:delText>more significant than</w:delText>
        </w:r>
      </w:del>
      <w:r w:rsidR="006A0062" w:rsidRPr="00072F70">
        <w:t xml:space="preserve"> </w:t>
      </w:r>
      <w:del w:id="246" w:author="ACL" w:date="2020-10-13T09:16:00Z">
        <w:r w:rsidR="006A0062" w:rsidRPr="00072F70" w:rsidDel="008518FC">
          <w:delText xml:space="preserve">the </w:delText>
        </w:r>
      </w:del>
      <w:r w:rsidR="006A0062" w:rsidRPr="00072F70">
        <w:t>ankle</w:t>
      </w:r>
      <w:ins w:id="247" w:author="ACL" w:date="2020-10-13T09:16:00Z">
        <w:r w:rsidR="008518FC">
          <w:t xml:space="preserve"> </w:t>
        </w:r>
      </w:ins>
      <w:ins w:id="248" w:author="ACL" w:date="2020-10-13T09:43:00Z">
        <w:r w:rsidR="00C25F71">
          <w:t>torque</w:t>
        </w:r>
      </w:ins>
      <w:ins w:id="249" w:author="ACL" w:date="2020-10-13T09:16:00Z">
        <w:r w:rsidR="008518FC">
          <w:t>s</w:t>
        </w:r>
      </w:ins>
      <w:r w:rsidR="006A0062" w:rsidRPr="00072F70">
        <w:t xml:space="preserve"> during </w:t>
      </w:r>
      <w:del w:id="250" w:author="ACL" w:date="2020-10-13T09:16:00Z">
        <w:r w:rsidR="006A0062" w:rsidRPr="00072F70" w:rsidDel="008518FC">
          <w:delText xml:space="preserve">the </w:delText>
        </w:r>
      </w:del>
      <w:ins w:id="251" w:author="ACL" w:date="2020-10-13T09:16:00Z">
        <w:r w:rsidR="008518FC">
          <w:t>a</w:t>
        </w:r>
        <w:r w:rsidR="008518FC" w:rsidRPr="00072F70">
          <w:t xml:space="preserve"> </w:t>
        </w:r>
      </w:ins>
      <w:r w:rsidR="006A0062" w:rsidRPr="00072F70">
        <w:t>vertical jump</w:t>
      </w:r>
      <w:del w:id="252" w:author="ACL" w:date="2020-10-13T09:16:00Z">
        <w:r w:rsidR="00BD3949" w:rsidRPr="00072F70" w:rsidDel="008518FC">
          <w:rPr>
            <w:rtl/>
            <w:lang w:bidi="he-IL"/>
          </w:rPr>
          <w:delText xml:space="preserve"> </w:delText>
        </w:r>
      </w:del>
      <w:r w:rsidR="00BD3949" w:rsidRPr="00072F70">
        <w:rPr>
          <w:rtl/>
          <w:lang w:bidi="he-IL"/>
        </w:rPr>
        <w:t xml:space="preserve"> </w:t>
      </w:r>
      <w:r w:rsidR="00BD3949" w:rsidRPr="00072F70">
        <w:rPr>
          <w:rtl/>
          <w:lang w:bidi="he-IL"/>
        </w:rPr>
        <w:fldChar w:fldCharType="begin" w:fldLock="1"/>
      </w:r>
      <w:r w:rsidR="00E276D4" w:rsidRPr="00072F70">
        <w:rPr>
          <w:lang w:bidi="he-IL"/>
        </w:rPr>
        <w:instrText>ADDIN CSL_CITATION {"citationItems":[{"id":"ITEM-1","itemData":{"DOI":"10.1080/00140130500101262","ISSN":"00140139","PMID":"16338725","abstract":"The vertical jump is widely used as a field test of performance capability, particularly in games like soccer. Invariably some players perform better than others and, while this is usually put down to greater strength or 'explosive power', there is no detailed information to explain how the muscles around the major joints contribute to this performance and what the nature of this contribution is, or indeed whether aspects of technique are important to performance. Detailed knowledge of this type would be useful to help understand which muscle characteristics are important in successful performance of jumping and may enable insights to be gained in terms of strength training for players. The aim of this study was to investigate the contribution made by the lower limb joints to vertical jump performance by good and poor performers of the counter-movement jump. Two groups of players were selected who were found to be good and poor jumpers, respectively. Each player was required to perform three maximal vertical counter-movement jumps with, and three jumps without, an arm swing. The jump performance was recorded simultaneously by means of a force platform and a ProReflex automatic motion analysis system at 240 Hz. Values at the ankle, knee and hip were computed from these data for joint moments and power. Generally, better jumpers demonstrated greater joint moments, power and work done at the ankle, knee and hip, and as a result jumped higher under both conditions. It appears that the superior performance of the better jumpers was due to greater muscle capability in terms of strength and rate of strength development in all lower limb joints rather than to technique, which differed less noticeably between the groups. It is concluded that the muscle strength characteristics of the lower limb joints are the main determinant of vertical jump performance with technique playing a smaller role. © 2005 Taylor &amp; Francis.","author":[{"dropping-particle":"","family":"Vanezis","given":"Athanasios","non-dropping-particle":"","parse-names":false,"suffix":""},{"dropping-particle":"","family":"Lees","given":"Adrian","non-dropping-particle":"","parse-names":false,"suffix":""}],"container-title":"Ergonomics","id":"ITEM-1","issue":"11-14","issued":{"date-parts":[["2005"]]},"page":"1594-1603","title":"A biomechanical analysis of good and poor performers of the vertical jump","type":"article-journal","volume":"48"},"uris":["http://www.mendeley.com/documents/?uuid=a67b58fe-4465-4dc2-afdc-7ae9577ed3a4"]},{"id":"ITEM-2","itemData":{"DOI":"10.1055/s-2008-1025699","ISSN":"01724622","PMID":"3689489","author":[{"dropping-particle":"","family":"Fukashiro","given":"S.","non-dropping-particle":"","parse-names":false,"suffix":""},{"dropping-particle":"V.","family":"Komi","given":"P.","non-dropping-particle":"","parse-names":false,"suffix":""}],"container-title":"International Journal of Sports Medicine","id":"ITEM-2","issue":"SUPPL. 1","issued":{"date-parts":[["1987"]]},"page":"15-21","title":"Joint moment and mechanical power flow of the lower limb during vertical jump","type":"article-journal","volume":"8"},"uris":["http://www.mendeley.com/documents/?uuid=25784559-cdaa-438e-a776-3ebbeeeb71a5"]},{"id":"ITEM-3","itemData":{"DOI":"10.1016/0021-9290(88)90175-3","ISSN":"00219290","PMID":"3379084","abstract":"The present study was designed to investigate for vertical jumping the relationships between muscle actions, movement pattern and jumping achievement. Ten skilled jumpers performed jumps with preparatory countermovement. Ground reaction forces and cinematographic data were recorded. In addition, myoelectric activity (EMG) was recorded from seven leg muscles. EMG-signals were rectified and low-pass filtered to obtain EMG-levels. The latter, which were assumed to reflect activation levels, rose to a plateau in the sequence m. semitendinosus, long head of m. biceps femoris, m. gluteus maximus, m. vastus medialis, m. rectus femoris, m. soleus, m. gastrocnemius. It was attempted to link the EMG-pattern to the purpose of the push-off, namely to maximize the effective energy (Ey) of the mass center of the body (MCB). The term Ey designates the sum of the potential energy of MCB and the kinetic energy due to the vertical velocity of MCB. One of the requirements for maximization of Ey is that the mono-articular extensor muscles release as much energy as possible before toe-off occurs. It is argued that this requirement can only be satisfied if the vertical velocity differences between the proximal and distal ends of body segments reach their peaks in a sequence. The sequence that is realized by the pattern of muscular activation is upper body, upper legs, lower legs, feet. Another important requirement is that the mechanical energy released by the muscles is optimally used. This requirement can be satisfied by transportation of energy via the biarticular m. rectus femoris and m. gastrocnemius. © 1988.","author":[{"dropping-particle":"","family":"Bobbert","given":"Maarten F.","non-dropping-particle":"","parse-names":false,"suffix":""},{"dropping-particle":"","family":"Ingen Schenau","given":"Gerrit Jan","non-dropping-particle":"van","parse-names":false,"suffix":""}],"container-title":"Journal of Biomechanics","id":"ITEM-3","issue":"3","issued":{"date-parts":[["1988"]]},"page":"249-262","title":"Coordination in vertical jumping","type":"article-journal","volume":"21"},"uris":["http://www.mendeley.com/documents/?uuid=57586e58-b3dc-48fa-abc0-f221372f0bc0"]}],"mendeley":{"formattedCitation":"[18]–[20]","plainTextFormattedCitation":"[18]–[20]","previouslyFormattedCitation":"[18]–[20]"},"properties":{"noteIndex":0},"schema":"https://github.com/citation-style-language/schema/raw/master/csl-citation.json"}</w:instrText>
      </w:r>
      <w:r w:rsidR="00BD3949" w:rsidRPr="00072F70">
        <w:rPr>
          <w:rtl/>
          <w:lang w:bidi="he-IL"/>
        </w:rPr>
        <w:fldChar w:fldCharType="separate"/>
      </w:r>
      <w:r w:rsidR="00C92C5C" w:rsidRPr="00072F70">
        <w:rPr>
          <w:lang w:bidi="he-IL"/>
        </w:rPr>
        <w:t>[18]–[20]</w:t>
      </w:r>
      <w:r w:rsidR="00BD3949" w:rsidRPr="00072F70">
        <w:rPr>
          <w:rtl/>
          <w:lang w:bidi="he-IL"/>
        </w:rPr>
        <w:fldChar w:fldCharType="end"/>
      </w:r>
      <w:r w:rsidR="00BD3949" w:rsidRPr="00072F70">
        <w:t xml:space="preserve">. </w:t>
      </w:r>
    </w:p>
    <w:p w14:paraId="681121B5" w14:textId="172293CF" w:rsidR="009D4A8D" w:rsidRPr="00072F70" w:rsidRDefault="00BD3949" w:rsidP="007336E3">
      <w:pPr>
        <w:pStyle w:val="Text"/>
        <w:ind w:firstLine="0"/>
        <w:rPr>
          <w:rFonts w:ascii="Times-Roman" w:hAnsi="Times-Roman" w:cstheme="minorBidi"/>
          <w:lang w:bidi="he-IL"/>
        </w:rPr>
      </w:pPr>
      <w:r w:rsidRPr="00072F70">
        <w:tab/>
      </w:r>
      <w:del w:id="253" w:author="ACL" w:date="2020-10-13T09:17:00Z">
        <w:r w:rsidR="00EB36D8" w:rsidRPr="00072F70" w:rsidDel="00EB4CF4">
          <w:delText xml:space="preserve">Therefore, </w:delText>
        </w:r>
        <w:r w:rsidR="007336E3" w:rsidRPr="00072F70" w:rsidDel="00EB4CF4">
          <w:delText>i</w:delText>
        </w:r>
      </w:del>
      <w:ins w:id="254" w:author="ACL" w:date="2020-10-13T09:18:00Z">
        <w:r w:rsidR="00EB4CF4">
          <w:t>In this work,</w:t>
        </w:r>
      </w:ins>
      <w:del w:id="255" w:author="ACL" w:date="2020-10-13T09:18:00Z">
        <w:r w:rsidR="007336E3" w:rsidRPr="00072F70" w:rsidDel="00EB4CF4">
          <w:delText>n</w:delText>
        </w:r>
      </w:del>
      <w:r w:rsidR="007336E3" w:rsidRPr="00072F70">
        <w:t xml:space="preserve"> </w:t>
      </w:r>
      <w:del w:id="256" w:author="ACL" w:date="2020-10-13T09:18:00Z">
        <w:r w:rsidR="007336E3" w:rsidRPr="00072F70" w:rsidDel="00EB4CF4">
          <w:delText xml:space="preserve">this study </w:delText>
        </w:r>
      </w:del>
      <w:r w:rsidR="00365317" w:rsidRPr="00072F70">
        <w:t>we</w:t>
      </w:r>
      <w:r w:rsidR="007336E3" w:rsidRPr="00072F70">
        <w:t xml:space="preserve"> </w:t>
      </w:r>
      <w:r w:rsidR="009D4A8D" w:rsidRPr="00072F70">
        <w:t>buil</w:t>
      </w:r>
      <w:ins w:id="257" w:author="ACL" w:date="2020-10-13T09:18:00Z">
        <w:r w:rsidR="00EB4CF4">
          <w:t>d</w:t>
        </w:r>
      </w:ins>
      <w:del w:id="258" w:author="ACL" w:date="2020-10-13T09:18:00Z">
        <w:r w:rsidR="009D4A8D" w:rsidRPr="00072F70" w:rsidDel="00EB4CF4">
          <w:delText>t</w:delText>
        </w:r>
      </w:del>
      <w:r w:rsidR="009D4A8D" w:rsidRPr="00072F70">
        <w:t xml:space="preserve"> </w:t>
      </w:r>
      <w:r w:rsidR="00365317" w:rsidRPr="00072F70">
        <w:rPr>
          <w:rFonts w:ascii="Times-Roman" w:hAnsi="Times-Roman" w:cstheme="minorBidi"/>
          <w:lang w:bidi="he-IL"/>
        </w:rPr>
        <w:t>and test</w:t>
      </w:r>
      <w:del w:id="259" w:author="ACL" w:date="2020-10-13T09:18:00Z">
        <w:r w:rsidR="009D4A8D" w:rsidRPr="00072F70" w:rsidDel="00EB4CF4">
          <w:rPr>
            <w:rFonts w:ascii="Times-Roman" w:hAnsi="Times-Roman" w:cstheme="minorBidi"/>
            <w:lang w:bidi="he-IL"/>
          </w:rPr>
          <w:delText>ed</w:delText>
        </w:r>
      </w:del>
      <w:r w:rsidR="00365317" w:rsidRPr="00072F70">
        <w:rPr>
          <w:rFonts w:ascii="Times-Roman" w:hAnsi="Times-Roman" w:cstheme="minorBidi"/>
          <w:lang w:bidi="he-IL"/>
        </w:rPr>
        <w:t xml:space="preserve"> experimentally </w:t>
      </w:r>
      <w:r w:rsidR="00EB36D8" w:rsidRPr="00072F70">
        <w:t>a passive knee exoskeleton with springs actin</w:t>
      </w:r>
      <w:r w:rsidR="007336E3" w:rsidRPr="00072F70">
        <w:t xml:space="preserve">g </w:t>
      </w:r>
      <w:del w:id="260" w:author="ACL" w:date="2020-10-13T09:18:00Z">
        <w:r w:rsidR="007336E3" w:rsidRPr="00072F70" w:rsidDel="00EB4CF4">
          <w:delText>in</w:delText>
        </w:r>
        <w:r w:rsidR="00EB36D8" w:rsidRPr="00072F70" w:rsidDel="00EB4CF4">
          <w:delText xml:space="preserve"> </w:delText>
        </w:r>
      </w:del>
      <w:r w:rsidR="00EB36D8" w:rsidRPr="00072F70">
        <w:t xml:space="preserve">parallel to the muscle. </w:t>
      </w:r>
      <w:del w:id="261" w:author="ACL" w:date="2020-10-13T09:19:00Z">
        <w:r w:rsidR="00365317" w:rsidRPr="00072F70" w:rsidDel="00EB4CF4">
          <w:delText>Where t</w:delText>
        </w:r>
      </w:del>
      <w:ins w:id="262" w:author="ACL" w:date="2020-10-13T09:19:00Z">
        <w:r w:rsidR="00EB4CF4">
          <w:t>T</w:t>
        </w:r>
      </w:ins>
      <w:r w:rsidR="00EB36D8" w:rsidRPr="00072F70">
        <w:t xml:space="preserve">he springs </w:t>
      </w:r>
      <w:del w:id="263" w:author="ACL" w:date="2020-10-13T09:19:00Z">
        <w:r w:rsidR="00EB36D8" w:rsidRPr="00072F70" w:rsidDel="00EB4CF4">
          <w:delText xml:space="preserve">could </w:delText>
        </w:r>
      </w:del>
      <w:r w:rsidR="00EB36D8" w:rsidRPr="00072F70">
        <w:t xml:space="preserve">store energy during the </w:t>
      </w:r>
      <w:del w:id="264" w:author="ACL" w:date="2020-10-13T09:14:00Z">
        <w:r w:rsidR="00EB36D8" w:rsidRPr="00072F70" w:rsidDel="008518FC">
          <w:delText>negative work</w:delText>
        </w:r>
      </w:del>
      <w:ins w:id="265" w:author="ACL" w:date="2020-10-13T09:14:00Z">
        <w:r w:rsidR="008518FC">
          <w:t>negative-work</w:t>
        </w:r>
      </w:ins>
      <w:r w:rsidR="00EB36D8" w:rsidRPr="00072F70">
        <w:t xml:space="preserve"> phase and </w:t>
      </w:r>
      <w:r w:rsidR="00365317" w:rsidRPr="00072F70">
        <w:t xml:space="preserve">return </w:t>
      </w:r>
      <w:r w:rsidR="00EB36D8" w:rsidRPr="00072F70">
        <w:t xml:space="preserve">the energy </w:t>
      </w:r>
      <w:del w:id="266" w:author="ACL" w:date="2020-10-13T09:19:00Z">
        <w:r w:rsidR="00EB36D8" w:rsidRPr="00072F70" w:rsidDel="00EB4CF4">
          <w:delText xml:space="preserve">during </w:delText>
        </w:r>
      </w:del>
      <w:ins w:id="267" w:author="ACL" w:date="2020-10-13T09:19:00Z">
        <w:r w:rsidR="00EB4CF4">
          <w:t>in</w:t>
        </w:r>
        <w:r w:rsidR="00EB4CF4" w:rsidRPr="00072F70">
          <w:t xml:space="preserve"> </w:t>
        </w:r>
      </w:ins>
      <w:r w:rsidR="00EB36D8" w:rsidRPr="00072F70">
        <w:t xml:space="preserve">the following </w:t>
      </w:r>
      <w:del w:id="268" w:author="ACL" w:date="2020-10-13T09:15:00Z">
        <w:r w:rsidR="00EB36D8" w:rsidRPr="00072F70" w:rsidDel="008518FC">
          <w:delText>positive work</w:delText>
        </w:r>
      </w:del>
      <w:ins w:id="269" w:author="ACL" w:date="2020-10-13T09:15:00Z">
        <w:r w:rsidR="008518FC">
          <w:t>positive-work</w:t>
        </w:r>
      </w:ins>
      <w:r w:rsidR="00EB36D8" w:rsidRPr="00072F70">
        <w:t xml:space="preserve"> phase. </w:t>
      </w:r>
      <w:del w:id="270" w:author="ACL" w:date="2020-10-13T09:19:00Z">
        <w:r w:rsidR="007336E3" w:rsidRPr="00072F70" w:rsidDel="00EB46E2">
          <w:delText xml:space="preserve">The </w:delText>
        </w:r>
      </w:del>
      <w:ins w:id="271" w:author="ACL" w:date="2020-10-13T09:19:00Z">
        <w:r w:rsidR="00EB46E2">
          <w:t>We focus on the</w:t>
        </w:r>
        <w:r w:rsidR="00EB46E2" w:rsidRPr="00072F70">
          <w:t xml:space="preserve"> </w:t>
        </w:r>
      </w:ins>
      <w:r w:rsidR="00EB36D8" w:rsidRPr="00072F70">
        <w:t xml:space="preserve">knee joint </w:t>
      </w:r>
      <w:del w:id="272" w:author="ACL" w:date="2020-10-13T09:19:00Z">
        <w:r w:rsidR="007336E3" w:rsidRPr="00072F70" w:rsidDel="00EB46E2">
          <w:delText xml:space="preserve">was chosen </w:delText>
        </w:r>
        <w:r w:rsidR="00EB36D8" w:rsidRPr="00072F70" w:rsidDel="00EB46E2">
          <w:delText>due</w:delText>
        </w:r>
      </w:del>
      <w:ins w:id="273" w:author="ACL" w:date="2020-10-13T09:19:00Z">
        <w:r w:rsidR="00EB46E2">
          <w:t>because</w:t>
        </w:r>
      </w:ins>
      <w:del w:id="274" w:author="ACL" w:date="2020-10-13T09:19:00Z">
        <w:r w:rsidR="00EB36D8" w:rsidRPr="00072F70" w:rsidDel="00EB46E2">
          <w:delText xml:space="preserve"> to</w:delText>
        </w:r>
      </w:del>
      <w:ins w:id="275" w:author="ACL" w:date="2020-10-13T09:19:00Z">
        <w:r w:rsidR="00EB46E2">
          <w:t xml:space="preserve"> of</w:t>
        </w:r>
      </w:ins>
      <w:r w:rsidR="00EB36D8" w:rsidRPr="00072F70">
        <w:t xml:space="preserve"> the </w:t>
      </w:r>
      <w:del w:id="276" w:author="ACL" w:date="2020-10-13T09:19:00Z">
        <w:r w:rsidR="00EB36D8" w:rsidRPr="00072F70" w:rsidDel="00EB46E2">
          <w:delText xml:space="preserve">high </w:delText>
        </w:r>
      </w:del>
      <w:ins w:id="277" w:author="ACL" w:date="2020-10-13T09:19:00Z">
        <w:r w:rsidR="00EB46E2">
          <w:t>large</w:t>
        </w:r>
        <w:r w:rsidR="00EB46E2" w:rsidRPr="00072F70">
          <w:t xml:space="preserve"> </w:t>
        </w:r>
      </w:ins>
      <w:del w:id="278" w:author="ACL" w:date="2020-10-13T09:43:00Z">
        <w:r w:rsidR="00EB36D8" w:rsidRPr="00072F70" w:rsidDel="00C25F71">
          <w:delText>moment</w:delText>
        </w:r>
      </w:del>
      <w:ins w:id="279" w:author="ACL" w:date="2020-10-13T09:43:00Z">
        <w:r w:rsidR="00C25F71">
          <w:t>torque</w:t>
        </w:r>
      </w:ins>
      <w:r w:rsidR="00EB36D8" w:rsidRPr="00072F70">
        <w:t xml:space="preserve">s </w:t>
      </w:r>
      <w:del w:id="280" w:author="ACL" w:date="2020-10-13T09:19:00Z">
        <w:r w:rsidR="00EB36D8" w:rsidRPr="00072F70" w:rsidDel="00EB46E2">
          <w:delText>that this joint provides</w:delText>
        </w:r>
      </w:del>
      <w:ins w:id="281" w:author="ACL" w:date="2020-10-13T09:19:00Z">
        <w:r w:rsidR="00EB46E2">
          <w:t>involved</w:t>
        </w:r>
      </w:ins>
      <w:del w:id="282" w:author="ACL" w:date="2020-10-13T09:20:00Z">
        <w:r w:rsidR="00EB36D8" w:rsidRPr="00072F70" w:rsidDel="00EB46E2">
          <w:delText>,</w:delText>
        </w:r>
      </w:del>
      <w:r w:rsidR="00EB36D8" w:rsidRPr="00072F70">
        <w:t xml:space="preserve"> and</w:t>
      </w:r>
      <w:ins w:id="283" w:author="ACL" w:date="2020-10-13T09:20:00Z">
        <w:r w:rsidR="00EB46E2">
          <w:t xml:space="preserve"> because the </w:t>
        </w:r>
      </w:ins>
      <w:del w:id="284" w:author="ACL" w:date="2020-10-13T09:20:00Z">
        <w:r w:rsidR="00EB36D8" w:rsidRPr="00072F70" w:rsidDel="00EB46E2">
          <w:delText xml:space="preserve"> </w:delText>
        </w:r>
        <w:r w:rsidR="007336E3" w:rsidRPr="00072F70" w:rsidDel="00EB46E2">
          <w:delText xml:space="preserve">the </w:delText>
        </w:r>
        <w:r w:rsidR="00EB36D8" w:rsidRPr="00072F70" w:rsidDel="00EB46E2">
          <w:delText xml:space="preserve">simpler </w:delText>
        </w:r>
      </w:del>
      <w:r w:rsidR="00EB36D8" w:rsidRPr="00072F70">
        <w:t>design</w:t>
      </w:r>
      <w:ins w:id="285" w:author="ACL" w:date="2020-10-13T09:20:00Z">
        <w:r w:rsidR="00EB46E2">
          <w:t xml:space="preserve"> is simpler than for</w:t>
        </w:r>
      </w:ins>
      <w:del w:id="286" w:author="ACL" w:date="2020-10-13T09:20:00Z">
        <w:r w:rsidR="00EB36D8" w:rsidRPr="00072F70" w:rsidDel="00EB46E2">
          <w:delText xml:space="preserve"> relative to</w:delText>
        </w:r>
      </w:del>
      <w:r w:rsidR="00EB36D8" w:rsidRPr="00072F70">
        <w:t xml:space="preserve"> the hip joint.</w:t>
      </w:r>
      <w:r w:rsidR="007336E3" w:rsidRPr="00072F70">
        <w:rPr>
          <w:rFonts w:ascii="Times-Roman" w:hAnsi="Times-Roman" w:cstheme="minorBidi"/>
          <w:lang w:bidi="he-IL"/>
        </w:rPr>
        <w:t xml:space="preserve"> </w:t>
      </w:r>
    </w:p>
    <w:p w14:paraId="7E8CC72A" w14:textId="08DC0D34" w:rsidR="003E02CD" w:rsidRPr="00072F70" w:rsidRDefault="003E02CD" w:rsidP="007336E3">
      <w:pPr>
        <w:pStyle w:val="Text"/>
        <w:ind w:firstLine="0"/>
        <w:rPr>
          <w:rFonts w:ascii="Times-Roman" w:hAnsi="Times-Roman" w:cstheme="minorBidi"/>
          <w:lang w:bidi="he-IL"/>
        </w:rPr>
      </w:pPr>
      <w:r w:rsidRPr="00072F70">
        <w:rPr>
          <w:rFonts w:ascii="Times-Roman" w:hAnsi="Times-Roman" w:cstheme="minorBidi"/>
          <w:lang w:bidi="he-IL"/>
        </w:rPr>
        <w:tab/>
      </w:r>
      <w:r w:rsidR="007336E3" w:rsidRPr="00072F70">
        <w:rPr>
          <w:rFonts w:ascii="Times-Roman" w:hAnsi="Times-Roman" w:cstheme="minorBidi"/>
          <w:lang w:bidi="he-IL"/>
        </w:rPr>
        <w:t>T</w:t>
      </w:r>
      <w:r w:rsidR="00EB36D8" w:rsidRPr="00072F70">
        <w:rPr>
          <w:rFonts w:ascii="Times-Roman" w:hAnsi="Times-Roman" w:cstheme="minorBidi"/>
          <w:lang w:bidi="he-IL"/>
        </w:rPr>
        <w:t>h</w:t>
      </w:r>
      <w:del w:id="287" w:author="ACL" w:date="2020-10-13T09:20:00Z">
        <w:r w:rsidR="00EB36D8" w:rsidRPr="00072F70" w:rsidDel="00981579">
          <w:rPr>
            <w:rFonts w:ascii="Times-Roman" w:hAnsi="Times-Roman" w:cstheme="minorBidi"/>
            <w:lang w:bidi="he-IL"/>
          </w:rPr>
          <w:delText>i</w:delText>
        </w:r>
      </w:del>
      <w:ins w:id="288" w:author="ACL" w:date="2020-10-13T09:20:00Z">
        <w:r w:rsidR="00981579">
          <w:rPr>
            <w:rFonts w:ascii="Times-Roman" w:hAnsi="Times-Roman" w:cstheme="minorBidi"/>
            <w:lang w:bidi="he-IL"/>
          </w:rPr>
          <w:t>e goals of the</w:t>
        </w:r>
      </w:ins>
      <w:del w:id="289" w:author="ACL" w:date="2020-10-13T09:20:00Z">
        <w:r w:rsidR="00EB36D8" w:rsidRPr="00072F70" w:rsidDel="00981579">
          <w:rPr>
            <w:rFonts w:ascii="Times-Roman" w:hAnsi="Times-Roman" w:cstheme="minorBidi"/>
            <w:lang w:bidi="he-IL"/>
          </w:rPr>
          <w:delText>s</w:delText>
        </w:r>
      </w:del>
      <w:r w:rsidR="00EB36D8" w:rsidRPr="00072F70">
        <w:rPr>
          <w:rFonts w:ascii="Times-Roman" w:hAnsi="Times-Roman" w:cstheme="minorBidi"/>
          <w:lang w:bidi="he-IL"/>
        </w:rPr>
        <w:t xml:space="preserve"> </w:t>
      </w:r>
      <w:r w:rsidR="007336E3" w:rsidRPr="00072F70">
        <w:rPr>
          <w:rFonts w:ascii="Times-Roman" w:hAnsi="Times-Roman" w:cstheme="minorBidi"/>
          <w:lang w:bidi="he-IL"/>
        </w:rPr>
        <w:t>study</w:t>
      </w:r>
      <w:r w:rsidR="00EB36D8" w:rsidRPr="00072F70">
        <w:rPr>
          <w:rFonts w:ascii="Times-Roman" w:hAnsi="Times-Roman" w:cstheme="minorBidi"/>
          <w:lang w:bidi="he-IL"/>
        </w:rPr>
        <w:t xml:space="preserve"> </w:t>
      </w:r>
      <w:del w:id="290" w:author="ACL" w:date="2020-10-13T09:20:00Z">
        <w:r w:rsidR="007336E3" w:rsidRPr="00072F70" w:rsidDel="00981579">
          <w:rPr>
            <w:rFonts w:ascii="Times-Roman" w:hAnsi="Times-Roman" w:cstheme="minorBidi"/>
            <w:lang w:bidi="he-IL"/>
          </w:rPr>
          <w:delText xml:space="preserve">aims </w:delText>
        </w:r>
        <w:r w:rsidR="00365317" w:rsidRPr="00072F70" w:rsidDel="00981579">
          <w:rPr>
            <w:rFonts w:ascii="Times-Roman" w:hAnsi="Times-Roman" w:cstheme="minorBidi"/>
            <w:lang w:bidi="he-IL"/>
          </w:rPr>
          <w:delText xml:space="preserve">are </w:delText>
        </w:r>
      </w:del>
      <w:ins w:id="291" w:author="ACL" w:date="2020-10-13T09:20:00Z">
        <w:r w:rsidR="00981579">
          <w:rPr>
            <w:rFonts w:ascii="Times-Roman" w:hAnsi="Times-Roman" w:cstheme="minorBidi"/>
            <w:lang w:bidi="he-IL"/>
          </w:rPr>
          <w:t xml:space="preserve">are thus </w:t>
        </w:r>
      </w:ins>
      <w:r w:rsidR="00365317" w:rsidRPr="00072F70">
        <w:rPr>
          <w:rFonts w:ascii="Times-Roman" w:hAnsi="Times-Roman" w:cstheme="minorBidi"/>
          <w:lang w:bidi="he-IL"/>
        </w:rPr>
        <w:t xml:space="preserve">to test </w:t>
      </w:r>
      <w:r w:rsidR="00EB36D8" w:rsidRPr="00072F70">
        <w:rPr>
          <w:rFonts w:ascii="Times-Roman" w:hAnsi="Times-Roman" w:cstheme="minorBidi"/>
          <w:lang w:bidi="he-IL"/>
        </w:rPr>
        <w:t xml:space="preserve">whether </w:t>
      </w:r>
      <w:r w:rsidR="00365317" w:rsidRPr="00072F70">
        <w:rPr>
          <w:rFonts w:ascii="Times-Roman" w:hAnsi="Times-Roman" w:cstheme="minorBidi"/>
          <w:lang w:bidi="he-IL"/>
        </w:rPr>
        <w:t>a</w:t>
      </w:r>
      <w:r w:rsidR="00EB36D8" w:rsidRPr="00072F70">
        <w:rPr>
          <w:rFonts w:ascii="Times-Roman" w:hAnsi="Times-Roman" w:cstheme="minorBidi"/>
          <w:lang w:bidi="he-IL"/>
        </w:rPr>
        <w:t xml:space="preserve"> passive exoskeleton </w:t>
      </w:r>
      <w:ins w:id="292" w:author="ACL" w:date="2020-10-13T09:20:00Z">
        <w:r w:rsidR="00981579">
          <w:rPr>
            <w:rFonts w:ascii="Times-Roman" w:hAnsi="Times-Roman" w:cstheme="minorBidi"/>
            <w:lang w:bidi="he-IL"/>
          </w:rPr>
          <w:t xml:space="preserve">can </w:t>
        </w:r>
      </w:ins>
      <w:del w:id="293" w:author="ACL" w:date="2020-10-13T09:20:00Z">
        <w:r w:rsidR="00EB36D8" w:rsidRPr="00072F70" w:rsidDel="00981579">
          <w:rPr>
            <w:rFonts w:ascii="Times-Roman" w:hAnsi="Times-Roman" w:cstheme="minorBidi"/>
            <w:lang w:bidi="he-IL"/>
          </w:rPr>
          <w:delText xml:space="preserve">could </w:delText>
        </w:r>
      </w:del>
      <w:r w:rsidR="00EB36D8" w:rsidRPr="00072F70">
        <w:rPr>
          <w:rFonts w:ascii="Times-Roman" w:hAnsi="Times-Roman" w:cstheme="minorBidi"/>
          <w:lang w:bidi="he-IL"/>
        </w:rPr>
        <w:t>improve vertical jumping height</w:t>
      </w:r>
      <w:r w:rsidR="009D4A8D" w:rsidRPr="00072F70">
        <w:rPr>
          <w:rFonts w:ascii="Times-Roman" w:hAnsi="Times-Roman" w:cstheme="minorBidi"/>
          <w:lang w:bidi="he-IL"/>
        </w:rPr>
        <w:t>,</w:t>
      </w:r>
      <w:r w:rsidR="007336E3" w:rsidRPr="00072F70">
        <w:rPr>
          <w:rFonts w:ascii="Times-Roman" w:hAnsi="Times-Roman" w:cstheme="minorBidi"/>
          <w:lang w:bidi="he-IL"/>
        </w:rPr>
        <w:t xml:space="preserve"> </w:t>
      </w:r>
      <w:r w:rsidR="009D4A8D" w:rsidRPr="00072F70">
        <w:rPr>
          <w:rFonts w:ascii="Times-Roman" w:hAnsi="Times-Roman" w:cstheme="minorBidi"/>
          <w:lang w:bidi="he-IL"/>
        </w:rPr>
        <w:t>t</w:t>
      </w:r>
      <w:r w:rsidR="007336E3" w:rsidRPr="00072F70">
        <w:rPr>
          <w:rFonts w:ascii="Times-Roman" w:hAnsi="Times-Roman" w:cstheme="minorBidi"/>
          <w:lang w:bidi="he-IL"/>
        </w:rPr>
        <w:t xml:space="preserve">o </w:t>
      </w:r>
      <w:del w:id="294" w:author="ACL" w:date="2020-10-13T09:21:00Z">
        <w:r w:rsidR="007336E3" w:rsidRPr="00072F70" w:rsidDel="00981579">
          <w:rPr>
            <w:rFonts w:ascii="Times-Roman" w:hAnsi="Times-Roman" w:cstheme="minorBidi"/>
            <w:lang w:bidi="he-IL"/>
          </w:rPr>
          <w:delText xml:space="preserve">gain </w:delText>
        </w:r>
      </w:del>
      <w:r w:rsidR="007336E3" w:rsidRPr="00072F70">
        <w:rPr>
          <w:rFonts w:ascii="Times-Roman" w:hAnsi="Times-Roman" w:cstheme="minorBidi"/>
          <w:lang w:bidi="he-IL"/>
        </w:rPr>
        <w:t xml:space="preserve">better understanding </w:t>
      </w:r>
      <w:ins w:id="295" w:author="ACL" w:date="2020-10-13T09:21:00Z">
        <w:r w:rsidR="00981579">
          <w:rPr>
            <w:rFonts w:ascii="Times-Roman" w:hAnsi="Times-Roman" w:cstheme="minorBidi"/>
            <w:lang w:bidi="he-IL"/>
          </w:rPr>
          <w:t>the</w:t>
        </w:r>
      </w:ins>
      <w:del w:id="296" w:author="ACL" w:date="2020-10-13T09:21:00Z">
        <w:r w:rsidR="007336E3" w:rsidRPr="00072F70" w:rsidDel="00981579">
          <w:rPr>
            <w:rFonts w:ascii="Times-Roman" w:hAnsi="Times-Roman" w:cstheme="minorBidi"/>
            <w:lang w:bidi="he-IL"/>
          </w:rPr>
          <w:delText>on</w:delText>
        </w:r>
      </w:del>
      <w:r w:rsidR="007336E3" w:rsidRPr="00072F70">
        <w:rPr>
          <w:rFonts w:ascii="Times-Roman" w:hAnsi="Times-Roman" w:cstheme="minorBidi"/>
          <w:lang w:bidi="he-IL"/>
        </w:rPr>
        <w:t xml:space="preserve"> </w:t>
      </w:r>
      <w:del w:id="297" w:author="ACL" w:date="2020-10-13T09:21:00Z">
        <w:r w:rsidR="007336E3" w:rsidRPr="00072F70" w:rsidDel="00981579">
          <w:rPr>
            <w:rFonts w:ascii="Times-Roman" w:hAnsi="Times-Roman" w:cstheme="minorBidi"/>
            <w:lang w:bidi="he-IL"/>
          </w:rPr>
          <w:delText>development of</w:delText>
        </w:r>
      </w:del>
      <w:ins w:id="298" w:author="ACL" w:date="2020-10-13T09:21:00Z">
        <w:r w:rsidR="00981579">
          <w:rPr>
            <w:rFonts w:ascii="Times-Roman" w:hAnsi="Times-Roman" w:cstheme="minorBidi"/>
            <w:lang w:bidi="he-IL"/>
          </w:rPr>
          <w:t>functioning of</w:t>
        </w:r>
      </w:ins>
      <w:r w:rsidR="007336E3" w:rsidRPr="00072F70">
        <w:rPr>
          <w:rFonts w:ascii="Times-Roman" w:hAnsi="Times-Roman" w:cstheme="minorBidi"/>
          <w:lang w:bidi="he-IL"/>
        </w:rPr>
        <w:t xml:space="preserve"> exoskeleton</w:t>
      </w:r>
      <w:ins w:id="299" w:author="ACL" w:date="2020-10-13T09:21:00Z">
        <w:r w:rsidR="00981579">
          <w:rPr>
            <w:rFonts w:ascii="Times-Roman" w:hAnsi="Times-Roman" w:cstheme="minorBidi"/>
            <w:lang w:bidi="he-IL"/>
          </w:rPr>
          <w:t>s</w:t>
        </w:r>
      </w:ins>
      <w:r w:rsidR="007336E3" w:rsidRPr="00072F70">
        <w:rPr>
          <w:rFonts w:ascii="Times-Roman" w:hAnsi="Times-Roman" w:cstheme="minorBidi"/>
          <w:lang w:bidi="he-IL"/>
        </w:rPr>
        <w:t xml:space="preserve"> for fast</w:t>
      </w:r>
      <w:ins w:id="300" w:author="ACL" w:date="2020-10-13T14:55:00Z">
        <w:r w:rsidR="005B4E54">
          <w:rPr>
            <w:rFonts w:ascii="Times-Roman" w:hAnsi="Times-Roman" w:cstheme="minorBidi"/>
            <w:lang w:bidi="he-IL"/>
          </w:rPr>
          <w:t>,</w:t>
        </w:r>
      </w:ins>
      <w:r w:rsidR="007336E3" w:rsidRPr="00072F70">
        <w:rPr>
          <w:rFonts w:ascii="Times-Roman" w:hAnsi="Times-Roman" w:cstheme="minorBidi"/>
          <w:lang w:bidi="he-IL"/>
        </w:rPr>
        <w:t xml:space="preserve"> explosive motions</w:t>
      </w:r>
      <w:r w:rsidR="009D4A8D" w:rsidRPr="00072F70">
        <w:rPr>
          <w:rFonts w:ascii="Times-Roman" w:hAnsi="Times-Roman" w:cstheme="minorBidi"/>
          <w:lang w:bidi="he-IL"/>
        </w:rPr>
        <w:t>,</w:t>
      </w:r>
      <w:r w:rsidR="00EB36D8" w:rsidRPr="00072F70">
        <w:rPr>
          <w:rFonts w:ascii="Times-Roman" w:hAnsi="Times-Roman" w:cstheme="minorBidi"/>
          <w:lang w:bidi="he-IL"/>
        </w:rPr>
        <w:t xml:space="preserve"> </w:t>
      </w:r>
      <w:r w:rsidR="007336E3" w:rsidRPr="00072F70">
        <w:rPr>
          <w:rFonts w:ascii="Times-Roman" w:hAnsi="Times-Roman" w:cstheme="minorBidi"/>
          <w:lang w:bidi="he-IL"/>
        </w:rPr>
        <w:t xml:space="preserve">and </w:t>
      </w:r>
      <w:r w:rsidR="00365317" w:rsidRPr="00072F70">
        <w:rPr>
          <w:rFonts w:ascii="Times-Roman" w:hAnsi="Times-Roman" w:cstheme="minorBidi"/>
          <w:lang w:bidi="he-IL"/>
        </w:rPr>
        <w:t xml:space="preserve">to </w:t>
      </w:r>
      <w:del w:id="301" w:author="ACL" w:date="2020-10-13T09:21:00Z">
        <w:r w:rsidR="00365317" w:rsidRPr="00072F70" w:rsidDel="00981579">
          <w:rPr>
            <w:rFonts w:ascii="Times-Roman" w:hAnsi="Times-Roman" w:cstheme="minorBidi"/>
            <w:lang w:bidi="he-IL"/>
          </w:rPr>
          <w:delText xml:space="preserve">learn </w:delText>
        </w:r>
      </w:del>
      <w:ins w:id="302" w:author="ACL" w:date="2020-10-13T09:21:00Z">
        <w:r w:rsidR="00981579">
          <w:rPr>
            <w:rFonts w:ascii="Times-Roman" w:hAnsi="Times-Roman" w:cstheme="minorBidi"/>
            <w:lang w:bidi="he-IL"/>
          </w:rPr>
          <w:t>discern</w:t>
        </w:r>
      </w:ins>
      <w:del w:id="303" w:author="ACL" w:date="2020-10-13T09:21:00Z">
        <w:r w:rsidR="007336E3" w:rsidRPr="00072F70" w:rsidDel="00981579">
          <w:rPr>
            <w:rFonts w:ascii="Times-Roman" w:hAnsi="Times-Roman" w:cstheme="minorBidi"/>
            <w:lang w:bidi="he-IL"/>
          </w:rPr>
          <w:delText>on</w:delText>
        </w:r>
      </w:del>
      <w:r w:rsidR="00EB36D8" w:rsidRPr="00072F70">
        <w:rPr>
          <w:rFonts w:ascii="Times-Roman" w:hAnsi="Times-Roman" w:cstheme="minorBidi"/>
          <w:lang w:bidi="he-IL"/>
        </w:rPr>
        <w:t xml:space="preserve"> </w:t>
      </w:r>
      <w:del w:id="304" w:author="ACL" w:date="2020-10-13T09:22:00Z">
        <w:r w:rsidR="00EB36D8" w:rsidRPr="00072F70" w:rsidDel="00981579">
          <w:rPr>
            <w:rFonts w:ascii="Times-Roman" w:hAnsi="Times-Roman" w:cstheme="minorBidi"/>
            <w:lang w:bidi="he-IL"/>
          </w:rPr>
          <w:delText xml:space="preserve">the </w:delText>
        </w:r>
      </w:del>
      <w:ins w:id="305" w:author="ACL" w:date="2020-10-13T09:21:00Z">
        <w:r w:rsidR="00981579">
          <w:rPr>
            <w:rFonts w:ascii="Times-Roman" w:hAnsi="Times-Roman" w:cstheme="minorBidi"/>
            <w:lang w:bidi="he-IL"/>
          </w:rPr>
          <w:t xml:space="preserve">human-exoskeleton </w:t>
        </w:r>
      </w:ins>
      <w:r w:rsidR="00EB36D8" w:rsidRPr="00072F70">
        <w:rPr>
          <w:rFonts w:ascii="Times-Roman" w:hAnsi="Times-Roman" w:cstheme="minorBidi"/>
          <w:lang w:bidi="he-IL"/>
        </w:rPr>
        <w:t>interaction</w:t>
      </w:r>
      <w:ins w:id="306" w:author="ACL" w:date="2020-10-13T09:22:00Z">
        <w:r w:rsidR="00981579">
          <w:rPr>
            <w:rFonts w:ascii="Times-Roman" w:hAnsi="Times-Roman" w:cstheme="minorBidi"/>
            <w:lang w:bidi="he-IL"/>
          </w:rPr>
          <w:t>s</w:t>
        </w:r>
      </w:ins>
      <w:del w:id="307" w:author="ACL" w:date="2020-10-13T09:22:00Z">
        <w:r w:rsidR="00EB36D8" w:rsidRPr="00072F70" w:rsidDel="00981579">
          <w:rPr>
            <w:rFonts w:ascii="Times-Roman" w:hAnsi="Times-Roman" w:cstheme="minorBidi"/>
            <w:lang w:bidi="he-IL"/>
          </w:rPr>
          <w:delText xml:space="preserve"> between exoskeletons and their human users</w:delText>
        </w:r>
      </w:del>
      <w:r w:rsidR="00EB36D8" w:rsidRPr="00072F70">
        <w:rPr>
          <w:rFonts w:ascii="Times-Roman" w:hAnsi="Times-Roman" w:cstheme="minorBidi"/>
          <w:lang w:bidi="he-IL"/>
        </w:rPr>
        <w:t>.</w:t>
      </w:r>
      <w:r w:rsidRPr="00072F70">
        <w:rPr>
          <w:rFonts w:ascii="Times-Roman" w:hAnsi="Times-Roman" w:cstheme="minorBidi"/>
          <w:lang w:bidi="he-IL"/>
        </w:rPr>
        <w:tab/>
      </w:r>
    </w:p>
    <w:p w14:paraId="39347E05" w14:textId="62CF80B0" w:rsidR="000A3336" w:rsidRPr="00072F70" w:rsidRDefault="005934AB" w:rsidP="00BC60D9">
      <w:pPr>
        <w:pStyle w:val="Text"/>
        <w:bidi/>
        <w:ind w:firstLine="0"/>
        <w:rPr>
          <w:rtl/>
          <w:lang w:bidi="he-IL"/>
        </w:rPr>
      </w:pPr>
      <w:r w:rsidRPr="00072F70">
        <w:rPr>
          <w:rtl/>
          <w:lang w:bidi="he-IL"/>
        </w:rPr>
        <w:t xml:space="preserve"> </w:t>
      </w:r>
    </w:p>
    <w:p w14:paraId="5C8E81CE" w14:textId="118784D5" w:rsidR="008A3C23" w:rsidRPr="00072F70" w:rsidRDefault="00C05B87" w:rsidP="001F4C5C">
      <w:pPr>
        <w:pStyle w:val="Heading1"/>
      </w:pPr>
      <w:r w:rsidRPr="00072F70">
        <w:t>M</w:t>
      </w:r>
      <w:r w:rsidRPr="00072F70">
        <w:rPr>
          <w:lang w:bidi="he-IL"/>
        </w:rPr>
        <w:t>ethods</w:t>
      </w:r>
    </w:p>
    <w:p w14:paraId="34B93C97" w14:textId="4F8C1ADA" w:rsidR="00E97B99" w:rsidRPr="00072F70" w:rsidRDefault="00BD750D" w:rsidP="00E97B99">
      <w:pPr>
        <w:pStyle w:val="Heading2"/>
      </w:pPr>
      <w:r w:rsidRPr="00072F70">
        <w:t>Subjects</w:t>
      </w:r>
    </w:p>
    <w:p w14:paraId="15AE8D4B" w14:textId="4B8C0502" w:rsidR="009766EC" w:rsidRPr="00072F70" w:rsidRDefault="009766EC" w:rsidP="009766EC">
      <w:pPr>
        <w:pStyle w:val="Text"/>
      </w:pPr>
      <w:r w:rsidRPr="00072F70">
        <w:t xml:space="preserve">Ten healthy males (age 24.9 ± 2.7 years; mass 73.0 ± 3.7 kg; </w:t>
      </w:r>
      <w:del w:id="308" w:author="ACL" w:date="2020-10-13T09:22:00Z">
        <w:r w:rsidRPr="00072F70" w:rsidDel="00981579">
          <w:delText xml:space="preserve">and </w:delText>
        </w:r>
      </w:del>
      <w:r w:rsidRPr="00072F70">
        <w:t xml:space="preserve">height 1.74 ± 0.03 m) participated in </w:t>
      </w:r>
      <w:del w:id="309" w:author="ACL" w:date="2020-10-13T09:24:00Z">
        <w:r w:rsidRPr="00072F70" w:rsidDel="00981579">
          <w:delText xml:space="preserve">this </w:delText>
        </w:r>
      </w:del>
      <w:ins w:id="310" w:author="ACL" w:date="2020-10-13T09:24:00Z">
        <w:r w:rsidR="00981579">
          <w:t xml:space="preserve">the </w:t>
        </w:r>
      </w:ins>
      <w:r w:rsidRPr="00072F70">
        <w:t xml:space="preserve">study. </w:t>
      </w:r>
      <w:r w:rsidR="00C40F76" w:rsidRPr="00072F70">
        <w:t xml:space="preserve">Note that </w:t>
      </w:r>
      <w:del w:id="311" w:author="ACL" w:date="2020-10-13T09:23:00Z">
        <w:r w:rsidR="00C40F76" w:rsidRPr="00072F70" w:rsidDel="00981579">
          <w:delText xml:space="preserve">we </w:delText>
        </w:r>
      </w:del>
      <w:r w:rsidR="00C40F76" w:rsidRPr="00072F70">
        <w:t xml:space="preserve">only </w:t>
      </w:r>
      <w:del w:id="312" w:author="ACL" w:date="2020-10-13T09:23:00Z">
        <w:r w:rsidR="00C40F76" w:rsidRPr="00072F70" w:rsidDel="00981579">
          <w:delText xml:space="preserve">had one </w:delText>
        </w:r>
      </w:del>
      <w:ins w:id="313" w:author="ACL" w:date="2020-10-13T09:23:00Z">
        <w:r w:rsidR="00981579">
          <w:t xml:space="preserve">a single </w:t>
        </w:r>
      </w:ins>
      <w:r w:rsidR="00C40F76" w:rsidRPr="00072F70">
        <w:t xml:space="preserve">exoskeleton </w:t>
      </w:r>
      <w:ins w:id="314" w:author="ACL" w:date="2020-10-13T09:23:00Z">
        <w:r w:rsidR="00981579">
          <w:t xml:space="preserve">was available, so </w:t>
        </w:r>
      </w:ins>
      <w:del w:id="315" w:author="ACL" w:date="2020-10-13T09:23:00Z">
        <w:r w:rsidR="00C40F76" w:rsidRPr="00072F70" w:rsidDel="00981579">
          <w:delText>thus the</w:delText>
        </w:r>
      </w:del>
      <w:ins w:id="316" w:author="ACL" w:date="2020-10-13T09:23:00Z">
        <w:r w:rsidR="00981579">
          <w:t>only</w:t>
        </w:r>
      </w:ins>
      <w:r w:rsidR="00C40F76" w:rsidRPr="00072F70">
        <w:t xml:space="preserve"> subjects </w:t>
      </w:r>
      <w:del w:id="317" w:author="ACL" w:date="2020-10-13T09:23:00Z">
        <w:r w:rsidR="00C40F76" w:rsidRPr="00072F70" w:rsidDel="00981579">
          <w:delText xml:space="preserve">were </w:delText>
        </w:r>
      </w:del>
      <w:ins w:id="318" w:author="ACL" w:date="2020-10-13T09:24:00Z">
        <w:r w:rsidR="00981579">
          <w:t xml:space="preserve">that fit </w:t>
        </w:r>
      </w:ins>
      <w:ins w:id="319" w:author="ACL" w:date="2020-10-13T09:23:00Z">
        <w:r w:rsidR="00981579">
          <w:t>the exoskeleton</w:t>
        </w:r>
        <w:r w:rsidR="00981579" w:rsidRPr="00072F70">
          <w:t xml:space="preserve"> </w:t>
        </w:r>
      </w:ins>
      <w:ins w:id="320" w:author="ACL" w:date="2020-10-13T09:24:00Z">
        <w:r w:rsidR="00981579">
          <w:t xml:space="preserve">were </w:t>
        </w:r>
      </w:ins>
      <w:del w:id="321" w:author="ACL" w:date="2020-10-13T09:24:00Z">
        <w:r w:rsidR="00C40F76" w:rsidRPr="00072F70" w:rsidDel="00981579">
          <w:delText>chosen in the goal that the exoskeleton would fit their dimensions</w:delText>
        </w:r>
      </w:del>
      <w:ins w:id="322" w:author="ACL" w:date="2020-10-13T09:24:00Z">
        <w:r w:rsidR="00981579">
          <w:t>selected</w:t>
        </w:r>
      </w:ins>
      <w:r w:rsidR="00C40F76" w:rsidRPr="00072F70">
        <w:t xml:space="preserve">. </w:t>
      </w:r>
      <w:r w:rsidRPr="00072F70">
        <w:t xml:space="preserve">Two additional subjects dropped out </w:t>
      </w:r>
      <w:r w:rsidR="006C38EE" w:rsidRPr="00072F70">
        <w:t>during the experiments</w:t>
      </w:r>
      <w:ins w:id="323" w:author="ACL" w:date="2020-10-13T09:25:00Z">
        <w:r w:rsidR="00981579">
          <w:t>, one</w:t>
        </w:r>
      </w:ins>
      <w:del w:id="324" w:author="ACL" w:date="2020-10-13T09:25:00Z">
        <w:r w:rsidR="006C38EE" w:rsidRPr="00072F70" w:rsidDel="00981579">
          <w:delText>. O</w:delText>
        </w:r>
        <w:r w:rsidRPr="00072F70" w:rsidDel="00981579">
          <w:delText>ne</w:delText>
        </w:r>
      </w:del>
      <w:r w:rsidRPr="00072F70">
        <w:t xml:space="preserve"> of </w:t>
      </w:r>
      <w:del w:id="325" w:author="ACL" w:date="2020-10-13T09:25:00Z">
        <w:r w:rsidRPr="00072F70" w:rsidDel="00981579">
          <w:delText xml:space="preserve">them </w:delText>
        </w:r>
      </w:del>
      <w:ins w:id="326" w:author="ACL" w:date="2020-10-13T09:25:00Z">
        <w:r w:rsidR="00981579">
          <w:t>which</w:t>
        </w:r>
        <w:r w:rsidR="00981579" w:rsidRPr="00072F70">
          <w:t xml:space="preserve"> </w:t>
        </w:r>
      </w:ins>
      <w:del w:id="327" w:author="ACL" w:date="2020-10-13T09:25:00Z">
        <w:r w:rsidR="00332DE9" w:rsidRPr="00072F70" w:rsidDel="00981579">
          <w:rPr>
            <w:lang w:bidi="he-IL"/>
          </w:rPr>
          <w:delText>showed a great</w:delText>
        </w:r>
      </w:del>
      <w:ins w:id="328" w:author="ACL" w:date="2020-10-13T09:25:00Z">
        <w:r w:rsidR="00981579">
          <w:rPr>
            <w:lang w:bidi="he-IL"/>
          </w:rPr>
          <w:t>was afraid</w:t>
        </w:r>
      </w:ins>
      <w:del w:id="329" w:author="ACL" w:date="2020-10-13T09:25:00Z">
        <w:r w:rsidR="00332DE9" w:rsidRPr="00072F70" w:rsidDel="00981579">
          <w:rPr>
            <w:lang w:bidi="he-IL"/>
          </w:rPr>
          <w:delText xml:space="preserve"> fear</w:delText>
        </w:r>
      </w:del>
      <w:ins w:id="330" w:author="ACL" w:date="2020-10-13T09:25:00Z">
        <w:r w:rsidR="00981579">
          <w:rPr>
            <w:lang w:bidi="he-IL"/>
          </w:rPr>
          <w:t xml:space="preserve"> of</w:t>
        </w:r>
      </w:ins>
      <w:r w:rsidR="00332DE9" w:rsidRPr="00072F70">
        <w:rPr>
          <w:lang w:bidi="he-IL"/>
        </w:rPr>
        <w:t xml:space="preserve"> using the exoskeleton</w:t>
      </w:r>
      <w:ins w:id="331" w:author="ACL" w:date="2020-10-13T09:25:00Z">
        <w:r w:rsidR="00981579">
          <w:rPr>
            <w:lang w:bidi="he-IL"/>
          </w:rPr>
          <w:t xml:space="preserve"> and thus </w:t>
        </w:r>
      </w:ins>
      <w:del w:id="332" w:author="ACL" w:date="2020-10-13T09:25:00Z">
        <w:r w:rsidR="00332DE9" w:rsidRPr="00072F70" w:rsidDel="00981579">
          <w:rPr>
            <w:lang w:bidi="he-IL"/>
          </w:rPr>
          <w:delText xml:space="preserve">, hence he </w:delText>
        </w:r>
      </w:del>
      <w:r w:rsidR="00332DE9" w:rsidRPr="00072F70">
        <w:rPr>
          <w:lang w:bidi="he-IL"/>
        </w:rPr>
        <w:t>did not ben</w:t>
      </w:r>
      <w:ins w:id="333" w:author="ACL" w:date="2020-10-13T09:25:00Z">
        <w:r w:rsidR="00981579">
          <w:rPr>
            <w:lang w:bidi="he-IL"/>
          </w:rPr>
          <w:t>d</w:t>
        </w:r>
      </w:ins>
      <w:del w:id="334" w:author="ACL" w:date="2020-10-13T09:25:00Z">
        <w:r w:rsidR="00BC4F76" w:rsidRPr="00072F70" w:rsidDel="00981579">
          <w:rPr>
            <w:lang w:bidi="he-IL"/>
          </w:rPr>
          <w:delText>t</w:delText>
        </w:r>
      </w:del>
      <w:r w:rsidR="00332DE9" w:rsidRPr="00072F70">
        <w:rPr>
          <w:lang w:bidi="he-IL"/>
        </w:rPr>
        <w:t xml:space="preserve"> his knees </w:t>
      </w:r>
      <w:r w:rsidR="00C40F76" w:rsidRPr="00072F70">
        <w:rPr>
          <w:lang w:bidi="he-IL"/>
        </w:rPr>
        <w:t>during the jump</w:t>
      </w:r>
      <w:r w:rsidR="00332DE9" w:rsidRPr="00072F70">
        <w:rPr>
          <w:lang w:bidi="he-IL"/>
        </w:rPr>
        <w:t xml:space="preserve">. </w:t>
      </w:r>
      <w:r w:rsidR="00C40F76" w:rsidRPr="00072F70">
        <w:rPr>
          <w:lang w:bidi="he-IL"/>
        </w:rPr>
        <w:t>For t</w:t>
      </w:r>
      <w:r w:rsidR="00332DE9" w:rsidRPr="00072F70">
        <w:rPr>
          <w:lang w:bidi="he-IL"/>
        </w:rPr>
        <w:t xml:space="preserve">he </w:t>
      </w:r>
      <w:del w:id="335" w:author="ACL" w:date="2020-10-13T09:26:00Z">
        <w:r w:rsidR="006C38EE" w:rsidRPr="00072F70" w:rsidDel="00981579">
          <w:delText xml:space="preserve">second </w:delText>
        </w:r>
      </w:del>
      <w:ins w:id="336" w:author="ACL" w:date="2020-10-13T09:26:00Z">
        <w:r w:rsidR="00981579">
          <w:t>other</w:t>
        </w:r>
        <w:r w:rsidR="00981579" w:rsidRPr="00072F70">
          <w:t xml:space="preserve"> </w:t>
        </w:r>
      </w:ins>
      <w:r w:rsidR="006C38EE" w:rsidRPr="00072F70">
        <w:t>subject</w:t>
      </w:r>
      <w:r w:rsidR="00332DE9" w:rsidRPr="00072F70">
        <w:t>,</w:t>
      </w:r>
      <w:r w:rsidR="006C38EE" w:rsidRPr="00072F70">
        <w:t xml:space="preserve"> the exoskeleton </w:t>
      </w:r>
      <w:ins w:id="337" w:author="ACL" w:date="2020-10-13T09:26:00Z">
        <w:r w:rsidR="00981579">
          <w:t xml:space="preserve">proved too narrow </w:t>
        </w:r>
      </w:ins>
      <w:del w:id="338" w:author="ACL" w:date="2020-10-13T09:26:00Z">
        <w:r w:rsidR="006C38EE" w:rsidRPr="00072F70" w:rsidDel="00981579">
          <w:delText xml:space="preserve">was not sufficiently wide </w:delText>
        </w:r>
      </w:del>
      <w:r w:rsidR="006C38EE" w:rsidRPr="00072F70">
        <w:t xml:space="preserve">at the </w:t>
      </w:r>
      <w:r w:rsidRPr="00072F70">
        <w:t>knee</w:t>
      </w:r>
      <w:r w:rsidR="00DF58DF" w:rsidRPr="00072F70">
        <w:t>,</w:t>
      </w:r>
      <w:r w:rsidRPr="00072F70">
        <w:t xml:space="preserve"> </w:t>
      </w:r>
      <w:r w:rsidR="006C38EE" w:rsidRPr="00072F70">
        <w:t>causing pain during the jump</w:t>
      </w:r>
      <w:r w:rsidRPr="00072F70">
        <w:t>. All subjects provided written informed consent before participation in the study. The study was approved by Ben-Gurion University’s Human Research Institutional Review Board.</w:t>
      </w:r>
    </w:p>
    <w:p w14:paraId="22A71195" w14:textId="78A298EE" w:rsidR="00E97B99" w:rsidRPr="00072F70" w:rsidRDefault="00E97B99">
      <w:pPr>
        <w:pStyle w:val="Text"/>
      </w:pPr>
    </w:p>
    <w:p w14:paraId="7E5A581E" w14:textId="66A056EE" w:rsidR="00E97B99" w:rsidRPr="00072F70" w:rsidRDefault="00313A92" w:rsidP="00E97B99">
      <w:pPr>
        <w:pStyle w:val="Heading2"/>
      </w:pPr>
      <w:r w:rsidRPr="00072F70">
        <w:t>E</w:t>
      </w:r>
      <w:r w:rsidRPr="00072F70">
        <w:rPr>
          <w:lang w:bidi="he-IL"/>
        </w:rPr>
        <w:t>xoskeleton Design</w:t>
      </w:r>
    </w:p>
    <w:p w14:paraId="0216DAD1" w14:textId="4EAB4ED3" w:rsidR="00E97B99" w:rsidRPr="00072F70" w:rsidRDefault="00313A92" w:rsidP="00B94767">
      <w:pPr>
        <w:pStyle w:val="Text"/>
        <w:rPr>
          <w:lang w:bidi="he-IL"/>
        </w:rPr>
      </w:pPr>
      <w:del w:id="339" w:author="ACL" w:date="2020-10-13T09:27:00Z">
        <w:r w:rsidRPr="00072F70" w:rsidDel="00F6733A">
          <w:delText xml:space="preserve">In </w:delText>
        </w:r>
      </w:del>
      <w:ins w:id="340" w:author="ACL" w:date="2020-10-13T09:27:00Z">
        <w:r w:rsidR="00F6733A">
          <w:t>For</w:t>
        </w:r>
        <w:r w:rsidR="00F6733A" w:rsidRPr="00072F70">
          <w:t xml:space="preserve"> </w:t>
        </w:r>
      </w:ins>
      <w:r w:rsidRPr="00072F70">
        <w:t xml:space="preserve">this study, we designed and constructed </w:t>
      </w:r>
      <w:ins w:id="341" w:author="ACL" w:date="2020-10-13T09:27:00Z">
        <w:r w:rsidR="00F6733A">
          <w:t>the</w:t>
        </w:r>
      </w:ins>
      <w:del w:id="342" w:author="ACL" w:date="2020-10-13T09:27:00Z">
        <w:r w:rsidRPr="00072F70" w:rsidDel="00F6733A">
          <w:delText>a</w:delText>
        </w:r>
      </w:del>
      <w:r w:rsidRPr="00072F70">
        <w:t xml:space="preserve"> passive knee exoskeleton</w:t>
      </w:r>
      <w:ins w:id="343" w:author="ACL" w:date="2020-10-13T09:27:00Z">
        <w:r w:rsidR="00F6733A">
          <w:t xml:space="preserve"> shown</w:t>
        </w:r>
      </w:ins>
      <w:del w:id="344" w:author="ACL" w:date="2020-10-13T09:27:00Z">
        <w:r w:rsidRPr="00072F70" w:rsidDel="00F6733A">
          <w:delText>, as presented</w:delText>
        </w:r>
      </w:del>
      <w:r w:rsidRPr="00072F70">
        <w:t xml:space="preserve"> in Fig</w:t>
      </w:r>
      <w:ins w:id="345" w:author="ACL" w:date="2020-10-13T09:27:00Z">
        <w:r w:rsidR="00F6733A">
          <w:t>.</w:t>
        </w:r>
      </w:ins>
      <w:r w:rsidRPr="00072F70">
        <w:t xml:space="preserve"> 1. The exoskeleton consists of aluminum</w:t>
      </w:r>
      <w:r w:rsidR="00EB73BC" w:rsidRPr="00072F70">
        <w:t xml:space="preserve"> 6061</w:t>
      </w:r>
      <w:r w:rsidRPr="00072F70">
        <w:t xml:space="preserve"> frames, attached to the leg with </w:t>
      </w:r>
      <w:ins w:id="346" w:author="ACL" w:date="2020-10-13T09:27:00Z">
        <w:r w:rsidR="00F6733A">
          <w:t xml:space="preserve">the help of </w:t>
        </w:r>
      </w:ins>
      <w:r w:rsidRPr="00072F70">
        <w:t>wide Velcro</w:t>
      </w:r>
      <w:ins w:id="347" w:author="ACL" w:date="2020-10-13T09:27:00Z">
        <w:r w:rsidR="00F6733A">
          <w:t>®</w:t>
        </w:r>
      </w:ins>
      <w:r w:rsidRPr="00072F70">
        <w:t xml:space="preserve"> </w:t>
      </w:r>
      <w:del w:id="348" w:author="ACL" w:date="2020-10-13T09:27:00Z">
        <w:r w:rsidRPr="00072F70" w:rsidDel="00F6733A">
          <w:delText>stripes</w:delText>
        </w:r>
      </w:del>
      <w:ins w:id="349" w:author="ACL" w:date="2020-10-13T09:27:00Z">
        <w:r w:rsidR="00F6733A" w:rsidRPr="00072F70">
          <w:t>str</w:t>
        </w:r>
        <w:r w:rsidR="00F6733A">
          <w:t>a</w:t>
        </w:r>
        <w:r w:rsidR="00F6733A" w:rsidRPr="00072F70">
          <w:t>ps</w:t>
        </w:r>
      </w:ins>
      <w:r w:rsidRPr="00072F70">
        <w:t>. Rubber springs</w:t>
      </w:r>
      <w:ins w:id="350" w:author="ACL" w:date="2020-10-13T09:28:00Z">
        <w:r w:rsidR="00F6733A">
          <w:t xml:space="preserve"> (typically used for spearguns)</w:t>
        </w:r>
      </w:ins>
      <w:r w:rsidRPr="00072F70">
        <w:t xml:space="preserve"> </w:t>
      </w:r>
      <w:ins w:id="351" w:author="ACL" w:date="2020-10-13T14:02:00Z">
        <w:r w:rsidR="00BC3622">
          <w:t xml:space="preserve">to </w:t>
        </w:r>
      </w:ins>
      <w:del w:id="352" w:author="ACL" w:date="2020-10-13T09:28:00Z">
        <w:r w:rsidRPr="00072F70" w:rsidDel="00F6733A">
          <w:delText xml:space="preserve">provide the </w:delText>
        </w:r>
      </w:del>
      <w:del w:id="353" w:author="ACL" w:date="2020-10-13T14:03:00Z">
        <w:r w:rsidRPr="00072F70" w:rsidDel="00BC3622">
          <w:delText>assist</w:delText>
        </w:r>
      </w:del>
      <w:del w:id="354" w:author="ACL" w:date="2020-10-13T09:28:00Z">
        <w:r w:rsidRPr="00072F70" w:rsidDel="00F6733A">
          <w:delText>ance</w:delText>
        </w:r>
      </w:del>
      <w:ins w:id="355" w:author="ACL" w:date="2020-10-13T14:03:00Z">
        <w:r w:rsidR="00BC3622">
          <w:t>contribute to</w:t>
        </w:r>
      </w:ins>
      <w:r w:rsidRPr="00072F70">
        <w:t xml:space="preserve"> </w:t>
      </w:r>
      <w:del w:id="356" w:author="ACL" w:date="2020-10-13T09:43:00Z">
        <w:r w:rsidR="0087311E" w:rsidRPr="00072F70" w:rsidDel="00C25F71">
          <w:delText>moment</w:delText>
        </w:r>
      </w:del>
      <w:ins w:id="357" w:author="ACL" w:date="2020-10-13T09:43:00Z">
        <w:r w:rsidR="00C25F71">
          <w:t>torque</w:t>
        </w:r>
      </w:ins>
      <w:r w:rsidRPr="00072F70">
        <w:t xml:space="preserve"> </w:t>
      </w:r>
      <w:del w:id="358" w:author="ACL" w:date="2020-10-13T09:28:00Z">
        <w:r w:rsidRPr="00072F70" w:rsidDel="00F6733A">
          <w:delText xml:space="preserve">and </w:delText>
        </w:r>
      </w:del>
      <w:r w:rsidRPr="00072F70">
        <w:t>are located near the knee</w:t>
      </w:r>
      <w:ins w:id="359" w:author="ACL" w:date="2020-10-13T09:28:00Z">
        <w:r w:rsidR="00F6733A">
          <w:t xml:space="preserve"> </w:t>
        </w:r>
      </w:ins>
      <w:del w:id="360" w:author="ACL" w:date="2020-10-13T09:28:00Z">
        <w:r w:rsidR="00D31F70" w:rsidRPr="00072F70" w:rsidDel="00F6733A">
          <w:delText xml:space="preserve">, </w:delText>
        </w:r>
      </w:del>
      <w:r w:rsidR="00D31F70" w:rsidRPr="00072F70">
        <w:t xml:space="preserve">and </w:t>
      </w:r>
      <w:del w:id="361" w:author="ACL" w:date="2020-10-13T09:28:00Z">
        <w:r w:rsidR="00D31F70" w:rsidRPr="00072F70" w:rsidDel="00F6733A">
          <w:delText xml:space="preserve">in </w:delText>
        </w:r>
      </w:del>
      <w:ins w:id="362" w:author="ACL" w:date="2020-10-13T09:28:00Z">
        <w:r w:rsidR="00F6733A">
          <w:t>are aligned</w:t>
        </w:r>
        <w:r w:rsidR="00F6733A" w:rsidRPr="00072F70">
          <w:t xml:space="preserve"> </w:t>
        </w:r>
      </w:ins>
      <w:r w:rsidR="00D31F70" w:rsidRPr="00072F70">
        <w:t>parallel to the quadriceps femoris muscle</w:t>
      </w:r>
      <w:r w:rsidRPr="00072F70">
        <w:t>.</w:t>
      </w:r>
      <w:r w:rsidR="001C0398" w:rsidRPr="00072F70">
        <w:t xml:space="preserve"> </w:t>
      </w:r>
      <w:del w:id="363" w:author="ACL" w:date="2020-10-13T09:29:00Z">
        <w:r w:rsidR="001C0398" w:rsidRPr="00072F70" w:rsidDel="00F6733A">
          <w:delText>These springs are typically used for a speargun</w:delText>
        </w:r>
        <w:r w:rsidR="007F0618" w:rsidRPr="00072F70" w:rsidDel="00F6733A">
          <w:delText>.</w:delText>
        </w:r>
        <w:r w:rsidR="001C0398" w:rsidRPr="00072F70" w:rsidDel="00F6733A">
          <w:delText xml:space="preserve"> </w:delText>
        </w:r>
      </w:del>
      <w:r w:rsidRPr="00072F70">
        <w:t xml:space="preserve">The </w:t>
      </w:r>
      <w:ins w:id="364" w:author="ACL" w:date="2020-10-13T09:29:00Z">
        <w:r w:rsidR="00F6733A" w:rsidRPr="00072F70">
          <w:t xml:space="preserve">mass </w:t>
        </w:r>
        <w:r w:rsidR="00F6733A">
          <w:t xml:space="preserve">of the </w:t>
        </w:r>
      </w:ins>
      <w:del w:id="365" w:author="ACL" w:date="2020-10-13T09:29:00Z">
        <w:r w:rsidRPr="00072F70" w:rsidDel="00F6733A">
          <w:delText xml:space="preserve">overall </w:delText>
        </w:r>
      </w:del>
      <w:r w:rsidRPr="00072F70">
        <w:t xml:space="preserve">exoskeleton </w:t>
      </w:r>
      <w:del w:id="366" w:author="ACL" w:date="2020-10-13T09:29:00Z">
        <w:r w:rsidRPr="00072F70" w:rsidDel="00F6733A">
          <w:delText xml:space="preserve">mass </w:delText>
        </w:r>
      </w:del>
      <w:r w:rsidRPr="00072F70">
        <w:t xml:space="preserve">is </w:t>
      </w:r>
      <w:r w:rsidR="004D7528" w:rsidRPr="00072F70">
        <w:t xml:space="preserve">about </w:t>
      </w:r>
      <w:r w:rsidRPr="00072F70">
        <w:t xml:space="preserve">1.5 kg </w:t>
      </w:r>
      <w:del w:id="367" w:author="ACL" w:date="2020-10-13T09:29:00Z">
        <w:r w:rsidRPr="00072F70" w:rsidDel="00F6733A">
          <w:delText>for each</w:delText>
        </w:r>
      </w:del>
      <w:ins w:id="368" w:author="ACL" w:date="2020-10-13T09:29:00Z">
        <w:r w:rsidR="00F6733A">
          <w:t>per</w:t>
        </w:r>
      </w:ins>
      <w:r w:rsidRPr="00072F70">
        <w:t xml:space="preserve"> leg.</w:t>
      </w:r>
      <w:r w:rsidR="001C0398" w:rsidRPr="00072F70">
        <w:rPr>
          <w:lang w:bidi="he-IL"/>
        </w:rPr>
        <w:t xml:space="preserve"> Specifications of the exoskeleton</w:t>
      </w:r>
      <w:del w:id="369" w:author="ACL" w:date="2020-10-13T09:30:00Z">
        <w:r w:rsidR="001C0398" w:rsidRPr="00072F70" w:rsidDel="00F6733A">
          <w:rPr>
            <w:lang w:bidi="he-IL"/>
          </w:rPr>
          <w:delText>’s</w:delText>
        </w:r>
      </w:del>
      <w:r w:rsidR="001C0398" w:rsidRPr="00072F70">
        <w:rPr>
          <w:lang w:bidi="he-IL"/>
        </w:rPr>
        <w:t xml:space="preserve"> components </w:t>
      </w:r>
      <w:del w:id="370" w:author="ACL" w:date="2020-10-13T09:30:00Z">
        <w:r w:rsidR="001C0398" w:rsidRPr="00072F70" w:rsidDel="00F6733A">
          <w:rPr>
            <w:lang w:bidi="he-IL"/>
          </w:rPr>
          <w:delText>can be found</w:delText>
        </w:r>
      </w:del>
      <w:ins w:id="371" w:author="ACL" w:date="2020-10-13T09:30:00Z">
        <w:r w:rsidR="00F6733A">
          <w:rPr>
            <w:lang w:bidi="he-IL"/>
          </w:rPr>
          <w:t xml:space="preserve">are </w:t>
        </w:r>
      </w:ins>
      <w:ins w:id="372" w:author="ACL" w:date="2020-10-13T14:03:00Z">
        <w:r w:rsidR="00BC3622">
          <w:rPr>
            <w:lang w:bidi="he-IL"/>
          </w:rPr>
          <w:t>given</w:t>
        </w:r>
      </w:ins>
      <w:r w:rsidR="001C0398" w:rsidRPr="00072F70">
        <w:rPr>
          <w:lang w:bidi="he-IL"/>
        </w:rPr>
        <w:t xml:space="preserve"> in </w:t>
      </w:r>
      <w:ins w:id="373" w:author="ACL" w:date="2020-10-13T09:29:00Z">
        <w:r w:rsidR="00F6733A">
          <w:rPr>
            <w:lang w:bidi="he-IL"/>
          </w:rPr>
          <w:t>A</w:t>
        </w:r>
      </w:ins>
      <w:del w:id="374" w:author="ACL" w:date="2020-10-13T09:29:00Z">
        <w:r w:rsidR="001C0398" w:rsidRPr="00072F70" w:rsidDel="00F6733A">
          <w:rPr>
            <w:lang w:bidi="he-IL"/>
          </w:rPr>
          <w:delText>a</w:delText>
        </w:r>
      </w:del>
      <w:r w:rsidR="001C0398" w:rsidRPr="00072F70">
        <w:rPr>
          <w:lang w:bidi="he-IL"/>
        </w:rPr>
        <w:t>ppendix A.</w:t>
      </w:r>
    </w:p>
    <w:p w14:paraId="7F869016" w14:textId="0585DF33" w:rsidR="0087311E" w:rsidRPr="00072F70" w:rsidRDefault="0087311E" w:rsidP="00B94767">
      <w:pPr>
        <w:pStyle w:val="Text"/>
        <w:rPr>
          <w:lang w:bidi="he-IL"/>
        </w:rPr>
      </w:pPr>
    </w:p>
    <w:p w14:paraId="5CC9BCC0" w14:textId="77777777" w:rsidR="0087311E" w:rsidRPr="00072F70" w:rsidRDefault="0087311E" w:rsidP="0087311E">
      <w:pPr>
        <w:pStyle w:val="Heading2"/>
      </w:pPr>
      <w:r w:rsidRPr="00072F70">
        <w:t>P</w:t>
      </w:r>
      <w:r w:rsidRPr="00072F70">
        <w:rPr>
          <w:lang w:bidi="he-IL"/>
        </w:rPr>
        <w:t>rotocol</w:t>
      </w:r>
    </w:p>
    <w:p w14:paraId="425B0943" w14:textId="09B08E73" w:rsidR="0087311E" w:rsidRPr="00072F70" w:rsidRDefault="0087311E" w:rsidP="0087311E">
      <w:pPr>
        <w:pStyle w:val="Text"/>
      </w:pPr>
      <w:r w:rsidRPr="00072F70">
        <w:t>Two experimental sessions were performed. In the first session, the subjects jumped</w:t>
      </w:r>
      <w:ins w:id="375" w:author="ACL" w:date="2020-10-13T09:30:00Z">
        <w:r w:rsidR="00F6733A">
          <w:t xml:space="preserve"> as high as possible</w:t>
        </w:r>
      </w:ins>
      <w:r w:rsidRPr="00072F70">
        <w:t xml:space="preserve"> without </w:t>
      </w:r>
      <w:ins w:id="376" w:author="ACL" w:date="2020-10-13T09:30:00Z">
        <w:r w:rsidR="00F6733A">
          <w:t xml:space="preserve">the benefit of </w:t>
        </w:r>
      </w:ins>
      <w:r w:rsidRPr="00072F70">
        <w:t xml:space="preserve">instructions on how to </w:t>
      </w:r>
      <w:del w:id="377" w:author="ACL" w:date="2020-10-13T09:31:00Z">
        <w:r w:rsidRPr="00072F70" w:rsidDel="00F6733A">
          <w:delText xml:space="preserve">utilize </w:delText>
        </w:r>
      </w:del>
      <w:ins w:id="378" w:author="ACL" w:date="2020-10-13T09:31:00Z">
        <w:r w:rsidR="00F6733A">
          <w:t>best use</w:t>
        </w:r>
        <w:r w:rsidR="00F6733A" w:rsidRPr="00072F70">
          <w:t xml:space="preserve"> </w:t>
        </w:r>
      </w:ins>
      <w:r w:rsidRPr="00072F70">
        <w:t>the exoskeleton</w:t>
      </w:r>
      <w:del w:id="379" w:author="ACL" w:date="2020-10-13T09:30:00Z">
        <w:r w:rsidRPr="00072F70" w:rsidDel="00F6733A">
          <w:delText>, aiming to jump as high as possible</w:delText>
        </w:r>
      </w:del>
      <w:r w:rsidRPr="00072F70">
        <w:t xml:space="preserve">. In the second session, the subjects were </w:t>
      </w:r>
      <w:ins w:id="380" w:author="ACL" w:date="2020-10-13T09:30:00Z">
        <w:r w:rsidR="00F6733A">
          <w:t xml:space="preserve">first </w:t>
        </w:r>
      </w:ins>
      <w:r w:rsidRPr="00072F70">
        <w:t>trained</w:t>
      </w:r>
      <w:ins w:id="381" w:author="ACL" w:date="2020-10-13T09:31:00Z">
        <w:r w:rsidR="00F6733A">
          <w:t xml:space="preserve"> how</w:t>
        </w:r>
      </w:ins>
      <w:r w:rsidRPr="00072F70">
        <w:t xml:space="preserve"> to</w:t>
      </w:r>
      <w:ins w:id="382" w:author="ACL" w:date="2020-10-13T09:31:00Z">
        <w:r w:rsidR="00F6733A">
          <w:t xml:space="preserve"> </w:t>
        </w:r>
      </w:ins>
      <w:del w:id="383" w:author="ACL" w:date="2020-10-13T09:31:00Z">
        <w:r w:rsidRPr="00072F70" w:rsidDel="00F6733A">
          <w:delText xml:space="preserve"> </w:delText>
        </w:r>
      </w:del>
      <w:r w:rsidRPr="00072F70">
        <w:t>u</w:t>
      </w:r>
      <w:ins w:id="384" w:author="ACL" w:date="2020-10-13T09:31:00Z">
        <w:r w:rsidR="00F6733A">
          <w:t>se</w:t>
        </w:r>
      </w:ins>
      <w:del w:id="385" w:author="ACL" w:date="2020-10-13T09:31:00Z">
        <w:r w:rsidRPr="00072F70" w:rsidDel="00F6733A">
          <w:delText>tilize</w:delText>
        </w:r>
      </w:del>
      <w:r w:rsidRPr="00072F70">
        <w:t xml:space="preserve"> the exoskeleton</w:t>
      </w:r>
      <w:del w:id="386" w:author="ACL" w:date="2020-10-13T09:31:00Z">
        <w:r w:rsidRPr="00072F70" w:rsidDel="00F6733A">
          <w:delText xml:space="preserve"> better</w:delText>
        </w:r>
      </w:del>
      <w:r w:rsidRPr="00072F70">
        <w:t>. T</w:t>
      </w:r>
      <w:ins w:id="387" w:author="ACL" w:date="2020-10-13T09:31:00Z">
        <w:r w:rsidR="00F6733A">
          <w:t>he t</w:t>
        </w:r>
      </w:ins>
      <w:r w:rsidRPr="00072F70">
        <w:t xml:space="preserve">wo sessions were performed as in </w:t>
      </w:r>
      <w:r w:rsidRPr="00072F70">
        <w:rPr>
          <w:lang w:bidi="he-IL"/>
        </w:rPr>
        <w:t>previous studies</w:t>
      </w:r>
      <w:ins w:id="388" w:author="ACL" w:date="2020-10-13T09:32:00Z">
        <w:r w:rsidR="00F6733A">
          <w:rPr>
            <w:lang w:bidi="he-IL"/>
          </w:rPr>
          <w:t xml:space="preserve"> for walking</w:t>
        </w:r>
      </w:ins>
      <w:r w:rsidRPr="00072F70">
        <w:rPr>
          <w:lang w:bidi="he-IL"/>
        </w:rPr>
        <w:t xml:space="preserve"> </w:t>
      </w:r>
      <w:r w:rsidRPr="00072F70">
        <w:rPr>
          <w:lang w:bidi="he-IL"/>
        </w:rPr>
        <w:fldChar w:fldCharType="begin" w:fldLock="1"/>
      </w:r>
      <w:r w:rsidR="00E276D4" w:rsidRPr="00072F70">
        <w:rPr>
          <w:lang w:bidi="he-IL"/>
        </w:rPr>
        <w:instrText>ADDIN CSL_CITATION {"citationItems":[{"id":"ITEM-1","itemData":{"DOI":"10.1016/j.gaitpost.2013.01.029","ISSN":"09666362","PMID":"23465319","abstract":"The goal of this study was to investigate adaptation to walking with bilateral ankle-foot exoskeletons with kinematic control that assisted ankle extension during push-off. We hypothesized that subjects would show a neuromotor and metabolic adaptation during a 24min walking trial with a powered exoskeleton. Nine female subjects walked on a treadmill at 1.36±0.04ms-1 during 24min with a powered exoskeleton and 4min with an unpowered exoskeleton. Subjects showed a metabolic adaptation after 18.5±5.0min, followed by an adapted period. Metabolic cost, electromyography and kinematics were compared between the unpowered condition, the beginning of the adaptation and the adapted period. In the beginning of the adaptation (4min), a reduction in metabolic cost of 9% was found compared to the unpowered condition. This reduction was accompanied by reduced muscular activity in the plantarflexor muscles, as the powered exoskeleton delivered part of the necessary ankle extension moment. During the adaptation this metabolic reduction further increased to 16%, notwithstanding a constant exoskeleton assistance. This increased reduction is the result of a neuromotor adaptation in which subjects adapt to walking with the exoskeleton, thereby reducing muscular activity in all leg muscles. Because of the fast adaptation and the significant reductions in metabolic cost we want to highlight the potential of an ankle-foot exoskeleton with kinematic control that assists ankle extension during push-off. © 2013 Elsevier B.V.","author":[{"dropping-particle":"","family":"Galle","given":"S.","non-dropping-particle":"","parse-names":false,"suffix":""},{"dropping-particle":"","family":"Malcolm","given":"P.","non-dropping-particle":"","parse-names":false,"suffix":""},{"dropping-particle":"","family":"Derave","given":"W.","non-dropping-particle":"","parse-names":false,"suffix":""},{"dropping-particle":"","family":"Clercq","given":"D.","non-dropping-particle":"De","parse-names":false,"suffix":""}],"container-title":"Gait and Posture","id":"ITEM-1","issue":"3","issued":{"date-parts":[["2013"]]},"page":"495-499","publisher":"Elsevier B.V.","title":"Adaptation to walking with an exoskeleton that assists ankle extension","type":"article-journal","volume":"38"},"uris":["http://www.mendeley.com/documents/?uuid=aad13562-f67b-4749-b997-00b1e7fc0a04"]},{"id":"ITEM-2","itemData":{"DOI":"10.1038/nature14288","ISSN":"14764687","abstract":"With efficiencies derived from evolution, growth and learning, humans are very well-tuned for locomotion. Metabolic energy used during walking can be partly replaced by power input from an exoskeleton, but is it possible to reduce metabolic rate without providing an additional energy source? This would require an improvement in the efficiency of the human-machine system as a whole, and would be remarkable given the apparent optimality of human gait. Here we show that the metabolic rate of human walking can be reduced by an unpowered ankle exoskeleton. We built a lightweight elastic device that acts in parallel with the user's calf muscles, off-loading muscle force and thereby reducing the metabolic energy consumed in contractions. The device uses a mechanical clutch to hold a spring as it is stretched and relaxed by ankle movements when the foot is on the ground, helping to fulfil one function of the calf muscles and Achilles tendon. Unlike muscles, however, the clutch sustains force passively. The exoskeleton consumes no chemical or electrical energy and delivers no net positive mechanical work, yet reduces the metabolic cost of walking by 7.2 ± 2.6% for healthy human users under natural conditions, comparable to savings with powered devices. Improving upon walking economy in this way is analogous to altering the structure of the body such that it is more energy-effective at walking. While strong natural pressures have already shaped human locomotion, improvements in efficiency are still possible. Much remains to be learned about this seemingly simple behaviour.","author":[{"dropping-particle":"","family":"Collins","given":"Steven H.","non-dropping-particle":"","parse-names":false,"suffix":""},{"dropping-particle":"","family":"Bruce Wiggin","given":"M.","non-dropping-particle":"","parse-names":false,"suffix":""},{"dropping-particle":"","family":"Sawicki","given":"Gregory S.","non-dropping-particle":"","parse-names":false,"suffix":""}],"container-title":"Nature","id":"ITEM-2","issue":"7555","issued":{"date-parts":[["2015"]]},"page":"212-215","title":"Reducing the energy cost of human walking using an unpowered exoskeleton","type":"article-journal","volume":"522"},"uris":["http://www.mendeley.com/documents/?uuid=1732547c-bb09-4930-8710-49f6ef44a866"]}],"mendeley":{"formattedCitation":"[1], [21]","plainTextFormattedCitation":"[1], [21]","previouslyFormattedCitation":"[1], [21]"},"properties":{"noteIndex":0},"schema":"https://github.com/citation-style-language/schema/raw/master/csl-citation.json"}</w:instrText>
      </w:r>
      <w:r w:rsidRPr="00072F70">
        <w:rPr>
          <w:lang w:bidi="he-IL"/>
        </w:rPr>
        <w:fldChar w:fldCharType="separate"/>
      </w:r>
      <w:r w:rsidR="00C92C5C" w:rsidRPr="00072F70">
        <w:rPr>
          <w:lang w:bidi="he-IL"/>
        </w:rPr>
        <w:t>[1], [21]</w:t>
      </w:r>
      <w:r w:rsidRPr="00072F70">
        <w:rPr>
          <w:lang w:bidi="he-IL"/>
        </w:rPr>
        <w:fldChar w:fldCharType="end"/>
      </w:r>
      <w:ins w:id="389" w:author="ACL" w:date="2020-10-13T14:04:00Z">
        <w:r w:rsidR="00726580">
          <w:rPr>
            <w:lang w:bidi="he-IL"/>
          </w:rPr>
          <w:t>,</w:t>
        </w:r>
      </w:ins>
      <w:ins w:id="390" w:author="ACL" w:date="2020-10-13T09:31:00Z">
        <w:r w:rsidR="00F6733A">
          <w:rPr>
            <w:lang w:bidi="he-IL"/>
          </w:rPr>
          <w:t xml:space="preserve"> which</w:t>
        </w:r>
      </w:ins>
      <w:del w:id="391" w:author="ACL" w:date="2020-10-13T09:32:00Z">
        <w:r w:rsidRPr="00072F70" w:rsidDel="00F6733A">
          <w:rPr>
            <w:lang w:bidi="he-IL"/>
          </w:rPr>
          <w:delText xml:space="preserve"> results</w:delText>
        </w:r>
      </w:del>
      <w:r w:rsidRPr="00072F70">
        <w:rPr>
          <w:lang w:bidi="he-IL"/>
        </w:rPr>
        <w:t xml:space="preserve"> showed that the subjects adapted to the exoskeleton</w:t>
      </w:r>
      <w:ins w:id="392" w:author="ACL" w:date="2020-10-13T09:32:00Z">
        <w:r w:rsidR="00F6733A">
          <w:rPr>
            <w:lang w:bidi="he-IL"/>
          </w:rPr>
          <w:t xml:space="preserve"> </w:t>
        </w:r>
      </w:ins>
      <w:del w:id="393" w:author="ACL" w:date="2020-10-13T09:32:00Z">
        <w:r w:rsidRPr="00072F70" w:rsidDel="00F6733A">
          <w:rPr>
            <w:lang w:bidi="he-IL"/>
          </w:rPr>
          <w:delText xml:space="preserve"> during walking, </w:delText>
        </w:r>
      </w:del>
      <w:r w:rsidRPr="00072F70">
        <w:rPr>
          <w:lang w:bidi="he-IL"/>
        </w:rPr>
        <w:t xml:space="preserve">and </w:t>
      </w:r>
      <w:ins w:id="394" w:author="ACL" w:date="2020-10-13T09:32:00Z">
        <w:r w:rsidR="00F6733A">
          <w:rPr>
            <w:lang w:bidi="he-IL"/>
          </w:rPr>
          <w:t xml:space="preserve">that </w:t>
        </w:r>
      </w:ins>
      <w:r w:rsidRPr="00072F70">
        <w:rPr>
          <w:lang w:bidi="he-IL"/>
        </w:rPr>
        <w:t>their performance improved from one session to the other.</w:t>
      </w:r>
    </w:p>
    <w:p w14:paraId="6AB58CD5" w14:textId="5C370FB4" w:rsidR="00C72278" w:rsidRPr="00072F70" w:rsidRDefault="009A6EDA" w:rsidP="00D31F70">
      <w:pPr>
        <w:pStyle w:val="Text"/>
        <w:keepNext/>
        <w:jc w:val="center"/>
      </w:pPr>
      <w:r w:rsidRPr="00072F70">
        <w:rPr>
          <w:noProof/>
        </w:rPr>
        <w:drawing>
          <wp:inline distT="0" distB="0" distL="0" distR="0" wp14:anchorId="2F26211F" wp14:editId="031F3B2F">
            <wp:extent cx="1304269" cy="21240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o.png"/>
                    <pic:cNvPicPr/>
                  </pic:nvPicPr>
                  <pic:blipFill>
                    <a:blip r:embed="rId10"/>
                    <a:stretch>
                      <a:fillRect/>
                    </a:stretch>
                  </pic:blipFill>
                  <pic:spPr>
                    <a:xfrm>
                      <a:off x="0" y="0"/>
                      <a:ext cx="1304269" cy="2124000"/>
                    </a:xfrm>
                    <a:prstGeom prst="rect">
                      <a:avLst/>
                    </a:prstGeom>
                  </pic:spPr>
                </pic:pic>
              </a:graphicData>
            </a:graphic>
          </wp:inline>
        </w:drawing>
      </w:r>
    </w:p>
    <w:p w14:paraId="5C9B6213" w14:textId="4D0E3563" w:rsidR="0087311E" w:rsidRPr="00072F70" w:rsidRDefault="0093198E" w:rsidP="00D31F70">
      <w:pPr>
        <w:pStyle w:val="FootnoteText"/>
        <w:ind w:firstLine="0"/>
        <w:jc w:val="center"/>
      </w:pPr>
      <w:r w:rsidRPr="00072F70">
        <w:t xml:space="preserve">Fig. 1. </w:t>
      </w:r>
      <w:del w:id="395" w:author="ACL" w:date="2020-10-13T09:22:00Z">
        <w:r w:rsidRPr="00072F70" w:rsidDel="00981579">
          <w:delText xml:space="preserve"> </w:delText>
        </w:r>
      </w:del>
      <w:r w:rsidRPr="00072F70">
        <w:t xml:space="preserve">The </w:t>
      </w:r>
      <w:del w:id="396" w:author="ACL" w:date="2020-10-13T09:22:00Z">
        <w:r w:rsidRPr="00072F70" w:rsidDel="00981579">
          <w:delText xml:space="preserve">designed </w:delText>
        </w:r>
      </w:del>
      <w:ins w:id="397" w:author="ACL" w:date="2020-10-13T09:22:00Z">
        <w:r w:rsidR="00981579">
          <w:t>proposed k</w:t>
        </w:r>
      </w:ins>
      <w:del w:id="398" w:author="ACL" w:date="2020-10-13T09:22:00Z">
        <w:r w:rsidRPr="00072F70" w:rsidDel="00981579">
          <w:delText>K</w:delText>
        </w:r>
      </w:del>
      <w:r w:rsidRPr="00072F70">
        <w:t xml:space="preserve">nee </w:t>
      </w:r>
      <w:ins w:id="399" w:author="ACL" w:date="2020-10-13T09:22:00Z">
        <w:r w:rsidR="00981579">
          <w:t>e</w:t>
        </w:r>
      </w:ins>
      <w:del w:id="400" w:author="ACL" w:date="2020-10-13T09:22:00Z">
        <w:r w:rsidRPr="00072F70" w:rsidDel="00981579">
          <w:delText>E</w:delText>
        </w:r>
      </w:del>
      <w:r w:rsidRPr="00072F70">
        <w:t>xoskeleton</w:t>
      </w:r>
      <w:r w:rsidR="0087311E" w:rsidRPr="00072F70">
        <w:t>.</w:t>
      </w:r>
    </w:p>
    <w:p w14:paraId="3D6D86A9" w14:textId="5ACFB89F" w:rsidR="0093198E" w:rsidRPr="00072F70" w:rsidRDefault="0093198E" w:rsidP="00D31F70">
      <w:pPr>
        <w:pStyle w:val="FootnoteText"/>
        <w:ind w:firstLine="0"/>
        <w:jc w:val="center"/>
      </w:pPr>
    </w:p>
    <w:p w14:paraId="59CCB846" w14:textId="30ABE264" w:rsidR="00C25F71" w:rsidRDefault="00C130AD" w:rsidP="00E94B11">
      <w:pPr>
        <w:pStyle w:val="Text"/>
        <w:rPr>
          <w:ins w:id="401" w:author="ACL" w:date="2020-10-13T09:50:00Z"/>
        </w:rPr>
      </w:pPr>
      <w:r w:rsidRPr="00072F70">
        <w:t xml:space="preserve">In the first session, the subjects </w:t>
      </w:r>
      <w:del w:id="402" w:author="ACL" w:date="2020-10-13T09:32:00Z">
        <w:r w:rsidRPr="00072F70" w:rsidDel="009C4E03">
          <w:delText xml:space="preserve">performed </w:delText>
        </w:r>
      </w:del>
      <w:ins w:id="403" w:author="ACL" w:date="2020-10-13T09:32:00Z">
        <w:r w:rsidR="009C4E03">
          <w:t>jumped</w:t>
        </w:r>
        <w:r w:rsidR="009C4E03" w:rsidRPr="00072F70">
          <w:t xml:space="preserve"> </w:t>
        </w:r>
      </w:ins>
      <w:r w:rsidRPr="00072F70">
        <w:t>vertical</w:t>
      </w:r>
      <w:ins w:id="404" w:author="ACL" w:date="2020-10-13T09:33:00Z">
        <w:r w:rsidR="009C4E03">
          <w:t>ly</w:t>
        </w:r>
      </w:ins>
      <w:del w:id="405" w:author="ACL" w:date="2020-10-13T09:33:00Z">
        <w:r w:rsidRPr="00072F70" w:rsidDel="009C4E03">
          <w:delText xml:space="preserve"> jumping</w:delText>
        </w:r>
      </w:del>
      <w:del w:id="406" w:author="ACL" w:date="2020-10-13T14:04:00Z">
        <w:r w:rsidRPr="00072F70" w:rsidDel="00726580">
          <w:delText xml:space="preserve"> </w:delText>
        </w:r>
      </w:del>
      <w:ins w:id="407" w:author="ACL" w:date="2020-10-13T09:33:00Z">
        <w:r w:rsidR="009C4E03">
          <w:t xml:space="preserve"> </w:t>
        </w:r>
      </w:ins>
      <w:del w:id="408" w:author="ACL" w:date="2020-10-13T09:33:00Z">
        <w:r w:rsidRPr="00072F70" w:rsidDel="009C4E03">
          <w:delText xml:space="preserve">under five conditions: </w:delText>
        </w:r>
      </w:del>
      <w:r w:rsidRPr="00072F70">
        <w:t>without the exoskeleton (NoExo)</w:t>
      </w:r>
      <w:ins w:id="409" w:author="ACL" w:date="2020-10-13T09:33:00Z">
        <w:r w:rsidR="00726580">
          <w:t xml:space="preserve">, </w:t>
        </w:r>
      </w:ins>
      <w:del w:id="410" w:author="ACL" w:date="2020-10-13T09:33:00Z">
        <w:r w:rsidRPr="00072F70" w:rsidDel="009C4E03">
          <w:delText>;</w:delText>
        </w:r>
      </w:del>
      <w:del w:id="411" w:author="ACL" w:date="2020-10-13T14:04:00Z">
        <w:r w:rsidRPr="00072F70" w:rsidDel="00726580">
          <w:delText xml:space="preserve"> </w:delText>
        </w:r>
      </w:del>
      <w:r w:rsidRPr="00072F70">
        <w:t>with the exoskeleton but with no spring connected (Exo0)</w:t>
      </w:r>
      <w:r w:rsidR="00165B73" w:rsidRPr="00072F70">
        <w:t xml:space="preserve"> </w:t>
      </w:r>
      <w:ins w:id="412" w:author="ACL" w:date="2020-10-13T09:33:00Z">
        <w:r w:rsidR="009C4E03">
          <w:t>(</w:t>
        </w:r>
      </w:ins>
      <w:r w:rsidR="00165B73" w:rsidRPr="00072F70">
        <w:t xml:space="preserve">in this </w:t>
      </w:r>
      <w:del w:id="413" w:author="ACL" w:date="2020-10-13T09:33:00Z">
        <w:r w:rsidR="00165B73" w:rsidRPr="00072F70" w:rsidDel="009C4E03">
          <w:delText xml:space="preserve">condition </w:delText>
        </w:r>
      </w:del>
      <w:ins w:id="414" w:author="ACL" w:date="2020-10-13T09:33:00Z">
        <w:r w:rsidR="009C4E03">
          <w:t>case,</w:t>
        </w:r>
        <w:r w:rsidR="009C4E03" w:rsidRPr="00072F70">
          <w:t xml:space="preserve"> </w:t>
        </w:r>
      </w:ins>
      <w:r w:rsidR="00165B73" w:rsidRPr="00072F70">
        <w:t>the exoskeleton is a deadweight</w:t>
      </w:r>
      <w:ins w:id="415" w:author="ACL" w:date="2020-10-13T09:33:00Z">
        <w:r w:rsidR="00726580">
          <w:t xml:space="preserve">), </w:t>
        </w:r>
      </w:ins>
      <w:del w:id="416" w:author="ACL" w:date="2020-10-13T09:33:00Z">
        <w:r w:rsidRPr="00072F70" w:rsidDel="009C4E03">
          <w:delText>;</w:delText>
        </w:r>
      </w:del>
      <w:del w:id="417" w:author="ACL" w:date="2020-10-13T14:04:00Z">
        <w:r w:rsidRPr="00072F70" w:rsidDel="00726580">
          <w:delText xml:space="preserve"> </w:delText>
        </w:r>
      </w:del>
      <w:r w:rsidRPr="00072F70">
        <w:t xml:space="preserve">with the exoskeleton and </w:t>
      </w:r>
      <w:ins w:id="418" w:author="ACL" w:date="2020-10-13T09:33:00Z">
        <w:r w:rsidR="009C4E03">
          <w:t>four</w:t>
        </w:r>
      </w:ins>
      <w:del w:id="419" w:author="ACL" w:date="2020-10-13T09:33:00Z">
        <w:r w:rsidR="00400F20" w:rsidRPr="00072F70" w:rsidDel="009C4E03">
          <w:delText>4</w:delText>
        </w:r>
      </w:del>
      <w:r w:rsidR="00400F20" w:rsidRPr="00072F70">
        <w:t xml:space="preserve"> </w:t>
      </w:r>
      <w:r w:rsidRPr="00072F70">
        <w:t xml:space="preserve">springs that </w:t>
      </w:r>
      <w:commentRangeStart w:id="420"/>
      <w:ins w:id="421" w:author="ACL" w:date="2020-10-13T09:34:00Z">
        <w:r w:rsidR="009C4E03">
          <w:t>each</w:t>
        </w:r>
        <w:r w:rsidR="009C4E03" w:rsidRPr="00072F70">
          <w:t xml:space="preserve"> </w:t>
        </w:r>
      </w:ins>
      <w:r w:rsidRPr="00072F70">
        <w:t>provide</w:t>
      </w:r>
      <w:ins w:id="422" w:author="ACL" w:date="2020-10-13T09:34:00Z">
        <w:r w:rsidR="009C4E03">
          <w:t xml:space="preserve"> </w:t>
        </w:r>
        <w:commentRangeEnd w:id="420"/>
        <w:r w:rsidR="009C4E03">
          <w:rPr>
            <w:rStyle w:val="CommentReference"/>
          </w:rPr>
          <w:commentReference w:id="420"/>
        </w:r>
      </w:ins>
      <w:del w:id="423" w:author="ACL" w:date="2020-10-13T09:34:00Z">
        <w:r w:rsidRPr="00072F70" w:rsidDel="009C4E03">
          <w:delText xml:space="preserve"> </w:delText>
        </w:r>
      </w:del>
      <w:r w:rsidRPr="00072F70">
        <w:t>70</w:t>
      </w:r>
      <w:ins w:id="424" w:author="ACL" w:date="2020-10-13T09:33:00Z">
        <w:r w:rsidR="009C4E03">
          <w:t xml:space="preserve"> </w:t>
        </w:r>
      </w:ins>
      <w:r w:rsidRPr="00072F70">
        <w:t>N</w:t>
      </w:r>
      <w:ins w:id="425" w:author="ACL" w:date="2020-10-13T09:34:00Z">
        <w:r w:rsidR="009C4E03">
          <w:t> </w:t>
        </w:r>
      </w:ins>
      <w:r w:rsidRPr="00072F70">
        <w:t>m at a 90° knee bend (Exo1)</w:t>
      </w:r>
      <w:ins w:id="426" w:author="ACL" w:date="2020-10-13T09:34:00Z">
        <w:r w:rsidR="00726580">
          <w:t>,</w:t>
        </w:r>
      </w:ins>
      <w:del w:id="427" w:author="ACL" w:date="2020-10-13T09:34:00Z">
        <w:r w:rsidRPr="00072F70" w:rsidDel="009C4E03">
          <w:delText>;</w:delText>
        </w:r>
      </w:del>
      <w:r w:rsidRPr="00072F70">
        <w:t xml:space="preserve"> with the exoskeleton and </w:t>
      </w:r>
      <w:ins w:id="428" w:author="ACL" w:date="2020-10-13T09:34:00Z">
        <w:r w:rsidR="009C4E03">
          <w:t>six</w:t>
        </w:r>
      </w:ins>
      <w:del w:id="429" w:author="ACL" w:date="2020-10-13T09:34:00Z">
        <w:r w:rsidR="008A4129" w:rsidRPr="00072F70" w:rsidDel="009C4E03">
          <w:delText>6</w:delText>
        </w:r>
      </w:del>
      <w:r w:rsidR="008A4129" w:rsidRPr="00072F70">
        <w:t xml:space="preserve"> </w:t>
      </w:r>
      <w:r w:rsidRPr="00072F70">
        <w:t xml:space="preserve">springs that </w:t>
      </w:r>
      <w:commentRangeStart w:id="430"/>
      <w:ins w:id="431" w:author="ACL" w:date="2020-10-13T09:34:00Z">
        <w:r w:rsidR="009C4E03">
          <w:t xml:space="preserve">each </w:t>
        </w:r>
      </w:ins>
      <w:r w:rsidRPr="00072F70">
        <w:t>provide 105</w:t>
      </w:r>
      <w:ins w:id="432" w:author="ACL" w:date="2020-10-13T09:35:00Z">
        <w:r w:rsidR="009C4E03">
          <w:t xml:space="preserve"> </w:t>
        </w:r>
      </w:ins>
      <w:r w:rsidRPr="00072F70">
        <w:t>N</w:t>
      </w:r>
      <w:ins w:id="433" w:author="ACL" w:date="2020-10-13T09:35:00Z">
        <w:r w:rsidR="009C4E03">
          <w:t> </w:t>
        </w:r>
        <w:commentRangeEnd w:id="430"/>
        <w:r w:rsidR="009C4E03">
          <w:rPr>
            <w:rStyle w:val="CommentReference"/>
          </w:rPr>
          <w:commentReference w:id="430"/>
        </w:r>
      </w:ins>
      <w:r w:rsidRPr="00072F70">
        <w:t>m at a 90° knee bend (Exo2)</w:t>
      </w:r>
      <w:ins w:id="434" w:author="ACL" w:date="2020-10-13T09:35:00Z">
        <w:r w:rsidR="00726580">
          <w:t>, and</w:t>
        </w:r>
      </w:ins>
      <w:del w:id="435" w:author="ACL" w:date="2020-10-13T09:35:00Z">
        <w:r w:rsidRPr="00072F70" w:rsidDel="009C4E03">
          <w:delText>;</w:delText>
        </w:r>
      </w:del>
      <w:r w:rsidR="00EA6461" w:rsidRPr="00072F70">
        <w:t xml:space="preserve"> </w:t>
      </w:r>
      <w:ins w:id="436" w:author="ACL" w:date="2020-10-13T14:05:00Z">
        <w:r w:rsidR="00726580" w:rsidRPr="00072F70">
          <w:t xml:space="preserve">again </w:t>
        </w:r>
      </w:ins>
      <w:del w:id="437" w:author="ACL" w:date="2020-10-13T09:35:00Z">
        <w:r w:rsidRPr="00072F70" w:rsidDel="009C4E03">
          <w:delText xml:space="preserve">and </w:delText>
        </w:r>
      </w:del>
      <w:r w:rsidRPr="00072F70">
        <w:t xml:space="preserve">without the exoskeleton </w:t>
      </w:r>
      <w:del w:id="438" w:author="ACL" w:date="2020-10-13T14:05:00Z">
        <w:r w:rsidRPr="00072F70" w:rsidDel="00726580">
          <w:delText xml:space="preserve">again </w:delText>
        </w:r>
      </w:del>
      <w:r w:rsidRPr="00072F70">
        <w:t xml:space="preserve">(NoExo2). </w:t>
      </w:r>
      <w:ins w:id="439" w:author="ACL" w:date="2020-10-13T09:47:00Z">
        <w:r w:rsidR="00C25F71">
          <w:t>These tests were done in random order</w:t>
        </w:r>
      </w:ins>
      <w:ins w:id="440" w:author="ACL" w:date="2020-10-13T09:49:00Z">
        <w:r w:rsidR="00C25F71">
          <w:t>, and t</w:t>
        </w:r>
        <w:r w:rsidR="00B033DB">
          <w:t xml:space="preserve">ests </w:t>
        </w:r>
      </w:ins>
      <w:ins w:id="441" w:author="ACL" w:date="2020-10-13T14:05:00Z">
        <w:r w:rsidR="00726580" w:rsidRPr="00072F70">
          <w:t>NoExo</w:t>
        </w:r>
      </w:ins>
      <w:ins w:id="442" w:author="ACL" w:date="2020-10-13T09:49:00Z">
        <w:r w:rsidR="00726580">
          <w:t xml:space="preserve"> and </w:t>
        </w:r>
      </w:ins>
      <w:ins w:id="443" w:author="ACL" w:date="2020-10-13T14:05:00Z">
        <w:r w:rsidR="00726580" w:rsidRPr="00072F70">
          <w:t>NoExo2</w:t>
        </w:r>
      </w:ins>
      <w:ins w:id="444" w:author="ACL" w:date="2020-10-13T09:49:00Z">
        <w:r w:rsidR="00C25F71" w:rsidRPr="00072F70">
          <w:t xml:space="preserve"> </w:t>
        </w:r>
        <w:r w:rsidR="00C25F71">
          <w:t>served as</w:t>
        </w:r>
        <w:r w:rsidR="00C25F71" w:rsidRPr="00072F70">
          <w:t xml:space="preserve"> control </w:t>
        </w:r>
        <w:r w:rsidR="00C25F71">
          <w:t>tests</w:t>
        </w:r>
        <w:r w:rsidR="00C25F71" w:rsidRPr="00072F70">
          <w:t>.</w:t>
        </w:r>
      </w:ins>
      <w:ins w:id="445" w:author="ACL" w:date="2020-10-13T09:47:00Z">
        <w:r w:rsidR="00C25F71">
          <w:t xml:space="preserve"> </w:t>
        </w:r>
      </w:ins>
      <w:moveToRangeStart w:id="446" w:author="ACL" w:date="2020-10-13T09:49:00Z" w:name="move53474997"/>
      <w:moveTo w:id="447" w:author="ACL" w:date="2020-10-13T09:49:00Z">
        <w:r w:rsidR="00C25F71" w:rsidRPr="00072F70">
          <w:t>Before each</w:t>
        </w:r>
      </w:moveTo>
      <w:ins w:id="448" w:author="ACL" w:date="2020-10-13T09:49:00Z">
        <w:r w:rsidR="00C25F71">
          <w:t xml:space="preserve"> given</w:t>
        </w:r>
      </w:ins>
      <w:moveTo w:id="449" w:author="ACL" w:date="2020-10-13T09:49:00Z">
        <w:r w:rsidR="00C25F71" w:rsidRPr="00072F70">
          <w:t xml:space="preserve"> </w:t>
        </w:r>
      </w:moveTo>
      <w:ins w:id="450" w:author="ACL" w:date="2020-10-13T09:49:00Z">
        <w:r w:rsidR="00C25F71">
          <w:t>t</w:t>
        </w:r>
      </w:ins>
      <w:moveTo w:id="451" w:author="ACL" w:date="2020-10-13T09:49:00Z">
        <w:del w:id="452" w:author="ACL" w:date="2020-10-13T09:49:00Z">
          <w:r w:rsidR="00C25F71" w:rsidRPr="00072F70" w:rsidDel="00C25F71">
            <w:delText>condition</w:delText>
          </w:r>
        </w:del>
      </w:moveTo>
      <w:ins w:id="453" w:author="ACL" w:date="2020-10-13T09:49:00Z">
        <w:r w:rsidR="00C25F71">
          <w:t>est</w:t>
        </w:r>
      </w:ins>
      <w:moveTo w:id="454" w:author="ACL" w:date="2020-10-13T09:49:00Z">
        <w:r w:rsidR="00C25F71" w:rsidRPr="00072F70">
          <w:t xml:space="preserve"> with the exoskeleton, the subjects </w:t>
        </w:r>
        <w:del w:id="455" w:author="ACL" w:date="2020-10-13T09:49:00Z">
          <w:r w:rsidR="00C25F71" w:rsidRPr="00072F70" w:rsidDel="00C25F71">
            <w:delText>performed</w:delText>
          </w:r>
        </w:del>
      </w:moveTo>
      <w:ins w:id="456" w:author="ACL" w:date="2020-10-13T09:49:00Z">
        <w:r w:rsidR="00C25F71">
          <w:t xml:space="preserve">free jumped </w:t>
        </w:r>
      </w:ins>
      <w:ins w:id="457" w:author="ACL" w:date="2020-10-13T09:50:00Z">
        <w:r w:rsidR="00C25F71">
          <w:t xml:space="preserve">with the </w:t>
        </w:r>
      </w:ins>
      <w:commentRangeStart w:id="458"/>
      <w:ins w:id="459" w:author="ACL" w:date="2020-10-13T14:05:00Z">
        <w:r w:rsidR="00726580">
          <w:t xml:space="preserve">springless </w:t>
        </w:r>
      </w:ins>
      <w:commentRangeEnd w:id="458"/>
      <w:ins w:id="460" w:author="ACL" w:date="2020-10-13T14:06:00Z">
        <w:r w:rsidR="00726580">
          <w:rPr>
            <w:rStyle w:val="CommentReference"/>
          </w:rPr>
          <w:commentReference w:id="458"/>
        </w:r>
      </w:ins>
      <w:ins w:id="461" w:author="ACL" w:date="2020-10-13T09:50:00Z">
        <w:r w:rsidR="00C25F71">
          <w:t xml:space="preserve">exoskeleton </w:t>
        </w:r>
      </w:ins>
      <w:ins w:id="462" w:author="ACL" w:date="2020-10-13T09:49:00Z">
        <w:r w:rsidR="00C25F71">
          <w:t>for</w:t>
        </w:r>
      </w:ins>
      <w:moveTo w:id="463" w:author="ACL" w:date="2020-10-13T09:49:00Z">
        <w:r w:rsidR="00C25F71" w:rsidRPr="00072F70">
          <w:t xml:space="preserve"> 5 minutes</w:t>
        </w:r>
        <w:del w:id="464" w:author="ACL" w:date="2020-10-13T09:50:00Z">
          <w:r w:rsidR="00C25F71" w:rsidRPr="00072F70" w:rsidDel="00C25F71">
            <w:delText xml:space="preserve"> of free jumping</w:delText>
          </w:r>
        </w:del>
        <w:r w:rsidR="00C25F71" w:rsidRPr="00072F70">
          <w:t xml:space="preserve"> to adapt to </w:t>
        </w:r>
        <w:del w:id="465" w:author="ACL" w:date="2020-10-13T09:50:00Z">
          <w:r w:rsidR="00C25F71" w:rsidRPr="00072F70" w:rsidDel="00C25F71">
            <w:delText>the exoskeleton</w:delText>
          </w:r>
        </w:del>
      </w:moveTo>
      <w:ins w:id="466" w:author="ACL" w:date="2020-10-13T09:50:00Z">
        <w:r w:rsidR="00C25F71">
          <w:t>it</w:t>
        </w:r>
      </w:ins>
      <w:moveTo w:id="467" w:author="ACL" w:date="2020-10-13T09:49:00Z">
        <w:r w:rsidR="00C25F71" w:rsidRPr="00072F70">
          <w:t xml:space="preserve">. </w:t>
        </w:r>
        <w:del w:id="468" w:author="ACL" w:date="2020-10-13T09:50:00Z">
          <w:r w:rsidR="00C25F71" w:rsidRPr="00072F70" w:rsidDel="00C25F71">
            <w:delText>After that, the</w:delText>
          </w:r>
        </w:del>
      </w:moveTo>
      <w:ins w:id="469" w:author="ACL" w:date="2020-10-13T09:50:00Z">
        <w:r w:rsidR="00C25F71">
          <w:t>The</w:t>
        </w:r>
      </w:ins>
      <w:moveTo w:id="470" w:author="ACL" w:date="2020-10-13T09:49:00Z">
        <w:r w:rsidR="00C25F71" w:rsidRPr="00072F70">
          <w:t xml:space="preserve"> subjects</w:t>
        </w:r>
      </w:moveTo>
      <w:ins w:id="471" w:author="ACL" w:date="2020-10-13T09:50:00Z">
        <w:r w:rsidR="00C25F71">
          <w:t xml:space="preserve"> then</w:t>
        </w:r>
      </w:ins>
      <w:moveTo w:id="472" w:author="ACL" w:date="2020-10-13T09:49:00Z">
        <w:r w:rsidR="00C25F71" w:rsidRPr="00072F70">
          <w:t xml:space="preserve"> </w:t>
        </w:r>
        <w:del w:id="473" w:author="ACL" w:date="2020-10-13T09:50:00Z">
          <w:r w:rsidR="00C25F71" w:rsidRPr="00072F70" w:rsidDel="00C25F71">
            <w:delText>performed</w:delText>
          </w:r>
        </w:del>
      </w:moveTo>
      <w:ins w:id="474" w:author="ACL" w:date="2020-10-13T09:50:00Z">
        <w:r w:rsidR="00C25F71">
          <w:t>jumped vertically</w:t>
        </w:r>
      </w:ins>
      <w:moveTo w:id="475" w:author="ACL" w:date="2020-10-13T09:49:00Z">
        <w:r w:rsidR="00C25F71" w:rsidRPr="00072F70">
          <w:t xml:space="preserve"> eight </w:t>
        </w:r>
        <w:del w:id="476" w:author="ACL" w:date="2020-10-13T09:50:00Z">
          <w:r w:rsidR="00C25F71" w:rsidRPr="00072F70" w:rsidDel="00C25F71">
            <w:delText>vertical jumps</w:delText>
          </w:r>
        </w:del>
      </w:moveTo>
      <w:ins w:id="477" w:author="ACL" w:date="2020-10-13T09:50:00Z">
        <w:r w:rsidR="00C25F71">
          <w:t>times</w:t>
        </w:r>
      </w:ins>
      <w:moveTo w:id="478" w:author="ACL" w:date="2020-10-13T09:49:00Z">
        <w:r w:rsidR="00C25F71" w:rsidRPr="00072F70">
          <w:t xml:space="preserve"> with the exoskeleton, </w:t>
        </w:r>
        <w:del w:id="479" w:author="ACL" w:date="2020-10-13T09:50:00Z">
          <w:r w:rsidR="00C25F71" w:rsidRPr="00072F70" w:rsidDel="00C25F71">
            <w:delText>while</w:delText>
          </w:r>
        </w:del>
      </w:moveTo>
      <w:ins w:id="480" w:author="ACL" w:date="2020-10-13T09:50:00Z">
        <w:r w:rsidR="00C25F71">
          <w:t>and the</w:t>
        </w:r>
      </w:ins>
      <w:moveTo w:id="481" w:author="ACL" w:date="2020-10-13T09:49:00Z">
        <w:r w:rsidR="00C25F71" w:rsidRPr="00072F70">
          <w:t xml:space="preserve"> data were collected from the last five jumps</w:t>
        </w:r>
      </w:moveTo>
      <w:moveToRangeEnd w:id="446"/>
      <w:ins w:id="482" w:author="ACL" w:date="2020-10-13T09:50:00Z">
        <w:r w:rsidR="00C25F71">
          <w:t xml:space="preserve">. </w:t>
        </w:r>
      </w:ins>
    </w:p>
    <w:p w14:paraId="5C2713BA" w14:textId="58C9B15D" w:rsidR="004873F5" w:rsidRPr="00072F70" w:rsidRDefault="00512D14" w:rsidP="00E94B11">
      <w:pPr>
        <w:pStyle w:val="Text"/>
        <w:rPr>
          <w:lang w:bidi="he-IL"/>
        </w:rPr>
      </w:pPr>
      <w:r w:rsidRPr="00072F70">
        <w:t>T</w:t>
      </w:r>
      <w:r w:rsidR="00EA6461" w:rsidRPr="00072F70">
        <w:t>he</w:t>
      </w:r>
      <w:del w:id="483" w:author="ACL" w:date="2020-10-13T09:36:00Z">
        <w:r w:rsidR="00EA6461" w:rsidRPr="00072F70" w:rsidDel="00C25F71">
          <w:delText>se</w:delText>
        </w:r>
      </w:del>
      <w:r w:rsidR="00EA6461" w:rsidRPr="00072F70">
        <w:t xml:space="preserve"> </w:t>
      </w:r>
      <w:del w:id="484" w:author="ACL" w:date="2020-10-13T09:36:00Z">
        <w:r w:rsidR="00EA6461" w:rsidRPr="00072F70" w:rsidDel="00C25F71">
          <w:delText xml:space="preserve">values </w:delText>
        </w:r>
        <w:r w:rsidR="00BC4F76" w:rsidRPr="00072F70" w:rsidDel="00C25F71">
          <w:delText>of</w:delText>
        </w:r>
        <w:r w:rsidR="00165B73" w:rsidRPr="00072F70" w:rsidDel="00C25F71">
          <w:delText xml:space="preserve"> the </w:delText>
        </w:r>
      </w:del>
      <w:del w:id="485" w:author="ACL" w:date="2020-10-13T09:43:00Z">
        <w:r w:rsidR="0087311E" w:rsidRPr="00072F70" w:rsidDel="00C25F71">
          <w:delText>moment</w:delText>
        </w:r>
      </w:del>
      <w:ins w:id="486" w:author="ACL" w:date="2020-10-13T09:43:00Z">
        <w:r w:rsidR="00C25F71">
          <w:t>torque</w:t>
        </w:r>
      </w:ins>
      <w:ins w:id="487" w:author="ACL" w:date="2020-10-13T09:36:00Z">
        <w:r w:rsidR="00C25F71">
          <w:t>s</w:t>
        </w:r>
      </w:ins>
      <w:del w:id="488" w:author="ACL" w:date="2020-10-13T09:36:00Z">
        <w:r w:rsidR="00165B73" w:rsidRPr="00072F70" w:rsidDel="00C25F71">
          <w:delText xml:space="preserve"> that </w:delText>
        </w:r>
      </w:del>
      <w:ins w:id="489" w:author="ACL" w:date="2020-10-13T09:36:00Z">
        <w:r w:rsidR="00C25F71">
          <w:t xml:space="preserve"> given for </w:t>
        </w:r>
      </w:ins>
      <w:r w:rsidR="00165B73" w:rsidRPr="00072F70">
        <w:t xml:space="preserve">the exoskeleton </w:t>
      </w:r>
      <w:del w:id="490" w:author="ACL" w:date="2020-10-13T09:36:00Z">
        <w:r w:rsidR="00862D43" w:rsidRPr="00072F70" w:rsidDel="00C25F71">
          <w:delText>provide</w:delText>
        </w:r>
        <w:r w:rsidR="00165B73" w:rsidRPr="00072F70" w:rsidDel="00C25F71">
          <w:delText xml:space="preserve"> </w:delText>
        </w:r>
      </w:del>
      <w:r w:rsidR="00EA6461" w:rsidRPr="00072F70">
        <w:t xml:space="preserve">are based on </w:t>
      </w:r>
      <w:del w:id="491" w:author="ACL" w:date="2020-10-13T09:39:00Z">
        <w:r w:rsidR="00EA6461" w:rsidRPr="00072F70" w:rsidDel="00C25F71">
          <w:delText xml:space="preserve">results </w:delText>
        </w:r>
        <w:r w:rsidR="006778B8" w:rsidRPr="00072F70" w:rsidDel="00C25F71">
          <w:rPr>
            <w:lang w:bidi="he-IL"/>
          </w:rPr>
          <w:delText>from</w:delText>
        </w:r>
        <w:r w:rsidR="00EA6461" w:rsidRPr="00072F70" w:rsidDel="00C25F71">
          <w:delText xml:space="preserve"> </w:delText>
        </w:r>
      </w:del>
      <w:r w:rsidR="00EA6461" w:rsidRPr="00072F70">
        <w:t>tensile test</w:t>
      </w:r>
      <w:ins w:id="492" w:author="ACL" w:date="2020-10-13T09:36:00Z">
        <w:r w:rsidR="00C25F71">
          <w:t>s</w:t>
        </w:r>
      </w:ins>
      <w:r w:rsidR="00EA6461" w:rsidRPr="00072F70">
        <w:t xml:space="preserve"> </w:t>
      </w:r>
      <w:del w:id="493" w:author="ACL" w:date="2020-10-13T14:06:00Z">
        <w:r w:rsidR="00165B73" w:rsidRPr="00072F70" w:rsidDel="00726580">
          <w:delText xml:space="preserve">preformed </w:delText>
        </w:r>
      </w:del>
      <w:ins w:id="494" w:author="ACL" w:date="2020-10-13T14:06:00Z">
        <w:r w:rsidR="00726580">
          <w:t>of</w:t>
        </w:r>
      </w:ins>
      <w:del w:id="495" w:author="ACL" w:date="2020-10-13T14:06:00Z">
        <w:r w:rsidR="00165B73" w:rsidRPr="00072F70" w:rsidDel="00726580">
          <w:delText>on</w:delText>
        </w:r>
      </w:del>
      <w:r w:rsidR="00165B73" w:rsidRPr="00072F70">
        <w:t xml:space="preserve"> the rubber spring</w:t>
      </w:r>
      <w:r w:rsidR="006A1716" w:rsidRPr="00072F70">
        <w:t>s</w:t>
      </w:r>
      <w:r w:rsidR="00165B73" w:rsidRPr="00072F70">
        <w:t xml:space="preserve"> </w:t>
      </w:r>
      <w:ins w:id="496" w:author="ACL" w:date="2020-10-13T09:39:00Z">
        <w:r w:rsidR="00C25F71">
          <w:t>that relate</w:t>
        </w:r>
        <w:r w:rsidR="00726580">
          <w:t xml:space="preserve"> spring</w:t>
        </w:r>
        <w:r w:rsidR="00C25F71" w:rsidRPr="00072F70">
          <w:t xml:space="preserve"> force to strain ratio</w:t>
        </w:r>
        <w:r w:rsidR="00C25F71">
          <w:t>. The tests were done</w:t>
        </w:r>
        <w:r w:rsidR="00C25F71" w:rsidRPr="00072F70">
          <w:t xml:space="preserve"> </w:t>
        </w:r>
      </w:ins>
      <w:del w:id="497" w:author="ACL" w:date="2020-10-13T14:07:00Z">
        <w:r w:rsidR="00EA6461" w:rsidRPr="00072F70" w:rsidDel="00726580">
          <w:delText xml:space="preserve">using </w:delText>
        </w:r>
      </w:del>
      <w:ins w:id="498" w:author="ACL" w:date="2020-10-13T14:07:00Z">
        <w:r w:rsidR="00726580">
          <w:t>with the help of</w:t>
        </w:r>
        <w:r w:rsidR="00726580" w:rsidRPr="00072F70">
          <w:t xml:space="preserve"> </w:t>
        </w:r>
      </w:ins>
      <w:r w:rsidR="00664E7F" w:rsidRPr="00072F70">
        <w:rPr>
          <w:lang w:bidi="he-IL"/>
        </w:rPr>
        <w:t xml:space="preserve">a universal testing </w:t>
      </w:r>
      <w:r w:rsidR="00664E7F" w:rsidRPr="00072F70">
        <w:t>mach</w:t>
      </w:r>
      <w:r w:rsidR="00EA6461" w:rsidRPr="00072F70">
        <w:t>ine</w:t>
      </w:r>
      <w:r w:rsidR="00664E7F" w:rsidRPr="00072F70">
        <w:t xml:space="preserve"> (Hounsfield,</w:t>
      </w:r>
      <w:ins w:id="499" w:author="ACL" w:date="2020-10-13T09:37:00Z">
        <w:r w:rsidR="00C25F71">
          <w:t xml:space="preserve"> </w:t>
        </w:r>
      </w:ins>
      <w:del w:id="500" w:author="ACL" w:date="2020-10-13T09:37:00Z">
        <w:r w:rsidR="00664E7F" w:rsidRPr="00072F70" w:rsidDel="00C25F71">
          <w:delText> </w:delText>
        </w:r>
      </w:del>
      <w:r w:rsidR="00664E7F" w:rsidRPr="00072F70">
        <w:t>H10KT)</w:t>
      </w:r>
      <w:del w:id="501" w:author="ACL" w:date="2020-10-13T09:39:00Z">
        <w:r w:rsidR="00664E7F" w:rsidRPr="00072F70" w:rsidDel="00C25F71">
          <w:delText xml:space="preserve"> </w:delText>
        </w:r>
        <w:r w:rsidR="00EA6461" w:rsidRPr="00072F70" w:rsidDel="00C25F71">
          <w:delText>that enable</w:delText>
        </w:r>
        <w:r w:rsidR="006A1716" w:rsidRPr="00072F70" w:rsidDel="00C25F71">
          <w:delText>s</w:delText>
        </w:r>
        <w:r w:rsidR="00EA6461" w:rsidRPr="00072F70" w:rsidDel="00C25F71">
          <w:delText xml:space="preserve"> relating the springs force to strain ratio</w:delText>
        </w:r>
      </w:del>
      <w:r w:rsidR="00AC5445" w:rsidRPr="00072F70">
        <w:t xml:space="preserve">. </w:t>
      </w:r>
      <w:r w:rsidR="00C07605" w:rsidRPr="00072F70">
        <w:t>The 70</w:t>
      </w:r>
      <w:del w:id="502" w:author="ACL" w:date="2020-10-13T09:39:00Z">
        <w:r w:rsidR="00C07605" w:rsidRPr="00072F70" w:rsidDel="00C25F71">
          <w:delText>Nm</w:delText>
        </w:r>
      </w:del>
      <w:r w:rsidR="00C07605" w:rsidRPr="00072F70">
        <w:t xml:space="preserve"> and 105</w:t>
      </w:r>
      <w:ins w:id="503" w:author="ACL" w:date="2020-10-13T09:39:00Z">
        <w:r w:rsidR="00C25F71">
          <w:t xml:space="preserve"> </w:t>
        </w:r>
      </w:ins>
      <w:r w:rsidR="00C07605" w:rsidRPr="00072F70">
        <w:t>N</w:t>
      </w:r>
      <w:ins w:id="504" w:author="ACL" w:date="2020-10-13T09:40:00Z">
        <w:r w:rsidR="00C25F71">
          <w:t> </w:t>
        </w:r>
      </w:ins>
      <w:r w:rsidR="00C07605" w:rsidRPr="00072F70">
        <w:t xml:space="preserve">m </w:t>
      </w:r>
      <w:del w:id="505" w:author="ACL" w:date="2020-10-13T09:43:00Z">
        <w:r w:rsidR="0087311E" w:rsidRPr="00072F70" w:rsidDel="00C25F71">
          <w:delText>moment</w:delText>
        </w:r>
      </w:del>
      <w:ins w:id="506" w:author="ACL" w:date="2020-10-13T09:43:00Z">
        <w:r w:rsidR="00C25F71">
          <w:t>torque</w:t>
        </w:r>
      </w:ins>
      <w:r w:rsidR="0087311E" w:rsidRPr="00072F70">
        <w:t>s</w:t>
      </w:r>
      <w:r w:rsidR="00C07605" w:rsidRPr="00072F70">
        <w:t xml:space="preserve"> are equivalent to </w:t>
      </w:r>
      <w:ins w:id="507" w:author="ACL" w:date="2020-10-13T09:40:00Z">
        <w:r w:rsidR="00C25F71">
          <w:t xml:space="preserve">a </w:t>
        </w:r>
      </w:ins>
      <w:r w:rsidR="00C07605" w:rsidRPr="00072F70">
        <w:t>spring stiffness of 38</w:t>
      </w:r>
      <w:r w:rsidR="00BC4F76" w:rsidRPr="00072F70">
        <w:t xml:space="preserve"> </w:t>
      </w:r>
      <w:del w:id="508" w:author="ACL" w:date="2020-10-13T09:40:00Z">
        <w:r w:rsidR="00BC4F76" w:rsidRPr="00072F70" w:rsidDel="00C25F71">
          <w:delText>Nm/rad</w:delText>
        </w:r>
        <w:r w:rsidR="00C07605" w:rsidRPr="00072F70" w:rsidDel="00C25F71">
          <w:delText xml:space="preserve"> </w:delText>
        </w:r>
      </w:del>
      <w:r w:rsidR="00C07605" w:rsidRPr="00072F70">
        <w:t>and 57 N</w:t>
      </w:r>
      <w:ins w:id="509" w:author="ACL" w:date="2020-10-13T09:40:00Z">
        <w:r w:rsidR="00C25F71">
          <w:t> </w:t>
        </w:r>
      </w:ins>
      <w:r w:rsidR="00C07605" w:rsidRPr="00072F70">
        <w:t>m/rad, respectively</w:t>
      </w:r>
      <w:ins w:id="510" w:author="ACL" w:date="2020-10-13T09:40:00Z">
        <w:r w:rsidR="00C25F71">
          <w:t>, which represent</w:t>
        </w:r>
      </w:ins>
      <w:ins w:id="511" w:author="ACL" w:date="2020-10-13T14:07:00Z">
        <w:r w:rsidR="00726580">
          <w:t>s</w:t>
        </w:r>
      </w:ins>
      <w:del w:id="512" w:author="ACL" w:date="2020-10-13T09:40:00Z">
        <w:r w:rsidR="00C07605" w:rsidRPr="00072F70" w:rsidDel="00C25F71">
          <w:delText xml:space="preserve">. </w:delText>
        </w:r>
        <w:r w:rsidR="00165B73" w:rsidRPr="00072F70" w:rsidDel="00C25F71">
          <w:delText>Th</w:delText>
        </w:r>
        <w:r w:rsidR="00165B73" w:rsidRPr="00072F70" w:rsidDel="00C25F71">
          <w:rPr>
            <w:lang w:bidi="he-IL"/>
          </w:rPr>
          <w:delText>ese values were</w:delText>
        </w:r>
      </w:del>
      <w:r w:rsidR="00165B73" w:rsidRPr="00072F70">
        <w:rPr>
          <w:lang w:bidi="he-IL"/>
        </w:rPr>
        <w:t xml:space="preserve"> a compromise between keeping the device compact and light</w:t>
      </w:r>
      <w:ins w:id="513" w:author="ACL" w:date="2020-10-13T09:40:00Z">
        <w:r w:rsidR="00C25F71">
          <w:rPr>
            <w:lang w:bidi="he-IL"/>
          </w:rPr>
          <w:t>weight</w:t>
        </w:r>
      </w:ins>
      <w:r w:rsidR="00165B73" w:rsidRPr="00072F70">
        <w:rPr>
          <w:lang w:bidi="he-IL"/>
        </w:rPr>
        <w:t xml:space="preserve"> using relative</w:t>
      </w:r>
      <w:ins w:id="514" w:author="ACL" w:date="2020-10-13T09:41:00Z">
        <w:r w:rsidR="00C25F71">
          <w:rPr>
            <w:lang w:bidi="he-IL"/>
          </w:rPr>
          <w:t>ly affordable</w:t>
        </w:r>
      </w:ins>
      <w:del w:id="515" w:author="ACL" w:date="2020-10-13T09:41:00Z">
        <w:r w:rsidR="00165B73" w:rsidRPr="00072F70" w:rsidDel="00C25F71">
          <w:rPr>
            <w:lang w:bidi="he-IL"/>
          </w:rPr>
          <w:delText xml:space="preserve"> cheap</w:delText>
        </w:r>
      </w:del>
      <w:r w:rsidR="00165B73" w:rsidRPr="00072F70">
        <w:rPr>
          <w:lang w:bidi="he-IL"/>
        </w:rPr>
        <w:t xml:space="preserve"> components</w:t>
      </w:r>
      <w:del w:id="516" w:author="ACL" w:date="2020-10-13T09:41:00Z">
        <w:r w:rsidR="00BC4F76" w:rsidRPr="00072F70" w:rsidDel="00C25F71">
          <w:rPr>
            <w:lang w:bidi="he-IL"/>
          </w:rPr>
          <w:delText>,</w:delText>
        </w:r>
      </w:del>
      <w:r w:rsidR="00862D43" w:rsidRPr="00072F70">
        <w:rPr>
          <w:lang w:bidi="he-IL"/>
        </w:rPr>
        <w:t xml:space="preserve"> and providing larger </w:t>
      </w:r>
      <w:del w:id="517" w:author="ACL" w:date="2020-10-13T09:43:00Z">
        <w:r w:rsidR="00DC3E1A" w:rsidRPr="00072F70" w:rsidDel="00C25F71">
          <w:rPr>
            <w:lang w:bidi="he-IL"/>
          </w:rPr>
          <w:delText>moment</w:delText>
        </w:r>
      </w:del>
      <w:ins w:id="518" w:author="ACL" w:date="2020-10-13T09:43:00Z">
        <w:r w:rsidR="00C25F71">
          <w:rPr>
            <w:lang w:bidi="he-IL"/>
          </w:rPr>
          <w:t>torque</w:t>
        </w:r>
      </w:ins>
      <w:r w:rsidR="00DC3E1A" w:rsidRPr="00072F70">
        <w:rPr>
          <w:lang w:bidi="he-IL"/>
        </w:rPr>
        <w:t>s</w:t>
      </w:r>
      <w:r w:rsidR="00165B73" w:rsidRPr="00072F70">
        <w:rPr>
          <w:lang w:bidi="he-IL"/>
        </w:rPr>
        <w:t>.</w:t>
      </w:r>
      <w:r w:rsidR="00165B73" w:rsidRPr="00072F70">
        <w:t xml:space="preserve"> Further</w:t>
      </w:r>
      <w:ins w:id="519" w:author="ACL" w:date="2020-10-13T09:41:00Z">
        <w:r w:rsidR="00C25F71">
          <w:t>more</w:t>
        </w:r>
      </w:ins>
      <w:r w:rsidR="00EF429F" w:rsidRPr="00072F70">
        <w:t>,</w:t>
      </w:r>
      <w:r w:rsidR="00165B73" w:rsidRPr="00072F70">
        <w:t xml:space="preserve"> based on</w:t>
      </w:r>
      <w:r w:rsidR="00C07605" w:rsidRPr="00072F70">
        <w:t xml:space="preserve"> </w:t>
      </w:r>
      <w:r w:rsidR="00165B73" w:rsidRPr="00072F70">
        <w:t xml:space="preserve">previous studies </w:t>
      </w:r>
      <w:r w:rsidR="00165B73" w:rsidRPr="00072F70">
        <w:rPr>
          <w:rtl/>
          <w:lang w:bidi="he-IL"/>
        </w:rPr>
        <w:fldChar w:fldCharType="begin" w:fldLock="1"/>
      </w:r>
      <w:r w:rsidR="00E276D4" w:rsidRPr="00072F70">
        <w:rPr>
          <w:lang w:bidi="he-IL"/>
        </w:rPr>
        <w:instrText>ADDIN CSL_CITATION {"citationItems":[{"id":"ITEM-1","itemData":{"DOI":"10.1080/00140130500101262","ISSN":"00140139","PMID":"16338725","abstract":"The vertical jump is widely used as a field test of performance capability, particularly in games like soccer. Invariably some players perform better than others and, while this is usually put down to greater strength or 'explosive power', there is no detailed information to explain how the muscles around the major joints contribute to this performance and what the nature of this contribution is, or indeed whether aspects of technique are important to performance. Detailed knowledge of this type would be useful to help understand which muscle characteristics are important in successful performance of jumping and may enable insights to be gained in terms of strength training for players. The aim of this study was to investigate the contribution made by the lower limb joints to vertical jump performance by good and poor performers of the counter-movement jump. Two groups of players were selected who were found to be good and poor jumpers, respectively. Each player was required to perform three maximal vertical counter-movement jumps with, and three jumps without, an arm swing. The jump performance was recorded simultaneously by means of a force platform and a ProReflex automatic motion analysis system at 240 Hz. Values at the ankle, knee and hip were computed from these data for joint moments and power. Generally, better jumpers demonstrated greater joint moments, power and work done at the ankle, knee and hip, and as a result jumped higher under both conditions. It appears that the superior performance of the better jumpers was due to greater muscle capability in terms of strength and rate of strength development in all lower limb joints rather than to technique, which differed less noticeably between the groups. It is concluded that the muscle strength characteristics of the lower limb joints are the main determinant of vertical jump performance with technique playing a smaller role. © 2005 Taylor &amp; Francis.","author":[{"dropping-particle":"","family":"Vanezis","given":"Athanasios","non-dropping-particle":"","parse-names":false,"suffix":""},{"dropping-particle":"","family":"Lees","given":"Adrian","non-dropping-particle":"","parse-names":false,"suffix":""}],"container-title":"Ergonomics","id":"ITEM-1","issue":"11-14","issued":{"date-parts":[["2005"]]},"page":"1594-1603","title":"A biomechanical analysis of good and poor performers of the vertical jump","type":"article-journal","volume":"48"},"uris":["http://www.mendeley.com/documents/?uuid=a67b58fe-4465-4dc2-afdc-7ae9577ed3a4"]},{"id":"ITEM-2","itemData":{"DOI":"10.1055/s-2008-1025699","ISSN":"01724622","PMID":"3689489","author":[{"dropping-particle":"","family":"Fukashiro","given":"S.","non-dropping-particle":"","parse-names":false,"suffix":""},{"dropping-particle":"V.","family":"Komi","given":"P.","non-dropping-particle":"","parse-names":false,"suffix":""}],"container-title":"International Journal of Sports Medicine","id":"ITEM-2","issue":"SUPPL. 1","issued":{"date-parts":[["1987"]]},"page":"15-21","title":"Joint moment and mechanical power flow of the lower limb during vertical jump","type":"article-journal","volume":"8"},"uris":["http://www.mendeley.com/documents/?uuid=25784559-cdaa-438e-a776-3ebbeeeb71a5"]},{"id":"ITEM-3","itemData":{"DOI":"10.1016/0021-9290(88)90175-3","ISSN":"00219290","PMID":"3379084","abstract":"The present study was designed to investigate for vertical jumping the relationships between muscle actions, movement pattern and jumping achievement. Ten skilled jumpers performed jumps with preparatory countermovement. Ground reaction forces and cinematographic data were recorded. In addition, myoelectric activity (EMG) was recorded from seven leg muscles. EMG-signals were rectified and low-pass filtered to obtain EMG-levels. The latter, which were assumed to reflect activation levels, rose to a plateau in the sequence m. semitendinosus, long head of m. biceps femoris, m. gluteus maximus, m. vastus medialis, m. rectus femoris, m. soleus, m. gastrocnemius. It was attempted to link the EMG-pattern to the purpose of the push-off, namely to maximize the effective energy (Ey) of the mass center of the body (MCB). The term Ey designates the sum of the potential energy of MCB and the kinetic energy due to the vertical velocity of MCB. One of the requirements for maximization of Ey is that the mono-articular extensor muscles release as much energy as possible before toe-off occurs. It is argued that this requirement can only be satisfied if the vertical velocity differences between the proximal and distal ends of body segments reach their peaks in a sequence. The sequence that is realized by the pattern of muscular activation is upper body, upper legs, lower legs, feet. Another important requirement is that the mechanical energy released by the muscles is optimally used. This requirement can be satisfied by transportation of energy via the biarticular m. rectus femoris and m. gastrocnemius. © 1988.","author":[{"dropping-particle":"","family":"Bobbert","given":"Maarten F.","non-dropping-particle":"","parse-names":false,"suffix":""},{"dropping-particle":"","family":"Ingen Schenau","given":"Gerrit Jan","non-dropping-particle":"van","parse-names":false,"suffix":""}],"container-title":"Journal of Biomechanics","id":"ITEM-3","issue":"3","issued":{"date-parts":[["1988"]]},"page":"249-262","title":"Coordination in vertical jumping","type":"article-journal","volume":"21"},"uris":["http://www.mendeley.com/documents/?uuid=57586e58-b3dc-48fa-abc0-f221372f0bc0"]}],"mendeley":{"formattedCitation":"[18]–[20]","plainTextFormattedCitation":"[18]–[20]","previouslyFormattedCitation":"[18]–[20]"},"properties":{"noteIndex":0},"schema":"https://github.com/citation-style-language/schema/raw/master/csl-citation.json"}</w:instrText>
      </w:r>
      <w:r w:rsidR="00165B73" w:rsidRPr="00072F70">
        <w:rPr>
          <w:rtl/>
          <w:lang w:bidi="he-IL"/>
        </w:rPr>
        <w:fldChar w:fldCharType="separate"/>
      </w:r>
      <w:r w:rsidR="00C92C5C" w:rsidRPr="00072F70">
        <w:rPr>
          <w:lang w:bidi="he-IL"/>
        </w:rPr>
        <w:t>[18]–[20]</w:t>
      </w:r>
      <w:r w:rsidR="00165B73" w:rsidRPr="00072F70">
        <w:rPr>
          <w:rtl/>
          <w:lang w:bidi="he-IL"/>
        </w:rPr>
        <w:fldChar w:fldCharType="end"/>
      </w:r>
      <w:r w:rsidR="00165B73" w:rsidRPr="00072F70">
        <w:rPr>
          <w:lang w:bidi="he-IL"/>
        </w:rPr>
        <w:t xml:space="preserve"> </w:t>
      </w:r>
      <w:r w:rsidR="00DC3E1A" w:rsidRPr="00072F70">
        <w:t xml:space="preserve">with </w:t>
      </w:r>
      <w:r w:rsidR="007525A1" w:rsidRPr="00072F70">
        <w:t>professional athletes,</w:t>
      </w:r>
      <w:r w:rsidR="00DC3E1A" w:rsidRPr="00072F70">
        <w:t xml:space="preserve"> these </w:t>
      </w:r>
      <w:r w:rsidR="00C07605" w:rsidRPr="00072F70">
        <w:t xml:space="preserve">values provide </w:t>
      </w:r>
      <w:r w:rsidR="00116349" w:rsidRPr="00072F70">
        <w:t xml:space="preserve">about 20% and 33% </w:t>
      </w:r>
      <w:del w:id="520" w:author="ACL" w:date="2020-10-13T09:42:00Z">
        <w:r w:rsidR="00116349" w:rsidRPr="00072F70" w:rsidDel="00C25F71">
          <w:delText xml:space="preserve">of </w:delText>
        </w:r>
      </w:del>
      <w:ins w:id="521" w:author="ACL" w:date="2020-10-13T09:41:00Z">
        <w:r w:rsidR="00C25F71" w:rsidRPr="00072F70">
          <w:t xml:space="preserve">peak </w:t>
        </w:r>
      </w:ins>
      <w:r w:rsidR="00116349" w:rsidRPr="00072F70">
        <w:t xml:space="preserve">knee </w:t>
      </w:r>
      <w:del w:id="522" w:author="ACL" w:date="2020-10-13T09:41:00Z">
        <w:r w:rsidR="00116349" w:rsidRPr="00072F70" w:rsidDel="00C25F71">
          <w:delText xml:space="preserve">peak </w:delText>
        </w:r>
      </w:del>
      <w:del w:id="523" w:author="ACL" w:date="2020-10-13T09:43:00Z">
        <w:r w:rsidR="00116349" w:rsidRPr="00072F70" w:rsidDel="00C25F71">
          <w:delText>moment</w:delText>
        </w:r>
      </w:del>
      <w:ins w:id="524" w:author="ACL" w:date="2020-10-13T09:43:00Z">
        <w:r w:rsidR="00C25F71">
          <w:t>torque</w:t>
        </w:r>
      </w:ins>
      <w:r w:rsidR="00DC3E1A" w:rsidRPr="00072F70">
        <w:t xml:space="preserve"> during the jump</w:t>
      </w:r>
      <w:ins w:id="525" w:author="ACL" w:date="2020-10-13T09:48:00Z">
        <w:r w:rsidR="00C25F71">
          <w:t>, respectively</w:t>
        </w:r>
      </w:ins>
      <w:r w:rsidR="00E224F0" w:rsidRPr="00072F70">
        <w:t>.</w:t>
      </w:r>
      <w:del w:id="526" w:author="ACL" w:date="2020-10-13T09:48:00Z">
        <w:r w:rsidR="00E94B11" w:rsidRPr="00072F70" w:rsidDel="00C25F71">
          <w:rPr>
            <w:rtl/>
            <w:lang w:bidi="he-IL"/>
          </w:rPr>
          <w:delText xml:space="preserve"> </w:delText>
        </w:r>
        <w:r w:rsidR="00C130AD" w:rsidRPr="00072F70" w:rsidDel="00C25F71">
          <w:delText xml:space="preserve">The order of </w:delText>
        </w:r>
        <w:r w:rsidR="00AC5445" w:rsidRPr="00072F70" w:rsidDel="00C25F71">
          <w:delText xml:space="preserve">performing </w:delText>
        </w:r>
        <w:r w:rsidR="00C130AD" w:rsidRPr="00072F70" w:rsidDel="00C25F71">
          <w:delText>the conditions with the exoskeleton was randomized for each subject.</w:delText>
        </w:r>
      </w:del>
      <w:r w:rsidR="00C130AD" w:rsidRPr="00072F70">
        <w:t xml:space="preserve"> </w:t>
      </w:r>
      <w:del w:id="527" w:author="ACL" w:date="2020-10-13T09:48:00Z">
        <w:r w:rsidR="00C130AD" w:rsidRPr="00072F70" w:rsidDel="00C25F71">
          <w:delText>The first and last conditions in the experiment order were the</w:delText>
        </w:r>
      </w:del>
      <w:del w:id="528" w:author="ACL" w:date="2020-10-13T09:49:00Z">
        <w:r w:rsidR="00C130AD" w:rsidRPr="00072F70" w:rsidDel="00C25F71">
          <w:delText xml:space="preserve"> control </w:delText>
        </w:r>
      </w:del>
      <w:del w:id="529" w:author="ACL" w:date="2020-10-13T09:48:00Z">
        <w:r w:rsidR="00C130AD" w:rsidRPr="00072F70" w:rsidDel="00C25F71">
          <w:delText>conditions, without the exoskeleton</w:delText>
        </w:r>
      </w:del>
      <w:del w:id="530" w:author="ACL" w:date="2020-10-13T09:49:00Z">
        <w:r w:rsidR="00C130AD" w:rsidRPr="00072F70" w:rsidDel="00C25F71">
          <w:delText>.</w:delText>
        </w:r>
      </w:del>
      <w:moveFromRangeStart w:id="531" w:author="ACL" w:date="2020-10-13T09:49:00Z" w:name="move53474997"/>
      <w:moveFrom w:id="532" w:author="ACL" w:date="2020-10-13T09:49:00Z">
        <w:r w:rsidR="00C130AD" w:rsidRPr="00072F70" w:rsidDel="00C25F71">
          <w:t xml:space="preserve"> Before each condition with the exoskeleton, the subjects performed 5 minutes of free jumping to adapt to the exoskeleton. After that, the subjects performed eight vertical jumps with the exoskeleton, while data were collected from the</w:t>
        </w:r>
        <w:r w:rsidR="00C44809" w:rsidRPr="00072F70" w:rsidDel="00C25F71">
          <w:t xml:space="preserve"> </w:t>
        </w:r>
        <w:r w:rsidR="00C130AD" w:rsidRPr="00072F70" w:rsidDel="00C25F71">
          <w:t>last five jumps</w:t>
        </w:r>
      </w:moveFrom>
      <w:moveFromRangeEnd w:id="531"/>
      <w:r w:rsidR="00C130AD" w:rsidRPr="00072F70">
        <w:t>.</w:t>
      </w:r>
    </w:p>
    <w:p w14:paraId="46D18410" w14:textId="411B1229" w:rsidR="008819D5" w:rsidRDefault="00B033DB" w:rsidP="001D0ED4">
      <w:pPr>
        <w:pStyle w:val="Text"/>
        <w:rPr>
          <w:ins w:id="533" w:author="ACL" w:date="2020-10-13T09:55:00Z"/>
          <w:lang w:bidi="he-IL"/>
        </w:rPr>
      </w:pPr>
      <w:ins w:id="534" w:author="ACL" w:date="2020-10-13T09:51:00Z">
        <w:r>
          <w:rPr>
            <w:lang w:bidi="he-IL"/>
          </w:rPr>
          <w:t>D</w:t>
        </w:r>
        <w:r w:rsidRPr="00072F70">
          <w:rPr>
            <w:lang w:bidi="he-IL"/>
          </w:rPr>
          <w:t xml:space="preserve">ue to COVID-19 </w:t>
        </w:r>
        <w:r>
          <w:rPr>
            <w:lang w:bidi="he-IL"/>
          </w:rPr>
          <w:t>restrictions,</w:t>
        </w:r>
        <w:r w:rsidRPr="00072F70">
          <w:rPr>
            <w:lang w:bidi="he-IL"/>
          </w:rPr>
          <w:t xml:space="preserve"> </w:t>
        </w:r>
        <w:r>
          <w:rPr>
            <w:lang w:bidi="he-IL"/>
          </w:rPr>
          <w:t>t</w:t>
        </w:r>
      </w:ins>
      <w:del w:id="535" w:author="ACL" w:date="2020-10-13T09:51:00Z">
        <w:r w:rsidR="00A75A27" w:rsidRPr="00072F70" w:rsidDel="00B033DB">
          <w:rPr>
            <w:lang w:bidi="he-IL"/>
          </w:rPr>
          <w:delText>T</w:delText>
        </w:r>
      </w:del>
      <w:r w:rsidR="00A75A27" w:rsidRPr="00072F70">
        <w:rPr>
          <w:lang w:bidi="he-IL"/>
        </w:rPr>
        <w:t xml:space="preserve">he second session was </w:t>
      </w:r>
      <w:del w:id="536" w:author="ACL" w:date="2020-10-13T09:51:00Z">
        <w:r w:rsidR="00A75A27" w:rsidRPr="00072F70" w:rsidDel="00B033DB">
          <w:rPr>
            <w:lang w:bidi="he-IL"/>
          </w:rPr>
          <w:delText xml:space="preserve">executed </w:delText>
        </w:r>
      </w:del>
      <w:ins w:id="537" w:author="ACL" w:date="2020-10-13T09:51:00Z">
        <w:r>
          <w:rPr>
            <w:lang w:bidi="he-IL"/>
          </w:rPr>
          <w:t>undertaken</w:t>
        </w:r>
        <w:r w:rsidRPr="00072F70">
          <w:rPr>
            <w:lang w:bidi="he-IL"/>
          </w:rPr>
          <w:t xml:space="preserve"> </w:t>
        </w:r>
      </w:ins>
      <w:r w:rsidR="00A75A27" w:rsidRPr="00072F70">
        <w:rPr>
          <w:lang w:bidi="he-IL"/>
        </w:rPr>
        <w:t>about three months after the first session</w:t>
      </w:r>
      <w:del w:id="538" w:author="ACL" w:date="2020-10-13T09:52:00Z">
        <w:r w:rsidR="00A75A27" w:rsidRPr="00072F70" w:rsidDel="00B033DB">
          <w:rPr>
            <w:lang w:bidi="he-IL"/>
          </w:rPr>
          <w:delText>,</w:delText>
        </w:r>
      </w:del>
      <w:del w:id="539" w:author="ACL" w:date="2020-10-13T09:51:00Z">
        <w:r w:rsidR="00A75A27" w:rsidRPr="00072F70" w:rsidDel="00B033DB">
          <w:rPr>
            <w:lang w:bidi="he-IL"/>
          </w:rPr>
          <w:delText xml:space="preserve"> due to COVID-19 limitations</w:delText>
        </w:r>
      </w:del>
      <w:r w:rsidR="00A75A27" w:rsidRPr="00072F70">
        <w:rPr>
          <w:lang w:bidi="he-IL"/>
        </w:rPr>
        <w:t xml:space="preserve">. Since the results from the first session </w:t>
      </w:r>
      <w:del w:id="540" w:author="ACL" w:date="2020-10-13T09:52:00Z">
        <w:r w:rsidR="00A75A27" w:rsidRPr="00072F70" w:rsidDel="00B033DB">
          <w:rPr>
            <w:lang w:bidi="he-IL"/>
          </w:rPr>
          <w:delText xml:space="preserve">showed </w:delText>
        </w:r>
      </w:del>
      <w:ins w:id="541" w:author="ACL" w:date="2020-10-13T09:52:00Z">
        <w:r>
          <w:rPr>
            <w:lang w:bidi="he-IL"/>
          </w:rPr>
          <w:t>reveal</w:t>
        </w:r>
        <w:r w:rsidRPr="00072F70">
          <w:rPr>
            <w:lang w:bidi="he-IL"/>
          </w:rPr>
          <w:t xml:space="preserve"> </w:t>
        </w:r>
      </w:ins>
      <w:r w:rsidR="00A75A27" w:rsidRPr="00072F70">
        <w:rPr>
          <w:lang w:bidi="he-IL"/>
        </w:rPr>
        <w:t xml:space="preserve">a positive correlation between spring stiffness and </w:t>
      </w:r>
      <w:del w:id="542" w:author="ACL" w:date="2020-10-13T09:52:00Z">
        <w:r w:rsidR="00A75A27" w:rsidRPr="00072F70" w:rsidDel="00B033DB">
          <w:rPr>
            <w:lang w:bidi="he-IL"/>
          </w:rPr>
          <w:delText xml:space="preserve">the </w:delText>
        </w:r>
      </w:del>
      <w:ins w:id="543" w:author="ACL" w:date="2020-10-13T09:52:00Z">
        <w:r>
          <w:rPr>
            <w:lang w:bidi="he-IL"/>
          </w:rPr>
          <w:t>jump</w:t>
        </w:r>
        <w:r w:rsidRPr="00072F70">
          <w:rPr>
            <w:lang w:bidi="he-IL"/>
          </w:rPr>
          <w:t xml:space="preserve"> </w:t>
        </w:r>
      </w:ins>
      <w:r w:rsidR="00A75A27" w:rsidRPr="00072F70">
        <w:rPr>
          <w:lang w:bidi="he-IL"/>
        </w:rPr>
        <w:t>height</w:t>
      </w:r>
      <w:del w:id="544" w:author="ACL" w:date="2020-10-13T09:52:00Z">
        <w:r w:rsidR="00A75A27" w:rsidRPr="00072F70" w:rsidDel="00B033DB">
          <w:rPr>
            <w:lang w:bidi="he-IL"/>
          </w:rPr>
          <w:delText xml:space="preserve"> of the jump</w:delText>
        </w:r>
      </w:del>
      <w:r w:rsidR="00A75A27" w:rsidRPr="00072F70">
        <w:rPr>
          <w:lang w:bidi="he-IL"/>
        </w:rPr>
        <w:t>, th</w:t>
      </w:r>
      <w:ins w:id="545" w:author="ACL" w:date="2020-10-13T09:52:00Z">
        <w:r>
          <w:rPr>
            <w:lang w:bidi="he-IL"/>
          </w:rPr>
          <w:t>e second</w:t>
        </w:r>
      </w:ins>
      <w:del w:id="546" w:author="ACL" w:date="2020-10-13T09:52:00Z">
        <w:r w:rsidR="00A75A27" w:rsidRPr="00072F70" w:rsidDel="00B033DB">
          <w:rPr>
            <w:lang w:bidi="he-IL"/>
          </w:rPr>
          <w:delText>is</w:delText>
        </w:r>
      </w:del>
      <w:r w:rsidR="00A75A27" w:rsidRPr="00072F70">
        <w:rPr>
          <w:lang w:bidi="he-IL"/>
        </w:rPr>
        <w:t xml:space="preserve"> session included </w:t>
      </w:r>
      <w:del w:id="547" w:author="ACL" w:date="2020-10-13T14:08:00Z">
        <w:r w:rsidR="00A75A27" w:rsidRPr="00072F70" w:rsidDel="00726580">
          <w:rPr>
            <w:lang w:bidi="he-IL"/>
          </w:rPr>
          <w:delText xml:space="preserve">two </w:delText>
        </w:r>
      </w:del>
      <w:del w:id="548" w:author="ACL" w:date="2020-10-13T09:52:00Z">
        <w:r w:rsidR="00A75A27" w:rsidRPr="00072F70" w:rsidDel="00B033DB">
          <w:rPr>
            <w:lang w:bidi="he-IL"/>
          </w:rPr>
          <w:delText xml:space="preserve">conditions </w:delText>
        </w:r>
      </w:del>
      <w:r w:rsidR="00A75A27" w:rsidRPr="00072F70">
        <w:rPr>
          <w:lang w:bidi="he-IL"/>
        </w:rPr>
        <w:t>only</w:t>
      </w:r>
      <w:ins w:id="549" w:author="ACL" w:date="2020-10-13T09:52:00Z">
        <w:r>
          <w:rPr>
            <w:lang w:bidi="he-IL"/>
          </w:rPr>
          <w:t xml:space="preserve"> two tests</w:t>
        </w:r>
      </w:ins>
      <w:ins w:id="550" w:author="ACL" w:date="2020-10-13T09:53:00Z">
        <w:r>
          <w:rPr>
            <w:lang w:bidi="he-IL"/>
          </w:rPr>
          <w:t>:</w:t>
        </w:r>
      </w:ins>
      <w:ins w:id="551" w:author="ACL" w:date="2020-10-13T09:52:00Z">
        <w:r>
          <w:rPr>
            <w:lang w:bidi="he-IL"/>
          </w:rPr>
          <w:t xml:space="preserve"> </w:t>
        </w:r>
      </w:ins>
      <w:ins w:id="552" w:author="ACL" w:date="2020-10-13T14:08:00Z">
        <w:r w:rsidR="00726580">
          <w:rPr>
            <w:lang w:bidi="he-IL"/>
          </w:rPr>
          <w:t>one</w:t>
        </w:r>
      </w:ins>
      <w:del w:id="553" w:author="ACL" w:date="2020-10-13T09:53:00Z">
        <w:r w:rsidR="00A75A27" w:rsidRPr="00072F70" w:rsidDel="00B033DB">
          <w:rPr>
            <w:lang w:bidi="he-IL"/>
          </w:rPr>
          <w:delText>:</w:delText>
        </w:r>
      </w:del>
      <w:r w:rsidR="00A75A27" w:rsidRPr="00072F70">
        <w:t xml:space="preserve"> without the exoskeleton (NoExoS2)</w:t>
      </w:r>
      <w:del w:id="554" w:author="ACL" w:date="2020-10-13T09:53:00Z">
        <w:r w:rsidR="00A75A27" w:rsidRPr="00072F70" w:rsidDel="00B033DB">
          <w:delText>;</w:delText>
        </w:r>
      </w:del>
      <w:r w:rsidR="00A75A27" w:rsidRPr="00072F70">
        <w:t xml:space="preserve"> and </w:t>
      </w:r>
      <w:ins w:id="555" w:author="ACL" w:date="2020-10-13T14:08:00Z">
        <w:r w:rsidR="00726580">
          <w:t>one</w:t>
        </w:r>
      </w:ins>
      <w:ins w:id="556" w:author="ACL" w:date="2020-10-13T09:53:00Z">
        <w:r>
          <w:t xml:space="preserve"> </w:t>
        </w:r>
      </w:ins>
      <w:r w:rsidR="00A75A27" w:rsidRPr="00072F70">
        <w:t>with the exoskeleton</w:t>
      </w:r>
      <w:del w:id="557" w:author="ACL" w:date="2020-10-13T14:08:00Z">
        <w:r w:rsidR="00A75A27" w:rsidRPr="00072F70" w:rsidDel="00726580">
          <w:delText xml:space="preserve"> and</w:delText>
        </w:r>
      </w:del>
      <w:ins w:id="558" w:author="ACL" w:date="2020-10-13T14:08:00Z">
        <w:r w:rsidR="00726580">
          <w:t xml:space="preserve"> with</w:t>
        </w:r>
      </w:ins>
      <w:r w:rsidR="00A75A27" w:rsidRPr="00072F70">
        <w:t xml:space="preserve"> springs that provide</w:t>
      </w:r>
      <w:ins w:id="559" w:author="ACL" w:date="2020-10-13T09:53:00Z">
        <w:r w:rsidRPr="00072F70">
          <w:t>, after training</w:t>
        </w:r>
        <w:r>
          <w:t>,</w:t>
        </w:r>
      </w:ins>
      <w:r w:rsidR="00A75A27" w:rsidRPr="00072F70">
        <w:t xml:space="preserve"> 105</w:t>
      </w:r>
      <w:ins w:id="560" w:author="ACL" w:date="2020-10-13T09:42:00Z">
        <w:r w:rsidR="00C25F71">
          <w:t> </w:t>
        </w:r>
      </w:ins>
      <w:r w:rsidR="00A75A27" w:rsidRPr="00072F70">
        <w:t>N</w:t>
      </w:r>
      <w:ins w:id="561" w:author="ACL" w:date="2020-10-13T09:42:00Z">
        <w:r w:rsidR="00C25F71">
          <w:t> </w:t>
        </w:r>
      </w:ins>
      <w:r w:rsidR="00A75A27" w:rsidRPr="00072F70">
        <w:t>m at a 90° knee bend</w:t>
      </w:r>
      <w:del w:id="562" w:author="ACL" w:date="2020-10-13T09:53:00Z">
        <w:r w:rsidR="00A75A27" w:rsidRPr="00072F70" w:rsidDel="00B033DB">
          <w:delText>, after training</w:delText>
        </w:r>
      </w:del>
      <w:r w:rsidR="00A75A27" w:rsidRPr="00072F70">
        <w:t xml:space="preserve"> (Exo2S2).</w:t>
      </w:r>
      <w:r w:rsidR="00A75A27" w:rsidRPr="00072F70">
        <w:rPr>
          <w:lang w:bidi="he-IL"/>
        </w:rPr>
        <w:t xml:space="preserve"> </w:t>
      </w:r>
    </w:p>
    <w:p w14:paraId="4AC23A8E" w14:textId="777C20BF" w:rsidR="000071A3" w:rsidRPr="00072F70" w:rsidRDefault="008819D5" w:rsidP="001D0ED4">
      <w:pPr>
        <w:pStyle w:val="Text"/>
      </w:pPr>
      <w:ins w:id="563" w:author="ACL" w:date="2020-10-13T09:54:00Z">
        <w:r>
          <w:rPr>
            <w:lang w:bidi="he-IL"/>
          </w:rPr>
          <w:t>T</w:t>
        </w:r>
        <w:r w:rsidRPr="00072F70">
          <w:rPr>
            <w:lang w:bidi="he-IL"/>
          </w:rPr>
          <w:t>o improve the adaption</w:t>
        </w:r>
        <w:r>
          <w:rPr>
            <w:lang w:bidi="he-IL"/>
          </w:rPr>
          <w:t xml:space="preserve"> to the exoskeleton</w:t>
        </w:r>
        <w:r w:rsidRPr="00072F70">
          <w:rPr>
            <w:lang w:bidi="he-IL"/>
          </w:rPr>
          <w:t xml:space="preserve"> </w:t>
        </w:r>
        <w:r>
          <w:rPr>
            <w:lang w:bidi="he-IL"/>
          </w:rPr>
          <w:t>i</w:t>
        </w:r>
      </w:ins>
      <w:del w:id="564" w:author="ACL" w:date="2020-10-13T09:54:00Z">
        <w:r w:rsidR="00A75A27" w:rsidRPr="00072F70" w:rsidDel="008819D5">
          <w:rPr>
            <w:lang w:bidi="he-IL"/>
          </w:rPr>
          <w:delText>I</w:delText>
        </w:r>
      </w:del>
      <w:r w:rsidR="00A75A27" w:rsidRPr="00072F70">
        <w:rPr>
          <w:lang w:bidi="he-IL"/>
        </w:rPr>
        <w:t>n this session</w:t>
      </w:r>
      <w:ins w:id="565" w:author="ACL" w:date="2020-10-13T09:54:00Z">
        <w:r>
          <w:rPr>
            <w:lang w:bidi="he-IL"/>
          </w:rPr>
          <w:t>,</w:t>
        </w:r>
      </w:ins>
      <w:r w:rsidR="00A75A27" w:rsidRPr="00072F70">
        <w:rPr>
          <w:lang w:bidi="he-IL"/>
        </w:rPr>
        <w:t xml:space="preserve"> </w:t>
      </w:r>
      <w:del w:id="566" w:author="ACL" w:date="2020-10-13T09:54:00Z">
        <w:r w:rsidR="00A75A27" w:rsidRPr="00072F70" w:rsidDel="008819D5">
          <w:rPr>
            <w:lang w:bidi="he-IL"/>
          </w:rPr>
          <w:delText xml:space="preserve">to improve the adaption </w:delText>
        </w:r>
      </w:del>
      <w:r w:rsidR="00A75A27" w:rsidRPr="00072F70">
        <w:rPr>
          <w:lang w:bidi="he-IL"/>
        </w:rPr>
        <w:t xml:space="preserve">we </w:t>
      </w:r>
      <w:ins w:id="567" w:author="ACL" w:date="2020-10-13T09:55:00Z">
        <w:r>
          <w:rPr>
            <w:lang w:bidi="he-IL"/>
          </w:rPr>
          <w:t xml:space="preserve">had the subjects </w:t>
        </w:r>
      </w:ins>
      <w:del w:id="568" w:author="ACL" w:date="2020-10-13T09:55:00Z">
        <w:r w:rsidR="00A75A27" w:rsidRPr="00072F70" w:rsidDel="008819D5">
          <w:rPr>
            <w:lang w:bidi="he-IL"/>
          </w:rPr>
          <w:delText xml:space="preserve">included an </w:delText>
        </w:r>
      </w:del>
      <w:r w:rsidR="00A75A27" w:rsidRPr="00072F70">
        <w:rPr>
          <w:lang w:bidi="he-IL"/>
        </w:rPr>
        <w:t>explor</w:t>
      </w:r>
      <w:del w:id="569" w:author="ACL" w:date="2020-10-13T09:55:00Z">
        <w:r w:rsidR="00A75A27" w:rsidRPr="00072F70" w:rsidDel="008819D5">
          <w:rPr>
            <w:lang w:bidi="he-IL"/>
          </w:rPr>
          <w:delText>a</w:delText>
        </w:r>
      </w:del>
      <w:ins w:id="570" w:author="ACL" w:date="2020-10-13T09:55:00Z">
        <w:r>
          <w:rPr>
            <w:lang w:bidi="he-IL"/>
          </w:rPr>
          <w:t>e</w:t>
        </w:r>
      </w:ins>
      <w:del w:id="571" w:author="ACL" w:date="2020-10-13T09:55:00Z">
        <w:r w:rsidR="00A75A27" w:rsidRPr="00072F70" w:rsidDel="008819D5">
          <w:rPr>
            <w:lang w:bidi="he-IL"/>
          </w:rPr>
          <w:delText>tion of</w:delText>
        </w:r>
      </w:del>
      <w:r w:rsidR="00A75A27" w:rsidRPr="00072F70">
        <w:rPr>
          <w:lang w:bidi="he-IL"/>
        </w:rPr>
        <w:t xml:space="preserve"> different jumping techniques. Th</w:t>
      </w:r>
      <w:ins w:id="572" w:author="ACL" w:date="2020-10-13T09:55:00Z">
        <w:r>
          <w:rPr>
            <w:lang w:bidi="he-IL"/>
          </w:rPr>
          <w:t>e</w:t>
        </w:r>
      </w:ins>
      <w:del w:id="573" w:author="ACL" w:date="2020-10-13T09:55:00Z">
        <w:r w:rsidR="00A75A27" w:rsidRPr="00072F70" w:rsidDel="008819D5">
          <w:rPr>
            <w:lang w:bidi="he-IL"/>
          </w:rPr>
          <w:delText>is</w:delText>
        </w:r>
      </w:del>
      <w:r w:rsidR="00A75A27" w:rsidRPr="00072F70">
        <w:rPr>
          <w:lang w:bidi="he-IL"/>
        </w:rPr>
        <w:t xml:space="preserve"> experimental protocol </w:t>
      </w:r>
      <w:ins w:id="574" w:author="ACL" w:date="2020-10-13T09:55:00Z">
        <w:r>
          <w:rPr>
            <w:lang w:bidi="he-IL"/>
          </w:rPr>
          <w:t>was</w:t>
        </w:r>
      </w:ins>
      <w:del w:id="575" w:author="ACL" w:date="2020-10-13T09:55:00Z">
        <w:r w:rsidR="00A75A27" w:rsidRPr="00072F70" w:rsidDel="008819D5">
          <w:rPr>
            <w:lang w:bidi="he-IL"/>
          </w:rPr>
          <w:delText>is</w:delText>
        </w:r>
      </w:del>
      <w:r w:rsidR="00A75A27" w:rsidRPr="00072F70">
        <w:rPr>
          <w:lang w:bidi="he-IL"/>
        </w:rPr>
        <w:t xml:space="preserve"> adapted from Gast </w:t>
      </w:r>
      <w:r w:rsidR="00A75A27" w:rsidRPr="00072F70">
        <w:rPr>
          <w:lang w:bidi="he-IL"/>
        </w:rPr>
        <w:fldChar w:fldCharType="begin" w:fldLock="1"/>
      </w:r>
      <w:r w:rsidR="00E276D4" w:rsidRPr="00072F70">
        <w:rPr>
          <w:lang w:bidi="he-IL"/>
        </w:rPr>
        <w:instrText>ADDIN CSL_CITATION {"citationItems":[{"id":"ITEM-1","itemData":{"DOI":"10.1242/jeb.185447","ISSN":"00220949","PMID":"30910832","abstract":"Humans have evolved the ability to walk very efficiently. Further, humans prefer to walk at speeds that approximately minimize their metabolic energy expenditure per unit distance (i.e. gross cost of transport, COT). This has been found in a variety of population groups and other species. However, these studies were mostly performed on smooth, level ground or on treadmills. We hypothesized that the objective function for walking is more complex than only minimizing the COT. To test this idea, we compared the preferred speeds and the relationships between COT and speed for people walking on both a smooth, level floor and a rough, natural terrain trail. Rough terrain presumably introduces other factors, such as stability, to the objective function. Ten healthy men walked on both a straight, flat, smooth floor and an outdoor trail strewn with rocks and boulders. In both locations, subjects performed five to seven trials at different speeds relative to their preferred speed. The COT–speed relationships were similarly U-shaped for both surfaces, but the COT values on rough terrain were approximately 115% greater. On the smooth surface, the preferred speed (1.24±0.17 m s−1) was not found to be statistically different (P=0.09) than the speed that minimized COT (1.34±0.03 m s−1). On rough terrain, the preferred speed (1.07±0.05 m s−1) was significantly slower than the COT minimum speed (1.13±0.07 m s−1; P=0.02). Because near the optimum speed the COT function is very shallow, these changes in speed result in a small change in COT (0.5%). It appears that the objective function for speed preference when walking on rough terrain includes COT and additional factors such as stability.","author":[{"dropping-particle":"","family":"Gast","given":"Koren","non-dropping-particle":"","parse-names":false,"suffix":""},{"dropping-particle":"","family":"Kram","given":"Rodger","non-dropping-particle":"","parse-names":false,"suffix":""},{"dropping-particle":"","family":"Riemer","given":"Raziel","non-dropping-particle":"","parse-names":false,"suffix":""}],"container-title":"Journal of Experimental Biology","id":"ITEM-1","issue":"9","issued":{"date-parts":[["2019"]]},"title":"Preferred walking speed on rough terrain: Is it all about energetics?","type":"article-journal","volume":"222"},"uris":["http://www.mendeley.com/documents/?uuid=6dc58b76-ed34-40c2-b1fc-9c4bf0451beb"]}],"mendeley":{"formattedCitation":"[22]","plainTextFormattedCitation":"[22]","previouslyFormattedCitation":"[22]"},"properties":{"noteIndex":0},"schema":"https://github.com/citation-style-language/schema/raw/master/csl-citation.json"}</w:instrText>
      </w:r>
      <w:r w:rsidR="00A75A27" w:rsidRPr="00072F70">
        <w:rPr>
          <w:lang w:bidi="he-IL"/>
        </w:rPr>
        <w:fldChar w:fldCharType="separate"/>
      </w:r>
      <w:r w:rsidR="00C92C5C" w:rsidRPr="00072F70">
        <w:rPr>
          <w:lang w:bidi="he-IL"/>
        </w:rPr>
        <w:t>[22]</w:t>
      </w:r>
      <w:r w:rsidR="00A75A27" w:rsidRPr="00072F70">
        <w:rPr>
          <w:lang w:bidi="he-IL"/>
        </w:rPr>
        <w:fldChar w:fldCharType="end"/>
      </w:r>
      <w:r w:rsidR="00A75A27" w:rsidRPr="00072F70">
        <w:rPr>
          <w:lang w:bidi="he-IL"/>
        </w:rPr>
        <w:t>, wh</w:t>
      </w:r>
      <w:ins w:id="576" w:author="ACL" w:date="2020-10-13T09:55:00Z">
        <w:r>
          <w:rPr>
            <w:lang w:bidi="he-IL"/>
          </w:rPr>
          <w:t>o</w:t>
        </w:r>
      </w:ins>
      <w:del w:id="577" w:author="ACL" w:date="2020-10-13T09:55:00Z">
        <w:r w:rsidR="00A75A27" w:rsidRPr="00072F70" w:rsidDel="008819D5">
          <w:rPr>
            <w:lang w:bidi="he-IL"/>
          </w:rPr>
          <w:delText>ich</w:delText>
        </w:r>
      </w:del>
      <w:r w:rsidR="00A75A27" w:rsidRPr="00072F70">
        <w:rPr>
          <w:lang w:bidi="he-IL"/>
        </w:rPr>
        <w:t xml:space="preserve"> found </w:t>
      </w:r>
      <w:commentRangeStart w:id="578"/>
      <w:r w:rsidR="00A75A27" w:rsidRPr="00072F70">
        <w:rPr>
          <w:lang w:bidi="he-IL"/>
        </w:rPr>
        <w:t>that walking on rough terrain while exploring various walking speeds reduce</w:t>
      </w:r>
      <w:ins w:id="579" w:author="ACL" w:date="2020-10-13T09:56:00Z">
        <w:r>
          <w:rPr>
            <w:lang w:bidi="he-IL"/>
          </w:rPr>
          <w:t>s</w:t>
        </w:r>
      </w:ins>
      <w:r w:rsidR="00A75A27" w:rsidRPr="00072F70">
        <w:rPr>
          <w:lang w:bidi="he-IL"/>
        </w:rPr>
        <w:t xml:space="preserve"> the time for converges of the cost of transport to minimum during walking at preferred speed</w:t>
      </w:r>
      <w:commentRangeEnd w:id="578"/>
      <w:r>
        <w:rPr>
          <w:rStyle w:val="CommentReference"/>
        </w:rPr>
        <w:commentReference w:id="578"/>
      </w:r>
      <w:r w:rsidR="001D0ED4" w:rsidRPr="00072F70">
        <w:rPr>
          <w:lang w:bidi="he-IL"/>
        </w:rPr>
        <w:t xml:space="preserve">. </w:t>
      </w:r>
      <w:del w:id="580" w:author="ACL" w:date="2020-10-13T09:56:00Z">
        <w:r w:rsidR="001D0ED4" w:rsidRPr="00072F70" w:rsidDel="008819D5">
          <w:rPr>
            <w:lang w:bidi="he-IL"/>
          </w:rPr>
          <w:delText>And from</w:delText>
        </w:r>
      </w:del>
      <w:ins w:id="581" w:author="ACL" w:date="2020-10-13T09:56:00Z">
        <w:r>
          <w:rPr>
            <w:lang w:bidi="he-IL"/>
          </w:rPr>
          <w:t>In addition</w:t>
        </w:r>
      </w:ins>
      <w:r w:rsidR="001D0ED4" w:rsidRPr="00072F70">
        <w:rPr>
          <w:lang w:bidi="he-IL"/>
        </w:rPr>
        <w:t xml:space="preserve">, </w:t>
      </w:r>
      <w:ins w:id="582" w:author="ACL" w:date="2020-10-13T09:56:00Z">
        <w:r>
          <w:rPr>
            <w:lang w:bidi="he-IL"/>
          </w:rPr>
          <w:t>in a study of human</w:t>
        </w:r>
        <w:r w:rsidRPr="00072F70">
          <w:rPr>
            <w:lang w:bidi="he-IL"/>
          </w:rPr>
          <w:t xml:space="preserve"> walking with exoskeletons</w:t>
        </w:r>
      </w:ins>
      <w:ins w:id="583" w:author="ACL" w:date="2020-10-13T09:57:00Z">
        <w:r>
          <w:rPr>
            <w:lang w:bidi="he-IL"/>
          </w:rPr>
          <w:t>,</w:t>
        </w:r>
      </w:ins>
      <w:ins w:id="584" w:author="ACL" w:date="2020-10-13T09:56:00Z">
        <w:r w:rsidRPr="00072F70">
          <w:rPr>
            <w:lang w:bidi="he-IL"/>
          </w:rPr>
          <w:t xml:space="preserve"> </w:t>
        </w:r>
      </w:ins>
      <w:r w:rsidR="001D0ED4" w:rsidRPr="00072F70">
        <w:rPr>
          <w:lang w:bidi="he-IL"/>
        </w:rPr>
        <w:t xml:space="preserve">Selinger </w:t>
      </w:r>
      <w:r w:rsidR="001D0ED4" w:rsidRPr="00072F70">
        <w:rPr>
          <w:lang w:bidi="he-IL"/>
        </w:rPr>
        <w:fldChar w:fldCharType="begin" w:fldLock="1"/>
      </w:r>
      <w:r w:rsidR="00E276D4" w:rsidRPr="00072F70">
        <w:rPr>
          <w:lang w:bidi="he-IL"/>
        </w:rPr>
        <w:instrText>ADDIN CSL_CITATION {"citationItems":[{"id":"ITEM-1","itemData":{"DOI":"10.1016/j.cub.2015.08.016","ISSN":"09609822","abstract":"Summary People prefer to move in ways that minimize their energetic cost [1-9]. For example, people tend to walk at a speed that minimizes energy use per unit distance [5-8] and, for that speed, they select a step frequency that makes walking less costly [3, 4, 6, 10-12]. Although aspects of this preference appear to be established over both evolutionary [9, 13-15] and developmental [16] timescales, it remains unclear whether people can also optimize energetic cost in real time. Here we show that during walking, people readily adapt established motor programs to minimize energy use. To accomplish this, we used robotic exoskeletons to shift people's energetically optimal step frequency to frequencies higher and lower than normally preferred. In response, we found that subjects adapted their step frequency to converge on the new energetic optima within minutes and in response to relatively small savings in cost (&lt;5%). When transiently perturbed from their new optimal gait, subjects relied on an updated prediction to rapidly re-converge within seconds. Our collective findings indicate that energetic cost is not just an outcome of movement, but also plays a central role in continuously shaping it.","author":[{"dropping-particle":"","family":"Selinger","given":"Jessica C.","non-dropping-particle":"","parse-names":false,"suffix":""},{"dropping-particle":"","family":"O'Connor","given":"Shawn M.","non-dropping-particle":"","parse-names":false,"suffix":""},{"dropping-particle":"","family":"Wong","given":"Jeremy D.","non-dropping-particle":"","parse-names":false,"suffix":""},{"dropping-particle":"","family":"Donelan","given":"J. Maxwell","non-dropping-particle":"","parse-names":false,"suffix":""}],"container-title":"Current Biology","id":"ITEM-1","issue":"18","issued":{"date-parts":[["2015"]]},"page":"2452-2456","publisher":"Elsevier Ltd","title":"Humans Can Continuously Optimize Energetic Cost during Walking","type":"article-journal","volume":"25"},"uris":["http://www.mendeley.com/documents/?uuid=b29fec1a-5256-4474-b629-542a799e7d2b"]}],"mendeley":{"formattedCitation":"[23]","plainTextFormattedCitation":"[23]","previouslyFormattedCitation":"[23]"},"properties":{"noteIndex":0},"schema":"https://github.com/citation-style-language/schema/raw/master/csl-citation.json"}</w:instrText>
      </w:r>
      <w:r w:rsidR="001D0ED4" w:rsidRPr="00072F70">
        <w:rPr>
          <w:lang w:bidi="he-IL"/>
        </w:rPr>
        <w:fldChar w:fldCharType="separate"/>
      </w:r>
      <w:r w:rsidR="00C92C5C" w:rsidRPr="00072F70">
        <w:rPr>
          <w:lang w:bidi="he-IL"/>
        </w:rPr>
        <w:t>[23]</w:t>
      </w:r>
      <w:r w:rsidR="001D0ED4" w:rsidRPr="00072F70">
        <w:rPr>
          <w:lang w:bidi="he-IL"/>
        </w:rPr>
        <w:fldChar w:fldCharType="end"/>
      </w:r>
      <w:del w:id="585" w:author="ACL" w:date="2020-10-13T09:57:00Z">
        <w:r w:rsidR="001D0ED4" w:rsidRPr="00072F70" w:rsidDel="008819D5">
          <w:rPr>
            <w:lang w:bidi="he-IL"/>
          </w:rPr>
          <w:delText>,</w:delText>
        </w:r>
      </w:del>
      <w:r w:rsidR="001D0ED4" w:rsidRPr="00072F70">
        <w:rPr>
          <w:lang w:bidi="he-IL"/>
        </w:rPr>
        <w:t xml:space="preserve"> </w:t>
      </w:r>
      <w:del w:id="586" w:author="ACL" w:date="2020-10-13T09:56:00Z">
        <w:r w:rsidR="001D0ED4" w:rsidRPr="00072F70" w:rsidDel="008819D5">
          <w:rPr>
            <w:lang w:bidi="he-IL"/>
          </w:rPr>
          <w:delText xml:space="preserve">who studied humans walking with exoskeletons </w:delText>
        </w:r>
      </w:del>
      <w:del w:id="587" w:author="ACL" w:date="2020-10-13T09:57:00Z">
        <w:r w:rsidR="001D0ED4" w:rsidRPr="00072F70" w:rsidDel="008819D5">
          <w:rPr>
            <w:lang w:bidi="he-IL"/>
          </w:rPr>
          <w:delText xml:space="preserve">and </w:delText>
        </w:r>
      </w:del>
      <w:r w:rsidR="001D0ED4" w:rsidRPr="00072F70">
        <w:rPr>
          <w:lang w:bidi="he-IL"/>
        </w:rPr>
        <w:t>found that</w:t>
      </w:r>
      <w:ins w:id="588" w:author="ACL" w:date="2020-10-13T09:57:00Z">
        <w:r>
          <w:rPr>
            <w:lang w:bidi="he-IL"/>
          </w:rPr>
          <w:t xml:space="preserve"> subjects discovered their optimal</w:t>
        </w:r>
      </w:ins>
      <w:del w:id="589" w:author="ACL" w:date="2020-10-13T09:57:00Z">
        <w:r w:rsidR="001D0ED4" w:rsidRPr="00072F70" w:rsidDel="008819D5">
          <w:rPr>
            <w:lang w:bidi="he-IL"/>
          </w:rPr>
          <w:delText xml:space="preserve"> in order</w:delText>
        </w:r>
      </w:del>
      <w:r w:rsidR="001D0ED4" w:rsidRPr="00072F70">
        <w:rPr>
          <w:lang w:bidi="he-IL"/>
        </w:rPr>
        <w:t xml:space="preserve"> </w:t>
      </w:r>
      <w:del w:id="590" w:author="ACL" w:date="2020-10-13T09:57:00Z">
        <w:r w:rsidR="001D0ED4" w:rsidRPr="00072F70" w:rsidDel="008819D5">
          <w:rPr>
            <w:lang w:bidi="he-IL"/>
          </w:rPr>
          <w:delText xml:space="preserve">to find the optimal </w:delText>
        </w:r>
      </w:del>
      <w:r w:rsidR="001D0ED4" w:rsidRPr="00072F70">
        <w:rPr>
          <w:lang w:bidi="he-IL"/>
        </w:rPr>
        <w:t>step frequency</w:t>
      </w:r>
      <w:del w:id="591" w:author="ACL" w:date="2020-10-13T14:09:00Z">
        <w:r w:rsidR="001D0ED4" w:rsidRPr="00072F70" w:rsidDel="00027C15">
          <w:rPr>
            <w:lang w:bidi="he-IL"/>
          </w:rPr>
          <w:delText>,</w:delText>
        </w:r>
      </w:del>
      <w:r w:rsidR="001D0ED4" w:rsidRPr="00072F70">
        <w:rPr>
          <w:lang w:bidi="he-IL"/>
        </w:rPr>
        <w:t xml:space="preserve"> </w:t>
      </w:r>
      <w:del w:id="592" w:author="ACL" w:date="2020-10-13T14:09:00Z">
        <w:r w:rsidR="001D0ED4" w:rsidRPr="00072F70" w:rsidDel="00027C15">
          <w:rPr>
            <w:lang w:bidi="he-IL"/>
          </w:rPr>
          <w:delText xml:space="preserve">subjects </w:delText>
        </w:r>
      </w:del>
      <w:del w:id="593" w:author="ACL" w:date="2020-10-13T09:57:00Z">
        <w:r w:rsidR="001D0ED4" w:rsidRPr="00072F70" w:rsidDel="008819D5">
          <w:rPr>
            <w:lang w:bidi="he-IL"/>
          </w:rPr>
          <w:delText>had to carry out an</w:delText>
        </w:r>
      </w:del>
      <w:ins w:id="594" w:author="ACL" w:date="2020-10-13T09:57:00Z">
        <w:r>
          <w:rPr>
            <w:lang w:bidi="he-IL"/>
          </w:rPr>
          <w:t>in</w:t>
        </w:r>
      </w:ins>
      <w:r w:rsidR="001D0ED4" w:rsidRPr="00072F70">
        <w:rPr>
          <w:lang w:bidi="he-IL"/>
        </w:rPr>
        <w:t xml:space="preserve"> exploratory session</w:t>
      </w:r>
      <w:ins w:id="595" w:author="ACL" w:date="2020-10-13T09:57:00Z">
        <w:r>
          <w:rPr>
            <w:lang w:bidi="he-IL"/>
          </w:rPr>
          <w:t>s</w:t>
        </w:r>
      </w:ins>
      <w:r w:rsidR="001D0ED4" w:rsidRPr="00072F70">
        <w:rPr>
          <w:lang w:bidi="he-IL"/>
        </w:rPr>
        <w:t xml:space="preserve"> in which they walked at </w:t>
      </w:r>
      <w:del w:id="596" w:author="ACL" w:date="2020-10-13T09:57:00Z">
        <w:r w:rsidR="001D0ED4" w:rsidRPr="00072F70" w:rsidDel="008819D5">
          <w:rPr>
            <w:lang w:bidi="he-IL"/>
          </w:rPr>
          <w:delText xml:space="preserve">fast </w:delText>
        </w:r>
      </w:del>
      <w:ins w:id="597" w:author="ACL" w:date="2020-10-13T09:57:00Z">
        <w:r>
          <w:rPr>
            <w:lang w:bidi="he-IL"/>
          </w:rPr>
          <w:t>high</w:t>
        </w:r>
        <w:r w:rsidRPr="00072F70">
          <w:rPr>
            <w:lang w:bidi="he-IL"/>
          </w:rPr>
          <w:t xml:space="preserve"> </w:t>
        </w:r>
      </w:ins>
      <w:r w:rsidR="001D0ED4" w:rsidRPr="00072F70">
        <w:rPr>
          <w:lang w:bidi="he-IL"/>
        </w:rPr>
        <w:t xml:space="preserve">and </w:t>
      </w:r>
      <w:del w:id="598" w:author="ACL" w:date="2020-10-13T09:57:00Z">
        <w:r w:rsidR="001D0ED4" w:rsidRPr="00072F70" w:rsidDel="008819D5">
          <w:rPr>
            <w:lang w:bidi="he-IL"/>
          </w:rPr>
          <w:delText>s</w:delText>
        </w:r>
      </w:del>
      <w:r w:rsidR="001D0ED4" w:rsidRPr="00072F70">
        <w:rPr>
          <w:lang w:bidi="he-IL"/>
        </w:rPr>
        <w:t>low step frequencies. Thus</w:t>
      </w:r>
      <w:r w:rsidR="001D0ED4" w:rsidRPr="00072F70">
        <w:t xml:space="preserve">, after </w:t>
      </w:r>
      <w:del w:id="599" w:author="ACL" w:date="2020-10-13T09:58:00Z">
        <w:r w:rsidR="006A1716" w:rsidRPr="00072F70" w:rsidDel="00BF3F0B">
          <w:rPr>
            <w:lang w:bidi="he-IL"/>
          </w:rPr>
          <w:delText xml:space="preserve">the </w:delText>
        </w:r>
        <w:r w:rsidR="000873A3" w:rsidRPr="00072F70" w:rsidDel="00BF3F0B">
          <w:delText xml:space="preserve">condition of </w:delText>
        </w:r>
      </w:del>
      <w:r w:rsidR="001D0ED4" w:rsidRPr="00072F70">
        <w:t>jumping without the exoskeleton, the subjects</w:t>
      </w:r>
      <w:ins w:id="600" w:author="ACL" w:date="2020-10-13T09:58:00Z">
        <w:r w:rsidR="00BF3F0B">
          <w:t xml:space="preserve"> in the present work</w:t>
        </w:r>
      </w:ins>
      <w:r w:rsidR="001D0ED4" w:rsidRPr="00072F70">
        <w:t xml:space="preserve"> were trained </w:t>
      </w:r>
      <w:ins w:id="601" w:author="ACL" w:date="2020-10-13T09:58:00Z">
        <w:r w:rsidR="00BF3F0B">
          <w:t>in the</w:t>
        </w:r>
      </w:ins>
      <w:del w:id="602" w:author="ACL" w:date="2020-10-13T09:58:00Z">
        <w:r w:rsidR="001D0ED4" w:rsidRPr="00072F70" w:rsidDel="00BF3F0B">
          <w:delText>to</w:delText>
        </w:r>
      </w:del>
      <w:r w:rsidR="001D0ED4" w:rsidRPr="00072F70">
        <w:t xml:space="preserve"> </w:t>
      </w:r>
      <w:del w:id="603" w:author="ACL" w:date="2020-10-13T09:58:00Z">
        <w:r w:rsidR="001D0ED4" w:rsidRPr="00072F70" w:rsidDel="00BF3F0B">
          <w:delText xml:space="preserve">utilize </w:delText>
        </w:r>
      </w:del>
      <w:ins w:id="604" w:author="ACL" w:date="2020-10-13T09:58:00Z">
        <w:r w:rsidR="00BF3F0B">
          <w:t>use</w:t>
        </w:r>
        <w:r w:rsidR="00BF3F0B" w:rsidRPr="00072F70">
          <w:t xml:space="preserve"> </w:t>
        </w:r>
        <w:r w:rsidR="00BF3F0B">
          <w:t xml:space="preserve">of </w:t>
        </w:r>
      </w:ins>
      <w:r w:rsidR="001D0ED4" w:rsidRPr="00072F70">
        <w:t>the exoskeleton</w:t>
      </w:r>
      <w:del w:id="605" w:author="ACL" w:date="2020-10-13T09:58:00Z">
        <w:r w:rsidR="001D0ED4" w:rsidRPr="00072F70" w:rsidDel="00BF3F0B">
          <w:delText xml:space="preserve"> better</w:delText>
        </w:r>
      </w:del>
      <w:r w:rsidR="001D0ED4" w:rsidRPr="00072F70">
        <w:t xml:space="preserve">. </w:t>
      </w:r>
      <w:ins w:id="606" w:author="ACL" w:date="2020-10-13T09:59:00Z">
        <w:r w:rsidR="00BF3F0B">
          <w:t>The</w:t>
        </w:r>
      </w:ins>
      <w:del w:id="607" w:author="ACL" w:date="2020-10-13T09:59:00Z">
        <w:r w:rsidR="00BB4023" w:rsidRPr="00072F70" w:rsidDel="00BF3F0B">
          <w:delText>In</w:delText>
        </w:r>
      </w:del>
      <w:r w:rsidR="00BB4023" w:rsidRPr="00072F70">
        <w:t xml:space="preserve"> </w:t>
      </w:r>
      <w:r w:rsidR="00C130AD" w:rsidRPr="00072F70">
        <w:t>training</w:t>
      </w:r>
      <w:ins w:id="608" w:author="ACL" w:date="2020-10-13T09:59:00Z">
        <w:r w:rsidR="00BF3F0B">
          <w:t xml:space="preserve"> consisted</w:t>
        </w:r>
      </w:ins>
      <w:del w:id="609" w:author="ACL" w:date="2020-10-13T09:59:00Z">
        <w:r w:rsidR="00C130AD" w:rsidRPr="00072F70" w:rsidDel="00BF3F0B">
          <w:delText>, the subjects were instructed to</w:delText>
        </w:r>
      </w:del>
      <w:ins w:id="610" w:author="ACL" w:date="2020-10-13T09:59:00Z">
        <w:r w:rsidR="00BF3F0B">
          <w:t xml:space="preserve"> of</w:t>
        </w:r>
      </w:ins>
      <w:r w:rsidR="00C130AD" w:rsidRPr="00072F70">
        <w:t xml:space="preserve"> </w:t>
      </w:r>
      <w:ins w:id="611" w:author="ACL" w:date="2020-10-13T09:59:00Z">
        <w:r w:rsidR="00BF3F0B">
          <w:t xml:space="preserve">executing </w:t>
        </w:r>
      </w:ins>
      <w:del w:id="612" w:author="ACL" w:date="2020-10-13T09:59:00Z">
        <w:r w:rsidR="00BB4023" w:rsidRPr="00072F70" w:rsidDel="00BF3F0B">
          <w:delText xml:space="preserve">try </w:delText>
        </w:r>
      </w:del>
      <w:r w:rsidR="00E8565F" w:rsidRPr="00072F70">
        <w:t xml:space="preserve">four </w:t>
      </w:r>
      <w:r w:rsidR="00BB4023" w:rsidRPr="00072F70">
        <w:t xml:space="preserve">squat jumps </w:t>
      </w:r>
      <w:ins w:id="613" w:author="ACL" w:date="2020-10-13T09:59:00Z">
        <w:r w:rsidR="00BF3F0B">
          <w:t>from</w:t>
        </w:r>
      </w:ins>
      <w:del w:id="614" w:author="ACL" w:date="2020-10-13T09:59:00Z">
        <w:r w:rsidR="00BB4023" w:rsidRPr="00072F70" w:rsidDel="00BF3F0B">
          <w:delText>with</w:delText>
        </w:r>
      </w:del>
      <w:r w:rsidR="00BB4023" w:rsidRPr="00072F70">
        <w:t xml:space="preserve"> different starting postures (e.g.</w:t>
      </w:r>
      <w:ins w:id="615" w:author="ACL" w:date="2020-10-13T09:59:00Z">
        <w:r w:rsidR="00BF3F0B">
          <w:t>,</w:t>
        </w:r>
      </w:ins>
      <w:r w:rsidR="00BB4023" w:rsidRPr="00072F70">
        <w:t xml:space="preserve"> maximum bend at the knee, flat </w:t>
      </w:r>
      <w:del w:id="616" w:author="ACL" w:date="2020-10-13T14:10:00Z">
        <w:r w:rsidR="00BB4023" w:rsidRPr="00072F70" w:rsidDel="007A6A3A">
          <w:delText>foot</w:delText>
        </w:r>
      </w:del>
      <w:ins w:id="617" w:author="ACL" w:date="2020-10-13T14:10:00Z">
        <w:r w:rsidR="007A6A3A">
          <w:t>feet</w:t>
        </w:r>
      </w:ins>
      <w:ins w:id="618" w:author="ACL" w:date="2020-10-13T09:59:00Z">
        <w:r w:rsidR="00BF3F0B">
          <w:t>,</w:t>
        </w:r>
      </w:ins>
      <w:r w:rsidR="00BB4023" w:rsidRPr="00072F70">
        <w:t xml:space="preserve"> and strai</w:t>
      </w:r>
      <w:ins w:id="619" w:author="ACL" w:date="2020-10-13T09:59:00Z">
        <w:r w:rsidR="00BF3F0B">
          <w:t>gh</w:t>
        </w:r>
      </w:ins>
      <w:r w:rsidR="00BB4023" w:rsidRPr="00072F70">
        <w:t xml:space="preserve">t back). We then chose the jump </w:t>
      </w:r>
      <w:del w:id="620" w:author="ACL" w:date="2020-10-13T10:00:00Z">
        <w:r w:rsidR="00BB4023" w:rsidRPr="00072F70" w:rsidDel="00BF3F0B">
          <w:delText>that result</w:delText>
        </w:r>
        <w:r w:rsidR="00E8565F" w:rsidRPr="00072F70" w:rsidDel="00BF3F0B">
          <w:delText>ed</w:delText>
        </w:r>
        <w:r w:rsidR="00BB4023" w:rsidRPr="00072F70" w:rsidDel="00BF3F0B">
          <w:delText xml:space="preserve"> in</w:delText>
        </w:r>
      </w:del>
      <w:ins w:id="621" w:author="ACL" w:date="2020-10-13T10:00:00Z">
        <w:r w:rsidR="00BF3F0B">
          <w:t>with</w:t>
        </w:r>
      </w:ins>
      <w:r w:rsidR="00BB4023" w:rsidRPr="00072F70">
        <w:t xml:space="preserve"> the maximum vertical height</w:t>
      </w:r>
      <w:del w:id="622" w:author="ACL" w:date="2020-10-13T10:00:00Z">
        <w:r w:rsidR="00E8565F" w:rsidRPr="00072F70" w:rsidDel="00BF3F0B">
          <w:delText>,</w:delText>
        </w:r>
      </w:del>
      <w:r w:rsidR="00BB4023" w:rsidRPr="00072F70">
        <w:t xml:space="preserve"> and </w:t>
      </w:r>
      <w:del w:id="623" w:author="ACL" w:date="2020-10-13T10:00:00Z">
        <w:r w:rsidR="00BB4023" w:rsidRPr="00072F70" w:rsidDel="00BF3F0B">
          <w:delText xml:space="preserve">we </w:delText>
        </w:r>
      </w:del>
      <w:r w:rsidR="00BB4023" w:rsidRPr="00072F70">
        <w:t>tweak</w:t>
      </w:r>
      <w:ins w:id="624" w:author="ACL" w:date="2020-10-13T10:00:00Z">
        <w:r w:rsidR="00BF3F0B">
          <w:t>ed</w:t>
        </w:r>
      </w:ins>
      <w:r w:rsidR="00BB4023" w:rsidRPr="00072F70">
        <w:t xml:space="preserve"> the </w:t>
      </w:r>
      <w:r w:rsidR="00943B7B" w:rsidRPr="00072F70">
        <w:t>technique to</w:t>
      </w:r>
      <w:r w:rsidR="00BB4023" w:rsidRPr="00072F70">
        <w:t xml:space="preserve"> </w:t>
      </w:r>
      <w:del w:id="625" w:author="ACL" w:date="2020-10-13T10:00:00Z">
        <w:r w:rsidR="00BB4023" w:rsidRPr="00072F70" w:rsidDel="00BF3F0B">
          <w:delText xml:space="preserve">try </w:delText>
        </w:r>
        <w:r w:rsidR="00E8565F" w:rsidRPr="00072F70" w:rsidDel="00BF3F0B">
          <w:delText>achieving</w:delText>
        </w:r>
        <w:r w:rsidR="00BB4023" w:rsidRPr="00072F70" w:rsidDel="00BF3F0B">
          <w:delText xml:space="preserve"> better</w:delText>
        </w:r>
      </w:del>
      <w:ins w:id="626" w:author="ACL" w:date="2020-10-13T10:00:00Z">
        <w:r w:rsidR="00BF3F0B">
          <w:t>optimize the</w:t>
        </w:r>
      </w:ins>
      <w:r w:rsidR="00BB4023" w:rsidRPr="00072F70">
        <w:t xml:space="preserve"> </w:t>
      </w:r>
      <w:r w:rsidR="00943B7B" w:rsidRPr="00072F70">
        <w:t xml:space="preserve">results. </w:t>
      </w:r>
      <w:r w:rsidR="00E8565F" w:rsidRPr="00072F70">
        <w:t>The subjects</w:t>
      </w:r>
      <w:r w:rsidR="00C130AD" w:rsidRPr="00072F70">
        <w:t xml:space="preserve"> were instructed to keep their </w:t>
      </w:r>
      <w:del w:id="627" w:author="ACL" w:date="2020-10-13T10:00:00Z">
        <w:r w:rsidR="00943B7B" w:rsidRPr="00072F70" w:rsidDel="00BF3F0B">
          <w:delText xml:space="preserve">foot </w:delText>
        </w:r>
      </w:del>
      <w:ins w:id="628" w:author="ACL" w:date="2020-10-13T10:00:00Z">
        <w:r w:rsidR="00BF3F0B">
          <w:t>feet</w:t>
        </w:r>
        <w:r w:rsidR="00BF3F0B" w:rsidRPr="00072F70">
          <w:t xml:space="preserve"> </w:t>
        </w:r>
      </w:ins>
      <w:del w:id="629" w:author="ACL" w:date="2020-10-13T10:00:00Z">
        <w:r w:rsidR="00943B7B" w:rsidRPr="00072F70" w:rsidDel="00BF3F0B">
          <w:delText>at</w:delText>
        </w:r>
        <w:r w:rsidR="00C130AD" w:rsidRPr="00072F70" w:rsidDel="00BF3F0B">
          <w:delText xml:space="preserve"> </w:delText>
        </w:r>
      </w:del>
      <w:ins w:id="630" w:author="ACL" w:date="2020-10-13T10:00:00Z">
        <w:r w:rsidR="00BF3F0B">
          <w:t>a</w:t>
        </w:r>
        <w:r w:rsidR="00BF3F0B" w:rsidRPr="00072F70">
          <w:t xml:space="preserve"> </w:t>
        </w:r>
      </w:ins>
      <w:r w:rsidR="00C130AD" w:rsidRPr="00072F70">
        <w:t>pelvic</w:t>
      </w:r>
      <w:ins w:id="631" w:author="ACL" w:date="2020-10-13T14:10:00Z">
        <w:r w:rsidR="007A6A3A">
          <w:t>-</w:t>
        </w:r>
      </w:ins>
      <w:del w:id="632" w:author="ACL" w:date="2020-10-13T14:10:00Z">
        <w:r w:rsidR="00C130AD" w:rsidRPr="00072F70" w:rsidDel="007A6A3A">
          <w:delText xml:space="preserve"> </w:delText>
        </w:r>
      </w:del>
      <w:r w:rsidR="00C130AD" w:rsidRPr="00072F70">
        <w:t>width</w:t>
      </w:r>
      <w:ins w:id="633" w:author="ACL" w:date="2020-10-13T10:00:00Z">
        <w:r w:rsidR="00BF3F0B">
          <w:t xml:space="preserve"> apart</w:t>
        </w:r>
      </w:ins>
      <w:r w:rsidR="00C130AD" w:rsidRPr="00072F70">
        <w:t xml:space="preserve">, </w:t>
      </w:r>
      <w:del w:id="634" w:author="ACL" w:date="2020-10-13T10:00:00Z">
        <w:r w:rsidR="00C130AD" w:rsidRPr="00072F70" w:rsidDel="00BF3F0B">
          <w:delText xml:space="preserve">as </w:delText>
        </w:r>
      </w:del>
      <w:ins w:id="635" w:author="ACL" w:date="2020-10-13T10:00:00Z">
        <w:r w:rsidR="00BF3F0B">
          <w:t>to the extent</w:t>
        </w:r>
        <w:r w:rsidR="00BF3F0B" w:rsidRPr="00072F70">
          <w:t xml:space="preserve"> </w:t>
        </w:r>
      </w:ins>
      <w:r w:rsidR="00C130AD" w:rsidRPr="00072F70">
        <w:t xml:space="preserve">possible. Each </w:t>
      </w:r>
      <w:r w:rsidR="00130D4B" w:rsidRPr="00072F70">
        <w:t>subject</w:t>
      </w:r>
      <w:r w:rsidR="00C130AD" w:rsidRPr="00072F70">
        <w:t xml:space="preserve"> </w:t>
      </w:r>
      <w:del w:id="636" w:author="ACL" w:date="2020-10-13T10:01:00Z">
        <w:r w:rsidR="00C130AD" w:rsidRPr="00072F70" w:rsidDel="00BF3F0B">
          <w:delText xml:space="preserve">performed </w:delText>
        </w:r>
      </w:del>
      <w:ins w:id="637" w:author="ACL" w:date="2020-10-13T10:01:00Z">
        <w:r w:rsidR="00BF3F0B">
          <w:t>executed</w:t>
        </w:r>
        <w:r w:rsidR="00BF3F0B" w:rsidRPr="00072F70">
          <w:t xml:space="preserve"> </w:t>
        </w:r>
      </w:ins>
      <w:r w:rsidR="00C130AD" w:rsidRPr="00072F70">
        <w:t xml:space="preserve">up to </w:t>
      </w:r>
      <w:r w:rsidR="00776846" w:rsidRPr="00072F70">
        <w:t>ten</w:t>
      </w:r>
      <w:r w:rsidR="00C130AD" w:rsidRPr="00072F70">
        <w:t xml:space="preserve"> training jumps </w:t>
      </w:r>
      <w:del w:id="638" w:author="ACL" w:date="2020-10-13T10:01:00Z">
        <w:r w:rsidR="00C130AD" w:rsidRPr="00072F70" w:rsidDel="00BF3F0B">
          <w:delText xml:space="preserve">until </w:delText>
        </w:r>
      </w:del>
      <w:ins w:id="639" w:author="ACL" w:date="2020-10-13T10:01:00Z">
        <w:r w:rsidR="00BF3F0B">
          <w:t xml:space="preserve">so as to adapt </w:t>
        </w:r>
      </w:ins>
      <w:del w:id="640" w:author="ACL" w:date="2020-10-13T10:01:00Z">
        <w:r w:rsidR="00C130AD" w:rsidRPr="00072F70" w:rsidDel="00BF3F0B">
          <w:delText xml:space="preserve">they got used </w:delText>
        </w:r>
      </w:del>
      <w:r w:rsidR="00C130AD" w:rsidRPr="00072F70">
        <w:t xml:space="preserve">to the new jumping technique with the exoskeleton. </w:t>
      </w:r>
    </w:p>
    <w:p w14:paraId="05516344" w14:textId="6427F798" w:rsidR="00313A92" w:rsidRPr="00072F70" w:rsidRDefault="00C130AD" w:rsidP="00C44809">
      <w:pPr>
        <w:pStyle w:val="Text"/>
      </w:pPr>
      <w:r w:rsidRPr="00072F70">
        <w:t>In both sessions, the subjects followed a</w:t>
      </w:r>
      <w:ins w:id="641" w:author="ACL" w:date="2020-10-13T10:01:00Z">
        <w:r w:rsidR="00B3731D">
          <w:t xml:space="preserve"> given</w:t>
        </w:r>
      </w:ins>
      <w:r w:rsidRPr="00072F70">
        <w:t xml:space="preserve"> </w:t>
      </w:r>
      <w:commentRangeStart w:id="642"/>
      <w:r w:rsidRPr="00072F70">
        <w:t>warm-up routine.</w:t>
      </w:r>
      <w:r w:rsidR="000F1939" w:rsidRPr="00072F70">
        <w:t xml:space="preserve"> </w:t>
      </w:r>
      <w:commentRangeEnd w:id="642"/>
      <w:r w:rsidR="00B3731D">
        <w:rPr>
          <w:rStyle w:val="CommentReference"/>
        </w:rPr>
        <w:commentReference w:id="642"/>
      </w:r>
      <w:r w:rsidR="000F1939" w:rsidRPr="00072F70">
        <w:t xml:space="preserve">Then, </w:t>
      </w:r>
      <w:del w:id="643" w:author="ACL" w:date="2020-10-13T10:02:00Z">
        <w:r w:rsidR="000F1939" w:rsidRPr="00072F70" w:rsidDel="00B3731D">
          <w:delText xml:space="preserve">during </w:delText>
        </w:r>
      </w:del>
      <w:ins w:id="644" w:author="ACL" w:date="2020-10-13T10:02:00Z">
        <w:r w:rsidR="00B3731D">
          <w:t>for</w:t>
        </w:r>
        <w:r w:rsidR="00B3731D" w:rsidRPr="00072F70">
          <w:t xml:space="preserve"> </w:t>
        </w:r>
      </w:ins>
      <w:r w:rsidR="000F1939" w:rsidRPr="00072F70">
        <w:t>each jump</w:t>
      </w:r>
      <w:ins w:id="645" w:author="ACL" w:date="2020-10-13T10:02:00Z">
        <w:r w:rsidR="00B3731D">
          <w:t>,</w:t>
        </w:r>
      </w:ins>
      <w:r w:rsidR="000F1939" w:rsidRPr="00072F70">
        <w:t xml:space="preserve"> t</w:t>
      </w:r>
      <w:r w:rsidRPr="00072F70">
        <w:t xml:space="preserve">hey were instructed to jump as high as possible </w:t>
      </w:r>
      <w:del w:id="646" w:author="ACL" w:date="2020-10-13T10:02:00Z">
        <w:r w:rsidRPr="00072F70" w:rsidDel="00B3731D">
          <w:delText>and keep their</w:delText>
        </w:r>
      </w:del>
      <w:ins w:id="647" w:author="ACL" w:date="2020-10-13T10:02:00Z">
        <w:r w:rsidR="00B3731D">
          <w:t>with their</w:t>
        </w:r>
      </w:ins>
      <w:r w:rsidRPr="00072F70">
        <w:t xml:space="preserve"> hands crossed on their chest</w:t>
      </w:r>
      <w:ins w:id="648" w:author="ACL" w:date="2020-10-13T10:03:00Z">
        <w:r w:rsidR="00B3731D">
          <w:t xml:space="preserve"> (see Fig. 2)</w:t>
        </w:r>
      </w:ins>
      <w:r w:rsidR="00D31F70" w:rsidRPr="00072F70">
        <w:t xml:space="preserve">. </w:t>
      </w:r>
      <w:ins w:id="649" w:author="ACL" w:date="2020-10-13T10:03:00Z">
        <w:r w:rsidR="00B3731D">
          <w:t>T</w:t>
        </w:r>
        <w:r w:rsidR="00B3731D" w:rsidRPr="00072F70">
          <w:t>o prevent fatigue</w:t>
        </w:r>
        <w:r w:rsidR="00B3731D">
          <w:t>, t</w:t>
        </w:r>
      </w:ins>
      <w:del w:id="650" w:author="ACL" w:date="2020-10-13T10:03:00Z">
        <w:r w:rsidRPr="00072F70" w:rsidDel="00B3731D">
          <w:delText>T</w:delText>
        </w:r>
      </w:del>
      <w:r w:rsidRPr="00072F70">
        <w:t>he subjects rested for 2 minutes between jumps</w:t>
      </w:r>
      <w:del w:id="651" w:author="ACL" w:date="2020-10-13T10:03:00Z">
        <w:r w:rsidRPr="00072F70" w:rsidDel="00B3731D">
          <w:delText>, to prevent the effect of fatigue</w:delText>
        </w:r>
      </w:del>
      <w:r w:rsidRPr="00072F70">
        <w:t>.</w:t>
      </w:r>
      <w:r w:rsidR="001B585A" w:rsidRPr="00072F70">
        <w:t xml:space="preserve"> </w:t>
      </w:r>
      <w:ins w:id="652" w:author="ACL" w:date="2020-10-13T10:03:00Z">
        <w:r w:rsidR="00B3731D">
          <w:t>Figure 2 shows t</w:t>
        </w:r>
      </w:ins>
      <w:del w:id="653" w:author="ACL" w:date="2020-10-13T10:03:00Z">
        <w:r w:rsidR="00D31F70" w:rsidRPr="00072F70" w:rsidDel="00B3731D">
          <w:delText>T</w:delText>
        </w:r>
      </w:del>
      <w:r w:rsidR="00D31F70" w:rsidRPr="00072F70">
        <w:t>he phases of the jump</w:t>
      </w:r>
      <w:del w:id="654" w:author="ACL" w:date="2020-10-13T10:03:00Z">
        <w:r w:rsidR="00D31F70" w:rsidRPr="00072F70" w:rsidDel="00B3731D">
          <w:delText xml:space="preserve">, followig this protocol </w:delText>
        </w:r>
        <w:r w:rsidR="00154EB0" w:rsidRPr="00072F70" w:rsidDel="00B3731D">
          <w:delText xml:space="preserve">are </w:delText>
        </w:r>
        <w:r w:rsidR="00D31F70" w:rsidRPr="00072F70" w:rsidDel="00B3731D">
          <w:delText>presnted in Fig.2</w:delText>
        </w:r>
      </w:del>
      <w:r w:rsidR="00D31F70" w:rsidRPr="00072F70">
        <w:t>.</w:t>
      </w:r>
    </w:p>
    <w:p w14:paraId="47BBDA1D" w14:textId="77777777" w:rsidR="00C44809" w:rsidRPr="00072F70" w:rsidRDefault="00C44809" w:rsidP="00C44809">
      <w:pPr>
        <w:pStyle w:val="Text"/>
        <w:rPr>
          <w:rtl/>
        </w:rPr>
      </w:pPr>
    </w:p>
    <w:p w14:paraId="0B849687" w14:textId="70C1F5F3" w:rsidR="00C130AD" w:rsidRPr="00072F70" w:rsidRDefault="00B34432" w:rsidP="00827952">
      <w:pPr>
        <w:pStyle w:val="Heading2"/>
      </w:pPr>
      <w:r w:rsidRPr="00072F70">
        <w:t>Data Collection</w:t>
      </w:r>
    </w:p>
    <w:p w14:paraId="3940F1AF" w14:textId="5D8F0F84" w:rsidR="00C130AD" w:rsidRPr="00072F70" w:rsidRDefault="009A6EDA" w:rsidP="00C44809">
      <w:pPr>
        <w:pStyle w:val="Text"/>
        <w:rPr>
          <w:lang w:bidi="he-IL"/>
        </w:rPr>
      </w:pPr>
      <w:r w:rsidRPr="00072F70">
        <w:rPr>
          <w:noProof/>
        </w:rPr>
        <w:drawing>
          <wp:anchor distT="0" distB="0" distL="114300" distR="114300" simplePos="0" relativeHeight="251689984" behindDoc="0" locked="0" layoutInCell="1" allowOverlap="1" wp14:anchorId="5877BF5A" wp14:editId="6D76D162">
            <wp:simplePos x="0" y="0"/>
            <wp:positionH relativeFrom="column">
              <wp:posOffset>41275</wp:posOffset>
            </wp:positionH>
            <wp:positionV relativeFrom="paragraph">
              <wp:posOffset>1622002</wp:posOffset>
            </wp:positionV>
            <wp:extent cx="6440848" cy="3384000"/>
            <wp:effectExtent l="0" t="0" r="0" b="6985"/>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ump phases_all parts.png"/>
                    <pic:cNvPicPr/>
                  </pic:nvPicPr>
                  <pic:blipFill>
                    <a:blip r:embed="rId11"/>
                    <a:stretch>
                      <a:fillRect/>
                    </a:stretch>
                  </pic:blipFill>
                  <pic:spPr>
                    <a:xfrm>
                      <a:off x="0" y="0"/>
                      <a:ext cx="6440848" cy="3384000"/>
                    </a:xfrm>
                    <a:prstGeom prst="rect">
                      <a:avLst/>
                    </a:prstGeom>
                  </pic:spPr>
                </pic:pic>
              </a:graphicData>
            </a:graphic>
            <wp14:sizeRelH relativeFrom="margin">
              <wp14:pctWidth>0</wp14:pctWidth>
            </wp14:sizeRelH>
            <wp14:sizeRelV relativeFrom="margin">
              <wp14:pctHeight>0</wp14:pctHeight>
            </wp14:sizeRelV>
          </wp:anchor>
        </w:drawing>
      </w:r>
      <w:r w:rsidRPr="00072F70">
        <w:rPr>
          <w:noProof/>
        </w:rPr>
        <mc:AlternateContent>
          <mc:Choice Requires="wps">
            <w:drawing>
              <wp:anchor distT="0" distB="0" distL="114300" distR="114300" simplePos="0" relativeHeight="251676672" behindDoc="0" locked="0" layoutInCell="1" allowOverlap="1" wp14:anchorId="4B758CBA" wp14:editId="2143E0DA">
                <wp:simplePos x="0" y="0"/>
                <wp:positionH relativeFrom="column">
                  <wp:posOffset>49107</wp:posOffset>
                </wp:positionH>
                <wp:positionV relativeFrom="paragraph">
                  <wp:posOffset>5049943</wp:posOffset>
                </wp:positionV>
                <wp:extent cx="6417310" cy="701040"/>
                <wp:effectExtent l="0" t="0" r="2540" b="3810"/>
                <wp:wrapSquare wrapText="bothSides"/>
                <wp:docPr id="15" name="Text Box 15"/>
                <wp:cNvGraphicFramePr/>
                <a:graphic xmlns:a="http://schemas.openxmlformats.org/drawingml/2006/main">
                  <a:graphicData uri="http://schemas.microsoft.com/office/word/2010/wordprocessingShape">
                    <wps:wsp>
                      <wps:cNvSpPr txBox="1"/>
                      <wps:spPr>
                        <a:xfrm>
                          <a:off x="0" y="0"/>
                          <a:ext cx="6417310" cy="701040"/>
                        </a:xfrm>
                        <a:prstGeom prst="rect">
                          <a:avLst/>
                        </a:prstGeom>
                        <a:solidFill>
                          <a:prstClr val="white"/>
                        </a:solidFill>
                        <a:ln>
                          <a:noFill/>
                        </a:ln>
                      </wps:spPr>
                      <wps:txbx>
                        <w:txbxContent>
                          <w:p w14:paraId="248BAE88" w14:textId="4D0D8D20" w:rsidR="009779CB" w:rsidRDefault="009779CB" w:rsidP="00D31F70">
                            <w:pPr>
                              <w:pStyle w:val="FootnoteText"/>
                              <w:ind w:firstLine="0"/>
                            </w:pPr>
                            <w:r w:rsidRPr="007E6A79">
                              <w:t xml:space="preserve">Fig. </w:t>
                            </w:r>
                            <w:r>
                              <w:t>2</w:t>
                            </w:r>
                            <w:r w:rsidRPr="007E6A79">
                              <w:t xml:space="preserve">. The jumping experiments. a) </w:t>
                            </w:r>
                            <w:r>
                              <w:t>T</w:t>
                            </w:r>
                            <w:r w:rsidRPr="007E6A79">
                              <w:t>he subject wearing the exoskeleton and preparing for vertical jumping under the experimental protocol. The subject is standing on an instrumented treadmill while markers and EMG sensors are attached</w:t>
                            </w:r>
                            <w:r>
                              <w:t xml:space="preserve"> to him</w:t>
                            </w:r>
                            <w:r w:rsidRPr="007E6A79">
                              <w:t>.</w:t>
                            </w:r>
                            <w:r>
                              <w:t xml:space="preserve"> b) The different phases of the vertical jump: Standing, the starting position for the Upward Movement (UPM), Take-Off (TO), and reaching Max Height. </w:t>
                            </w:r>
                            <w:r w:rsidRPr="007005AA">
                              <w:t xml:space="preserve">During knee flexion the springs are </w:t>
                            </w:r>
                            <w:r>
                              <w:t>stretched</w:t>
                            </w:r>
                            <w:r w:rsidRPr="007005AA">
                              <w:t xml:space="preserve">, and from UPM to TO, the stored energy </w:t>
                            </w:r>
                            <w:r>
                              <w:t xml:space="preserve">in the springs </w:t>
                            </w:r>
                            <w:r w:rsidRPr="007005AA">
                              <w:t xml:space="preserve">is added to the biological energy. The COM height parameters are also presented according to the phase of the jump. </w:t>
                            </w:r>
                            <w:r>
                              <w:t>The muscles</w:t>
                            </w:r>
                            <w:r w:rsidRPr="00F8791D">
                              <w:t xml:space="preserve"> </w:t>
                            </w:r>
                            <w:r>
                              <w:t xml:space="preserve">in red represents the </w:t>
                            </w:r>
                            <w:r w:rsidRPr="00F8791D">
                              <w:t xml:space="preserve">knee extensor muscles </w:t>
                            </w:r>
                            <w:r>
                              <w:t xml:space="preserve">and ankle </w:t>
                            </w:r>
                            <w:r w:rsidRPr="00F8791D">
                              <w:t>plantar flexors</w:t>
                            </w:r>
                            <w:r>
                              <w:t>. We measured EMG from Rectus Femoris and Gastrocnemius.</w:t>
                            </w:r>
                          </w:p>
                          <w:p w14:paraId="23A5CAAE" w14:textId="77777777" w:rsidR="009779CB" w:rsidRDefault="009779CB" w:rsidP="007005AA">
                            <w:pPr>
                              <w:pStyle w:val="FootnoteText"/>
                              <w:ind w:firstLine="0"/>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5pt;margin-top:397.65pt;width:505.3pt;height:55.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" stroked="f">
                <v:textbox style="mso-fit-shape-to-text:t" inset="0,0,0,0">
                  <w:txbxContent>
                    <w:p w14:paraId="248BAE88" w14:textId="4D0D8D20" w:rsidR="009779CB" w:rsidRDefault="009779CB" w:rsidP="00D31F70">
                      <w:pPr>
                        <w:pStyle w:val="FootnoteText"/>
                        <w:ind w:firstLine="0"/>
                      </w:pPr>
                      <w:r w:rsidRPr="007E6A79">
                        <w:t xml:space="preserve">Fig. </w:t>
                      </w:r>
                      <w:r>
                        <w:t>2</w:t>
                      </w:r>
                      <w:r w:rsidRPr="007E6A79">
                        <w:t xml:space="preserve">. The jumping experiments. a) </w:t>
                      </w:r>
                      <w:r>
                        <w:t>T</w:t>
                      </w:r>
                      <w:r w:rsidRPr="007E6A79">
                        <w:t>he subject wearing the exoskeleton and preparing for vertical jumping under the experimental protocol. The subject is standing on an instrumented treadmill while markers and EMG sensors are attached</w:t>
                      </w:r>
                      <w:r>
                        <w:t xml:space="preserve"> to him</w:t>
                      </w:r>
                      <w:r w:rsidRPr="007E6A79">
                        <w:t>.</w:t>
                      </w:r>
                      <w:r>
                        <w:t xml:space="preserve"> b) The different phases of the vertical jump: Standing, the starting position for the Upward Movement (UPM), Take-Off (TO), and reaching Max Height. </w:t>
                      </w:r>
                      <w:r w:rsidRPr="007005AA">
                        <w:t xml:space="preserve">During knee flexion the springs are </w:t>
                      </w:r>
                      <w:r>
                        <w:t>stretched</w:t>
                      </w:r>
                      <w:r w:rsidRPr="007005AA">
                        <w:t xml:space="preserve">, and from UPM to TO, the stored energy </w:t>
                      </w:r>
                      <w:r>
                        <w:t xml:space="preserve">in the springs </w:t>
                      </w:r>
                      <w:r w:rsidRPr="007005AA">
                        <w:t xml:space="preserve">is added to the biological energy. The COM height parameters are also presented according to the phase of the jump. </w:t>
                      </w:r>
                      <w:r>
                        <w:t>The muscles</w:t>
                      </w:r>
                      <w:r w:rsidRPr="00F8791D">
                        <w:t xml:space="preserve"> </w:t>
                      </w:r>
                      <w:r>
                        <w:t xml:space="preserve">in red represents the </w:t>
                      </w:r>
                      <w:r w:rsidRPr="00F8791D">
                        <w:t xml:space="preserve">knee extensor muscles </w:t>
                      </w:r>
                      <w:r>
                        <w:t xml:space="preserve">and ankle </w:t>
                      </w:r>
                      <w:r w:rsidRPr="00F8791D">
                        <w:t>plantar flexors</w:t>
                      </w:r>
                      <w:r>
                        <w:t>. We measured EMG from Rectus Femoris and Gastrocnemius.</w:t>
                      </w:r>
                    </w:p>
                    <w:p w14:paraId="23A5CAAE" w14:textId="77777777" w:rsidR="009779CB" w:rsidRDefault="009779CB" w:rsidP="007005AA">
                      <w:pPr>
                        <w:pStyle w:val="FootnoteText"/>
                        <w:ind w:firstLine="0"/>
                      </w:pPr>
                    </w:p>
                  </w:txbxContent>
                </v:textbox>
                <w10:wrap type="square"/>
              </v:shape>
            </w:pict>
          </mc:Fallback>
        </mc:AlternateContent>
      </w:r>
      <w:ins w:id="655" w:author="ACL" w:date="2020-10-13T10:04:00Z">
        <w:r w:rsidR="00B3731D">
          <w:t>The motion of the s</w:t>
        </w:r>
      </w:ins>
      <w:del w:id="656" w:author="ACL" w:date="2020-10-13T10:04:00Z">
        <w:r w:rsidR="00B34432" w:rsidRPr="00072F70" w:rsidDel="00B3731D">
          <w:delText>S</w:delText>
        </w:r>
      </w:del>
      <w:r w:rsidR="00B34432" w:rsidRPr="00072F70">
        <w:t>ubjects</w:t>
      </w:r>
      <w:del w:id="657" w:author="ACL" w:date="2020-10-13T10:04:00Z">
        <w:r w:rsidR="00B34432" w:rsidRPr="00072F70" w:rsidDel="00B3731D">
          <w:delText>’ motion</w:delText>
        </w:r>
      </w:del>
      <w:r w:rsidR="00B34432" w:rsidRPr="00072F70">
        <w:t xml:space="preserve"> was recorded using</w:t>
      </w:r>
      <w:r w:rsidR="00F75AC5" w:rsidRPr="00072F70">
        <w:t xml:space="preserve"> fourteen cameras </w:t>
      </w:r>
      <w:ins w:id="658" w:author="ACL" w:date="2020-10-13T10:04:00Z">
        <w:r w:rsidR="00B3731D" w:rsidRPr="00072F70">
          <w:t>operating at 179</w:t>
        </w:r>
        <w:r w:rsidR="00B3731D">
          <w:t xml:space="preserve"> </w:t>
        </w:r>
        <w:r w:rsidR="00B3731D" w:rsidRPr="00072F70">
          <w:t>Hz (Qualisys, Gothenburg, Sweden)</w:t>
        </w:r>
        <w:r w:rsidR="00B3731D">
          <w:t xml:space="preserve"> and </w:t>
        </w:r>
      </w:ins>
      <w:r w:rsidR="00F75AC5" w:rsidRPr="00072F70">
        <w:t xml:space="preserve">that tracked reflective markers </w:t>
      </w:r>
      <w:del w:id="659" w:author="ACL" w:date="2020-10-13T10:04:00Z">
        <w:r w:rsidR="00F75AC5" w:rsidRPr="00072F70" w:rsidDel="00B3731D">
          <w:delText xml:space="preserve">on </w:delText>
        </w:r>
      </w:del>
      <w:ins w:id="660" w:author="ACL" w:date="2020-10-13T10:04:00Z">
        <w:r w:rsidR="00B3731D">
          <w:t>fixed to</w:t>
        </w:r>
        <w:r w:rsidR="00B3731D" w:rsidRPr="00072F70">
          <w:t xml:space="preserve"> </w:t>
        </w:r>
      </w:ins>
      <w:r w:rsidR="00F75AC5" w:rsidRPr="00072F70">
        <w:t>the subject</w:t>
      </w:r>
      <w:ins w:id="661" w:author="ACL" w:date="2020-10-13T10:04:00Z">
        <w:r w:rsidR="00B3731D">
          <w:t>s</w:t>
        </w:r>
      </w:ins>
      <w:r w:rsidR="00F75AC5" w:rsidRPr="00072F70">
        <w:t xml:space="preserve"> and </w:t>
      </w:r>
      <w:ins w:id="662" w:author="ACL" w:date="2020-10-13T10:04:00Z">
        <w:r w:rsidR="00B3731D">
          <w:t xml:space="preserve">to </w:t>
        </w:r>
      </w:ins>
      <w:r w:rsidR="00F75AC5" w:rsidRPr="00072F70">
        <w:t>the exoskeleton</w:t>
      </w:r>
      <w:del w:id="663" w:author="ACL" w:date="2020-10-13T10:04:00Z">
        <w:r w:rsidR="00F75AC5" w:rsidRPr="00072F70" w:rsidDel="00B3731D">
          <w:delText xml:space="preserve"> </w:delText>
        </w:r>
        <w:r w:rsidR="00BC4F76" w:rsidRPr="00072F70" w:rsidDel="00B3731D">
          <w:delText xml:space="preserve">operating </w:delText>
        </w:r>
        <w:r w:rsidR="00F75AC5" w:rsidRPr="00072F70" w:rsidDel="00B3731D">
          <w:delText xml:space="preserve">at 179Hz </w:delText>
        </w:r>
        <w:r w:rsidR="00B34432" w:rsidRPr="00072F70" w:rsidDel="00B3731D">
          <w:delText>(Qualisys, Gothenburg, Sweden)</w:delText>
        </w:r>
      </w:del>
      <w:r w:rsidR="00B34432" w:rsidRPr="00072F70">
        <w:t>.</w:t>
      </w:r>
      <w:r w:rsidR="00E25235" w:rsidRPr="00072F70">
        <w:t xml:space="preserve"> </w:t>
      </w:r>
      <w:r w:rsidR="00B34432" w:rsidRPr="00072F70">
        <w:t>Ground reaction forces were recorded at 2040</w:t>
      </w:r>
      <w:ins w:id="664" w:author="ACL" w:date="2020-10-13T10:05:00Z">
        <w:r w:rsidR="00B3731D">
          <w:t> </w:t>
        </w:r>
      </w:ins>
      <w:r w:rsidR="00B34432" w:rsidRPr="00072F70">
        <w:t xml:space="preserve">Hz </w:t>
      </w:r>
      <w:ins w:id="665" w:author="ACL" w:date="2020-10-13T10:05:00Z">
        <w:r w:rsidR="00B3731D">
          <w:t xml:space="preserve">by </w:t>
        </w:r>
      </w:ins>
      <w:r w:rsidR="00B34432" w:rsidRPr="00072F70">
        <w:t>using an instrumented treadmill (Bertec, Columbus, OH, USA).</w:t>
      </w:r>
      <w:r w:rsidR="00CF7A2B" w:rsidRPr="00072F70">
        <w:t xml:space="preserve"> During one </w:t>
      </w:r>
      <w:del w:id="666" w:author="ACL" w:date="2020-10-13T10:05:00Z">
        <w:r w:rsidR="00CF7A2B" w:rsidRPr="00072F70" w:rsidDel="00B3731D">
          <w:delText xml:space="preserve">of the </w:delText>
        </w:r>
      </w:del>
      <w:r w:rsidR="00CF7A2B" w:rsidRPr="00072F70">
        <w:t>jump</w:t>
      </w:r>
      <w:del w:id="667" w:author="ACL" w:date="2020-10-13T14:11:00Z">
        <w:r w:rsidR="00CF7A2B" w:rsidRPr="00072F70" w:rsidDel="007A6A3A">
          <w:delText>s</w:delText>
        </w:r>
      </w:del>
      <w:r w:rsidR="00CF7A2B" w:rsidRPr="00072F70">
        <w:t xml:space="preserve">, </w:t>
      </w:r>
      <w:del w:id="668" w:author="ACL" w:date="2020-10-13T10:05:00Z">
        <w:r w:rsidR="00CF7A2B" w:rsidRPr="00072F70" w:rsidDel="00B3731D">
          <w:delText>there was</w:delText>
        </w:r>
      </w:del>
      <w:ins w:id="669" w:author="ACL" w:date="2020-10-13T10:05:00Z">
        <w:r w:rsidR="00B3731D">
          <w:t xml:space="preserve">the force-plate </w:t>
        </w:r>
      </w:ins>
      <w:ins w:id="670" w:author="ACL" w:date="2020-10-13T10:06:00Z">
        <w:r w:rsidR="00B3731D">
          <w:t>initialization</w:t>
        </w:r>
      </w:ins>
      <w:ins w:id="671" w:author="ACL" w:date="2020-10-13T10:05:00Z">
        <w:r w:rsidR="00B3731D">
          <w:t xml:space="preserve"> </w:t>
        </w:r>
      </w:ins>
      <w:del w:id="672" w:author="ACL" w:date="2020-10-13T10:06:00Z">
        <w:r w:rsidR="00CF7A2B" w:rsidRPr="00072F70" w:rsidDel="00B3731D">
          <w:delText xml:space="preserve"> a </w:delText>
        </w:r>
      </w:del>
      <w:r w:rsidR="00CF7A2B" w:rsidRPr="00072F70">
        <w:t>malfunction</w:t>
      </w:r>
      <w:ins w:id="673" w:author="ACL" w:date="2020-10-13T10:06:00Z">
        <w:r w:rsidR="00B3731D">
          <w:t>ed</w:t>
        </w:r>
      </w:ins>
      <w:del w:id="674" w:author="ACL" w:date="2020-10-13T10:06:00Z">
        <w:r w:rsidR="00CF7A2B" w:rsidRPr="00072F70" w:rsidDel="00B3731D">
          <w:delText xml:space="preserve"> in the force plate's initialization</w:delText>
        </w:r>
      </w:del>
      <w:r w:rsidR="00CF7A2B" w:rsidRPr="00072F70">
        <w:t xml:space="preserve">, so this jump was omitted. </w:t>
      </w:r>
      <w:ins w:id="675" w:author="ACL" w:date="2020-10-13T10:06:00Z">
        <w:r w:rsidR="00B3731D">
          <w:t>The activity of the right-leg r</w:t>
        </w:r>
      </w:ins>
      <w:del w:id="676" w:author="ACL" w:date="2020-10-13T10:06:00Z">
        <w:r w:rsidR="00B34432" w:rsidRPr="00072F70" w:rsidDel="00B3731D">
          <w:delText>R</w:delText>
        </w:r>
      </w:del>
      <w:r w:rsidR="00B34432" w:rsidRPr="00072F70">
        <w:t xml:space="preserve">ectus </w:t>
      </w:r>
      <w:ins w:id="677" w:author="ACL" w:date="2020-10-13T10:06:00Z">
        <w:r w:rsidR="00B3731D">
          <w:t>f</w:t>
        </w:r>
      </w:ins>
      <w:del w:id="678" w:author="ACL" w:date="2020-10-13T10:06:00Z">
        <w:r w:rsidR="00B34432" w:rsidRPr="00072F70" w:rsidDel="00B3731D">
          <w:delText>F</w:delText>
        </w:r>
      </w:del>
      <w:r w:rsidR="00B34432" w:rsidRPr="00072F70">
        <w:t>emoris</w:t>
      </w:r>
      <w:ins w:id="679" w:author="ACL" w:date="2020-10-13T10:06:00Z">
        <w:r w:rsidR="00B3731D">
          <w:t xml:space="preserve"> </w:t>
        </w:r>
      </w:ins>
      <w:del w:id="680" w:author="ACL" w:date="2020-10-13T10:06:00Z">
        <w:r w:rsidR="00B34432" w:rsidRPr="00072F70" w:rsidDel="00B3731D">
          <w:delText> </w:delText>
        </w:r>
      </w:del>
      <w:r w:rsidR="00B34432" w:rsidRPr="00072F70">
        <w:t xml:space="preserve">and </w:t>
      </w:r>
      <w:ins w:id="681" w:author="ACL" w:date="2020-10-13T10:06:00Z">
        <w:r w:rsidR="00B3731D">
          <w:t>g</w:t>
        </w:r>
      </w:ins>
      <w:del w:id="682" w:author="ACL" w:date="2020-10-13T10:06:00Z">
        <w:r w:rsidR="00B34432" w:rsidRPr="00072F70" w:rsidDel="00B3731D">
          <w:delText>G</w:delText>
        </w:r>
      </w:del>
      <w:r w:rsidR="00B34432" w:rsidRPr="00072F70">
        <w:t>astrocnemius</w:t>
      </w:r>
      <w:r w:rsidR="00055DA7" w:rsidRPr="00072F70">
        <w:t xml:space="preserve"> </w:t>
      </w:r>
      <w:r w:rsidR="00B34432" w:rsidRPr="00072F70">
        <w:t>muscles</w:t>
      </w:r>
      <w:del w:id="683" w:author="ACL" w:date="2020-10-13T10:06:00Z">
        <w:r w:rsidR="00B34432" w:rsidRPr="00072F70" w:rsidDel="00B3731D">
          <w:delText xml:space="preserve"> activity</w:delText>
        </w:r>
      </w:del>
      <w:r w:rsidR="00B34432" w:rsidRPr="00072F70">
        <w:t xml:space="preserve"> </w:t>
      </w:r>
      <w:del w:id="684" w:author="ACL" w:date="2020-10-13T10:06:00Z">
        <w:r w:rsidR="00B34432" w:rsidRPr="00072F70" w:rsidDel="00B3731D">
          <w:delText xml:space="preserve">were </w:delText>
        </w:r>
      </w:del>
      <w:ins w:id="685" w:author="ACL" w:date="2020-10-13T10:06:00Z">
        <w:r w:rsidR="00B3731D" w:rsidRPr="00072F70">
          <w:t>w</w:t>
        </w:r>
        <w:r w:rsidR="00B3731D">
          <w:t>as</w:t>
        </w:r>
        <w:r w:rsidR="00B3731D" w:rsidRPr="00072F70">
          <w:t xml:space="preserve"> </w:t>
        </w:r>
      </w:ins>
      <w:r w:rsidR="00B34432" w:rsidRPr="00072F70">
        <w:t xml:space="preserve">measured </w:t>
      </w:r>
      <w:del w:id="686" w:author="ACL" w:date="2020-10-13T10:07:00Z">
        <w:r w:rsidR="00B34432" w:rsidRPr="00072F70" w:rsidDel="00B3731D">
          <w:delText>in the right leg</w:delText>
        </w:r>
      </w:del>
      <w:ins w:id="687" w:author="ACL" w:date="2020-10-13T10:07:00Z">
        <w:r w:rsidR="00B3731D">
          <w:t>by</w:t>
        </w:r>
      </w:ins>
      <w:del w:id="688" w:author="ACL" w:date="2020-10-13T10:07:00Z">
        <w:r w:rsidR="00B34432" w:rsidRPr="00072F70" w:rsidDel="00B3731D">
          <w:delText>,</w:delText>
        </w:r>
      </w:del>
      <w:r w:rsidR="00B34432" w:rsidRPr="00072F70">
        <w:t xml:space="preserve"> using surface electromyography (</w:t>
      </w:r>
      <w:del w:id="689" w:author="ACL" w:date="2020-10-13T10:08:00Z">
        <w:r w:rsidR="00B34432" w:rsidRPr="00072F70" w:rsidDel="00B3731D">
          <w:delText>s</w:delText>
        </w:r>
      </w:del>
      <w:r w:rsidR="00B34432" w:rsidRPr="00072F70">
        <w:t>EMG) sensors (Trigno Wireless System</w:t>
      </w:r>
      <w:ins w:id="690" w:author="ACL" w:date="2020-10-13T10:07:00Z">
        <w:r w:rsidR="00B3731D">
          <w:t>,</w:t>
        </w:r>
      </w:ins>
      <w:del w:id="691" w:author="ACL" w:date="2020-10-13T10:07:00Z">
        <w:r w:rsidR="00B34432" w:rsidRPr="00072F70" w:rsidDel="00B3731D">
          <w:delText xml:space="preserve"> –</w:delText>
        </w:r>
      </w:del>
      <w:r w:rsidR="00B34432" w:rsidRPr="00072F70">
        <w:t xml:space="preserve"> Delsys, Boston, MA</w:t>
      </w:r>
      <w:ins w:id="692" w:author="ACL" w:date="2020-10-13T10:07:00Z">
        <w:r w:rsidR="00B3731D">
          <w:t>, USA</w:t>
        </w:r>
      </w:ins>
      <w:r w:rsidR="00B34432" w:rsidRPr="00072F70">
        <w:t>) at 2000</w:t>
      </w:r>
      <w:ins w:id="693" w:author="ACL" w:date="2020-10-13T10:07:00Z">
        <w:r w:rsidR="00B3731D">
          <w:t xml:space="preserve"> </w:t>
        </w:r>
      </w:ins>
      <w:r w:rsidR="00B34432" w:rsidRPr="00072F70">
        <w:t>Hz.</w:t>
      </w:r>
      <w:r w:rsidR="00B80A07" w:rsidRPr="00072F70">
        <w:t xml:space="preserve"> We chose to examine these muscles because of their contribution to </w:t>
      </w:r>
      <w:del w:id="694" w:author="ACL" w:date="2020-10-13T10:08:00Z">
        <w:r w:rsidR="00B80A07" w:rsidRPr="00072F70" w:rsidDel="00B3731D">
          <w:delText xml:space="preserve">the </w:delText>
        </w:r>
      </w:del>
      <w:r w:rsidR="00B80A07" w:rsidRPr="00072F70">
        <w:t>vertical jumping</w:t>
      </w:r>
      <w:ins w:id="695" w:author="ACL" w:date="2020-10-13T10:08:00Z">
        <w:r w:rsidR="00B3731D">
          <w:t xml:space="preserve"> </w:t>
        </w:r>
      </w:ins>
      <w:del w:id="696" w:author="ACL" w:date="2020-10-13T10:08:00Z">
        <w:r w:rsidR="00B80A07" w:rsidRPr="00072F70" w:rsidDel="00B3731D">
          <w:delText xml:space="preserve"> activity </w:delText>
        </w:r>
        <w:r w:rsidR="00C10102" w:rsidRPr="00072F70" w:rsidDel="00B3731D">
          <w:delText>,</w:delText>
        </w:r>
        <w:r w:rsidR="00B80A07" w:rsidRPr="00072F70" w:rsidDel="00B3731D">
          <w:delText xml:space="preserve">as previously </w:delText>
        </w:r>
        <w:r w:rsidR="00AC0F0B" w:rsidRPr="00072F70" w:rsidDel="00B3731D">
          <w:delText>studied</w:delText>
        </w:r>
        <w:r w:rsidR="00B80A07" w:rsidRPr="00072F70" w:rsidDel="00B3731D">
          <w:delText xml:space="preserve"> </w:delText>
        </w:r>
      </w:del>
      <w:r w:rsidR="003C0831" w:rsidRPr="00072F70">
        <w:fldChar w:fldCharType="begin" w:fldLock="1"/>
      </w:r>
      <w:r w:rsidR="00E276D4" w:rsidRPr="00072F70">
        <w:instrText>ADDIN CSL_CITATION {"citationItems":[{"id":"ITEM-1","itemData":{"DOI":"10.1007/s004210050523","ISSN":"03015548","PMID":"10090639","abstract":"In this study we aimed to determine the reliability of the surface electromyography (EMG) of leg muscles during vertical jumping between two test sessions, held 2 weeks apart. Fifteen females performed three maximal vertical jumps with countermovement. The displacement of the body centre of mass (BCM), duration of propulsion phase (time), range of motion (ROM) and angular velocity of the knee and surface EMG of four leg muscles (rectus femoris, vastus medialis, biceps femoris and gastrocnemius) were recorded during the jumps. All variables were analysed throughout the propulsion and mid-propulsion phases. Intraclass correlation coefficients (ICC) for the rectus femoris, vastus medialis, biceps femoris and gastrocnemius were calculated to be 0.88, 0.70, 0.24 and 0.01, respectively. BCM, ROM and time values all indicated ICC values greater than 0.90, and the mean knee angular velocity was slightly lower, at 0.75. ICCs between displacement of the BCM and integrated EMG (IEMG) of the muscles studied were less than 0.50. The angular velocity of the knee did not correlate well with muscle activity. Factors that may have affected reliability were variations in the position of electrode replacement, skin resistance, cross-talk between muscles and jump mechanics. The results of this study suggest that while kinematic variables are reproducible over successive vertical jumps, the degree of repeatability of an IEMG signal is dependent upon the muscle studied.","author":[{"dropping-particle":"","family":"Goodwin","given":"Peter C.","non-dropping-particle":"","parse-names":false,"suffix":""},{"dropping-particle":"","family":"Koorts","given":"Kobus","non-dropping-particle":"","parse-names":false,"suffix":""},{"dropping-particle":"","family":"Mack","given":"Richard","non-dropping-particle":"","parse-names":false,"suffix":""},{"dropping-particle":"","family":"Mai","given":"Shunfu","non-dropping-particle":"","parse-names":false,"suffix":""},{"dropping-particle":"","family":"Morrissey","given":"Matthew C.","non-dropping-particle":"","parse-names":false,"suffix":""},{"dropping-particle":"","family":"Hooper","given":"David M.","non-dropping-particle":"","parse-names":false,"suffix":""}],"container-title":"European Journal of Applied Physiology and Occupational Physiology","id":"ITEM-1","issue":"4","issued":{"date-parts":[["1999"]]},"page":"374-378","title":"Reliability of leg muscle electromyography in vertical jumping","type":"article-journal","volume":"79"},"uris":["http://www.mendeley.com/documents/?uuid=48379f8f-b380-42ba-9b9d-7fadc88d9275"]},{"id":"ITEM-2","itemData":{"author":[{"dropping-particle":"","family":"Pereira","given":"Rafael","non-dropping-particle":"","parse-names":false,"suffix":""},{"dropping-particle":"","family":"Machado","given":"Marco","non-dropping-particle":"","parse-names":false,"suffix":""},{"dropping-particle":"","family":"Miragaya","given":"Marcelo","non-dropping-particle":"","parse-names":false,"suffix":""},{"dropping-particle":"","family":"Pereira","given":"Lucas N","non-dropping-particle":"","parse-names":false,"suffix":""},{"dropping-particle":"","family":"Sampaio-jorge","given":"Felipe","non-dropping-particle":"","parse-names":false,"suffix":""}],"container-title":"Serbian Journal of Sports Sciences","id":"ITEM-2","issue":"1-4","issued":{"date-parts":[["2008"]]},"page":"85-90","title":"Muscle Activation Sequence Compromises Vertical Jump Performance","type":"article-journal","volume":"2"},"uris":["http://www.mendeley.com/documents/?uuid=980c3434-466d-40eb-acc5-3f56d9ab14cc"]},{"id":"ITEM-3","itemData":{"ISSN":"13032968","PMID":"24149703","abstract":"The purpose of this study was to determine the effects of a specific warm-up using half-squats at low and moderate intensity on vertical jump performance and electromyographic activity of the thigh muscles. The subjects were 26 men who were divided into a low intensity group (LIG; n = 13) and a moderate intensity group (MIG; n = 13). The LIG performed a specific warm-up protocol that included the explosive execution of half-squats with loads 25 and 35% of the one repetition maximum (1RM) and the MIG with loads 45 and 65% of the 1RM. The two groups performed a countermovement jump (CMJ) before and three minutes after the specific warm-up protocols. During the concentric phase of the CMJ a linear encoder connected to an A/D converter interfaced to a PC with a software for data acquisition and analysis allowed the calculation of average mechanical power. The electromyographic (EMG) activity of the vastus lateralis (VL), vastus medialis (VM) and rectus femoris (RF) were recorded during the concentric phase of the jumps. The average quadriceps (Qc) activity (mean value of the VL, VM and RF) was also calculated. A two way ANOVA (proto-cols X time) with repeated measures on the second factor was used to analyze the data. Following the specific warm-up procedure both groups improved (p ≤ 0.05) CMJ performance and mechanical power by 3.5% and 6.3%, respectively, with no differences observed between the two groups. EMG activity of the Qc and VL increased (p ≤ 0.05) for both groups by 5.9% and 8.5%, respectively. It is concluded that the use of a specific warm-up that includes half-squats, performed explosively with low to moderate intensity, improves CMJ performance. This may be due to increased muscle activation as evaluated by the surface EMG. © Journal of Sports Science and Medicine.","author":[{"dropping-particle":"","family":"Sotiropoulos","given":"Konstantinos","non-dropping-particle":"","parse-names":false,"suffix":""},{"dropping-particle":"","family":"Smilios","given":"Ilias","non-dropping-particle":"","parse-names":false,"suffix":""},{"dropping-particle":"","family":"Christou","given":"Marios","non-dropping-particle":"","parse-names":false,"suffix":""},{"dropping-particle":"","family":"Barzouka","given":"Karolina","non-dropping-particle":"","parse-names":false,"suffix":""},{"dropping-particle":"","family":"Spaias","given":"Angelos","non-dropping-particle":"","parse-names":false,"suffix":""},{"dropping-particle":"","family":"Douda","given":"Helen","non-dropping-particle":"","parse-names":false,"suffix":""},{"dropping-particle":"","family":"Tokmakidis","given":"Savvas P.","non-dropping-particle":"","parse-names":false,"suffix":""}],"container-title":"Journal of Sports Science and Medicine","id":"ITEM-3","issue":"2","issued":{"date-parts":[["2010"]]},"page":"326-331","title":"Effects of warm-up on vertical jump performance and muscle electrical activity using half-squats at low and moderate intensity","type":"article-journal","volume":"9"},"uris":["http://www.mendeley.com/documents/?uuid=575c8f47-796f-4274-af4f-6aca495fbc4c"]},{"id":"ITEM-4","itemData":{"ISBN":"1999-4168","author":[{"dropping-particle":"","family":"Tsai","given":"Feng-Jen","non-dropping-particle":"","parse-names":false,"suffix":""},{"dropping-particle":"","family":"Liu","given":"Yu","non-dropping-particle":"","parse-names":false,"suffix":""},{"dropping-particle":"","family":"Chen","given":"Shau-Hua","non-dropping-particle":"","parse-names":false,"suffix":""},{"dropping-particle":"","family":"Huang","given":"Yun-Ching","non-dropping-particle":"","parse-names":false,"suffix":""}],"container-title":"ISBS-Conference Proceedings Archive","id":"ITEM-4","issued":{"date-parts":[["2004"]]},"title":"Biomechanical Characteristics and EMG Activities of Weighted Countermovement Jump","type":"paper-conference"},"uris":["http://www.mendeley.com/documents/?uuid=6a92ae19-d3f6-4616-b775-ee89ed246eb2"]}],"mendeley":{"formattedCitation":"[24]–[27]","plainTextFormattedCitation":"[24]–[27]","previouslyFormattedCitation":"[24]–[27]"},"properties":{"noteIndex":0},"schema":"https://github.com/citation-style-language/schema/raw/master/csl-citation.json"}</w:instrText>
      </w:r>
      <w:r w:rsidR="003C0831" w:rsidRPr="00072F70">
        <w:fldChar w:fldCharType="separate"/>
      </w:r>
      <w:r w:rsidR="00C92C5C" w:rsidRPr="00072F70">
        <w:t>[24]–[27]</w:t>
      </w:r>
      <w:r w:rsidR="003C0831" w:rsidRPr="00072F70">
        <w:fldChar w:fldCharType="end"/>
      </w:r>
      <w:r w:rsidR="00B80A07" w:rsidRPr="00072F70">
        <w:t xml:space="preserve">. </w:t>
      </w:r>
      <w:r w:rsidR="00F75AC5" w:rsidRPr="00072F70">
        <w:t>T</w:t>
      </w:r>
      <w:r w:rsidR="00B34432" w:rsidRPr="00072F70">
        <w:t xml:space="preserve">he skin around the attachment </w:t>
      </w:r>
      <w:r w:rsidR="00F75AC5" w:rsidRPr="00072F70">
        <w:t xml:space="preserve">of the EMG sensors </w:t>
      </w:r>
      <w:r w:rsidR="00B34432" w:rsidRPr="00072F70">
        <w:t xml:space="preserve">was shaved and </w:t>
      </w:r>
      <w:del w:id="697" w:author="ACL" w:date="2020-10-13T10:09:00Z">
        <w:r w:rsidR="00B34432" w:rsidRPr="00072F70" w:rsidDel="00B3731D">
          <w:delText xml:space="preserve">cleaned by </w:delText>
        </w:r>
      </w:del>
      <w:r w:rsidR="00B34432" w:rsidRPr="00072F70">
        <w:t>scrubb</w:t>
      </w:r>
      <w:ins w:id="698" w:author="ACL" w:date="2020-10-13T10:09:00Z">
        <w:r w:rsidR="00B3731D">
          <w:t>ed clean</w:t>
        </w:r>
      </w:ins>
      <w:del w:id="699" w:author="ACL" w:date="2020-10-13T10:09:00Z">
        <w:r w:rsidR="00B34432" w:rsidRPr="00072F70" w:rsidDel="00B3731D">
          <w:delText>ing</w:delText>
        </w:r>
      </w:del>
      <w:r w:rsidR="00B34432" w:rsidRPr="00072F70">
        <w:t xml:space="preserve"> </w:t>
      </w:r>
      <w:del w:id="700" w:author="ACL" w:date="2020-10-13T10:08:00Z">
        <w:r w:rsidR="00B34432" w:rsidRPr="00072F70" w:rsidDel="00B3731D">
          <w:delText xml:space="preserve">it </w:delText>
        </w:r>
      </w:del>
      <w:r w:rsidR="00B34432" w:rsidRPr="00072F70">
        <w:t xml:space="preserve">with 70% alcohol. </w:t>
      </w:r>
      <w:r w:rsidR="00F75AC5" w:rsidRPr="00072F70">
        <w:t>T</w:t>
      </w:r>
      <w:r w:rsidR="00B34432" w:rsidRPr="00072F70">
        <w:t xml:space="preserve">he </w:t>
      </w:r>
      <w:r w:rsidR="00F75AC5" w:rsidRPr="00072F70">
        <w:t xml:space="preserve">EMG </w:t>
      </w:r>
      <w:r w:rsidR="00B34432" w:rsidRPr="00072F70">
        <w:t xml:space="preserve">sensors were attached to the body </w:t>
      </w:r>
      <w:ins w:id="701" w:author="ACL" w:date="2020-10-13T10:09:00Z">
        <w:r w:rsidR="00B3731D">
          <w:t xml:space="preserve">by </w:t>
        </w:r>
      </w:ins>
      <w:r w:rsidR="00B34432" w:rsidRPr="00072F70">
        <w:t xml:space="preserve">using adhesive </w:t>
      </w:r>
      <w:r w:rsidR="00F75AC5" w:rsidRPr="00072F70">
        <w:t>tape provide</w:t>
      </w:r>
      <w:r w:rsidR="00E25235" w:rsidRPr="00072F70">
        <w:t>d</w:t>
      </w:r>
      <w:r w:rsidR="00F75AC5" w:rsidRPr="00072F70">
        <w:t xml:space="preserve"> by the manufacture</w:t>
      </w:r>
      <w:r w:rsidR="00B34432" w:rsidRPr="00072F70">
        <w:t>.</w:t>
      </w:r>
      <w:r w:rsidR="00B80A07" w:rsidRPr="00072F70">
        <w:t xml:space="preserve"> </w:t>
      </w:r>
      <w:r w:rsidR="00C10102" w:rsidRPr="00072F70">
        <w:rPr>
          <w:lang w:bidi="he-IL"/>
        </w:rPr>
        <w:t>However,</w:t>
      </w:r>
      <w:r w:rsidR="00B80A07" w:rsidRPr="00072F70">
        <w:rPr>
          <w:lang w:bidi="he-IL"/>
        </w:rPr>
        <w:t xml:space="preserve"> due to </w:t>
      </w:r>
      <w:r w:rsidR="00C10102" w:rsidRPr="00072F70">
        <w:rPr>
          <w:lang w:bidi="he-IL"/>
        </w:rPr>
        <w:t xml:space="preserve">sweating and shock during landings, the EMG sensor on the </w:t>
      </w:r>
      <w:ins w:id="702" w:author="ACL" w:date="2020-10-13T10:09:00Z">
        <w:r w:rsidR="00B3731D">
          <w:rPr>
            <w:lang w:bidi="he-IL"/>
          </w:rPr>
          <w:t>r</w:t>
        </w:r>
      </w:ins>
      <w:del w:id="703" w:author="ACL" w:date="2020-10-13T10:09:00Z">
        <w:r w:rsidR="00C10102" w:rsidRPr="00072F70" w:rsidDel="00B3731D">
          <w:rPr>
            <w:lang w:bidi="he-IL"/>
          </w:rPr>
          <w:delText>R</w:delText>
        </w:r>
      </w:del>
      <w:r w:rsidR="00C10102" w:rsidRPr="00072F70">
        <w:rPr>
          <w:lang w:bidi="he-IL"/>
        </w:rPr>
        <w:t xml:space="preserve">ectus </w:t>
      </w:r>
      <w:ins w:id="704" w:author="ACL" w:date="2020-10-13T10:09:00Z">
        <w:r w:rsidR="00B3731D">
          <w:rPr>
            <w:lang w:bidi="he-IL"/>
          </w:rPr>
          <w:t>f</w:t>
        </w:r>
      </w:ins>
      <w:del w:id="705" w:author="ACL" w:date="2020-10-13T10:09:00Z">
        <w:r w:rsidR="00C10102" w:rsidRPr="00072F70" w:rsidDel="00B3731D">
          <w:rPr>
            <w:lang w:bidi="he-IL"/>
          </w:rPr>
          <w:delText>F</w:delText>
        </w:r>
      </w:del>
      <w:r w:rsidR="00C10102" w:rsidRPr="00072F70">
        <w:rPr>
          <w:lang w:bidi="he-IL"/>
        </w:rPr>
        <w:t>emoris</w:t>
      </w:r>
      <w:ins w:id="706" w:author="ACL" w:date="2020-10-13T10:09:00Z">
        <w:r w:rsidR="00B3731D">
          <w:rPr>
            <w:lang w:bidi="he-IL"/>
          </w:rPr>
          <w:t xml:space="preserve"> muscle</w:t>
        </w:r>
      </w:ins>
      <w:r w:rsidR="00C10102" w:rsidRPr="00072F70">
        <w:rPr>
          <w:lang w:bidi="he-IL"/>
        </w:rPr>
        <w:t xml:space="preserve"> moved for three subjects during the </w:t>
      </w:r>
      <w:del w:id="707" w:author="ACL" w:date="2020-10-13T10:10:00Z">
        <w:r w:rsidR="00C10102" w:rsidRPr="00072F70" w:rsidDel="00B3731D">
          <w:rPr>
            <w:lang w:bidi="he-IL"/>
          </w:rPr>
          <w:delText>trials' latest</w:delText>
        </w:r>
      </w:del>
      <w:ins w:id="708" w:author="ACL" w:date="2020-10-13T10:10:00Z">
        <w:r w:rsidR="00B3731D">
          <w:rPr>
            <w:lang w:bidi="he-IL"/>
          </w:rPr>
          <w:t>final</w:t>
        </w:r>
      </w:ins>
      <w:r w:rsidR="00C10102" w:rsidRPr="00072F70">
        <w:rPr>
          <w:lang w:bidi="he-IL"/>
        </w:rPr>
        <w:t xml:space="preserve"> </w:t>
      </w:r>
      <w:del w:id="709" w:author="ACL" w:date="2020-10-13T10:10:00Z">
        <w:r w:rsidR="00C10102" w:rsidRPr="00072F70" w:rsidDel="00B3731D">
          <w:rPr>
            <w:lang w:bidi="he-IL"/>
          </w:rPr>
          <w:delText>conditions</w:delText>
        </w:r>
      </w:del>
      <w:ins w:id="710" w:author="ACL" w:date="2020-10-13T10:10:00Z">
        <w:r w:rsidR="00B3731D">
          <w:rPr>
            <w:lang w:bidi="he-IL"/>
          </w:rPr>
          <w:t>tests</w:t>
        </w:r>
      </w:ins>
      <w:r w:rsidR="00C10102" w:rsidRPr="00072F70">
        <w:rPr>
          <w:lang w:bidi="he-IL"/>
        </w:rPr>
        <w:t xml:space="preserve">. Additionally, </w:t>
      </w:r>
      <w:ins w:id="711" w:author="ACL" w:date="2020-10-13T10:10:00Z">
        <w:r w:rsidR="00B3731D">
          <w:rPr>
            <w:lang w:bidi="he-IL"/>
          </w:rPr>
          <w:t xml:space="preserve">during the final tests, </w:t>
        </w:r>
      </w:ins>
      <w:r w:rsidR="00C10102" w:rsidRPr="00072F70">
        <w:rPr>
          <w:lang w:bidi="he-IL"/>
        </w:rPr>
        <w:t xml:space="preserve">the EMG sensor on the </w:t>
      </w:r>
      <w:ins w:id="712" w:author="ACL" w:date="2020-10-13T10:10:00Z">
        <w:r w:rsidR="00B3731D">
          <w:rPr>
            <w:lang w:bidi="he-IL"/>
          </w:rPr>
          <w:t>g</w:t>
        </w:r>
      </w:ins>
      <w:del w:id="713" w:author="ACL" w:date="2020-10-13T10:10:00Z">
        <w:r w:rsidR="00C10102" w:rsidRPr="00072F70" w:rsidDel="00B3731D">
          <w:rPr>
            <w:lang w:bidi="he-IL"/>
          </w:rPr>
          <w:delText>G</w:delText>
        </w:r>
      </w:del>
      <w:r w:rsidR="00C10102" w:rsidRPr="00072F70">
        <w:rPr>
          <w:lang w:bidi="he-IL"/>
        </w:rPr>
        <w:t>astrocnemius</w:t>
      </w:r>
      <w:ins w:id="714" w:author="ACL" w:date="2020-10-13T10:10:00Z">
        <w:r w:rsidR="00B3731D">
          <w:rPr>
            <w:lang w:bidi="he-IL"/>
          </w:rPr>
          <w:t xml:space="preserve"> muscle</w:t>
        </w:r>
      </w:ins>
      <w:r w:rsidR="00C10102" w:rsidRPr="00072F70">
        <w:rPr>
          <w:lang w:bidi="he-IL"/>
        </w:rPr>
        <w:t xml:space="preserve"> </w:t>
      </w:r>
      <w:ins w:id="715" w:author="ACL" w:date="2020-10-13T10:10:00Z">
        <w:r w:rsidR="00B3731D">
          <w:rPr>
            <w:lang w:bidi="he-IL"/>
          </w:rPr>
          <w:t xml:space="preserve">also </w:t>
        </w:r>
      </w:ins>
      <w:r w:rsidR="00C10102" w:rsidRPr="00072F70">
        <w:rPr>
          <w:lang w:bidi="he-IL"/>
        </w:rPr>
        <w:t>moved for two subjects</w:t>
      </w:r>
      <w:del w:id="716" w:author="ACL" w:date="2020-10-13T10:11:00Z">
        <w:r w:rsidR="00C10102" w:rsidRPr="00072F70" w:rsidDel="00B3731D">
          <w:rPr>
            <w:lang w:bidi="he-IL"/>
          </w:rPr>
          <w:delText xml:space="preserve"> during the trials' latest conditions</w:delText>
        </w:r>
      </w:del>
      <w:r w:rsidR="00C10102" w:rsidRPr="00072F70">
        <w:rPr>
          <w:lang w:bidi="he-IL"/>
        </w:rPr>
        <w:t xml:space="preserve">. </w:t>
      </w:r>
      <w:r w:rsidR="00F75AC5" w:rsidRPr="00072F70">
        <w:rPr>
          <w:lang w:bidi="he-IL"/>
        </w:rPr>
        <w:t>Thus, t</w:t>
      </w:r>
      <w:r w:rsidR="00C10102" w:rsidRPr="00072F70">
        <w:rPr>
          <w:lang w:bidi="he-IL"/>
        </w:rPr>
        <w:t>he</w:t>
      </w:r>
      <w:r w:rsidR="00F2526E" w:rsidRPr="00072F70">
        <w:rPr>
          <w:lang w:bidi="he-IL"/>
        </w:rPr>
        <w:t xml:space="preserve"> data from the</w:t>
      </w:r>
      <w:r w:rsidR="00C10102" w:rsidRPr="00072F70">
        <w:rPr>
          <w:lang w:bidi="he-IL"/>
        </w:rPr>
        <w:t xml:space="preserve">se jumps were </w:t>
      </w:r>
      <w:del w:id="717" w:author="ACL" w:date="2020-10-13T10:11:00Z">
        <w:r w:rsidR="00C10102" w:rsidRPr="00072F70" w:rsidDel="00B3731D">
          <w:rPr>
            <w:lang w:bidi="he-IL"/>
          </w:rPr>
          <w:delText>excluded</w:delText>
        </w:r>
      </w:del>
      <w:ins w:id="718" w:author="ACL" w:date="2020-10-13T10:11:00Z">
        <w:r w:rsidR="00B3731D">
          <w:rPr>
            <w:lang w:bidi="he-IL"/>
          </w:rPr>
          <w:t>not used</w:t>
        </w:r>
      </w:ins>
      <w:r w:rsidR="00C10102" w:rsidRPr="00072F70">
        <w:rPr>
          <w:lang w:bidi="he-IL"/>
        </w:rPr>
        <w:t>.</w:t>
      </w:r>
    </w:p>
    <w:p w14:paraId="0AF1CC36" w14:textId="77777777" w:rsidR="00605585" w:rsidRPr="00072F70" w:rsidRDefault="00605585" w:rsidP="00C44809">
      <w:pPr>
        <w:pStyle w:val="Text"/>
        <w:rPr>
          <w:rtl/>
        </w:rPr>
      </w:pPr>
    </w:p>
    <w:p w14:paraId="1A6C1CD5" w14:textId="7FFB28E8" w:rsidR="00C130AD" w:rsidRPr="00072F70" w:rsidRDefault="00C17C22" w:rsidP="00C130AD">
      <w:pPr>
        <w:pStyle w:val="Heading2"/>
      </w:pPr>
      <w:r w:rsidRPr="00072F70">
        <w:t>Data Analysis</w:t>
      </w:r>
    </w:p>
    <w:p w14:paraId="2C3FDF00" w14:textId="77777777" w:rsidR="00F02903" w:rsidRDefault="00CA0F33" w:rsidP="008B4B8C">
      <w:pPr>
        <w:pStyle w:val="Text"/>
        <w:rPr>
          <w:ins w:id="719" w:author="ACL" w:date="2020-10-13T10:15:00Z"/>
        </w:rPr>
      </w:pPr>
      <w:r w:rsidRPr="00072F70">
        <w:t xml:space="preserve">The data from all three systems were recorded </w:t>
      </w:r>
      <w:r w:rsidR="00ED3C47" w:rsidRPr="00072F70">
        <w:t xml:space="preserve">and </w:t>
      </w:r>
      <w:commentRangeStart w:id="720"/>
      <w:r w:rsidR="00ED3C47" w:rsidRPr="00072F70">
        <w:t xml:space="preserve">synchronized </w:t>
      </w:r>
      <w:commentRangeEnd w:id="720"/>
      <w:r w:rsidR="002879F9">
        <w:rPr>
          <w:rStyle w:val="CommentReference"/>
        </w:rPr>
        <w:commentReference w:id="720"/>
      </w:r>
      <w:r w:rsidRPr="00072F70">
        <w:t>using Qualisys Track Manager software (Qualisys, Gothenburg, Sweden</w:t>
      </w:r>
      <w:r w:rsidR="00ED3C47" w:rsidRPr="00072F70">
        <w:t>)</w:t>
      </w:r>
      <w:ins w:id="721" w:author="ACL" w:date="2020-10-13T10:12:00Z">
        <w:r w:rsidR="002879F9">
          <w:t xml:space="preserve"> and then</w:t>
        </w:r>
      </w:ins>
      <w:del w:id="722" w:author="ACL" w:date="2020-10-13T10:12:00Z">
        <w:r w:rsidR="00ED3C47" w:rsidRPr="00072F70" w:rsidDel="002879F9">
          <w:delText>.</w:delText>
        </w:r>
      </w:del>
      <w:ins w:id="723" w:author="ACL" w:date="2020-10-13T10:12:00Z">
        <w:r w:rsidR="002879F9">
          <w:t xml:space="preserve"> e</w:t>
        </w:r>
      </w:ins>
      <w:del w:id="724" w:author="ACL" w:date="2020-10-13T10:12:00Z">
        <w:r w:rsidR="00ED3C47" w:rsidRPr="00072F70" w:rsidDel="002879F9">
          <w:delText xml:space="preserve"> Next</w:delText>
        </w:r>
        <w:r w:rsidR="00BC4F76" w:rsidRPr="00072F70" w:rsidDel="002879F9">
          <w:delText>,</w:delText>
        </w:r>
        <w:r w:rsidR="00ED3C47" w:rsidRPr="00072F70" w:rsidDel="002879F9">
          <w:delText xml:space="preserve"> it was </w:delText>
        </w:r>
        <w:r w:rsidRPr="00072F70" w:rsidDel="002879F9">
          <w:delText>e</w:delText>
        </w:r>
      </w:del>
      <w:r w:rsidRPr="00072F70">
        <w:t>xported into Visual 3D (C-Motion Inc</w:t>
      </w:r>
      <w:ins w:id="725" w:author="ACL" w:date="2020-10-13T10:12:00Z">
        <w:r w:rsidR="002879F9">
          <w:t>.</w:t>
        </w:r>
      </w:ins>
      <w:r w:rsidRPr="00072F70">
        <w:t xml:space="preserve">, Rockville, MD, USA), </w:t>
      </w:r>
      <w:del w:id="726" w:author="ACL" w:date="2020-10-13T10:12:00Z">
        <w:r w:rsidR="00ED3C47" w:rsidRPr="00072F70" w:rsidDel="002879F9">
          <w:delText xml:space="preserve">that </w:delText>
        </w:r>
      </w:del>
      <w:ins w:id="727" w:author="ACL" w:date="2020-10-13T10:12:00Z">
        <w:r w:rsidR="002879F9">
          <w:t>which</w:t>
        </w:r>
        <w:r w:rsidR="002879F9" w:rsidRPr="00072F70">
          <w:t xml:space="preserve"> </w:t>
        </w:r>
      </w:ins>
      <w:r w:rsidRPr="00072F70">
        <w:t>use</w:t>
      </w:r>
      <w:ins w:id="728" w:author="ACL" w:date="2020-10-13T10:12:00Z">
        <w:r w:rsidR="002879F9">
          <w:t>s</w:t>
        </w:r>
      </w:ins>
      <w:del w:id="729" w:author="ACL" w:date="2020-10-13T10:12:00Z">
        <w:r w:rsidRPr="00072F70" w:rsidDel="002879F9">
          <w:delText>d</w:delText>
        </w:r>
      </w:del>
      <w:r w:rsidRPr="00072F70">
        <w:t xml:space="preserve"> </w:t>
      </w:r>
      <w:r w:rsidR="00605B5B" w:rsidRPr="00072F70">
        <w:t>bottom</w:t>
      </w:r>
      <w:ins w:id="730" w:author="ACL" w:date="2020-10-13T10:12:00Z">
        <w:r w:rsidR="002879F9">
          <w:t>-</w:t>
        </w:r>
      </w:ins>
      <w:del w:id="731" w:author="ACL" w:date="2020-10-13T10:12:00Z">
        <w:r w:rsidR="00605B5B" w:rsidRPr="00072F70" w:rsidDel="002879F9">
          <w:delText xml:space="preserve"> </w:delText>
        </w:r>
      </w:del>
      <w:r w:rsidR="00605B5B" w:rsidRPr="00072F70">
        <w:t xml:space="preserve">up </w:t>
      </w:r>
      <w:r w:rsidR="00ED3C47" w:rsidRPr="00072F70">
        <w:t>inverse dynamics</w:t>
      </w:r>
      <w:r w:rsidR="00E276D4" w:rsidRPr="00072F70">
        <w:rPr>
          <w:lang w:bidi="he-IL"/>
        </w:rPr>
        <w:t xml:space="preserve"> </w:t>
      </w:r>
      <w:r w:rsidR="00E276D4" w:rsidRPr="00072F70">
        <w:rPr>
          <w:lang w:bidi="he-IL"/>
        </w:rPr>
        <w:fldChar w:fldCharType="begin" w:fldLock="1"/>
      </w:r>
      <w:r w:rsidR="00EF429F" w:rsidRPr="00072F70">
        <w:rPr>
          <w:lang w:bidi="he-IL"/>
        </w:rPr>
        <w:instrText>ADDIN CSL_CITATION {"citationItems":[{"id":"ITEM-1","itemData":{"DOI":"10.1002/9780470549148","ISBN":"9780470398180","abstract":"The classic book on human movement in biomechanics, newly updated. Widely used and referenced, David Winter's Biomechanics and Motor Control of Human Movement is a classic examination of techniques used to measure and analyze all body movements as mechanical systems, including such everyday movements as walking. It fills the gap in human movement science area where modern science and technology are integrated with anatomy, muscle physiology, and electromyography to assess and understand human movement. In light of the explosive growth of the field, this new edition updates and enhances the text with: Expanded coverage of 3D kinematics and kinetics. New materials on biomechanical movement synergies and signal processing, including auto and cross correlation, frequency analysis, analog and digital filtering, and ensemble averaging techniques. Presentation of a wide spectrum of measurement and analysis techniques. Updates to all existing chapters. Basic physical and physiological principles in capsule form for quick reference. An essential resource for researchers and student in kinesiology, bioengineering (rehabilitation engineering), physical education, ergonomics, and physical and occupational therapy, this text will also provide valuable to professionals in orthopedics, muscle physiology, and rehabilitation medicine. In response to many requests, the extensive numerical tables contained in Appendix A: \"Kinematic, Kinetic, and Energy Data\" can also be found at the following Web site: www.wiley.com/go/biomechanics. © 2009 John Wiley &amp; Sons, Inc.","author":[{"dropping-particle":"","family":"Winter","given":"David A.","non-dropping-particle":"","parse-names":false,"suffix":""}],"container-title":"Biomechanics and Motor Control of Human Movement: Fourth Edition","id":"ITEM-1","issued":{"date-parts":[["2009"]]},"title":"Biomechanics and Motor Control of Human Movement: Fourth Edition","type":"book"},"uris":["http://www.mendeley.com/documents/?uuid=9bb4e041-e66c-4924-947e-00198828236c"]}],"mendeley":{"formattedCitation":"[28]","plainTextFormattedCitation":"[28]","previouslyFormattedCitation":"[28]"},"properties":{"noteIndex":0},"schema":"https://github.com/citation-style-language/schema/raw/master/csl-citation.json"}</w:instrText>
      </w:r>
      <w:r w:rsidR="00E276D4" w:rsidRPr="00072F70">
        <w:rPr>
          <w:lang w:bidi="he-IL"/>
        </w:rPr>
        <w:fldChar w:fldCharType="separate"/>
      </w:r>
      <w:r w:rsidR="00E276D4" w:rsidRPr="00072F70">
        <w:rPr>
          <w:lang w:bidi="he-IL"/>
        </w:rPr>
        <w:t>[28]</w:t>
      </w:r>
      <w:r w:rsidR="00E276D4" w:rsidRPr="00072F70">
        <w:rPr>
          <w:lang w:bidi="he-IL"/>
        </w:rPr>
        <w:fldChar w:fldCharType="end"/>
      </w:r>
      <w:r w:rsidR="00E276D4" w:rsidRPr="00072F70">
        <w:rPr>
          <w:lang w:bidi="he-IL"/>
        </w:rPr>
        <w:t xml:space="preserve"> </w:t>
      </w:r>
      <w:del w:id="732" w:author="ACL" w:date="2020-10-13T10:12:00Z">
        <w:r w:rsidR="00E276D4" w:rsidRPr="00072F70" w:rsidDel="002879F9">
          <w:rPr>
            <w:lang w:bidi="he-IL"/>
          </w:rPr>
          <w:delText xml:space="preserve">using </w:delText>
        </w:r>
      </w:del>
      <w:ins w:id="733" w:author="ACL" w:date="2020-10-13T10:12:00Z">
        <w:r w:rsidR="002879F9">
          <w:rPr>
            <w:lang w:bidi="he-IL"/>
          </w:rPr>
          <w:t>with</w:t>
        </w:r>
        <w:r w:rsidR="002879F9" w:rsidRPr="00072F70">
          <w:rPr>
            <w:lang w:bidi="he-IL"/>
          </w:rPr>
          <w:t xml:space="preserve"> </w:t>
        </w:r>
      </w:ins>
      <w:del w:id="734" w:author="ACL" w:date="2020-10-13T10:12:00Z">
        <w:r w:rsidR="00E276D4" w:rsidRPr="00072F70" w:rsidDel="002879F9">
          <w:rPr>
            <w:lang w:bidi="he-IL"/>
          </w:rPr>
          <w:delText>6DOF</w:delText>
        </w:r>
        <w:r w:rsidR="00ED3C47" w:rsidRPr="00072F70" w:rsidDel="002879F9">
          <w:delText xml:space="preserve"> </w:delText>
        </w:r>
      </w:del>
      <w:ins w:id="735" w:author="ACL" w:date="2020-10-13T10:13:00Z">
        <w:r w:rsidR="002879F9">
          <w:rPr>
            <w:lang w:bidi="he-IL"/>
          </w:rPr>
          <w:t>six</w:t>
        </w:r>
      </w:ins>
      <w:ins w:id="736" w:author="ACL" w:date="2020-10-13T10:12:00Z">
        <w:r w:rsidR="002879F9">
          <w:rPr>
            <w:lang w:bidi="he-IL"/>
          </w:rPr>
          <w:t xml:space="preserve"> degrees of freedom</w:t>
        </w:r>
        <w:r w:rsidR="002879F9" w:rsidRPr="00072F70">
          <w:t xml:space="preserve"> </w:t>
        </w:r>
      </w:ins>
      <w:r w:rsidRPr="00072F70">
        <w:t>to calculate joint</w:t>
      </w:r>
      <w:del w:id="737" w:author="ACL" w:date="2020-10-13T10:13:00Z">
        <w:r w:rsidRPr="00072F70" w:rsidDel="002879F9">
          <w:delText>s</w:delText>
        </w:r>
      </w:del>
      <w:r w:rsidRPr="00072F70">
        <w:t xml:space="preserve"> angles, angular velocities, body </w:t>
      </w:r>
      <w:ins w:id="738" w:author="ACL" w:date="2020-10-13T10:13:00Z">
        <w:r w:rsidR="002879F9">
          <w:t>c</w:t>
        </w:r>
      </w:ins>
      <w:del w:id="739" w:author="ACL" w:date="2020-10-13T10:13:00Z">
        <w:r w:rsidRPr="00072F70" w:rsidDel="002879F9">
          <w:delText>C</w:delText>
        </w:r>
      </w:del>
      <w:r w:rsidRPr="00072F70">
        <w:t xml:space="preserve">enter of </w:t>
      </w:r>
      <w:ins w:id="740" w:author="ACL" w:date="2020-10-13T10:13:00Z">
        <w:r w:rsidR="002879F9">
          <w:t>m</w:t>
        </w:r>
      </w:ins>
      <w:del w:id="741" w:author="ACL" w:date="2020-10-13T10:13:00Z">
        <w:r w:rsidR="00066059" w:rsidRPr="00072F70" w:rsidDel="002879F9">
          <w:delText>M</w:delText>
        </w:r>
      </w:del>
      <w:r w:rsidRPr="00072F70">
        <w:t>ass (</w:t>
      </w:r>
      <w:commentRangeStart w:id="742"/>
      <w:r w:rsidRPr="00072F70">
        <w:t>COM</w:t>
      </w:r>
      <w:commentRangeEnd w:id="742"/>
      <w:r w:rsidR="002879F9">
        <w:rPr>
          <w:rStyle w:val="CommentReference"/>
        </w:rPr>
        <w:commentReference w:id="742"/>
      </w:r>
      <w:r w:rsidRPr="00072F70">
        <w:t xml:space="preserve">), </w:t>
      </w:r>
      <w:del w:id="743" w:author="ACL" w:date="2020-10-13T09:43:00Z">
        <w:r w:rsidRPr="00072F70" w:rsidDel="00C25F71">
          <w:delText>moment</w:delText>
        </w:r>
      </w:del>
      <w:ins w:id="744" w:author="ACL" w:date="2020-10-13T09:43:00Z">
        <w:r w:rsidR="00C25F71">
          <w:t>torque</w:t>
        </w:r>
      </w:ins>
      <w:r w:rsidRPr="00072F70">
        <w:t>s</w:t>
      </w:r>
      <w:ins w:id="745" w:author="ACL" w:date="2020-10-13T10:14:00Z">
        <w:r w:rsidR="00F02903">
          <w:t>,</w:t>
        </w:r>
      </w:ins>
      <w:r w:rsidRPr="00072F70">
        <w:t xml:space="preserve"> and powers. </w:t>
      </w:r>
    </w:p>
    <w:p w14:paraId="46E1F710" w14:textId="6840F6CB" w:rsidR="008B4B8C" w:rsidRPr="00072F70" w:rsidRDefault="00A55126" w:rsidP="008B4B8C">
      <w:pPr>
        <w:pStyle w:val="Text"/>
      </w:pPr>
      <w:r w:rsidRPr="00072F70">
        <w:t>The</w:t>
      </w:r>
      <w:r w:rsidR="008B4B8C" w:rsidRPr="00072F70">
        <w:t xml:space="preserve"> </w:t>
      </w:r>
      <w:ins w:id="746" w:author="ACL" w:date="2020-10-13T10:15:00Z">
        <w:r w:rsidR="00F02903">
          <w:t xml:space="preserve">angles for the </w:t>
        </w:r>
      </w:ins>
      <w:r w:rsidR="008B4B8C" w:rsidRPr="00072F70">
        <w:t>ankle, knee, and hip joints</w:t>
      </w:r>
      <w:del w:id="747" w:author="ACL" w:date="2020-10-13T10:15:00Z">
        <w:r w:rsidR="008B4B8C" w:rsidRPr="00072F70" w:rsidDel="00F02903">
          <w:delText>’ angles</w:delText>
        </w:r>
      </w:del>
      <w:r w:rsidR="008B4B8C" w:rsidRPr="00072F70">
        <w:t xml:space="preserve"> are defined as follow</w:t>
      </w:r>
      <w:r w:rsidRPr="00072F70">
        <w:t>s</w:t>
      </w:r>
      <w:ins w:id="748" w:author="ACL" w:date="2020-10-13T10:15:00Z">
        <w:r w:rsidR="00F02903">
          <w:t>:</w:t>
        </w:r>
      </w:ins>
      <w:del w:id="749" w:author="ACL" w:date="2020-10-13T10:15:00Z">
        <w:r w:rsidR="008B4B8C" w:rsidRPr="00072F70" w:rsidDel="00F02903">
          <w:delText>.</w:delText>
        </w:r>
      </w:del>
      <w:r w:rsidR="008B4B8C" w:rsidRPr="00072F70">
        <w:t xml:space="preserve"> The ankle angle is </w:t>
      </w:r>
      <w:del w:id="750" w:author="ACL" w:date="2020-10-13T10:16:00Z">
        <w:r w:rsidR="008B4B8C" w:rsidRPr="00072F70" w:rsidDel="00F02903">
          <w:delText xml:space="preserve">between </w:delText>
        </w:r>
      </w:del>
      <w:ins w:id="751" w:author="ACL" w:date="2020-10-13T10:16:00Z">
        <w:r w:rsidR="00F02903">
          <w:t>measured from</w:t>
        </w:r>
        <w:r w:rsidR="00F02903" w:rsidRPr="00072F70">
          <w:t xml:space="preserve"> </w:t>
        </w:r>
      </w:ins>
      <w:r w:rsidR="008B4B8C" w:rsidRPr="00072F70">
        <w:t xml:space="preserve">the foot </w:t>
      </w:r>
      <w:del w:id="752" w:author="ACL" w:date="2020-10-13T10:16:00Z">
        <w:r w:rsidR="008B4B8C" w:rsidRPr="00072F70" w:rsidDel="00F02903">
          <w:delText xml:space="preserve">and </w:delText>
        </w:r>
      </w:del>
      <w:ins w:id="753" w:author="ACL" w:date="2020-10-13T10:16:00Z">
        <w:r w:rsidR="00F02903">
          <w:t>to</w:t>
        </w:r>
        <w:r w:rsidR="00F02903" w:rsidRPr="00072F70">
          <w:t xml:space="preserve"> </w:t>
        </w:r>
      </w:ins>
      <w:r w:rsidR="008B4B8C" w:rsidRPr="00072F70">
        <w:t>the shank</w:t>
      </w:r>
      <w:ins w:id="754" w:author="ACL" w:date="2020-10-13T10:15:00Z">
        <w:r w:rsidR="00F02903">
          <w:t>;</w:t>
        </w:r>
      </w:ins>
      <w:del w:id="755" w:author="ACL" w:date="2020-10-13T10:15:00Z">
        <w:r w:rsidR="008B4B8C" w:rsidRPr="00072F70" w:rsidDel="00F02903">
          <w:delText>, and</w:delText>
        </w:r>
      </w:del>
      <w:r w:rsidR="008B4B8C" w:rsidRPr="00072F70">
        <w:t xml:space="preserve"> </w:t>
      </w:r>
      <w:ins w:id="756" w:author="ACL" w:date="2020-10-13T10:15:00Z">
        <w:r w:rsidR="00F02903">
          <w:t>when</w:t>
        </w:r>
      </w:ins>
      <w:del w:id="757" w:author="ACL" w:date="2020-10-13T10:15:00Z">
        <w:r w:rsidR="008B4B8C" w:rsidRPr="00072F70" w:rsidDel="00F02903">
          <w:delText>at</w:delText>
        </w:r>
      </w:del>
      <w:r w:rsidR="008B4B8C" w:rsidRPr="00072F70">
        <w:t xml:space="preserve"> standing</w:t>
      </w:r>
      <w:ins w:id="758" w:author="ACL" w:date="2020-10-13T10:15:00Z">
        <w:r w:rsidR="00F02903">
          <w:t>,</w:t>
        </w:r>
      </w:ins>
      <w:r w:rsidR="008B4B8C" w:rsidRPr="00072F70">
        <w:t xml:space="preserve"> it is about 90</w:t>
      </w:r>
      <m:oMath>
        <m:r>
          <w:rPr>
            <w:rFonts w:ascii="Cambria Math" w:hAnsi="Cambria Math"/>
          </w:rPr>
          <m:t>°</m:t>
        </m:r>
      </m:oMath>
      <w:del w:id="759" w:author="ACL" w:date="2020-10-13T10:16:00Z">
        <w:r w:rsidR="008B4B8C" w:rsidRPr="00072F70" w:rsidDel="00F02903">
          <w:delText>,</w:delText>
        </w:r>
      </w:del>
      <w:r w:rsidR="008B4B8C" w:rsidRPr="00072F70">
        <w:t xml:space="preserve"> </w:t>
      </w:r>
      <w:del w:id="760" w:author="ACL" w:date="2020-10-13T10:16:00Z">
        <w:r w:rsidR="008B4B8C" w:rsidRPr="00072F70" w:rsidDel="00F02903">
          <w:delText xml:space="preserve">while </w:delText>
        </w:r>
      </w:del>
      <w:ins w:id="761" w:author="ACL" w:date="2020-10-13T10:16:00Z">
        <w:r w:rsidR="00F02903">
          <w:t>and increases</w:t>
        </w:r>
        <w:r w:rsidR="00F02903" w:rsidRPr="00072F70">
          <w:t xml:space="preserve"> </w:t>
        </w:r>
      </w:ins>
      <w:r w:rsidR="008B4B8C" w:rsidRPr="00072F70">
        <w:t>during plantar flexion</w:t>
      </w:r>
      <w:del w:id="762" w:author="ACL" w:date="2020-10-13T10:16:00Z">
        <w:r w:rsidR="008B4B8C" w:rsidRPr="00072F70" w:rsidDel="00F02903">
          <w:delText>, the angle increases</w:delText>
        </w:r>
      </w:del>
      <w:r w:rsidR="008B4B8C" w:rsidRPr="00072F70">
        <w:t xml:space="preserve">. The knee angle is </w:t>
      </w:r>
      <w:del w:id="763" w:author="ACL" w:date="2020-10-13T10:16:00Z">
        <w:r w:rsidR="008B4B8C" w:rsidRPr="00072F70" w:rsidDel="00F02903">
          <w:delText xml:space="preserve">between </w:delText>
        </w:r>
      </w:del>
      <w:ins w:id="764" w:author="ACL" w:date="2020-10-13T10:16:00Z">
        <w:r w:rsidR="00F02903">
          <w:t>measured from</w:t>
        </w:r>
        <w:r w:rsidR="00F02903" w:rsidRPr="00072F70">
          <w:t xml:space="preserve"> </w:t>
        </w:r>
      </w:ins>
      <w:r w:rsidR="008B4B8C" w:rsidRPr="00072F70">
        <w:t xml:space="preserve">the shank </w:t>
      </w:r>
      <w:del w:id="765" w:author="ACL" w:date="2020-10-13T10:16:00Z">
        <w:r w:rsidR="008B4B8C" w:rsidRPr="00072F70" w:rsidDel="00F02903">
          <w:delText xml:space="preserve">and </w:delText>
        </w:r>
      </w:del>
      <w:ins w:id="766" w:author="ACL" w:date="2020-10-13T10:16:00Z">
        <w:r w:rsidR="00F02903">
          <w:t>to</w:t>
        </w:r>
        <w:r w:rsidR="00F02903" w:rsidRPr="00072F70">
          <w:t xml:space="preserve"> </w:t>
        </w:r>
      </w:ins>
      <w:r w:rsidR="008B4B8C" w:rsidRPr="00072F70">
        <w:t>the thigh</w:t>
      </w:r>
      <w:ins w:id="767" w:author="ACL" w:date="2020-10-13T10:16:00Z">
        <w:r w:rsidR="00F02903">
          <w:t>;</w:t>
        </w:r>
      </w:ins>
      <w:del w:id="768" w:author="ACL" w:date="2020-10-13T10:16:00Z">
        <w:r w:rsidR="008B4B8C" w:rsidRPr="00072F70" w:rsidDel="00F02903">
          <w:delText>, and at</w:delText>
        </w:r>
      </w:del>
      <w:ins w:id="769" w:author="ACL" w:date="2020-10-13T10:16:00Z">
        <w:r w:rsidR="00F02903">
          <w:t xml:space="preserve"> when</w:t>
        </w:r>
      </w:ins>
      <w:r w:rsidR="008B4B8C" w:rsidRPr="00072F70">
        <w:t xml:space="preserve"> standing</w:t>
      </w:r>
      <w:ins w:id="770" w:author="ACL" w:date="2020-10-13T10:18:00Z">
        <w:r w:rsidR="00F02903">
          <w:t>, it</w:t>
        </w:r>
      </w:ins>
      <w:r w:rsidR="008B4B8C" w:rsidRPr="00072F70">
        <w:t xml:space="preserve"> is about 180</w:t>
      </w:r>
      <m:oMath>
        <m:r>
          <w:rPr>
            <w:rFonts w:ascii="Cambria Math" w:hAnsi="Cambria Math"/>
          </w:rPr>
          <m:t>°</m:t>
        </m:r>
      </m:oMath>
      <w:ins w:id="771" w:author="ACL" w:date="2020-10-13T10:16:00Z">
        <w:r w:rsidR="00F02903">
          <w:t xml:space="preserve"> and decreases</w:t>
        </w:r>
      </w:ins>
      <w:del w:id="772" w:author="ACL" w:date="2020-10-13T10:16:00Z">
        <w:r w:rsidR="008B4B8C" w:rsidRPr="00072F70" w:rsidDel="00F02903">
          <w:delText>, while</w:delText>
        </w:r>
      </w:del>
      <w:r w:rsidR="008B4B8C" w:rsidRPr="00072F70">
        <w:t xml:space="preserve"> during flexion</w:t>
      </w:r>
      <w:del w:id="773" w:author="ACL" w:date="2020-10-13T10:17:00Z">
        <w:r w:rsidR="008B4B8C" w:rsidRPr="00072F70" w:rsidDel="00F02903">
          <w:delText>, the angle decreases</w:delText>
        </w:r>
      </w:del>
      <w:r w:rsidR="008B4B8C" w:rsidRPr="00072F70">
        <w:t xml:space="preserve">. </w:t>
      </w:r>
      <w:del w:id="774" w:author="ACL" w:date="2020-10-13T10:17:00Z">
        <w:r w:rsidR="008B4B8C" w:rsidRPr="00072F70" w:rsidDel="00F02903">
          <w:delText>Lastly</w:delText>
        </w:r>
      </w:del>
      <w:ins w:id="775" w:author="ACL" w:date="2020-10-13T10:17:00Z">
        <w:r w:rsidR="00F02903">
          <w:t>Finally</w:t>
        </w:r>
      </w:ins>
      <w:r w:rsidR="008B4B8C" w:rsidRPr="00072F70">
        <w:t xml:space="preserve">, the hip angle is </w:t>
      </w:r>
      <w:del w:id="776" w:author="ACL" w:date="2020-10-13T10:17:00Z">
        <w:r w:rsidR="008B4B8C" w:rsidRPr="00072F70" w:rsidDel="00F02903">
          <w:delText xml:space="preserve">between </w:delText>
        </w:r>
      </w:del>
      <w:ins w:id="777" w:author="ACL" w:date="2020-10-13T10:17:00Z">
        <w:r w:rsidR="00F02903">
          <w:t>measured from</w:t>
        </w:r>
        <w:r w:rsidR="00F02903" w:rsidRPr="00072F70">
          <w:t xml:space="preserve"> </w:t>
        </w:r>
      </w:ins>
      <w:r w:rsidR="008B4B8C" w:rsidRPr="00072F70">
        <w:t xml:space="preserve">the thigh </w:t>
      </w:r>
      <w:del w:id="778" w:author="ACL" w:date="2020-10-13T10:17:00Z">
        <w:r w:rsidR="008B4B8C" w:rsidRPr="00072F70" w:rsidDel="00F02903">
          <w:delText xml:space="preserve">and </w:delText>
        </w:r>
      </w:del>
      <w:ins w:id="779" w:author="ACL" w:date="2020-10-13T10:17:00Z">
        <w:r w:rsidR="00F02903">
          <w:t xml:space="preserve">to </w:t>
        </w:r>
      </w:ins>
      <w:r w:rsidR="008B4B8C" w:rsidRPr="00072F70">
        <w:t xml:space="preserve">the </w:t>
      </w:r>
      <w:commentRangeStart w:id="780"/>
      <w:r w:rsidR="008B4B8C" w:rsidRPr="00072F70">
        <w:t>pelvi</w:t>
      </w:r>
      <w:ins w:id="781" w:author="ACL" w:date="2020-10-13T10:17:00Z">
        <w:r w:rsidR="00F02903">
          <w:t>s</w:t>
        </w:r>
        <w:commentRangeEnd w:id="780"/>
        <w:r w:rsidR="00F02903">
          <w:rPr>
            <w:rStyle w:val="CommentReference"/>
          </w:rPr>
          <w:commentReference w:id="780"/>
        </w:r>
      </w:ins>
      <w:del w:id="782" w:author="ACL" w:date="2020-10-13T10:17:00Z">
        <w:r w:rsidR="008B4B8C" w:rsidRPr="00072F70" w:rsidDel="00F02903">
          <w:delText>c</w:delText>
        </w:r>
      </w:del>
      <w:ins w:id="783" w:author="ACL" w:date="2020-10-13T10:18:00Z">
        <w:r w:rsidR="00F02903">
          <w:t>;</w:t>
        </w:r>
      </w:ins>
      <w:del w:id="784" w:author="ACL" w:date="2020-10-13T10:18:00Z">
        <w:r w:rsidR="008B4B8C" w:rsidRPr="00072F70" w:rsidDel="00F02903">
          <w:delText>,</w:delText>
        </w:r>
      </w:del>
      <w:r w:rsidR="008B4B8C" w:rsidRPr="00072F70">
        <w:t xml:space="preserve"> </w:t>
      </w:r>
      <w:del w:id="785" w:author="ACL" w:date="2020-10-13T10:18:00Z">
        <w:r w:rsidR="008B4B8C" w:rsidRPr="00072F70" w:rsidDel="00F02903">
          <w:delText xml:space="preserve">and </w:delText>
        </w:r>
      </w:del>
      <w:ins w:id="786" w:author="ACL" w:date="2020-10-13T10:18:00Z">
        <w:r w:rsidR="00F02903">
          <w:t>when</w:t>
        </w:r>
      </w:ins>
      <w:del w:id="787" w:author="ACL" w:date="2020-10-13T10:18:00Z">
        <w:r w:rsidR="008B4B8C" w:rsidRPr="00072F70" w:rsidDel="00F02903">
          <w:delText>at</w:delText>
        </w:r>
      </w:del>
      <w:r w:rsidR="008B4B8C" w:rsidRPr="00072F70">
        <w:t xml:space="preserve"> standing</w:t>
      </w:r>
      <w:ins w:id="788" w:author="ACL" w:date="2020-10-13T10:18:00Z">
        <w:r w:rsidR="00F02903">
          <w:t>, it</w:t>
        </w:r>
      </w:ins>
      <w:r w:rsidR="008B4B8C" w:rsidRPr="00072F70">
        <w:t xml:space="preserve"> is about 180</w:t>
      </w:r>
      <m:oMath>
        <m:r>
          <w:rPr>
            <w:rFonts w:ascii="Cambria Math" w:hAnsi="Cambria Math"/>
          </w:rPr>
          <m:t>°</m:t>
        </m:r>
      </m:oMath>
      <w:ins w:id="789" w:author="ACL" w:date="2020-10-13T10:18:00Z">
        <w:r w:rsidR="00F02903">
          <w:t xml:space="preserve"> and decreases </w:t>
        </w:r>
      </w:ins>
      <w:del w:id="790" w:author="ACL" w:date="2020-10-13T10:18:00Z">
        <w:r w:rsidR="008B4B8C" w:rsidRPr="00072F70" w:rsidDel="00F02903">
          <w:delText xml:space="preserve">, while </w:delText>
        </w:r>
      </w:del>
      <w:r w:rsidR="008B4B8C" w:rsidRPr="00072F70">
        <w:t>during flexion</w:t>
      </w:r>
      <w:del w:id="791" w:author="ACL" w:date="2020-10-13T10:18:00Z">
        <w:r w:rsidR="008B4B8C" w:rsidRPr="00072F70" w:rsidDel="00F02903">
          <w:delText>, the angle decreases</w:delText>
        </w:r>
      </w:del>
      <w:r w:rsidR="008B4B8C" w:rsidRPr="00072F70">
        <w:t>.</w:t>
      </w:r>
    </w:p>
    <w:p w14:paraId="497910A1" w14:textId="22C0EF21" w:rsidR="005746BA" w:rsidRPr="00072F70" w:rsidRDefault="00CA0F33" w:rsidP="00CA0F33">
      <w:pPr>
        <w:pStyle w:val="Text"/>
        <w:rPr>
          <w:rtl/>
          <w:lang w:bidi="he-IL"/>
        </w:rPr>
      </w:pPr>
      <w:r w:rsidRPr="00072F70">
        <w:t xml:space="preserve">The </w:t>
      </w:r>
      <w:del w:id="792" w:author="ACL" w:date="2020-10-13T10:19:00Z">
        <w:r w:rsidRPr="00072F70" w:rsidDel="00D55FF1">
          <w:delText xml:space="preserve">recorded </w:delText>
        </w:r>
      </w:del>
      <w:ins w:id="793" w:author="ACL" w:date="2020-10-13T10:19:00Z">
        <w:r w:rsidR="00D55FF1">
          <w:t>motion of the</w:t>
        </w:r>
        <w:r w:rsidR="00D55FF1" w:rsidRPr="00072F70">
          <w:t xml:space="preserve"> </w:t>
        </w:r>
      </w:ins>
      <w:r w:rsidRPr="00072F70">
        <w:t>subjects</w:t>
      </w:r>
      <w:del w:id="794" w:author="ACL" w:date="2020-10-13T10:19:00Z">
        <w:r w:rsidRPr="00072F70" w:rsidDel="00D55FF1">
          <w:delText>’ motion</w:delText>
        </w:r>
      </w:del>
      <w:r w:rsidRPr="00072F70">
        <w:t xml:space="preserve"> and</w:t>
      </w:r>
      <w:ins w:id="795" w:author="ACL" w:date="2020-10-13T10:19:00Z">
        <w:r w:rsidR="00D55FF1">
          <w:t xml:space="preserve"> the</w:t>
        </w:r>
      </w:ins>
      <w:r w:rsidRPr="00072F70">
        <w:t xml:space="preserve"> ground reaction forces were filtered </w:t>
      </w:r>
      <w:ins w:id="796" w:author="ACL" w:date="2020-10-13T10:19:00Z">
        <w:r w:rsidR="00D55FF1">
          <w:t xml:space="preserve">by </w:t>
        </w:r>
      </w:ins>
      <w:r w:rsidRPr="00072F70">
        <w:t>using</w:t>
      </w:r>
      <w:del w:id="797" w:author="ACL" w:date="2020-10-13T10:22:00Z">
        <w:r w:rsidRPr="00072F70" w:rsidDel="00D55FF1">
          <w:delText xml:space="preserve"> a</w:delText>
        </w:r>
      </w:del>
      <w:r w:rsidRPr="00072F70">
        <w:t xml:space="preserve"> </w:t>
      </w:r>
      <w:ins w:id="798" w:author="ACL" w:date="2020-10-13T14:13:00Z">
        <w:r w:rsidR="007A6A3A">
          <w:t xml:space="preserve">two </w:t>
        </w:r>
      </w:ins>
      <w:r w:rsidRPr="00072F70">
        <w:t>fourth-order Butterworth low</w:t>
      </w:r>
      <w:ins w:id="799" w:author="ACL" w:date="2020-10-13T10:19:00Z">
        <w:r w:rsidR="00D55FF1">
          <w:t>-</w:t>
        </w:r>
      </w:ins>
      <w:r w:rsidRPr="00072F70">
        <w:t>pass filter</w:t>
      </w:r>
      <w:ins w:id="800" w:author="ACL" w:date="2020-10-13T10:22:00Z">
        <w:r w:rsidR="00D55FF1">
          <w:t>s</w:t>
        </w:r>
      </w:ins>
      <w:r w:rsidRPr="00072F70">
        <w:t xml:space="preserve"> with </w:t>
      </w:r>
      <w:del w:id="801" w:author="ACL" w:date="2020-10-13T10:19:00Z">
        <w:r w:rsidRPr="00072F70" w:rsidDel="00D55FF1">
          <w:delText xml:space="preserve">a </w:delText>
        </w:r>
      </w:del>
      <w:r w:rsidRPr="00072F70">
        <w:t>10</w:t>
      </w:r>
      <w:del w:id="802" w:author="ACL" w:date="2020-10-13T10:19:00Z">
        <w:r w:rsidRPr="00072F70" w:rsidDel="00D55FF1">
          <w:delText xml:space="preserve"> Hz</w:delText>
        </w:r>
      </w:del>
      <w:r w:rsidRPr="00072F70">
        <w:t xml:space="preserve"> and 35 Hz cut</w:t>
      </w:r>
      <w:del w:id="803" w:author="ACL" w:date="2020-10-13T10:19:00Z">
        <w:r w:rsidRPr="00072F70" w:rsidDel="00D55FF1">
          <w:delText>-</w:delText>
        </w:r>
      </w:del>
      <w:r w:rsidRPr="00072F70">
        <w:t>off frequenc</w:t>
      </w:r>
      <w:ins w:id="804" w:author="ACL" w:date="2020-10-13T10:19:00Z">
        <w:r w:rsidR="00D55FF1">
          <w:t>ies</w:t>
        </w:r>
      </w:ins>
      <w:del w:id="805" w:author="ACL" w:date="2020-10-13T10:19:00Z">
        <w:r w:rsidRPr="00072F70" w:rsidDel="00D55FF1">
          <w:delText>y</w:delText>
        </w:r>
      </w:del>
      <w:r w:rsidRPr="00072F70">
        <w:t xml:space="preserve">, respectively. EMG recordings were digitized </w:t>
      </w:r>
      <w:del w:id="806" w:author="ACL" w:date="2020-10-13T10:20:00Z">
        <w:r w:rsidRPr="00072F70" w:rsidDel="00D55FF1">
          <w:delText xml:space="preserve">with </w:delText>
        </w:r>
      </w:del>
      <w:ins w:id="807" w:author="ACL" w:date="2020-10-13T10:20:00Z">
        <w:r w:rsidR="00D55FF1">
          <w:t>by</w:t>
        </w:r>
        <w:r w:rsidR="00D55FF1" w:rsidRPr="00072F70">
          <w:t xml:space="preserve"> </w:t>
        </w:r>
      </w:ins>
      <w:ins w:id="808" w:author="ACL" w:date="2020-10-13T14:14:00Z">
        <w:r w:rsidR="00C9497A">
          <w:t xml:space="preserve">using </w:t>
        </w:r>
      </w:ins>
      <w:r w:rsidRPr="00072F70">
        <w:t>a bandpass filter (20</w:t>
      </w:r>
      <w:ins w:id="809" w:author="ACL" w:date="2020-10-13T10:20:00Z">
        <w:r w:rsidR="00D55FF1">
          <w:t>–</w:t>
        </w:r>
      </w:ins>
      <w:del w:id="810" w:author="ACL" w:date="2020-10-13T10:20:00Z">
        <w:r w:rsidRPr="00072F70" w:rsidDel="00D55FF1">
          <w:delText>-</w:delText>
        </w:r>
      </w:del>
      <w:r w:rsidRPr="00072F70">
        <w:t>450</w:t>
      </w:r>
      <w:r w:rsidR="00066059" w:rsidRPr="00072F70">
        <w:t xml:space="preserve"> </w:t>
      </w:r>
      <w:r w:rsidRPr="00072F70">
        <w:t xml:space="preserve">Hz) and processed </w:t>
      </w:r>
      <w:del w:id="811" w:author="ACL" w:date="2020-10-13T10:22:00Z">
        <w:r w:rsidRPr="00072F70" w:rsidDel="00D55FF1">
          <w:delText xml:space="preserve">using code written </w:delText>
        </w:r>
      </w:del>
      <w:r w:rsidRPr="00072F70">
        <w:t>in M</w:t>
      </w:r>
      <w:r w:rsidR="00D31F70" w:rsidRPr="00072F70">
        <w:rPr>
          <w:lang w:bidi="he-IL"/>
        </w:rPr>
        <w:t>atlab</w:t>
      </w:r>
      <w:r w:rsidRPr="00072F70">
        <w:t xml:space="preserve"> (Math Works Inc., Cambridge, MA, USA) to obtain a linear envelope</w:t>
      </w:r>
      <w:del w:id="812" w:author="ACL" w:date="2020-10-13T10:23:00Z">
        <w:r w:rsidRPr="00072F70" w:rsidDel="00D55FF1">
          <w:delText xml:space="preserve"> (LE)</w:delText>
        </w:r>
      </w:del>
      <w:r w:rsidRPr="00072F70">
        <w:t xml:space="preserve">. The EMG data were rectified and filtered </w:t>
      </w:r>
      <w:ins w:id="813" w:author="ACL" w:date="2020-10-13T10:23:00Z">
        <w:r w:rsidR="00D55FF1">
          <w:t xml:space="preserve">by </w:t>
        </w:r>
      </w:ins>
      <w:r w:rsidRPr="00072F70">
        <w:t xml:space="preserve">using </w:t>
      </w:r>
      <w:ins w:id="814" w:author="ACL" w:date="2020-10-13T10:23:00Z">
        <w:r w:rsidR="00D55FF1">
          <w:t xml:space="preserve">a </w:t>
        </w:r>
      </w:ins>
      <w:r w:rsidRPr="00072F70">
        <w:t>second-order low</w:t>
      </w:r>
      <w:ins w:id="815" w:author="ACL" w:date="2020-10-13T10:21:00Z">
        <w:r w:rsidR="00D55FF1">
          <w:t>-</w:t>
        </w:r>
      </w:ins>
      <w:r w:rsidRPr="00072F70">
        <w:t>pass Butterworth filter with 3</w:t>
      </w:r>
      <w:r w:rsidR="00066059" w:rsidRPr="00072F70">
        <w:t xml:space="preserve"> </w:t>
      </w:r>
      <w:r w:rsidRPr="00072F70">
        <w:t>Hz cut</w:t>
      </w:r>
      <w:del w:id="816" w:author="ACL" w:date="2020-10-13T10:20:00Z">
        <w:r w:rsidRPr="00072F70" w:rsidDel="00D55FF1">
          <w:delText>-</w:delText>
        </w:r>
      </w:del>
      <w:r w:rsidRPr="00072F70">
        <w:t>off frequency.</w:t>
      </w:r>
      <w:r w:rsidR="00E830EB" w:rsidRPr="00072F70">
        <w:t xml:space="preserve"> This signal processing is based on</w:t>
      </w:r>
      <w:ins w:id="817" w:author="ACL" w:date="2020-10-13T10:23:00Z">
        <w:r w:rsidR="00D55FF1">
          <w:t xml:space="preserve"> that used in Refs.</w:t>
        </w:r>
      </w:ins>
      <w:r w:rsidR="00E830EB" w:rsidRPr="00072F70">
        <w:t xml:space="preserve"> </w:t>
      </w:r>
      <w:r w:rsidR="006778B8" w:rsidRPr="00072F70">
        <w:fldChar w:fldCharType="begin" w:fldLock="1"/>
      </w:r>
      <w:r w:rsidR="00EF429F" w:rsidRPr="00072F70">
        <w:instrText>ADDIN CSL_CITATION {"citationItems":[{"id":"ITEM-1","itemData":{"author":[{"dropping-particle":"","family":"Lenzi","given":"Tommaso","non-dropping-particle":"","parse-names":false,"suffix":""},{"dropping-particle":"","family":"Member","given":"Student","non-dropping-particle":"","parse-names":false,"suffix":""},{"dropping-particle":"","family":"Marco","given":"Stefano","non-dropping-particle":"","parse-names":false,"suffix":""},{"dropping-particle":"De","family":"Rossi","given":"Maria","non-dropping-particle":"","parse-names":false,"suffix":""},{"dropping-particle":"","family":"Member","given":"Student","non-dropping-particle":"","parse-names":false,"suffix":""},{"dropping-particle":"","family":"Vitiello","given":"Nicola","non-dropping-particle":"","parse-names":false,"suffix":""},{"dropping-particle":"","family":"Carrozza","given":"Maria Chiara","non-dropping-particle":"","parse-names":false,"suffix":""},{"dropping-particle":"","family":"Electromyographical","given":"Abstract","non-dropping-particle":"","parse-names":false,"suffix":""}],"id":"ITEM-1","issue":"8","issued":{"date-parts":[["2012"]]},"page":"2180-2190","publisher":"IEEE","title":"Intention-Based EMG Control for Powered Exoskeletons","type":"article-journal","volume":"59"},"uris":["http://www.mendeley.com/documents/?uuid=b3d21971-da96-4591-a769-8f2fafc4155c"]},{"id":"ITEM-2","itemData":{"author":[{"dropping-particle":"","family":"Rose","given":"William","non-dropping-particle":"","parse-names":false,"suffix":""}],"id":"ITEM-2","issued":{"date-parts":[["2014"]]},"title":"Raw signal amplification","type":"article-journal"},"uris":["http://www.mendeley.com/documents/?uuid=5d42d996-569d-4ef6-9199-2751d2732681"]},{"id":"ITEM-3","itemData":{"DOI":"10.1016/j.jelekin.2004.06.007","author":[{"dropping-particle":"","family":"Koo","given":"Terry K K","non-dropping-particle":"","parse-names":false,"suffix":""},{"dropping-particle":"","family":"Mak","given":"Arthur F T","non-dropping-particle":"","parse-names":false,"suffix":""}],"id":"ITEM-3","issued":{"date-parts":[["2005"]]},"page":"12-26","title":"Feasibility of using EMG driven neuromusculoskeletal model for prediction of dynamic movement of the elbow","type":"article-journal","volume":"15"},"uris":["http://www.mendeley.com/documents/?uuid=88724ef4-058e-4ffb-a0d3-a09ab8266a0c"]}],"mendeley":{"formattedCitation":"[29]–[31]","plainTextFormattedCitation":"[29]–[31]","previouslyFormattedCitation":"[29]–[31]"},"properties":{"noteIndex":0},"schema":"https://github.com/citation-style-language/schema/raw/master/csl-citation.json"}</w:instrText>
      </w:r>
      <w:r w:rsidR="006778B8" w:rsidRPr="00072F70">
        <w:fldChar w:fldCharType="separate"/>
      </w:r>
      <w:r w:rsidR="00E276D4" w:rsidRPr="00072F70">
        <w:t>[29]–[31]</w:t>
      </w:r>
      <w:r w:rsidR="006778B8" w:rsidRPr="00072F70">
        <w:fldChar w:fldCharType="end"/>
      </w:r>
      <w:r w:rsidR="006778B8" w:rsidRPr="00072F70">
        <w:t>.</w:t>
      </w:r>
    </w:p>
    <w:p w14:paraId="0E096172" w14:textId="77777777" w:rsidR="00672361" w:rsidRPr="00072F70" w:rsidRDefault="00672361" w:rsidP="00672361">
      <w:pPr>
        <w:pStyle w:val="Text"/>
        <w:rPr>
          <w:rtl/>
        </w:rPr>
      </w:pPr>
    </w:p>
    <w:p w14:paraId="00D91EFE" w14:textId="760F7A44" w:rsidR="00D57976" w:rsidRPr="00072F70" w:rsidRDefault="005746BA" w:rsidP="00672361">
      <w:pPr>
        <w:pStyle w:val="Text"/>
      </w:pPr>
      <w:r w:rsidRPr="00072F70">
        <w:t xml:space="preserve">Matlab </w:t>
      </w:r>
      <w:del w:id="818" w:author="ACL" w:date="2020-10-13T10:23:00Z">
        <w:r w:rsidRPr="00072F70" w:rsidDel="00D55FF1">
          <w:delText xml:space="preserve">code </w:delText>
        </w:r>
      </w:del>
      <w:r w:rsidRPr="00072F70">
        <w:t xml:space="preserve">was </w:t>
      </w:r>
      <w:del w:id="819" w:author="ACL" w:date="2020-10-13T10:23:00Z">
        <w:r w:rsidRPr="00072F70" w:rsidDel="00D55FF1">
          <w:delText>also implemented</w:delText>
        </w:r>
      </w:del>
      <w:ins w:id="820" w:author="ACL" w:date="2020-10-13T10:23:00Z">
        <w:r w:rsidR="00D55FF1">
          <w:t>used to</w:t>
        </w:r>
      </w:ins>
      <w:del w:id="821" w:author="ACL" w:date="2020-10-13T10:23:00Z">
        <w:r w:rsidRPr="00072F70" w:rsidDel="00D55FF1">
          <w:delText xml:space="preserve"> for the</w:delText>
        </w:r>
      </w:del>
      <w:r w:rsidRPr="00072F70">
        <w:t xml:space="preserve"> calculat</w:t>
      </w:r>
      <w:ins w:id="822" w:author="ACL" w:date="2020-10-13T10:23:00Z">
        <w:r w:rsidR="00D55FF1">
          <w:t>e</w:t>
        </w:r>
      </w:ins>
      <w:del w:id="823" w:author="ACL" w:date="2020-10-13T10:23:00Z">
        <w:r w:rsidRPr="00072F70" w:rsidDel="00D55FF1">
          <w:delText>ion</w:delText>
        </w:r>
      </w:del>
      <w:r w:rsidRPr="00072F70">
        <w:t xml:space="preserve"> </w:t>
      </w:r>
      <w:del w:id="824" w:author="ACL" w:date="2020-10-13T10:23:00Z">
        <w:r w:rsidRPr="00072F70" w:rsidDel="00D55FF1">
          <w:delText xml:space="preserve">of </w:delText>
        </w:r>
      </w:del>
      <w:ins w:id="825" w:author="ACL" w:date="2020-10-13T10:23:00Z">
        <w:r w:rsidR="00D55FF1">
          <w:t>the</w:t>
        </w:r>
        <w:r w:rsidR="00D55FF1" w:rsidRPr="00072F70">
          <w:t xml:space="preserve"> </w:t>
        </w:r>
      </w:ins>
      <w:r w:rsidRPr="00072F70">
        <w:t>height</w:t>
      </w:r>
      <w:r w:rsidR="00C92C5C" w:rsidRPr="00072F70">
        <w:t>, kinetic, and kinematic</w:t>
      </w:r>
      <w:r w:rsidRPr="00072F70">
        <w:t xml:space="preserve"> parameters. The </w:t>
      </w:r>
      <w:ins w:id="826" w:author="ACL" w:date="2020-10-13T10:25:00Z">
        <w:r w:rsidR="00D55FF1">
          <w:t xml:space="preserve">maximum (minimum) </w:t>
        </w:r>
      </w:ins>
      <w:r w:rsidRPr="00072F70">
        <w:t xml:space="preserve">height </w:t>
      </w:r>
      <m:oMath>
        <m:r>
          <w:ins w:id="827" w:author="ACL" w:date="2020-10-13T10:25:00Z">
            <m:rPr>
              <m:sty m:val="p"/>
            </m:rPr>
            <w:rPr>
              <w:rFonts w:ascii="Cambria Math" w:hAnsi="Cambria Math"/>
            </w:rPr>
            <m:t>Δ</m:t>
          </w:ins>
        </m:r>
        <m:sSub>
          <m:sSubPr>
            <m:ctrlPr>
              <w:ins w:id="828" w:author="ACL" w:date="2020-10-13T10:25:00Z">
                <w:rPr>
                  <w:rFonts w:ascii="Cambria Math" w:hAnsi="Cambria Math"/>
                  <w:i/>
                </w:rPr>
              </w:ins>
            </m:ctrlPr>
          </m:sSubPr>
          <m:e>
            <m:r>
              <w:ins w:id="829" w:author="ACL" w:date="2020-10-13T10:25:00Z">
                <w:rPr>
                  <w:rFonts w:ascii="Cambria Math" w:hAnsi="Cambria Math"/>
                </w:rPr>
                <m:t>H</m:t>
              </w:ins>
            </m:r>
          </m:e>
          <m:sub>
            <m:r>
              <w:ins w:id="830" w:author="ACL" w:date="2020-10-13T10:25:00Z">
                <m:rPr>
                  <m:sty m:val="p"/>
                </m:rPr>
                <w:rPr>
                  <w:rFonts w:ascii="Cambria Math" w:hAnsi="Cambria Math"/>
                </w:rPr>
                <m:t>max</m:t>
              </w:ins>
            </m:r>
          </m:sub>
        </m:sSub>
      </m:oMath>
      <w:ins w:id="831" w:author="ACL" w:date="2020-10-13T10:25:00Z">
        <w:r w:rsidR="00D55FF1">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r>
            <w:rPr>
              <w:rFonts w:ascii="Cambria Math" w:hAnsi="Cambria Math"/>
            </w:rPr>
            <m:t>)</m:t>
          </m:r>
        </m:oMath>
        <w:r w:rsidR="00D55FF1">
          <w:t xml:space="preserve"> </w:t>
        </w:r>
      </w:ins>
      <w:ins w:id="832" w:author="ACL" w:date="2020-10-13T10:24:00Z">
        <w:r w:rsidR="00D55FF1">
          <w:t xml:space="preserve">is defined </w:t>
        </w:r>
      </w:ins>
      <w:del w:id="833" w:author="ACL" w:date="2020-10-13T10:24:00Z">
        <w:r w:rsidRPr="00072F70" w:rsidDel="00D55FF1">
          <w:delText>parameters are</w:delText>
        </w:r>
      </w:del>
      <w:ins w:id="834" w:author="ACL" w:date="2020-10-13T10:24:00Z">
        <w:r w:rsidR="00D55FF1">
          <w:t>as</w:t>
        </w:r>
      </w:ins>
      <w:r w:rsidRPr="00072F70">
        <w:t xml:space="preserve"> the difference </w:t>
      </w:r>
      <w:del w:id="835" w:author="ACL" w:date="2020-10-13T10:24:00Z">
        <w:r w:rsidRPr="00072F70" w:rsidDel="00D55FF1">
          <w:delText xml:space="preserve">of </w:delText>
        </w:r>
      </w:del>
      <w:ins w:id="836" w:author="ACL" w:date="2020-10-13T10:24:00Z">
        <w:r w:rsidR="00D55FF1">
          <w:t>between</w:t>
        </w:r>
        <w:r w:rsidR="00D55FF1" w:rsidRPr="00072F70">
          <w:t xml:space="preserve"> </w:t>
        </w:r>
      </w:ins>
      <w:r w:rsidRPr="00072F70">
        <w:t xml:space="preserve">the </w:t>
      </w:r>
      <w:ins w:id="837" w:author="ACL" w:date="2020-10-13T10:24:00Z">
        <w:r w:rsidR="00D55FF1">
          <w:t xml:space="preserve">standing </w:t>
        </w:r>
      </w:ins>
      <w:r w:rsidRPr="00072F70">
        <w:t>COM</w:t>
      </w:r>
      <w:del w:id="838" w:author="ACL" w:date="2020-10-13T10:24:00Z">
        <w:r w:rsidRPr="00072F70" w:rsidDel="00D55FF1">
          <w:delText xml:space="preserve"> from standing</w:delText>
        </w:r>
      </w:del>
      <w:r w:rsidRPr="00072F70">
        <w:t xml:space="preserve"> </w:t>
      </w:r>
      <w:ins w:id="839" w:author="ACL" w:date="2020-10-13T10:24:00Z">
        <w:r w:rsidR="00D55FF1">
          <w:t>and the</w:t>
        </w:r>
      </w:ins>
      <w:del w:id="840" w:author="ACL" w:date="2020-10-13T10:24:00Z">
        <w:r w:rsidRPr="00072F70" w:rsidDel="00D55FF1">
          <w:delText>to</w:delText>
        </w:r>
      </w:del>
      <w:r w:rsidRPr="00072F70">
        <w:t xml:space="preserve"> maximum </w:t>
      </w:r>
      <w:ins w:id="841" w:author="ACL" w:date="2020-10-13T10:25:00Z">
        <w:r w:rsidR="00D55FF1">
          <w:t xml:space="preserve">(minimum) </w:t>
        </w:r>
      </w:ins>
      <w:del w:id="842" w:author="ACL" w:date="2020-10-13T10:25:00Z">
        <w:r w:rsidRPr="00072F70" w:rsidDel="00D55FF1">
          <w:delText xml:space="preserve">jump </w:delText>
        </w:r>
      </w:del>
      <w:r w:rsidRPr="00072F70">
        <w:t>height</w:t>
      </w:r>
      <w:r w:rsidR="004A024C" w:rsidRPr="00072F70">
        <w:t xml:space="preserve"> </w:t>
      </w:r>
      <w:ins w:id="843" w:author="ACL" w:date="2020-10-13T10:25:00Z">
        <w:r w:rsidR="00D55FF1">
          <w:t>of the COM</w:t>
        </w:r>
      </w:ins>
      <w:ins w:id="844" w:author="ACL" w:date="2020-10-13T10:26:00Z">
        <w:r w:rsidR="00D55FF1">
          <w:t xml:space="preserve"> </w:t>
        </w:r>
      </w:ins>
      <w:del w:id="845" w:author="ACL" w:date="2020-10-13T10:26:00Z">
        <w:r w:rsidR="004A024C" w:rsidRPr="00072F70" w:rsidDel="00D55FF1">
          <w:delText>(</w:delText>
        </w:r>
      </w:del>
      <m:oMath>
        <m:r>
          <w:del w:id="846" w:author="ACL" w:date="2020-10-13T10:25:00Z">
            <m:rPr>
              <m:sty m:val="p"/>
            </m:rPr>
            <w:rPr>
              <w:rFonts w:ascii="Cambria Math" w:hAnsi="Cambria Math"/>
            </w:rPr>
            <m:t>Δ</m:t>
          </w:del>
        </m:r>
        <m:sSub>
          <m:sSubPr>
            <m:ctrlPr>
              <w:del w:id="847" w:author="ACL" w:date="2020-10-13T10:25:00Z">
                <w:rPr>
                  <w:rFonts w:ascii="Cambria Math" w:hAnsi="Cambria Math"/>
                  <w:i/>
                </w:rPr>
              </w:del>
            </m:ctrlPr>
          </m:sSubPr>
          <m:e>
            <m:r>
              <w:del w:id="848" w:author="ACL" w:date="2020-10-13T10:25:00Z">
                <w:rPr>
                  <w:rFonts w:ascii="Cambria Math" w:hAnsi="Cambria Math"/>
                </w:rPr>
                <m:t>H</m:t>
              </w:del>
            </m:r>
          </m:e>
          <m:sub>
            <m:r>
              <w:del w:id="849" w:author="ACL" w:date="2020-10-13T10:25:00Z">
                <w:rPr>
                  <w:rFonts w:ascii="Cambria Math" w:hAnsi="Cambria Math"/>
                </w:rPr>
                <m:t>max</m:t>
              </w:del>
            </m:r>
          </m:sub>
        </m:sSub>
      </m:oMath>
      <w:del w:id="850" w:author="ACL" w:date="2020-10-13T10:26:00Z">
        <w:r w:rsidR="004A024C" w:rsidRPr="00072F70" w:rsidDel="00D55FF1">
          <w:delText>)</w:delText>
        </w:r>
        <w:r w:rsidRPr="00072F70" w:rsidDel="00D55FF1">
          <w:delText>, and the</w:delText>
        </w:r>
        <w:r w:rsidR="004A024C" w:rsidRPr="00072F70" w:rsidDel="00D55FF1">
          <w:delText xml:space="preserve"> difference of the COM from standing to </w:delText>
        </w:r>
        <w:r w:rsidRPr="00072F70" w:rsidDel="00D55FF1">
          <w:delText>minimum COM height</w:delText>
        </w:r>
      </w:del>
      <w:del w:id="851" w:author="ACL" w:date="2020-10-13T10:33:00Z">
        <w:r w:rsidR="004A024C" w:rsidRPr="00072F70" w:rsidDel="001E0E3C">
          <w:delText xml:space="preserve"> </w:delText>
        </w:r>
      </w:del>
      <w:ins w:id="852" w:author="ACL" w:date="2020-10-13T10:26:00Z">
        <w:r w:rsidR="00D55FF1">
          <w:t>(</w:t>
        </w:r>
      </w:ins>
      <w:del w:id="853" w:author="ACL" w:date="2020-10-13T10:26:00Z">
        <w:r w:rsidR="004A024C" w:rsidRPr="00072F70" w:rsidDel="00D55FF1">
          <w:delText>(</w:delText>
        </w:r>
      </w:del>
      <m:oMath>
        <m:r>
          <w:del w:id="854" w:author="ACL" w:date="2020-10-13T10:25:00Z">
            <m:rPr>
              <m:sty m:val="p"/>
            </m:rPr>
            <w:rPr>
              <w:rFonts w:ascii="Cambria Math" w:hAnsi="Cambria Math"/>
            </w:rPr>
            <m:t>Δ</m:t>
          </w:del>
        </m:r>
        <m:sSub>
          <m:sSubPr>
            <m:ctrlPr>
              <w:del w:id="855" w:author="ACL" w:date="2020-10-13T10:25:00Z">
                <w:rPr>
                  <w:rFonts w:ascii="Cambria Math" w:hAnsi="Cambria Math"/>
                  <w:i/>
                </w:rPr>
              </w:del>
            </m:ctrlPr>
          </m:sSubPr>
          <m:e>
            <m:r>
              <w:del w:id="856" w:author="ACL" w:date="2020-10-13T10:25:00Z">
                <w:rPr>
                  <w:rFonts w:ascii="Cambria Math" w:hAnsi="Cambria Math"/>
                </w:rPr>
                <m:t>H</m:t>
              </w:del>
            </m:r>
          </m:e>
          <m:sub>
            <m:r>
              <w:del w:id="857" w:author="ACL" w:date="2020-10-13T10:25:00Z">
                <w:rPr>
                  <w:rFonts w:ascii="Cambria Math" w:hAnsi="Cambria Math"/>
                </w:rPr>
                <m:t>min</m:t>
              </w:del>
            </m:r>
          </m:sub>
        </m:sSub>
        <m:r>
          <w:del w:id="858" w:author="ACL" w:date="2020-10-13T10:25:00Z">
            <w:rPr>
              <w:rFonts w:ascii="Cambria Math" w:hAnsi="Cambria Math"/>
            </w:rPr>
            <m:t>)</m:t>
          </w:del>
        </m:r>
        <m:r>
          <w:del w:id="859" w:author="ACL" w:date="2020-10-13T10:26:00Z">
            <m:rPr>
              <m:sty m:val="p"/>
            </m:rPr>
            <w:rPr>
              <w:rFonts w:ascii="Cambria Math" w:hAnsi="Cambria Math"/>
            </w:rPr>
            <m:t>, both presented in</m:t>
          </w:del>
        </m:r>
      </m:oMath>
      <w:del w:id="860" w:author="ACL" w:date="2020-10-13T10:26:00Z">
        <w:r w:rsidRPr="00072F70" w:rsidDel="00D55FF1">
          <w:delText xml:space="preserve"> </w:delText>
        </w:r>
      </w:del>
      <w:ins w:id="861" w:author="ACL" w:date="2020-10-13T10:26:00Z">
        <w:r w:rsidR="00D55FF1">
          <w:t xml:space="preserve">see </w:t>
        </w:r>
      </w:ins>
      <w:r w:rsidRPr="00072F70">
        <w:t>Fig</w:t>
      </w:r>
      <w:r w:rsidR="006C7977" w:rsidRPr="00072F70">
        <w:t>.</w:t>
      </w:r>
      <w:ins w:id="862" w:author="ACL" w:date="2020-10-13T10:26:00Z">
        <w:r w:rsidR="00D55FF1">
          <w:t xml:space="preserve"> </w:t>
        </w:r>
      </w:ins>
      <w:r w:rsidR="006C7977" w:rsidRPr="00072F70">
        <w:t>2</w:t>
      </w:r>
      <w:ins w:id="863" w:author="ACL" w:date="2020-10-13T10:26:00Z">
        <w:r w:rsidR="00D55FF1">
          <w:t>). Specifically,</w:t>
        </w:r>
      </w:ins>
      <w:del w:id="864" w:author="ACL" w:date="2020-10-13T10:26:00Z">
        <w:r w:rsidR="006C7977" w:rsidRPr="00072F70" w:rsidDel="00D55FF1">
          <w:delText>,</w:delText>
        </w:r>
        <w:r w:rsidR="004A024C" w:rsidRPr="00072F70" w:rsidDel="00D55FF1">
          <w:delText xml:space="preserve"> and </w:delText>
        </w:r>
        <w:r w:rsidR="00E755C8" w:rsidRPr="00072F70" w:rsidDel="00D55FF1">
          <w:delText>given</w:delText>
        </w:r>
        <w:r w:rsidR="004A024C" w:rsidRPr="00072F70" w:rsidDel="00D55FF1">
          <w:delText xml:space="preserve"> as follows:</w:delText>
        </w:r>
      </w:del>
    </w:p>
    <w:p w14:paraId="6722A372" w14:textId="1014CD5D" w:rsidR="00E755C8" w:rsidRPr="00072F70" w:rsidRDefault="00E755C8" w:rsidP="00E755C8">
      <w:pPr>
        <w:pStyle w:val="Equation"/>
      </w:pP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H</m:t>
            </m:r>
          </m:e>
          <m:sub>
            <m:r>
              <w:ins w:id="865" w:author="ACL" w:date="2020-10-13T10:27:00Z">
                <m:rPr>
                  <m:sty m:val="p"/>
                </m:rPr>
                <w:rPr>
                  <w:rFonts w:ascii="Cambria Math" w:hAnsi="Cambria Math"/>
                </w:rPr>
                <m:t>s</m:t>
              </w:ins>
            </m:r>
            <m:r>
              <w:del w:id="866" w:author="ACL" w:date="2020-10-13T10:27:00Z">
                <m:rPr>
                  <m:sty m:val="p"/>
                </m:rPr>
                <w:rPr>
                  <w:rFonts w:ascii="Cambria Math" w:hAnsi="Cambria Math"/>
                </w:rPr>
                <m:t>S</m:t>
              </w:del>
            </m:r>
            <m:r>
              <m:rPr>
                <m:sty m:val="p"/>
              </m:rPr>
              <w:rPr>
                <w:rFonts w:ascii="Cambria Math" w:hAnsi="Cambria Math"/>
              </w:rPr>
              <m:t>tanding</m:t>
            </m:r>
          </m:sub>
        </m:sSub>
      </m:oMath>
      <w:ins w:id="867" w:author="ACL" w:date="2020-10-13T10:28:00Z">
        <w:r w:rsidR="00D55FF1">
          <w:t>,</w:t>
        </w:r>
      </w:ins>
      <w:r w:rsidRPr="00072F70">
        <w:t xml:space="preserve"> </w:t>
      </w:r>
      <w:r w:rsidRPr="00072F70">
        <w:tab/>
        <w:t>(</w:t>
      </w:r>
      <w:fldSimple w:instr=" SEQ Equation \* ARABIC ">
        <w:r w:rsidRPr="00072F70">
          <w:t>1</w:t>
        </w:r>
      </w:fldSimple>
      <w:r w:rsidRPr="00072F70">
        <w:t>)</w:t>
      </w:r>
    </w:p>
    <w:p w14:paraId="5BC3AC96" w14:textId="09172854" w:rsidR="00D57976" w:rsidRPr="00072F70" w:rsidRDefault="00E755C8" w:rsidP="00672361">
      <w:pPr>
        <w:pStyle w:val="Equation"/>
      </w:pP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H</m:t>
            </m:r>
          </m:e>
          <m:sub>
            <m:r>
              <w:ins w:id="868" w:author="ACL" w:date="2020-10-13T10:27:00Z">
                <m:rPr>
                  <m:sty m:val="p"/>
                </m:rPr>
                <w:rPr>
                  <w:rFonts w:ascii="Cambria Math" w:hAnsi="Cambria Math"/>
                </w:rPr>
                <m:t>s</m:t>
              </w:ins>
            </m:r>
            <m:r>
              <w:del w:id="869" w:author="ACL" w:date="2020-10-13T10:27:00Z">
                <m:rPr>
                  <m:sty m:val="p"/>
                </m:rPr>
                <w:rPr>
                  <w:rFonts w:ascii="Cambria Math" w:hAnsi="Cambria Math"/>
                </w:rPr>
                <m:t>S</m:t>
              </w:del>
            </m:r>
            <m:r>
              <m:rPr>
                <m:sty m:val="p"/>
              </m:rPr>
              <w:rPr>
                <w:rFonts w:ascii="Cambria Math" w:hAnsi="Cambria Math"/>
              </w:rPr>
              <m:t>tanding</m:t>
            </m:r>
          </m:sub>
        </m:sSub>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ins w:id="870" w:author="ACL" w:date="2020-10-13T10:28:00Z">
        <w:r w:rsidR="00D55FF1">
          <w:t>,</w:t>
        </w:r>
      </w:ins>
      <w:r w:rsidRPr="00072F70">
        <w:tab/>
        <w:t>(</w:t>
      </w:r>
      <w:r w:rsidRPr="00072F70">
        <w:fldChar w:fldCharType="begin"/>
      </w:r>
      <m:oMath>
        <m:r>
          <m:rPr>
            <m:sty m:val="p"/>
          </m:rPr>
          <w:rPr>
            <w:rFonts w:ascii="Cambria Math" w:hAnsi="Cambria Math"/>
          </w:rPr>
          <m:t xml:space="preserve"> SEQ Equation \* ARABIC </m:t>
        </m:r>
      </m:oMath>
      <w:r w:rsidRPr="00072F70">
        <w:fldChar w:fldCharType="separate"/>
      </w:r>
      <m:oMath>
        <m:r>
          <m:rPr>
            <m:sty m:val="p"/>
          </m:rPr>
          <w:rPr>
            <w:rFonts w:ascii="Cambria Math" w:hAnsi="Cambria Math"/>
          </w:rPr>
          <m:t>2</m:t>
        </m:r>
      </m:oMath>
      <w:r w:rsidRPr="00072F70">
        <w:fldChar w:fldCharType="end"/>
      </w:r>
      <w:r w:rsidRPr="00072F70">
        <w:t>)</w:t>
      </w:r>
    </w:p>
    <w:p w14:paraId="3CD58A5C" w14:textId="135D4159" w:rsidR="00E755C8" w:rsidRPr="00072F70" w:rsidRDefault="00E755C8" w:rsidP="00E755C8">
      <w:pPr>
        <w:pStyle w:val="Text"/>
        <w:ind w:firstLine="0"/>
      </w:pPr>
      <w:del w:id="871" w:author="ACL" w:date="2020-10-13T10:28:00Z">
        <w:r w:rsidRPr="00072F70" w:rsidDel="00D55FF1">
          <w:delText xml:space="preserve">Where </w:delText>
        </w:r>
      </w:del>
      <w:ins w:id="872" w:author="ACL" w:date="2020-10-13T10:28:00Z">
        <w:r w:rsidR="00D55FF1">
          <w:t>w</w:t>
        </w:r>
        <w:r w:rsidR="00D55FF1" w:rsidRPr="00072F70">
          <w:t xml:space="preserve">here </w:t>
        </w:r>
      </w:ins>
      <m:oMath>
        <m:sSub>
          <m:sSubPr>
            <m:ctrlPr>
              <w:rPr>
                <w:rFonts w:ascii="Cambria Math" w:hAnsi="Cambria Math"/>
                <w:i/>
              </w:rPr>
            </m:ctrlPr>
          </m:sSubPr>
          <m:e>
            <m:r>
              <w:rPr>
                <w:rFonts w:ascii="Cambria Math" w:hAnsi="Cambria Math"/>
              </w:rPr>
              <m:t>H</m:t>
            </m:r>
          </m:e>
          <m:sub>
            <m:r>
              <m:rPr>
                <m:sty m:val="p"/>
              </m:rPr>
              <w:rPr>
                <w:rFonts w:ascii="Cambria Math" w:hAnsi="Cambria Math"/>
              </w:rPr>
              <m:t>standing</m:t>
            </m:r>
          </m:sub>
        </m:sSub>
      </m:oMath>
      <w:r w:rsidRPr="00072F70">
        <w:t xml:space="preserve"> is the </w:t>
      </w:r>
      <w:ins w:id="873" w:author="ACL" w:date="2020-10-13T10:28:00Z">
        <w:r w:rsidR="00D55FF1" w:rsidRPr="00072F70">
          <w:t xml:space="preserve">height </w:t>
        </w:r>
        <w:r w:rsidR="00D55FF1">
          <w:t xml:space="preserve">of the </w:t>
        </w:r>
      </w:ins>
      <w:r w:rsidRPr="00072F70">
        <w:t xml:space="preserve">COM </w:t>
      </w:r>
      <w:del w:id="874" w:author="ACL" w:date="2020-10-13T10:28:00Z">
        <w:r w:rsidRPr="00072F70" w:rsidDel="00D55FF1">
          <w:delText xml:space="preserve">height </w:delText>
        </w:r>
      </w:del>
      <w:del w:id="875" w:author="ACL" w:date="2020-10-13T10:29:00Z">
        <w:r w:rsidRPr="00072F70" w:rsidDel="00D55FF1">
          <w:delText>during</w:delText>
        </w:r>
      </w:del>
      <w:ins w:id="876" w:author="ACL" w:date="2020-10-13T10:29:00Z">
        <w:r w:rsidR="00D55FF1">
          <w:t>while</w:t>
        </w:r>
      </w:ins>
      <w:r w:rsidRPr="00072F70">
        <w:t xml:space="preserve"> standing, </w:t>
      </w:r>
      <m:oMath>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oMath>
      <w:r w:rsidRPr="00072F70">
        <w:t xml:space="preserve"> is the maximum </w:t>
      </w:r>
      <w:ins w:id="877" w:author="ACL" w:date="2020-10-13T10:29:00Z">
        <w:r w:rsidR="00D55FF1" w:rsidRPr="00072F70">
          <w:t xml:space="preserve">height </w:t>
        </w:r>
        <w:r w:rsidR="00D55FF1">
          <w:t xml:space="preserve">of the </w:t>
        </w:r>
      </w:ins>
      <w:r w:rsidRPr="00072F70">
        <w:t xml:space="preserve">COM </w:t>
      </w:r>
      <w:del w:id="878" w:author="ACL" w:date="2020-10-13T10:29:00Z">
        <w:r w:rsidRPr="00072F70" w:rsidDel="00D55FF1">
          <w:delText>height</w:delText>
        </w:r>
        <w:r w:rsidR="00605B5B" w:rsidRPr="00072F70" w:rsidDel="00D55FF1">
          <w:delText xml:space="preserve"> </w:delText>
        </w:r>
      </w:del>
      <w:r w:rsidR="00605B5B" w:rsidRPr="00072F70">
        <w:t xml:space="preserve">during </w:t>
      </w:r>
      <w:ins w:id="879" w:author="ACL" w:date="2020-10-13T10:29:00Z">
        <w:r w:rsidR="00D55FF1">
          <w:t xml:space="preserve">the </w:t>
        </w:r>
      </w:ins>
      <w:r w:rsidR="00605B5B" w:rsidRPr="00072F70">
        <w:t>flight phase of the jump</w:t>
      </w:r>
      <w:r w:rsidRPr="00072F70">
        <w:t xml:space="preserve">, and </w:t>
      </w:r>
      <m:oMath>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Pr="00072F70">
        <w:t xml:space="preserve"> is the minimum </w:t>
      </w:r>
      <w:ins w:id="880" w:author="ACL" w:date="2020-10-13T10:29:00Z">
        <w:r w:rsidR="00D55FF1" w:rsidRPr="00072F70">
          <w:t xml:space="preserve">height </w:t>
        </w:r>
        <w:r w:rsidR="00D55FF1">
          <w:t xml:space="preserve">of the </w:t>
        </w:r>
      </w:ins>
      <w:r w:rsidRPr="00072F70">
        <w:t>COM</w:t>
      </w:r>
      <w:ins w:id="881" w:author="ACL" w:date="2020-10-13T10:33:00Z">
        <w:r w:rsidR="001E0E3C">
          <w:t xml:space="preserve"> during the pre-jump squat</w:t>
        </w:r>
      </w:ins>
      <w:del w:id="882" w:author="ACL" w:date="2020-10-13T10:29:00Z">
        <w:r w:rsidRPr="00072F70" w:rsidDel="00D55FF1">
          <w:delText xml:space="preserve"> height</w:delText>
        </w:r>
      </w:del>
      <w:r w:rsidR="00774F3A" w:rsidRPr="00072F70">
        <w:t>.</w:t>
      </w:r>
      <w:r w:rsidRPr="00072F70">
        <w:t xml:space="preserve"> </w:t>
      </w:r>
    </w:p>
    <w:p w14:paraId="284FABAE" w14:textId="65820313" w:rsidR="00D57976" w:rsidRPr="00072F70" w:rsidRDefault="00774F3A" w:rsidP="00672361">
      <w:pPr>
        <w:pStyle w:val="Text"/>
      </w:pPr>
      <w:r w:rsidRPr="00072F70">
        <w:t>Next</w:t>
      </w:r>
      <w:r w:rsidR="005746BA" w:rsidRPr="00072F70">
        <w:t>, we calculate</w:t>
      </w:r>
      <w:del w:id="883" w:author="ACL" w:date="2020-10-13T10:30:00Z">
        <w:r w:rsidR="005746BA" w:rsidRPr="00072F70" w:rsidDel="001E0E3C">
          <w:delText>d</w:delText>
        </w:r>
      </w:del>
      <w:r w:rsidR="005746BA" w:rsidRPr="00072F70">
        <w:t xml:space="preserve"> the net mechanical work performed </w:t>
      </w:r>
      <w:del w:id="884" w:author="ACL" w:date="2020-10-13T10:30:00Z">
        <w:r w:rsidR="005746BA" w:rsidRPr="00072F70" w:rsidDel="001E0E3C">
          <w:delText xml:space="preserve">at </w:delText>
        </w:r>
      </w:del>
      <w:ins w:id="885" w:author="ACL" w:date="2020-10-13T10:30:00Z">
        <w:r w:rsidR="001E0E3C">
          <w:t>by</w:t>
        </w:r>
        <w:r w:rsidR="001E0E3C" w:rsidRPr="00072F70">
          <w:t xml:space="preserve"> </w:t>
        </w:r>
      </w:ins>
      <w:r w:rsidR="00196717" w:rsidRPr="00072F70">
        <w:t>the ankle, knee,</w:t>
      </w:r>
      <w:r w:rsidRPr="00072F70">
        <w:t xml:space="preserve"> </w:t>
      </w:r>
      <w:r w:rsidR="00196717" w:rsidRPr="00072F70">
        <w:t>and hip</w:t>
      </w:r>
      <w:r w:rsidR="005746BA" w:rsidRPr="00072F70">
        <w:t xml:space="preserve"> joint</w:t>
      </w:r>
      <w:r w:rsidR="00196717" w:rsidRPr="00072F70">
        <w:t>s</w:t>
      </w:r>
      <w:r w:rsidR="005746BA" w:rsidRPr="00072F70">
        <w:t xml:space="preserve"> from </w:t>
      </w:r>
      <w:r w:rsidR="007A6958" w:rsidRPr="00072F70">
        <w:t xml:space="preserve">the </w:t>
      </w:r>
      <w:r w:rsidR="007327B4" w:rsidRPr="00072F70">
        <w:t xml:space="preserve">start of upward </w:t>
      </w:r>
      <w:r w:rsidR="00A0510A" w:rsidRPr="00072F70">
        <w:t>movement</w:t>
      </w:r>
      <w:r w:rsidR="007327B4" w:rsidRPr="00072F70">
        <w:t xml:space="preserve"> (UPM) to t</w:t>
      </w:r>
      <w:r w:rsidR="00A55126" w:rsidRPr="00072F70">
        <w:t>ake</w:t>
      </w:r>
      <w:r w:rsidR="007327B4" w:rsidRPr="00072F70">
        <w:t>-off (TO)</w:t>
      </w:r>
      <w:r w:rsidR="00E755C8" w:rsidRPr="00072F70">
        <w:t>:</w:t>
      </w:r>
    </w:p>
    <w:p w14:paraId="49785F90" w14:textId="64217A25" w:rsidR="00D57976" w:rsidRPr="00072F70" w:rsidRDefault="009779CB" w:rsidP="00672361">
      <w:pPr>
        <w:pStyle w:val="Equation"/>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j</m:t>
            </m:r>
          </m:sub>
        </m:sSub>
        <m:r>
          <w:rPr>
            <w:rFonts w:ascii="Cambria Math" w:hAnsi="Cambria Math"/>
          </w:rPr>
          <m:t>=</m:t>
        </m:r>
        <m:nary>
          <m:naryPr>
            <m:limLoc m:val="subSup"/>
            <m:ctrlPr>
              <w:rPr>
                <w:rFonts w:ascii="Cambria Math" w:hAnsi="Cambria Math"/>
                <w:i/>
              </w:rPr>
            </m:ctrlPr>
          </m:naryPr>
          <m:sub>
            <m:r>
              <m:rPr>
                <m:sty m:val="p"/>
              </m:rPr>
              <w:rPr>
                <w:rFonts w:ascii="Cambria Math" w:hAnsi="Cambria Math"/>
              </w:rPr>
              <m:t>UPM</m:t>
            </m:r>
          </m:sub>
          <m:sup>
            <m:r>
              <m:rPr>
                <m:sty m:val="p"/>
              </m:rPr>
              <w:rPr>
                <w:rFonts w:ascii="Cambria Math" w:hAnsi="Cambria Math"/>
              </w:rPr>
              <m:t>TO</m:t>
            </m:r>
          </m:sup>
          <m:e>
            <m:sSub>
              <m:sSubPr>
                <m:ctrlPr>
                  <w:rPr>
                    <w:rFonts w:ascii="Cambria Math" w:hAnsi="Cambria Math"/>
                    <w:i/>
                  </w:rPr>
                </m:ctrlPr>
              </m:sSubPr>
              <m:e>
                <m:r>
                  <w:rPr>
                    <w:rFonts w:ascii="Cambria Math" w:hAnsi="Cambria Math"/>
                  </w:rPr>
                  <m:t>P</m:t>
                </m:r>
              </m:e>
              <m:sub>
                <m:r>
                  <w:rPr>
                    <w:rFonts w:ascii="Cambria Math" w:hAnsi="Cambria Math"/>
                  </w:rPr>
                  <m:t>j</m:t>
                </m:r>
              </m:sub>
            </m:sSub>
            <m:r>
              <w:del w:id="886" w:author="ACL" w:date="2020-10-13T14:16:00Z">
                <w:rPr>
                  <w:rFonts w:ascii="Cambria Math" w:hAnsi="Cambria Math"/>
                </w:rPr>
                <m:t xml:space="preserve"> </m:t>
              </w:del>
            </m:r>
            <m:r>
              <w:rPr>
                <w:rFonts w:ascii="Cambria Math" w:hAnsi="Cambria Math"/>
              </w:rPr>
              <m:t xml:space="preserve">dt= </m:t>
            </m:r>
            <m:nary>
              <m:naryPr>
                <m:limLoc m:val="subSup"/>
                <m:ctrlPr>
                  <w:rPr>
                    <w:rFonts w:ascii="Cambria Math" w:hAnsi="Cambria Math"/>
                    <w:i/>
                  </w:rPr>
                </m:ctrlPr>
              </m:naryPr>
              <m:sub>
                <m:r>
                  <m:rPr>
                    <m:sty m:val="p"/>
                  </m:rPr>
                  <w:rPr>
                    <w:rFonts w:ascii="Cambria Math" w:hAnsi="Cambria Math"/>
                  </w:rPr>
                  <m:t>UPM</m:t>
                </m:r>
              </m:sub>
              <m:sup>
                <m:r>
                  <m:rPr>
                    <m:sty m:val="p"/>
                  </m:rPr>
                  <w:rPr>
                    <w:rFonts w:ascii="Cambria Math" w:hAnsi="Cambria Math"/>
                  </w:rPr>
                  <m:t>TO</m:t>
                </m:r>
              </m:sup>
              <m:e>
                <m:sSub>
                  <m:sSubPr>
                    <m:ctrlPr>
                      <w:rPr>
                        <w:rFonts w:ascii="Cambria Math" w:hAnsi="Cambria Math"/>
                        <w:i/>
                      </w:rPr>
                    </m:ctrlPr>
                  </m:sSubPr>
                  <m:e>
                    <m:r>
                      <w:rPr>
                        <w:rFonts w:ascii="Cambria Math" w:hAnsi="Cambria Math"/>
                      </w:rPr>
                      <m:t>M</m:t>
                    </m:r>
                  </m:e>
                  <m:sub>
                    <m:r>
                      <w:rPr>
                        <w:rFonts w:ascii="Cambria Math" w:hAnsi="Cambria Math"/>
                      </w:rPr>
                      <m:t>j</m:t>
                    </m:r>
                  </m:sub>
                </m:sSub>
                <m:r>
                  <w:del w:id="887" w:author="ACL" w:date="2020-10-13T14:15:00Z">
                    <w:rPr>
                      <w:rFonts w:ascii="Cambria Math" w:hAnsi="Cambria Math"/>
                    </w:rPr>
                    <m:t>∙</m:t>
                  </w:del>
                </m:r>
                <m:acc>
                  <m:accPr>
                    <m:chr m:val="̇"/>
                    <m:ctrlPr>
                      <w:rPr>
                        <w:rFonts w:ascii="Cambria Math" w:hAnsi="Cambria Math"/>
                        <w:i/>
                      </w:rPr>
                    </m:ctrlPr>
                  </m:accPr>
                  <m:e>
                    <m:sSub>
                      <m:sSubPr>
                        <m:ctrlPr>
                          <w:rPr>
                            <w:rFonts w:ascii="Cambria Math" w:hAnsi="Cambria Math"/>
                            <w:i/>
                          </w:rPr>
                        </m:ctrlPr>
                      </m:sSubPr>
                      <m:e>
                        <m:r>
                          <w:rPr>
                            <w:rFonts w:ascii="Cambria Math" w:hAnsi="Cambria Math"/>
                          </w:rPr>
                          <m:t>ω</m:t>
                        </m:r>
                      </m:e>
                      <m:sub>
                        <m:r>
                          <w:rPr>
                            <w:rFonts w:ascii="Cambria Math" w:hAnsi="Cambria Math"/>
                          </w:rPr>
                          <m:t>j</m:t>
                        </m:r>
                      </m:sub>
                    </m:sSub>
                  </m:e>
                </m:acc>
                <m:r>
                  <w:del w:id="888" w:author="ACL" w:date="2020-10-13T14:15:00Z">
                    <w:rPr>
                      <w:rFonts w:ascii="Cambria Math" w:hAnsi="Cambria Math"/>
                    </w:rPr>
                    <m:t xml:space="preserve"> </m:t>
                  </w:del>
                </m:r>
                <m:r>
                  <w:rPr>
                    <w:rFonts w:ascii="Cambria Math" w:hAnsi="Cambria Math"/>
                  </w:rPr>
                  <m:t xml:space="preserve">dt </m:t>
                </m:r>
              </m:e>
            </m:nary>
          </m:e>
        </m:nary>
      </m:oMath>
      <w:r w:rsidR="00E755C8" w:rsidRPr="00072F70">
        <w:tab/>
        <w:t>(</w:t>
      </w:r>
      <w:r w:rsidR="00E755C8" w:rsidRPr="00072F70">
        <w:fldChar w:fldCharType="begin"/>
      </w:r>
      <m:oMath>
        <m:r>
          <m:rPr>
            <m:sty m:val="p"/>
          </m:rPr>
          <w:rPr>
            <w:rFonts w:ascii="Cambria Math" w:hAnsi="Cambria Math"/>
          </w:rPr>
          <m:t xml:space="preserve"> SEQ Equation \* ARABIC </m:t>
        </m:r>
      </m:oMath>
      <w:r w:rsidR="00E755C8" w:rsidRPr="00072F70">
        <w:fldChar w:fldCharType="separate"/>
      </w:r>
      <m:oMath>
        <m:r>
          <m:rPr>
            <m:sty m:val="p"/>
          </m:rPr>
          <w:rPr>
            <w:rFonts w:ascii="Cambria Math" w:hAnsi="Cambria Math"/>
          </w:rPr>
          <m:t>3</m:t>
        </m:r>
      </m:oMath>
      <w:r w:rsidR="00E755C8" w:rsidRPr="00072F70">
        <w:fldChar w:fldCharType="end"/>
      </w:r>
      <w:r w:rsidR="00E755C8" w:rsidRPr="00072F70">
        <w:t>)</w:t>
      </w:r>
    </w:p>
    <w:p w14:paraId="43D4BE62" w14:textId="20540F3B" w:rsidR="00774F3A" w:rsidRPr="00072F70" w:rsidRDefault="00196717" w:rsidP="00672361">
      <w:pPr>
        <w:pStyle w:val="Text"/>
        <w:ind w:firstLine="0"/>
      </w:pPr>
      <w:del w:id="889" w:author="ACL" w:date="2020-10-13T10:31:00Z">
        <w:r w:rsidRPr="00072F70" w:rsidDel="001E0E3C">
          <w:delText xml:space="preserve">Where </w:delText>
        </w:r>
      </w:del>
      <w:ins w:id="890" w:author="ACL" w:date="2020-10-13T10:31:00Z">
        <w:r w:rsidR="001E0E3C">
          <w:t>w</w:t>
        </w:r>
        <w:r w:rsidR="001E0E3C" w:rsidRPr="00072F70">
          <w:t xml:space="preserve">here </w:t>
        </w:r>
      </w:ins>
      <m:oMath>
        <m:sSub>
          <m:sSubPr>
            <m:ctrlPr>
              <w:rPr>
                <w:rFonts w:ascii="Cambria Math" w:hAnsi="Cambria Math"/>
                <w:i/>
              </w:rPr>
            </m:ctrlPr>
          </m:sSubPr>
          <m:e>
            <m:r>
              <w:rPr>
                <w:rFonts w:ascii="Cambria Math" w:hAnsi="Cambria Math"/>
              </w:rPr>
              <m:t>P</m:t>
            </m:r>
          </m:e>
          <m:sub>
            <m:r>
              <w:rPr>
                <w:rFonts w:ascii="Cambria Math" w:hAnsi="Cambria Math"/>
              </w:rPr>
              <m:t>j</m:t>
            </m:r>
          </m:sub>
        </m:sSub>
      </m:oMath>
      <w:r w:rsidRPr="00072F70">
        <w:t xml:space="preserve"> is the power at </w:t>
      </w:r>
      <w:del w:id="891" w:author="ACL" w:date="2020-10-13T14:16:00Z">
        <w:r w:rsidRPr="00072F70" w:rsidDel="00C9497A">
          <w:delText xml:space="preserve">each </w:delText>
        </w:r>
      </w:del>
      <w:r w:rsidRPr="00072F70">
        <w:t>joint</w:t>
      </w:r>
      <w:ins w:id="892" w:author="ACL" w:date="2020-10-13T14:16:00Z">
        <w:r w:rsidR="00C9497A">
          <w:t xml:space="preserve"> </w:t>
        </w:r>
        <w:r w:rsidR="00C9497A" w:rsidRPr="00C9497A">
          <w:rPr>
            <w:i/>
            <w:rPrChange w:id="893" w:author="ACL" w:date="2020-10-13T14:16:00Z">
              <w:rPr/>
            </w:rPrChange>
          </w:rPr>
          <w:t>j</w:t>
        </w:r>
      </w:ins>
      <w:r w:rsidRPr="00072F70">
        <w:t xml:space="preserve">, </w:t>
      </w:r>
      <m:oMath>
        <m:sSub>
          <m:sSubPr>
            <m:ctrlPr>
              <w:rPr>
                <w:rFonts w:ascii="Cambria Math" w:hAnsi="Cambria Math"/>
                <w:i/>
              </w:rPr>
            </m:ctrlPr>
          </m:sSubPr>
          <m:e>
            <m:r>
              <w:rPr>
                <w:rFonts w:ascii="Cambria Math" w:hAnsi="Cambria Math"/>
              </w:rPr>
              <m:t>M</m:t>
            </m:r>
          </m:e>
          <m:sub>
            <m:r>
              <w:rPr>
                <w:rFonts w:ascii="Cambria Math" w:hAnsi="Cambria Math"/>
              </w:rPr>
              <m:t>j</m:t>
            </m:r>
          </m:sub>
        </m:sSub>
      </m:oMath>
      <w:r w:rsidRPr="00072F70">
        <w:t xml:space="preserve"> is the </w:t>
      </w:r>
      <w:del w:id="894" w:author="ACL" w:date="2020-10-13T09:43:00Z">
        <w:r w:rsidRPr="00072F70" w:rsidDel="00C25F71">
          <w:delText>moment</w:delText>
        </w:r>
      </w:del>
      <w:ins w:id="895" w:author="ACL" w:date="2020-10-13T09:43:00Z">
        <w:r w:rsidR="00C25F71">
          <w:t>torque</w:t>
        </w:r>
      </w:ins>
      <w:r w:rsidRPr="00072F70">
        <w:t xml:space="preserve"> at </w:t>
      </w:r>
      <w:del w:id="896" w:author="ACL" w:date="2020-10-13T14:16:00Z">
        <w:r w:rsidRPr="00072F70" w:rsidDel="00C9497A">
          <w:delText xml:space="preserve">each </w:delText>
        </w:r>
      </w:del>
      <w:r w:rsidRPr="00072F70">
        <w:t>joint</w:t>
      </w:r>
      <w:ins w:id="897" w:author="ACL" w:date="2020-10-13T14:16:00Z">
        <w:r w:rsidR="00C9497A">
          <w:t xml:space="preserve"> </w:t>
        </w:r>
        <w:r w:rsidR="00C9497A" w:rsidRPr="00C9497A">
          <w:rPr>
            <w:i/>
            <w:rPrChange w:id="898" w:author="ACL" w:date="2020-10-13T14:16:00Z">
              <w:rPr/>
            </w:rPrChange>
          </w:rPr>
          <w:t>j</w:t>
        </w:r>
      </w:ins>
      <w:r w:rsidRPr="00072F70">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j</m:t>
            </m:r>
          </m:sub>
        </m:sSub>
      </m:oMath>
      <w:r w:rsidRPr="00072F70">
        <w:t xml:space="preserve"> is the angular velocity at </w:t>
      </w:r>
      <w:del w:id="899" w:author="ACL" w:date="2020-10-13T14:16:00Z">
        <w:r w:rsidRPr="00072F70" w:rsidDel="00C9497A">
          <w:delText xml:space="preserve">each </w:delText>
        </w:r>
      </w:del>
      <w:r w:rsidRPr="00072F70">
        <w:t>joint</w:t>
      </w:r>
      <w:ins w:id="900" w:author="ACL" w:date="2020-10-13T14:16:00Z">
        <w:r w:rsidR="00C9497A">
          <w:t xml:space="preserve"> </w:t>
        </w:r>
        <w:r w:rsidR="00C9497A" w:rsidRPr="00C9497A">
          <w:rPr>
            <w:i/>
            <w:rPrChange w:id="901" w:author="ACL" w:date="2020-10-13T14:16:00Z">
              <w:rPr/>
            </w:rPrChange>
          </w:rPr>
          <w:t>j</w:t>
        </w:r>
      </w:ins>
      <w:r w:rsidRPr="00072F70">
        <w:t xml:space="preserve">. </w:t>
      </w:r>
      <w:r w:rsidR="007327B4" w:rsidRPr="00072F70">
        <w:t xml:space="preserve">The UPM point is defined </w:t>
      </w:r>
      <w:ins w:id="902" w:author="ACL" w:date="2020-10-13T10:31:00Z">
        <w:r w:rsidR="001E0E3C">
          <w:t>a</w:t>
        </w:r>
      </w:ins>
      <w:del w:id="903" w:author="ACL" w:date="2020-10-13T10:31:00Z">
        <w:r w:rsidR="007327B4" w:rsidRPr="00072F70" w:rsidDel="001E0E3C">
          <w:delText xml:space="preserve">in </w:delText>
        </w:r>
      </w:del>
      <w:ins w:id="904" w:author="ACL" w:date="2020-10-13T10:31:00Z">
        <w:r w:rsidR="001E0E3C">
          <w:t>s</w:t>
        </w:r>
        <w:r w:rsidR="001E0E3C" w:rsidRPr="00072F70">
          <w:t xml:space="preserve"> </w:t>
        </w:r>
      </w:ins>
      <w:del w:id="905" w:author="ACL" w:date="2020-10-13T10:31:00Z">
        <w:r w:rsidR="007327B4" w:rsidRPr="00072F70" w:rsidDel="001E0E3C">
          <w:delText>the minimum COM</w:delText>
        </w:r>
        <w:r w:rsidR="00E755C8" w:rsidRPr="00072F70" w:rsidDel="001E0E3C">
          <w:delText xml:space="preserve"> (</w:delText>
        </w:r>
      </w:del>
      <m:oMath>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r>
          <w:del w:id="906" w:author="ACL" w:date="2020-10-13T10:31:00Z">
            <w:rPr>
              <w:rFonts w:ascii="Cambria Math" w:hAnsi="Cambria Math"/>
            </w:rPr>
            <m:t>)</m:t>
          </w:del>
        </m:r>
      </m:oMath>
      <w:r w:rsidR="007327B4" w:rsidRPr="00072F70">
        <w:t xml:space="preserve">, and the TO point </w:t>
      </w:r>
      <w:ins w:id="907" w:author="ACL" w:date="2020-10-13T10:31:00Z">
        <w:r w:rsidR="001E0E3C">
          <w:t xml:space="preserve">is </w:t>
        </w:r>
      </w:ins>
      <w:r w:rsidR="007327B4" w:rsidRPr="00072F70">
        <w:t>defined</w:t>
      </w:r>
      <w:ins w:id="908" w:author="ACL" w:date="2020-10-13T10:31:00Z">
        <w:r w:rsidR="001E0E3C">
          <w:t xml:space="preserve"> as the point</w:t>
        </w:r>
      </w:ins>
      <w:r w:rsidR="007327B4" w:rsidRPr="00072F70">
        <w:t xml:space="preserve"> </w:t>
      </w:r>
      <w:del w:id="909" w:author="ACL" w:date="2020-10-13T14:16:00Z">
        <w:r w:rsidR="007327B4" w:rsidRPr="00072F70" w:rsidDel="00000F4A">
          <w:delText>when</w:delText>
        </w:r>
        <w:r w:rsidR="007A6958" w:rsidRPr="00072F70" w:rsidDel="00000F4A">
          <w:delText xml:space="preserve"> </w:delText>
        </w:r>
      </w:del>
      <w:ins w:id="910" w:author="ACL" w:date="2020-10-13T14:16:00Z">
        <w:r w:rsidR="00000F4A">
          <w:t>where</w:t>
        </w:r>
        <w:r w:rsidR="00000F4A" w:rsidRPr="00072F70">
          <w:t xml:space="preserve"> </w:t>
        </w:r>
      </w:ins>
      <w:r w:rsidR="007A6958" w:rsidRPr="00072F70">
        <w:t xml:space="preserve">the </w:t>
      </w:r>
      <w:r w:rsidR="005746BA" w:rsidRPr="00072F70">
        <w:t>ground reaction force</w:t>
      </w:r>
      <w:del w:id="911" w:author="ACL" w:date="2020-10-13T10:32:00Z">
        <w:r w:rsidR="005746BA" w:rsidRPr="00072F70" w:rsidDel="001E0E3C">
          <w:delText>s</w:delText>
        </w:r>
      </w:del>
      <w:r w:rsidR="005746BA" w:rsidRPr="00072F70">
        <w:t xml:space="preserve"> </w:t>
      </w:r>
      <w:ins w:id="912" w:author="ACL" w:date="2020-10-13T10:31:00Z">
        <w:r w:rsidR="001E0E3C">
          <w:t>first go</w:t>
        </w:r>
      </w:ins>
      <w:ins w:id="913" w:author="ACL" w:date="2020-10-13T10:32:00Z">
        <w:r w:rsidR="001E0E3C">
          <w:t>es</w:t>
        </w:r>
      </w:ins>
      <w:ins w:id="914" w:author="ACL" w:date="2020-10-13T10:31:00Z">
        <w:r w:rsidR="001E0E3C">
          <w:t xml:space="preserve"> to </w:t>
        </w:r>
      </w:ins>
      <w:del w:id="915" w:author="ACL" w:date="2020-10-13T10:31:00Z">
        <w:r w:rsidR="005746BA" w:rsidRPr="00072F70" w:rsidDel="001E0E3C">
          <w:delText>e</w:delText>
        </w:r>
      </w:del>
      <w:del w:id="916" w:author="ACL" w:date="2020-10-13T10:32:00Z">
        <w:r w:rsidR="005746BA" w:rsidRPr="00072F70" w:rsidDel="001E0E3C">
          <w:delText xml:space="preserve">quals </w:delText>
        </w:r>
      </w:del>
      <w:r w:rsidR="005746BA" w:rsidRPr="00072F70">
        <w:t>zero.</w:t>
      </w:r>
      <w:r w:rsidRPr="00072F70">
        <w:t xml:space="preserve"> </w:t>
      </w:r>
      <w:r w:rsidR="005746BA" w:rsidRPr="00072F70">
        <w:t xml:space="preserve">The total knee power and work </w:t>
      </w:r>
      <w:del w:id="917" w:author="ACL" w:date="2020-10-13T10:33:00Z">
        <w:r w:rsidR="00866B63" w:rsidRPr="00072F70" w:rsidDel="001E0E3C">
          <w:delText xml:space="preserve">are </w:delText>
        </w:r>
        <w:r w:rsidR="00A55126" w:rsidRPr="00072F70" w:rsidDel="001E0E3C">
          <w:delText>composed</w:delText>
        </w:r>
        <w:r w:rsidR="00866B63" w:rsidRPr="00072F70" w:rsidDel="001E0E3C">
          <w:delText xml:space="preserve"> </w:delText>
        </w:r>
        <w:r w:rsidR="00A55126" w:rsidRPr="00072F70" w:rsidDel="001E0E3C">
          <w:delText>from</w:delText>
        </w:r>
        <w:r w:rsidR="00866B63" w:rsidRPr="00072F70" w:rsidDel="001E0E3C">
          <w:delText xml:space="preserve"> </w:delText>
        </w:r>
      </w:del>
      <w:ins w:id="918" w:author="ACL" w:date="2020-10-13T10:33:00Z">
        <w:r w:rsidR="001E0E3C">
          <w:t>h</w:t>
        </w:r>
      </w:ins>
      <w:ins w:id="919" w:author="ACL" w:date="2020-10-13T10:34:00Z">
        <w:r w:rsidR="001E0E3C">
          <w:t>ave</w:t>
        </w:r>
      </w:ins>
      <w:ins w:id="920" w:author="ACL" w:date="2020-10-13T10:33:00Z">
        <w:r w:rsidR="001E0E3C" w:rsidRPr="00072F70">
          <w:t xml:space="preserve"> </w:t>
        </w:r>
      </w:ins>
      <w:r w:rsidR="005746BA" w:rsidRPr="00072F70">
        <w:t xml:space="preserve">exoskeleton and biological </w:t>
      </w:r>
      <w:del w:id="921" w:author="ACL" w:date="2020-10-13T10:34:00Z">
        <w:r w:rsidR="005746BA" w:rsidRPr="00072F70" w:rsidDel="001E0E3C">
          <w:delText>components</w:delText>
        </w:r>
      </w:del>
      <w:ins w:id="922" w:author="ACL" w:date="2020-10-13T10:34:00Z">
        <w:r w:rsidR="001E0E3C">
          <w:t>contributions</w:t>
        </w:r>
      </w:ins>
      <w:r w:rsidR="005746BA" w:rsidRPr="00072F70">
        <w:t xml:space="preserve">. The exoskeleton power </w:t>
      </w:r>
      <w:del w:id="923" w:author="ACL" w:date="2020-10-13T10:34:00Z">
        <w:r w:rsidR="005746BA" w:rsidRPr="00072F70" w:rsidDel="001E0E3C">
          <w:delText>was</w:delText>
        </w:r>
        <w:r w:rsidR="007A6958" w:rsidRPr="00072F70" w:rsidDel="001E0E3C">
          <w:delText xml:space="preserve"> </w:delText>
        </w:r>
      </w:del>
      <w:ins w:id="924" w:author="ACL" w:date="2020-10-13T10:34:00Z">
        <w:r w:rsidR="001E0E3C">
          <w:t>is</w:t>
        </w:r>
        <w:r w:rsidR="001E0E3C" w:rsidRPr="00072F70">
          <w:t xml:space="preserve"> </w:t>
        </w:r>
      </w:ins>
      <w:r w:rsidR="005746BA" w:rsidRPr="00072F70">
        <w:t>calculated</w:t>
      </w:r>
      <w:r w:rsidR="007A6958" w:rsidRPr="00072F70">
        <w:t xml:space="preserve"> </w:t>
      </w:r>
      <w:ins w:id="925" w:author="ACL" w:date="2020-10-13T10:34:00Z">
        <w:r w:rsidR="001E0E3C">
          <w:t xml:space="preserve">by </w:t>
        </w:r>
      </w:ins>
      <w:r w:rsidR="00774F3A" w:rsidRPr="00072F70">
        <w:t xml:space="preserve">using a model that </w:t>
      </w:r>
      <w:r w:rsidR="002B44B6" w:rsidRPr="00072F70">
        <w:t>predicts</w:t>
      </w:r>
      <w:r w:rsidR="00774F3A" w:rsidRPr="00072F70">
        <w:t xml:space="preserve"> the </w:t>
      </w:r>
      <w:del w:id="926" w:author="ACL" w:date="2020-10-13T09:43:00Z">
        <w:r w:rsidR="00774F3A" w:rsidRPr="00072F70" w:rsidDel="00C25F71">
          <w:delText>moment</w:delText>
        </w:r>
      </w:del>
      <w:ins w:id="927" w:author="ACL" w:date="2020-10-13T09:43:00Z">
        <w:r w:rsidR="00C25F71">
          <w:t>torque</w:t>
        </w:r>
      </w:ins>
      <w:r w:rsidR="00774F3A" w:rsidRPr="00072F70">
        <w:t xml:space="preserve"> provided by the exoskeleton (based on experiment and theory) multiplied by the measured angular velocity</w:t>
      </w:r>
      <w:del w:id="928" w:author="ACL" w:date="2020-10-13T10:37:00Z">
        <w:r w:rsidR="00774F3A" w:rsidRPr="00072F70" w:rsidDel="001E0E3C">
          <w:delText>.</w:delText>
        </w:r>
      </w:del>
      <w:r w:rsidR="00774F3A" w:rsidRPr="00072F70">
        <w:t xml:space="preserve"> </w:t>
      </w:r>
      <w:ins w:id="929" w:author="ACL" w:date="2020-10-13T10:37:00Z">
        <w:r w:rsidR="001E0E3C">
          <w:t>(f</w:t>
        </w:r>
      </w:ins>
      <w:del w:id="930" w:author="ACL" w:date="2020-10-13T10:37:00Z">
        <w:r w:rsidR="00774F3A" w:rsidRPr="00072F70" w:rsidDel="001E0E3C">
          <w:delText>F</w:delText>
        </w:r>
      </w:del>
      <w:r w:rsidR="00774F3A" w:rsidRPr="00072F70">
        <w:t xml:space="preserve">or </w:t>
      </w:r>
      <w:del w:id="931" w:author="ACL" w:date="2020-10-13T10:37:00Z">
        <w:r w:rsidR="00774F3A" w:rsidRPr="00072F70" w:rsidDel="001E0E3C">
          <w:delText>more information</w:delText>
        </w:r>
      </w:del>
      <w:ins w:id="932" w:author="ACL" w:date="2020-10-13T10:37:00Z">
        <w:r w:rsidR="001E0E3C">
          <w:t>details,</w:t>
        </w:r>
      </w:ins>
      <w:r w:rsidR="00774F3A" w:rsidRPr="00072F70">
        <w:t xml:space="preserve"> see </w:t>
      </w:r>
      <w:ins w:id="933" w:author="ACL" w:date="2020-10-13T10:38:00Z">
        <w:r w:rsidR="001E0E3C">
          <w:t>A</w:t>
        </w:r>
      </w:ins>
      <w:del w:id="934" w:author="ACL" w:date="2020-10-13T10:37:00Z">
        <w:r w:rsidR="00774F3A" w:rsidRPr="00072F70" w:rsidDel="001E0E3C">
          <w:delText>a</w:delText>
        </w:r>
      </w:del>
      <w:r w:rsidR="00774F3A" w:rsidRPr="00072F70">
        <w:t xml:space="preserve">ppendix </w:t>
      </w:r>
      <w:r w:rsidR="00163328" w:rsidRPr="00072F70">
        <w:t>B</w:t>
      </w:r>
      <w:ins w:id="935" w:author="ACL" w:date="2020-10-13T10:38:00Z">
        <w:r w:rsidR="001E0E3C">
          <w:t>):</w:t>
        </w:r>
      </w:ins>
      <w:del w:id="936" w:author="ACL" w:date="2020-10-13T10:38:00Z">
        <w:r w:rsidR="005746BA" w:rsidRPr="00072F70" w:rsidDel="001E0E3C">
          <w:delText>.</w:delText>
        </w:r>
      </w:del>
      <w:r w:rsidR="005746BA" w:rsidRPr="00072F70">
        <w:t xml:space="preserve"> </w:t>
      </w:r>
    </w:p>
    <w:p w14:paraId="48DD7C34" w14:textId="5BBAEC80" w:rsidR="00774F3A" w:rsidRPr="00072F70" w:rsidRDefault="009779CB" w:rsidP="00774F3A">
      <w:pPr>
        <w:pStyle w:val="Equation"/>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Exo</m:t>
            </m:r>
          </m:sub>
        </m:sSub>
        <m:r>
          <w:rPr>
            <w:rFonts w:ascii="Cambria Math" w:hAnsi="Cambria Math"/>
          </w:rPr>
          <m:t>=</m:t>
        </m:r>
        <m:nary>
          <m:naryPr>
            <m:limLoc m:val="subSup"/>
            <m:ctrlPr>
              <w:rPr>
                <w:rFonts w:ascii="Cambria Math" w:hAnsi="Cambria Math"/>
                <w:i/>
              </w:rPr>
            </m:ctrlPr>
          </m:naryPr>
          <m:sub>
            <m:r>
              <m:rPr>
                <m:sty m:val="p"/>
              </m:rPr>
              <w:rPr>
                <w:rFonts w:ascii="Cambria Math" w:hAnsi="Cambria Math"/>
              </w:rPr>
              <m:t>UPM</m:t>
            </m:r>
          </m:sub>
          <m:sup>
            <m:r>
              <m:rPr>
                <m:sty m:val="p"/>
              </m:rPr>
              <w:rPr>
                <w:rFonts w:ascii="Cambria Math" w:hAnsi="Cambria Math"/>
              </w:rPr>
              <m:t>TO</m:t>
            </m:r>
          </m:sup>
          <m:e>
            <m:sSub>
              <m:sSubPr>
                <m:ctrlPr>
                  <w:rPr>
                    <w:rFonts w:ascii="Cambria Math" w:hAnsi="Cambria Math"/>
                    <w:i/>
                  </w:rPr>
                </m:ctrlPr>
              </m:sSubPr>
              <m:e>
                <m:r>
                  <w:rPr>
                    <w:rFonts w:ascii="Cambria Math" w:hAnsi="Cambria Math"/>
                  </w:rPr>
                  <m:t>P</m:t>
                </m:r>
              </m:e>
              <m:sub>
                <m:r>
                  <w:del w:id="937" w:author="ACL" w:date="2020-10-13T10:38:00Z">
                    <m:rPr>
                      <m:sty m:val="p"/>
                    </m:rPr>
                    <w:rPr>
                      <w:rFonts w:ascii="Cambria Math" w:hAnsi="Cambria Math"/>
                    </w:rPr>
                    <m:t>EXO</m:t>
                  </w:del>
                </m:r>
                <m:r>
                  <w:ins w:id="938" w:author="ACL" w:date="2020-10-13T10:38:00Z">
                    <m:rPr>
                      <m:sty m:val="p"/>
                    </m:rPr>
                    <w:rPr>
                      <w:rFonts w:ascii="Cambria Math" w:hAnsi="Cambria Math"/>
                    </w:rPr>
                    <m:t>Exo</m:t>
                  </w:ins>
                </m:r>
              </m:sub>
            </m:sSub>
            <m:r>
              <w:rPr>
                <w:rFonts w:ascii="Cambria Math" w:hAnsi="Cambria Math"/>
              </w:rPr>
              <m:t xml:space="preserve"> dt=</m:t>
            </m:r>
            <m:nary>
              <m:naryPr>
                <m:limLoc m:val="subSup"/>
                <m:ctrlPr>
                  <w:rPr>
                    <w:rFonts w:ascii="Cambria Math" w:hAnsi="Cambria Math"/>
                    <w:i/>
                  </w:rPr>
                </m:ctrlPr>
              </m:naryPr>
              <m:sub>
                <m:r>
                  <m:rPr>
                    <m:sty m:val="p"/>
                  </m:rPr>
                  <w:rPr>
                    <w:rFonts w:ascii="Cambria Math" w:hAnsi="Cambria Math"/>
                  </w:rPr>
                  <m:t>UPM</m:t>
                </m:r>
              </m:sub>
              <m:sup>
                <m:r>
                  <m:rPr>
                    <m:sty m:val="p"/>
                  </m:rPr>
                  <w:rPr>
                    <w:rFonts w:ascii="Cambria Math" w:hAnsi="Cambria Math"/>
                  </w:rPr>
                  <m:t>TO</m:t>
                </m:r>
              </m:sup>
              <m:e>
                <m:sSub>
                  <m:sSubPr>
                    <m:ctrlPr>
                      <w:rPr>
                        <w:rFonts w:ascii="Cambria Math" w:hAnsi="Cambria Math"/>
                        <w:i/>
                      </w:rPr>
                    </m:ctrlPr>
                  </m:sSubPr>
                  <m:e>
                    <m:r>
                      <w:rPr>
                        <w:rFonts w:ascii="Cambria Math" w:hAnsi="Cambria Math"/>
                      </w:rPr>
                      <m:t>M</m:t>
                    </m:r>
                  </m:e>
                  <m:sub>
                    <m:r>
                      <m:rPr>
                        <m:sty m:val="p"/>
                      </m:rPr>
                      <w:rPr>
                        <w:rFonts w:ascii="Cambria Math" w:hAnsi="Cambria Math"/>
                      </w:rPr>
                      <m:t>Exo</m:t>
                    </m:r>
                  </m:sub>
                </m:sSub>
                <m:r>
                  <w:del w:id="939" w:author="ACL" w:date="2020-10-13T14:17:00Z">
                    <w:rPr>
                      <w:rFonts w:ascii="Cambria Math" w:hAnsi="Cambria Math"/>
                    </w:rPr>
                    <m:t>∙</m:t>
                  </w:del>
                </m:r>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m:rPr>
                        <m:sty m:val="p"/>
                      </m:rPr>
                      <w:rPr>
                        <w:rFonts w:ascii="Cambria Math" w:hAnsi="Cambria Math"/>
                      </w:rPr>
                      <m:t>knee</m:t>
                    </m:r>
                  </m:sub>
                </m:sSub>
                <m:r>
                  <w:rPr>
                    <w:rFonts w:ascii="Cambria Math" w:hAnsi="Cambria Math"/>
                  </w:rPr>
                  <m:t xml:space="preserve"> dt </m:t>
                </m:r>
              </m:e>
            </m:nary>
          </m:e>
        </m:nary>
      </m:oMath>
      <w:ins w:id="940" w:author="ACL" w:date="2020-10-13T10:38:00Z">
        <w:r w:rsidR="001E0E3C">
          <w:t>.</w:t>
        </w:r>
      </w:ins>
      <w:r w:rsidR="00774F3A" w:rsidRPr="00072F70">
        <w:tab/>
        <w:t>(</w:t>
      </w:r>
      <w:r w:rsidR="00774F3A" w:rsidRPr="00072F70">
        <w:fldChar w:fldCharType="begin"/>
      </w:r>
      <m:oMath>
        <m:r>
          <m:rPr>
            <m:sty m:val="p"/>
          </m:rPr>
          <w:rPr>
            <w:rFonts w:ascii="Cambria Math" w:hAnsi="Cambria Math"/>
          </w:rPr>
          <m:t xml:space="preserve"> SEQ Equation \* ARABIC </m:t>
        </m:r>
      </m:oMath>
      <w:r w:rsidR="00774F3A" w:rsidRPr="00072F70">
        <w:fldChar w:fldCharType="separate"/>
      </w:r>
      <m:oMath>
        <m:r>
          <m:rPr>
            <m:sty m:val="p"/>
          </m:rPr>
          <w:rPr>
            <w:rFonts w:ascii="Cambria Math" w:hAnsi="Cambria Math"/>
          </w:rPr>
          <m:t>4</m:t>
        </m:r>
      </m:oMath>
      <w:r w:rsidR="00774F3A" w:rsidRPr="00072F70">
        <w:fldChar w:fldCharType="end"/>
      </w:r>
      <w:r w:rsidR="00774F3A" w:rsidRPr="00072F70">
        <w:t>)</w:t>
      </w:r>
    </w:p>
    <w:p w14:paraId="67D7D386" w14:textId="52E63779" w:rsidR="006032C4" w:rsidRPr="00072F70" w:rsidRDefault="005746BA" w:rsidP="00672361">
      <w:pPr>
        <w:pStyle w:val="Text"/>
        <w:ind w:firstLine="0"/>
      </w:pPr>
      <w:r w:rsidRPr="00072F70">
        <w:t>The biological</w:t>
      </w:r>
      <w:ins w:id="941" w:author="ACL" w:date="2020-10-13T10:38:00Z">
        <w:r w:rsidR="001E0E3C">
          <w:t>-</w:t>
        </w:r>
      </w:ins>
      <w:del w:id="942" w:author="ACL" w:date="2020-10-13T10:38:00Z">
        <w:r w:rsidRPr="00072F70" w:rsidDel="001E0E3C">
          <w:delText xml:space="preserve"> </w:delText>
        </w:r>
      </w:del>
      <w:r w:rsidRPr="00072F70">
        <w:t>knee power obtained by subtracting the exoskeleton power from the total knee power</w:t>
      </w:r>
      <w:ins w:id="943" w:author="ACL" w:date="2020-10-13T10:38:00Z">
        <w:r w:rsidR="001E0E3C">
          <w:t xml:space="preserve"> is given by</w:t>
        </w:r>
      </w:ins>
      <w:del w:id="944" w:author="ACL" w:date="2020-10-13T10:38:00Z">
        <w:r w:rsidR="002B44B6" w:rsidRPr="00072F70" w:rsidDel="001E0E3C">
          <w:delText>,</w:delText>
        </w:r>
      </w:del>
      <w:del w:id="945" w:author="ACL" w:date="2020-10-13T10:39:00Z">
        <w:r w:rsidR="006032C4" w:rsidRPr="00072F70" w:rsidDel="001E0E3C">
          <w:delText xml:space="preserve"> calculated as follows:</w:delText>
        </w:r>
      </w:del>
    </w:p>
    <w:p w14:paraId="040B9CA1" w14:textId="405BA671" w:rsidR="00196717" w:rsidRPr="00072F70" w:rsidRDefault="009779CB" w:rsidP="00672361">
      <w:pPr>
        <w:pStyle w:val="Equation"/>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BioKnee</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totaltKnee</m:t>
            </m:r>
          </m:sub>
        </m:sSub>
        <m:r>
          <w:rPr>
            <w:rFonts w:ascii="Cambria Math" w:hAnsi="Cambria Math"/>
            <w:lang w:bidi="he-IL"/>
          </w:rPr>
          <m:t>-</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Exo</m:t>
            </m:r>
          </m:sub>
        </m:sSub>
        <m:r>
          <w:ins w:id="946" w:author="ACL" w:date="2020-10-13T10:39:00Z">
            <w:rPr>
              <w:rFonts w:ascii="Cambria Math" w:hAnsi="Cambria Math"/>
            </w:rPr>
            <m:t xml:space="preserve"> .</m:t>
          </w:ins>
        </m:r>
      </m:oMath>
      <w:r w:rsidR="006032C4" w:rsidRPr="00072F70">
        <w:tab/>
        <w:t>(</w:t>
      </w:r>
      <w:r w:rsidR="006032C4" w:rsidRPr="00072F70">
        <w:fldChar w:fldCharType="begin"/>
      </w:r>
      <m:oMath>
        <m:r>
          <m:rPr>
            <m:sty m:val="p"/>
          </m:rPr>
          <w:rPr>
            <w:rFonts w:ascii="Cambria Math" w:hAnsi="Cambria Math"/>
          </w:rPr>
          <m:t xml:space="preserve"> SEQ Equation \* ARABIC </m:t>
        </m:r>
      </m:oMath>
      <w:r w:rsidR="006032C4" w:rsidRPr="00072F70">
        <w:fldChar w:fldCharType="separate"/>
      </w:r>
      <m:oMath>
        <m:r>
          <m:rPr>
            <m:sty m:val="p"/>
          </m:rPr>
          <w:rPr>
            <w:rFonts w:ascii="Cambria Math" w:hAnsi="Cambria Math"/>
          </w:rPr>
          <m:t>5</m:t>
        </m:r>
      </m:oMath>
      <w:r w:rsidR="006032C4" w:rsidRPr="00072F70">
        <w:fldChar w:fldCharType="end"/>
      </w:r>
      <w:r w:rsidR="006032C4" w:rsidRPr="00072F70">
        <w:t>)</w:t>
      </w:r>
    </w:p>
    <w:p w14:paraId="1952141E" w14:textId="4CEAD0A1" w:rsidR="00CA0F33" w:rsidRPr="00072F70" w:rsidRDefault="005746BA" w:rsidP="005746BA">
      <w:pPr>
        <w:pStyle w:val="Text"/>
      </w:pPr>
      <w:r w:rsidRPr="00072F70">
        <w:t xml:space="preserve">Finally, </w:t>
      </w:r>
      <w:ins w:id="947" w:author="ACL" w:date="2020-10-13T10:39:00Z">
        <w:r w:rsidR="001E0E3C">
          <w:t xml:space="preserve">the </w:t>
        </w:r>
      </w:ins>
      <w:r w:rsidR="00B1239E" w:rsidRPr="00072F70">
        <w:t xml:space="preserve">maximum EMG of </w:t>
      </w:r>
      <w:r w:rsidRPr="00072F70">
        <w:t xml:space="preserve">the </w:t>
      </w:r>
      <w:ins w:id="948" w:author="ACL" w:date="2020-10-13T10:39:00Z">
        <w:r w:rsidR="001E0E3C">
          <w:t>r</w:t>
        </w:r>
      </w:ins>
      <w:del w:id="949" w:author="ACL" w:date="2020-10-13T10:39:00Z">
        <w:r w:rsidRPr="00072F70" w:rsidDel="001E0E3C">
          <w:delText>R</w:delText>
        </w:r>
      </w:del>
      <w:r w:rsidRPr="00072F70">
        <w:t xml:space="preserve">ectus </w:t>
      </w:r>
      <w:ins w:id="950" w:author="ACL" w:date="2020-10-13T10:39:00Z">
        <w:r w:rsidR="001E0E3C">
          <w:t>f</w:t>
        </w:r>
      </w:ins>
      <w:del w:id="951" w:author="ACL" w:date="2020-10-13T10:39:00Z">
        <w:r w:rsidRPr="00072F70" w:rsidDel="001E0E3C">
          <w:delText>F</w:delText>
        </w:r>
      </w:del>
      <w:r w:rsidRPr="00072F70">
        <w:t xml:space="preserve">emoris and </w:t>
      </w:r>
      <w:del w:id="952" w:author="ACL" w:date="2020-10-13T10:39:00Z">
        <w:r w:rsidRPr="00072F70" w:rsidDel="001E0E3C">
          <w:delText>Gastrocnemius</w:delText>
        </w:r>
        <w:r w:rsidR="00055DA7" w:rsidRPr="00072F70" w:rsidDel="001E0E3C">
          <w:delText xml:space="preserve"> </w:delText>
        </w:r>
      </w:del>
      <w:ins w:id="953" w:author="ACL" w:date="2020-10-13T10:40:00Z">
        <w:r w:rsidR="001E0E3C">
          <w:t>g</w:t>
        </w:r>
      </w:ins>
      <w:ins w:id="954" w:author="ACL" w:date="2020-10-13T10:39:00Z">
        <w:r w:rsidR="001E0E3C" w:rsidRPr="00072F70">
          <w:t xml:space="preserve">astrocnemius </w:t>
        </w:r>
      </w:ins>
      <w:ins w:id="955" w:author="ACL" w:date="2020-10-13T10:40:00Z">
        <w:r w:rsidR="001E0E3C">
          <w:t xml:space="preserve">muscles </w:t>
        </w:r>
      </w:ins>
      <w:del w:id="956" w:author="ACL" w:date="2020-10-13T10:40:00Z">
        <w:r w:rsidR="00B1239E" w:rsidRPr="00072F70" w:rsidDel="001E0E3C">
          <w:delText xml:space="preserve">was </w:delText>
        </w:r>
      </w:del>
      <w:ins w:id="957" w:author="ACL" w:date="2020-10-13T10:40:00Z">
        <w:r w:rsidR="001E0E3C">
          <w:t>is</w:t>
        </w:r>
        <w:r w:rsidR="001E0E3C" w:rsidRPr="00072F70">
          <w:t xml:space="preserve"> </w:t>
        </w:r>
      </w:ins>
      <w:r w:rsidR="002E7C5F" w:rsidRPr="00072F70">
        <w:rPr>
          <w:lang w:bidi="he-IL"/>
        </w:rPr>
        <w:t>determined</w:t>
      </w:r>
      <w:r w:rsidR="002E7C5F" w:rsidRPr="00072F70">
        <w:t xml:space="preserve"> for each </w:t>
      </w:r>
      <w:del w:id="958" w:author="ACL" w:date="2020-10-13T10:40:00Z">
        <w:r w:rsidR="002E7C5F" w:rsidRPr="00072F70" w:rsidDel="001E0E3C">
          <w:delText xml:space="preserve">of the </w:delText>
        </w:r>
      </w:del>
      <w:r w:rsidR="002E7C5F" w:rsidRPr="00072F70">
        <w:t>jump</w:t>
      </w:r>
      <w:del w:id="959" w:author="ACL" w:date="2020-10-13T10:40:00Z">
        <w:r w:rsidR="002E7C5F" w:rsidRPr="00072F70" w:rsidDel="001E0E3C">
          <w:delText>s</w:delText>
        </w:r>
      </w:del>
      <w:ins w:id="960" w:author="ACL" w:date="2020-10-13T10:40:00Z">
        <w:r w:rsidR="001E0E3C">
          <w:t>, and</w:t>
        </w:r>
      </w:ins>
      <w:del w:id="961" w:author="ACL" w:date="2020-10-13T10:40:00Z">
        <w:r w:rsidRPr="00072F70" w:rsidDel="001E0E3C">
          <w:delText>.</w:delText>
        </w:r>
      </w:del>
      <w:r w:rsidRPr="00072F70">
        <w:t xml:space="preserve"> </w:t>
      </w:r>
      <w:ins w:id="962" w:author="ACL" w:date="2020-10-13T10:40:00Z">
        <w:r w:rsidR="001E0E3C">
          <w:t>t</w:t>
        </w:r>
      </w:ins>
      <w:del w:id="963" w:author="ACL" w:date="2020-10-13T10:40:00Z">
        <w:r w:rsidRPr="00072F70" w:rsidDel="001E0E3C">
          <w:delText>T</w:delText>
        </w:r>
      </w:del>
      <w:r w:rsidRPr="00072F70">
        <w:t>he</w:t>
      </w:r>
      <w:del w:id="964" w:author="ACL" w:date="2020-10-13T10:40:00Z">
        <w:r w:rsidR="002E7C5F" w:rsidRPr="00072F70" w:rsidDel="001E0E3C">
          <w:delText>n</w:delText>
        </w:r>
      </w:del>
      <w:r w:rsidRPr="00072F70">
        <w:t xml:space="preserve"> maximum muscle activity </w:t>
      </w:r>
      <w:del w:id="965" w:author="ACL" w:date="2020-10-13T10:40:00Z">
        <w:r w:rsidRPr="00072F70" w:rsidDel="001E0E3C">
          <w:delText xml:space="preserve">of </w:delText>
        </w:r>
      </w:del>
      <w:ins w:id="966" w:author="ACL" w:date="2020-10-13T10:40:00Z">
        <w:r w:rsidR="001E0E3C">
          <w:t>for</w:t>
        </w:r>
        <w:r w:rsidR="001E0E3C" w:rsidRPr="00072F70">
          <w:t xml:space="preserve"> </w:t>
        </w:r>
      </w:ins>
      <w:r w:rsidRPr="00072F70">
        <w:t xml:space="preserve">each jump </w:t>
      </w:r>
      <w:del w:id="967" w:author="ACL" w:date="2020-10-13T10:40:00Z">
        <w:r w:rsidRPr="00072F70" w:rsidDel="001E0E3C">
          <w:delText xml:space="preserve">was </w:delText>
        </w:r>
      </w:del>
      <w:ins w:id="968" w:author="ACL" w:date="2020-10-13T10:40:00Z">
        <w:r w:rsidR="001E0E3C">
          <w:t>is</w:t>
        </w:r>
        <w:r w:rsidR="001E0E3C" w:rsidRPr="00072F70">
          <w:t xml:space="preserve"> </w:t>
        </w:r>
      </w:ins>
      <w:r w:rsidRPr="00072F70">
        <w:t>normalized by the average maximum muscle activity of the control conditions (i.e., NoExo for the first session and NoExoS2 for the second session).</w:t>
      </w:r>
      <w:r w:rsidR="00CA0F33" w:rsidRPr="00072F70">
        <w:tab/>
      </w:r>
    </w:p>
    <w:p w14:paraId="32395EE3" w14:textId="1794275B" w:rsidR="001D0ED4" w:rsidRPr="00072F70" w:rsidRDefault="001D0ED4" w:rsidP="005746BA">
      <w:pPr>
        <w:pStyle w:val="Text"/>
      </w:pPr>
    </w:p>
    <w:p w14:paraId="7B11EE43" w14:textId="6A7C1786" w:rsidR="00C130AD" w:rsidRPr="00072F70" w:rsidRDefault="00C17C22" w:rsidP="00C130AD">
      <w:pPr>
        <w:pStyle w:val="Heading2"/>
      </w:pPr>
      <w:r w:rsidRPr="00072F70">
        <w:t>Statistics</w:t>
      </w:r>
    </w:p>
    <w:p w14:paraId="0A56BF64" w14:textId="516F9766" w:rsidR="00514855" w:rsidRPr="00072F70" w:rsidRDefault="00514855" w:rsidP="00514855">
      <w:pPr>
        <w:pStyle w:val="Text"/>
      </w:pPr>
      <w:del w:id="969" w:author="ACL" w:date="2020-10-13T10:41:00Z">
        <w:r w:rsidRPr="00072F70" w:rsidDel="001E0E3C">
          <w:delText xml:space="preserve">The </w:delText>
        </w:r>
      </w:del>
      <w:ins w:id="970" w:author="ACL" w:date="2020-10-13T10:41:00Z">
        <w:r w:rsidR="001E0E3C">
          <w:t>Given that the</w:t>
        </w:r>
        <w:r w:rsidR="001E0E3C" w:rsidRPr="00072F70">
          <w:t xml:space="preserve"> </w:t>
        </w:r>
      </w:ins>
      <w:r w:rsidRPr="00072F70">
        <w:t>subjects had different physical traits and jumping techniques</w:t>
      </w:r>
      <w:ins w:id="971" w:author="ACL" w:date="2020-10-13T10:41:00Z">
        <w:r w:rsidR="001E0E3C">
          <w:t>,</w:t>
        </w:r>
      </w:ins>
      <w:del w:id="972" w:author="ACL" w:date="2020-10-13T10:41:00Z">
        <w:r w:rsidRPr="00072F70" w:rsidDel="001E0E3C">
          <w:delText>.</w:delText>
        </w:r>
      </w:del>
      <w:r w:rsidRPr="00072F70">
        <w:t xml:space="preserve"> </w:t>
      </w:r>
      <w:del w:id="973" w:author="ACL" w:date="2020-10-13T10:41:00Z">
        <w:r w:rsidRPr="00072F70" w:rsidDel="001E0E3C">
          <w:delText xml:space="preserve">Therefore, </w:delText>
        </w:r>
      </w:del>
      <w:r w:rsidRPr="00072F70">
        <w:t xml:space="preserve">we </w:t>
      </w:r>
      <w:r w:rsidR="00585E53" w:rsidRPr="00072F70">
        <w:t xml:space="preserve">used a </w:t>
      </w:r>
      <w:del w:id="974" w:author="ACL" w:date="2020-10-13T10:41:00Z">
        <w:r w:rsidRPr="00072F70" w:rsidDel="001E0E3C">
          <w:delText xml:space="preserve">Linear </w:delText>
        </w:r>
      </w:del>
      <w:ins w:id="975" w:author="ACL" w:date="2020-10-13T10:41:00Z">
        <w:r w:rsidR="001E0E3C">
          <w:t>l</w:t>
        </w:r>
        <w:r w:rsidR="001E0E3C" w:rsidRPr="00072F70">
          <w:t xml:space="preserve">inear </w:t>
        </w:r>
      </w:ins>
      <w:del w:id="976" w:author="ACL" w:date="2020-10-13T10:41:00Z">
        <w:r w:rsidRPr="00072F70" w:rsidDel="001E0E3C">
          <w:delText xml:space="preserve">Mixed </w:delText>
        </w:r>
      </w:del>
      <w:ins w:id="977" w:author="ACL" w:date="2020-10-13T10:41:00Z">
        <w:r w:rsidR="001E0E3C">
          <w:t>m</w:t>
        </w:r>
        <w:r w:rsidR="001E0E3C" w:rsidRPr="00072F70">
          <w:t xml:space="preserve">ixed </w:t>
        </w:r>
      </w:ins>
      <w:del w:id="978" w:author="ACL" w:date="2020-10-13T10:41:00Z">
        <w:r w:rsidRPr="00072F70" w:rsidDel="001E0E3C">
          <w:delText xml:space="preserve">Model </w:delText>
        </w:r>
      </w:del>
      <w:ins w:id="979" w:author="ACL" w:date="2020-10-13T10:41:00Z">
        <w:r w:rsidR="001E0E3C">
          <w:t>m</w:t>
        </w:r>
        <w:r w:rsidR="001E0E3C" w:rsidRPr="00072F70">
          <w:t>odel</w:t>
        </w:r>
      </w:ins>
      <w:del w:id="980" w:author="ACL" w:date="2020-10-13T10:41:00Z">
        <w:r w:rsidRPr="00072F70" w:rsidDel="001E0E3C">
          <w:delText>(LMM)</w:delText>
        </w:r>
      </w:del>
      <w:r w:rsidRPr="00072F70">
        <w:t xml:space="preserve">, </w:t>
      </w:r>
      <w:commentRangeStart w:id="981"/>
      <w:r w:rsidRPr="00072F70">
        <w:t xml:space="preserve">with </w:t>
      </w:r>
      <w:ins w:id="982" w:author="ACL" w:date="2020-10-13T10:41:00Z">
        <w:r w:rsidR="001E0E3C">
          <w:t xml:space="preserve">the </w:t>
        </w:r>
      </w:ins>
      <w:r w:rsidRPr="00072F70">
        <w:t xml:space="preserve">subject as </w:t>
      </w:r>
      <w:ins w:id="983" w:author="ACL" w:date="2020-10-13T10:41:00Z">
        <w:r w:rsidR="001E0E3C">
          <w:t xml:space="preserve">a </w:t>
        </w:r>
      </w:ins>
      <w:r w:rsidRPr="00072F70">
        <w:t>random effect</w:t>
      </w:r>
      <w:commentRangeEnd w:id="981"/>
      <w:r w:rsidR="001E0E3C">
        <w:rPr>
          <w:rStyle w:val="CommentReference"/>
        </w:rPr>
        <w:commentReference w:id="981"/>
      </w:r>
      <w:r w:rsidRPr="00072F70">
        <w:t xml:space="preserve">, </w:t>
      </w:r>
      <w:del w:id="984" w:author="ACL" w:date="2020-10-13T10:42:00Z">
        <w:r w:rsidRPr="00072F70" w:rsidDel="001E0E3C">
          <w:delText xml:space="preserve">across </w:delText>
        </w:r>
      </w:del>
      <w:ins w:id="985" w:author="ACL" w:date="2020-10-13T10:42:00Z">
        <w:r w:rsidR="001E0E3C">
          <w:t>for</w:t>
        </w:r>
        <w:r w:rsidR="001E0E3C" w:rsidRPr="00072F70">
          <w:t xml:space="preserve"> </w:t>
        </w:r>
      </w:ins>
      <w:r w:rsidRPr="00072F70">
        <w:t xml:space="preserve">all </w:t>
      </w:r>
      <w:ins w:id="986" w:author="ACL" w:date="2020-10-13T10:42:00Z">
        <w:r w:rsidR="001E0E3C">
          <w:t xml:space="preserve">jumping </w:t>
        </w:r>
      </w:ins>
      <w:del w:id="987" w:author="ACL" w:date="2020-10-13T10:42:00Z">
        <w:r w:rsidRPr="00072F70" w:rsidDel="001E0E3C">
          <w:delText xml:space="preserve">conditions </w:delText>
        </w:r>
      </w:del>
      <w:ins w:id="988" w:author="ACL" w:date="2020-10-13T10:42:00Z">
        <w:r w:rsidR="001E0E3C">
          <w:t>tests</w:t>
        </w:r>
        <w:r w:rsidR="001E0E3C" w:rsidRPr="00072F70">
          <w:t xml:space="preserve"> </w:t>
        </w:r>
      </w:ins>
      <w:r w:rsidRPr="00072F70">
        <w:t xml:space="preserve">(i.e., NoExo, Exo0, Exo1, Exo2, NoExo2, NoExoS2, and Exo2S2) to examine </w:t>
      </w:r>
      <w:del w:id="989" w:author="ACL" w:date="2020-10-13T10:42:00Z">
        <w:r w:rsidRPr="00072F70" w:rsidDel="001E0E3C">
          <w:delText>the effect of</w:delText>
        </w:r>
      </w:del>
      <w:ins w:id="990" w:author="ACL" w:date="2020-10-13T10:42:00Z">
        <w:r w:rsidR="001E0E3C">
          <w:t>how</w:t>
        </w:r>
      </w:ins>
      <w:r w:rsidRPr="00072F70">
        <w:t xml:space="preserve"> the exoskeleton</w:t>
      </w:r>
      <w:r w:rsidR="00E03F3C" w:rsidRPr="00072F70">
        <w:rPr>
          <w:rtl/>
          <w:lang w:bidi="he-IL"/>
        </w:rPr>
        <w:t xml:space="preserve"> </w:t>
      </w:r>
      <w:del w:id="991" w:author="ACL" w:date="2020-10-13T10:42:00Z">
        <w:r w:rsidRPr="00072F70" w:rsidDel="001E0E3C">
          <w:delText xml:space="preserve">on </w:delText>
        </w:r>
      </w:del>
      <w:ins w:id="992" w:author="ACL" w:date="2020-10-13T10:42:00Z">
        <w:r w:rsidR="001E0E3C">
          <w:t>affects</w:t>
        </w:r>
        <w:r w:rsidR="001E0E3C" w:rsidRPr="00072F70">
          <w:t xml:space="preserve"> </w:t>
        </w:r>
      </w:ins>
      <w:del w:id="993" w:author="ACL" w:date="2020-10-13T10:42:00Z">
        <w:r w:rsidRPr="00072F70" w:rsidDel="001E0E3C">
          <w:delText xml:space="preserve">the </w:delText>
        </w:r>
      </w:del>
      <w:r w:rsidRPr="00072F70">
        <w:t xml:space="preserve">jumping height. The </w:t>
      </w:r>
      <w:ins w:id="994" w:author="ACL" w:date="2020-10-13T10:41:00Z">
        <w:r w:rsidR="001E0E3C">
          <w:t>l</w:t>
        </w:r>
        <w:r w:rsidR="001E0E3C" w:rsidRPr="00072F70">
          <w:t xml:space="preserve">inear </w:t>
        </w:r>
        <w:r w:rsidR="001E0E3C">
          <w:t>m</w:t>
        </w:r>
        <w:r w:rsidR="001E0E3C" w:rsidRPr="00072F70">
          <w:t xml:space="preserve">ixed </w:t>
        </w:r>
        <w:r w:rsidR="001E0E3C">
          <w:t>m</w:t>
        </w:r>
        <w:r w:rsidR="001E0E3C" w:rsidRPr="00072F70">
          <w:t xml:space="preserve">odel </w:t>
        </w:r>
      </w:ins>
      <w:del w:id="995" w:author="ACL" w:date="2020-10-13T10:41:00Z">
        <w:r w:rsidRPr="00072F70" w:rsidDel="001E0E3C">
          <w:delText xml:space="preserve">LMM </w:delText>
        </w:r>
      </w:del>
      <w:del w:id="996" w:author="ACL" w:date="2020-10-13T10:43:00Z">
        <w:r w:rsidRPr="00072F70" w:rsidDel="001E0E3C">
          <w:delText>was also conducted</w:delText>
        </w:r>
      </w:del>
      <w:ins w:id="997" w:author="ACL" w:date="2020-10-13T10:43:00Z">
        <w:r w:rsidR="001E0E3C">
          <w:t>used</w:t>
        </w:r>
      </w:ins>
      <w:r w:rsidRPr="00072F70">
        <w:t xml:space="preserve"> </w:t>
      </w:r>
      <w:del w:id="998" w:author="ACL" w:date="2020-10-13T10:43:00Z">
        <w:r w:rsidRPr="00072F70" w:rsidDel="001E0E3C">
          <w:delText xml:space="preserve">on </w:delText>
        </w:r>
      </w:del>
      <w:r w:rsidR="00E15CC6" w:rsidRPr="00072F70">
        <w:t xml:space="preserve">the </w:t>
      </w:r>
      <w:del w:id="999" w:author="ACL" w:date="2020-10-13T10:43:00Z">
        <w:r w:rsidR="00E15CC6" w:rsidRPr="00072F70" w:rsidDel="001E0E3C">
          <w:delText xml:space="preserve">following </w:delText>
        </w:r>
      </w:del>
      <w:r w:rsidR="00E15CC6" w:rsidRPr="00072F70">
        <w:t>parameters</w:t>
      </w:r>
      <w:del w:id="1000" w:author="ACL" w:date="2020-10-13T10:43:00Z">
        <w:r w:rsidR="00E15CC6" w:rsidRPr="00072F70" w:rsidDel="001E0E3C">
          <w:delText>:</w:delText>
        </w:r>
      </w:del>
      <w:r w:rsidR="00E15CC6" w:rsidRPr="00072F70">
        <w:t xml:space="preserve"> </w:t>
      </w:r>
      <w:ins w:id="1001" w:author="ACL" w:date="2020-10-13T10:43:00Z">
        <w:r w:rsidR="001E0E3C">
          <w:t xml:space="preserve">(i) </w:t>
        </w:r>
      </w:ins>
      <w:r w:rsidRPr="00072F70">
        <w:t xml:space="preserve">work performed </w:t>
      </w:r>
      <w:r w:rsidR="00BC4F76" w:rsidRPr="00072F70">
        <w:t>by</w:t>
      </w:r>
      <w:r w:rsidR="00E15CC6" w:rsidRPr="00072F70">
        <w:t xml:space="preserve"> </w:t>
      </w:r>
      <w:r w:rsidRPr="00072F70">
        <w:t>the</w:t>
      </w:r>
      <w:r w:rsidR="00E15CC6" w:rsidRPr="00072F70">
        <w:t xml:space="preserve"> </w:t>
      </w:r>
      <w:r w:rsidRPr="00072F70">
        <w:t xml:space="preserve">joints and </w:t>
      </w:r>
      <w:r w:rsidR="00BC4F76" w:rsidRPr="00072F70">
        <w:t>the</w:t>
      </w:r>
      <w:r w:rsidRPr="00072F70">
        <w:t xml:space="preserve"> exoskeleton, </w:t>
      </w:r>
      <w:ins w:id="1002" w:author="ACL" w:date="2020-10-13T10:43:00Z">
        <w:r w:rsidR="001E0E3C">
          <w:t xml:space="preserve">(ii) </w:t>
        </w:r>
      </w:ins>
      <w:r w:rsidRPr="00072F70">
        <w:t>muscle</w:t>
      </w:r>
      <w:del w:id="1003" w:author="ACL" w:date="2020-10-13T10:43:00Z">
        <w:r w:rsidRPr="00072F70" w:rsidDel="001E0E3C">
          <w:delText>s</w:delText>
        </w:r>
      </w:del>
      <w:r w:rsidRPr="00072F70">
        <w:t xml:space="preserve"> activity, </w:t>
      </w:r>
      <w:ins w:id="1004" w:author="ACL" w:date="2020-10-13T10:43:00Z">
        <w:r w:rsidR="001E0E3C">
          <w:t xml:space="preserve">(iii) </w:t>
        </w:r>
      </w:ins>
      <w:r w:rsidRPr="00072F70">
        <w:t>joint</w:t>
      </w:r>
      <w:del w:id="1005" w:author="ACL" w:date="2020-10-13T10:43:00Z">
        <w:r w:rsidRPr="00072F70" w:rsidDel="001E0E3C">
          <w:delText>s’</w:delText>
        </w:r>
      </w:del>
      <w:r w:rsidRPr="00072F70">
        <w:t xml:space="preserve"> angles, and </w:t>
      </w:r>
      <w:ins w:id="1006" w:author="ACL" w:date="2020-10-13T10:44:00Z">
        <w:r w:rsidR="001E0E3C">
          <w:t xml:space="preserve">(iv) </w:t>
        </w:r>
        <m:oMath>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ins>
      <w:del w:id="1007" w:author="ACL" w:date="2020-10-13T10:44:00Z">
        <w:r w:rsidRPr="00072F70" w:rsidDel="001E0E3C">
          <w:delText>minimum COM height</w:delText>
        </w:r>
      </w:del>
      <w:r w:rsidRPr="00072F70">
        <w:t xml:space="preserve">. In addition, Q-Q plots </w:t>
      </w:r>
      <w:del w:id="1008" w:author="ACL" w:date="2020-10-13T10:44:00Z">
        <w:r w:rsidRPr="00072F70" w:rsidDel="001E0E3C">
          <w:delText xml:space="preserve">were conducted to </w:delText>
        </w:r>
      </w:del>
      <w:r w:rsidRPr="00072F70">
        <w:t xml:space="preserve">ensure that the </w:t>
      </w:r>
      <w:del w:id="1009" w:author="ACL" w:date="2020-10-13T10:44:00Z">
        <w:r w:rsidRPr="00072F70" w:rsidDel="001E0E3C">
          <w:delText xml:space="preserve">residuals of the </w:delText>
        </w:r>
      </w:del>
      <w:r w:rsidRPr="00072F70">
        <w:t xml:space="preserve">models </w:t>
      </w:r>
      <w:del w:id="1010" w:author="ACL" w:date="2020-10-13T10:45:00Z">
        <w:r w:rsidRPr="00072F70" w:rsidDel="001E0E3C">
          <w:delText xml:space="preserve">are </w:delText>
        </w:r>
      </w:del>
      <w:ins w:id="1011" w:author="ACL" w:date="2020-10-13T10:45:00Z">
        <w:r w:rsidR="001E0E3C">
          <w:t>produce</w:t>
        </w:r>
        <w:r w:rsidR="001E0E3C" w:rsidRPr="00072F70">
          <w:t xml:space="preserve"> </w:t>
        </w:r>
      </w:ins>
      <w:r w:rsidRPr="00072F70">
        <w:t>normally distributed</w:t>
      </w:r>
      <w:ins w:id="1012" w:author="ACL" w:date="2020-10-13T10:44:00Z">
        <w:r w:rsidR="001E0E3C" w:rsidRPr="001E0E3C">
          <w:t xml:space="preserve"> </w:t>
        </w:r>
        <w:r w:rsidR="001E0E3C" w:rsidRPr="00072F70">
          <w:t>residuals</w:t>
        </w:r>
      </w:ins>
      <w:r w:rsidR="00496693" w:rsidRPr="00072F70">
        <w:t xml:space="preserve">. </w:t>
      </w:r>
      <w:ins w:id="1013" w:author="ACL" w:date="2020-10-13T10:45:00Z">
        <w:r w:rsidR="001E0E3C">
          <w:t>Jumps were compared p</w:t>
        </w:r>
      </w:ins>
      <w:del w:id="1014" w:author="ACL" w:date="2020-10-13T10:45:00Z">
        <w:r w:rsidRPr="00072F70" w:rsidDel="001E0E3C">
          <w:delText>P</w:delText>
        </w:r>
      </w:del>
      <w:r w:rsidRPr="00072F70">
        <w:t xml:space="preserve">airwise </w:t>
      </w:r>
      <w:del w:id="1015" w:author="ACL" w:date="2020-10-13T10:45:00Z">
        <w:r w:rsidRPr="00072F70" w:rsidDel="001E0E3C">
          <w:delText xml:space="preserve">comparisons were conducted </w:delText>
        </w:r>
      </w:del>
      <w:ins w:id="1016" w:author="ACL" w:date="2020-10-13T10:45:00Z">
        <w:r w:rsidR="001E0E3C">
          <w:t xml:space="preserve">by </w:t>
        </w:r>
      </w:ins>
      <w:r w:rsidRPr="00072F70">
        <w:t>using Tukey’s honestly significant difference test</w:t>
      </w:r>
      <w:del w:id="1017" w:author="ACL" w:date="2020-10-13T10:46:00Z">
        <w:r w:rsidRPr="00072F70" w:rsidDel="001E0E3C">
          <w:delText>,</w:delText>
        </w:r>
      </w:del>
      <w:r w:rsidRPr="00072F70">
        <w:t xml:space="preserve"> with a significance level of 0.05. Statistical analysis </w:t>
      </w:r>
      <w:r w:rsidR="000F65F2" w:rsidRPr="00072F70">
        <w:t>was</w:t>
      </w:r>
      <w:r w:rsidRPr="00072F70">
        <w:t xml:space="preserve"> </w:t>
      </w:r>
      <w:del w:id="1018" w:author="ACL" w:date="2020-10-13T10:46:00Z">
        <w:r w:rsidRPr="00072F70" w:rsidDel="001E0E3C">
          <w:delText xml:space="preserve">performed </w:delText>
        </w:r>
      </w:del>
      <w:ins w:id="1019" w:author="ACL" w:date="2020-10-13T10:46:00Z">
        <w:r w:rsidR="001E0E3C">
          <w:t>done by</w:t>
        </w:r>
        <w:r w:rsidR="001E0E3C" w:rsidRPr="00072F70">
          <w:t xml:space="preserve"> </w:t>
        </w:r>
      </w:ins>
      <w:r w:rsidRPr="00072F70">
        <w:t>using R-studio, Ver 1.1.463 (R Ver 3.5.1; RStudio, Inc. Boston, MA</w:t>
      </w:r>
      <w:ins w:id="1020" w:author="ACL" w:date="2020-10-13T10:46:00Z">
        <w:r w:rsidR="001E0E3C">
          <w:t>, USA</w:t>
        </w:r>
      </w:ins>
      <w:r w:rsidRPr="00072F70">
        <w:t>).</w:t>
      </w:r>
    </w:p>
    <w:p w14:paraId="05402386" w14:textId="50579E49" w:rsidR="00C05B87" w:rsidRPr="00072F70" w:rsidRDefault="00C05B87" w:rsidP="00C05B87">
      <w:pPr>
        <w:pStyle w:val="Heading1"/>
      </w:pPr>
      <w:r w:rsidRPr="00072F70">
        <w:t>Results</w:t>
      </w:r>
    </w:p>
    <w:p w14:paraId="7DF3BAE1" w14:textId="3F175732" w:rsidR="00F14216" w:rsidRPr="00072F70" w:rsidRDefault="00E851D6" w:rsidP="00B626C0">
      <w:pPr>
        <w:pStyle w:val="Text"/>
      </w:pPr>
      <w:del w:id="1021" w:author="ACL" w:date="2020-10-13T10:47:00Z">
        <w:r w:rsidRPr="00072F70" w:rsidDel="00B626C0">
          <w:delText xml:space="preserve">To </w:delText>
        </w:r>
      </w:del>
      <w:ins w:id="1022" w:author="ACL" w:date="2020-10-13T10:47:00Z">
        <w:r w:rsidR="00B626C0">
          <w:t>We</w:t>
        </w:r>
        <w:r w:rsidR="00B626C0" w:rsidRPr="00072F70">
          <w:t xml:space="preserve"> </w:t>
        </w:r>
      </w:ins>
      <w:r w:rsidRPr="00072F70">
        <w:t xml:space="preserve">examine </w:t>
      </w:r>
      <m:oMath>
        <m:r>
          <w:ins w:id="1023" w:author="ACL" w:date="2020-10-13T10:47:00Z">
            <m:rPr>
              <m:sty m:val="p"/>
            </m:rPr>
            <w:rPr>
              <w:rFonts w:ascii="Cambria Math" w:hAnsi="Cambria Math"/>
            </w:rPr>
            <m:t>Δ</m:t>
          </w:ins>
        </m:r>
        <m:sSub>
          <m:sSubPr>
            <m:ctrlPr>
              <w:ins w:id="1024" w:author="ACL" w:date="2020-10-13T10:47:00Z">
                <w:rPr>
                  <w:rFonts w:ascii="Cambria Math" w:hAnsi="Cambria Math"/>
                  <w:i/>
                </w:rPr>
              </w:ins>
            </m:ctrlPr>
          </m:sSubPr>
          <m:e>
            <m:r>
              <w:ins w:id="1025" w:author="ACL" w:date="2020-10-13T10:47:00Z">
                <w:rPr>
                  <w:rFonts w:ascii="Cambria Math" w:hAnsi="Cambria Math"/>
                </w:rPr>
                <m:t>H</m:t>
              </w:ins>
            </m:r>
          </m:e>
          <m:sub>
            <m:r>
              <w:ins w:id="1026" w:author="ACL" w:date="2020-10-13T10:47:00Z">
                <m:rPr>
                  <m:sty m:val="p"/>
                </m:rPr>
                <w:rPr>
                  <w:rFonts w:ascii="Cambria Math" w:hAnsi="Cambria Math"/>
                </w:rPr>
                <m:t>max</m:t>
              </w:ins>
            </m:r>
          </m:sub>
        </m:sSub>
      </m:oMath>
      <w:ins w:id="1027" w:author="ACL" w:date="2020-10-13T10:47:00Z">
        <w:r w:rsidR="00B626C0">
          <w:t xml:space="preserve"> to determine </w:t>
        </w:r>
      </w:ins>
      <w:del w:id="1028" w:author="ACL" w:date="2020-10-13T10:46:00Z">
        <w:r w:rsidRPr="00072F70" w:rsidDel="00B626C0">
          <w:delText xml:space="preserve">the effect </w:delText>
        </w:r>
        <w:r w:rsidR="00E15CC6" w:rsidRPr="00072F70" w:rsidDel="00B626C0">
          <w:delText>of the different</w:delText>
        </w:r>
      </w:del>
      <w:ins w:id="1029" w:author="ACL" w:date="2020-10-13T10:46:00Z">
        <w:r w:rsidR="00B626C0">
          <w:t>how the</w:t>
        </w:r>
      </w:ins>
      <w:r w:rsidR="00E15CC6" w:rsidRPr="00072F70">
        <w:t xml:space="preserve"> experiment</w:t>
      </w:r>
      <w:ins w:id="1030" w:author="ACL" w:date="2020-10-13T14:21:00Z">
        <w:r w:rsidR="00000F4A">
          <w:t>al</w:t>
        </w:r>
      </w:ins>
      <w:r w:rsidR="00E15CC6" w:rsidRPr="00072F70">
        <w:t xml:space="preserve"> </w:t>
      </w:r>
      <w:r w:rsidR="002B44B6" w:rsidRPr="00072F70">
        <w:t>con</w:t>
      </w:r>
      <w:r w:rsidR="002B44B6" w:rsidRPr="00072F70">
        <w:rPr>
          <w:lang w:bidi="he-IL"/>
        </w:rPr>
        <w:t>d</w:t>
      </w:r>
      <w:r w:rsidR="002B44B6" w:rsidRPr="00072F70">
        <w:t>itions</w:t>
      </w:r>
      <w:ins w:id="1031" w:author="ACL" w:date="2020-10-13T10:46:00Z">
        <w:r w:rsidR="00B626C0">
          <w:t xml:space="preserve"> affect</w:t>
        </w:r>
      </w:ins>
      <w:del w:id="1032" w:author="ACL" w:date="2020-10-13T10:46:00Z">
        <w:r w:rsidR="002B44B6" w:rsidRPr="00072F70" w:rsidDel="00B626C0">
          <w:delText xml:space="preserve"> </w:delText>
        </w:r>
        <w:r w:rsidRPr="00072F70" w:rsidDel="00B626C0">
          <w:delText>on</w:delText>
        </w:r>
      </w:del>
      <w:r w:rsidRPr="00072F70">
        <w:t xml:space="preserve"> </w:t>
      </w:r>
      <w:del w:id="1033" w:author="ACL" w:date="2020-10-13T10:46:00Z">
        <w:r w:rsidRPr="00072F70" w:rsidDel="00B626C0">
          <w:delText xml:space="preserve">vertical </w:delText>
        </w:r>
      </w:del>
      <w:r w:rsidRPr="00072F70">
        <w:t>jumping</w:t>
      </w:r>
      <w:r w:rsidR="00E15CC6" w:rsidRPr="00072F70">
        <w:t xml:space="preserve"> height</w:t>
      </w:r>
      <w:del w:id="1034" w:author="ACL" w:date="2020-10-13T10:47:00Z">
        <w:r w:rsidRPr="00072F70" w:rsidDel="00B626C0">
          <w:delText xml:space="preserve">, we </w:delText>
        </w:r>
        <w:r w:rsidR="00B1239E" w:rsidRPr="00072F70" w:rsidDel="00B626C0">
          <w:delText>defined</w:delText>
        </w:r>
        <w:r w:rsidRPr="00072F70" w:rsidDel="00B626C0">
          <w:delText xml:space="preserve"> the difference of COM height from standing to maximum </w:delText>
        </w:r>
        <w:r w:rsidR="00B1239E" w:rsidRPr="00072F70" w:rsidDel="00B626C0">
          <w:delText xml:space="preserve">COM during the jump as the </w:delText>
        </w:r>
        <w:r w:rsidRPr="00072F70" w:rsidDel="00B626C0">
          <w:delText>jump height,</w:delText>
        </w:r>
        <m:oMath>
          <m:r>
            <w:rPr>
              <w:rFonts w:ascii="Cambria Math" w:hAnsi="Cambria Math"/>
            </w:rPr>
            <m:t xml:space="preserve"> </m:t>
          </m:r>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max</m:t>
              </m:r>
            </m:sub>
          </m:sSub>
        </m:oMath>
      </w:del>
      <w:r w:rsidRPr="00072F70">
        <w:t xml:space="preserve"> </w:t>
      </w:r>
      <w:r w:rsidR="00A55126" w:rsidRPr="00072F70">
        <w:t xml:space="preserve">(Fig. 3). </w:t>
      </w:r>
      <w:del w:id="1035" w:author="ACL" w:date="2020-10-13T10:50:00Z">
        <w:r w:rsidR="005E33F4" w:rsidRPr="00072F70" w:rsidDel="00B626C0">
          <w:delText xml:space="preserve">By </w:delText>
        </w:r>
      </w:del>
      <w:ins w:id="1036" w:author="ACL" w:date="2020-10-13T10:50:00Z">
        <w:r w:rsidR="00B626C0">
          <w:t>E</w:t>
        </w:r>
      </w:ins>
      <w:del w:id="1037" w:author="ACL" w:date="2020-10-13T10:50:00Z">
        <w:r w:rsidR="005E33F4" w:rsidRPr="00072F70" w:rsidDel="00B626C0">
          <w:delText>e</w:delText>
        </w:r>
      </w:del>
      <w:r w:rsidR="005E33F4" w:rsidRPr="00072F70">
        <w:t>xamin</w:t>
      </w:r>
      <w:ins w:id="1038" w:author="ACL" w:date="2020-10-13T10:50:00Z">
        <w:r w:rsidR="00B626C0">
          <w:t>ation of</w:t>
        </w:r>
      </w:ins>
      <w:del w:id="1039" w:author="ACL" w:date="2020-10-13T10:50:00Z">
        <w:r w:rsidR="005E33F4" w:rsidRPr="00072F70" w:rsidDel="00B626C0">
          <w:delText>ing</w:delText>
        </w:r>
      </w:del>
      <w:r w:rsidR="005E33F4" w:rsidRPr="00072F70">
        <w:t xml:space="preserve"> </w:t>
      </w:r>
      <m:oMath>
        <m:r>
          <w:ins w:id="1040" w:author="ACL" w:date="2020-10-13T10:49:00Z">
            <m:rPr>
              <m:sty m:val="p"/>
            </m:rPr>
            <w:rPr>
              <w:rFonts w:ascii="Cambria Math" w:hAnsi="Cambria Math"/>
            </w:rPr>
            <m:t>Δ</m:t>
          </w:ins>
        </m:r>
        <m:sSub>
          <m:sSubPr>
            <m:ctrlPr>
              <w:ins w:id="1041" w:author="ACL" w:date="2020-10-13T10:49:00Z">
                <w:rPr>
                  <w:rFonts w:ascii="Cambria Math" w:hAnsi="Cambria Math"/>
                  <w:i/>
                </w:rPr>
              </w:ins>
            </m:ctrlPr>
          </m:sSubPr>
          <m:e>
            <m:r>
              <w:ins w:id="1042" w:author="ACL" w:date="2020-10-13T10:49:00Z">
                <w:rPr>
                  <w:rFonts w:ascii="Cambria Math" w:hAnsi="Cambria Math"/>
                </w:rPr>
                <m:t>H</m:t>
              </w:ins>
            </m:r>
          </m:e>
          <m:sub>
            <m:r>
              <w:ins w:id="1043" w:author="ACL" w:date="2020-10-13T10:49:00Z">
                <m:rPr>
                  <m:sty m:val="p"/>
                </m:rPr>
                <w:rPr>
                  <w:rFonts w:ascii="Cambria Math" w:hAnsi="Cambria Math"/>
                </w:rPr>
                <m:t>max</m:t>
              </w:ins>
            </m:r>
          </m:sub>
        </m:sSub>
      </m:oMath>
      <w:ins w:id="1044" w:author="ACL" w:date="2020-10-13T10:49:00Z">
        <w:r w:rsidR="00B626C0">
          <w:t xml:space="preserve"> for jumps </w:t>
        </w:r>
      </w:ins>
      <w:ins w:id="1045" w:author="ACL" w:date="2020-10-13T10:57:00Z">
        <w:r w:rsidR="00B626C0">
          <w:t>Exo0, Exo1, and Exo2</w:t>
        </w:r>
      </w:ins>
      <w:ins w:id="1046" w:author="ACL" w:date="2020-10-13T10:50:00Z">
        <w:r w:rsidR="00B626C0">
          <w:t xml:space="preserve"> </w:t>
        </w:r>
      </w:ins>
      <w:del w:id="1047" w:author="ACL" w:date="2020-10-13T10:50:00Z">
        <w:r w:rsidR="005E33F4" w:rsidRPr="00072F70" w:rsidDel="00B626C0">
          <w:delText>the height gained by each of the conditions</w:delText>
        </w:r>
        <w:r w:rsidR="00772D7D" w:rsidRPr="00072F70" w:rsidDel="00B626C0">
          <w:delText>,</w:delText>
        </w:r>
        <w:r w:rsidR="005E33F4" w:rsidRPr="00072F70" w:rsidDel="00B626C0">
          <w:delText xml:space="preserve"> </w:delText>
        </w:r>
        <w:r w:rsidR="00772D7D" w:rsidRPr="00072F70" w:rsidDel="00B626C0">
          <w:delText xml:space="preserve">of the first session, </w:delText>
        </w:r>
        <w:r w:rsidR="005E33F4" w:rsidRPr="00072F70" w:rsidDel="00B626C0">
          <w:delText>with the exoskeleton</w:delText>
        </w:r>
        <w:r w:rsidR="00D57976" w:rsidRPr="00072F70" w:rsidDel="00B626C0">
          <w:delText xml:space="preserve"> </w:delText>
        </w:r>
        <w:r w:rsidR="005E33F4" w:rsidRPr="00072F70" w:rsidDel="00B626C0">
          <w:delText>(i.e., Exo0, Exo1,</w:delText>
        </w:r>
        <w:r w:rsidR="006833F4" w:rsidRPr="00072F70" w:rsidDel="00B626C0">
          <w:delText xml:space="preserve"> </w:delText>
        </w:r>
        <w:r w:rsidR="00C30452" w:rsidRPr="00072F70" w:rsidDel="00B626C0">
          <w:delText>and Exo</w:delText>
        </w:r>
        <w:r w:rsidR="005E33F4" w:rsidRPr="00072F70" w:rsidDel="00B626C0">
          <w:delText>2</w:delText>
        </w:r>
        <w:r w:rsidR="00D57976" w:rsidRPr="00072F70" w:rsidDel="00B626C0">
          <w:delText xml:space="preserve">) </w:delText>
        </w:r>
        <w:r w:rsidR="005E33F4" w:rsidRPr="00072F70" w:rsidDel="00B626C0">
          <w:delText>it is noticeable</w:delText>
        </w:r>
      </w:del>
      <w:ins w:id="1048" w:author="ACL" w:date="2020-10-13T10:50:00Z">
        <w:r w:rsidR="00B626C0">
          <w:t>shows</w:t>
        </w:r>
      </w:ins>
      <w:r w:rsidR="005E33F4" w:rsidRPr="00072F70">
        <w:t xml:space="preserve"> that</w:t>
      </w:r>
      <w:ins w:id="1049" w:author="ACL" w:date="2020-10-13T10:51:00Z">
        <w:r w:rsidR="00B626C0">
          <w:t xml:space="preserve"> the jump height increases</w:t>
        </w:r>
      </w:ins>
      <w:r w:rsidR="005E33F4" w:rsidRPr="00072F70">
        <w:t xml:space="preserve"> as </w:t>
      </w:r>
      <w:ins w:id="1050" w:author="ACL" w:date="2020-10-13T10:50:00Z">
        <w:r w:rsidR="00B626C0">
          <w:t xml:space="preserve">the </w:t>
        </w:r>
      </w:ins>
      <w:r w:rsidR="005E33F4" w:rsidRPr="00072F70">
        <w:t xml:space="preserve">spring </w:t>
      </w:r>
      <w:r w:rsidR="006833F4" w:rsidRPr="00072F70">
        <w:t>stiff</w:t>
      </w:r>
      <w:ins w:id="1051" w:author="ACL" w:date="2020-10-13T10:50:00Z">
        <w:r w:rsidR="00B626C0">
          <w:t>ens</w:t>
        </w:r>
      </w:ins>
      <w:del w:id="1052" w:author="ACL" w:date="2020-10-13T10:50:00Z">
        <w:r w:rsidR="006833F4" w:rsidRPr="00072F70" w:rsidDel="00B626C0">
          <w:delText>ness</w:delText>
        </w:r>
        <w:r w:rsidR="005E33F4" w:rsidRPr="00072F70" w:rsidDel="00B626C0">
          <w:delText xml:space="preserve"> </w:delText>
        </w:r>
      </w:del>
      <w:ins w:id="1053" w:author="ACL" w:date="2020-10-13T10:50:00Z">
        <w:r w:rsidR="00B626C0">
          <w:t xml:space="preserve"> (</w:t>
        </w:r>
      </w:ins>
      <w:del w:id="1054" w:author="ACL" w:date="2020-10-13T10:50:00Z">
        <w:r w:rsidR="005E33F4" w:rsidRPr="00072F70" w:rsidDel="00B626C0">
          <w:delText>increased</w:delText>
        </w:r>
      </w:del>
      <w:del w:id="1055" w:author="ACL" w:date="2020-10-13T10:51:00Z">
        <w:r w:rsidR="005E33F4" w:rsidRPr="00072F70" w:rsidDel="00B626C0">
          <w:delText>, so did the height of the jump (</w:delText>
        </w:r>
      </w:del>
      <w:r w:rsidR="005E33F4" w:rsidRPr="00072F70">
        <w:t>P</w:t>
      </w:r>
      <w:ins w:id="1056" w:author="ACL" w:date="2020-10-13T10:51:00Z">
        <w:r w:rsidR="00B626C0">
          <w:t xml:space="preserve"> </w:t>
        </w:r>
      </w:ins>
      <w:r w:rsidR="005E33F4" w:rsidRPr="00072F70">
        <w:t>&lt;</w:t>
      </w:r>
      <w:ins w:id="1057" w:author="ACL" w:date="2020-10-13T10:51:00Z">
        <w:r w:rsidR="00B626C0">
          <w:t xml:space="preserve"> </w:t>
        </w:r>
      </w:ins>
      <w:r w:rsidR="005E33F4" w:rsidRPr="00072F70">
        <w:t>0.05).</w:t>
      </w:r>
      <w:r w:rsidR="005E33F4" w:rsidRPr="00072F70">
        <w:rPr>
          <w:rtl/>
          <w:lang w:bidi="he-IL"/>
        </w:rPr>
        <w:t xml:space="preserve"> </w:t>
      </w:r>
      <w:r w:rsidR="00D57976" w:rsidRPr="00072F70">
        <w:rPr>
          <w:lang w:bidi="he-IL"/>
        </w:rPr>
        <w:t>However, there was no significance differen</w:t>
      </w:r>
      <w:r w:rsidR="00B96A6D" w:rsidRPr="00072F70">
        <w:rPr>
          <w:lang w:bidi="he-IL"/>
        </w:rPr>
        <w:t>ce</w:t>
      </w:r>
      <w:r w:rsidR="00D57976" w:rsidRPr="00072F70">
        <w:rPr>
          <w:lang w:bidi="he-IL"/>
        </w:rPr>
        <w:t xml:space="preserve"> between </w:t>
      </w:r>
      <w:del w:id="1058" w:author="ACL" w:date="2020-10-13T10:51:00Z">
        <w:r w:rsidR="006833F4" w:rsidRPr="00072F70" w:rsidDel="00B626C0">
          <w:rPr>
            <w:lang w:bidi="he-IL"/>
          </w:rPr>
          <w:delText>N</w:delText>
        </w:r>
        <w:r w:rsidR="00D57976" w:rsidRPr="00072F70" w:rsidDel="00B626C0">
          <w:rPr>
            <w:lang w:bidi="he-IL"/>
          </w:rPr>
          <w:delText>oExo and Exo2</w:delText>
        </w:r>
      </w:del>
      <w:ins w:id="1059" w:author="ACL" w:date="2020-10-13T10:51:00Z">
        <w:r w:rsidR="00B626C0">
          <w:rPr>
            <w:lang w:bidi="he-IL"/>
          </w:rPr>
          <w:t xml:space="preserve">jumps </w:t>
        </w:r>
      </w:ins>
      <w:ins w:id="1060" w:author="ACL" w:date="2020-10-13T10:57:00Z">
        <w:r w:rsidR="00B626C0">
          <w:rPr>
            <w:lang w:bidi="he-IL"/>
          </w:rPr>
          <w:t>NoExo</w:t>
        </w:r>
      </w:ins>
      <w:ins w:id="1061" w:author="ACL" w:date="2020-10-13T10:51:00Z">
        <w:r w:rsidR="00B626C0">
          <w:rPr>
            <w:lang w:bidi="he-IL"/>
          </w:rPr>
          <w:t xml:space="preserve"> and </w:t>
        </w:r>
      </w:ins>
      <w:ins w:id="1062" w:author="ACL" w:date="2020-10-13T10:57:00Z">
        <w:r w:rsidR="00B626C0">
          <w:rPr>
            <w:lang w:bidi="he-IL"/>
          </w:rPr>
          <w:t>NoExo2</w:t>
        </w:r>
      </w:ins>
      <w:r w:rsidR="00A55126" w:rsidRPr="00072F70">
        <w:rPr>
          <w:lang w:bidi="he-IL"/>
        </w:rPr>
        <w:t>.</w:t>
      </w:r>
      <w:r w:rsidR="00D57976" w:rsidRPr="00072F70">
        <w:rPr>
          <w:lang w:bidi="he-IL"/>
        </w:rPr>
        <w:t xml:space="preserve"> </w:t>
      </w:r>
      <w:del w:id="1063" w:author="ACL" w:date="2020-10-13T10:52:00Z">
        <w:r w:rsidR="007A3B00" w:rsidRPr="00072F70" w:rsidDel="00B626C0">
          <w:rPr>
            <w:lang w:bidi="he-IL"/>
          </w:rPr>
          <w:delText xml:space="preserve">In the </w:delText>
        </w:r>
        <w:r w:rsidR="00D57976" w:rsidRPr="00072F70" w:rsidDel="00B626C0">
          <w:rPr>
            <w:lang w:bidi="he-IL"/>
          </w:rPr>
          <w:delText>second session it can be seen that</w:delText>
        </w:r>
      </w:del>
      <w:ins w:id="1064" w:author="ACL" w:date="2020-10-13T10:52:00Z">
        <w:r w:rsidR="00B626C0">
          <w:rPr>
            <w:lang w:bidi="he-IL"/>
          </w:rPr>
          <w:t xml:space="preserve">Analysis of jumps </w:t>
        </w:r>
      </w:ins>
      <w:ins w:id="1065" w:author="ACL" w:date="2020-10-13T10:56:00Z">
        <w:r w:rsidR="00B626C0">
          <w:rPr>
            <w:lang w:bidi="he-IL"/>
          </w:rPr>
          <w:t>Exo2S2</w:t>
        </w:r>
      </w:ins>
      <w:ins w:id="1066" w:author="ACL" w:date="2020-10-13T10:52:00Z">
        <w:r w:rsidR="00B626C0">
          <w:rPr>
            <w:lang w:bidi="he-IL"/>
          </w:rPr>
          <w:t xml:space="preserve"> show</w:t>
        </w:r>
      </w:ins>
      <w:ins w:id="1067" w:author="ACL" w:date="2020-10-13T10:56:00Z">
        <w:r w:rsidR="00B626C0">
          <w:rPr>
            <w:lang w:bidi="he-IL"/>
          </w:rPr>
          <w:t>s</w:t>
        </w:r>
      </w:ins>
      <w:r w:rsidR="00D57976" w:rsidRPr="00072F70">
        <w:rPr>
          <w:lang w:bidi="he-IL"/>
        </w:rPr>
        <w:t xml:space="preserve"> </w:t>
      </w:r>
      <w:ins w:id="1068" w:author="ACL" w:date="2020-10-13T10:52:00Z">
        <w:r w:rsidR="00B626C0">
          <w:rPr>
            <w:lang w:bidi="he-IL"/>
          </w:rPr>
          <w:t xml:space="preserve">that </w:t>
        </w:r>
      </w:ins>
      <w:r w:rsidR="00772D7D" w:rsidRPr="00072F70">
        <w:rPr>
          <w:lang w:bidi="he-IL"/>
        </w:rPr>
        <w:t>training</w:t>
      </w:r>
      <w:r w:rsidR="005E33F4" w:rsidRPr="00072F70">
        <w:rPr>
          <w:lang w:bidi="he-IL"/>
        </w:rPr>
        <w:t xml:space="preserve"> </w:t>
      </w:r>
      <w:r w:rsidR="00E15CC6" w:rsidRPr="00072F70">
        <w:rPr>
          <w:lang w:bidi="he-IL"/>
        </w:rPr>
        <w:t>with the exoskeleton</w:t>
      </w:r>
      <w:ins w:id="1069" w:author="ACL" w:date="2020-10-13T10:53:00Z">
        <w:r w:rsidR="00B626C0">
          <w:rPr>
            <w:lang w:bidi="he-IL"/>
          </w:rPr>
          <w:t xml:space="preserve"> </w:t>
        </w:r>
      </w:ins>
      <w:del w:id="1070" w:author="ACL" w:date="2020-10-13T10:53:00Z">
        <w:r w:rsidR="00E15CC6" w:rsidRPr="00072F70" w:rsidDel="00B626C0">
          <w:rPr>
            <w:lang w:bidi="he-IL"/>
          </w:rPr>
          <w:delText xml:space="preserve"> </w:delText>
        </w:r>
        <w:r w:rsidR="005E33F4" w:rsidRPr="00072F70" w:rsidDel="00B626C0">
          <w:rPr>
            <w:lang w:bidi="he-IL"/>
          </w:rPr>
          <w:delText xml:space="preserve">(Exo2S2) contributed to </w:delText>
        </w:r>
      </w:del>
      <w:r w:rsidR="00FB576C" w:rsidRPr="00072F70">
        <w:rPr>
          <w:lang w:bidi="he-IL"/>
        </w:rPr>
        <w:t>significantly</w:t>
      </w:r>
      <w:r w:rsidR="005E33F4" w:rsidRPr="00072F70">
        <w:rPr>
          <w:lang w:bidi="he-IL"/>
        </w:rPr>
        <w:t xml:space="preserve"> </w:t>
      </w:r>
      <w:del w:id="1071" w:author="ACL" w:date="2020-10-13T10:53:00Z">
        <w:r w:rsidR="00FB576C" w:rsidRPr="00072F70" w:rsidDel="00B626C0">
          <w:rPr>
            <w:lang w:bidi="he-IL"/>
          </w:rPr>
          <w:delText xml:space="preserve">higher </w:delText>
        </w:r>
      </w:del>
      <w:ins w:id="1072" w:author="ACL" w:date="2020-10-13T10:53:00Z">
        <w:r w:rsidR="00B626C0">
          <w:rPr>
            <w:lang w:bidi="he-IL"/>
          </w:rPr>
          <w:t>increases</w:t>
        </w:r>
        <w:r w:rsidR="00B626C0" w:rsidRPr="00072F70">
          <w:rPr>
            <w:lang w:bidi="he-IL"/>
          </w:rPr>
          <w:t xml:space="preserve"> </w:t>
        </w:r>
      </w:ins>
      <w:del w:id="1073" w:author="ACL" w:date="2020-10-13T10:53:00Z">
        <w:r w:rsidR="00FB576C" w:rsidRPr="00072F70" w:rsidDel="00B626C0">
          <w:rPr>
            <w:lang w:bidi="he-IL"/>
          </w:rPr>
          <w:delText>j</w:delText>
        </w:r>
      </w:del>
      <m:oMath>
        <m:r>
          <w:ins w:id="1074" w:author="ACL" w:date="2020-10-13T10:53:00Z">
            <m:rPr>
              <m:sty m:val="p"/>
            </m:rPr>
            <w:rPr>
              <w:rFonts w:ascii="Cambria Math" w:hAnsi="Cambria Math"/>
            </w:rPr>
            <m:t xml:space="preserve"> Δ</m:t>
          </w:ins>
        </m:r>
        <m:sSub>
          <m:sSubPr>
            <m:ctrlPr>
              <w:ins w:id="1075" w:author="ACL" w:date="2020-10-13T10:53:00Z">
                <w:rPr>
                  <w:rFonts w:ascii="Cambria Math" w:hAnsi="Cambria Math"/>
                  <w:i/>
                </w:rPr>
              </w:ins>
            </m:ctrlPr>
          </m:sSubPr>
          <m:e>
            <m:r>
              <w:ins w:id="1076" w:author="ACL" w:date="2020-10-13T10:53:00Z">
                <w:rPr>
                  <w:rFonts w:ascii="Cambria Math" w:hAnsi="Cambria Math"/>
                </w:rPr>
                <m:t>H</m:t>
              </w:ins>
            </m:r>
          </m:e>
          <m:sub>
            <m:r>
              <w:ins w:id="1077" w:author="ACL" w:date="2020-10-13T10:53:00Z">
                <m:rPr>
                  <m:sty m:val="p"/>
                </m:rPr>
                <w:rPr>
                  <w:rFonts w:ascii="Cambria Math" w:hAnsi="Cambria Math"/>
                </w:rPr>
                <m:t>max</m:t>
              </w:ins>
            </m:r>
          </m:sub>
        </m:sSub>
      </m:oMath>
      <w:del w:id="1078" w:author="ACL" w:date="2020-10-13T10:53:00Z">
        <w:r w:rsidR="00FB576C" w:rsidRPr="00072F70" w:rsidDel="00B626C0">
          <w:rPr>
            <w:lang w:bidi="he-IL"/>
          </w:rPr>
          <w:delText>ump than all other conditions</w:delText>
        </w:r>
      </w:del>
      <w:r w:rsidR="00FB576C" w:rsidRPr="00072F70">
        <w:rPr>
          <w:lang w:bidi="he-IL"/>
        </w:rPr>
        <w:t xml:space="preserve"> (P</w:t>
      </w:r>
      <w:ins w:id="1079" w:author="ACL" w:date="2020-10-13T10:53:00Z">
        <w:r w:rsidR="00B626C0">
          <w:rPr>
            <w:lang w:bidi="he-IL"/>
          </w:rPr>
          <w:t> </w:t>
        </w:r>
      </w:ins>
      <w:r w:rsidR="00FB576C" w:rsidRPr="00072F70">
        <w:rPr>
          <w:lang w:bidi="he-IL"/>
        </w:rPr>
        <w:t>&lt;</w:t>
      </w:r>
      <w:ins w:id="1080" w:author="ACL" w:date="2020-10-13T10:53:00Z">
        <w:r w:rsidR="00B626C0">
          <w:rPr>
            <w:lang w:bidi="he-IL"/>
          </w:rPr>
          <w:t> </w:t>
        </w:r>
      </w:ins>
      <w:r w:rsidR="00FB576C" w:rsidRPr="00072F70">
        <w:rPr>
          <w:lang w:bidi="he-IL"/>
        </w:rPr>
        <w:t xml:space="preserve">0.0001). The average </w:t>
      </w:r>
      <m:oMath>
        <m:r>
          <m:rPr>
            <m:sty m:val="p"/>
          </m:rPr>
          <w:rPr>
            <w:rFonts w:ascii="Cambria Math" w:hAnsi="Cambria Math"/>
            <w:lang w:bidi="he-IL"/>
          </w:rPr>
          <m:t>Δ</m:t>
        </m:r>
        <m:sSub>
          <m:sSubPr>
            <m:ctrlPr>
              <w:rPr>
                <w:rFonts w:ascii="Cambria Math" w:hAnsi="Cambria Math"/>
                <w:i/>
                <w:lang w:bidi="he-IL"/>
              </w:rPr>
            </m:ctrlPr>
          </m:sSubPr>
          <m:e>
            <m:r>
              <w:rPr>
                <w:rFonts w:ascii="Cambria Math" w:hAnsi="Cambria Math"/>
                <w:lang w:bidi="he-IL"/>
              </w:rPr>
              <m:t>H</m:t>
            </m:r>
          </m:e>
          <m:sub>
            <m:r>
              <m:rPr>
                <m:sty m:val="p"/>
              </m:rPr>
              <w:rPr>
                <w:rFonts w:ascii="Cambria Math" w:hAnsi="Cambria Math"/>
                <w:lang w:bidi="he-IL"/>
              </w:rPr>
              <m:t>max</m:t>
            </m:r>
          </m:sub>
        </m:sSub>
      </m:oMath>
      <w:r w:rsidR="00FB576C" w:rsidRPr="00072F70">
        <w:rPr>
          <w:lang w:bidi="he-IL"/>
        </w:rPr>
        <w:t xml:space="preserve"> </w:t>
      </w:r>
      <w:del w:id="1081" w:author="ACL" w:date="2020-10-13T10:54:00Z">
        <w:r w:rsidR="00FB576C" w:rsidRPr="00072F70" w:rsidDel="00B626C0">
          <w:rPr>
            <w:lang w:bidi="he-IL"/>
          </w:rPr>
          <w:delText xml:space="preserve">in </w:delText>
        </w:r>
      </w:del>
      <w:ins w:id="1082" w:author="ACL" w:date="2020-10-13T10:56:00Z">
        <w:r w:rsidR="00B626C0">
          <w:rPr>
            <w:lang w:bidi="he-IL"/>
          </w:rPr>
          <w:t xml:space="preserve">for jump </w:t>
        </w:r>
      </w:ins>
      <w:r w:rsidR="00FB576C" w:rsidRPr="00072F70">
        <w:rPr>
          <w:lang w:bidi="he-IL"/>
        </w:rPr>
        <w:t>Exo2S2 is 45.9±7.3 cm</w:t>
      </w:r>
      <w:r w:rsidR="00A31A26" w:rsidRPr="00072F70">
        <w:rPr>
          <w:lang w:bidi="he-IL"/>
        </w:rPr>
        <w:t xml:space="preserve"> (mean</w:t>
      </w:r>
      <m:oMath>
        <m:r>
          <w:rPr>
            <w:rFonts w:ascii="Cambria Math" w:hAnsi="Cambria Math"/>
            <w:lang w:bidi="he-IL"/>
          </w:rPr>
          <m:t xml:space="preserve">± </m:t>
        </m:r>
      </m:oMath>
      <w:r w:rsidR="00A31A26" w:rsidRPr="00072F70">
        <w:rPr>
          <w:lang w:bidi="he-IL"/>
        </w:rPr>
        <w:t>SD)</w:t>
      </w:r>
      <w:r w:rsidR="00FB576C" w:rsidRPr="00072F70">
        <w:rPr>
          <w:lang w:bidi="he-IL"/>
        </w:rPr>
        <w:t xml:space="preserve">, which is </w:t>
      </w:r>
      <w:del w:id="1083" w:author="ACL" w:date="2020-10-13T10:55:00Z">
        <w:r w:rsidR="00FB576C" w:rsidRPr="00072F70" w:rsidDel="00B626C0">
          <w:rPr>
            <w:lang w:bidi="he-IL"/>
          </w:rPr>
          <w:delText xml:space="preserve">higher by </w:delText>
        </w:r>
      </w:del>
      <w:r w:rsidR="00FB576C" w:rsidRPr="00072F70">
        <w:rPr>
          <w:lang w:bidi="he-IL"/>
        </w:rPr>
        <w:t>2.7</w:t>
      </w:r>
      <m:oMath>
        <m:r>
          <w:rPr>
            <w:rFonts w:ascii="Cambria Math" w:hAnsi="Cambria Math"/>
            <w:lang w:bidi="he-IL"/>
          </w:rPr>
          <m:t xml:space="preserve">±0.4 </m:t>
        </m:r>
      </m:oMath>
      <w:r w:rsidR="00FB576C" w:rsidRPr="00072F70">
        <w:rPr>
          <w:lang w:bidi="he-IL"/>
        </w:rPr>
        <w:t xml:space="preserve"> cm </w:t>
      </w:r>
      <w:ins w:id="1084" w:author="ACL" w:date="2020-10-13T10:55:00Z">
        <w:r w:rsidR="00B626C0" w:rsidRPr="00072F70">
          <w:rPr>
            <w:lang w:bidi="he-IL"/>
          </w:rPr>
          <w:t>higher</w:t>
        </w:r>
      </w:ins>
      <w:ins w:id="1085" w:author="ACL" w:date="2020-10-13T10:58:00Z">
        <w:r w:rsidR="00B626C0">
          <w:rPr>
            <w:lang w:bidi="he-IL"/>
          </w:rPr>
          <w:t xml:space="preserve"> than the average for jumps NoExoS2</w:t>
        </w:r>
      </w:ins>
      <w:ins w:id="1086" w:author="ACL" w:date="2020-10-13T10:55:00Z">
        <w:r w:rsidR="00B626C0">
          <w:rPr>
            <w:lang w:bidi="he-IL"/>
          </w:rPr>
          <w:t>,</w:t>
        </w:r>
        <w:r w:rsidR="00B626C0" w:rsidRPr="00072F70">
          <w:rPr>
            <w:lang w:bidi="he-IL"/>
          </w:rPr>
          <w:t xml:space="preserve"> </w:t>
        </w:r>
      </w:ins>
      <w:r w:rsidR="00FB576C" w:rsidRPr="00072F70">
        <w:rPr>
          <w:lang w:bidi="he-IL"/>
        </w:rPr>
        <w:t>and 8.2</w:t>
      </w:r>
      <m:oMath>
        <m:r>
          <w:rPr>
            <w:rFonts w:ascii="Cambria Math" w:hAnsi="Cambria Math"/>
            <w:lang w:bidi="he-IL"/>
          </w:rPr>
          <m:t xml:space="preserve">±0.4 </m:t>
        </m:r>
      </m:oMath>
      <w:r w:rsidR="00FB576C" w:rsidRPr="00072F70">
        <w:rPr>
          <w:lang w:bidi="he-IL"/>
        </w:rPr>
        <w:t>cm</w:t>
      </w:r>
      <w:r w:rsidR="00772D7D" w:rsidRPr="00072F70">
        <w:rPr>
          <w:lang w:bidi="he-IL"/>
        </w:rPr>
        <w:t xml:space="preserve"> (mean</w:t>
      </w:r>
      <m:oMath>
        <m:r>
          <w:rPr>
            <w:rFonts w:ascii="Cambria Math" w:hAnsi="Cambria Math"/>
            <w:lang w:bidi="he-IL"/>
          </w:rPr>
          <m:t xml:space="preserve">± </m:t>
        </m:r>
      </m:oMath>
      <w:r w:rsidR="00772D7D" w:rsidRPr="00072F70">
        <w:rPr>
          <w:lang w:bidi="he-IL"/>
        </w:rPr>
        <w:t>SE)</w:t>
      </w:r>
      <w:r w:rsidR="00FB576C" w:rsidRPr="00072F70">
        <w:rPr>
          <w:lang w:bidi="he-IL"/>
        </w:rPr>
        <w:t xml:space="preserve"> </w:t>
      </w:r>
      <w:ins w:id="1087" w:author="ACL" w:date="2020-10-13T10:59:00Z">
        <w:r w:rsidR="00B626C0">
          <w:rPr>
            <w:lang w:bidi="he-IL"/>
          </w:rPr>
          <w:t xml:space="preserve">higher </w:t>
        </w:r>
      </w:ins>
      <w:r w:rsidR="00FB576C" w:rsidRPr="00072F70">
        <w:rPr>
          <w:lang w:bidi="he-IL"/>
        </w:rPr>
        <w:t>than</w:t>
      </w:r>
      <w:ins w:id="1088" w:author="ACL" w:date="2020-10-13T10:59:00Z">
        <w:r w:rsidR="00B626C0">
          <w:rPr>
            <w:lang w:bidi="he-IL"/>
          </w:rPr>
          <w:t xml:space="preserve"> the average for jumps</w:t>
        </w:r>
      </w:ins>
      <w:del w:id="1089" w:author="ACL" w:date="2020-10-13T10:59:00Z">
        <w:r w:rsidR="00FB576C" w:rsidRPr="00072F70" w:rsidDel="00B626C0">
          <w:rPr>
            <w:lang w:bidi="he-IL"/>
          </w:rPr>
          <w:delText xml:space="preserve"> in</w:delText>
        </w:r>
      </w:del>
      <w:r w:rsidR="00FB576C" w:rsidRPr="00072F70">
        <w:rPr>
          <w:lang w:bidi="he-IL"/>
        </w:rPr>
        <w:t xml:space="preserve"> </w:t>
      </w:r>
      <w:del w:id="1090" w:author="ACL" w:date="2020-10-13T10:59:00Z">
        <w:r w:rsidR="00FB576C" w:rsidRPr="00072F70" w:rsidDel="00B626C0">
          <w:rPr>
            <w:lang w:bidi="he-IL"/>
          </w:rPr>
          <w:delText xml:space="preserve">NoExoS2 and </w:delText>
        </w:r>
      </w:del>
      <w:r w:rsidR="00FB576C" w:rsidRPr="00072F70">
        <w:rPr>
          <w:lang w:bidi="he-IL"/>
        </w:rPr>
        <w:t>Exo0</w:t>
      </w:r>
      <w:del w:id="1091" w:author="ACL" w:date="2020-10-13T10:59:00Z">
        <w:r w:rsidR="00FB576C" w:rsidRPr="00072F70" w:rsidDel="00B626C0">
          <w:rPr>
            <w:lang w:bidi="he-IL"/>
          </w:rPr>
          <w:delText>, respectively</w:delText>
        </w:r>
      </w:del>
      <w:r w:rsidR="00FB576C" w:rsidRPr="00072F70">
        <w:rPr>
          <w:lang w:bidi="he-IL"/>
        </w:rPr>
        <w:t xml:space="preserve"> (i.e., </w:t>
      </w:r>
      <w:ins w:id="1092" w:author="ACL" w:date="2020-10-13T11:00:00Z">
        <w:r w:rsidR="00B626C0">
          <w:rPr>
            <w:lang w:bidi="he-IL"/>
          </w:rPr>
          <w:t xml:space="preserve">an </w:t>
        </w:r>
      </w:ins>
      <w:ins w:id="1093" w:author="ACL" w:date="2020-10-13T10:59:00Z">
        <w:r w:rsidR="00B626C0">
          <w:rPr>
            <w:lang w:bidi="he-IL"/>
          </w:rPr>
          <w:t>increase</w:t>
        </w:r>
      </w:ins>
      <w:ins w:id="1094" w:author="ACL" w:date="2020-10-13T11:00:00Z">
        <w:r w:rsidR="00B626C0">
          <w:rPr>
            <w:lang w:bidi="he-IL"/>
          </w:rPr>
          <w:t xml:space="preserve"> in height</w:t>
        </w:r>
      </w:ins>
      <w:ins w:id="1095" w:author="ACL" w:date="2020-10-13T10:59:00Z">
        <w:r w:rsidR="00B626C0">
          <w:rPr>
            <w:lang w:bidi="he-IL"/>
          </w:rPr>
          <w:t xml:space="preserve"> of </w:t>
        </w:r>
      </w:ins>
      <w:r w:rsidR="00FB576C" w:rsidRPr="00072F70">
        <w:rPr>
          <w:lang w:bidi="he-IL"/>
        </w:rPr>
        <w:t>6.</w:t>
      </w:r>
      <w:r w:rsidR="006C07AE" w:rsidRPr="00072F70">
        <w:rPr>
          <w:rtl/>
          <w:lang w:bidi="he-IL"/>
        </w:rPr>
        <w:t>2</w:t>
      </w:r>
      <w:r w:rsidR="00FB576C" w:rsidRPr="00072F70">
        <w:rPr>
          <w:lang w:bidi="he-IL"/>
        </w:rPr>
        <w:t>% and 21.</w:t>
      </w:r>
      <w:r w:rsidR="006C07AE" w:rsidRPr="00072F70">
        <w:rPr>
          <w:rtl/>
          <w:lang w:bidi="he-IL"/>
        </w:rPr>
        <w:t>6</w:t>
      </w:r>
      <w:r w:rsidR="00FB576C" w:rsidRPr="00072F70">
        <w:rPr>
          <w:lang w:bidi="he-IL"/>
        </w:rPr>
        <w:t>%</w:t>
      </w:r>
      <w:del w:id="1096" w:author="ACL" w:date="2020-10-13T10:59:00Z">
        <w:r w:rsidR="00FB576C" w:rsidRPr="00072F70" w:rsidDel="00B626C0">
          <w:rPr>
            <w:lang w:bidi="he-IL"/>
          </w:rPr>
          <w:delText xml:space="preserve"> higher</w:delText>
        </w:r>
      </w:del>
      <w:r w:rsidR="00FB576C" w:rsidRPr="00072F70">
        <w:rPr>
          <w:lang w:bidi="he-IL"/>
        </w:rPr>
        <w:t>, respectively).</w:t>
      </w:r>
      <w:r w:rsidR="006C07AE" w:rsidRPr="00072F70">
        <w:rPr>
          <w:lang w:bidi="he-IL"/>
        </w:rPr>
        <w:t xml:space="preserve"> </w:t>
      </w:r>
      <w:r w:rsidR="00D57976" w:rsidRPr="00072F70">
        <w:rPr>
          <w:lang w:bidi="he-IL"/>
        </w:rPr>
        <w:t>Furthermore</w:t>
      </w:r>
      <w:r w:rsidR="006C07AE" w:rsidRPr="00072F70">
        <w:rPr>
          <w:lang w:bidi="he-IL"/>
        </w:rPr>
        <w:t xml:space="preserve">, </w:t>
      </w:r>
      <w:r w:rsidR="007A3B00" w:rsidRPr="00072F70">
        <w:rPr>
          <w:lang w:bidi="he-IL"/>
        </w:rPr>
        <w:t xml:space="preserve">we </w:t>
      </w:r>
      <w:del w:id="1097" w:author="ACL" w:date="2020-10-13T11:00:00Z">
        <w:r w:rsidR="007A3B00" w:rsidRPr="00072F70" w:rsidDel="00B626C0">
          <w:rPr>
            <w:lang w:bidi="he-IL"/>
          </w:rPr>
          <w:delText>test</w:delText>
        </w:r>
        <w:r w:rsidR="00DF58DF" w:rsidRPr="00072F70" w:rsidDel="00B626C0">
          <w:rPr>
            <w:lang w:bidi="he-IL"/>
          </w:rPr>
          <w:delText>ed</w:delText>
        </w:r>
        <w:r w:rsidR="007A3B00" w:rsidRPr="00072F70" w:rsidDel="00B626C0">
          <w:rPr>
            <w:lang w:bidi="he-IL"/>
          </w:rPr>
          <w:delText xml:space="preserve"> if there was a change in</w:delText>
        </w:r>
      </w:del>
      <w:ins w:id="1098" w:author="ACL" w:date="2020-10-13T11:00:00Z">
        <w:r w:rsidR="00B626C0">
          <w:rPr>
            <w:lang w:bidi="he-IL"/>
          </w:rPr>
          <w:t>checked whether</w:t>
        </w:r>
      </w:ins>
      <w:r w:rsidR="007A3B00" w:rsidRPr="00072F70">
        <w:rPr>
          <w:lang w:bidi="he-IL"/>
        </w:rPr>
        <w:t xml:space="preserve"> the subject</w:t>
      </w:r>
      <w:r w:rsidR="00B96A6D" w:rsidRPr="00072F70">
        <w:rPr>
          <w:lang w:bidi="he-IL"/>
        </w:rPr>
        <w:t>s</w:t>
      </w:r>
      <w:ins w:id="1099" w:author="ACL" w:date="2020-10-13T11:00:00Z">
        <w:r w:rsidR="00B626C0">
          <w:rPr>
            <w:lang w:bidi="he-IL"/>
          </w:rPr>
          <w:t>’</w:t>
        </w:r>
      </w:ins>
      <w:r w:rsidR="007A3B00" w:rsidRPr="00072F70">
        <w:rPr>
          <w:lang w:bidi="he-IL"/>
        </w:rPr>
        <w:t xml:space="preserve"> vertical jumping ability </w:t>
      </w:r>
      <w:ins w:id="1100" w:author="ACL" w:date="2020-10-13T11:00:00Z">
        <w:r w:rsidR="00B626C0">
          <w:rPr>
            <w:lang w:bidi="he-IL"/>
          </w:rPr>
          <w:t xml:space="preserve">changed </w:t>
        </w:r>
      </w:ins>
      <w:r w:rsidR="007A3B00" w:rsidRPr="00072F70">
        <w:rPr>
          <w:lang w:bidi="he-IL"/>
        </w:rPr>
        <w:t xml:space="preserve">between the two experimental sessions and found </w:t>
      </w:r>
      <w:r w:rsidR="006C07AE" w:rsidRPr="00072F70">
        <w:rPr>
          <w:lang w:bidi="he-IL"/>
        </w:rPr>
        <w:t xml:space="preserve">no </w:t>
      </w:r>
      <w:r w:rsidR="00654FB5" w:rsidRPr="00072F70">
        <w:rPr>
          <w:lang w:bidi="he-IL"/>
        </w:rPr>
        <w:t xml:space="preserve">significant difference </w:t>
      </w:r>
      <w:del w:id="1101" w:author="ACL" w:date="2020-10-13T11:01:00Z">
        <w:r w:rsidR="00654FB5" w:rsidRPr="00072F70" w:rsidDel="00B626C0">
          <w:rPr>
            <w:lang w:bidi="he-IL"/>
          </w:rPr>
          <w:delText xml:space="preserve">between the conditions </w:delText>
        </w:r>
      </w:del>
      <w:r w:rsidR="00654FB5" w:rsidRPr="00072F70">
        <w:rPr>
          <w:lang w:bidi="he-IL"/>
        </w:rPr>
        <w:t>without the exoskeleton (NoExo, NoExo2, and NoExoS2, P</w:t>
      </w:r>
      <w:ins w:id="1102" w:author="ACL" w:date="2020-10-13T11:00:00Z">
        <w:r w:rsidR="00B626C0">
          <w:rPr>
            <w:lang w:bidi="he-IL"/>
          </w:rPr>
          <w:t xml:space="preserve"> </w:t>
        </w:r>
      </w:ins>
      <w:r w:rsidR="00654FB5" w:rsidRPr="00072F70">
        <w:rPr>
          <w:lang w:bidi="he-IL"/>
        </w:rPr>
        <w:t>&gt;</w:t>
      </w:r>
      <w:ins w:id="1103" w:author="ACL" w:date="2020-10-13T11:00:00Z">
        <w:r w:rsidR="00B626C0">
          <w:rPr>
            <w:lang w:bidi="he-IL"/>
          </w:rPr>
          <w:t xml:space="preserve"> </w:t>
        </w:r>
      </w:ins>
      <w:r w:rsidR="00654FB5" w:rsidRPr="00072F70">
        <w:rPr>
          <w:lang w:bidi="he-IL"/>
        </w:rPr>
        <w:t>0.05)</w:t>
      </w:r>
      <w:r w:rsidR="0084177E" w:rsidRPr="00072F70">
        <w:rPr>
          <w:lang w:bidi="he-IL"/>
        </w:rPr>
        <w:t>.</w:t>
      </w:r>
      <w:r w:rsidR="00912E9D" w:rsidRPr="00072F70">
        <w:rPr>
          <w:lang w:bidi="he-IL"/>
        </w:rPr>
        <w:t xml:space="preserve"> </w:t>
      </w:r>
      <w:del w:id="1104" w:author="ACL" w:date="2020-10-13T11:01:00Z">
        <w:r w:rsidR="00FC1116" w:rsidRPr="00072F70" w:rsidDel="00B626C0">
          <w:rPr>
            <w:lang w:bidi="he-IL"/>
          </w:rPr>
          <w:delText xml:space="preserve">Where </w:delText>
        </w:r>
      </w:del>
      <w:ins w:id="1105" w:author="ACL" w:date="2020-10-13T11:01:00Z">
        <w:r w:rsidR="00B626C0">
          <w:rPr>
            <w:lang w:bidi="he-IL"/>
          </w:rPr>
          <w:t>The results show that</w:t>
        </w:r>
        <w:r w:rsidR="00B626C0" w:rsidRPr="00072F70">
          <w:rPr>
            <w:lang w:bidi="he-IL"/>
          </w:rPr>
          <w:t xml:space="preserve"> </w:t>
        </w:r>
      </w:ins>
      <w:r w:rsidR="00FC1116" w:rsidRPr="00072F70">
        <w:rPr>
          <w:lang w:bidi="he-IL"/>
        </w:rPr>
        <w:t xml:space="preserve">eight out of the </w:t>
      </w:r>
      <w:r w:rsidR="000F65F2" w:rsidRPr="00072F70">
        <w:rPr>
          <w:lang w:bidi="he-IL"/>
        </w:rPr>
        <w:t xml:space="preserve">ten </w:t>
      </w:r>
      <w:r w:rsidR="000F65F2" w:rsidRPr="00072F70">
        <w:t>subjects</w:t>
      </w:r>
      <w:r w:rsidR="00FC1116" w:rsidRPr="00072F70">
        <w:t xml:space="preserve"> jump</w:t>
      </w:r>
      <w:ins w:id="1106" w:author="ACL" w:date="2020-10-13T11:03:00Z">
        <w:r w:rsidR="006177F8">
          <w:t>ed</w:t>
        </w:r>
      </w:ins>
      <w:del w:id="1107" w:author="ACL" w:date="2020-10-13T11:03:00Z">
        <w:r w:rsidR="00FC1116" w:rsidRPr="00072F70" w:rsidDel="006177F8">
          <w:delText>ed</w:delText>
        </w:r>
      </w:del>
      <w:r w:rsidR="00FC1116" w:rsidRPr="00072F70">
        <w:t xml:space="preserve"> higher with the exoskeleton (Exo2S2) </w:t>
      </w:r>
      <w:del w:id="1108" w:author="ACL" w:date="2020-10-13T11:01:00Z">
        <w:r w:rsidR="00FC1116" w:rsidRPr="00072F70" w:rsidDel="00B626C0">
          <w:delText>compare to no</w:delText>
        </w:r>
      </w:del>
      <w:ins w:id="1109" w:author="ACL" w:date="2020-10-13T11:01:00Z">
        <w:r w:rsidR="00B626C0">
          <w:t>than without the</w:t>
        </w:r>
      </w:ins>
      <w:r w:rsidR="00FC1116" w:rsidRPr="00072F70">
        <w:t xml:space="preserve"> exoskeleton (NoExoS2)</w:t>
      </w:r>
      <w:r w:rsidR="002B44B6" w:rsidRPr="00072F70">
        <w:t>,</w:t>
      </w:r>
      <w:r w:rsidR="00FC1116" w:rsidRPr="00072F70">
        <w:rPr>
          <w:lang w:bidi="he-IL"/>
        </w:rPr>
        <w:t xml:space="preserve"> </w:t>
      </w:r>
      <w:ins w:id="1110" w:author="ACL" w:date="2020-10-13T11:02:00Z">
        <w:r w:rsidR="00B626C0">
          <w:rPr>
            <w:lang w:bidi="he-IL"/>
          </w:rPr>
          <w:t xml:space="preserve">as detailed in </w:t>
        </w:r>
      </w:ins>
      <w:r w:rsidR="00912E9D" w:rsidRPr="00072F70">
        <w:t xml:space="preserve">Appendix </w:t>
      </w:r>
      <w:r w:rsidR="00163328" w:rsidRPr="00072F70">
        <w:t>C</w:t>
      </w:r>
      <w:r w:rsidR="00912E9D" w:rsidRPr="00072F70">
        <w:t xml:space="preserve">. </w:t>
      </w:r>
    </w:p>
    <w:p w14:paraId="64D6FB81" w14:textId="7A50CED4" w:rsidR="00242C21" w:rsidRPr="00072F70" w:rsidRDefault="00F14216" w:rsidP="00242C21">
      <w:pPr>
        <w:pStyle w:val="Text"/>
        <w:keepNext/>
        <w:ind w:firstLine="0"/>
      </w:pPr>
      <w:r w:rsidRPr="00072F70">
        <w:rPr>
          <w:noProof/>
        </w:rPr>
        <w:drawing>
          <wp:inline distT="0" distB="0" distL="0" distR="0" wp14:anchorId="7F2E3536" wp14:editId="5BB68CC7">
            <wp:extent cx="3239296" cy="1980000"/>
            <wp:effectExtent l="0" t="0" r="0"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
                      <a:extLst>
                        <a:ext uri="{28A0092B-C50C-407E-A947-70E740481C1C}">
                          <a14:useLocalDpi xmlns:a14="http://schemas.microsoft.com/office/drawing/2010/main" val="0"/>
                        </a:ext>
                      </a:extLst>
                    </a:blip>
                    <a:srcRect t="-2451" r="2179"/>
                    <a:stretch/>
                  </pic:blipFill>
                  <pic:spPr bwMode="auto">
                    <a:xfrm>
                      <a:off x="0" y="0"/>
                      <a:ext cx="3239296" cy="1980000"/>
                    </a:xfrm>
                    <a:prstGeom prst="rect">
                      <a:avLst/>
                    </a:prstGeom>
                    <a:noFill/>
                    <a:ln w="9525" cap="flat" cmpd="sng" algn="ctr">
                      <a:no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C2164D" w14:textId="695B3387" w:rsidR="007525A1" w:rsidRPr="00072F70" w:rsidRDefault="00242C21" w:rsidP="007525A1">
      <w:pPr>
        <w:pStyle w:val="FootnoteText"/>
        <w:ind w:firstLine="0"/>
      </w:pPr>
      <w:r w:rsidRPr="00072F70">
        <w:t xml:space="preserve">Fig. </w:t>
      </w:r>
      <w:r w:rsidR="006C7977" w:rsidRPr="00072F70">
        <w:rPr>
          <w:lang w:bidi="he-IL"/>
        </w:rPr>
        <w:t>3</w:t>
      </w:r>
      <w:r w:rsidRPr="00072F70">
        <w:t xml:space="preserve">. </w:t>
      </w:r>
      <w:del w:id="1111" w:author="ACL" w:date="2020-10-13T14:23:00Z">
        <w:r w:rsidRPr="00072F70" w:rsidDel="00000F4A">
          <w:delText xml:space="preserve"> </w:delText>
        </w:r>
      </w:del>
      <w:r w:rsidRPr="00072F70">
        <w:t>Max</w:t>
      </w:r>
      <w:ins w:id="1112" w:author="ACL" w:date="2020-10-13T14:23:00Z">
        <w:r w:rsidR="00000F4A">
          <w:t>imum</w:t>
        </w:r>
      </w:ins>
      <w:r w:rsidRPr="00072F70">
        <w:t xml:space="preserve"> jump height relative to standing</w:t>
      </w:r>
      <w:del w:id="1113" w:author="ACL" w:date="2020-10-13T14:58:00Z">
        <w:r w:rsidRPr="00072F70" w:rsidDel="005B4E54">
          <w:delText>,</w:delText>
        </w:r>
      </w:del>
      <w:r w:rsidRPr="00072F70">
        <w:t xml:space="preserve"> for each of the </w:t>
      </w:r>
      <w:ins w:id="1114" w:author="ACL" w:date="2020-10-13T14:23:00Z">
        <w:r w:rsidR="00000F4A">
          <w:t>seven</w:t>
        </w:r>
      </w:ins>
      <w:del w:id="1115" w:author="ACL" w:date="2020-10-13T14:23:00Z">
        <w:r w:rsidRPr="00072F70" w:rsidDel="00000F4A">
          <w:delText>7</w:delText>
        </w:r>
      </w:del>
      <w:r w:rsidRPr="00072F70">
        <w:t xml:space="preserve"> </w:t>
      </w:r>
      <w:ins w:id="1116" w:author="ACL" w:date="2020-10-13T14:23:00Z">
        <w:r w:rsidR="00000F4A">
          <w:t xml:space="preserve">jumping </w:t>
        </w:r>
      </w:ins>
      <w:r w:rsidR="00F14216" w:rsidRPr="00072F70">
        <w:t>conditions.</w:t>
      </w:r>
      <w:r w:rsidRPr="00072F70">
        <w:t xml:space="preserve"> </w:t>
      </w:r>
      <w:ins w:id="1117" w:author="ACL" w:date="2020-10-13T14:24:00Z">
        <w:r w:rsidR="00000F4A">
          <w:t>Results are a</w:t>
        </w:r>
      </w:ins>
      <w:del w:id="1118" w:author="ACL" w:date="2020-10-13T14:24:00Z">
        <w:r w:rsidRPr="00072F70" w:rsidDel="00000F4A">
          <w:delText>A</w:delText>
        </w:r>
      </w:del>
      <w:r w:rsidRPr="00072F70">
        <w:t xml:space="preserve">veraged </w:t>
      </w:r>
      <w:del w:id="1119" w:author="ACL" w:date="2020-10-13T14:24:00Z">
        <w:r w:rsidRPr="00072F70" w:rsidDel="00000F4A">
          <w:delText xml:space="preserve">across </w:delText>
        </w:r>
      </w:del>
      <w:ins w:id="1120" w:author="ACL" w:date="2020-10-13T14:24:00Z">
        <w:r w:rsidR="00000F4A">
          <w:t>over all</w:t>
        </w:r>
        <w:r w:rsidR="00000F4A" w:rsidRPr="00072F70">
          <w:t xml:space="preserve"> </w:t>
        </w:r>
      </w:ins>
      <w:r w:rsidR="00606EC6" w:rsidRPr="00072F70">
        <w:t>subjects</w:t>
      </w:r>
      <w:r w:rsidRPr="00072F70">
        <w:t>.</w:t>
      </w:r>
      <w:r w:rsidRPr="00072F70">
        <w:rPr>
          <w:rtl/>
          <w:lang w:bidi="he-IL"/>
        </w:rPr>
        <w:t xml:space="preserve"> </w:t>
      </w:r>
      <w:r w:rsidRPr="00072F70">
        <w:t xml:space="preserve">Error bars </w:t>
      </w:r>
      <w:del w:id="1121" w:author="ACL" w:date="2020-10-13T14:24:00Z">
        <w:r w:rsidRPr="00072F70" w:rsidDel="00000F4A">
          <w:delText xml:space="preserve">are </w:delText>
        </w:r>
      </w:del>
      <w:ins w:id="1122" w:author="ACL" w:date="2020-10-13T14:24:00Z">
        <w:r w:rsidR="00000F4A">
          <w:t>give</w:t>
        </w:r>
        <w:r w:rsidR="00000F4A" w:rsidRPr="00072F70">
          <w:t xml:space="preserve"> </w:t>
        </w:r>
      </w:ins>
      <w:r w:rsidRPr="00072F70">
        <w:t xml:space="preserve">SD and </w:t>
      </w:r>
      <m:oMath>
        <m:r>
          <m:rPr>
            <m:nor/>
          </m:rPr>
          <w:rPr>
            <w:rFonts w:ascii="Cambria Math" w:hAnsi="Cambria Math" w:cs="Cambria Math"/>
          </w:rPr>
          <m:t>*</m:t>
        </m:r>
        <m:r>
          <m:rPr>
            <m:nor/>
          </m:rPr>
          <m:t>P</m:t>
        </m:r>
        <m:r>
          <m:rPr>
            <m:sty m:val="p"/>
          </m:rPr>
          <w:rPr>
            <w:rFonts w:ascii="Cambria Math" w:hAnsi="Cambria Math"/>
          </w:rPr>
          <m:t>≤0.05.</m:t>
        </m:r>
      </m:oMath>
    </w:p>
    <w:p w14:paraId="5F153B5F" w14:textId="78085C19" w:rsidR="00F14216" w:rsidRPr="00072F70" w:rsidRDefault="00E97B99" w:rsidP="007525A1">
      <w:pPr>
        <w:pStyle w:val="FootnoteText"/>
        <w:ind w:firstLine="0"/>
      </w:pPr>
      <w:r w:rsidRPr="00072F70">
        <w:tab/>
      </w:r>
    </w:p>
    <w:p w14:paraId="5AAB5499" w14:textId="54870159" w:rsidR="007525A1" w:rsidRPr="00072F70" w:rsidRDefault="006E7623" w:rsidP="007525A1">
      <w:pPr>
        <w:pStyle w:val="Text"/>
      </w:pPr>
      <w:r w:rsidRPr="00072F70">
        <w:t>T</w:t>
      </w:r>
      <w:r w:rsidRPr="00072F70">
        <w:rPr>
          <w:lang w:bidi="he-IL"/>
        </w:rPr>
        <w:t xml:space="preserve">o </w:t>
      </w:r>
      <w:del w:id="1123" w:author="ACL" w:date="2020-10-13T11:03:00Z">
        <w:r w:rsidR="004D5547" w:rsidRPr="00072F70" w:rsidDel="006177F8">
          <w:rPr>
            <w:lang w:bidi="he-IL"/>
          </w:rPr>
          <w:delText xml:space="preserve">gain </w:delText>
        </w:r>
      </w:del>
      <w:r w:rsidRPr="00072F70">
        <w:rPr>
          <w:lang w:bidi="he-IL"/>
        </w:rPr>
        <w:t>better understand</w:t>
      </w:r>
      <w:del w:id="1124" w:author="ACL" w:date="2020-10-13T11:03:00Z">
        <w:r w:rsidR="00BF681F" w:rsidRPr="00072F70" w:rsidDel="006177F8">
          <w:rPr>
            <w:lang w:bidi="he-IL"/>
          </w:rPr>
          <w:delText>ing o</w:delText>
        </w:r>
        <w:r w:rsidR="007606A8" w:rsidRPr="00072F70" w:rsidDel="006177F8">
          <w:rPr>
            <w:lang w:bidi="he-IL"/>
          </w:rPr>
          <w:delText>n</w:delText>
        </w:r>
      </w:del>
      <w:r w:rsidRPr="00072F70">
        <w:rPr>
          <w:lang w:bidi="he-IL"/>
        </w:rPr>
        <w:t xml:space="preserve"> these results we </w:t>
      </w:r>
      <w:r w:rsidR="00BF681F" w:rsidRPr="00072F70">
        <w:rPr>
          <w:lang w:bidi="he-IL"/>
        </w:rPr>
        <w:t>use</w:t>
      </w:r>
      <w:del w:id="1125" w:author="ACL" w:date="2020-10-13T11:03:00Z">
        <w:r w:rsidR="00A55126" w:rsidRPr="00072F70" w:rsidDel="006177F8">
          <w:rPr>
            <w:lang w:bidi="he-IL"/>
          </w:rPr>
          <w:delText>d</w:delText>
        </w:r>
      </w:del>
      <w:r w:rsidRPr="00072F70">
        <w:rPr>
          <w:lang w:bidi="he-IL"/>
        </w:rPr>
        <w:t xml:space="preserve"> </w:t>
      </w:r>
      <w:r w:rsidR="00BF681F" w:rsidRPr="00072F70">
        <w:rPr>
          <w:lang w:bidi="he-IL"/>
        </w:rPr>
        <w:t xml:space="preserve">the data from the inverse dynamics analysis for </w:t>
      </w:r>
      <w:r w:rsidRPr="00072F70">
        <w:rPr>
          <w:lang w:bidi="he-IL"/>
        </w:rPr>
        <w:t xml:space="preserve">four </w:t>
      </w:r>
      <w:del w:id="1126" w:author="ACL" w:date="2020-10-13T11:03:00Z">
        <w:r w:rsidRPr="00072F70" w:rsidDel="006177F8">
          <w:rPr>
            <w:lang w:bidi="he-IL"/>
          </w:rPr>
          <w:delText>conditions</w:delText>
        </w:r>
      </w:del>
      <w:ins w:id="1127" w:author="ACL" w:date="2020-10-13T11:03:00Z">
        <w:r w:rsidR="006177F8">
          <w:rPr>
            <w:lang w:bidi="he-IL"/>
          </w:rPr>
          <w:t>jumps</w:t>
        </w:r>
      </w:ins>
      <w:r w:rsidRPr="00072F70">
        <w:rPr>
          <w:lang w:bidi="he-IL"/>
        </w:rPr>
        <w:t xml:space="preserve">: Exo0, Exo2, NoExoS2, and Exo2S2. First, we calculated the </w:t>
      </w:r>
      <w:r w:rsidR="00BF681F" w:rsidRPr="00072F70">
        <w:rPr>
          <w:lang w:bidi="he-IL"/>
        </w:rPr>
        <w:t xml:space="preserve">joint </w:t>
      </w:r>
      <w:r w:rsidRPr="00072F70">
        <w:rPr>
          <w:lang w:bidi="he-IL"/>
        </w:rPr>
        <w:t xml:space="preserve">work </w:t>
      </w:r>
      <w:del w:id="1128" w:author="ACL" w:date="2020-10-13T11:03:00Z">
        <w:r w:rsidR="00BF681F" w:rsidRPr="00072F70" w:rsidDel="006177F8">
          <w:rPr>
            <w:lang w:bidi="he-IL"/>
          </w:rPr>
          <w:delText xml:space="preserve">performed </w:delText>
        </w:r>
      </w:del>
      <w:ins w:id="1129" w:author="ACL" w:date="2020-10-13T11:03:00Z">
        <w:r w:rsidR="006177F8">
          <w:rPr>
            <w:lang w:bidi="he-IL"/>
          </w:rPr>
          <w:t>done</w:t>
        </w:r>
        <w:r w:rsidR="006177F8" w:rsidRPr="00072F70">
          <w:rPr>
            <w:lang w:bidi="he-IL"/>
          </w:rPr>
          <w:t xml:space="preserve"> </w:t>
        </w:r>
      </w:ins>
      <w:r w:rsidRPr="00072F70">
        <w:rPr>
          <w:lang w:bidi="he-IL"/>
        </w:rPr>
        <w:t>by the ankle, knee, and hip</w:t>
      </w:r>
      <w:ins w:id="1130" w:author="ACL" w:date="2020-10-13T11:03:00Z">
        <w:r w:rsidR="006177F8">
          <w:rPr>
            <w:lang w:bidi="he-IL"/>
          </w:rPr>
          <w:t>,</w:t>
        </w:r>
      </w:ins>
      <w:r w:rsidRPr="00072F70">
        <w:rPr>
          <w:lang w:bidi="he-IL"/>
        </w:rPr>
        <w:t xml:space="preserve"> as </w:t>
      </w:r>
      <w:del w:id="1131" w:author="ACL" w:date="2020-10-13T11:03:00Z">
        <w:r w:rsidRPr="00072F70" w:rsidDel="006177F8">
          <w:rPr>
            <w:lang w:bidi="he-IL"/>
          </w:rPr>
          <w:delText xml:space="preserve">shown </w:delText>
        </w:r>
      </w:del>
      <w:ins w:id="1132" w:author="ACL" w:date="2020-10-13T11:03:00Z">
        <w:r w:rsidR="006177F8">
          <w:rPr>
            <w:lang w:bidi="he-IL"/>
          </w:rPr>
          <w:t>given by</w:t>
        </w:r>
      </w:ins>
      <w:ins w:id="1133" w:author="ACL" w:date="2020-10-13T11:04:00Z">
        <w:r w:rsidR="006177F8">
          <w:rPr>
            <w:lang w:bidi="he-IL"/>
          </w:rPr>
          <w:t xml:space="preserve"> Eq.</w:t>
        </w:r>
      </w:ins>
      <w:del w:id="1134" w:author="ACL" w:date="2020-10-13T11:04:00Z">
        <w:r w:rsidRPr="00072F70" w:rsidDel="006177F8">
          <w:rPr>
            <w:lang w:bidi="he-IL"/>
          </w:rPr>
          <w:delText>in equation</w:delText>
        </w:r>
      </w:del>
      <w:r w:rsidRPr="00072F70">
        <w:rPr>
          <w:lang w:bidi="he-IL"/>
        </w:rPr>
        <w:t xml:space="preserve"> (3)</w:t>
      </w:r>
      <w:r w:rsidR="003261F0" w:rsidRPr="00072F70">
        <w:rPr>
          <w:lang w:bidi="he-IL"/>
        </w:rPr>
        <w:t>, for both legs together.</w:t>
      </w:r>
      <w:r w:rsidRPr="00072F70">
        <w:rPr>
          <w:lang w:bidi="he-IL"/>
        </w:rPr>
        <w:t xml:space="preserve"> We also calculate</w:t>
      </w:r>
      <w:del w:id="1135" w:author="ACL" w:date="2020-10-13T11:04:00Z">
        <w:r w:rsidRPr="00072F70" w:rsidDel="006177F8">
          <w:rPr>
            <w:lang w:bidi="he-IL"/>
          </w:rPr>
          <w:delText>d</w:delText>
        </w:r>
      </w:del>
      <w:r w:rsidRPr="00072F70">
        <w:rPr>
          <w:lang w:bidi="he-IL"/>
        </w:rPr>
        <w:t xml:space="preserve"> the net biological</w:t>
      </w:r>
      <w:ins w:id="1136" w:author="ACL" w:date="2020-10-13T11:04:00Z">
        <w:r w:rsidR="006177F8">
          <w:rPr>
            <w:lang w:bidi="he-IL"/>
          </w:rPr>
          <w:t>-</w:t>
        </w:r>
      </w:ins>
      <w:del w:id="1137" w:author="ACL" w:date="2020-10-13T11:04:00Z">
        <w:r w:rsidRPr="00072F70" w:rsidDel="006177F8">
          <w:rPr>
            <w:lang w:bidi="he-IL"/>
          </w:rPr>
          <w:delText xml:space="preserve"> </w:delText>
        </w:r>
      </w:del>
      <w:r w:rsidRPr="00072F70">
        <w:rPr>
          <w:lang w:bidi="he-IL"/>
        </w:rPr>
        <w:t>knee work and net exoskeleton work</w:t>
      </w:r>
      <w:r w:rsidR="003B01A4" w:rsidRPr="00072F70">
        <w:rPr>
          <w:lang w:bidi="he-IL"/>
        </w:rPr>
        <w:t xml:space="preserve"> </w:t>
      </w:r>
      <w:r w:rsidR="00E64F1C" w:rsidRPr="00072F70">
        <w:rPr>
          <w:rtl/>
          <w:lang w:bidi="he-IL"/>
        </w:rPr>
        <w:t>)</w:t>
      </w:r>
      <w:r w:rsidRPr="00072F70">
        <w:rPr>
          <w:lang w:bidi="he-IL"/>
        </w:rPr>
        <w:t>Fig</w:t>
      </w:r>
      <w:r w:rsidR="006C7977" w:rsidRPr="00072F70">
        <w:rPr>
          <w:lang w:bidi="he-IL"/>
        </w:rPr>
        <w:t>.</w:t>
      </w:r>
      <w:ins w:id="1138" w:author="ACL" w:date="2020-10-13T11:04:00Z">
        <w:r w:rsidR="006177F8">
          <w:rPr>
            <w:lang w:bidi="he-IL"/>
          </w:rPr>
          <w:t xml:space="preserve"> </w:t>
        </w:r>
      </w:ins>
      <w:r w:rsidR="006C7977" w:rsidRPr="00072F70">
        <w:rPr>
          <w:lang w:bidi="he-IL"/>
        </w:rPr>
        <w:t>4</w:t>
      </w:r>
      <w:r w:rsidR="00E64F1C" w:rsidRPr="00072F70">
        <w:rPr>
          <w:rtl/>
          <w:lang w:bidi="he-IL"/>
        </w:rPr>
        <w:t>(</w:t>
      </w:r>
      <w:r w:rsidRPr="00072F70">
        <w:rPr>
          <w:lang w:bidi="he-IL"/>
        </w:rPr>
        <w:t>.</w:t>
      </w:r>
      <w:r w:rsidR="00B96A6D" w:rsidRPr="00072F70">
        <w:t xml:space="preserve"> </w:t>
      </w:r>
      <w:r w:rsidR="00BF681F" w:rsidRPr="00072F70">
        <w:t>T</w:t>
      </w:r>
      <w:r w:rsidR="001A6AC5" w:rsidRPr="00072F70">
        <w:t>he total joint</w:t>
      </w:r>
      <w:del w:id="1139" w:author="ACL" w:date="2020-10-13T11:04:00Z">
        <w:r w:rsidR="00B96A6D" w:rsidRPr="00072F70" w:rsidDel="006177F8">
          <w:delText>s</w:delText>
        </w:r>
      </w:del>
      <w:r w:rsidR="001A6AC5" w:rsidRPr="00072F70">
        <w:t xml:space="preserve"> and exoskeleton work </w:t>
      </w:r>
      <w:del w:id="1140" w:author="ACL" w:date="2020-10-13T11:04:00Z">
        <w:r w:rsidR="001A6AC5" w:rsidRPr="00072F70" w:rsidDel="006177F8">
          <w:delText>at the</w:delText>
        </w:r>
      </w:del>
      <w:ins w:id="1141" w:author="ACL" w:date="2020-10-13T11:04:00Z">
        <w:r w:rsidR="006177F8">
          <w:t>for jump</w:t>
        </w:r>
      </w:ins>
      <w:ins w:id="1142" w:author="ACL" w:date="2020-10-13T11:08:00Z">
        <w:r w:rsidR="006177F8">
          <w:t>s</w:t>
        </w:r>
      </w:ins>
      <w:r w:rsidR="001A6AC5" w:rsidRPr="00072F70">
        <w:t xml:space="preserve"> Exo2S2</w:t>
      </w:r>
      <w:del w:id="1143" w:author="ACL" w:date="2020-10-13T11:04:00Z">
        <w:r w:rsidR="001A6AC5" w:rsidRPr="00072F70" w:rsidDel="006177F8">
          <w:delText xml:space="preserve"> condition,</w:delText>
        </w:r>
      </w:del>
      <w:ins w:id="1144" w:author="ACL" w:date="2020-10-13T11:04:00Z">
        <w:r w:rsidR="006177F8">
          <w:t xml:space="preserve"> is</w:t>
        </w:r>
      </w:ins>
      <w:r w:rsidR="001A6AC5" w:rsidRPr="00072F70">
        <w:t xml:space="preserve"> 694.</w:t>
      </w:r>
      <w:r w:rsidR="007733CC" w:rsidRPr="00072F70">
        <w:t>75</w:t>
      </w:r>
      <m:oMath>
        <m:r>
          <w:rPr>
            <w:rFonts w:ascii="Cambria Math" w:hAnsi="Cambria Math"/>
          </w:rPr>
          <m:t>±</m:t>
        </m:r>
      </m:oMath>
      <w:r w:rsidR="00514639" w:rsidRPr="00072F70">
        <w:t>90.9</w:t>
      </w:r>
      <w:ins w:id="1145" w:author="ACL" w:date="2020-10-13T11:04:00Z">
        <w:r w:rsidR="006177F8">
          <w:t xml:space="preserve"> </w:t>
        </w:r>
      </w:ins>
      <w:r w:rsidR="001A6AC5" w:rsidRPr="00072F70">
        <w:t>J</w:t>
      </w:r>
      <w:ins w:id="1146" w:author="ACL" w:date="2020-10-13T11:04:00Z">
        <w:r w:rsidR="006177F8">
          <w:t xml:space="preserve"> and exceeds the work done</w:t>
        </w:r>
      </w:ins>
      <w:del w:id="1147" w:author="ACL" w:date="2020-10-13T11:04:00Z">
        <w:r w:rsidR="001A6AC5" w:rsidRPr="00072F70" w:rsidDel="006177F8">
          <w:delText>,</w:delText>
        </w:r>
      </w:del>
      <w:del w:id="1148" w:author="ACL" w:date="2020-10-13T11:05:00Z">
        <w:r w:rsidR="001A6AC5" w:rsidRPr="00072F70" w:rsidDel="006177F8">
          <w:delText xml:space="preserve"> was the largest compare to</w:delText>
        </w:r>
      </w:del>
      <w:ins w:id="1149" w:author="ACL" w:date="2020-10-13T11:05:00Z">
        <w:r w:rsidR="006177F8">
          <w:t xml:space="preserve"> in</w:t>
        </w:r>
      </w:ins>
      <w:r w:rsidR="001A6AC5" w:rsidRPr="00072F70">
        <w:t xml:space="preserve"> all other conditions (P</w:t>
      </w:r>
      <w:ins w:id="1150" w:author="ACL" w:date="2020-10-13T11:05:00Z">
        <w:r w:rsidR="006177F8">
          <w:t xml:space="preserve"> </w:t>
        </w:r>
      </w:ins>
      <w:r w:rsidR="001A6AC5" w:rsidRPr="00072F70">
        <w:t>&lt;</w:t>
      </w:r>
      <w:ins w:id="1151" w:author="ACL" w:date="2020-10-13T11:05:00Z">
        <w:r w:rsidR="006177F8">
          <w:t xml:space="preserve"> </w:t>
        </w:r>
      </w:ins>
      <w:r w:rsidR="001A6AC5" w:rsidRPr="00072F70">
        <w:t xml:space="preserve">0.0001). </w:t>
      </w:r>
      <w:del w:id="1152" w:author="ACL" w:date="2020-10-13T11:05:00Z">
        <w:r w:rsidR="001A6AC5" w:rsidRPr="00072F70" w:rsidDel="006177F8">
          <w:delText xml:space="preserve">It </w:delText>
        </w:r>
      </w:del>
      <w:ins w:id="1153" w:author="ACL" w:date="2020-10-13T11:05:00Z">
        <w:r w:rsidR="006177F8">
          <w:t>For example, it</w:t>
        </w:r>
        <w:r w:rsidR="006177F8" w:rsidRPr="00072F70">
          <w:t xml:space="preserve"> </w:t>
        </w:r>
        <w:r w:rsidR="006177F8">
          <w:t xml:space="preserve">exceeds the work done in NoExoS2 and Exo </w:t>
        </w:r>
      </w:ins>
      <w:del w:id="1154" w:author="ACL" w:date="2020-10-13T11:05:00Z">
        <w:r w:rsidR="001A6AC5" w:rsidRPr="00072F70" w:rsidDel="006177F8">
          <w:delText xml:space="preserve">was </w:delText>
        </w:r>
        <w:r w:rsidR="00BF681F" w:rsidRPr="00072F70" w:rsidDel="006177F8">
          <w:delText xml:space="preserve">larger </w:delText>
        </w:r>
      </w:del>
      <w:r w:rsidR="001A6AC5" w:rsidRPr="00072F70">
        <w:t xml:space="preserve">by </w:t>
      </w:r>
      <w:r w:rsidR="00514639" w:rsidRPr="00072F70">
        <w:t>155.7</w:t>
      </w:r>
      <m:oMath>
        <m:r>
          <w:rPr>
            <w:rFonts w:ascii="Cambria Math" w:hAnsi="Cambria Math"/>
          </w:rPr>
          <m:t>±</m:t>
        </m:r>
      </m:oMath>
      <w:r w:rsidR="00514C67" w:rsidRPr="00072F70">
        <w:t>9</w:t>
      </w:r>
      <w:del w:id="1155" w:author="ACL" w:date="2020-10-13T11:05:00Z">
        <w:r w:rsidR="00514639" w:rsidRPr="00072F70" w:rsidDel="006177F8">
          <w:delText>J</w:delText>
        </w:r>
      </w:del>
      <w:r w:rsidR="001A6AC5" w:rsidRPr="00072F70">
        <w:t xml:space="preserve"> and </w:t>
      </w:r>
      <w:r w:rsidR="00514639" w:rsidRPr="00072F70">
        <w:t>142.</w:t>
      </w:r>
      <w:r w:rsidR="007733CC" w:rsidRPr="00072F70">
        <w:t>5</w:t>
      </w:r>
      <m:oMath>
        <m:r>
          <w:rPr>
            <w:rFonts w:ascii="Cambria Math" w:hAnsi="Cambria Math"/>
          </w:rPr>
          <m:t>±</m:t>
        </m:r>
      </m:oMath>
      <w:r w:rsidR="00514C67" w:rsidRPr="00072F70">
        <w:t>9</w:t>
      </w:r>
      <w:ins w:id="1156" w:author="ACL" w:date="2020-10-13T11:05:00Z">
        <w:r w:rsidR="006177F8">
          <w:t xml:space="preserve"> </w:t>
        </w:r>
      </w:ins>
      <w:r w:rsidR="00514639" w:rsidRPr="00072F70">
        <w:t>J</w:t>
      </w:r>
      <w:r w:rsidR="001A6AC5" w:rsidRPr="00072F70">
        <w:t xml:space="preserve"> </w:t>
      </w:r>
      <w:r w:rsidR="00514C67" w:rsidRPr="00072F70">
        <w:rPr>
          <w:lang w:bidi="he-IL"/>
        </w:rPr>
        <w:t>(mean</w:t>
      </w:r>
      <m:oMath>
        <m:r>
          <w:rPr>
            <w:rFonts w:ascii="Cambria Math" w:hAnsi="Cambria Math"/>
            <w:lang w:bidi="he-IL"/>
          </w:rPr>
          <m:t xml:space="preserve">± </m:t>
        </m:r>
      </m:oMath>
      <w:r w:rsidR="00514C67" w:rsidRPr="00072F70">
        <w:rPr>
          <w:lang w:bidi="he-IL"/>
        </w:rPr>
        <w:t>SE)</w:t>
      </w:r>
      <w:del w:id="1157" w:author="ACL" w:date="2020-10-13T11:05:00Z">
        <w:r w:rsidR="00514C67" w:rsidRPr="00072F70" w:rsidDel="006177F8">
          <w:rPr>
            <w:lang w:bidi="he-IL"/>
          </w:rPr>
          <w:delText xml:space="preserve"> </w:delText>
        </w:r>
        <w:r w:rsidR="001A6AC5" w:rsidRPr="00072F70" w:rsidDel="006177F8">
          <w:rPr>
            <w:lang w:bidi="he-IL"/>
          </w:rPr>
          <w:delText>than in NoExoS2 and Exo0</w:delText>
        </w:r>
      </w:del>
      <w:r w:rsidR="001A6AC5" w:rsidRPr="00072F70">
        <w:rPr>
          <w:lang w:bidi="he-IL"/>
        </w:rPr>
        <w:t>, respectively.</w:t>
      </w:r>
      <w:r w:rsidR="001A6AC5" w:rsidRPr="00072F70">
        <w:t xml:space="preserve"> Also, the total knee work (i.e., exo+bio) </w:t>
      </w:r>
      <w:del w:id="1158" w:author="ACL" w:date="2020-10-13T11:06:00Z">
        <w:r w:rsidR="001A6AC5" w:rsidRPr="00072F70" w:rsidDel="006177F8">
          <w:delText xml:space="preserve">at </w:delText>
        </w:r>
      </w:del>
      <w:ins w:id="1159" w:author="ACL" w:date="2020-10-13T11:06:00Z">
        <w:r w:rsidR="006177F8">
          <w:t>for jump</w:t>
        </w:r>
      </w:ins>
      <w:ins w:id="1160" w:author="ACL" w:date="2020-10-13T11:07:00Z">
        <w:r w:rsidR="006177F8">
          <w:t>s</w:t>
        </w:r>
      </w:ins>
      <w:ins w:id="1161" w:author="ACL" w:date="2020-10-13T11:06:00Z">
        <w:r w:rsidR="006177F8" w:rsidRPr="00072F70">
          <w:t xml:space="preserve"> </w:t>
        </w:r>
      </w:ins>
      <w:r w:rsidR="001A6AC5" w:rsidRPr="00072F70">
        <w:t xml:space="preserve">Exo2S2 </w:t>
      </w:r>
      <w:del w:id="1162" w:author="ACL" w:date="2020-10-13T11:06:00Z">
        <w:r w:rsidR="001A6AC5" w:rsidRPr="00072F70" w:rsidDel="006177F8">
          <w:delText xml:space="preserve">was </w:delText>
        </w:r>
      </w:del>
      <w:ins w:id="1163" w:author="ACL" w:date="2020-10-13T11:06:00Z">
        <w:r w:rsidR="006177F8">
          <w:t>is greater than the work done</w:t>
        </w:r>
      </w:ins>
      <w:del w:id="1164" w:author="ACL" w:date="2020-10-13T11:06:00Z">
        <w:r w:rsidR="001A6AC5" w:rsidRPr="00072F70" w:rsidDel="006177F8">
          <w:delText>large</w:delText>
        </w:r>
        <w:r w:rsidR="005067A7" w:rsidRPr="00072F70" w:rsidDel="006177F8">
          <w:delText>r</w:delText>
        </w:r>
        <w:r w:rsidR="001A6AC5" w:rsidRPr="00072F70" w:rsidDel="006177F8">
          <w:delText xml:space="preserve"> than</w:delText>
        </w:r>
      </w:del>
      <w:r w:rsidR="001A6AC5" w:rsidRPr="00072F70">
        <w:t xml:space="preserve"> in all other </w:t>
      </w:r>
      <w:del w:id="1165" w:author="ACL" w:date="2020-10-13T11:06:00Z">
        <w:r w:rsidR="001A6AC5" w:rsidRPr="00072F70" w:rsidDel="006177F8">
          <w:delText>conditions</w:delText>
        </w:r>
      </w:del>
      <w:ins w:id="1166" w:author="ACL" w:date="2020-10-13T11:06:00Z">
        <w:r w:rsidR="006177F8">
          <w:t>jumps</w:t>
        </w:r>
      </w:ins>
      <w:del w:id="1167" w:author="ACL" w:date="2020-10-13T11:06:00Z">
        <w:r w:rsidR="001A6AC5" w:rsidRPr="00072F70" w:rsidDel="006177F8">
          <w:delText>.</w:delText>
        </w:r>
      </w:del>
      <w:r w:rsidR="001A6AC5" w:rsidRPr="00072F70">
        <w:t xml:space="preserve"> (P</w:t>
      </w:r>
      <w:ins w:id="1168" w:author="ACL" w:date="2020-10-13T11:06:00Z">
        <w:r w:rsidR="006177F8">
          <w:t xml:space="preserve"> </w:t>
        </w:r>
      </w:ins>
      <w:r w:rsidR="001A6AC5" w:rsidRPr="00072F70">
        <w:t>&lt;</w:t>
      </w:r>
      <w:ins w:id="1169" w:author="ACL" w:date="2020-10-13T11:06:00Z">
        <w:r w:rsidR="006177F8">
          <w:t xml:space="preserve"> </w:t>
        </w:r>
      </w:ins>
      <w:r w:rsidR="001A6AC5" w:rsidRPr="00072F70">
        <w:t xml:space="preserve">0.0001). Additionally, </w:t>
      </w:r>
      <w:r w:rsidR="007525A1" w:rsidRPr="00072F70">
        <w:t>a</w:t>
      </w:r>
      <w:r w:rsidR="001A6AC5" w:rsidRPr="00072F70">
        <w:t xml:space="preserve">ll the </w:t>
      </w:r>
      <w:del w:id="1170" w:author="ACL" w:date="2020-10-13T11:06:00Z">
        <w:r w:rsidR="001A6AC5" w:rsidRPr="00072F70" w:rsidDel="006177F8">
          <w:delText>conditions</w:delText>
        </w:r>
        <w:r w:rsidR="007525A1" w:rsidRPr="00072F70" w:rsidDel="006177F8">
          <w:delText xml:space="preserve"> </w:delText>
        </w:r>
      </w:del>
      <w:ins w:id="1171" w:author="ACL" w:date="2020-10-13T11:06:00Z">
        <w:r w:rsidR="006177F8">
          <w:t>jumps</w:t>
        </w:r>
        <w:r w:rsidR="006177F8" w:rsidRPr="00072F70">
          <w:t xml:space="preserve"> </w:t>
        </w:r>
      </w:ins>
      <w:del w:id="1172" w:author="ACL" w:date="2020-10-13T11:06:00Z">
        <w:r w:rsidR="007525A1" w:rsidRPr="00072F70" w:rsidDel="006177F8">
          <w:delText xml:space="preserve"> </w:delText>
        </w:r>
      </w:del>
      <w:r w:rsidR="007525A1" w:rsidRPr="00072F70">
        <w:t>with</w:t>
      </w:r>
      <w:del w:id="1173" w:author="ACL" w:date="2020-10-13T11:06:00Z">
        <w:r w:rsidR="007525A1" w:rsidRPr="00072F70" w:rsidDel="006177F8">
          <w:delText xml:space="preserve"> </w:delText>
        </w:r>
      </w:del>
      <w:r w:rsidR="001A6AC5" w:rsidRPr="00072F70">
        <w:t xml:space="preserve"> the exoskeleton </w:t>
      </w:r>
      <w:del w:id="1174" w:author="ACL" w:date="2020-10-13T11:06:00Z">
        <w:r w:rsidR="001A6AC5" w:rsidRPr="00072F70" w:rsidDel="006177F8">
          <w:delText xml:space="preserve">caused an </w:delText>
        </w:r>
      </w:del>
      <w:r w:rsidR="001A6AC5" w:rsidRPr="00072F70">
        <w:t>incr</w:t>
      </w:r>
      <w:ins w:id="1175" w:author="ACL" w:date="2020-10-13T11:06:00Z">
        <w:r w:rsidR="005C0956">
          <w:t>ease</w:t>
        </w:r>
      </w:ins>
      <w:del w:id="1176" w:author="ACL" w:date="2020-10-13T11:06:00Z">
        <w:r w:rsidR="001A6AC5" w:rsidRPr="00072F70" w:rsidDel="006177F8">
          <w:delText>ement</w:delText>
        </w:r>
      </w:del>
      <w:r w:rsidR="001A6AC5" w:rsidRPr="00072F70">
        <w:t xml:space="preserve"> </w:t>
      </w:r>
      <w:del w:id="1177" w:author="ACL" w:date="2020-10-13T11:06:00Z">
        <w:r w:rsidR="001A6AC5" w:rsidRPr="00072F70" w:rsidDel="006177F8">
          <w:delText xml:space="preserve">in </w:delText>
        </w:r>
      </w:del>
      <w:ins w:id="1178" w:author="ACL" w:date="2020-10-13T11:06:00Z">
        <w:r w:rsidR="006177F8">
          <w:t>the</w:t>
        </w:r>
        <w:r w:rsidR="006177F8" w:rsidRPr="00072F70">
          <w:t xml:space="preserve"> </w:t>
        </w:r>
        <w:r w:rsidR="006177F8">
          <w:t xml:space="preserve">work done by the </w:t>
        </w:r>
      </w:ins>
      <w:r w:rsidR="001A6AC5" w:rsidRPr="00072F70">
        <w:t>hip</w:t>
      </w:r>
      <w:del w:id="1179" w:author="ACL" w:date="2020-10-13T11:07:00Z">
        <w:r w:rsidR="001A6AC5" w:rsidRPr="00072F70" w:rsidDel="006177F8">
          <w:delText xml:space="preserve"> work</w:delText>
        </w:r>
      </w:del>
      <w:r w:rsidR="001A6AC5" w:rsidRPr="00072F70">
        <w:t xml:space="preserve"> relative</w:t>
      </w:r>
      <w:r w:rsidR="007525A1" w:rsidRPr="00072F70">
        <w:t xml:space="preserve"> </w:t>
      </w:r>
      <w:r w:rsidR="001A6AC5" w:rsidRPr="00072F70">
        <w:t xml:space="preserve">to </w:t>
      </w:r>
      <w:ins w:id="1180" w:author="ACL" w:date="2020-10-13T11:07:00Z">
        <w:r w:rsidR="006177F8">
          <w:t xml:space="preserve">the work done in </w:t>
        </w:r>
      </w:ins>
      <w:ins w:id="1181" w:author="ACL" w:date="2020-10-13T11:08:00Z">
        <w:r w:rsidR="006177F8">
          <w:t xml:space="preserve">the </w:t>
        </w:r>
      </w:ins>
      <w:r w:rsidR="001A6AC5" w:rsidRPr="00072F70">
        <w:t xml:space="preserve">NoExoS2 </w:t>
      </w:r>
      <w:del w:id="1182" w:author="ACL" w:date="2020-10-13T11:07:00Z">
        <w:r w:rsidR="001A6AC5" w:rsidRPr="00072F70" w:rsidDel="006177F8">
          <w:delText xml:space="preserve">condition </w:delText>
        </w:r>
      </w:del>
      <w:ins w:id="1183" w:author="ACL" w:date="2020-10-13T11:07:00Z">
        <w:r w:rsidR="006177F8">
          <w:t>jumps</w:t>
        </w:r>
        <w:r w:rsidR="006177F8" w:rsidRPr="00072F70">
          <w:t xml:space="preserve"> </w:t>
        </w:r>
      </w:ins>
      <w:r w:rsidR="001A6AC5" w:rsidRPr="00072F70">
        <w:t>(P</w:t>
      </w:r>
      <w:ins w:id="1184" w:author="ACL" w:date="2020-10-13T11:07:00Z">
        <w:r w:rsidR="006177F8">
          <w:t xml:space="preserve"> </w:t>
        </w:r>
      </w:ins>
      <w:r w:rsidR="001A6AC5" w:rsidRPr="00072F70">
        <w:t>&lt;</w:t>
      </w:r>
      <w:ins w:id="1185" w:author="ACL" w:date="2020-10-13T11:07:00Z">
        <w:r w:rsidR="006177F8">
          <w:t xml:space="preserve"> </w:t>
        </w:r>
      </w:ins>
      <w:r w:rsidR="001A6AC5" w:rsidRPr="00072F70">
        <w:t xml:space="preserve">0.01). </w:t>
      </w:r>
      <w:del w:id="1186" w:author="ACL" w:date="2020-10-13T11:08:00Z">
        <w:r w:rsidR="001A6AC5" w:rsidRPr="00072F70" w:rsidDel="006177F8">
          <w:delText xml:space="preserve"> </w:delText>
        </w:r>
      </w:del>
      <w:r w:rsidR="00115AA5" w:rsidRPr="00072F70">
        <w:t>F</w:t>
      </w:r>
      <w:r w:rsidR="00845FF1" w:rsidRPr="00072F70">
        <w:t>urther</w:t>
      </w:r>
      <w:ins w:id="1187" w:author="ACL" w:date="2020-10-13T11:08:00Z">
        <w:r w:rsidR="006177F8">
          <w:t>more</w:t>
        </w:r>
      </w:ins>
      <w:r w:rsidR="001A6AC5" w:rsidRPr="00072F70">
        <w:t xml:space="preserve">, </w:t>
      </w:r>
      <w:del w:id="1188" w:author="ACL" w:date="2020-10-13T11:08:00Z">
        <w:r w:rsidR="001A6AC5" w:rsidRPr="00072F70" w:rsidDel="006177F8">
          <w:delText>the</w:delText>
        </w:r>
      </w:del>
      <w:ins w:id="1189" w:author="ACL" w:date="2020-10-13T11:08:00Z">
        <w:r w:rsidR="006177F8">
          <w:t>the</w:t>
        </w:r>
      </w:ins>
      <w:r w:rsidR="001A6AC5" w:rsidRPr="00072F70">
        <w:t xml:space="preserve"> hip </w:t>
      </w:r>
      <w:del w:id="1190" w:author="ACL" w:date="2020-10-13T11:08:00Z">
        <w:r w:rsidR="001A6AC5" w:rsidRPr="00072F70" w:rsidDel="006177F8">
          <w:delText>work w</w:delText>
        </w:r>
      </w:del>
      <w:ins w:id="1191" w:author="ACL" w:date="2020-10-13T11:08:00Z">
        <w:r w:rsidR="006177F8">
          <w:t>doe</w:t>
        </w:r>
      </w:ins>
      <w:del w:id="1192" w:author="ACL" w:date="2020-10-13T11:08:00Z">
        <w:r w:rsidR="001A6AC5" w:rsidRPr="00072F70" w:rsidDel="006177F8">
          <w:delText>a</w:delText>
        </w:r>
      </w:del>
      <w:r w:rsidR="001A6AC5" w:rsidRPr="00072F70">
        <w:t xml:space="preserve">s the </w:t>
      </w:r>
      <w:del w:id="1193" w:author="ACL" w:date="2020-10-13T11:08:00Z">
        <w:r w:rsidR="001A6AC5" w:rsidRPr="00072F70" w:rsidDel="006177F8">
          <w:delText xml:space="preserve">largest </w:delText>
        </w:r>
      </w:del>
      <w:ins w:id="1194" w:author="ACL" w:date="2020-10-13T11:08:00Z">
        <w:r w:rsidR="006177F8">
          <w:t>mo</w:t>
        </w:r>
        <w:r w:rsidR="006177F8" w:rsidRPr="00072F70">
          <w:t>st</w:t>
        </w:r>
        <w:r w:rsidR="006177F8">
          <w:t xml:space="preserve"> work</w:t>
        </w:r>
        <w:r w:rsidR="006177F8" w:rsidRPr="00072F70">
          <w:t xml:space="preserve"> </w:t>
        </w:r>
      </w:ins>
      <w:del w:id="1195" w:author="ACL" w:date="2020-10-13T11:09:00Z">
        <w:r w:rsidR="001A6AC5" w:rsidRPr="00072F70" w:rsidDel="006177F8">
          <w:delText xml:space="preserve">in </w:delText>
        </w:r>
      </w:del>
      <w:ins w:id="1196" w:author="ACL" w:date="2020-10-13T11:09:00Z">
        <w:r w:rsidR="006177F8">
          <w:t>for</w:t>
        </w:r>
        <w:r w:rsidR="006177F8" w:rsidRPr="00072F70">
          <w:t xml:space="preserve"> </w:t>
        </w:r>
      </w:ins>
      <w:ins w:id="1197" w:author="ACL" w:date="2020-10-13T11:08:00Z">
        <w:r w:rsidR="006177F8">
          <w:t xml:space="preserve">jumps </w:t>
        </w:r>
      </w:ins>
      <w:r w:rsidR="001A6AC5" w:rsidRPr="00072F70">
        <w:t xml:space="preserve">Exo2S2 </w:t>
      </w:r>
      <w:del w:id="1198" w:author="ACL" w:date="2020-10-13T11:09:00Z">
        <w:r w:rsidR="001A6AC5" w:rsidRPr="00072F70" w:rsidDel="006177F8">
          <w:delText xml:space="preserve">condition compare to all other conditions </w:delText>
        </w:r>
        <w:r w:rsidR="00464933" w:rsidRPr="00072F70" w:rsidDel="006177F8">
          <w:delText xml:space="preserve"> </w:delText>
        </w:r>
      </w:del>
      <w:r w:rsidR="001A6AC5" w:rsidRPr="00072F70">
        <w:t>(P</w:t>
      </w:r>
      <w:ins w:id="1199" w:author="ACL" w:date="2020-10-13T11:09:00Z">
        <w:r w:rsidR="006177F8">
          <w:t xml:space="preserve"> </w:t>
        </w:r>
      </w:ins>
      <w:r w:rsidR="001A6AC5" w:rsidRPr="00072F70">
        <w:t>&lt;</w:t>
      </w:r>
      <w:ins w:id="1200" w:author="ACL" w:date="2020-10-13T11:09:00Z">
        <w:r w:rsidR="006177F8">
          <w:t xml:space="preserve"> </w:t>
        </w:r>
      </w:ins>
      <w:r w:rsidR="001A6AC5" w:rsidRPr="00072F70">
        <w:t>0.0001).</w:t>
      </w:r>
      <w:r w:rsidR="00464933" w:rsidRPr="00072F70">
        <w:t xml:space="preserve"> </w:t>
      </w:r>
      <w:r w:rsidR="00464933" w:rsidRPr="00072F70">
        <w:rPr>
          <w:noProof/>
        </w:rPr>
        <w:drawing>
          <wp:inline distT="0" distB="0" distL="0" distR="0" wp14:anchorId="0DCA4BC2" wp14:editId="24C90FF8">
            <wp:extent cx="3170974" cy="310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604"/>
                    <a:stretch/>
                  </pic:blipFill>
                  <pic:spPr bwMode="auto">
                    <a:xfrm>
                      <a:off x="0" y="0"/>
                      <a:ext cx="3170974" cy="3106800"/>
                    </a:xfrm>
                    <a:prstGeom prst="rect">
                      <a:avLst/>
                    </a:prstGeom>
                    <a:noFill/>
                    <a:ln w="9525" cap="flat" cmpd="sng" algn="ctr">
                      <a:no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0FA669" w14:textId="1C2FC856" w:rsidR="003567C1" w:rsidRPr="00072F70" w:rsidRDefault="003567C1" w:rsidP="003567C1">
      <w:pPr>
        <w:pStyle w:val="FootnoteText"/>
        <w:ind w:firstLine="0"/>
        <w:rPr>
          <w:rtl/>
        </w:rPr>
      </w:pPr>
      <w:r w:rsidRPr="00072F70">
        <w:t xml:space="preserve">Fig. 4. </w:t>
      </w:r>
      <w:del w:id="1201" w:author="ACL" w:date="2020-10-13T11:09:00Z">
        <w:r w:rsidRPr="00072F70" w:rsidDel="006177F8">
          <w:delText xml:space="preserve"> The w</w:delText>
        </w:r>
      </w:del>
      <w:ins w:id="1202" w:author="ACL" w:date="2020-10-13T11:09:00Z">
        <w:r w:rsidR="006177F8">
          <w:t>W</w:t>
        </w:r>
      </w:ins>
      <w:r w:rsidRPr="00072F70">
        <w:t xml:space="preserve">ork </w:t>
      </w:r>
      <w:ins w:id="1203" w:author="ACL" w:date="2020-10-13T11:09:00Z">
        <w:r w:rsidR="006177F8">
          <w:t>done by</w:t>
        </w:r>
      </w:ins>
      <w:del w:id="1204" w:author="ACL" w:date="2020-10-13T11:09:00Z">
        <w:r w:rsidRPr="00072F70" w:rsidDel="006177F8">
          <w:delText>of the</w:delText>
        </w:r>
      </w:del>
      <w:r w:rsidRPr="00072F70">
        <w:t xml:space="preserve"> exoskeleton and biological knee</w:t>
      </w:r>
      <w:r w:rsidRPr="00072F70">
        <w:rPr>
          <w:lang w:bidi="he-IL"/>
        </w:rPr>
        <w:t>,</w:t>
      </w:r>
      <w:del w:id="1205" w:author="ACL" w:date="2020-10-13T11:09:00Z">
        <w:r w:rsidRPr="00072F70" w:rsidDel="006177F8">
          <w:rPr>
            <w:lang w:bidi="he-IL"/>
          </w:rPr>
          <w:delText xml:space="preserve"> </w:delText>
        </w:r>
        <w:r w:rsidRPr="00072F70" w:rsidDel="006177F8">
          <w:delText>the</w:delText>
        </w:r>
      </w:del>
      <w:r w:rsidRPr="00072F70">
        <w:t xml:space="preserve"> ankle, and</w:t>
      </w:r>
      <w:del w:id="1206" w:author="ACL" w:date="2020-10-13T11:09:00Z">
        <w:r w:rsidRPr="00072F70" w:rsidDel="006177F8">
          <w:delText xml:space="preserve"> the</w:delText>
        </w:r>
      </w:del>
      <w:r w:rsidRPr="00072F70">
        <w:t xml:space="preserve"> hip joints from upward movement (UPM) to take-off (TO)</w:t>
      </w:r>
      <w:ins w:id="1207" w:author="ACL" w:date="2020-10-13T14:26:00Z">
        <w:r w:rsidR="005C0956">
          <w:t xml:space="preserve"> </w:t>
        </w:r>
      </w:ins>
      <w:del w:id="1208" w:author="ACL" w:date="2020-10-13T14:26:00Z">
        <w:r w:rsidRPr="00072F70" w:rsidDel="005C0956">
          <w:delText xml:space="preserve">, </w:delText>
        </w:r>
      </w:del>
      <w:r w:rsidRPr="00072F70">
        <w:t xml:space="preserve">for </w:t>
      </w:r>
      <w:ins w:id="1209" w:author="ACL" w:date="2020-10-13T11:09:00Z">
        <w:r w:rsidR="006177F8">
          <w:t xml:space="preserve">jumps </w:t>
        </w:r>
      </w:ins>
      <w:r w:rsidRPr="00072F70">
        <w:t>NoExoS2, Exo0, Exo2, and Exo2S2</w:t>
      </w:r>
      <w:del w:id="1210" w:author="ACL" w:date="2020-10-13T11:10:00Z">
        <w:r w:rsidRPr="00072F70" w:rsidDel="006177F8">
          <w:delText xml:space="preserve"> conditions</w:delText>
        </w:r>
      </w:del>
      <w:r w:rsidRPr="00072F70">
        <w:t xml:space="preserve">, both legs. </w:t>
      </w:r>
      <w:ins w:id="1211" w:author="ACL" w:date="2020-10-13T11:10:00Z">
        <w:r w:rsidR="00A6411B">
          <w:t>The r</w:t>
        </w:r>
        <w:r w:rsidR="006177F8">
          <w:t>esults are the a</w:t>
        </w:r>
      </w:ins>
      <w:del w:id="1212" w:author="ACL" w:date="2020-10-13T11:10:00Z">
        <w:r w:rsidRPr="00072F70" w:rsidDel="006177F8">
          <w:delText>A</w:delText>
        </w:r>
      </w:del>
      <w:r w:rsidRPr="00072F70">
        <w:t>verage</w:t>
      </w:r>
      <w:del w:id="1213" w:author="ACL" w:date="2020-10-13T11:10:00Z">
        <w:r w:rsidRPr="00072F70" w:rsidDel="006177F8">
          <w:delText>d</w:delText>
        </w:r>
      </w:del>
      <w:r w:rsidRPr="00072F70">
        <w:t xml:space="preserve"> </w:t>
      </w:r>
      <w:ins w:id="1214" w:author="ACL" w:date="2020-10-13T11:10:00Z">
        <w:r w:rsidR="006177F8">
          <w:t>of all</w:t>
        </w:r>
      </w:ins>
      <w:del w:id="1215" w:author="ACL" w:date="2020-10-13T11:10:00Z">
        <w:r w:rsidRPr="00072F70" w:rsidDel="006177F8">
          <w:delText>across</w:delText>
        </w:r>
      </w:del>
      <w:r w:rsidRPr="00072F70">
        <w:t xml:space="preserve"> subjects.</w:t>
      </w:r>
      <w:r w:rsidRPr="00072F70">
        <w:rPr>
          <w:rtl/>
          <w:lang w:bidi="he-IL"/>
        </w:rPr>
        <w:t xml:space="preserve"> </w:t>
      </w:r>
      <w:r w:rsidRPr="00072F70">
        <w:t xml:space="preserve"> </w:t>
      </w:r>
    </w:p>
    <w:p w14:paraId="6795340A" w14:textId="77777777" w:rsidR="003567C1" w:rsidRPr="00072F70" w:rsidRDefault="003567C1" w:rsidP="005F321F">
      <w:pPr>
        <w:jc w:val="both"/>
        <w:rPr>
          <w:rtl/>
        </w:rPr>
      </w:pPr>
    </w:p>
    <w:p w14:paraId="3E05B20D" w14:textId="278DE9A4" w:rsidR="00223951" w:rsidRPr="00072F70" w:rsidRDefault="00115AA5" w:rsidP="005F321F">
      <w:pPr>
        <w:jc w:val="both"/>
      </w:pPr>
      <w:r w:rsidRPr="00072F70">
        <w:t>Next</w:t>
      </w:r>
      <w:r w:rsidR="00DF58DF" w:rsidRPr="00072F70">
        <w:t>,</w:t>
      </w:r>
      <w:r w:rsidR="00F379E5" w:rsidRPr="00072F70">
        <w:t xml:space="preserve"> </w:t>
      </w:r>
      <w:r w:rsidRPr="00072F70">
        <w:t xml:space="preserve">we </w:t>
      </w:r>
      <w:r w:rsidR="00F379E5" w:rsidRPr="00072F70">
        <w:t xml:space="preserve">compared </w:t>
      </w:r>
      <w:del w:id="1216" w:author="ACL" w:date="2020-10-13T11:10:00Z">
        <w:r w:rsidR="00B56AB7" w:rsidRPr="00072F70" w:rsidDel="00A6411B">
          <w:delText xml:space="preserve">between </w:delText>
        </w:r>
      </w:del>
      <w:ins w:id="1217" w:author="ACL" w:date="2020-10-13T11:10:00Z">
        <w:r w:rsidR="00A6411B">
          <w:t>jumps</w:t>
        </w:r>
        <w:r w:rsidR="00A6411B" w:rsidRPr="00072F70">
          <w:t xml:space="preserve"> </w:t>
        </w:r>
      </w:ins>
      <w:r w:rsidR="00B56AB7" w:rsidRPr="00072F70">
        <w:t>NoExoS2</w:t>
      </w:r>
      <w:del w:id="1218" w:author="ACL" w:date="2020-10-13T11:10:00Z">
        <w:r w:rsidR="00B56AB7" w:rsidRPr="00072F70" w:rsidDel="00A6411B">
          <w:delText>,</w:delText>
        </w:r>
      </w:del>
      <w:r w:rsidR="00B56AB7" w:rsidRPr="00072F70">
        <w:t xml:space="preserve"> and Exo2S2</w:t>
      </w:r>
      <w:del w:id="1219" w:author="ACL" w:date="2020-10-13T11:10:00Z">
        <w:r w:rsidR="00B56AB7" w:rsidRPr="00072F70" w:rsidDel="00A6411B">
          <w:delText xml:space="preserve"> conditions</w:delText>
        </w:r>
      </w:del>
      <w:r w:rsidR="00B56AB7" w:rsidRPr="00072F70">
        <w:t xml:space="preserve"> </w:t>
      </w:r>
      <w:del w:id="1220" w:author="ACL" w:date="2020-10-13T11:11:00Z">
        <w:r w:rsidR="00B56AB7" w:rsidRPr="00072F70" w:rsidDel="00A6411B">
          <w:delText xml:space="preserve">using </w:delText>
        </w:r>
      </w:del>
      <w:ins w:id="1221" w:author="ACL" w:date="2020-10-13T11:11:00Z">
        <w:r w:rsidR="00A6411B">
          <w:t>based on</w:t>
        </w:r>
        <w:r w:rsidR="00A6411B" w:rsidRPr="00072F70">
          <w:t xml:space="preserve"> </w:t>
        </w:r>
      </w:ins>
      <w:r w:rsidR="00F379E5" w:rsidRPr="00072F70">
        <w:t xml:space="preserve">the </w:t>
      </w:r>
      <w:r w:rsidR="00B56AB7" w:rsidRPr="00072F70">
        <w:t xml:space="preserve">profiles of the </w:t>
      </w:r>
      <w:r w:rsidR="00F379E5" w:rsidRPr="00072F70">
        <w:t xml:space="preserve">angle, </w:t>
      </w:r>
      <w:del w:id="1222" w:author="ACL" w:date="2020-10-13T09:43:00Z">
        <w:r w:rsidR="00F379E5" w:rsidRPr="00072F70" w:rsidDel="00C25F71">
          <w:delText>moment</w:delText>
        </w:r>
      </w:del>
      <w:ins w:id="1223" w:author="ACL" w:date="2020-10-13T09:43:00Z">
        <w:r w:rsidR="00C25F71">
          <w:t>torque</w:t>
        </w:r>
      </w:ins>
      <w:r w:rsidR="00F379E5" w:rsidRPr="00072F70">
        <w:t xml:space="preserve">, and power at the ankle, </w:t>
      </w:r>
      <w:del w:id="1224" w:author="ACL" w:date="2020-10-13T11:11:00Z">
        <w:r w:rsidR="00F379E5" w:rsidRPr="00072F70" w:rsidDel="00A6411B">
          <w:delText xml:space="preserve">total </w:delText>
        </w:r>
      </w:del>
      <w:r w:rsidR="00F379E5" w:rsidRPr="00072F70">
        <w:t>knee (</w:t>
      </w:r>
      <w:del w:id="1225" w:author="ACL" w:date="2020-10-13T11:11:00Z">
        <w:r w:rsidR="00F379E5" w:rsidRPr="00072F70" w:rsidDel="00A6411B">
          <w:delText xml:space="preserve">i.e., </w:delText>
        </w:r>
      </w:del>
      <w:r w:rsidR="00F379E5" w:rsidRPr="00072F70">
        <w:t>bio+exo),</w:t>
      </w:r>
      <w:r w:rsidR="00B56AB7" w:rsidRPr="00072F70">
        <w:t xml:space="preserve"> </w:t>
      </w:r>
      <w:r w:rsidR="00F379E5" w:rsidRPr="00072F70">
        <w:t>and hip. We examine</w:t>
      </w:r>
      <w:del w:id="1226" w:author="ACL" w:date="2020-10-13T11:11:00Z">
        <w:r w:rsidR="00F379E5" w:rsidRPr="00072F70" w:rsidDel="00A6411B">
          <w:delText>d</w:delText>
        </w:r>
      </w:del>
      <w:r w:rsidR="00F379E5" w:rsidRPr="00072F70">
        <w:t xml:space="preserve"> these parameters from upward movement (UPM) to </w:t>
      </w:r>
      <w:r w:rsidR="00A55126" w:rsidRPr="00072F70">
        <w:t>take</w:t>
      </w:r>
      <w:r w:rsidR="00F379E5" w:rsidRPr="00072F70">
        <w:t>-off (TO)</w:t>
      </w:r>
      <w:del w:id="1227" w:author="ACL" w:date="2020-10-13T11:11:00Z">
        <w:r w:rsidR="00F379E5" w:rsidRPr="00072F70" w:rsidDel="00A6411B">
          <w:delText>,</w:delText>
        </w:r>
      </w:del>
      <w:r w:rsidR="00F379E5" w:rsidRPr="00072F70">
        <w:t xml:space="preserve"> and normalize</w:t>
      </w:r>
      <w:del w:id="1228" w:author="ACL" w:date="2020-10-13T11:11:00Z">
        <w:r w:rsidR="00F379E5" w:rsidRPr="00072F70" w:rsidDel="00A6411B">
          <w:delText>d</w:delText>
        </w:r>
      </w:del>
      <w:r w:rsidR="00F379E5" w:rsidRPr="00072F70">
        <w:t xml:space="preserve"> this </w:t>
      </w:r>
      <w:ins w:id="1229" w:author="ACL" w:date="2020-10-13T14:27:00Z">
        <w:r w:rsidR="009779CB" w:rsidRPr="00072F70">
          <w:t xml:space="preserve">phase </w:t>
        </w:r>
        <w:r w:rsidR="009779CB">
          <w:t xml:space="preserve">of the </w:t>
        </w:r>
      </w:ins>
      <w:ins w:id="1230" w:author="ACL" w:date="2020-10-13T11:11:00Z">
        <w:r w:rsidR="00A6411B" w:rsidRPr="00072F70">
          <w:t xml:space="preserve">motion </w:t>
        </w:r>
      </w:ins>
      <w:del w:id="1231" w:author="ACL" w:date="2020-10-13T14:27:00Z">
        <w:r w:rsidRPr="00072F70" w:rsidDel="009779CB">
          <w:delText xml:space="preserve">phase </w:delText>
        </w:r>
      </w:del>
      <w:del w:id="1232" w:author="ACL" w:date="2020-10-13T11:11:00Z">
        <w:r w:rsidRPr="00072F70" w:rsidDel="00A6411B">
          <w:delText xml:space="preserve">in the motion </w:delText>
        </w:r>
      </w:del>
      <w:r w:rsidR="00F379E5" w:rsidRPr="00072F70">
        <w:t xml:space="preserve">to 100% so that the results from the two </w:t>
      </w:r>
      <w:del w:id="1233" w:author="ACL" w:date="2020-10-13T11:12:00Z">
        <w:r w:rsidR="00F379E5" w:rsidRPr="00072F70" w:rsidDel="00A6411B">
          <w:delText xml:space="preserve">conditions </w:delText>
        </w:r>
      </w:del>
      <w:ins w:id="1234" w:author="ACL" w:date="2020-10-13T11:12:00Z">
        <w:r w:rsidR="00A6411B">
          <w:t xml:space="preserve">jumps </w:t>
        </w:r>
      </w:ins>
      <w:r w:rsidR="00F379E5" w:rsidRPr="00072F70">
        <w:t xml:space="preserve">will </w:t>
      </w:r>
      <w:del w:id="1235" w:author="ACL" w:date="2020-10-13T11:12:00Z">
        <w:r w:rsidR="00F379E5" w:rsidRPr="00072F70" w:rsidDel="00A6411B">
          <w:delText>be on</w:delText>
        </w:r>
      </w:del>
      <w:ins w:id="1236" w:author="ACL" w:date="2020-10-13T11:12:00Z">
        <w:r w:rsidR="00A6411B">
          <w:t>have</w:t>
        </w:r>
      </w:ins>
      <w:r w:rsidR="00F379E5" w:rsidRPr="00072F70">
        <w:t xml:space="preserve"> the same scale (</w:t>
      </w:r>
      <w:ins w:id="1237" w:author="ACL" w:date="2020-10-13T11:12:00Z">
        <w:r w:rsidR="00A6411B">
          <w:t xml:space="preserve">see </w:t>
        </w:r>
      </w:ins>
      <w:r w:rsidR="00F379E5" w:rsidRPr="00072F70">
        <w:t>Fig.</w:t>
      </w:r>
      <w:ins w:id="1238" w:author="ACL" w:date="2020-10-13T11:12:00Z">
        <w:r w:rsidR="00A6411B">
          <w:t xml:space="preserve"> </w:t>
        </w:r>
      </w:ins>
      <w:r w:rsidR="006C7977" w:rsidRPr="00072F70">
        <w:t>5</w:t>
      </w:r>
      <w:r w:rsidR="00F379E5" w:rsidRPr="00072F70">
        <w:t>).</w:t>
      </w:r>
      <w:r w:rsidR="00B56AB7" w:rsidRPr="00072F70">
        <w:t xml:space="preserve"> </w:t>
      </w:r>
      <w:ins w:id="1239" w:author="ACL" w:date="2020-10-13T11:12:00Z">
        <w:r w:rsidR="00A6411B">
          <w:rPr>
            <w:lang w:bidi="he-IL"/>
          </w:rPr>
          <w:t xml:space="preserve">Appendix D gives all the </w:t>
        </w:r>
      </w:ins>
      <w:del w:id="1240" w:author="ACL" w:date="2020-10-13T11:12:00Z">
        <w:r w:rsidR="0052453B" w:rsidRPr="00072F70" w:rsidDel="00A6411B">
          <w:rPr>
            <w:lang w:bidi="he-IL"/>
          </w:rPr>
          <w:delText xml:space="preserve">Full </w:delText>
        </w:r>
      </w:del>
      <w:r w:rsidR="0052453B" w:rsidRPr="00072F70">
        <w:rPr>
          <w:lang w:bidi="he-IL"/>
        </w:rPr>
        <w:t xml:space="preserve">data </w:t>
      </w:r>
      <w:ins w:id="1241" w:author="ACL" w:date="2020-10-13T11:13:00Z">
        <w:r w:rsidR="00A6411B">
          <w:rPr>
            <w:lang w:bidi="he-IL"/>
          </w:rPr>
          <w:t>(</w:t>
        </w:r>
        <w:r w:rsidR="00A6411B" w:rsidRPr="00072F70">
          <w:rPr>
            <w:lang w:bidi="he-IL"/>
          </w:rPr>
          <w:t>not normalized</w:t>
        </w:r>
        <w:r w:rsidR="00A6411B">
          <w:rPr>
            <w:lang w:bidi="he-IL"/>
          </w:rPr>
          <w:t>)</w:t>
        </w:r>
        <w:r w:rsidR="00A6411B" w:rsidRPr="00072F70" w:rsidDel="00A6411B">
          <w:rPr>
            <w:lang w:bidi="he-IL"/>
          </w:rPr>
          <w:t xml:space="preserve"> </w:t>
        </w:r>
      </w:ins>
      <w:del w:id="1242" w:author="ACL" w:date="2020-10-13T11:13:00Z">
        <w:r w:rsidR="0052453B" w:rsidRPr="00072F70" w:rsidDel="00A6411B">
          <w:rPr>
            <w:lang w:bidi="he-IL"/>
          </w:rPr>
          <w:delText xml:space="preserve">of </w:delText>
        </w:r>
      </w:del>
      <w:ins w:id="1243" w:author="ACL" w:date="2020-10-13T11:13:00Z">
        <w:r w:rsidR="00A6411B">
          <w:rPr>
            <w:lang w:bidi="he-IL"/>
          </w:rPr>
          <w:t xml:space="preserve">for the jump of </w:t>
        </w:r>
      </w:ins>
      <w:ins w:id="1244" w:author="ACL" w:date="2020-10-13T14:27:00Z">
        <w:r w:rsidR="009779CB">
          <w:rPr>
            <w:lang w:bidi="he-IL"/>
          </w:rPr>
          <w:t xml:space="preserve">nine </w:t>
        </w:r>
      </w:ins>
      <w:del w:id="1245" w:author="ACL" w:date="2020-10-13T14:27:00Z">
        <w:r w:rsidR="0052453B" w:rsidRPr="00072F70" w:rsidDel="009779CB">
          <w:rPr>
            <w:lang w:bidi="he-IL"/>
          </w:rPr>
          <w:delText xml:space="preserve">example </w:delText>
        </w:r>
      </w:del>
      <w:r w:rsidR="0052453B" w:rsidRPr="00072F70">
        <w:rPr>
          <w:lang w:bidi="he-IL"/>
        </w:rPr>
        <w:t>subject</w:t>
      </w:r>
      <w:ins w:id="1246" w:author="ACL" w:date="2020-10-13T14:27:00Z">
        <w:r w:rsidR="009779CB">
          <w:rPr>
            <w:lang w:bidi="he-IL"/>
          </w:rPr>
          <w:t>s</w:t>
        </w:r>
      </w:ins>
      <w:del w:id="1247" w:author="ACL" w:date="2020-10-13T11:13:00Z">
        <w:r w:rsidR="0052453B" w:rsidRPr="00072F70" w:rsidDel="00A6411B">
          <w:rPr>
            <w:lang w:bidi="he-IL"/>
          </w:rPr>
          <w:delText>’s</w:delText>
        </w:r>
      </w:del>
      <w:r w:rsidR="0052453B" w:rsidRPr="00072F70">
        <w:rPr>
          <w:lang w:bidi="he-IL"/>
        </w:rPr>
        <w:t xml:space="preserve"> </w:t>
      </w:r>
      <w:del w:id="1248" w:author="ACL" w:date="2020-10-13T11:13:00Z">
        <w:r w:rsidR="0052453B" w:rsidRPr="00072F70" w:rsidDel="00A6411B">
          <w:rPr>
            <w:lang w:bidi="he-IL"/>
          </w:rPr>
          <w:delText xml:space="preserve">jump </w:delText>
        </w:r>
      </w:del>
      <w:r w:rsidR="0052453B" w:rsidRPr="00072F70">
        <w:rPr>
          <w:lang w:bidi="he-IL"/>
        </w:rPr>
        <w:t>from standing to TO</w:t>
      </w:r>
      <w:del w:id="1249" w:author="ACL" w:date="2020-10-13T11:13:00Z">
        <w:r w:rsidR="0052453B" w:rsidRPr="00072F70" w:rsidDel="00A6411B">
          <w:rPr>
            <w:lang w:bidi="he-IL"/>
          </w:rPr>
          <w:delText xml:space="preserve">, not normalized, is presented in Appendix </w:delText>
        </w:r>
        <w:r w:rsidR="00163328" w:rsidRPr="00072F70" w:rsidDel="00A6411B">
          <w:rPr>
            <w:lang w:bidi="he-IL"/>
          </w:rPr>
          <w:delText>D</w:delText>
        </w:r>
      </w:del>
      <w:r w:rsidR="0052453B" w:rsidRPr="00072F70">
        <w:rPr>
          <w:lang w:bidi="he-IL"/>
        </w:rPr>
        <w:t xml:space="preserve">. </w:t>
      </w:r>
      <w:del w:id="1250" w:author="ACL" w:date="2020-10-13T14:27:00Z">
        <w:r w:rsidR="00B56AB7" w:rsidRPr="00072F70" w:rsidDel="009779CB">
          <w:delText xml:space="preserve">Due </w:delText>
        </w:r>
      </w:del>
      <w:ins w:id="1251" w:author="ACL" w:date="2020-10-13T14:27:00Z">
        <w:r w:rsidR="009779CB">
          <w:t>Given the</w:t>
        </w:r>
      </w:ins>
      <w:del w:id="1252" w:author="ACL" w:date="2020-10-13T14:28:00Z">
        <w:r w:rsidR="00B56AB7" w:rsidRPr="00072F70" w:rsidDel="009779CB">
          <w:delText>to</w:delText>
        </w:r>
      </w:del>
      <w:r w:rsidR="00B56AB7" w:rsidRPr="00072F70">
        <w:t xml:space="preserve"> symmetry, </w:t>
      </w:r>
      <w:r w:rsidR="00F5084F" w:rsidRPr="00072F70">
        <w:t>we</w:t>
      </w:r>
      <w:r w:rsidR="00B56AB7" w:rsidRPr="00072F70">
        <w:t xml:space="preserve"> </w:t>
      </w:r>
      <w:del w:id="1253" w:author="ACL" w:date="2020-10-13T11:13:00Z">
        <w:r w:rsidR="00B56AB7" w:rsidRPr="00072F70" w:rsidDel="00A6411B">
          <w:delText xml:space="preserve">presented </w:delText>
        </w:r>
      </w:del>
      <w:ins w:id="1254" w:author="ACL" w:date="2020-10-13T11:13:00Z">
        <w:r w:rsidR="00A6411B">
          <w:t>only show</w:t>
        </w:r>
        <w:r w:rsidR="00A6411B" w:rsidRPr="00072F70">
          <w:t xml:space="preserve"> </w:t>
        </w:r>
      </w:ins>
      <w:r w:rsidR="00B56AB7" w:rsidRPr="00072F70">
        <w:t xml:space="preserve">data </w:t>
      </w:r>
      <w:del w:id="1255" w:author="ACL" w:date="2020-10-13T11:13:00Z">
        <w:r w:rsidR="00B56AB7" w:rsidRPr="00072F70" w:rsidDel="00A6411B">
          <w:delText xml:space="preserve">are </w:delText>
        </w:r>
      </w:del>
      <w:r w:rsidR="00B56AB7" w:rsidRPr="00072F70">
        <w:t>from the right leg</w:t>
      </w:r>
      <w:del w:id="1256" w:author="ACL" w:date="2020-10-13T11:13:00Z">
        <w:r w:rsidR="00B56AB7" w:rsidRPr="00072F70" w:rsidDel="00A6411B">
          <w:delText xml:space="preserve"> only</w:delText>
        </w:r>
      </w:del>
      <w:r w:rsidR="00B56AB7" w:rsidRPr="00072F70">
        <w:t>.</w:t>
      </w:r>
      <w:r w:rsidR="00F379E5" w:rsidRPr="00072F70">
        <w:t xml:space="preserve"> The comparison shows that </w:t>
      </w:r>
      <w:del w:id="1257" w:author="ACL" w:date="2020-10-13T11:14:00Z">
        <w:r w:rsidR="00F379E5" w:rsidRPr="00072F70" w:rsidDel="00A6411B">
          <w:delText xml:space="preserve">the trajectories of </w:delText>
        </w:r>
      </w:del>
      <w:r w:rsidR="00F379E5" w:rsidRPr="00072F70">
        <w:t>the joint</w:t>
      </w:r>
      <w:del w:id="1258" w:author="ACL" w:date="2020-10-13T11:14:00Z">
        <w:r w:rsidR="00F379E5" w:rsidRPr="00072F70" w:rsidDel="00A6411B">
          <w:delText>s</w:delText>
        </w:r>
      </w:del>
      <w:r w:rsidR="00F379E5" w:rsidRPr="00072F70">
        <w:t xml:space="preserve"> angle</w:t>
      </w:r>
      <w:ins w:id="1259" w:author="ACL" w:date="2020-10-13T11:14:00Z">
        <w:r w:rsidR="00A6411B">
          <w:t>s</w:t>
        </w:r>
      </w:ins>
      <w:r w:rsidR="00F379E5" w:rsidRPr="00072F70">
        <w:t xml:space="preserve">, </w:t>
      </w:r>
      <w:del w:id="1260" w:author="ACL" w:date="2020-10-13T09:43:00Z">
        <w:r w:rsidR="00F379E5" w:rsidRPr="00072F70" w:rsidDel="00C25F71">
          <w:delText>moment</w:delText>
        </w:r>
      </w:del>
      <w:ins w:id="1261" w:author="ACL" w:date="2020-10-13T09:43:00Z">
        <w:r w:rsidR="00C25F71">
          <w:t>torque</w:t>
        </w:r>
      </w:ins>
      <w:r w:rsidR="00F379E5" w:rsidRPr="00072F70">
        <w:t xml:space="preserve">, and power </w:t>
      </w:r>
      <w:ins w:id="1262" w:author="ACL" w:date="2020-10-13T11:14:00Z">
        <w:r w:rsidR="00A6411B">
          <w:t>undergo</w:t>
        </w:r>
        <w:r w:rsidR="00A6411B" w:rsidRPr="00072F70">
          <w:t xml:space="preserve"> similar trajectories</w:t>
        </w:r>
      </w:ins>
      <w:del w:id="1263" w:author="ACL" w:date="2020-10-13T11:14:00Z">
        <w:r w:rsidR="00F379E5" w:rsidRPr="00072F70" w:rsidDel="00A6411B">
          <w:delText>are similar in shape</w:delText>
        </w:r>
      </w:del>
      <w:r w:rsidR="00F379E5" w:rsidRPr="00072F70">
        <w:t>.</w:t>
      </w:r>
      <w:r w:rsidR="00E127EC" w:rsidRPr="00072F70">
        <w:t xml:space="preserve"> </w:t>
      </w:r>
      <w:r w:rsidR="007E5521" w:rsidRPr="00072F70">
        <w:t xml:space="preserve">The peak </w:t>
      </w:r>
      <w:del w:id="1264" w:author="ACL" w:date="2020-10-13T11:14:00Z">
        <w:r w:rsidR="007E5521" w:rsidRPr="00072F70" w:rsidDel="00A6411B">
          <w:delText xml:space="preserve">average </w:delText>
        </w:r>
      </w:del>
      <w:r w:rsidR="007E5521" w:rsidRPr="00072F70">
        <w:t xml:space="preserve">of </w:t>
      </w:r>
      <w:ins w:id="1265" w:author="ACL" w:date="2020-10-13T11:14:00Z">
        <w:r w:rsidR="00A6411B">
          <w:t xml:space="preserve">the </w:t>
        </w:r>
        <w:r w:rsidR="00A6411B" w:rsidRPr="00072F70">
          <w:t xml:space="preserve">average </w:t>
        </w:r>
      </w:ins>
      <w:r w:rsidR="007E5521" w:rsidRPr="00072F70">
        <w:t xml:space="preserve">total knee </w:t>
      </w:r>
      <w:del w:id="1266" w:author="ACL" w:date="2020-10-13T09:43:00Z">
        <w:r w:rsidR="007E5521" w:rsidRPr="00072F70" w:rsidDel="00C25F71">
          <w:delText>moment</w:delText>
        </w:r>
      </w:del>
      <w:ins w:id="1267" w:author="ACL" w:date="2020-10-13T09:43:00Z">
        <w:r w:rsidR="00C25F71">
          <w:t>torque</w:t>
        </w:r>
      </w:ins>
      <w:r w:rsidR="007E5521" w:rsidRPr="00072F70">
        <w:t xml:space="preserve"> without exoskeleton</w:t>
      </w:r>
      <w:r w:rsidR="005F321F" w:rsidRPr="00072F70">
        <w:t xml:space="preserve"> (NoExoS2) for </w:t>
      </w:r>
      <w:ins w:id="1268" w:author="ACL" w:date="2020-10-13T11:15:00Z">
        <w:r w:rsidR="00A6411B">
          <w:t xml:space="preserve">the </w:t>
        </w:r>
      </w:ins>
      <w:r w:rsidR="005F321F" w:rsidRPr="00072F70">
        <w:t>right leg</w:t>
      </w:r>
      <w:r w:rsidR="007E5521" w:rsidRPr="00072F70">
        <w:t xml:space="preserve"> </w:t>
      </w:r>
      <w:ins w:id="1269" w:author="ACL" w:date="2020-10-13T11:15:00Z">
        <w:r w:rsidR="00A6411B">
          <w:t>i</w:t>
        </w:r>
      </w:ins>
      <w:del w:id="1270" w:author="ACL" w:date="2020-10-13T11:15:00Z">
        <w:r w:rsidR="007E5521" w:rsidRPr="00072F70" w:rsidDel="00A6411B">
          <w:delText>wa</w:delText>
        </w:r>
      </w:del>
      <w:r w:rsidR="007E5521" w:rsidRPr="00072F70">
        <w:t xml:space="preserve">s </w:t>
      </w:r>
      <w:commentRangeStart w:id="1271"/>
      <w:r w:rsidR="007E5521" w:rsidRPr="00072F70">
        <w:t>1.39</w:t>
      </w:r>
      <m:oMath>
        <m:r>
          <m:rPr>
            <m:sty m:val="p"/>
          </m:rPr>
          <w:rPr>
            <w:rFonts w:ascii="Cambria Math" w:hAnsi="Cambria Math"/>
          </w:rPr>
          <m:t>±0.48</m:t>
        </m:r>
      </m:oMath>
      <w:r w:rsidR="007E5521" w:rsidRPr="00072F70">
        <w:t xml:space="preserve"> N/kg</w:t>
      </w:r>
      <w:r w:rsidR="005F321F" w:rsidRPr="00072F70">
        <w:t>, which is about 101</w:t>
      </w:r>
      <m:oMath>
        <m:r>
          <m:rPr>
            <m:sty m:val="p"/>
          </m:rPr>
          <w:rPr>
            <w:rFonts w:ascii="Cambria Math" w:hAnsi="Cambria Math"/>
          </w:rPr>
          <m:t xml:space="preserve">±35.0 </m:t>
        </m:r>
      </m:oMath>
      <w:r w:rsidR="005F321F" w:rsidRPr="00072F70">
        <w:t>N</w:t>
      </w:r>
      <w:ins w:id="1272" w:author="ACL" w:date="2020-10-13T11:15:00Z">
        <w:r w:rsidR="00A6411B">
          <w:t> </w:t>
        </w:r>
      </w:ins>
      <w:r w:rsidR="00E64314" w:rsidRPr="00072F70">
        <w:t>m</w:t>
      </w:r>
      <w:commentRangeEnd w:id="1271"/>
      <w:r w:rsidR="00A6411B">
        <w:rPr>
          <w:rStyle w:val="CommentReference"/>
        </w:rPr>
        <w:commentReference w:id="1271"/>
      </w:r>
      <w:r w:rsidR="005F321F" w:rsidRPr="00072F70">
        <w:t>. Further</w:t>
      </w:r>
      <w:ins w:id="1273" w:author="ACL" w:date="2020-10-13T11:17:00Z">
        <w:r w:rsidR="00A6411B">
          <w:t>more</w:t>
        </w:r>
      </w:ins>
      <w:r w:rsidR="005F321F" w:rsidRPr="00072F70">
        <w:t>,</w:t>
      </w:r>
      <w:r w:rsidR="007C2365" w:rsidRPr="00072F70">
        <w:t xml:space="preserve"> </w:t>
      </w:r>
      <w:ins w:id="1274" w:author="ACL" w:date="2020-10-13T11:18:00Z">
        <w:r w:rsidR="00A6411B">
          <w:t xml:space="preserve">Table I gives </w:t>
        </w:r>
      </w:ins>
      <w:r w:rsidR="007C2365" w:rsidRPr="00072F70">
        <w:t>q</w:t>
      </w:r>
      <w:r w:rsidR="00223951" w:rsidRPr="00072F70">
        <w:t>uantitative information on the average joint</w:t>
      </w:r>
      <w:del w:id="1275" w:author="ACL" w:date="2020-10-13T11:17:00Z">
        <w:r w:rsidR="00223951" w:rsidRPr="00072F70" w:rsidDel="00A6411B">
          <w:delText>s’</w:delText>
        </w:r>
      </w:del>
      <w:r w:rsidR="00223951" w:rsidRPr="00072F70">
        <w:t xml:space="preserve"> angle </w:t>
      </w:r>
      <w:del w:id="1276" w:author="ACL" w:date="2020-10-13T11:17:00Z">
        <w:r w:rsidR="00223951" w:rsidRPr="00072F70" w:rsidDel="00A6411B">
          <w:delText xml:space="preserve">during </w:delText>
        </w:r>
      </w:del>
      <w:ins w:id="1277" w:author="ACL" w:date="2020-10-13T11:17:00Z">
        <w:r w:rsidR="00A6411B">
          <w:t>at the</w:t>
        </w:r>
        <w:r w:rsidR="00A6411B" w:rsidRPr="00072F70">
          <w:t xml:space="preserve"> </w:t>
        </w:r>
      </w:ins>
      <w:r w:rsidR="00223951" w:rsidRPr="00072F70">
        <w:t>UPM point</w:t>
      </w:r>
      <w:del w:id="1278" w:author="ACL" w:date="2020-10-13T11:18:00Z">
        <w:r w:rsidR="007525A1" w:rsidRPr="00072F70" w:rsidDel="00A6411B">
          <w:delText>,</w:delText>
        </w:r>
      </w:del>
      <w:r w:rsidR="007525A1" w:rsidRPr="00072F70">
        <w:t xml:space="preserve"> and </w:t>
      </w:r>
      <w:del w:id="1279" w:author="ACL" w:date="2020-10-13T11:18:00Z">
        <w:r w:rsidR="007525A1" w:rsidRPr="00072F70" w:rsidDel="00A6411B">
          <w:delText>the difference of the COM from standing to minimum COM height (</w:delText>
        </w:r>
      </w:del>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del w:id="1280" w:author="ACL" w:date="2020-10-13T11:18:00Z">
        <w:r w:rsidR="007525A1" w:rsidRPr="00072F70" w:rsidDel="00A6411B">
          <w:delText>),</w:delText>
        </w:r>
      </w:del>
      <w:r w:rsidR="007525A1" w:rsidRPr="00072F70">
        <w:t xml:space="preserve"> </w:t>
      </w:r>
      <w:del w:id="1281" w:author="ACL" w:date="2020-10-13T11:18:00Z">
        <w:r w:rsidR="00223951" w:rsidRPr="00072F70" w:rsidDel="00A6411B">
          <w:delText xml:space="preserve">during </w:delText>
        </w:r>
      </w:del>
      <w:ins w:id="1282" w:author="ACL" w:date="2020-10-13T11:18:00Z">
        <w:r w:rsidR="00A6411B">
          <w:t>for jumps</w:t>
        </w:r>
        <w:r w:rsidR="00A6411B" w:rsidRPr="00072F70">
          <w:t xml:space="preserve"> </w:t>
        </w:r>
      </w:ins>
      <w:r w:rsidR="00223951" w:rsidRPr="00072F70">
        <w:t>NoExoS2, Exo0, Exo2, and Exo2S2</w:t>
      </w:r>
      <w:del w:id="1283" w:author="ACL" w:date="2020-10-13T11:18:00Z">
        <w:r w:rsidR="00223951" w:rsidRPr="00072F70" w:rsidDel="00A6411B">
          <w:delText xml:space="preserve"> conditions is presented in Table I</w:delText>
        </w:r>
      </w:del>
      <w:r w:rsidR="00223951" w:rsidRPr="00072F70">
        <w:t xml:space="preserve">. </w:t>
      </w:r>
      <w:del w:id="1284" w:author="ACL" w:date="2020-10-13T11:18:00Z">
        <w:r w:rsidR="00223951" w:rsidRPr="00072F70" w:rsidDel="00A6411B">
          <w:delText xml:space="preserve"> </w:delText>
        </w:r>
      </w:del>
      <w:del w:id="1285" w:author="ACL" w:date="2020-10-13T11:19:00Z">
        <w:r w:rsidR="00223951" w:rsidRPr="00072F70" w:rsidDel="00A6411B">
          <w:delText>It can be seen that at</w:delText>
        </w:r>
      </w:del>
      <w:ins w:id="1286" w:author="ACL" w:date="2020-10-13T11:19:00Z">
        <w:r w:rsidR="00A6411B">
          <w:t>At</w:t>
        </w:r>
      </w:ins>
      <w:r w:rsidR="00223951" w:rsidRPr="00072F70">
        <w:t xml:space="preserve"> the UPM point, the angles at the knee and hip </w:t>
      </w:r>
      <w:del w:id="1287" w:author="ACL" w:date="2020-10-13T11:19:00Z">
        <w:r w:rsidR="00223951" w:rsidRPr="00072F70" w:rsidDel="00A6411B">
          <w:delText xml:space="preserve">during </w:delText>
        </w:r>
      </w:del>
      <w:ins w:id="1288" w:author="ACL" w:date="2020-10-13T11:19:00Z">
        <w:r w:rsidR="00A6411B">
          <w:t>for jumps</w:t>
        </w:r>
        <w:r w:rsidR="00A6411B" w:rsidRPr="00072F70">
          <w:t xml:space="preserve"> </w:t>
        </w:r>
      </w:ins>
      <w:r w:rsidR="00223951" w:rsidRPr="00072F70">
        <w:t xml:space="preserve">Exo2S2 are smaller than </w:t>
      </w:r>
      <w:ins w:id="1289" w:author="ACL" w:date="2020-10-13T11:19:00Z">
        <w:r w:rsidR="00A6411B">
          <w:t xml:space="preserve">for jumps </w:t>
        </w:r>
      </w:ins>
      <w:r w:rsidR="00223951" w:rsidRPr="00072F70">
        <w:t>NoExoS2, indicating greater joint</w:t>
      </w:r>
      <w:del w:id="1290" w:author="ACL" w:date="2020-10-13T11:19:00Z">
        <w:r w:rsidR="00223951" w:rsidRPr="00072F70" w:rsidDel="00A6411B">
          <w:delText>s</w:delText>
        </w:r>
      </w:del>
      <w:r w:rsidR="00223951" w:rsidRPr="00072F70">
        <w:t xml:space="preserve"> flexion (P</w:t>
      </w:r>
      <w:ins w:id="1291" w:author="ACL" w:date="2020-10-13T11:19:00Z">
        <w:r w:rsidR="00A6411B">
          <w:t xml:space="preserve"> </w:t>
        </w:r>
      </w:ins>
      <w:r w:rsidR="00223951" w:rsidRPr="00072F70">
        <w:t>&lt;</w:t>
      </w:r>
      <w:ins w:id="1292" w:author="ACL" w:date="2020-10-13T11:19:00Z">
        <w:r w:rsidR="00A6411B">
          <w:t xml:space="preserve"> </w:t>
        </w:r>
      </w:ins>
      <w:r w:rsidR="00223951" w:rsidRPr="00072F70">
        <w:t>0.0001). T</w:t>
      </w:r>
      <w:r w:rsidR="00223951" w:rsidRPr="00072F70">
        <w:rPr>
          <w:lang w:bidi="he-IL"/>
        </w:rPr>
        <w:t xml:space="preserve">he lowest COM height </w:t>
      </w:r>
      <w:del w:id="1293" w:author="ACL" w:date="2020-10-13T11:27:00Z">
        <w:r w:rsidR="00223951" w:rsidRPr="00072F70" w:rsidDel="00AD602A">
          <w:rPr>
            <w:lang w:bidi="he-IL"/>
          </w:rPr>
          <w:delText>obtained</w:delText>
        </w:r>
        <w:r w:rsidR="00E64314" w:rsidRPr="00072F70" w:rsidDel="00AD602A">
          <w:rPr>
            <w:lang w:bidi="he-IL"/>
          </w:rPr>
          <w:delText xml:space="preserve"> </w:delText>
        </w:r>
      </w:del>
      <w:r w:rsidR="00E64314" w:rsidRPr="00072F70">
        <w:rPr>
          <w:lang w:bidi="he-IL"/>
        </w:rPr>
        <w:t xml:space="preserve">(i.e., </w:t>
      </w:r>
      <w:r w:rsidR="00F5084F" w:rsidRPr="00072F70">
        <w:rPr>
          <w:lang w:bidi="he-IL"/>
        </w:rPr>
        <w:t>large</w:t>
      </w:r>
      <w:ins w:id="1294" w:author="ACL" w:date="2020-10-13T11:27:00Z">
        <w:r w:rsidR="00AD602A">
          <w:rPr>
            <w:lang w:bidi="he-IL"/>
          </w:rPr>
          <w:t>st</w:t>
        </w:r>
      </w:ins>
      <w:del w:id="1295" w:author="ACL" w:date="2020-10-13T11:27:00Z">
        <w:r w:rsidR="00F5084F" w:rsidRPr="00072F70" w:rsidDel="00AD602A">
          <w:rPr>
            <w:lang w:bidi="he-IL"/>
          </w:rPr>
          <w:delText>r</w:delText>
        </w:r>
      </w:del>
      <w:r w:rsidR="00E64314" w:rsidRPr="00072F70">
        <w:rPr>
          <w:lang w:bidi="he-IL"/>
        </w:rPr>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r>
          <w:rPr>
            <w:rFonts w:ascii="Cambria Math" w:hAnsi="Cambria Math"/>
          </w:rPr>
          <m:t>)</m:t>
        </m:r>
      </m:oMath>
      <w:del w:id="1296" w:author="ACL" w:date="2020-10-13T11:27:00Z">
        <w:r w:rsidR="00223951" w:rsidRPr="00072F70" w:rsidDel="00AD602A">
          <w:rPr>
            <w:lang w:bidi="he-IL"/>
          </w:rPr>
          <w:delText>,</w:delText>
        </w:r>
      </w:del>
      <w:r w:rsidR="00223951" w:rsidRPr="00072F70">
        <w:rPr>
          <w:lang w:bidi="he-IL"/>
        </w:rPr>
        <w:t xml:space="preserve"> </w:t>
      </w:r>
      <w:del w:id="1297" w:author="ACL" w:date="2020-10-13T11:27:00Z">
        <w:r w:rsidR="00223951" w:rsidRPr="00072F70" w:rsidDel="00AD602A">
          <w:rPr>
            <w:lang w:bidi="he-IL"/>
          </w:rPr>
          <w:delText>relative to the other conditions, was at</w:delText>
        </w:r>
      </w:del>
      <w:ins w:id="1298" w:author="ACL" w:date="2020-10-13T11:27:00Z">
        <w:r w:rsidR="00AD602A">
          <w:rPr>
            <w:lang w:bidi="he-IL"/>
          </w:rPr>
          <w:t>was for jumps</w:t>
        </w:r>
      </w:ins>
      <w:r w:rsidR="00223951" w:rsidRPr="00072F70">
        <w:rPr>
          <w:lang w:bidi="he-IL"/>
        </w:rPr>
        <w:t xml:space="preserve"> Exo2S2 (P</w:t>
      </w:r>
      <w:ins w:id="1299" w:author="ACL" w:date="2020-10-13T11:20:00Z">
        <w:r w:rsidR="00A6411B">
          <w:rPr>
            <w:lang w:bidi="he-IL"/>
          </w:rPr>
          <w:t xml:space="preserve"> </w:t>
        </w:r>
      </w:ins>
      <w:r w:rsidR="00223951" w:rsidRPr="00072F70">
        <w:rPr>
          <w:lang w:bidi="he-IL"/>
        </w:rPr>
        <w:t>&lt;</w:t>
      </w:r>
      <w:ins w:id="1300" w:author="ACL" w:date="2020-10-13T11:20:00Z">
        <w:r w:rsidR="00A6411B">
          <w:rPr>
            <w:lang w:bidi="he-IL"/>
          </w:rPr>
          <w:t xml:space="preserve"> </w:t>
        </w:r>
      </w:ins>
      <w:r w:rsidR="00223951" w:rsidRPr="00072F70">
        <w:rPr>
          <w:lang w:bidi="he-IL"/>
        </w:rPr>
        <w:t xml:space="preserve">0.0001). Also, </w:t>
      </w:r>
      <w:del w:id="1301" w:author="ACL" w:date="2020-10-13T11:27:00Z">
        <w:r w:rsidR="00223951" w:rsidRPr="00072F70" w:rsidDel="00AD602A">
          <w:rPr>
            <w:lang w:bidi="he-IL"/>
          </w:rPr>
          <w:delText>the</w:delText>
        </w:r>
      </w:del>
      <w:del w:id="1302" w:author="ACL" w:date="2020-10-13T11:21:00Z">
        <w:r w:rsidR="00223951" w:rsidRPr="00072F70" w:rsidDel="00AD602A">
          <w:rPr>
            <w:lang w:bidi="he-IL"/>
          </w:rPr>
          <w:delText xml:space="preserve"> </w:delText>
        </w:r>
      </w:del>
      <w:del w:id="1303" w:author="ACL" w:date="2020-10-13T11:27:00Z">
        <w:r w:rsidR="00223951" w:rsidRPr="00072F70" w:rsidDel="00AD602A">
          <w:rPr>
            <w:lang w:bidi="he-IL"/>
          </w:rPr>
          <w:delText xml:space="preserve"> </w:delText>
        </w:r>
      </w:del>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00223951" w:rsidRPr="00072F70">
        <w:t xml:space="preserve"> </w:t>
      </w:r>
      <w:del w:id="1304" w:author="ACL" w:date="2020-10-13T11:27:00Z">
        <w:r w:rsidR="00223951" w:rsidRPr="00072F70" w:rsidDel="00AD602A">
          <w:delText xml:space="preserve">during </w:delText>
        </w:r>
      </w:del>
      <w:ins w:id="1305" w:author="ACL" w:date="2020-10-13T11:27:00Z">
        <w:r w:rsidR="00AD602A">
          <w:t>for jumps</w:t>
        </w:r>
        <w:r w:rsidR="00AD602A" w:rsidRPr="00072F70">
          <w:t xml:space="preserve"> </w:t>
        </w:r>
      </w:ins>
      <w:r w:rsidR="00223951" w:rsidRPr="00072F70">
        <w:t xml:space="preserve">NoExoS2 </w:t>
      </w:r>
      <w:del w:id="1306" w:author="ACL" w:date="2020-10-13T11:27:00Z">
        <w:r w:rsidR="00223951" w:rsidRPr="00072F70" w:rsidDel="00AD602A">
          <w:delText>was larger</w:delText>
        </w:r>
      </w:del>
      <w:ins w:id="1307" w:author="ACL" w:date="2020-10-13T11:27:00Z">
        <w:r w:rsidR="00AD602A">
          <w:t>is greater</w:t>
        </w:r>
      </w:ins>
      <w:r w:rsidR="00223951" w:rsidRPr="00072F70">
        <w:t xml:space="preserve"> than </w:t>
      </w:r>
      <w:ins w:id="1308" w:author="ACL" w:date="2020-10-13T11:27:00Z">
        <w:r w:rsidR="00AD602A">
          <w:t>for jumps</w:t>
        </w:r>
      </w:ins>
      <w:del w:id="1309" w:author="ACL" w:date="2020-10-13T11:27:00Z">
        <w:r w:rsidR="00223951" w:rsidRPr="00072F70" w:rsidDel="00AD602A">
          <w:delText>in</w:delText>
        </w:r>
      </w:del>
      <w:r w:rsidR="00223951" w:rsidRPr="00072F70">
        <w:t xml:space="preserve"> Exo0 and Exo2, </w:t>
      </w:r>
      <w:ins w:id="1310" w:author="ACL" w:date="2020-10-13T11:28:00Z">
        <w:r w:rsidR="00AD602A">
          <w:t xml:space="preserve">which </w:t>
        </w:r>
      </w:ins>
      <w:r w:rsidR="00223951" w:rsidRPr="00072F70">
        <w:t>mean</w:t>
      </w:r>
      <w:ins w:id="1311" w:author="ACL" w:date="2020-10-13T11:28:00Z">
        <w:r w:rsidR="00AD602A">
          <w:t>s that the</w:t>
        </w:r>
      </w:ins>
      <w:del w:id="1312" w:author="ACL" w:date="2020-10-13T11:28:00Z">
        <w:r w:rsidR="00223951" w:rsidRPr="00072F70" w:rsidDel="00AD602A">
          <w:delText>ing lower</w:delText>
        </w:r>
      </w:del>
      <w:r w:rsidR="00223951" w:rsidRPr="00072F70">
        <w:t xml:space="preserve"> COM height</w:t>
      </w:r>
      <w:ins w:id="1313" w:author="ACL" w:date="2020-10-13T11:28:00Z">
        <w:r w:rsidR="00AD602A">
          <w:t xml:space="preserve"> of the former is lower that of the latter two</w:t>
        </w:r>
      </w:ins>
      <w:r w:rsidR="00223951" w:rsidRPr="00072F70">
        <w:t xml:space="preserve"> (P</w:t>
      </w:r>
      <w:ins w:id="1314" w:author="ACL" w:date="2020-10-13T11:20:00Z">
        <w:r w:rsidR="00AD602A">
          <w:t xml:space="preserve"> </w:t>
        </w:r>
      </w:ins>
      <w:r w:rsidR="00223951" w:rsidRPr="00072F70">
        <w:t>&lt;</w:t>
      </w:r>
      <w:ins w:id="1315" w:author="ACL" w:date="2020-10-13T11:20:00Z">
        <w:r w:rsidR="00AD602A">
          <w:t xml:space="preserve"> </w:t>
        </w:r>
      </w:ins>
      <w:r w:rsidR="00223951" w:rsidRPr="00072F70">
        <w:t>0.03).</w:t>
      </w:r>
    </w:p>
    <w:p w14:paraId="1F39C9C0" w14:textId="77777777" w:rsidR="00CC295E" w:rsidRPr="00072F70" w:rsidRDefault="00CC295E" w:rsidP="003B01A4">
      <w:pPr>
        <w:pStyle w:val="TableTitle"/>
        <w:rPr>
          <w:rtl/>
        </w:rPr>
      </w:pPr>
    </w:p>
    <w:p w14:paraId="03AE484E" w14:textId="3C33831D" w:rsidR="003B01A4" w:rsidRPr="00072F70" w:rsidRDefault="003B01A4" w:rsidP="003B01A4">
      <w:pPr>
        <w:pStyle w:val="TableTitle"/>
      </w:pPr>
      <w:r w:rsidRPr="00072F70">
        <w:t>TABLE I</w:t>
      </w:r>
    </w:p>
    <w:p w14:paraId="5B0B8176" w14:textId="3B2CF44C" w:rsidR="003B01A4" w:rsidRPr="00072F70" w:rsidRDefault="003B01A4" w:rsidP="007525A1">
      <w:pPr>
        <w:pStyle w:val="TableTitle"/>
      </w:pPr>
      <w:r w:rsidRPr="00072F70">
        <w:t xml:space="preserve">Average </w:t>
      </w:r>
      <w:r w:rsidR="007525A1" w:rsidRPr="00072F70">
        <w:t>Joint</w:t>
      </w:r>
      <w:del w:id="1316" w:author="ACL" w:date="2020-10-13T11:28:00Z">
        <w:r w:rsidR="007525A1" w:rsidRPr="00072F70" w:rsidDel="00AD602A">
          <w:delText>s’</w:delText>
        </w:r>
      </w:del>
      <w:r w:rsidRPr="00072F70">
        <w:t xml:space="preserve"> Angles</w:t>
      </w:r>
      <w:r w:rsidR="007525A1" w:rsidRPr="00072F70">
        <w:t xml:space="preserve"> </w:t>
      </w:r>
      <w:r w:rsidRPr="00072F70">
        <w:t xml:space="preserve">and Minimum COM </w:t>
      </w:r>
      <w:r w:rsidR="007525A1" w:rsidRPr="00072F70">
        <w:t>at UPM</w:t>
      </w:r>
      <w:ins w:id="1317" w:author="ACL" w:date="2020-10-13T11:28:00Z">
        <w:r w:rsidR="00AD602A">
          <w:t>.</w:t>
        </w:r>
      </w:ins>
    </w:p>
    <w:tbl>
      <w:tblPr>
        <w:tblW w:w="5245" w:type="dxa"/>
        <w:tblInd w:w="-147" w:type="dxa"/>
        <w:tblLayout w:type="fixed"/>
        <w:tblLook w:val="0000" w:firstRow="0" w:lastRow="0" w:firstColumn="0" w:lastColumn="0" w:noHBand="0" w:noVBand="0"/>
      </w:tblPr>
      <w:tblGrid>
        <w:gridCol w:w="1276"/>
        <w:gridCol w:w="995"/>
        <w:gridCol w:w="990"/>
        <w:gridCol w:w="992"/>
        <w:gridCol w:w="992"/>
      </w:tblGrid>
      <w:tr w:rsidR="003B01A4" w:rsidRPr="00072F70" w14:paraId="68C5A88C" w14:textId="77777777" w:rsidTr="003F4EC7">
        <w:trPr>
          <w:trHeight w:val="440"/>
        </w:trPr>
        <w:tc>
          <w:tcPr>
            <w:tcW w:w="1276" w:type="dxa"/>
            <w:tcBorders>
              <w:top w:val="double" w:sz="4" w:space="0" w:color="auto"/>
              <w:bottom w:val="single" w:sz="4" w:space="0" w:color="auto"/>
            </w:tcBorders>
            <w:vAlign w:val="center"/>
          </w:tcPr>
          <w:p w14:paraId="6372828D" w14:textId="77777777" w:rsidR="003B01A4" w:rsidRPr="00072F70" w:rsidRDefault="003B01A4" w:rsidP="00EF429F">
            <w:pPr>
              <w:pStyle w:val="TableTitle"/>
              <w:rPr>
                <w:smallCaps w:val="0"/>
              </w:rPr>
            </w:pPr>
            <w:bookmarkStart w:id="1318" w:name="_Hlk52192931"/>
          </w:p>
        </w:tc>
        <w:tc>
          <w:tcPr>
            <w:tcW w:w="995" w:type="dxa"/>
            <w:tcBorders>
              <w:top w:val="double" w:sz="4" w:space="0" w:color="auto"/>
              <w:bottom w:val="single" w:sz="4" w:space="0" w:color="auto"/>
            </w:tcBorders>
            <w:vAlign w:val="center"/>
          </w:tcPr>
          <w:p w14:paraId="3B0750A3" w14:textId="77777777" w:rsidR="003B01A4" w:rsidRPr="00072F70" w:rsidRDefault="003B01A4" w:rsidP="00EF429F">
            <w:pPr>
              <w:pStyle w:val="TableTitle"/>
            </w:pPr>
            <w:r w:rsidRPr="00072F70">
              <w:rPr>
                <w:smallCaps w:val="0"/>
              </w:rPr>
              <w:t>NoExoS2</w:t>
            </w:r>
          </w:p>
        </w:tc>
        <w:tc>
          <w:tcPr>
            <w:tcW w:w="990" w:type="dxa"/>
            <w:tcBorders>
              <w:top w:val="double" w:sz="4" w:space="0" w:color="auto"/>
              <w:bottom w:val="single" w:sz="4" w:space="0" w:color="auto"/>
            </w:tcBorders>
            <w:vAlign w:val="center"/>
          </w:tcPr>
          <w:p w14:paraId="22AD48E5" w14:textId="77777777" w:rsidR="003B01A4" w:rsidRPr="00072F70" w:rsidRDefault="003B01A4" w:rsidP="00EF429F">
            <w:pPr>
              <w:pStyle w:val="TableTitle"/>
              <w:rPr>
                <w:smallCaps w:val="0"/>
              </w:rPr>
            </w:pPr>
            <w:r w:rsidRPr="00072F70">
              <w:rPr>
                <w:smallCaps w:val="0"/>
              </w:rPr>
              <w:t>Exo0</w:t>
            </w:r>
          </w:p>
        </w:tc>
        <w:tc>
          <w:tcPr>
            <w:tcW w:w="992" w:type="dxa"/>
            <w:tcBorders>
              <w:top w:val="double" w:sz="4" w:space="0" w:color="auto"/>
              <w:bottom w:val="single" w:sz="4" w:space="0" w:color="auto"/>
            </w:tcBorders>
            <w:vAlign w:val="center"/>
          </w:tcPr>
          <w:p w14:paraId="6CD23E33" w14:textId="77777777" w:rsidR="003B01A4" w:rsidRPr="00072F70" w:rsidRDefault="003B01A4" w:rsidP="00EF429F">
            <w:pPr>
              <w:pStyle w:val="TableTitle"/>
              <w:rPr>
                <w:smallCaps w:val="0"/>
              </w:rPr>
            </w:pPr>
            <w:r w:rsidRPr="00072F70">
              <w:rPr>
                <w:smallCaps w:val="0"/>
              </w:rPr>
              <w:t>Exo2</w:t>
            </w:r>
          </w:p>
        </w:tc>
        <w:tc>
          <w:tcPr>
            <w:tcW w:w="992" w:type="dxa"/>
            <w:tcBorders>
              <w:top w:val="double" w:sz="4" w:space="0" w:color="auto"/>
              <w:bottom w:val="single" w:sz="4" w:space="0" w:color="auto"/>
            </w:tcBorders>
            <w:vAlign w:val="center"/>
          </w:tcPr>
          <w:p w14:paraId="58A90F88" w14:textId="77777777" w:rsidR="003B01A4" w:rsidRPr="00072F70" w:rsidRDefault="003B01A4" w:rsidP="00EF429F">
            <w:pPr>
              <w:pStyle w:val="TableTitle"/>
              <w:rPr>
                <w:smallCaps w:val="0"/>
              </w:rPr>
            </w:pPr>
            <w:r w:rsidRPr="00072F70">
              <w:rPr>
                <w:smallCaps w:val="0"/>
              </w:rPr>
              <w:t>Exo2S2</w:t>
            </w:r>
          </w:p>
        </w:tc>
      </w:tr>
      <w:tr w:rsidR="003B01A4" w:rsidRPr="00072F70" w14:paraId="6DB1BD77" w14:textId="77777777" w:rsidTr="003F4EC7">
        <w:tc>
          <w:tcPr>
            <w:tcW w:w="1276" w:type="dxa"/>
            <w:tcBorders>
              <w:top w:val="single" w:sz="4" w:space="0" w:color="auto"/>
            </w:tcBorders>
          </w:tcPr>
          <w:p w14:paraId="01E00264" w14:textId="6225C2D6" w:rsidR="003B01A4" w:rsidRPr="00072F70" w:rsidRDefault="003B01A4" w:rsidP="00EF429F">
            <w:pPr>
              <w:rPr>
                <w:b/>
                <w:bCs/>
                <w:sz w:val="16"/>
                <w:szCs w:val="16"/>
              </w:rPr>
            </w:pPr>
            <w:r w:rsidRPr="00072F70">
              <w:rPr>
                <w:b/>
                <w:bCs/>
                <w:sz w:val="16"/>
                <w:szCs w:val="16"/>
              </w:rPr>
              <w:t>Squat Angle (deg)</w:t>
            </w:r>
          </w:p>
          <w:p w14:paraId="09C86FA7" w14:textId="77777777" w:rsidR="003B01A4" w:rsidRPr="00072F70" w:rsidRDefault="003B01A4" w:rsidP="00EF429F">
            <w:pPr>
              <w:rPr>
                <w:sz w:val="16"/>
                <w:szCs w:val="16"/>
              </w:rPr>
            </w:pPr>
            <w:r w:rsidRPr="00072F70">
              <w:rPr>
                <w:sz w:val="16"/>
                <w:szCs w:val="16"/>
              </w:rPr>
              <w:t>Ankle</w:t>
            </w:r>
          </w:p>
          <w:p w14:paraId="69700B6C" w14:textId="77777777" w:rsidR="003B01A4" w:rsidRPr="00072F70" w:rsidRDefault="003B01A4" w:rsidP="00EF429F">
            <w:pPr>
              <w:rPr>
                <w:sz w:val="16"/>
                <w:szCs w:val="16"/>
              </w:rPr>
            </w:pPr>
            <w:r w:rsidRPr="00072F70">
              <w:rPr>
                <w:sz w:val="16"/>
                <w:szCs w:val="16"/>
              </w:rPr>
              <w:t>Knee</w:t>
            </w:r>
          </w:p>
          <w:p w14:paraId="0A731016" w14:textId="77777777" w:rsidR="003B01A4" w:rsidRPr="00072F70" w:rsidRDefault="003B01A4" w:rsidP="00EF429F">
            <w:pPr>
              <w:rPr>
                <w:b/>
                <w:bCs/>
                <w:sz w:val="16"/>
                <w:szCs w:val="16"/>
              </w:rPr>
            </w:pPr>
            <w:r w:rsidRPr="00072F70">
              <w:rPr>
                <w:sz w:val="16"/>
                <w:szCs w:val="16"/>
              </w:rPr>
              <w:t>Hip</w:t>
            </w:r>
          </w:p>
        </w:tc>
        <w:tc>
          <w:tcPr>
            <w:tcW w:w="995" w:type="dxa"/>
            <w:tcBorders>
              <w:top w:val="single" w:sz="4" w:space="0" w:color="auto"/>
            </w:tcBorders>
          </w:tcPr>
          <w:p w14:paraId="7B3CC8B9" w14:textId="77777777" w:rsidR="003B01A4" w:rsidRPr="00072F70" w:rsidRDefault="003B01A4" w:rsidP="00EF429F">
            <w:pPr>
              <w:rPr>
                <w:rFonts w:ascii="Cambria Math" w:hAnsi="Cambria Math"/>
                <w:sz w:val="16"/>
                <w:szCs w:val="16"/>
              </w:rPr>
            </w:pPr>
          </w:p>
          <w:p w14:paraId="65ED4BE7" w14:textId="77777777" w:rsidR="003B01A4" w:rsidRPr="00072F70" w:rsidRDefault="003B01A4" w:rsidP="00EF429F">
            <w:pPr>
              <w:rPr>
                <w:rFonts w:ascii="Cambria Math" w:hAnsi="Cambria Math"/>
                <w:sz w:val="16"/>
                <w:szCs w:val="16"/>
              </w:rPr>
            </w:pPr>
          </w:p>
          <w:p w14:paraId="5B85CFEE"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78.0</w:t>
            </w:r>
            <m:oMath>
              <m:r>
                <m:rPr>
                  <m:sty m:val="p"/>
                </m:rPr>
                <w:rPr>
                  <w:rFonts w:ascii="Cambria Math" w:hAnsi="Cambria Math"/>
                  <w:sz w:val="16"/>
                  <w:szCs w:val="16"/>
                </w:rPr>
                <m:t>± 5.8</m:t>
              </m:r>
            </m:oMath>
          </w:p>
          <w:p w14:paraId="3786D6B2"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71.1</w:t>
            </w:r>
            <m:oMath>
              <m:r>
                <m:rPr>
                  <m:sty m:val="p"/>
                </m:rPr>
                <w:rPr>
                  <w:rFonts w:ascii="Cambria Math" w:hAnsi="Cambria Math"/>
                  <w:sz w:val="16"/>
                  <w:szCs w:val="16"/>
                </w:rPr>
                <m:t>± 15.4</m:t>
              </m:r>
            </m:oMath>
          </w:p>
          <w:p w14:paraId="4AE74075"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48.9</w:t>
            </w:r>
            <m:oMath>
              <m:r>
                <m:rPr>
                  <m:sty m:val="p"/>
                </m:rPr>
                <w:rPr>
                  <w:rFonts w:ascii="Cambria Math" w:hAnsi="Cambria Math"/>
                  <w:sz w:val="16"/>
                  <w:szCs w:val="16"/>
                </w:rPr>
                <m:t>± 18.0</m:t>
              </m:r>
            </m:oMath>
          </w:p>
        </w:tc>
        <w:tc>
          <w:tcPr>
            <w:tcW w:w="990" w:type="dxa"/>
            <w:tcBorders>
              <w:top w:val="single" w:sz="4" w:space="0" w:color="auto"/>
            </w:tcBorders>
          </w:tcPr>
          <w:p w14:paraId="24A0A185" w14:textId="77777777" w:rsidR="003B01A4" w:rsidRPr="00072F70" w:rsidRDefault="003B01A4" w:rsidP="00EF429F">
            <w:pPr>
              <w:rPr>
                <w:rFonts w:ascii="Cambria Math" w:hAnsi="Cambria Math"/>
                <w:sz w:val="16"/>
                <w:szCs w:val="16"/>
              </w:rPr>
            </w:pPr>
          </w:p>
          <w:p w14:paraId="41613D10" w14:textId="77777777" w:rsidR="003B01A4" w:rsidRPr="00072F70" w:rsidRDefault="003B01A4" w:rsidP="00EF429F">
            <w:pPr>
              <w:rPr>
                <w:rFonts w:ascii="Cambria Math" w:hAnsi="Cambria Math"/>
                <w:sz w:val="16"/>
                <w:szCs w:val="16"/>
              </w:rPr>
            </w:pPr>
          </w:p>
          <w:p w14:paraId="4A706F2C"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79.0</w:t>
            </w:r>
            <m:oMath>
              <m:r>
                <m:rPr>
                  <m:sty m:val="p"/>
                </m:rPr>
                <w:rPr>
                  <w:rFonts w:ascii="Cambria Math" w:hAnsi="Cambria Math"/>
                  <w:sz w:val="16"/>
                  <w:szCs w:val="16"/>
                </w:rPr>
                <m:t>± 8.2</m:t>
              </m:r>
            </m:oMath>
          </w:p>
          <w:p w14:paraId="5665B516"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74.5</w:t>
            </w:r>
            <m:oMath>
              <m:r>
                <m:rPr>
                  <m:sty m:val="p"/>
                </m:rPr>
                <w:rPr>
                  <w:rFonts w:ascii="Cambria Math" w:hAnsi="Cambria Math"/>
                  <w:sz w:val="16"/>
                  <w:szCs w:val="16"/>
                </w:rPr>
                <m:t>± 15.9</m:t>
              </m:r>
            </m:oMath>
          </w:p>
          <w:p w14:paraId="16E0FF7C" w14:textId="77777777" w:rsidR="003B01A4" w:rsidRPr="00072F70" w:rsidRDefault="003B01A4" w:rsidP="00EF429F">
            <w:pPr>
              <w:rPr>
                <w:b/>
                <w:bCs/>
                <w:sz w:val="16"/>
                <w:szCs w:val="16"/>
                <w:rtl/>
              </w:rPr>
            </w:pPr>
            <w:r w:rsidRPr="00072F70">
              <w:rPr>
                <w:rFonts w:ascii="Cambria Math" w:hAnsi="Cambria Math"/>
                <w:sz w:val="16"/>
                <w:szCs w:val="16"/>
              </w:rPr>
              <w:t>47.5</w:t>
            </w:r>
            <m:oMath>
              <m:r>
                <m:rPr>
                  <m:sty m:val="p"/>
                </m:rPr>
                <w:rPr>
                  <w:rFonts w:ascii="Cambria Math" w:hAnsi="Cambria Math"/>
                  <w:sz w:val="16"/>
                  <w:szCs w:val="16"/>
                </w:rPr>
                <m:t>± 23.1</m:t>
              </m:r>
            </m:oMath>
          </w:p>
        </w:tc>
        <w:tc>
          <w:tcPr>
            <w:tcW w:w="992" w:type="dxa"/>
            <w:tcBorders>
              <w:top w:val="single" w:sz="4" w:space="0" w:color="auto"/>
            </w:tcBorders>
          </w:tcPr>
          <w:p w14:paraId="50B60080" w14:textId="77777777" w:rsidR="003B01A4" w:rsidRPr="00072F70" w:rsidRDefault="003B01A4" w:rsidP="00EF429F">
            <w:pPr>
              <w:rPr>
                <w:rFonts w:ascii="Cambria Math" w:hAnsi="Cambria Math"/>
                <w:sz w:val="16"/>
                <w:szCs w:val="16"/>
              </w:rPr>
            </w:pPr>
          </w:p>
          <w:p w14:paraId="713E2123" w14:textId="77777777" w:rsidR="003B01A4" w:rsidRPr="00072F70" w:rsidRDefault="003B01A4" w:rsidP="00EF429F">
            <w:pPr>
              <w:rPr>
                <w:rFonts w:ascii="Cambria Math" w:hAnsi="Cambria Math"/>
                <w:sz w:val="16"/>
                <w:szCs w:val="16"/>
              </w:rPr>
            </w:pPr>
          </w:p>
          <w:p w14:paraId="778A3878"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78.8</w:t>
            </w:r>
            <m:oMath>
              <m:r>
                <m:rPr>
                  <m:sty m:val="p"/>
                </m:rPr>
                <w:rPr>
                  <w:rFonts w:ascii="Cambria Math" w:hAnsi="Cambria Math"/>
                  <w:sz w:val="16"/>
                  <w:szCs w:val="16"/>
                </w:rPr>
                <m:t>± 58.2</m:t>
              </m:r>
            </m:oMath>
          </w:p>
          <w:p w14:paraId="0CA53E12"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77.4</w:t>
            </w:r>
            <m:oMath>
              <m:r>
                <m:rPr>
                  <m:sty m:val="p"/>
                </m:rPr>
                <w:rPr>
                  <w:rFonts w:ascii="Cambria Math" w:hAnsi="Cambria Math"/>
                  <w:sz w:val="16"/>
                  <w:szCs w:val="16"/>
                </w:rPr>
                <m:t>± 16.5</m:t>
              </m:r>
            </m:oMath>
          </w:p>
          <w:p w14:paraId="3A4AF05C" w14:textId="77777777" w:rsidR="003B01A4" w:rsidRPr="00072F70" w:rsidRDefault="003B01A4" w:rsidP="00EF429F">
            <w:pPr>
              <w:rPr>
                <w:b/>
                <w:bCs/>
                <w:sz w:val="16"/>
                <w:szCs w:val="16"/>
                <w:rtl/>
              </w:rPr>
            </w:pPr>
            <w:r w:rsidRPr="00072F70">
              <w:rPr>
                <w:rFonts w:ascii="Cambria Math" w:hAnsi="Cambria Math"/>
                <w:sz w:val="16"/>
                <w:szCs w:val="16"/>
              </w:rPr>
              <w:t>44.9</w:t>
            </w:r>
            <m:oMath>
              <m:r>
                <m:rPr>
                  <m:sty m:val="p"/>
                </m:rPr>
                <w:rPr>
                  <w:rFonts w:ascii="Cambria Math" w:hAnsi="Cambria Math"/>
                  <w:sz w:val="16"/>
                  <w:szCs w:val="16"/>
                </w:rPr>
                <m:t>± 21.0</m:t>
              </m:r>
            </m:oMath>
          </w:p>
        </w:tc>
        <w:tc>
          <w:tcPr>
            <w:tcW w:w="992" w:type="dxa"/>
            <w:tcBorders>
              <w:top w:val="single" w:sz="4" w:space="0" w:color="auto"/>
            </w:tcBorders>
          </w:tcPr>
          <w:p w14:paraId="67F3DF9F" w14:textId="77777777" w:rsidR="003B01A4" w:rsidRPr="00072F70" w:rsidRDefault="003B01A4" w:rsidP="00EF429F">
            <w:pPr>
              <w:rPr>
                <w:rFonts w:ascii="Cambria Math" w:hAnsi="Cambria Math"/>
                <w:sz w:val="16"/>
                <w:szCs w:val="16"/>
              </w:rPr>
            </w:pPr>
          </w:p>
          <w:p w14:paraId="11D6CDAD" w14:textId="77777777" w:rsidR="003B01A4" w:rsidRPr="00072F70" w:rsidRDefault="003B01A4" w:rsidP="00EF429F">
            <w:pPr>
              <w:rPr>
                <w:rFonts w:ascii="Cambria Math" w:hAnsi="Cambria Math"/>
                <w:sz w:val="16"/>
                <w:szCs w:val="16"/>
              </w:rPr>
            </w:pPr>
          </w:p>
          <w:p w14:paraId="789D2370"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80.2</w:t>
            </w:r>
            <m:oMath>
              <m:r>
                <m:rPr>
                  <m:sty m:val="p"/>
                </m:rPr>
                <w:rPr>
                  <w:rFonts w:ascii="Cambria Math" w:hAnsi="Cambria Math"/>
                  <w:sz w:val="16"/>
                  <w:szCs w:val="16"/>
                </w:rPr>
                <m:t>± 8.1</m:t>
              </m:r>
            </m:oMath>
          </w:p>
          <w:p w14:paraId="3F65655E"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59.2</w:t>
            </w:r>
            <m:oMath>
              <m:r>
                <m:rPr>
                  <m:sty m:val="p"/>
                </m:rPr>
                <w:rPr>
                  <w:rFonts w:ascii="Cambria Math" w:hAnsi="Cambria Math"/>
                  <w:sz w:val="16"/>
                  <w:szCs w:val="16"/>
                </w:rPr>
                <m:t>± 9.2</m:t>
              </m:r>
            </m:oMath>
          </w:p>
          <w:p w14:paraId="2FEE8D5C" w14:textId="77777777" w:rsidR="003B01A4" w:rsidRPr="00072F70" w:rsidRDefault="003B01A4" w:rsidP="00EF429F">
            <w:pPr>
              <w:rPr>
                <w:rFonts w:ascii="Cambria Math" w:hAnsi="Cambria Math"/>
                <w:sz w:val="16"/>
                <w:szCs w:val="16"/>
                <w:rtl/>
                <w:lang w:bidi="he-IL"/>
              </w:rPr>
            </w:pPr>
            <w:r w:rsidRPr="00072F70">
              <w:rPr>
                <w:rFonts w:ascii="Cambria Math" w:hAnsi="Cambria Math"/>
                <w:sz w:val="16"/>
                <w:szCs w:val="16"/>
              </w:rPr>
              <w:t>35.2</w:t>
            </w:r>
            <m:oMath>
              <m:r>
                <m:rPr>
                  <m:sty m:val="p"/>
                </m:rPr>
                <w:rPr>
                  <w:rFonts w:ascii="Cambria Math" w:hAnsi="Cambria Math"/>
                  <w:sz w:val="16"/>
                  <w:szCs w:val="16"/>
                </w:rPr>
                <m:t>± 10.0</m:t>
              </m:r>
            </m:oMath>
          </w:p>
        </w:tc>
      </w:tr>
      <w:tr w:rsidR="003F4EC7" w:rsidRPr="00072F70" w14:paraId="24B1414C" w14:textId="77777777" w:rsidTr="003F4EC7">
        <w:trPr>
          <w:trHeight w:val="50"/>
        </w:trPr>
        <w:tc>
          <w:tcPr>
            <w:tcW w:w="1276" w:type="dxa"/>
          </w:tcPr>
          <w:p w14:paraId="6AAB7B73" w14:textId="77777777" w:rsidR="003F4EC7" w:rsidRPr="00072F70" w:rsidRDefault="003F4EC7" w:rsidP="00EF429F">
            <w:pPr>
              <w:rPr>
                <w:b/>
                <w:bCs/>
                <w:sz w:val="2"/>
                <w:szCs w:val="2"/>
              </w:rPr>
            </w:pPr>
          </w:p>
        </w:tc>
        <w:tc>
          <w:tcPr>
            <w:tcW w:w="995" w:type="dxa"/>
          </w:tcPr>
          <w:p w14:paraId="4FABC7FD" w14:textId="77777777" w:rsidR="003F4EC7" w:rsidRPr="00072F70" w:rsidRDefault="003F4EC7" w:rsidP="00EF429F">
            <w:pPr>
              <w:rPr>
                <w:rFonts w:ascii="Cambria Math" w:hAnsi="Cambria Math"/>
                <w:sz w:val="2"/>
                <w:szCs w:val="2"/>
              </w:rPr>
            </w:pPr>
          </w:p>
        </w:tc>
        <w:tc>
          <w:tcPr>
            <w:tcW w:w="990" w:type="dxa"/>
          </w:tcPr>
          <w:p w14:paraId="0C240D41" w14:textId="77777777" w:rsidR="003F4EC7" w:rsidRPr="00072F70" w:rsidRDefault="003F4EC7" w:rsidP="00EF429F">
            <w:pPr>
              <w:rPr>
                <w:rFonts w:ascii="Cambria Math" w:hAnsi="Cambria Math"/>
                <w:sz w:val="2"/>
                <w:szCs w:val="2"/>
              </w:rPr>
            </w:pPr>
          </w:p>
        </w:tc>
        <w:tc>
          <w:tcPr>
            <w:tcW w:w="992" w:type="dxa"/>
          </w:tcPr>
          <w:p w14:paraId="5E1D3002" w14:textId="77777777" w:rsidR="003F4EC7" w:rsidRPr="00072F70" w:rsidRDefault="003F4EC7" w:rsidP="00EF429F">
            <w:pPr>
              <w:rPr>
                <w:rFonts w:ascii="Cambria Math" w:hAnsi="Cambria Math"/>
                <w:sz w:val="2"/>
                <w:szCs w:val="2"/>
              </w:rPr>
            </w:pPr>
          </w:p>
        </w:tc>
        <w:tc>
          <w:tcPr>
            <w:tcW w:w="992" w:type="dxa"/>
          </w:tcPr>
          <w:p w14:paraId="20C79BD0" w14:textId="77777777" w:rsidR="003F4EC7" w:rsidRPr="00072F70" w:rsidRDefault="003F4EC7" w:rsidP="00EF429F">
            <w:pPr>
              <w:rPr>
                <w:rFonts w:ascii="Cambria Math" w:hAnsi="Cambria Math"/>
                <w:sz w:val="2"/>
                <w:szCs w:val="2"/>
              </w:rPr>
            </w:pPr>
          </w:p>
        </w:tc>
      </w:tr>
      <w:tr w:rsidR="003B01A4" w:rsidRPr="00072F70" w14:paraId="71366ADC" w14:textId="77777777" w:rsidTr="003F4EC7">
        <w:trPr>
          <w:trHeight w:val="279"/>
        </w:trPr>
        <w:tc>
          <w:tcPr>
            <w:tcW w:w="1276" w:type="dxa"/>
            <w:tcBorders>
              <w:bottom w:val="double" w:sz="6" w:space="0" w:color="auto"/>
            </w:tcBorders>
          </w:tcPr>
          <w:p w14:paraId="6BBDF606" w14:textId="77777777" w:rsidR="003B01A4" w:rsidRPr="00072F70" w:rsidRDefault="003B01A4" w:rsidP="002361F5">
            <w:pPr>
              <w:jc w:val="both"/>
              <w:rPr>
                <w:b/>
                <w:bCs/>
                <w:sz w:val="16"/>
                <w:szCs w:val="16"/>
              </w:rPr>
            </w:pPr>
            <m:oMath>
              <m:r>
                <m:rPr>
                  <m:sty m:val="b"/>
                </m:rPr>
                <w:rPr>
                  <w:rFonts w:ascii="Cambria Math" w:hAnsi="Cambria Math"/>
                  <w:sz w:val="16"/>
                  <w:szCs w:val="16"/>
                </w:rPr>
                <m:t>Δ</m:t>
              </m:r>
              <m:sSub>
                <m:sSubPr>
                  <m:ctrlPr>
                    <w:rPr>
                      <w:rFonts w:ascii="Cambria Math" w:hAnsi="Cambria Math"/>
                      <w:b/>
                      <w:bCs/>
                      <w:i/>
                      <w:sz w:val="16"/>
                      <w:szCs w:val="16"/>
                    </w:rPr>
                  </m:ctrlPr>
                </m:sSubPr>
                <m:e>
                  <m:r>
                    <m:rPr>
                      <m:sty m:val="bi"/>
                    </m:rPr>
                    <w:rPr>
                      <w:rFonts w:ascii="Cambria Math" w:hAnsi="Cambria Math"/>
                      <w:sz w:val="16"/>
                      <w:szCs w:val="16"/>
                    </w:rPr>
                    <m:t>H</m:t>
                  </m:r>
                </m:e>
                <m:sub>
                  <m:r>
                    <m:rPr>
                      <m:sty m:val="bi"/>
                    </m:rPr>
                    <w:rPr>
                      <w:rFonts w:ascii="Cambria Math" w:hAnsi="Cambria Math"/>
                      <w:sz w:val="16"/>
                      <w:szCs w:val="16"/>
                    </w:rPr>
                    <m:t>min</m:t>
                  </m:r>
                </m:sub>
              </m:sSub>
            </m:oMath>
            <w:r w:rsidRPr="00072F70">
              <w:rPr>
                <w:rFonts w:eastAsiaTheme="minorEastAsia"/>
                <w:b/>
                <w:bCs/>
                <w:sz w:val="16"/>
                <w:szCs w:val="16"/>
              </w:rPr>
              <w:t xml:space="preserve">  (cm)</w:t>
            </w:r>
          </w:p>
        </w:tc>
        <w:tc>
          <w:tcPr>
            <w:tcW w:w="995" w:type="dxa"/>
            <w:tcBorders>
              <w:bottom w:val="double" w:sz="6" w:space="0" w:color="auto"/>
            </w:tcBorders>
          </w:tcPr>
          <w:p w14:paraId="719438FD" w14:textId="1E8B60B8" w:rsidR="003B01A4" w:rsidRPr="00072F70" w:rsidRDefault="002361F5" w:rsidP="002361F5">
            <w:pPr>
              <w:jc w:val="both"/>
              <w:rPr>
                <w:rFonts w:asciiTheme="majorBidi" w:hAnsiTheme="majorBidi" w:cstheme="majorBidi"/>
                <w:b/>
                <w:bCs/>
                <w:sz w:val="16"/>
                <w:szCs w:val="16"/>
              </w:rPr>
            </w:pPr>
            <w:r w:rsidRPr="00072F70">
              <w:rPr>
                <w:rFonts w:asciiTheme="majorBidi" w:hAnsiTheme="majorBidi" w:cstheme="majorBidi"/>
                <w:sz w:val="16"/>
                <w:szCs w:val="16"/>
              </w:rPr>
              <w:t>37.9</w:t>
            </w:r>
            <m:oMath>
              <m:r>
                <m:rPr>
                  <m:sty m:val="p"/>
                </m:rPr>
                <w:rPr>
                  <w:rFonts w:ascii="Cambria Math" w:hAnsi="Cambria Math" w:cstheme="majorBidi"/>
                  <w:sz w:val="16"/>
                  <w:szCs w:val="16"/>
                </w:rPr>
                <m:t>± 8.2</m:t>
              </m:r>
            </m:oMath>
          </w:p>
        </w:tc>
        <w:tc>
          <w:tcPr>
            <w:tcW w:w="990" w:type="dxa"/>
            <w:tcBorders>
              <w:bottom w:val="double" w:sz="6" w:space="0" w:color="auto"/>
            </w:tcBorders>
          </w:tcPr>
          <w:p w14:paraId="5E5B4901" w14:textId="052C7BCD" w:rsidR="003B01A4" w:rsidRPr="00072F70" w:rsidRDefault="002361F5" w:rsidP="002361F5">
            <w:pPr>
              <w:jc w:val="both"/>
              <w:rPr>
                <w:rFonts w:asciiTheme="majorBidi" w:hAnsiTheme="majorBidi" w:cstheme="majorBidi"/>
                <w:sz w:val="16"/>
                <w:szCs w:val="16"/>
              </w:rPr>
            </w:pPr>
            <w:r w:rsidRPr="00072F70">
              <w:rPr>
                <w:rFonts w:asciiTheme="majorBidi" w:hAnsiTheme="majorBidi" w:cstheme="majorBidi"/>
                <w:sz w:val="16"/>
                <w:szCs w:val="16"/>
              </w:rPr>
              <w:t>35.2</w:t>
            </w:r>
            <m:oMath>
              <m:r>
                <m:rPr>
                  <m:sty m:val="p"/>
                </m:rPr>
                <w:rPr>
                  <w:rFonts w:ascii="Cambria Math" w:hAnsi="Cambria Math" w:cstheme="majorBidi"/>
                  <w:sz w:val="16"/>
                  <w:szCs w:val="16"/>
                </w:rPr>
                <m:t>±8.0</m:t>
              </m:r>
            </m:oMath>
          </w:p>
        </w:tc>
        <w:tc>
          <w:tcPr>
            <w:tcW w:w="992" w:type="dxa"/>
            <w:tcBorders>
              <w:bottom w:val="double" w:sz="6" w:space="0" w:color="auto"/>
            </w:tcBorders>
          </w:tcPr>
          <w:p w14:paraId="6F0C9862" w14:textId="6B546B5F" w:rsidR="003B01A4" w:rsidRPr="00072F70" w:rsidRDefault="002361F5" w:rsidP="002361F5">
            <w:pPr>
              <w:jc w:val="both"/>
              <w:rPr>
                <w:rFonts w:asciiTheme="majorBidi" w:hAnsiTheme="majorBidi" w:cstheme="majorBidi"/>
                <w:sz w:val="16"/>
                <w:szCs w:val="16"/>
              </w:rPr>
            </w:pPr>
            <w:r w:rsidRPr="00072F70">
              <w:rPr>
                <w:rFonts w:asciiTheme="majorBidi" w:hAnsiTheme="majorBidi" w:cstheme="majorBidi"/>
                <w:sz w:val="16"/>
                <w:szCs w:val="16"/>
              </w:rPr>
              <w:t>35.2</w:t>
            </w:r>
            <m:oMath>
              <m:r>
                <m:rPr>
                  <m:sty m:val="p"/>
                </m:rPr>
                <w:rPr>
                  <w:rFonts w:ascii="Cambria Math" w:hAnsi="Cambria Math" w:cstheme="majorBidi"/>
                  <w:sz w:val="16"/>
                  <w:szCs w:val="16"/>
                </w:rPr>
                <m:t>±7.4</m:t>
              </m:r>
            </m:oMath>
          </w:p>
        </w:tc>
        <w:tc>
          <w:tcPr>
            <w:tcW w:w="992" w:type="dxa"/>
            <w:tcBorders>
              <w:bottom w:val="double" w:sz="6" w:space="0" w:color="auto"/>
            </w:tcBorders>
          </w:tcPr>
          <w:p w14:paraId="513ECC74" w14:textId="2425E722" w:rsidR="003B01A4" w:rsidRPr="00072F70" w:rsidRDefault="002361F5" w:rsidP="002361F5">
            <w:pPr>
              <w:rPr>
                <w:rFonts w:asciiTheme="majorBidi" w:hAnsiTheme="majorBidi" w:cstheme="majorBidi"/>
                <w:sz w:val="16"/>
                <w:szCs w:val="16"/>
              </w:rPr>
            </w:pPr>
            <w:r w:rsidRPr="00072F70">
              <w:rPr>
                <w:rFonts w:asciiTheme="majorBidi" w:hAnsiTheme="majorBidi" w:cstheme="majorBidi"/>
                <w:sz w:val="16"/>
                <w:szCs w:val="16"/>
              </w:rPr>
              <w:t>44.6</w:t>
            </w:r>
            <m:oMath>
              <m:r>
                <m:rPr>
                  <m:sty m:val="p"/>
                </m:rPr>
                <w:rPr>
                  <w:rFonts w:ascii="Cambria Math" w:hAnsi="Cambria Math" w:cstheme="majorBidi"/>
                  <w:sz w:val="16"/>
                  <w:szCs w:val="16"/>
                </w:rPr>
                <m:t>±4.4</m:t>
              </m:r>
            </m:oMath>
          </w:p>
        </w:tc>
      </w:tr>
    </w:tbl>
    <w:bookmarkEnd w:id="1318"/>
    <w:p w14:paraId="0343AE78" w14:textId="31E61E72" w:rsidR="007525A1" w:rsidRPr="00072F70" w:rsidRDefault="00464933" w:rsidP="007525A1">
      <w:pPr>
        <w:jc w:val="both"/>
        <w:rPr>
          <w:sz w:val="16"/>
          <w:szCs w:val="16"/>
        </w:rPr>
      </w:pPr>
      <w:r w:rsidRPr="00072F70">
        <w:rPr>
          <w:noProof/>
        </w:rPr>
        <w:drawing>
          <wp:inline distT="0" distB="0" distL="0" distR="0" wp14:anchorId="52526E66" wp14:editId="28971A74">
            <wp:extent cx="3200400" cy="28957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a:extLst>
                        <a:ext uri="{28A0092B-C50C-407E-A947-70E740481C1C}">
                          <a14:useLocalDpi xmlns:a14="http://schemas.microsoft.com/office/drawing/2010/main" val="0"/>
                        </a:ext>
                      </a:extLst>
                    </a:blip>
                    <a:srcRect t="951" b="-2200"/>
                    <a:stretch/>
                  </pic:blipFill>
                  <pic:spPr bwMode="auto">
                    <a:xfrm>
                      <a:off x="0" y="0"/>
                      <a:ext cx="3200400" cy="2895748"/>
                    </a:xfrm>
                    <a:prstGeom prst="rect">
                      <a:avLst/>
                    </a:prstGeom>
                    <a:noFill/>
                    <a:ln w="9525" cap="flat" cmpd="sng" algn="ctr">
                      <a:no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525A1" w:rsidRPr="00072F70">
        <w:rPr>
          <w:sz w:val="16"/>
          <w:szCs w:val="16"/>
        </w:rPr>
        <w:t xml:space="preserve">Fig. 5. </w:t>
      </w:r>
      <w:del w:id="1319" w:author="ACL" w:date="2020-10-13T11:28:00Z">
        <w:r w:rsidR="007525A1" w:rsidRPr="00072F70" w:rsidDel="00AD602A">
          <w:rPr>
            <w:sz w:val="16"/>
            <w:szCs w:val="16"/>
          </w:rPr>
          <w:delText xml:space="preserve"> The a</w:delText>
        </w:r>
      </w:del>
      <w:ins w:id="1320" w:author="ACL" w:date="2020-10-13T11:28:00Z">
        <w:r w:rsidR="00AD602A">
          <w:rPr>
            <w:sz w:val="16"/>
            <w:szCs w:val="16"/>
          </w:rPr>
          <w:t>A</w:t>
        </w:r>
      </w:ins>
      <w:r w:rsidR="007525A1" w:rsidRPr="00072F70">
        <w:rPr>
          <w:sz w:val="16"/>
          <w:szCs w:val="16"/>
        </w:rPr>
        <w:t xml:space="preserve">ngle, </w:t>
      </w:r>
      <w:del w:id="1321" w:author="ACL" w:date="2020-10-13T09:43:00Z">
        <w:r w:rsidR="007525A1" w:rsidRPr="00072F70" w:rsidDel="00C25F71">
          <w:rPr>
            <w:sz w:val="16"/>
            <w:szCs w:val="16"/>
          </w:rPr>
          <w:delText>moment</w:delText>
        </w:r>
      </w:del>
      <w:ins w:id="1322" w:author="ACL" w:date="2020-10-13T09:43:00Z">
        <w:r w:rsidR="00C25F71">
          <w:rPr>
            <w:sz w:val="16"/>
            <w:szCs w:val="16"/>
          </w:rPr>
          <w:t>torque</w:t>
        </w:r>
      </w:ins>
      <w:r w:rsidR="007525A1" w:rsidRPr="00072F70">
        <w:rPr>
          <w:sz w:val="16"/>
          <w:szCs w:val="16"/>
        </w:rPr>
        <w:t xml:space="preserve">, and power at </w:t>
      </w:r>
      <w:del w:id="1323" w:author="ACL" w:date="2020-10-13T11:28:00Z">
        <w:r w:rsidR="007525A1" w:rsidRPr="00072F70" w:rsidDel="00AD602A">
          <w:rPr>
            <w:sz w:val="16"/>
            <w:szCs w:val="16"/>
          </w:rPr>
          <w:delText xml:space="preserve">the </w:delText>
        </w:r>
      </w:del>
      <w:r w:rsidR="007525A1" w:rsidRPr="00072F70">
        <w:rPr>
          <w:sz w:val="16"/>
          <w:szCs w:val="16"/>
        </w:rPr>
        <w:t xml:space="preserve">ankle, hip, and </w:t>
      </w:r>
      <w:del w:id="1324" w:author="ACL" w:date="2020-10-13T11:28:00Z">
        <w:r w:rsidR="007525A1" w:rsidRPr="00072F70" w:rsidDel="00AD602A">
          <w:rPr>
            <w:sz w:val="16"/>
            <w:szCs w:val="16"/>
          </w:rPr>
          <w:delText xml:space="preserve">total </w:delText>
        </w:r>
      </w:del>
      <w:r w:rsidR="007525A1" w:rsidRPr="00072F70">
        <w:rPr>
          <w:sz w:val="16"/>
          <w:szCs w:val="16"/>
        </w:rPr>
        <w:t>knee (</w:t>
      </w:r>
      <w:del w:id="1325" w:author="ACL" w:date="2020-10-13T11:29:00Z">
        <w:r w:rsidR="007525A1" w:rsidRPr="00072F70" w:rsidDel="00AD602A">
          <w:rPr>
            <w:sz w:val="16"/>
            <w:szCs w:val="16"/>
          </w:rPr>
          <w:delText xml:space="preserve">i.e., </w:delText>
        </w:r>
      </w:del>
      <w:r w:rsidR="007525A1" w:rsidRPr="00072F70">
        <w:rPr>
          <w:sz w:val="16"/>
          <w:szCs w:val="16"/>
        </w:rPr>
        <w:t>bio+exo)</w:t>
      </w:r>
      <w:del w:id="1326" w:author="ACL" w:date="2020-10-13T11:29:00Z">
        <w:r w:rsidR="007525A1" w:rsidRPr="00072F70" w:rsidDel="00AD602A">
          <w:rPr>
            <w:sz w:val="16"/>
            <w:szCs w:val="16"/>
          </w:rPr>
          <w:delText>,</w:delText>
        </w:r>
      </w:del>
      <w:r w:rsidR="007525A1" w:rsidRPr="00072F70">
        <w:rPr>
          <w:sz w:val="16"/>
          <w:szCs w:val="16"/>
        </w:rPr>
        <w:t xml:space="preserve"> during </w:t>
      </w:r>
      <w:ins w:id="1327" w:author="ACL" w:date="2020-10-13T11:29:00Z">
        <w:r w:rsidR="00AD602A">
          <w:rPr>
            <w:sz w:val="16"/>
            <w:szCs w:val="16"/>
          </w:rPr>
          <w:t xml:space="preserve">jumps </w:t>
        </w:r>
      </w:ins>
      <w:r w:rsidR="007525A1" w:rsidRPr="00072F70">
        <w:rPr>
          <w:sz w:val="16"/>
          <w:szCs w:val="16"/>
        </w:rPr>
        <w:t>NoExoS2 and Exo2S2</w:t>
      </w:r>
      <w:del w:id="1328" w:author="ACL" w:date="2020-10-13T11:29:00Z">
        <w:r w:rsidR="007525A1" w:rsidRPr="00072F70" w:rsidDel="00AD602A">
          <w:rPr>
            <w:sz w:val="16"/>
            <w:szCs w:val="16"/>
          </w:rPr>
          <w:delText xml:space="preserve"> conditions</w:delText>
        </w:r>
      </w:del>
      <w:r w:rsidR="007525A1" w:rsidRPr="00072F70">
        <w:rPr>
          <w:sz w:val="16"/>
          <w:szCs w:val="16"/>
        </w:rPr>
        <w:t xml:space="preserve">, from </w:t>
      </w:r>
      <w:r w:rsidR="007525A1" w:rsidRPr="00072F70">
        <w:rPr>
          <w:sz w:val="16"/>
          <w:szCs w:val="16"/>
          <w:lang w:bidi="he-IL"/>
        </w:rPr>
        <w:t>upward movement (</w:t>
      </w:r>
      <w:r w:rsidR="007525A1" w:rsidRPr="00072F70">
        <w:rPr>
          <w:sz w:val="16"/>
          <w:szCs w:val="16"/>
        </w:rPr>
        <w:t xml:space="preserve">UPM) to take-off (TO), for right leg. The </w:t>
      </w:r>
      <w:ins w:id="1329" w:author="ACL" w:date="2020-10-13T11:30:00Z">
        <w:r w:rsidR="00AD602A" w:rsidRPr="00072F70">
          <w:rPr>
            <w:sz w:val="16"/>
            <w:szCs w:val="16"/>
          </w:rPr>
          <w:t xml:space="preserve">solid line </w:t>
        </w:r>
        <w:r w:rsidR="00AD602A">
          <w:rPr>
            <w:sz w:val="16"/>
            <w:szCs w:val="16"/>
          </w:rPr>
          <w:t xml:space="preserve">gives the </w:t>
        </w:r>
      </w:ins>
      <w:r w:rsidR="007525A1" w:rsidRPr="00072F70">
        <w:rPr>
          <w:sz w:val="16"/>
          <w:szCs w:val="16"/>
        </w:rPr>
        <w:t xml:space="preserve">average </w:t>
      </w:r>
      <w:del w:id="1330" w:author="ACL" w:date="2020-10-13T11:30:00Z">
        <w:r w:rsidR="007525A1" w:rsidRPr="00072F70" w:rsidDel="00AD602A">
          <w:rPr>
            <w:sz w:val="16"/>
            <w:szCs w:val="16"/>
          </w:rPr>
          <w:delText>(</w:delText>
        </w:r>
      </w:del>
      <w:del w:id="1331" w:author="ACL" w:date="2020-10-13T11:29:00Z">
        <w:r w:rsidR="007525A1" w:rsidRPr="00072F70" w:rsidDel="00AD602A">
          <w:rPr>
            <w:sz w:val="16"/>
            <w:szCs w:val="16"/>
          </w:rPr>
          <w:delText xml:space="preserve">for </w:delText>
        </w:r>
      </w:del>
      <w:ins w:id="1332" w:author="ACL" w:date="2020-10-13T11:29:00Z">
        <w:r w:rsidR="00AD602A">
          <w:rPr>
            <w:sz w:val="16"/>
            <w:szCs w:val="16"/>
          </w:rPr>
          <w:t>over</w:t>
        </w:r>
        <w:r w:rsidR="00AD602A" w:rsidRPr="00072F70">
          <w:rPr>
            <w:sz w:val="16"/>
            <w:szCs w:val="16"/>
          </w:rPr>
          <w:t xml:space="preserve"> </w:t>
        </w:r>
      </w:ins>
      <w:ins w:id="1333" w:author="ACL" w:date="2020-10-13T11:32:00Z">
        <w:r w:rsidR="00AD602A">
          <w:rPr>
            <w:sz w:val="16"/>
            <w:szCs w:val="16"/>
          </w:rPr>
          <w:t xml:space="preserve">the </w:t>
        </w:r>
      </w:ins>
      <w:del w:id="1334" w:author="ACL" w:date="2020-10-13T11:29:00Z">
        <w:r w:rsidR="007525A1" w:rsidRPr="00072F70" w:rsidDel="00AD602A">
          <w:rPr>
            <w:sz w:val="16"/>
            <w:szCs w:val="16"/>
          </w:rPr>
          <w:delText xml:space="preserve">all subjects last </w:delText>
        </w:r>
      </w:del>
      <w:ins w:id="1335" w:author="ACL" w:date="2020-10-13T11:29:00Z">
        <w:r w:rsidR="00AD602A">
          <w:rPr>
            <w:sz w:val="16"/>
            <w:szCs w:val="16"/>
          </w:rPr>
          <w:t>five</w:t>
        </w:r>
      </w:ins>
      <w:del w:id="1336" w:author="ACL" w:date="2020-10-13T11:29:00Z">
        <w:r w:rsidR="007525A1" w:rsidRPr="00072F70" w:rsidDel="00AD602A">
          <w:rPr>
            <w:sz w:val="16"/>
            <w:szCs w:val="16"/>
          </w:rPr>
          <w:delText>5</w:delText>
        </w:r>
      </w:del>
      <w:r w:rsidR="007525A1" w:rsidRPr="00072F70">
        <w:rPr>
          <w:sz w:val="16"/>
          <w:szCs w:val="16"/>
        </w:rPr>
        <w:t xml:space="preserve"> </w:t>
      </w:r>
      <w:ins w:id="1337" w:author="ACL" w:date="2020-10-13T11:29:00Z">
        <w:r w:rsidR="00AD602A">
          <w:rPr>
            <w:sz w:val="16"/>
            <w:szCs w:val="16"/>
          </w:rPr>
          <w:t>final</w:t>
        </w:r>
        <w:r w:rsidR="00AD602A" w:rsidRPr="00072F70">
          <w:rPr>
            <w:sz w:val="16"/>
            <w:szCs w:val="16"/>
          </w:rPr>
          <w:t xml:space="preserve"> </w:t>
        </w:r>
      </w:ins>
      <w:r w:rsidR="007525A1" w:rsidRPr="00072F70">
        <w:rPr>
          <w:sz w:val="16"/>
          <w:szCs w:val="16"/>
        </w:rPr>
        <w:t xml:space="preserve">jumps </w:t>
      </w:r>
      <w:ins w:id="1338" w:author="ACL" w:date="2020-10-13T11:29:00Z">
        <w:r w:rsidR="00AD602A">
          <w:rPr>
            <w:sz w:val="16"/>
            <w:szCs w:val="16"/>
          </w:rPr>
          <w:t xml:space="preserve">of </w:t>
        </w:r>
        <w:r w:rsidR="00AD602A" w:rsidRPr="00072F70">
          <w:rPr>
            <w:sz w:val="16"/>
            <w:szCs w:val="16"/>
          </w:rPr>
          <w:t xml:space="preserve">all subjects </w:t>
        </w:r>
      </w:ins>
      <w:del w:id="1339" w:author="ACL" w:date="2020-10-13T11:29:00Z">
        <w:r w:rsidR="007525A1" w:rsidRPr="00072F70" w:rsidDel="00AD602A">
          <w:rPr>
            <w:sz w:val="16"/>
            <w:szCs w:val="16"/>
          </w:rPr>
          <w:delText>at each</w:delText>
        </w:r>
      </w:del>
      <w:ins w:id="1340" w:author="ACL" w:date="2020-10-13T11:29:00Z">
        <w:r w:rsidR="00AD602A">
          <w:rPr>
            <w:sz w:val="16"/>
            <w:szCs w:val="16"/>
          </w:rPr>
          <w:t>for all jump</w:t>
        </w:r>
      </w:ins>
      <w:r w:rsidR="007525A1" w:rsidRPr="00072F70">
        <w:rPr>
          <w:sz w:val="16"/>
          <w:szCs w:val="16"/>
        </w:rPr>
        <w:t xml:space="preserve"> condition</w:t>
      </w:r>
      <w:ins w:id="1341" w:author="ACL" w:date="2020-10-13T11:29:00Z">
        <w:r w:rsidR="00AD602A">
          <w:rPr>
            <w:sz w:val="16"/>
            <w:szCs w:val="16"/>
          </w:rPr>
          <w:t>s</w:t>
        </w:r>
      </w:ins>
      <w:ins w:id="1342" w:author="ACL" w:date="2020-10-13T11:30:00Z">
        <w:r w:rsidR="00AD602A">
          <w:rPr>
            <w:sz w:val="16"/>
            <w:szCs w:val="16"/>
          </w:rPr>
          <w:t>,</w:t>
        </w:r>
      </w:ins>
      <w:del w:id="1343" w:author="ACL" w:date="2020-10-13T11:30:00Z">
        <w:r w:rsidR="007525A1" w:rsidRPr="00072F70" w:rsidDel="00AD602A">
          <w:rPr>
            <w:sz w:val="16"/>
            <w:szCs w:val="16"/>
          </w:rPr>
          <w:delText>) is the</w:delText>
        </w:r>
      </w:del>
      <w:r w:rsidR="007525A1" w:rsidRPr="00072F70">
        <w:rPr>
          <w:sz w:val="16"/>
          <w:szCs w:val="16"/>
        </w:rPr>
        <w:t xml:space="preserve"> </w:t>
      </w:r>
      <w:del w:id="1344" w:author="ACL" w:date="2020-10-13T11:30:00Z">
        <w:r w:rsidR="007525A1" w:rsidRPr="00072F70" w:rsidDel="00AD602A">
          <w:rPr>
            <w:sz w:val="16"/>
            <w:szCs w:val="16"/>
          </w:rPr>
          <w:delText xml:space="preserve">solid line </w:delText>
        </w:r>
      </w:del>
      <w:r w:rsidR="007525A1" w:rsidRPr="00072F70">
        <w:rPr>
          <w:sz w:val="16"/>
          <w:szCs w:val="16"/>
        </w:rPr>
        <w:t>and the shaded area</w:t>
      </w:r>
      <w:del w:id="1345" w:author="ACL" w:date="2020-10-13T11:30:00Z">
        <w:r w:rsidR="007525A1" w:rsidRPr="00072F70" w:rsidDel="00AD602A">
          <w:rPr>
            <w:sz w:val="16"/>
            <w:szCs w:val="16"/>
          </w:rPr>
          <w:delText>s</w:delText>
        </w:r>
      </w:del>
      <w:r w:rsidR="007525A1" w:rsidRPr="00072F70">
        <w:rPr>
          <w:sz w:val="16"/>
          <w:szCs w:val="16"/>
        </w:rPr>
        <w:t xml:space="preserve"> </w:t>
      </w:r>
      <w:ins w:id="1346" w:author="ACL" w:date="2020-10-13T11:30:00Z">
        <w:r w:rsidR="00AD602A">
          <w:rPr>
            <w:sz w:val="16"/>
            <w:szCs w:val="16"/>
          </w:rPr>
          <w:t>is</w:t>
        </w:r>
      </w:ins>
      <w:del w:id="1347" w:author="ACL" w:date="2020-10-13T11:30:00Z">
        <w:r w:rsidR="007525A1" w:rsidRPr="00072F70" w:rsidDel="00AD602A">
          <w:rPr>
            <w:sz w:val="16"/>
            <w:szCs w:val="16"/>
          </w:rPr>
          <w:delText>are</w:delText>
        </w:r>
      </w:del>
      <w:r w:rsidR="007525A1" w:rsidRPr="00072F70">
        <w:rPr>
          <w:sz w:val="16"/>
          <w:szCs w:val="16"/>
        </w:rPr>
        <w:t xml:space="preserve"> the SD.</w:t>
      </w:r>
    </w:p>
    <w:p w14:paraId="7D16B6A8" w14:textId="76B18E25" w:rsidR="00863AE8" w:rsidRPr="00072F70" w:rsidRDefault="00863AE8" w:rsidP="007525A1">
      <w:pPr>
        <w:jc w:val="both"/>
        <w:rPr>
          <w:sz w:val="16"/>
          <w:szCs w:val="16"/>
        </w:rPr>
      </w:pPr>
    </w:p>
    <w:p w14:paraId="221FE062" w14:textId="0F2514F7" w:rsidR="003B01A4" w:rsidRPr="00072F70" w:rsidRDefault="00863AE8" w:rsidP="00863AE8">
      <w:pPr>
        <w:ind w:firstLine="202"/>
        <w:jc w:val="both"/>
      </w:pPr>
      <w:del w:id="1348" w:author="ACL" w:date="2020-10-13T11:30:00Z">
        <w:r w:rsidRPr="00072F70" w:rsidDel="00AD602A">
          <w:delText>Last</w:delText>
        </w:r>
      </w:del>
      <w:ins w:id="1349" w:author="ACL" w:date="2020-10-13T11:30:00Z">
        <w:r w:rsidR="00AD602A">
          <w:t>Finally</w:t>
        </w:r>
      </w:ins>
      <w:r w:rsidRPr="00072F70">
        <w:t xml:space="preserve">, </w:t>
      </w:r>
      <w:del w:id="1350" w:author="ACL" w:date="2020-10-13T11:30:00Z">
        <w:r w:rsidRPr="00072F70" w:rsidDel="00AD602A">
          <w:delText xml:space="preserve">a </w:delText>
        </w:r>
      </w:del>
      <w:ins w:id="1351" w:author="ACL" w:date="2020-10-13T11:31:00Z">
        <w:r w:rsidR="00AD602A">
          <w:t>Fig. 6</w:t>
        </w:r>
      </w:ins>
      <w:ins w:id="1352" w:author="ACL" w:date="2020-10-13T11:30:00Z">
        <w:r w:rsidR="00AD602A" w:rsidRPr="00072F70">
          <w:t xml:space="preserve"> </w:t>
        </w:r>
      </w:ins>
      <w:r w:rsidRPr="00072F70">
        <w:t>compar</w:t>
      </w:r>
      <w:ins w:id="1353" w:author="ACL" w:date="2020-10-13T11:30:00Z">
        <w:r w:rsidR="00AD602A">
          <w:t>e</w:t>
        </w:r>
      </w:ins>
      <w:ins w:id="1354" w:author="ACL" w:date="2020-10-13T11:31:00Z">
        <w:r w:rsidR="00AD602A">
          <w:t>s</w:t>
        </w:r>
      </w:ins>
      <w:del w:id="1355" w:author="ACL" w:date="2020-10-13T11:30:00Z">
        <w:r w:rsidRPr="00072F70" w:rsidDel="00AD602A">
          <w:delText>ison between</w:delText>
        </w:r>
      </w:del>
      <w:ins w:id="1356" w:author="ACL" w:date="2020-10-13T11:30:00Z">
        <w:r w:rsidR="00AD602A">
          <w:t xml:space="preserve"> the</w:t>
        </w:r>
      </w:ins>
      <w:r w:rsidRPr="00072F70">
        <w:t xml:space="preserve"> </w:t>
      </w:r>
      <w:ins w:id="1357" w:author="ACL" w:date="2020-10-13T11:30:00Z">
        <w:r w:rsidR="00AD602A">
          <w:t xml:space="preserve">peak of the </w:t>
        </w:r>
      </w:ins>
      <w:r w:rsidRPr="00072F70">
        <w:t xml:space="preserve">normalized EMG </w:t>
      </w:r>
      <w:del w:id="1358" w:author="ACL" w:date="2020-10-13T11:30:00Z">
        <w:r w:rsidRPr="00072F70" w:rsidDel="00AD602A">
          <w:delText xml:space="preserve">peak </w:delText>
        </w:r>
      </w:del>
      <w:r w:rsidRPr="00072F70">
        <w:t xml:space="preserve">signals </w:t>
      </w:r>
      <w:del w:id="1359" w:author="ACL" w:date="2020-10-13T11:31:00Z">
        <w:r w:rsidRPr="00072F70" w:rsidDel="00AD602A">
          <w:delText>was conducted in</w:delText>
        </w:r>
      </w:del>
      <w:ins w:id="1360" w:author="ACL" w:date="2020-10-13T11:31:00Z">
        <w:r w:rsidR="00AD602A">
          <w:t>for jumps</w:t>
        </w:r>
      </w:ins>
      <w:r w:rsidRPr="00072F70">
        <w:t xml:space="preserve"> </w:t>
      </w:r>
      <w:r w:rsidRPr="00072F70">
        <w:rPr>
          <w:lang w:bidi="he-IL"/>
        </w:rPr>
        <w:t>Exo0, Exo2, NoExoS2, and Exo2S2</w:t>
      </w:r>
      <w:del w:id="1361" w:author="ACL" w:date="2020-10-13T11:31:00Z">
        <w:r w:rsidRPr="00072F70" w:rsidDel="00AD602A">
          <w:rPr>
            <w:rtl/>
            <w:lang w:bidi="he-IL"/>
          </w:rPr>
          <w:delText xml:space="preserve"> </w:delText>
        </w:r>
        <w:r w:rsidRPr="00072F70" w:rsidDel="00AD602A">
          <w:delText>conditions and presented in Fig.6</w:delText>
        </w:r>
      </w:del>
      <w:r w:rsidR="00E64314" w:rsidRPr="00072F70">
        <w:t>.</w:t>
      </w:r>
      <w:r w:rsidR="00464933" w:rsidRPr="00072F70">
        <w:t xml:space="preserve"> </w:t>
      </w:r>
    </w:p>
    <w:p w14:paraId="382AB712" w14:textId="69BC8420" w:rsidR="003E4E5B" w:rsidRPr="00072F70" w:rsidRDefault="0084177E" w:rsidP="00170D4B">
      <w:pPr>
        <w:jc w:val="both"/>
        <w:rPr>
          <w:sz w:val="16"/>
          <w:szCs w:val="16"/>
        </w:rPr>
      </w:pPr>
      <w:r w:rsidRPr="00072F70">
        <w:rPr>
          <w:sz w:val="18"/>
          <w:szCs w:val="18"/>
        </w:rPr>
        <w:t xml:space="preserve"> </w:t>
      </w:r>
      <w:r w:rsidR="00464933" w:rsidRPr="00072F70">
        <w:rPr>
          <w:noProof/>
        </w:rPr>
        <w:drawing>
          <wp:inline distT="0" distB="0" distL="0" distR="0" wp14:anchorId="7B4437ED" wp14:editId="2762676A">
            <wp:extent cx="3200400" cy="4168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3792" r="6893" b="4960"/>
                    <a:stretch/>
                  </pic:blipFill>
                  <pic:spPr bwMode="auto">
                    <a:xfrm>
                      <a:off x="0" y="0"/>
                      <a:ext cx="3200400" cy="4168140"/>
                    </a:xfrm>
                    <a:prstGeom prst="rect">
                      <a:avLst/>
                    </a:prstGeom>
                    <a:noFill/>
                    <a:ln w="9525" cap="flat" cmpd="sng" algn="ctr">
                      <a:no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E4E5B" w:rsidRPr="00072F70">
        <w:rPr>
          <w:sz w:val="16"/>
          <w:szCs w:val="16"/>
        </w:rPr>
        <w:t>Fig</w:t>
      </w:r>
      <w:r w:rsidR="00A75A27" w:rsidRPr="00072F70">
        <w:rPr>
          <w:sz w:val="16"/>
          <w:szCs w:val="16"/>
          <w:rtl/>
          <w:lang w:bidi="he-IL"/>
        </w:rPr>
        <w:t>.</w:t>
      </w:r>
      <w:r w:rsidR="003E4E5B" w:rsidRPr="00072F70">
        <w:rPr>
          <w:sz w:val="16"/>
          <w:szCs w:val="16"/>
        </w:rPr>
        <w:t xml:space="preserve">6. </w:t>
      </w:r>
      <w:del w:id="1362" w:author="ACL" w:date="2020-10-13T11:31:00Z">
        <w:r w:rsidR="003E4E5B" w:rsidRPr="00072F70" w:rsidDel="00AD602A">
          <w:rPr>
            <w:sz w:val="16"/>
            <w:szCs w:val="16"/>
          </w:rPr>
          <w:delText xml:space="preserve"> The n</w:delText>
        </w:r>
      </w:del>
      <w:ins w:id="1363" w:author="ACL" w:date="2020-10-13T11:31:00Z">
        <w:r w:rsidR="00AD602A">
          <w:rPr>
            <w:sz w:val="16"/>
            <w:szCs w:val="16"/>
          </w:rPr>
          <w:t>N</w:t>
        </w:r>
      </w:ins>
      <w:r w:rsidR="003E4E5B" w:rsidRPr="00072F70">
        <w:rPr>
          <w:sz w:val="16"/>
          <w:szCs w:val="16"/>
        </w:rPr>
        <w:t xml:space="preserve">ormalized EMG signals of </w:t>
      </w:r>
      <w:del w:id="1364" w:author="ACL" w:date="2020-10-13T11:31:00Z">
        <w:r w:rsidR="00A75A27" w:rsidRPr="00072F70" w:rsidDel="00AD602A">
          <w:rPr>
            <w:sz w:val="16"/>
            <w:szCs w:val="16"/>
          </w:rPr>
          <w:delText>Rectus</w:delText>
        </w:r>
        <w:r w:rsidR="003E4E5B" w:rsidRPr="00072F70" w:rsidDel="00AD602A">
          <w:rPr>
            <w:sz w:val="16"/>
            <w:szCs w:val="16"/>
          </w:rPr>
          <w:delText xml:space="preserve"> </w:delText>
        </w:r>
      </w:del>
      <w:ins w:id="1365" w:author="ACL" w:date="2020-10-13T11:31:00Z">
        <w:r w:rsidR="00AD602A">
          <w:rPr>
            <w:sz w:val="16"/>
            <w:szCs w:val="16"/>
          </w:rPr>
          <w:t>r</w:t>
        </w:r>
        <w:r w:rsidR="00AD602A" w:rsidRPr="00072F70">
          <w:rPr>
            <w:sz w:val="16"/>
            <w:szCs w:val="16"/>
          </w:rPr>
          <w:t xml:space="preserve">ectus </w:t>
        </w:r>
        <w:r w:rsidR="00AD602A">
          <w:rPr>
            <w:sz w:val="16"/>
            <w:szCs w:val="16"/>
          </w:rPr>
          <w:t>f</w:t>
        </w:r>
      </w:ins>
      <w:del w:id="1366" w:author="ACL" w:date="2020-10-13T11:31:00Z">
        <w:r w:rsidR="003E4E5B" w:rsidRPr="00072F70" w:rsidDel="00AD602A">
          <w:rPr>
            <w:sz w:val="16"/>
            <w:szCs w:val="16"/>
          </w:rPr>
          <w:delText>F</w:delText>
        </w:r>
      </w:del>
      <w:r w:rsidR="003E4E5B" w:rsidRPr="00072F70">
        <w:rPr>
          <w:sz w:val="16"/>
          <w:szCs w:val="16"/>
        </w:rPr>
        <w:t xml:space="preserve">emoris and </w:t>
      </w:r>
      <w:ins w:id="1367" w:author="ACL" w:date="2020-10-13T11:31:00Z">
        <w:r w:rsidR="00AD602A">
          <w:rPr>
            <w:sz w:val="16"/>
            <w:szCs w:val="16"/>
          </w:rPr>
          <w:t>g</w:t>
        </w:r>
      </w:ins>
      <w:del w:id="1368" w:author="ACL" w:date="2020-10-13T11:31:00Z">
        <w:r w:rsidR="003E4E5B" w:rsidRPr="00072F70" w:rsidDel="00AD602A">
          <w:rPr>
            <w:sz w:val="16"/>
            <w:szCs w:val="16"/>
          </w:rPr>
          <w:delText>G</w:delText>
        </w:r>
      </w:del>
      <w:r w:rsidR="003E4E5B" w:rsidRPr="00072F70">
        <w:rPr>
          <w:sz w:val="16"/>
          <w:szCs w:val="16"/>
        </w:rPr>
        <w:t>astrocnemius</w:t>
      </w:r>
      <w:r w:rsidR="00140387" w:rsidRPr="00072F70">
        <w:rPr>
          <w:sz w:val="16"/>
          <w:szCs w:val="16"/>
        </w:rPr>
        <w:t xml:space="preserve"> </w:t>
      </w:r>
      <w:ins w:id="1369" w:author="ACL" w:date="2020-10-13T11:31:00Z">
        <w:r w:rsidR="00AD602A">
          <w:rPr>
            <w:sz w:val="16"/>
            <w:szCs w:val="16"/>
          </w:rPr>
          <w:t xml:space="preserve">muscles </w:t>
        </w:r>
      </w:ins>
      <w:r w:rsidR="003E4E5B" w:rsidRPr="00072F70">
        <w:rPr>
          <w:sz w:val="16"/>
          <w:szCs w:val="16"/>
        </w:rPr>
        <w:t xml:space="preserve">during </w:t>
      </w:r>
      <w:ins w:id="1370" w:author="ACL" w:date="2020-10-13T11:31:00Z">
        <w:r w:rsidR="00AD602A">
          <w:rPr>
            <w:sz w:val="16"/>
            <w:szCs w:val="16"/>
          </w:rPr>
          <w:t xml:space="preserve">jumps </w:t>
        </w:r>
      </w:ins>
      <w:r w:rsidR="007138E5" w:rsidRPr="00072F70">
        <w:rPr>
          <w:sz w:val="16"/>
          <w:szCs w:val="16"/>
        </w:rPr>
        <w:t xml:space="preserve">NoExoS2, </w:t>
      </w:r>
      <w:r w:rsidR="003E4E5B" w:rsidRPr="00072F70">
        <w:rPr>
          <w:sz w:val="16"/>
          <w:szCs w:val="16"/>
        </w:rPr>
        <w:t>Exo0, Exo2, and Exo2S2</w:t>
      </w:r>
      <w:del w:id="1371" w:author="ACL" w:date="2020-10-13T11:31:00Z">
        <w:r w:rsidR="003E4E5B" w:rsidRPr="00072F70" w:rsidDel="00AD602A">
          <w:rPr>
            <w:sz w:val="16"/>
            <w:szCs w:val="16"/>
          </w:rPr>
          <w:delText xml:space="preserve"> conditions</w:delText>
        </w:r>
      </w:del>
      <w:r w:rsidR="003E4E5B" w:rsidRPr="00072F70">
        <w:rPr>
          <w:sz w:val="16"/>
          <w:szCs w:val="16"/>
        </w:rPr>
        <w:t xml:space="preserve">. The solid line is the average </w:t>
      </w:r>
      <w:del w:id="1372" w:author="ACL" w:date="2020-10-13T11:31:00Z">
        <w:r w:rsidR="003E4E5B" w:rsidRPr="00072F70" w:rsidDel="00AD602A">
          <w:rPr>
            <w:sz w:val="16"/>
            <w:szCs w:val="16"/>
          </w:rPr>
          <w:delText>(for</w:delText>
        </w:r>
      </w:del>
      <w:ins w:id="1373" w:author="ACL" w:date="2020-10-13T11:31:00Z">
        <w:r w:rsidR="00AD602A">
          <w:rPr>
            <w:sz w:val="16"/>
            <w:szCs w:val="16"/>
          </w:rPr>
          <w:t>over</w:t>
        </w:r>
      </w:ins>
      <w:del w:id="1374" w:author="ACL" w:date="2020-10-13T11:31:00Z">
        <w:r w:rsidR="003E4E5B" w:rsidRPr="00072F70" w:rsidDel="00AD602A">
          <w:rPr>
            <w:sz w:val="16"/>
            <w:szCs w:val="16"/>
          </w:rPr>
          <w:delText xml:space="preserve"> all subjects </w:delText>
        </w:r>
      </w:del>
      <w:ins w:id="1375" w:author="ACL" w:date="2020-10-13T11:32:00Z">
        <w:r w:rsidR="00AD602A">
          <w:rPr>
            <w:sz w:val="16"/>
            <w:szCs w:val="16"/>
          </w:rPr>
          <w:t xml:space="preserve"> the final five</w:t>
        </w:r>
      </w:ins>
      <w:del w:id="1376" w:author="ACL" w:date="2020-10-13T11:31:00Z">
        <w:r w:rsidR="003E4E5B" w:rsidRPr="00072F70" w:rsidDel="00AD602A">
          <w:rPr>
            <w:sz w:val="16"/>
            <w:szCs w:val="16"/>
          </w:rPr>
          <w:delText>last</w:delText>
        </w:r>
      </w:del>
      <w:del w:id="1377" w:author="ACL" w:date="2020-10-13T11:32:00Z">
        <w:r w:rsidR="003E4E5B" w:rsidRPr="00072F70" w:rsidDel="00AD602A">
          <w:rPr>
            <w:sz w:val="16"/>
            <w:szCs w:val="16"/>
          </w:rPr>
          <w:delText xml:space="preserve"> 5</w:delText>
        </w:r>
      </w:del>
      <w:r w:rsidR="003E4E5B" w:rsidRPr="00072F70">
        <w:rPr>
          <w:sz w:val="16"/>
          <w:szCs w:val="16"/>
        </w:rPr>
        <w:t xml:space="preserve"> jumps</w:t>
      </w:r>
      <w:ins w:id="1378" w:author="ACL" w:date="2020-10-13T11:32:00Z">
        <w:r w:rsidR="00AD602A">
          <w:rPr>
            <w:sz w:val="16"/>
            <w:szCs w:val="16"/>
          </w:rPr>
          <w:t xml:space="preserve"> of all subjects and for all jump</w:t>
        </w:r>
      </w:ins>
      <w:del w:id="1379" w:author="ACL" w:date="2020-10-13T11:32:00Z">
        <w:r w:rsidR="003E4E5B" w:rsidRPr="00072F70" w:rsidDel="00AD602A">
          <w:rPr>
            <w:sz w:val="16"/>
            <w:szCs w:val="16"/>
          </w:rPr>
          <w:delText xml:space="preserve"> at each</w:delText>
        </w:r>
      </w:del>
      <w:r w:rsidR="003E4E5B" w:rsidRPr="00072F70">
        <w:rPr>
          <w:sz w:val="16"/>
          <w:szCs w:val="16"/>
        </w:rPr>
        <w:t xml:space="preserve"> condition</w:t>
      </w:r>
      <w:ins w:id="1380" w:author="ACL" w:date="2020-10-13T11:32:00Z">
        <w:r w:rsidR="00AD602A">
          <w:rPr>
            <w:sz w:val="16"/>
            <w:szCs w:val="16"/>
          </w:rPr>
          <w:t>s</w:t>
        </w:r>
      </w:ins>
      <w:del w:id="1381" w:author="ACL" w:date="2020-10-13T11:32:00Z">
        <w:r w:rsidR="003E4E5B" w:rsidRPr="00072F70" w:rsidDel="00AD602A">
          <w:rPr>
            <w:sz w:val="16"/>
            <w:szCs w:val="16"/>
          </w:rPr>
          <w:delText>)</w:delText>
        </w:r>
      </w:del>
      <w:r w:rsidR="003E4E5B" w:rsidRPr="00072F70">
        <w:rPr>
          <w:sz w:val="16"/>
          <w:szCs w:val="16"/>
        </w:rPr>
        <w:t>, and the shaded area</w:t>
      </w:r>
      <w:del w:id="1382" w:author="ACL" w:date="2020-10-13T11:32:00Z">
        <w:r w:rsidR="003E4E5B" w:rsidRPr="00072F70" w:rsidDel="00AD602A">
          <w:rPr>
            <w:sz w:val="16"/>
            <w:szCs w:val="16"/>
          </w:rPr>
          <w:delText>s</w:delText>
        </w:r>
      </w:del>
      <w:r w:rsidR="003E4E5B" w:rsidRPr="00072F70">
        <w:rPr>
          <w:sz w:val="16"/>
          <w:szCs w:val="16"/>
        </w:rPr>
        <w:t xml:space="preserve"> </w:t>
      </w:r>
      <w:ins w:id="1383" w:author="ACL" w:date="2020-10-13T11:33:00Z">
        <w:r w:rsidR="00AD602A">
          <w:rPr>
            <w:sz w:val="16"/>
            <w:szCs w:val="16"/>
          </w:rPr>
          <w:t>is</w:t>
        </w:r>
      </w:ins>
      <w:del w:id="1384" w:author="ACL" w:date="2020-10-13T11:32:00Z">
        <w:r w:rsidR="003E4E5B" w:rsidRPr="00072F70" w:rsidDel="00AD602A">
          <w:rPr>
            <w:sz w:val="16"/>
            <w:szCs w:val="16"/>
          </w:rPr>
          <w:delText>are</w:delText>
        </w:r>
      </w:del>
      <w:r w:rsidR="003E4E5B" w:rsidRPr="00072F70">
        <w:rPr>
          <w:sz w:val="16"/>
          <w:szCs w:val="16"/>
        </w:rPr>
        <w:t xml:space="preserve"> the </w:t>
      </w:r>
      <w:del w:id="1385" w:author="ACL" w:date="2020-10-13T11:33:00Z">
        <w:r w:rsidR="000F65F2" w:rsidRPr="00072F70" w:rsidDel="00AD602A">
          <w:rPr>
            <w:sz w:val="16"/>
            <w:szCs w:val="16"/>
          </w:rPr>
          <w:delText>one standard deviation</w:delText>
        </w:r>
      </w:del>
      <w:ins w:id="1386" w:author="ACL" w:date="2020-10-13T11:33:00Z">
        <w:r w:rsidR="00AD602A">
          <w:rPr>
            <w:sz w:val="16"/>
            <w:szCs w:val="16"/>
          </w:rPr>
          <w:t>SD</w:t>
        </w:r>
      </w:ins>
      <w:r w:rsidR="0087311E" w:rsidRPr="00072F70">
        <w:rPr>
          <w:sz w:val="16"/>
          <w:szCs w:val="16"/>
        </w:rPr>
        <w:t>.</w:t>
      </w:r>
    </w:p>
    <w:p w14:paraId="730A8361" w14:textId="462B160E" w:rsidR="007525A1" w:rsidRPr="00072F70" w:rsidRDefault="00AD602A" w:rsidP="00863AE8">
      <w:pPr>
        <w:pStyle w:val="Text"/>
        <w:ind w:firstLine="0"/>
      </w:pPr>
      <w:ins w:id="1387" w:author="ACL" w:date="2020-10-13T11:34:00Z">
        <w:r>
          <w:t>T</w:t>
        </w:r>
      </w:ins>
      <w:del w:id="1388" w:author="ACL" w:date="2020-10-13T11:33:00Z">
        <w:r w:rsidR="00F5084F" w:rsidRPr="00072F70" w:rsidDel="00AD602A">
          <w:delText>T</w:delText>
        </w:r>
      </w:del>
      <w:r w:rsidR="00F5084F" w:rsidRPr="00072F70">
        <w:t xml:space="preserve">he </w:t>
      </w:r>
      <w:ins w:id="1389" w:author="ACL" w:date="2020-10-13T11:33:00Z">
        <w:r w:rsidRPr="00072F70">
          <w:t>peak</w:t>
        </w:r>
        <w:r>
          <w:t xml:space="preserve"> of the</w:t>
        </w:r>
        <w:r w:rsidRPr="00072F70">
          <w:t xml:space="preserve"> </w:t>
        </w:r>
      </w:ins>
      <w:del w:id="1390" w:author="ACL" w:date="2020-10-13T11:33:00Z">
        <w:r w:rsidR="00F5084F" w:rsidRPr="00072F70" w:rsidDel="00AD602A">
          <w:delText xml:space="preserve">Rectus </w:delText>
        </w:r>
      </w:del>
      <w:ins w:id="1391" w:author="ACL" w:date="2020-10-13T11:33:00Z">
        <w:r>
          <w:t>r</w:t>
        </w:r>
        <w:r w:rsidRPr="00072F70">
          <w:t xml:space="preserve">ectus </w:t>
        </w:r>
      </w:ins>
      <w:del w:id="1392" w:author="ACL" w:date="2020-10-13T11:33:00Z">
        <w:r w:rsidR="00F5084F" w:rsidRPr="00072F70" w:rsidDel="00AD602A">
          <w:delText xml:space="preserve">Femoris </w:delText>
        </w:r>
      </w:del>
      <w:ins w:id="1393" w:author="ACL" w:date="2020-10-13T11:33:00Z">
        <w:r>
          <w:t>f</w:t>
        </w:r>
        <w:r w:rsidRPr="00072F70">
          <w:t xml:space="preserve">emoris </w:t>
        </w:r>
      </w:ins>
      <w:r w:rsidR="00F5084F" w:rsidRPr="00072F70">
        <w:t xml:space="preserve">EMG </w:t>
      </w:r>
      <w:del w:id="1394" w:author="ACL" w:date="2020-10-13T11:33:00Z">
        <w:r w:rsidR="00F5084F" w:rsidRPr="00072F70" w:rsidDel="00AD602A">
          <w:delText xml:space="preserve">peak </w:delText>
        </w:r>
      </w:del>
      <w:r w:rsidR="00F5084F" w:rsidRPr="00072F70">
        <w:t xml:space="preserve">signal </w:t>
      </w:r>
      <w:del w:id="1395" w:author="ACL" w:date="2020-10-13T11:33:00Z">
        <w:r w:rsidR="00F5084F" w:rsidRPr="00072F70" w:rsidDel="00AD602A">
          <w:delText xml:space="preserve">was </w:delText>
        </w:r>
      </w:del>
      <w:ins w:id="1396" w:author="ACL" w:date="2020-10-13T14:29:00Z">
        <w:r w:rsidR="009779CB">
          <w:t>does</w:t>
        </w:r>
      </w:ins>
      <w:ins w:id="1397" w:author="ACL" w:date="2020-10-13T11:33:00Z">
        <w:r w:rsidRPr="00072F70">
          <w:t xml:space="preserve"> </w:t>
        </w:r>
      </w:ins>
      <w:r w:rsidR="00F5084F" w:rsidRPr="00072F70">
        <w:t>not statistically diffe</w:t>
      </w:r>
      <w:ins w:id="1398" w:author="ACL" w:date="2020-10-13T14:29:00Z">
        <w:r w:rsidR="009779CB">
          <w:t>r</w:t>
        </w:r>
      </w:ins>
      <w:del w:id="1399" w:author="ACL" w:date="2020-10-13T14:29:00Z">
        <w:r w:rsidR="00F5084F" w:rsidRPr="00072F70" w:rsidDel="009779CB">
          <w:delText>rent</w:delText>
        </w:r>
      </w:del>
      <w:ins w:id="1400" w:author="ACL" w:date="2020-10-13T11:33:00Z">
        <w:r>
          <w:t xml:space="preserve"> for all these jumps</w:t>
        </w:r>
      </w:ins>
      <w:r w:rsidR="00F5084F" w:rsidRPr="00072F70">
        <w:t xml:space="preserve"> (P</w:t>
      </w:r>
      <w:ins w:id="1401" w:author="ACL" w:date="2020-10-13T11:33:00Z">
        <w:r>
          <w:t xml:space="preserve"> </w:t>
        </w:r>
      </w:ins>
      <w:r w:rsidR="00F5084F" w:rsidRPr="00072F70">
        <w:t>&gt;</w:t>
      </w:r>
      <w:ins w:id="1402" w:author="ACL" w:date="2020-10-13T11:33:00Z">
        <w:r>
          <w:t xml:space="preserve"> </w:t>
        </w:r>
      </w:ins>
      <w:r w:rsidR="00F5084F" w:rsidRPr="00072F70">
        <w:t>0.4)</w:t>
      </w:r>
      <w:del w:id="1403" w:author="ACL" w:date="2020-10-13T11:34:00Z">
        <w:r w:rsidR="00F5084F" w:rsidRPr="00072F70" w:rsidDel="00AD602A">
          <w:delText>. However</w:delText>
        </w:r>
      </w:del>
      <w:r w:rsidR="00F5084F" w:rsidRPr="00072F70">
        <w:t xml:space="preserve">, </w:t>
      </w:r>
      <w:ins w:id="1404" w:author="ACL" w:date="2020-10-13T11:34:00Z">
        <w:r>
          <w:t xml:space="preserve">and </w:t>
        </w:r>
      </w:ins>
      <w:r w:rsidR="00F5084F" w:rsidRPr="00072F70">
        <w:t xml:space="preserve">the </w:t>
      </w:r>
      <w:ins w:id="1405" w:author="ACL" w:date="2020-10-13T11:34:00Z">
        <w:r w:rsidRPr="00072F70">
          <w:t xml:space="preserve">peak </w:t>
        </w:r>
        <w:r>
          <w:t>of the g</w:t>
        </w:r>
      </w:ins>
      <w:del w:id="1406" w:author="ACL" w:date="2020-10-13T11:34:00Z">
        <w:r w:rsidR="00F5084F" w:rsidRPr="00072F70" w:rsidDel="00AD602A">
          <w:delText>G</w:delText>
        </w:r>
      </w:del>
      <w:r w:rsidR="00F5084F" w:rsidRPr="00072F70">
        <w:t xml:space="preserve">astrocnemius EMG </w:t>
      </w:r>
      <w:ins w:id="1407" w:author="ACL" w:date="2020-10-13T11:34:00Z">
        <w:r>
          <w:t xml:space="preserve">signal </w:t>
        </w:r>
        <w:commentRangeStart w:id="1408"/>
        <w:r>
          <w:t>is similarly constant for</w:t>
        </w:r>
      </w:ins>
      <w:del w:id="1409" w:author="ACL" w:date="2020-10-13T11:34:00Z">
        <w:r w:rsidR="00F5084F" w:rsidRPr="00072F70" w:rsidDel="00AD602A">
          <w:delText xml:space="preserve">peak </w:delText>
        </w:r>
      </w:del>
      <w:del w:id="1410" w:author="ACL" w:date="2020-10-13T11:35:00Z">
        <w:r w:rsidR="00F5084F" w:rsidRPr="00072F70" w:rsidDel="00AD602A">
          <w:delText>in</w:delText>
        </w:r>
      </w:del>
      <w:r w:rsidR="00F5084F" w:rsidRPr="00072F70">
        <w:t xml:space="preserve"> all</w:t>
      </w:r>
      <w:ins w:id="1411" w:author="ACL" w:date="2020-10-13T11:35:00Z">
        <w:r>
          <w:t xml:space="preserve"> jumps</w:t>
        </w:r>
      </w:ins>
      <w:r w:rsidR="00F5084F" w:rsidRPr="00072F70">
        <w:t xml:space="preserve"> ex</w:t>
      </w:r>
      <w:ins w:id="1412" w:author="ACL" w:date="2020-10-13T14:30:00Z">
        <w:r w:rsidR="009779CB">
          <w:t>c</w:t>
        </w:r>
      </w:ins>
      <w:del w:id="1413" w:author="ACL" w:date="2020-10-13T14:30:00Z">
        <w:r w:rsidR="00F5084F" w:rsidRPr="00072F70" w:rsidDel="009779CB">
          <w:delText>p</w:delText>
        </w:r>
      </w:del>
      <w:r w:rsidR="00F5084F" w:rsidRPr="00072F70">
        <w:t>e</w:t>
      </w:r>
      <w:del w:id="1414" w:author="ACL" w:date="2020-10-13T14:30:00Z">
        <w:r w:rsidR="00F5084F" w:rsidRPr="00072F70" w:rsidDel="009779CB">
          <w:delText>c</w:delText>
        </w:r>
      </w:del>
      <w:ins w:id="1415" w:author="ACL" w:date="2020-10-13T14:30:00Z">
        <w:r w:rsidR="009779CB">
          <w:t>p</w:t>
        </w:r>
      </w:ins>
      <w:r w:rsidR="00F5084F" w:rsidRPr="00072F70">
        <w:t xml:space="preserve">t </w:t>
      </w:r>
      <w:ins w:id="1416" w:author="ACL" w:date="2020-10-13T11:35:00Z">
        <w:r>
          <w:t>Exo2S2</w:t>
        </w:r>
        <w:commentRangeEnd w:id="1408"/>
        <w:r>
          <w:rPr>
            <w:rStyle w:val="CommentReference"/>
          </w:rPr>
          <w:commentReference w:id="1408"/>
        </w:r>
      </w:ins>
      <w:del w:id="1417" w:author="ACL" w:date="2020-10-13T11:35:00Z">
        <w:r w:rsidR="00F5084F" w:rsidRPr="00072F70" w:rsidDel="00AD602A">
          <w:delText>one conditions where the same</w:delText>
        </w:r>
      </w:del>
      <w:r w:rsidR="00F5084F" w:rsidRPr="00072F70">
        <w:t xml:space="preserve">. </w:t>
      </w:r>
      <w:del w:id="1418" w:author="ACL" w:date="2020-10-13T11:35:00Z">
        <w:r w:rsidR="00F5084F" w:rsidRPr="00072F70" w:rsidDel="00ED3933">
          <w:delText xml:space="preserve">Were </w:delText>
        </w:r>
      </w:del>
      <w:ins w:id="1419" w:author="ACL" w:date="2020-10-13T11:35:00Z">
        <w:r w:rsidR="00ED3933">
          <w:t>T</w:t>
        </w:r>
      </w:ins>
      <w:del w:id="1420" w:author="ACL" w:date="2020-10-13T11:35:00Z">
        <w:r w:rsidR="00F5084F" w:rsidRPr="00072F70" w:rsidDel="00ED3933">
          <w:delText>t</w:delText>
        </w:r>
      </w:del>
      <w:r w:rsidR="00F5084F" w:rsidRPr="00072F70">
        <w:t>he</w:t>
      </w:r>
      <w:ins w:id="1421" w:author="ACL" w:date="2020-10-13T11:35:00Z">
        <w:r w:rsidR="00ED3933">
          <w:t xml:space="preserve"> EMG</w:t>
        </w:r>
      </w:ins>
      <w:r w:rsidR="00F5084F" w:rsidRPr="00072F70">
        <w:t xml:space="preserve"> signal </w:t>
      </w:r>
      <w:ins w:id="1422" w:author="ACL" w:date="2020-10-13T11:35:00Z">
        <w:r w:rsidR="00ED3933">
          <w:t>for jump</w:t>
        </w:r>
      </w:ins>
      <w:del w:id="1423" w:author="ACL" w:date="2020-10-13T11:35:00Z">
        <w:r w:rsidR="00F5084F" w:rsidRPr="00072F70" w:rsidDel="00ED3933">
          <w:delText>during</w:delText>
        </w:r>
      </w:del>
      <w:r w:rsidR="00F5084F" w:rsidRPr="00072F70">
        <w:t xml:space="preserve"> Exo2S2 </w:t>
      </w:r>
      <w:ins w:id="1424" w:author="ACL" w:date="2020-10-13T11:35:00Z">
        <w:r w:rsidR="00ED3933">
          <w:t>i</w:t>
        </w:r>
      </w:ins>
      <w:del w:id="1425" w:author="ACL" w:date="2020-10-13T11:35:00Z">
        <w:r w:rsidR="00F5084F" w:rsidRPr="00072F70" w:rsidDel="00ED3933">
          <w:delText>wa</w:delText>
        </w:r>
      </w:del>
      <w:r w:rsidR="00F5084F" w:rsidRPr="00072F70">
        <w:t xml:space="preserve">s the largest </w:t>
      </w:r>
      <w:del w:id="1426" w:author="ACL" w:date="2020-10-13T11:36:00Z">
        <w:r w:rsidR="00F5084F" w:rsidRPr="00072F70" w:rsidDel="00ED3933">
          <w:delText xml:space="preserve">compare to </w:delText>
        </w:r>
      </w:del>
      <w:ins w:id="1427" w:author="ACL" w:date="2020-10-13T11:36:00Z">
        <w:r w:rsidR="00ED3933">
          <w:t xml:space="preserve">of </w:t>
        </w:r>
      </w:ins>
      <w:r w:rsidR="00F5084F" w:rsidRPr="00072F70">
        <w:t xml:space="preserve">all </w:t>
      </w:r>
      <w:del w:id="1428" w:author="ACL" w:date="2020-10-13T11:36:00Z">
        <w:r w:rsidR="00F5084F" w:rsidRPr="00072F70" w:rsidDel="00ED3933">
          <w:delText>other conditions</w:delText>
        </w:r>
      </w:del>
      <w:ins w:id="1429" w:author="ACL" w:date="2020-10-13T11:36:00Z">
        <w:r w:rsidR="00ED3933">
          <w:t>the jumps</w:t>
        </w:r>
      </w:ins>
      <w:r w:rsidR="00F5084F" w:rsidRPr="00072F70">
        <w:t xml:space="preserve"> (P</w:t>
      </w:r>
      <w:ins w:id="1430" w:author="ACL" w:date="2020-10-13T11:36:00Z">
        <w:r w:rsidR="00ED3933">
          <w:t xml:space="preserve"> </w:t>
        </w:r>
      </w:ins>
      <w:r w:rsidR="00F5084F" w:rsidRPr="00072F70">
        <w:t>&lt;</w:t>
      </w:r>
      <w:ins w:id="1431" w:author="ACL" w:date="2020-10-13T11:36:00Z">
        <w:r w:rsidR="00ED3933">
          <w:t xml:space="preserve"> </w:t>
        </w:r>
      </w:ins>
      <w:r w:rsidR="00F5084F" w:rsidRPr="00072F70">
        <w:t>0.01)</w:t>
      </w:r>
      <w:ins w:id="1432" w:author="ACL" w:date="2020-10-13T11:36:00Z">
        <w:r w:rsidR="00ED3933">
          <w:t xml:space="preserve"> and is </w:t>
        </w:r>
      </w:ins>
      <w:del w:id="1433" w:author="ACL" w:date="2020-10-13T11:36:00Z">
        <w:r w:rsidR="00F5084F" w:rsidRPr="00072F70" w:rsidDel="00ED3933">
          <w:delText xml:space="preserve">, </w:delText>
        </w:r>
      </w:del>
      <w:ins w:id="1434" w:author="ACL" w:date="2020-10-13T11:36:00Z">
        <w:r w:rsidR="00ED3933" w:rsidRPr="00072F70">
          <w:t>12.7</w:t>
        </w:r>
      </w:ins>
      <w:ins w:id="1435" w:author="ACL" w:date="2020-10-13T11:37:00Z">
        <w:r w:rsidR="00ED3933">
          <w:t>%</w:t>
        </w:r>
      </w:ins>
      <m:oMath>
        <m:r>
          <w:ins w:id="1436" w:author="ACL" w:date="2020-10-13T11:36:00Z">
            <w:rPr>
              <w:rFonts w:ascii="Cambria Math" w:hAnsi="Cambria Math"/>
            </w:rPr>
            <m:t>± 0.2</m:t>
          </w:ins>
        </m:r>
      </m:oMath>
      <w:ins w:id="1437" w:author="ACL" w:date="2020-10-13T11:36:00Z">
        <w:r w:rsidR="00ED3933" w:rsidRPr="00072F70">
          <w:t xml:space="preserve">% </w:t>
        </w:r>
      </w:ins>
      <w:del w:id="1438" w:author="ACL" w:date="2020-10-13T11:36:00Z">
        <w:r w:rsidR="00F5084F" w:rsidRPr="00072F70" w:rsidDel="00ED3933">
          <w:delText xml:space="preserve">and </w:delText>
        </w:r>
      </w:del>
      <w:del w:id="1439" w:author="ACL" w:date="2020-10-13T11:37:00Z">
        <w:r w:rsidR="00F5084F" w:rsidRPr="00072F70" w:rsidDel="00ED3933">
          <w:delText xml:space="preserve">specifically </w:delText>
        </w:r>
      </w:del>
      <w:r w:rsidR="00F5084F" w:rsidRPr="00072F70">
        <w:t xml:space="preserve">greater </w:t>
      </w:r>
      <w:del w:id="1440" w:author="ACL" w:date="2020-10-13T14:30:00Z">
        <w:r w:rsidR="00F5084F" w:rsidRPr="00072F70" w:rsidDel="009779CB">
          <w:delText xml:space="preserve">by </w:delText>
        </w:r>
      </w:del>
      <w:ins w:id="1441" w:author="ACL" w:date="2020-10-13T14:30:00Z">
        <w:r w:rsidR="009779CB">
          <w:t>than</w:t>
        </w:r>
        <w:r w:rsidR="009779CB" w:rsidRPr="00072F70">
          <w:t xml:space="preserve"> </w:t>
        </w:r>
      </w:ins>
      <w:del w:id="1442" w:author="ACL" w:date="2020-10-13T11:36:00Z">
        <w:r w:rsidR="00F5084F" w:rsidRPr="00072F70" w:rsidDel="00ED3933">
          <w:delText>12.7</w:delText>
        </w:r>
        <m:oMath>
          <m:r>
            <w:rPr>
              <w:rFonts w:ascii="Cambria Math" w:hAnsi="Cambria Math"/>
            </w:rPr>
            <m:t>± 0.2</m:t>
          </m:r>
        </m:oMath>
        <w:r w:rsidR="00F5084F" w:rsidRPr="00072F70" w:rsidDel="00ED3933">
          <w:delText xml:space="preserve">% </w:delText>
        </w:r>
      </w:del>
      <w:del w:id="1443" w:author="ACL" w:date="2020-10-13T11:37:00Z">
        <w:r w:rsidR="00F5084F" w:rsidRPr="00072F70" w:rsidDel="00ED3933">
          <w:delText>than during</w:delText>
        </w:r>
      </w:del>
      <w:ins w:id="1444" w:author="ACL" w:date="2020-10-13T11:37:00Z">
        <w:r w:rsidR="00ED3933">
          <w:t>for jump</w:t>
        </w:r>
      </w:ins>
      <w:r w:rsidR="00F5084F" w:rsidRPr="00072F70">
        <w:t xml:space="preserve"> NoExoS2. </w:t>
      </w:r>
      <w:del w:id="1445" w:author="ACL" w:date="2020-10-13T11:37:00Z">
        <w:r w:rsidR="00F5084F" w:rsidRPr="00072F70" w:rsidDel="00ED3933">
          <w:delText xml:space="preserve">The </w:delText>
        </w:r>
      </w:del>
      <w:ins w:id="1446" w:author="ACL" w:date="2020-10-13T11:37:00Z">
        <w:r w:rsidR="00ED3933">
          <w:t>Note that t</w:t>
        </w:r>
        <w:r w:rsidR="00ED3933" w:rsidRPr="00072F70">
          <w:t xml:space="preserve">he </w:t>
        </w:r>
      </w:ins>
      <w:r w:rsidR="00F5084F" w:rsidRPr="00072F70">
        <w:t xml:space="preserve">EMG signal is examined from standing </w:t>
      </w:r>
      <w:r w:rsidR="007525A1" w:rsidRPr="00072F70">
        <w:t>(</w:t>
      </w:r>
      <w:r w:rsidR="00D13331" w:rsidRPr="00072F70">
        <w:t xml:space="preserve">0.25 </w:t>
      </w:r>
      <w:del w:id="1447" w:author="ACL" w:date="2020-10-13T11:37:00Z">
        <w:r w:rsidR="00D13331" w:rsidRPr="00072F70" w:rsidDel="00ED3933">
          <w:delText xml:space="preserve">seconds </w:delText>
        </w:r>
      </w:del>
      <w:ins w:id="1448" w:author="ACL" w:date="2020-10-13T11:37:00Z">
        <w:r w:rsidR="00ED3933">
          <w:t>s</w:t>
        </w:r>
        <w:r w:rsidR="00ED3933" w:rsidRPr="00072F70">
          <w:t xml:space="preserve"> </w:t>
        </w:r>
      </w:ins>
      <w:r w:rsidR="007525A1" w:rsidRPr="00072F70">
        <w:t xml:space="preserve">before UPM) to </w:t>
      </w:r>
      <m:oMath>
        <m:sSub>
          <m:sSubPr>
            <m:ctrlPr>
              <w:ins w:id="1449" w:author="ACL" w:date="2020-10-13T11:38:00Z">
                <w:rPr>
                  <w:rFonts w:ascii="Cambria Math" w:hAnsi="Cambria Math"/>
                  <w:i/>
                </w:rPr>
              </w:ins>
            </m:ctrlPr>
          </m:sSubPr>
          <m:e>
            <m:r>
              <w:ins w:id="1450" w:author="ACL" w:date="2020-10-13T11:38:00Z">
                <w:rPr>
                  <w:rFonts w:ascii="Cambria Math" w:hAnsi="Cambria Math"/>
                </w:rPr>
                <m:t>H</m:t>
              </w:ins>
            </m:r>
          </m:e>
          <m:sub>
            <m:r>
              <w:ins w:id="1451" w:author="ACL" w:date="2020-10-13T11:38:00Z">
                <m:rPr>
                  <m:sty m:val="p"/>
                </m:rPr>
                <w:rPr>
                  <w:rFonts w:ascii="Cambria Math" w:hAnsi="Cambria Math"/>
                </w:rPr>
                <m:t>max</m:t>
              </w:ins>
            </m:r>
          </m:sub>
        </m:sSub>
      </m:oMath>
      <w:del w:id="1452" w:author="ACL" w:date="2020-10-13T11:38:00Z">
        <w:r w:rsidR="007525A1" w:rsidRPr="00072F70" w:rsidDel="00ED3933">
          <w:delText>maximum jump height,</w:delText>
        </w:r>
      </w:del>
      <w:r w:rsidR="007525A1" w:rsidRPr="00072F70">
        <w:t xml:space="preserve"> and </w:t>
      </w:r>
      <w:ins w:id="1453" w:author="ACL" w:date="2020-10-13T11:38:00Z">
        <w:r w:rsidR="00ED3933">
          <w:t xml:space="preserve">is </w:t>
        </w:r>
      </w:ins>
      <w:r w:rsidR="007525A1" w:rsidRPr="00072F70">
        <w:t>normalized t</w:t>
      </w:r>
      <w:del w:id="1454" w:author="ACL" w:date="2020-10-13T11:38:00Z">
        <w:r w:rsidR="007525A1" w:rsidRPr="00072F70" w:rsidDel="00ED3933">
          <w:delText>his phase in the motion t</w:delText>
        </w:r>
      </w:del>
      <w:r w:rsidR="007525A1" w:rsidRPr="00072F70">
        <w:t xml:space="preserve">o 100% so that the results from the four </w:t>
      </w:r>
      <w:del w:id="1455" w:author="ACL" w:date="2020-10-13T11:38:00Z">
        <w:r w:rsidR="007525A1" w:rsidRPr="00072F70" w:rsidDel="00ED3933">
          <w:delText xml:space="preserve">conditions </w:delText>
        </w:r>
      </w:del>
      <w:ins w:id="1456" w:author="ACL" w:date="2020-10-13T11:38:00Z">
        <w:r w:rsidR="00ED3933">
          <w:t xml:space="preserve">jumps are </w:t>
        </w:r>
      </w:ins>
      <w:del w:id="1457" w:author="ACL" w:date="2020-10-13T11:38:00Z">
        <w:r w:rsidR="007525A1" w:rsidRPr="00072F70" w:rsidDel="00ED3933">
          <w:delText xml:space="preserve">will be </w:delText>
        </w:r>
      </w:del>
      <w:r w:rsidR="007525A1" w:rsidRPr="00072F70">
        <w:t>on the same scale.</w:t>
      </w:r>
    </w:p>
    <w:p w14:paraId="561C33CE" w14:textId="26C75A93" w:rsidR="008875F2" w:rsidRPr="00072F70" w:rsidRDefault="008875F2" w:rsidP="008875F2">
      <w:pPr>
        <w:pStyle w:val="Heading1"/>
      </w:pPr>
      <w:r w:rsidRPr="00072F70">
        <w:t>Discussion</w:t>
      </w:r>
    </w:p>
    <w:p w14:paraId="5BE154C2" w14:textId="46837CD5" w:rsidR="00FF09BE" w:rsidRPr="00072F70" w:rsidRDefault="00FF09BE" w:rsidP="00BF5A92">
      <w:pPr>
        <w:pStyle w:val="Text"/>
        <w:rPr>
          <w:lang w:bidi="he-IL"/>
        </w:rPr>
      </w:pPr>
      <w:r w:rsidRPr="00072F70">
        <w:rPr>
          <w:lang w:bidi="he-IL"/>
        </w:rPr>
        <w:t>The results show that</w:t>
      </w:r>
      <w:ins w:id="1458" w:author="ACL" w:date="2020-10-13T11:42:00Z">
        <w:r w:rsidR="00CB2502">
          <w:rPr>
            <w:lang w:bidi="he-IL"/>
          </w:rPr>
          <w:t>,</w:t>
        </w:r>
      </w:ins>
      <w:r w:rsidRPr="00072F70">
        <w:rPr>
          <w:lang w:bidi="he-IL"/>
        </w:rPr>
        <w:t xml:space="preserve"> after training </w:t>
      </w:r>
      <w:del w:id="1459" w:author="ACL" w:date="2020-10-13T11:42:00Z">
        <w:r w:rsidRPr="00072F70" w:rsidDel="00CB2502">
          <w:rPr>
            <w:lang w:bidi="he-IL"/>
          </w:rPr>
          <w:delText xml:space="preserve">on </w:delText>
        </w:r>
      </w:del>
      <w:ins w:id="1460" w:author="ACL" w:date="2020-10-13T11:42:00Z">
        <w:r w:rsidR="00CB2502">
          <w:rPr>
            <w:lang w:bidi="he-IL"/>
          </w:rPr>
          <w:t>to</w:t>
        </w:r>
        <w:r w:rsidR="00CB2502" w:rsidRPr="00072F70">
          <w:rPr>
            <w:lang w:bidi="he-IL"/>
          </w:rPr>
          <w:t xml:space="preserve"> </w:t>
        </w:r>
      </w:ins>
      <w:r w:rsidRPr="00072F70">
        <w:rPr>
          <w:lang w:bidi="he-IL"/>
        </w:rPr>
        <w:t>jump</w:t>
      </w:r>
      <w:del w:id="1461" w:author="ACL" w:date="2020-10-13T11:42:00Z">
        <w:r w:rsidRPr="00072F70" w:rsidDel="00CB2502">
          <w:rPr>
            <w:lang w:bidi="he-IL"/>
          </w:rPr>
          <w:delText>ing technique</w:delText>
        </w:r>
      </w:del>
      <w:r w:rsidRPr="00072F70">
        <w:rPr>
          <w:lang w:bidi="he-IL"/>
        </w:rPr>
        <w:t xml:space="preserve"> with the exoskeleton, </w:t>
      </w:r>
      <w:ins w:id="1462" w:author="ACL" w:date="2020-10-13T11:43:00Z">
        <w:r w:rsidR="00CB2502">
          <w:rPr>
            <w:lang w:bidi="he-IL"/>
          </w:rPr>
          <w:t xml:space="preserve">the </w:t>
        </w:r>
      </w:ins>
      <w:del w:id="1463" w:author="ACL" w:date="2020-10-13T11:43:00Z">
        <w:r w:rsidRPr="00072F70" w:rsidDel="00CB2502">
          <w:rPr>
            <w:lang w:bidi="he-IL"/>
          </w:rPr>
          <w:delText xml:space="preserve">users </w:delText>
        </w:r>
      </w:del>
      <w:ins w:id="1464" w:author="ACL" w:date="2020-10-13T11:43:00Z">
        <w:r w:rsidR="00CB2502">
          <w:rPr>
            <w:lang w:bidi="he-IL"/>
          </w:rPr>
          <w:t>subjects</w:t>
        </w:r>
        <w:r w:rsidR="00CB2502" w:rsidRPr="00072F70">
          <w:rPr>
            <w:lang w:bidi="he-IL"/>
          </w:rPr>
          <w:t xml:space="preserve"> </w:t>
        </w:r>
      </w:ins>
      <w:r w:rsidRPr="00072F70">
        <w:rPr>
          <w:lang w:bidi="he-IL"/>
        </w:rPr>
        <w:t>increased their jump height by 6.2% compare</w:t>
      </w:r>
      <w:ins w:id="1465" w:author="ACL" w:date="2020-10-13T14:31:00Z">
        <w:r w:rsidR="009779CB">
          <w:rPr>
            <w:lang w:bidi="he-IL"/>
          </w:rPr>
          <w:t>d</w:t>
        </w:r>
      </w:ins>
      <w:r w:rsidRPr="00072F70">
        <w:rPr>
          <w:lang w:bidi="he-IL"/>
        </w:rPr>
        <w:t xml:space="preserve"> to jumping without the exoskeleton. </w:t>
      </w:r>
      <w:del w:id="1466" w:author="ACL" w:date="2020-10-13T11:43:00Z">
        <w:r w:rsidRPr="00072F70" w:rsidDel="00CB2502">
          <w:rPr>
            <w:lang w:bidi="he-IL"/>
          </w:rPr>
          <w:delText>To the best of our knowledge, this is the first</w:delText>
        </w:r>
      </w:del>
      <w:ins w:id="1467" w:author="ACL" w:date="2020-10-13T11:43:00Z">
        <w:r w:rsidR="00CB2502">
          <w:rPr>
            <w:lang w:bidi="he-IL"/>
          </w:rPr>
          <w:t>Th</w:t>
        </w:r>
      </w:ins>
      <w:ins w:id="1468" w:author="ACL" w:date="2020-10-13T11:44:00Z">
        <w:r w:rsidR="00CB2502">
          <w:rPr>
            <w:lang w:bidi="he-IL"/>
          </w:rPr>
          <w:t>is</w:t>
        </w:r>
      </w:ins>
      <w:ins w:id="1469" w:author="ACL" w:date="2020-10-13T11:43:00Z">
        <w:r w:rsidR="00CB2502">
          <w:rPr>
            <w:lang w:bidi="he-IL"/>
          </w:rPr>
          <w:t xml:space="preserve"> </w:t>
        </w:r>
        <w:r w:rsidR="00CB2502" w:rsidRPr="00072F70">
          <w:rPr>
            <w:lang w:bidi="he-IL"/>
          </w:rPr>
          <w:t>improv</w:t>
        </w:r>
      </w:ins>
      <w:ins w:id="1470" w:author="ACL" w:date="2020-10-13T11:44:00Z">
        <w:r w:rsidR="00CB2502">
          <w:rPr>
            <w:lang w:bidi="he-IL"/>
          </w:rPr>
          <w:t>ement in</w:t>
        </w:r>
      </w:ins>
      <w:ins w:id="1471" w:author="ACL" w:date="2020-10-13T11:43:00Z">
        <w:r w:rsidR="00CB2502" w:rsidRPr="00072F70">
          <w:rPr>
            <w:lang w:bidi="he-IL"/>
          </w:rPr>
          <w:t xml:space="preserve"> vertical jumping height</w:t>
        </w:r>
        <w:r w:rsidR="00CB2502">
          <w:rPr>
            <w:lang w:bidi="he-IL"/>
          </w:rPr>
          <w:t xml:space="preserve"> demonstrate</w:t>
        </w:r>
      </w:ins>
      <w:ins w:id="1472" w:author="ACL" w:date="2020-10-13T11:44:00Z">
        <w:r w:rsidR="00CB2502">
          <w:rPr>
            <w:lang w:bidi="he-IL"/>
          </w:rPr>
          <w:t>s</w:t>
        </w:r>
      </w:ins>
      <w:ins w:id="1473" w:author="ACL" w:date="2020-10-13T11:43:00Z">
        <w:r w:rsidR="00CB2502">
          <w:rPr>
            <w:lang w:bidi="he-IL"/>
          </w:rPr>
          <w:t xml:space="preserve"> that the</w:t>
        </w:r>
      </w:ins>
      <w:r w:rsidRPr="00072F70">
        <w:rPr>
          <w:lang w:bidi="he-IL"/>
        </w:rPr>
        <w:t xml:space="preserve"> exoskeleton </w:t>
      </w:r>
      <w:del w:id="1474" w:author="ACL" w:date="2020-10-13T11:43:00Z">
        <w:r w:rsidRPr="00072F70" w:rsidDel="00CB2502">
          <w:rPr>
            <w:lang w:bidi="he-IL"/>
          </w:rPr>
          <w:delText xml:space="preserve">that was proven to </w:delText>
        </w:r>
      </w:del>
      <w:r w:rsidRPr="00072F70">
        <w:rPr>
          <w:lang w:bidi="he-IL"/>
        </w:rPr>
        <w:t>augment</w:t>
      </w:r>
      <w:ins w:id="1475" w:author="ACL" w:date="2020-10-13T11:43:00Z">
        <w:r w:rsidR="00CB2502">
          <w:rPr>
            <w:lang w:bidi="he-IL"/>
          </w:rPr>
          <w:t>s</w:t>
        </w:r>
      </w:ins>
      <w:r w:rsidRPr="00072F70">
        <w:rPr>
          <w:lang w:bidi="he-IL"/>
        </w:rPr>
        <w:t xml:space="preserve"> </w:t>
      </w:r>
      <w:del w:id="1476" w:author="ACL" w:date="2020-10-13T11:44:00Z">
        <w:r w:rsidRPr="00072F70" w:rsidDel="009C2B63">
          <w:rPr>
            <w:lang w:bidi="he-IL"/>
          </w:rPr>
          <w:delText xml:space="preserve">a </w:delText>
        </w:r>
      </w:del>
      <w:ins w:id="1477" w:author="ACL" w:date="2020-10-13T11:44:00Z">
        <w:r w:rsidR="009C2B63">
          <w:rPr>
            <w:lang w:bidi="he-IL"/>
          </w:rPr>
          <w:t>the</w:t>
        </w:r>
        <w:r w:rsidR="009C2B63" w:rsidRPr="00072F70">
          <w:rPr>
            <w:lang w:bidi="he-IL"/>
          </w:rPr>
          <w:t xml:space="preserve"> </w:t>
        </w:r>
      </w:ins>
      <w:r w:rsidRPr="00072F70">
        <w:rPr>
          <w:lang w:bidi="he-IL"/>
        </w:rPr>
        <w:t>fast</w:t>
      </w:r>
      <w:ins w:id="1478" w:author="ACL" w:date="2020-10-13T14:59:00Z">
        <w:r w:rsidR="005B4E54">
          <w:rPr>
            <w:lang w:bidi="he-IL"/>
          </w:rPr>
          <w:t>,</w:t>
        </w:r>
      </w:ins>
      <w:r w:rsidRPr="00072F70">
        <w:rPr>
          <w:lang w:bidi="he-IL"/>
        </w:rPr>
        <w:t xml:space="preserve"> explosive</w:t>
      </w:r>
      <w:ins w:id="1479" w:author="ACL" w:date="2020-10-13T11:44:00Z">
        <w:r w:rsidR="009C2B63">
          <w:rPr>
            <w:lang w:bidi="he-IL"/>
          </w:rPr>
          <w:t xml:space="preserve"> jumping</w:t>
        </w:r>
      </w:ins>
      <w:r w:rsidRPr="00072F70">
        <w:rPr>
          <w:lang w:bidi="he-IL"/>
        </w:rPr>
        <w:t xml:space="preserve"> movement</w:t>
      </w:r>
      <w:del w:id="1480" w:author="ACL" w:date="2020-10-13T11:44:00Z">
        <w:r w:rsidRPr="00072F70" w:rsidDel="00CB2502">
          <w:rPr>
            <w:lang w:bidi="he-IL"/>
          </w:rPr>
          <w:delText xml:space="preserve">, </w:delText>
        </w:r>
        <w:r w:rsidR="00C802EC" w:rsidRPr="00072F70" w:rsidDel="00CB2502">
          <w:rPr>
            <w:lang w:bidi="he-IL"/>
          </w:rPr>
          <w:delText>by</w:delText>
        </w:r>
      </w:del>
      <w:del w:id="1481" w:author="ACL" w:date="2020-10-13T11:43:00Z">
        <w:r w:rsidRPr="00072F70" w:rsidDel="00CB2502">
          <w:rPr>
            <w:lang w:bidi="he-IL"/>
          </w:rPr>
          <w:delText xml:space="preserve"> improv</w:delText>
        </w:r>
        <w:r w:rsidR="00C802EC" w:rsidRPr="00072F70" w:rsidDel="00CB2502">
          <w:rPr>
            <w:lang w:bidi="he-IL"/>
          </w:rPr>
          <w:delText>ing</w:delText>
        </w:r>
        <w:r w:rsidRPr="00072F70" w:rsidDel="00CB2502">
          <w:rPr>
            <w:lang w:bidi="he-IL"/>
          </w:rPr>
          <w:delText xml:space="preserve"> vertical jumping height</w:delText>
        </w:r>
      </w:del>
      <w:r w:rsidRPr="00072F70">
        <w:rPr>
          <w:lang w:bidi="he-IL"/>
        </w:rPr>
        <w:t>.</w:t>
      </w:r>
    </w:p>
    <w:p w14:paraId="51846474" w14:textId="4D0920AC" w:rsidR="00C43703" w:rsidRPr="00072F70" w:rsidRDefault="002A6C7D" w:rsidP="00C43703">
      <w:pPr>
        <w:pStyle w:val="Text"/>
        <w:rPr>
          <w:lang w:bidi="he-IL"/>
        </w:rPr>
      </w:pPr>
      <w:del w:id="1482" w:author="ACL" w:date="2020-10-13T11:46:00Z">
        <w:r w:rsidRPr="00072F70" w:rsidDel="009C2B63">
          <w:rPr>
            <w:lang w:bidi="he-IL"/>
          </w:rPr>
          <w:delText>One of the main findings</w:delText>
        </w:r>
      </w:del>
      <w:ins w:id="1483" w:author="ACL" w:date="2020-10-13T11:46:00Z">
        <w:r w:rsidR="009C2B63">
          <w:rPr>
            <w:lang w:bidi="he-IL"/>
          </w:rPr>
          <w:t>A major factor in improving</w:t>
        </w:r>
      </w:ins>
      <w:del w:id="1484" w:author="ACL" w:date="2020-10-13T11:46:00Z">
        <w:r w:rsidRPr="00072F70" w:rsidDel="009C2B63">
          <w:rPr>
            <w:lang w:bidi="he-IL"/>
          </w:rPr>
          <w:delText xml:space="preserve"> of</w:delText>
        </w:r>
      </w:del>
      <w:r w:rsidRPr="00072F70">
        <w:rPr>
          <w:lang w:bidi="he-IL"/>
        </w:rPr>
        <w:t xml:space="preserve"> the jump</w:t>
      </w:r>
      <w:ins w:id="1485" w:author="ACL" w:date="2020-10-13T11:46:00Z">
        <w:r w:rsidR="009C2B63">
          <w:rPr>
            <w:lang w:bidi="he-IL"/>
          </w:rPr>
          <w:t xml:space="preserve"> height is </w:t>
        </w:r>
      </w:ins>
      <w:del w:id="1486" w:author="ACL" w:date="2020-10-13T11:46:00Z">
        <w:r w:rsidRPr="00072F70" w:rsidDel="009C2B63">
          <w:rPr>
            <w:lang w:bidi="he-IL"/>
          </w:rPr>
          <w:delText>s that resulted in improve</w:delText>
        </w:r>
        <w:r w:rsidR="00F66CE8" w:rsidRPr="00072F70" w:rsidDel="009C2B63">
          <w:rPr>
            <w:lang w:bidi="he-IL"/>
          </w:rPr>
          <w:delText>d</w:delText>
        </w:r>
        <w:r w:rsidRPr="00072F70" w:rsidDel="009C2B63">
          <w:rPr>
            <w:lang w:bidi="he-IL"/>
          </w:rPr>
          <w:delText xml:space="preserve"> jump </w:delText>
        </w:r>
        <w:r w:rsidR="00332DE9" w:rsidRPr="00072F70" w:rsidDel="009C2B63">
          <w:rPr>
            <w:lang w:bidi="he-IL"/>
          </w:rPr>
          <w:delText>height</w:delText>
        </w:r>
        <w:r w:rsidRPr="00072F70" w:rsidDel="009C2B63">
          <w:rPr>
            <w:lang w:bidi="he-IL"/>
          </w:rPr>
          <w:delText xml:space="preserve"> was </w:delText>
        </w:r>
        <w:r w:rsidRPr="00072F70" w:rsidDel="009C2B63">
          <w:delText>a</w:delText>
        </w:r>
      </w:del>
      <w:ins w:id="1487" w:author="ACL" w:date="2020-10-13T11:46:00Z">
        <w:r w:rsidR="009C2B63">
          <w:rPr>
            <w:lang w:bidi="he-IL"/>
          </w:rPr>
          <w:t>the</w:t>
        </w:r>
      </w:ins>
      <w:r w:rsidRPr="00072F70">
        <w:t xml:space="preserve"> dipper squat position.</w:t>
      </w:r>
      <w:r w:rsidRPr="00072F70">
        <w:rPr>
          <w:lang w:bidi="he-IL"/>
        </w:rPr>
        <w:t xml:space="preserve"> </w:t>
      </w:r>
      <w:r w:rsidR="00C002D4" w:rsidRPr="00072F70">
        <w:rPr>
          <w:lang w:bidi="he-IL"/>
        </w:rPr>
        <w:t xml:space="preserve">Although </w:t>
      </w:r>
      <w:del w:id="1488" w:author="ACL" w:date="2020-10-13T11:46:00Z">
        <w:r w:rsidR="00C002D4" w:rsidRPr="00072F70" w:rsidDel="009C2B63">
          <w:rPr>
            <w:lang w:bidi="he-IL"/>
          </w:rPr>
          <w:delText xml:space="preserve">there are </w:delText>
        </w:r>
      </w:del>
      <w:r w:rsidR="00C002D4" w:rsidRPr="00072F70">
        <w:rPr>
          <w:lang w:bidi="he-IL"/>
        </w:rPr>
        <w:t>studies show</w:t>
      </w:r>
      <w:del w:id="1489" w:author="ACL" w:date="2020-10-13T11:46:00Z">
        <w:r w:rsidR="00C002D4" w:rsidRPr="00072F70" w:rsidDel="009C2B63">
          <w:rPr>
            <w:lang w:bidi="he-IL"/>
          </w:rPr>
          <w:delText>ing</w:delText>
        </w:r>
      </w:del>
      <w:r w:rsidR="00C002D4" w:rsidRPr="00072F70">
        <w:rPr>
          <w:lang w:bidi="he-IL"/>
        </w:rPr>
        <w:t xml:space="preserve"> that the squatting position does not affect </w:t>
      </w:r>
      <w:del w:id="1490" w:author="ACL" w:date="2020-10-13T11:46:00Z">
        <w:r w:rsidR="00C002D4" w:rsidRPr="00072F70" w:rsidDel="009C2B63">
          <w:rPr>
            <w:lang w:bidi="he-IL"/>
          </w:rPr>
          <w:delText xml:space="preserve">the </w:delText>
        </w:r>
      </w:del>
      <w:ins w:id="1491" w:author="ACL" w:date="2020-10-13T11:46:00Z">
        <w:r w:rsidR="009C2B63" w:rsidRPr="00072F70">
          <w:rPr>
            <w:lang w:bidi="he-IL"/>
          </w:rPr>
          <w:t xml:space="preserve">jump </w:t>
        </w:r>
      </w:ins>
      <w:r w:rsidR="00C002D4" w:rsidRPr="00072F70">
        <w:rPr>
          <w:lang w:bidi="he-IL"/>
        </w:rPr>
        <w:t xml:space="preserve">height </w:t>
      </w:r>
      <w:del w:id="1492" w:author="ACL" w:date="2020-10-13T11:46:00Z">
        <w:r w:rsidR="00C002D4" w:rsidRPr="00072F70" w:rsidDel="009C2B63">
          <w:rPr>
            <w:lang w:bidi="he-IL"/>
          </w:rPr>
          <w:delText xml:space="preserve">of the jump, </w:delText>
        </w:r>
      </w:del>
      <w:r w:rsidR="00C002D4" w:rsidRPr="00072F70">
        <w:rPr>
          <w:lang w:bidi="he-IL"/>
        </w:rPr>
        <w:fldChar w:fldCharType="begin" w:fldLock="1"/>
      </w:r>
      <w:r w:rsidR="00EF429F" w:rsidRPr="00072F70">
        <w:rPr>
          <w:lang w:bidi="he-IL"/>
        </w:rPr>
        <w:instrText>ADDIN CSL_CITATION {"citationItems":[{"id":"ITEM-1","itemData":{"DOI":"10.1016/0021-9290(96)00030-9","ISSN":"00219290","PMID":"8872270","abstract":"This paper addresses the question of whether maximal vertical jump height depends on initial jumping posture. A direct dynamics computer simulation approach was used to avoid subject preference and practice effects. The human body was modeled as four rigid segments connected by ideal hinge joints, with movement constrained to the sagittal plane and driven by three single-joint torque actuators. Maximal height jumps were found for each of 125 different initial postures. For each initial posture, the optimal pattern of joint torque actuator onset times was found using a multidimensional simplex algorithm searching for maximal jump height. The model results revealed that maximal jump height is relatively insensitive to initial posture, but that the pattern of joint torque onset times necessary to effect these optimal heights varies considerably. Model kinematics indicate that the variability in onset times is necessary to allow the body to re-orient itself in different ways during the downward countermovement phase. This variable re-orientation strategy is followed by a more stereotyped upward thrust phase that is similar despite the differences in starting postures. Model center of mass, joint and segmental kinematics show many features found in experimental studies of jumping, despite the exclusive use of single joint torque actuators. However, a proximal-to-distal sequence of joint coordination was not found, possibly because of the omission of antagonist and bi-articular muscles. The results suggest that similar vertical jump heights should be obtained using a wide range of initial starting positions.","author":[{"dropping-particle":"","family":"Selbie","given":"W. Scott","non-dropping-particle":"","parse-names":false,"suffix":""},{"dropping-particle":"","family":"Caldwell","given":"Graham E.","non-dropping-particle":"","parse-names":false,"suffix":""}],"container-title":"Journal of Biomechanics","id":"ITEM-1","issue":"9","issued":{"date-parts":[["1996"]]},"page":"1137-1146","title":"A simulation study of vertical jumping from different starting postures","type":"article-journal","volume":"29"},"uris":["http://www.mendeley.com/documents/?uuid=9dbcb36c-94f6-4597-9221-c1904df952ae"]},{"id":"ITEM-2","itemData":{"DOI":"10.1080/02640410600630647","ISSN":"02640414","PMID":"17127594","abstract":"An increase in the period over which a muscle generates force can lead to the generation of greater force and, therefore, for example in jumping, to greater jump height. The aim of this study was to examine the effect of squat depth on maximum vertical jump performance. We hypothesized that jump height would increase with increasing depth of squat due to the greater time available for the generation of muscular force. Ten participants performed jumps from preferred and deep squat positions. A computer model simulated jumps from the different starting postures. The participants showed no difference in jump height in jumps from deep and preferred positions. Simulated jumps produced similar kinematics to the participants' jumps. The optimal squat depth for the simulated jumps was the lowest position the model was able to jump from. Because jumping from a deep squat is rarely practised, it is unlikely that these jumps were optimally coordinated by the participants. Differences in experimental vertical ground reaction force patterns also suggest that jumps from a deep squat are not optimally coordinated. These results suggest there is the potential for athletes to increase jump performance by exploiting a greater range of motion.","author":[{"dropping-particle":"","family":"Domire","given":"Zachary J.","non-dropping-particle":"","parse-names":false,"suffix":""},{"dropping-particle":"","family":"Challis","given":"John H.","non-dropping-particle":"","parse-names":false,"suffix":""}],"container-title":"Journal of Sports Sciences","id":"ITEM-2","issue":"2","issued":{"date-parts":[["2007"]]},"page":"193-200","title":"The influence of squat depth on maximal vertical jump performance","type":"article-journal","volume":"25"},"uris":["http://www.mendeley.com/documents/?uuid=10470a61-bcc7-4b55-8d5d-b30b789e8d4b"]}],"mendeley":{"formattedCitation":"[32], [33]","plainTextFormattedCitation":"[32], [33]","previouslyFormattedCitation":"[32], [33]"},"properties":{"noteIndex":0},"schema":"https://github.com/citation-style-language/schema/raw/master/csl-citation.json"}</w:instrText>
      </w:r>
      <w:r w:rsidR="00C002D4" w:rsidRPr="00072F70">
        <w:rPr>
          <w:lang w:bidi="he-IL"/>
        </w:rPr>
        <w:fldChar w:fldCharType="separate"/>
      </w:r>
      <w:r w:rsidR="00E276D4" w:rsidRPr="00072F70">
        <w:rPr>
          <w:lang w:bidi="he-IL"/>
        </w:rPr>
        <w:t>[32], [33]</w:t>
      </w:r>
      <w:r w:rsidR="00C002D4" w:rsidRPr="00072F70">
        <w:rPr>
          <w:lang w:bidi="he-IL"/>
        </w:rPr>
        <w:fldChar w:fldCharType="end"/>
      </w:r>
      <w:r w:rsidR="00C002D4" w:rsidRPr="00072F70">
        <w:rPr>
          <w:lang w:bidi="he-IL"/>
        </w:rPr>
        <w:t xml:space="preserve">, </w:t>
      </w:r>
      <w:del w:id="1493" w:author="ACL" w:date="2020-10-13T11:46:00Z">
        <w:r w:rsidR="00C002D4" w:rsidRPr="00072F70" w:rsidDel="009C2B63">
          <w:rPr>
            <w:lang w:bidi="he-IL"/>
          </w:rPr>
          <w:delText>these studies</w:delText>
        </w:r>
      </w:del>
      <w:ins w:id="1494" w:author="ACL" w:date="2020-10-13T11:46:00Z">
        <w:r w:rsidR="009C2B63">
          <w:rPr>
            <w:lang w:bidi="he-IL"/>
          </w:rPr>
          <w:t>they</w:t>
        </w:r>
      </w:ins>
      <w:r w:rsidR="00C002D4" w:rsidRPr="00072F70">
        <w:rPr>
          <w:lang w:bidi="he-IL"/>
        </w:rPr>
        <w:t xml:space="preserve"> were </w:t>
      </w:r>
      <w:del w:id="1495" w:author="ACL" w:date="2020-10-13T11:46:00Z">
        <w:r w:rsidR="00C002D4" w:rsidRPr="00072F70" w:rsidDel="009C2B63">
          <w:rPr>
            <w:lang w:bidi="he-IL"/>
          </w:rPr>
          <w:delText xml:space="preserve">performed </w:delText>
        </w:r>
      </w:del>
      <w:ins w:id="1496" w:author="ACL" w:date="2020-10-13T11:46:00Z">
        <w:r w:rsidR="009C2B63">
          <w:rPr>
            <w:lang w:bidi="he-IL"/>
          </w:rPr>
          <w:t>done</w:t>
        </w:r>
        <w:r w:rsidR="009C2B63" w:rsidRPr="00072F70">
          <w:rPr>
            <w:lang w:bidi="he-IL"/>
          </w:rPr>
          <w:t xml:space="preserve"> </w:t>
        </w:r>
      </w:ins>
      <w:r w:rsidR="00C002D4" w:rsidRPr="00072F70">
        <w:rPr>
          <w:lang w:bidi="he-IL"/>
        </w:rPr>
        <w:t xml:space="preserve">without </w:t>
      </w:r>
      <w:del w:id="1497" w:author="ACL" w:date="2020-10-13T11:47:00Z">
        <w:r w:rsidR="00C002D4" w:rsidRPr="00072F70" w:rsidDel="009C2B63">
          <w:rPr>
            <w:lang w:bidi="he-IL"/>
          </w:rPr>
          <w:delText xml:space="preserve">the use of </w:delText>
        </w:r>
      </w:del>
      <w:r w:rsidR="00C002D4" w:rsidRPr="00072F70">
        <w:rPr>
          <w:lang w:bidi="he-IL"/>
        </w:rPr>
        <w:t>an exoskeleton. In this study</w:t>
      </w:r>
      <w:ins w:id="1498" w:author="ACL" w:date="2020-10-13T11:47:00Z">
        <w:r w:rsidR="009C2B63">
          <w:rPr>
            <w:lang w:bidi="he-IL"/>
          </w:rPr>
          <w:t>,</w:t>
        </w:r>
      </w:ins>
      <w:r w:rsidR="00C002D4" w:rsidRPr="00072F70">
        <w:rPr>
          <w:lang w:bidi="he-IL"/>
        </w:rPr>
        <w:t xml:space="preserve"> </w:t>
      </w:r>
      <w:ins w:id="1499" w:author="ACL" w:date="2020-10-13T11:47:00Z">
        <w:r w:rsidR="009C2B63" w:rsidRPr="00072F70">
          <w:rPr>
            <w:lang w:bidi="he-IL"/>
          </w:rPr>
          <w:t xml:space="preserve">the </w:t>
        </w:r>
        <w:r w:rsidR="009C2B63" w:rsidRPr="00072F70">
          <w:t xml:space="preserve">subjects increased knee flexion </w:t>
        </w:r>
      </w:ins>
      <w:r w:rsidR="00C002D4" w:rsidRPr="00072F70">
        <w:rPr>
          <w:lang w:bidi="he-IL"/>
        </w:rPr>
        <w:t xml:space="preserve">to achieve the </w:t>
      </w:r>
      <w:r w:rsidR="00C002D4" w:rsidRPr="00072F70">
        <w:t>dipper squat position</w:t>
      </w:r>
      <w:r w:rsidR="00BF5A92" w:rsidRPr="00072F70">
        <w:rPr>
          <w:lang w:bidi="he-IL"/>
        </w:rPr>
        <w:t xml:space="preserve">, </w:t>
      </w:r>
      <w:del w:id="1500" w:author="ACL" w:date="2020-10-13T11:47:00Z">
        <w:r w:rsidR="00BF5A92" w:rsidRPr="00072F70" w:rsidDel="009C2B63">
          <w:rPr>
            <w:lang w:bidi="he-IL"/>
          </w:rPr>
          <w:delText xml:space="preserve">the </w:delText>
        </w:r>
        <w:r w:rsidR="000C40D5" w:rsidRPr="00072F70" w:rsidDel="009C2B63">
          <w:delText>subject</w:delText>
        </w:r>
        <w:r w:rsidR="00BF5A92" w:rsidRPr="00072F70" w:rsidDel="009C2B63">
          <w:delText>s</w:delText>
        </w:r>
        <w:r w:rsidR="00022068" w:rsidRPr="00072F70" w:rsidDel="009C2B63">
          <w:delText xml:space="preserve"> increas</w:delText>
        </w:r>
        <w:r w:rsidR="000C40D5" w:rsidRPr="00072F70" w:rsidDel="009C2B63">
          <w:delText>ed k</w:delText>
        </w:r>
        <w:r w:rsidR="00022068" w:rsidRPr="00072F70" w:rsidDel="009C2B63">
          <w:delText>nee flexion</w:delText>
        </w:r>
        <w:r w:rsidR="00647161" w:rsidRPr="00072F70" w:rsidDel="009C2B63">
          <w:delText xml:space="preserve"> </w:delText>
        </w:r>
      </w:del>
      <w:r w:rsidR="00647161" w:rsidRPr="00072F70">
        <w:t xml:space="preserve">which </w:t>
      </w:r>
      <w:del w:id="1501" w:author="ACL" w:date="2020-10-13T11:47:00Z">
        <w:r w:rsidR="00647161" w:rsidRPr="00072F70" w:rsidDel="009C2B63">
          <w:delText xml:space="preserve">mean </w:delText>
        </w:r>
      </w:del>
      <w:ins w:id="1502" w:author="ACL" w:date="2020-10-13T11:47:00Z">
        <w:r w:rsidR="009C2B63">
          <w:t xml:space="preserve">results in </w:t>
        </w:r>
      </w:ins>
      <w:del w:id="1503" w:author="ACL" w:date="2020-10-13T11:47:00Z">
        <w:r w:rsidR="00647161" w:rsidRPr="00072F70" w:rsidDel="009C2B63">
          <w:delText xml:space="preserve">storing </w:delText>
        </w:r>
      </w:del>
      <w:r w:rsidR="00647161" w:rsidRPr="00072F70">
        <w:t xml:space="preserve">more energy </w:t>
      </w:r>
      <w:ins w:id="1504" w:author="ACL" w:date="2020-10-13T11:47:00Z">
        <w:r w:rsidR="009C2B63">
          <w:t xml:space="preserve">being stored </w:t>
        </w:r>
      </w:ins>
      <w:r w:rsidR="00647161" w:rsidRPr="00072F70">
        <w:t>in the springs</w:t>
      </w:r>
      <w:r w:rsidR="00022068" w:rsidRPr="00072F70">
        <w:t xml:space="preserve">. </w:t>
      </w:r>
      <w:del w:id="1505" w:author="ACL" w:date="2020-10-13T11:47:00Z">
        <w:r w:rsidR="000C40D5" w:rsidRPr="00072F70" w:rsidDel="009C2B63">
          <w:delText>Also</w:delText>
        </w:r>
      </w:del>
      <w:ins w:id="1506" w:author="ACL" w:date="2020-10-13T11:47:00Z">
        <w:r w:rsidR="009C2B63">
          <w:t>In addition</w:t>
        </w:r>
      </w:ins>
      <w:r w:rsidR="00BF5A92" w:rsidRPr="00072F70">
        <w:t>,</w:t>
      </w:r>
      <w:r w:rsidR="000C40D5" w:rsidRPr="00072F70">
        <w:t xml:space="preserve"> t</w:t>
      </w:r>
      <w:r w:rsidR="00022068" w:rsidRPr="00072F70">
        <w:t xml:space="preserve">he hip angle </w:t>
      </w:r>
      <w:del w:id="1507" w:author="ACL" w:date="2020-10-13T11:47:00Z">
        <w:r w:rsidR="00022068" w:rsidRPr="00072F70" w:rsidDel="009C2B63">
          <w:delText xml:space="preserve">was </w:delText>
        </w:r>
      </w:del>
      <w:ins w:id="1508" w:author="ACL" w:date="2020-10-13T11:47:00Z">
        <w:r w:rsidR="009C2B63">
          <w:t>is</w:t>
        </w:r>
        <w:r w:rsidR="009C2B63" w:rsidRPr="00072F70">
          <w:t xml:space="preserve"> </w:t>
        </w:r>
      </w:ins>
      <w:r w:rsidR="00022068" w:rsidRPr="00072F70">
        <w:t>smaller</w:t>
      </w:r>
      <w:r w:rsidR="000C40D5" w:rsidRPr="00072F70">
        <w:t xml:space="preserve"> (</w:t>
      </w:r>
      <w:del w:id="1509" w:author="ACL" w:date="2020-10-13T11:47:00Z">
        <w:r w:rsidR="000C40D5" w:rsidRPr="00072F70" w:rsidDel="009C2B63">
          <w:delText xml:space="preserve">larger </w:delText>
        </w:r>
      </w:del>
      <w:ins w:id="1510" w:author="ACL" w:date="2020-10-13T11:47:00Z">
        <w:r w:rsidR="009C2B63">
          <w:t>i.e., greater</w:t>
        </w:r>
        <w:r w:rsidR="009C2B63" w:rsidRPr="00072F70">
          <w:t xml:space="preserve"> </w:t>
        </w:r>
      </w:ins>
      <w:r w:rsidR="000C40D5" w:rsidRPr="00072F70">
        <w:t>hip flexion)</w:t>
      </w:r>
      <w:r w:rsidR="00647161" w:rsidRPr="00072F70">
        <w:t xml:space="preserve"> at the star</w:t>
      </w:r>
      <w:r w:rsidR="00E4143B" w:rsidRPr="00072F70">
        <w:rPr>
          <w:lang w:bidi="he-IL"/>
        </w:rPr>
        <w:t>t</w:t>
      </w:r>
      <w:del w:id="1511" w:author="ACL" w:date="2020-10-13T11:48:00Z">
        <w:r w:rsidR="00647161" w:rsidRPr="00072F70" w:rsidDel="009C2B63">
          <w:delText>ing</w:delText>
        </w:r>
      </w:del>
      <w:ins w:id="1512" w:author="ACL" w:date="2020-10-13T11:48:00Z">
        <w:r w:rsidR="009C2B63">
          <w:t xml:space="preserve"> of</w:t>
        </w:r>
      </w:ins>
      <w:del w:id="1513" w:author="ACL" w:date="2020-10-13T11:48:00Z">
        <w:r w:rsidR="00647161" w:rsidRPr="00072F70" w:rsidDel="009C2B63">
          <w:delText xml:space="preserve"> position </w:delText>
        </w:r>
        <w:r w:rsidR="006D2376" w:rsidRPr="00072F70" w:rsidDel="009C2B63">
          <w:rPr>
            <w:lang w:bidi="he-IL"/>
          </w:rPr>
          <w:delText>of</w:delText>
        </w:r>
      </w:del>
      <w:r w:rsidR="00647161" w:rsidRPr="00072F70">
        <w:t xml:space="preserve"> the upward movement</w:t>
      </w:r>
      <w:r w:rsidR="00022068" w:rsidRPr="00072F70">
        <w:t xml:space="preserve">, </w:t>
      </w:r>
      <w:r w:rsidR="000C40D5" w:rsidRPr="00072F70">
        <w:t>which</w:t>
      </w:r>
      <w:r w:rsidR="00022068" w:rsidRPr="00072F70">
        <w:t xml:space="preserve"> also corresponds to </w:t>
      </w:r>
      <w:del w:id="1514" w:author="ACL" w:date="2020-10-13T11:48:00Z">
        <w:r w:rsidR="00022068" w:rsidRPr="00072F70" w:rsidDel="009C2B63">
          <w:delText xml:space="preserve">the </w:delText>
        </w:r>
      </w:del>
      <w:ins w:id="1515" w:author="ACL" w:date="2020-10-13T11:48:00Z">
        <w:r w:rsidR="009C2B63">
          <w:t>a</w:t>
        </w:r>
        <w:r w:rsidR="009C2B63" w:rsidRPr="00072F70">
          <w:t xml:space="preserve"> </w:t>
        </w:r>
      </w:ins>
      <w:r w:rsidR="00022068" w:rsidRPr="00072F70">
        <w:t>low</w:t>
      </w:r>
      <w:r w:rsidR="000C40D5" w:rsidRPr="00072F70">
        <w:t>er</w:t>
      </w:r>
      <w:r w:rsidR="00022068" w:rsidRPr="00072F70">
        <w:t xml:space="preserve"> COM</w:t>
      </w:r>
      <w:del w:id="1516" w:author="ACL" w:date="2020-10-13T14:32:00Z">
        <w:r w:rsidR="00022068" w:rsidRPr="00072F70" w:rsidDel="009779CB">
          <w:delText xml:space="preserve"> height</w:delText>
        </w:r>
      </w:del>
      <w:r w:rsidR="00022068" w:rsidRPr="00072F70">
        <w:t xml:space="preserve">. The changes in the hip joint might be explained by the need </w:t>
      </w:r>
      <w:r w:rsidR="00B6180C" w:rsidRPr="00072F70">
        <w:t>for</w:t>
      </w:r>
      <w:r w:rsidR="00022068" w:rsidRPr="00072F70">
        <w:t xml:space="preserve"> the subject</w:t>
      </w:r>
      <w:r w:rsidR="00B829DA" w:rsidRPr="00072F70">
        <w:rPr>
          <w:lang w:bidi="he-IL"/>
        </w:rPr>
        <w:t>s</w:t>
      </w:r>
      <w:r w:rsidR="00022068" w:rsidRPr="00072F70">
        <w:t xml:space="preserve"> to </w:t>
      </w:r>
      <w:del w:id="1517" w:author="ACL" w:date="2020-10-13T11:48:00Z">
        <w:r w:rsidR="00022068" w:rsidRPr="00072F70" w:rsidDel="009C2B63">
          <w:rPr>
            <w:lang w:bidi="he-IL"/>
          </w:rPr>
          <w:delText xml:space="preserve">create balance </w:delText>
        </w:r>
        <w:r w:rsidR="00651F3F" w:rsidRPr="00072F70" w:rsidDel="009C2B63">
          <w:rPr>
            <w:lang w:bidi="he-IL"/>
          </w:rPr>
          <w:delText>to</w:delText>
        </w:r>
        <w:r w:rsidR="000C40D5" w:rsidRPr="00072F70" w:rsidDel="009C2B63">
          <w:rPr>
            <w:lang w:bidi="he-IL"/>
          </w:rPr>
          <w:delText xml:space="preserve"> </w:delText>
        </w:r>
      </w:del>
      <w:r w:rsidR="00022068" w:rsidRPr="00072F70">
        <w:rPr>
          <w:lang w:bidi="he-IL"/>
        </w:rPr>
        <w:t>avoid falling backward</w:t>
      </w:r>
      <w:r w:rsidR="00B6180C" w:rsidRPr="00072F70">
        <w:rPr>
          <w:lang w:bidi="he-IL"/>
        </w:rPr>
        <w:t>.</w:t>
      </w:r>
      <w:r w:rsidR="00022068" w:rsidRPr="00072F70">
        <w:rPr>
          <w:lang w:bidi="he-IL"/>
        </w:rPr>
        <w:t xml:space="preserve"> </w:t>
      </w:r>
      <w:r w:rsidR="005F7DAB" w:rsidRPr="00072F70">
        <w:rPr>
          <w:lang w:bidi="he-IL"/>
        </w:rPr>
        <w:t xml:space="preserve">The changes in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005F7DAB" w:rsidRPr="00072F70">
        <w:t xml:space="preserve"> and </w:t>
      </w:r>
      <w:ins w:id="1518" w:author="ACL" w:date="2020-10-13T11:49:00Z">
        <w:r w:rsidR="009C2B63">
          <w:t xml:space="preserve">in the </w:t>
        </w:r>
      </w:ins>
      <w:r w:rsidR="005F7DAB" w:rsidRPr="00072F70">
        <w:t>joint</w:t>
      </w:r>
      <w:del w:id="1519" w:author="ACL" w:date="2020-10-13T11:49:00Z">
        <w:r w:rsidR="005F7DAB" w:rsidRPr="00072F70" w:rsidDel="009C2B63">
          <w:delText>s</w:delText>
        </w:r>
      </w:del>
      <w:r w:rsidR="005F7DAB" w:rsidRPr="00072F70">
        <w:t xml:space="preserve"> angles are also reflected in the net work </w:t>
      </w:r>
      <w:ins w:id="1520" w:author="ACL" w:date="2020-10-13T11:49:00Z">
        <w:r w:rsidR="009C2B63">
          <w:t>done by</w:t>
        </w:r>
      </w:ins>
      <w:del w:id="1521" w:author="ACL" w:date="2020-10-13T11:49:00Z">
        <w:r w:rsidR="005F7DAB" w:rsidRPr="00072F70" w:rsidDel="009C2B63">
          <w:delText>at</w:delText>
        </w:r>
      </w:del>
      <w:r w:rsidR="005F7DAB" w:rsidRPr="00072F70">
        <w:t xml:space="preserve"> the joints. The total knee work and hip work </w:t>
      </w:r>
      <w:del w:id="1522" w:author="ACL" w:date="2020-10-13T11:49:00Z">
        <w:r w:rsidR="005F7DAB" w:rsidRPr="00072F70" w:rsidDel="009C2B63">
          <w:delText xml:space="preserve">increased </w:delText>
        </w:r>
      </w:del>
      <w:ins w:id="1523" w:author="ACL" w:date="2020-10-13T11:49:00Z">
        <w:r w:rsidR="009C2B63" w:rsidRPr="00072F70">
          <w:t>increase</w:t>
        </w:r>
        <w:r w:rsidR="009C2B63">
          <w:t>s</w:t>
        </w:r>
        <w:r w:rsidR="009C2B63" w:rsidRPr="00072F70">
          <w:t xml:space="preserve"> </w:t>
        </w:r>
      </w:ins>
      <w:del w:id="1524" w:author="ACL" w:date="2020-10-13T11:49:00Z">
        <w:r w:rsidR="005F7DAB" w:rsidRPr="00072F70" w:rsidDel="009C2B63">
          <w:delText>with the</w:delText>
        </w:r>
      </w:del>
      <w:ins w:id="1525" w:author="ACL" w:date="2020-10-13T11:49:00Z">
        <w:r w:rsidR="009C2B63">
          <w:t>when</w:t>
        </w:r>
      </w:ins>
      <w:r w:rsidR="005F7DAB" w:rsidRPr="00072F70">
        <w:t xml:space="preserve"> us</w:t>
      </w:r>
      <w:ins w:id="1526" w:author="ACL" w:date="2020-10-13T11:49:00Z">
        <w:r w:rsidR="009C2B63">
          <w:t>ing</w:t>
        </w:r>
      </w:ins>
      <w:del w:id="1527" w:author="ACL" w:date="2020-10-13T11:49:00Z">
        <w:r w:rsidR="005F7DAB" w:rsidRPr="00072F70" w:rsidDel="009C2B63">
          <w:delText>e of</w:delText>
        </w:r>
      </w:del>
      <w:r w:rsidR="005F7DAB" w:rsidRPr="00072F70">
        <w:t xml:space="preserve"> the exoskeleton</w:t>
      </w:r>
      <w:r w:rsidR="00F30786" w:rsidRPr="00072F70">
        <w:rPr>
          <w:lang w:bidi="he-IL"/>
        </w:rPr>
        <w:t>,</w:t>
      </w:r>
      <w:r w:rsidR="00C43703" w:rsidRPr="00072F70">
        <w:t xml:space="preserve"> where part of this additional energy is required just to </w:t>
      </w:r>
      <w:del w:id="1528" w:author="ACL" w:date="2020-10-13T11:50:00Z">
        <w:r w:rsidR="00C43703" w:rsidRPr="00072F70" w:rsidDel="009C2B63">
          <w:delText>bring the body from a</w:delText>
        </w:r>
      </w:del>
      <w:ins w:id="1529" w:author="ACL" w:date="2020-10-13T11:50:00Z">
        <w:r w:rsidR="009C2B63">
          <w:t>raise the</w:t>
        </w:r>
      </w:ins>
      <w:del w:id="1530" w:author="ACL" w:date="2020-10-13T11:50:00Z">
        <w:r w:rsidR="00C43703" w:rsidRPr="00072F70" w:rsidDel="009C2B63">
          <w:delText xml:space="preserve"> lower</w:delText>
        </w:r>
      </w:del>
      <w:r w:rsidR="00C43703" w:rsidRPr="00072F70">
        <w:t xml:space="preserve"> COM back to </w:t>
      </w:r>
      <m:oMath>
        <m:sSub>
          <m:sSubPr>
            <m:ctrlPr>
              <w:ins w:id="1531" w:author="ACL" w:date="2020-10-13T11:50:00Z">
                <w:rPr>
                  <w:rFonts w:ascii="Cambria Math" w:hAnsi="Cambria Math"/>
                  <w:i/>
                </w:rPr>
              </w:ins>
            </m:ctrlPr>
          </m:sSubPr>
          <m:e>
            <m:r>
              <w:ins w:id="1532" w:author="ACL" w:date="2020-10-13T11:50:00Z">
                <w:rPr>
                  <w:rFonts w:ascii="Cambria Math" w:hAnsi="Cambria Math"/>
                </w:rPr>
                <m:t>H</m:t>
              </w:ins>
            </m:r>
          </m:e>
          <m:sub>
            <m:r>
              <w:ins w:id="1533" w:author="ACL" w:date="2020-10-13T11:50:00Z">
                <m:rPr>
                  <m:sty m:val="p"/>
                </m:rPr>
                <w:rPr>
                  <w:rFonts w:ascii="Cambria Math" w:hAnsi="Cambria Math"/>
                </w:rPr>
                <m:t>standing</m:t>
              </w:ins>
            </m:r>
          </m:sub>
        </m:sSub>
      </m:oMath>
      <w:del w:id="1534" w:author="ACL" w:date="2020-10-13T11:50:00Z">
        <w:r w:rsidR="00C43703" w:rsidRPr="00072F70" w:rsidDel="009C2B63">
          <w:delText>standing COM</w:delText>
        </w:r>
      </w:del>
      <w:r w:rsidR="00C43703" w:rsidRPr="00072F70">
        <w:t xml:space="preserve">. </w:t>
      </w:r>
    </w:p>
    <w:p w14:paraId="26257885" w14:textId="1AB65EBB" w:rsidR="00D97FD0" w:rsidRPr="00072F70" w:rsidRDefault="00F93FF5" w:rsidP="00D97FD0">
      <w:pPr>
        <w:pStyle w:val="Text"/>
        <w:rPr>
          <w:lang w:bidi="he-IL"/>
        </w:rPr>
      </w:pPr>
      <w:ins w:id="1535" w:author="ACL" w:date="2020-10-13T12:07:00Z">
        <w:r>
          <w:rPr>
            <w:lang w:bidi="he-IL"/>
          </w:rPr>
          <w:t>Comparing t</w:t>
        </w:r>
      </w:ins>
      <w:del w:id="1536" w:author="ACL" w:date="2020-10-13T12:04:00Z">
        <w:r w:rsidR="00D97FD0" w:rsidRPr="00072F70" w:rsidDel="00F93FF5">
          <w:rPr>
            <w:lang w:bidi="he-IL"/>
          </w:rPr>
          <w:delText>By comparing the</w:delText>
        </w:r>
      </w:del>
      <w:ins w:id="1537" w:author="ACL" w:date="2020-10-13T12:04:00Z">
        <w:r>
          <w:rPr>
            <w:lang w:bidi="he-IL"/>
          </w:rPr>
          <w:t>he</w:t>
        </w:r>
      </w:ins>
      <w:r w:rsidR="00D97FD0" w:rsidRPr="00072F70">
        <w:rPr>
          <w:lang w:bidi="he-IL"/>
        </w:rPr>
        <w:t xml:space="preserve"> total joint</w:t>
      </w:r>
      <w:del w:id="1538" w:author="ACL" w:date="2020-10-13T11:50:00Z">
        <w:r w:rsidR="00D97FD0" w:rsidRPr="00072F70" w:rsidDel="00F93FF5">
          <w:rPr>
            <w:lang w:bidi="he-IL"/>
          </w:rPr>
          <w:delText>s</w:delText>
        </w:r>
      </w:del>
      <w:r w:rsidR="00D97FD0" w:rsidRPr="00072F70">
        <w:rPr>
          <w:lang w:bidi="he-IL"/>
        </w:rPr>
        <w:t xml:space="preserve"> work and </w:t>
      </w:r>
      <m:oMath>
        <m:r>
          <w:ins w:id="1539" w:author="ACL" w:date="2020-10-13T12:08:00Z">
            <m:rPr>
              <m:sty m:val="p"/>
            </m:rPr>
            <w:rPr>
              <w:rFonts w:ascii="Cambria Math" w:hAnsi="Cambria Math"/>
            </w:rPr>
            <m:t>Δ</m:t>
          </w:ins>
        </m:r>
        <m:sSub>
          <m:sSubPr>
            <m:ctrlPr>
              <w:ins w:id="1540" w:author="ACL" w:date="2020-10-13T12:08:00Z">
                <w:rPr>
                  <w:rFonts w:ascii="Cambria Math" w:hAnsi="Cambria Math"/>
                  <w:i/>
                </w:rPr>
              </w:ins>
            </m:ctrlPr>
          </m:sSubPr>
          <m:e>
            <m:r>
              <w:ins w:id="1541" w:author="ACL" w:date="2020-10-13T12:08:00Z">
                <w:rPr>
                  <w:rFonts w:ascii="Cambria Math" w:hAnsi="Cambria Math"/>
                </w:rPr>
                <m:t>H</m:t>
              </w:ins>
            </m:r>
          </m:e>
          <m:sub>
            <m:r>
              <w:ins w:id="1542" w:author="ACL" w:date="2020-10-13T12:08:00Z">
                <m:rPr>
                  <m:sty m:val="p"/>
                </m:rPr>
                <w:rPr>
                  <w:rFonts w:ascii="Cambria Math" w:hAnsi="Cambria Math"/>
                </w:rPr>
                <m:t>max</m:t>
              </w:ins>
            </m:r>
          </m:sub>
        </m:sSub>
      </m:oMath>
      <w:del w:id="1543" w:author="ACL" w:date="2020-10-13T12:08:00Z">
        <w:r w:rsidR="00D97FD0" w:rsidRPr="00072F70" w:rsidDel="00F93FF5">
          <w:rPr>
            <w:lang w:bidi="he-IL"/>
          </w:rPr>
          <w:delText>the maximum height difference</w:delText>
        </w:r>
      </w:del>
      <w:r w:rsidR="00D97FD0" w:rsidRPr="00072F70">
        <w:rPr>
          <w:lang w:bidi="he-IL"/>
        </w:rPr>
        <w:t xml:space="preserve"> </w:t>
      </w:r>
      <w:ins w:id="1544" w:author="ACL" w:date="2020-10-13T12:09:00Z">
        <w:r>
          <w:rPr>
            <w:lang w:bidi="he-IL"/>
          </w:rPr>
          <w:t xml:space="preserve">for </w:t>
        </w:r>
      </w:ins>
      <w:del w:id="1545" w:author="ACL" w:date="2020-10-13T12:04:00Z">
        <w:r w:rsidR="00D97FD0" w:rsidRPr="00072F70" w:rsidDel="00F93FF5">
          <w:rPr>
            <w:lang w:bidi="he-IL"/>
          </w:rPr>
          <w:delText xml:space="preserve">between </w:delText>
        </w:r>
      </w:del>
      <w:del w:id="1546" w:author="ACL" w:date="2020-10-13T11:51:00Z">
        <w:r w:rsidR="00D97FD0" w:rsidRPr="00072F70" w:rsidDel="00F93FF5">
          <w:rPr>
            <w:lang w:bidi="he-IL"/>
          </w:rPr>
          <w:delText>condition of</w:delText>
        </w:r>
      </w:del>
      <w:ins w:id="1547" w:author="ACL" w:date="2020-10-13T12:07:00Z">
        <w:r>
          <w:rPr>
            <w:lang w:bidi="he-IL"/>
          </w:rPr>
          <w:t xml:space="preserve">(i) </w:t>
        </w:r>
      </w:ins>
      <w:ins w:id="1548" w:author="ACL" w:date="2020-10-13T12:09:00Z">
        <w:r>
          <w:rPr>
            <w:lang w:bidi="he-IL"/>
          </w:rPr>
          <w:t xml:space="preserve">jumping </w:t>
        </w:r>
      </w:ins>
      <w:ins w:id="1549" w:author="ACL" w:date="2020-10-13T11:51:00Z">
        <w:r>
          <w:rPr>
            <w:lang w:bidi="he-IL"/>
          </w:rPr>
          <w:t>with a spring</w:t>
        </w:r>
      </w:ins>
      <w:ins w:id="1550" w:author="ACL" w:date="2020-10-13T12:04:00Z">
        <w:r>
          <w:rPr>
            <w:lang w:bidi="he-IL"/>
          </w:rPr>
          <w:t>ed</w:t>
        </w:r>
      </w:ins>
      <w:r w:rsidR="00D97FD0" w:rsidRPr="00072F70">
        <w:rPr>
          <w:lang w:bidi="he-IL"/>
        </w:rPr>
        <w:t xml:space="preserve"> exoskeleton</w:t>
      </w:r>
      <w:ins w:id="1551" w:author="ACL" w:date="2020-10-13T12:06:00Z">
        <w:r>
          <w:rPr>
            <w:lang w:bidi="he-IL"/>
          </w:rPr>
          <w:t xml:space="preserve"> with maximum spring constant (Exo2)</w:t>
        </w:r>
      </w:ins>
      <w:r w:rsidR="00D97FD0" w:rsidRPr="00072F70">
        <w:rPr>
          <w:lang w:bidi="he-IL"/>
        </w:rPr>
        <w:t xml:space="preserve"> </w:t>
      </w:r>
      <w:ins w:id="1552" w:author="ACL" w:date="2020-10-13T12:05:00Z">
        <w:r>
          <w:rPr>
            <w:lang w:bidi="he-IL"/>
          </w:rPr>
          <w:t>with</w:t>
        </w:r>
      </w:ins>
      <w:ins w:id="1553" w:author="ACL" w:date="2020-10-13T12:04:00Z">
        <w:r>
          <w:rPr>
            <w:lang w:bidi="he-IL"/>
          </w:rPr>
          <w:t xml:space="preserve"> </w:t>
        </w:r>
      </w:ins>
      <w:ins w:id="1554" w:author="ACL" w:date="2020-10-13T12:07:00Z">
        <w:r>
          <w:rPr>
            <w:lang w:bidi="he-IL"/>
          </w:rPr>
          <w:t xml:space="preserve">(ii) </w:t>
        </w:r>
      </w:ins>
      <w:ins w:id="1555" w:author="ACL" w:date="2020-10-13T12:04:00Z">
        <w:r>
          <w:rPr>
            <w:lang w:bidi="he-IL"/>
          </w:rPr>
          <w:t xml:space="preserve">jumping </w:t>
        </w:r>
      </w:ins>
      <w:r w:rsidR="00D97FD0" w:rsidRPr="00072F70">
        <w:rPr>
          <w:lang w:bidi="he-IL"/>
        </w:rPr>
        <w:t xml:space="preserve">with </w:t>
      </w:r>
      <w:ins w:id="1556" w:author="ACL" w:date="2020-10-13T12:04:00Z">
        <w:r>
          <w:rPr>
            <w:lang w:bidi="he-IL"/>
          </w:rPr>
          <w:t xml:space="preserve">a </w:t>
        </w:r>
      </w:ins>
      <w:del w:id="1557" w:author="ACL" w:date="2020-10-13T12:04:00Z">
        <w:r w:rsidR="00D97FD0" w:rsidRPr="00072F70" w:rsidDel="00F93FF5">
          <w:rPr>
            <w:lang w:bidi="he-IL"/>
          </w:rPr>
          <w:delText xml:space="preserve">no </w:delText>
        </w:r>
      </w:del>
      <w:ins w:id="1558" w:author="ACL" w:date="2020-10-13T14:59:00Z">
        <w:r w:rsidR="005B4E54">
          <w:rPr>
            <w:lang w:bidi="he-IL"/>
          </w:rPr>
          <w:t>springless</w:t>
        </w:r>
      </w:ins>
      <w:del w:id="1559" w:author="ACL" w:date="2020-10-13T14:59:00Z">
        <w:r w:rsidR="00D97FD0" w:rsidRPr="00072F70" w:rsidDel="005B4E54">
          <w:rPr>
            <w:lang w:bidi="he-IL"/>
          </w:rPr>
          <w:delText>spring</w:delText>
        </w:r>
      </w:del>
      <w:ins w:id="1560" w:author="ACL" w:date="2020-10-13T12:04:00Z">
        <w:r>
          <w:rPr>
            <w:lang w:bidi="he-IL"/>
          </w:rPr>
          <w:t xml:space="preserve"> exoskeleton</w:t>
        </w:r>
      </w:ins>
      <w:del w:id="1561" w:author="ACL" w:date="2020-10-13T12:04:00Z">
        <w:r w:rsidR="00D97FD0" w:rsidRPr="00072F70" w:rsidDel="00F93FF5">
          <w:rPr>
            <w:lang w:bidi="he-IL"/>
          </w:rPr>
          <w:delText>s</w:delText>
        </w:r>
      </w:del>
      <w:r w:rsidR="00D97FD0" w:rsidRPr="00072F70">
        <w:rPr>
          <w:lang w:bidi="he-IL"/>
        </w:rPr>
        <w:t xml:space="preserve"> (Exo0)</w:t>
      </w:r>
      <w:del w:id="1562" w:author="ACL" w:date="2020-10-13T12:06:00Z">
        <w:r w:rsidR="00D97FD0" w:rsidRPr="00072F70" w:rsidDel="00F93FF5">
          <w:rPr>
            <w:lang w:bidi="he-IL"/>
          </w:rPr>
          <w:delText xml:space="preserve"> and condition with highest spring stiffness (Exo2S2),</w:delText>
        </w:r>
      </w:del>
      <w:r w:rsidR="00D97FD0" w:rsidRPr="00072F70">
        <w:rPr>
          <w:lang w:bidi="he-IL"/>
        </w:rPr>
        <w:t xml:space="preserve"> </w:t>
      </w:r>
      <w:del w:id="1563" w:author="ACL" w:date="2020-10-13T12:06:00Z">
        <w:r w:rsidR="00D97FD0" w:rsidRPr="00072F70" w:rsidDel="00F93FF5">
          <w:rPr>
            <w:lang w:bidi="he-IL"/>
          </w:rPr>
          <w:delText>we aim to gain</w:delText>
        </w:r>
      </w:del>
      <w:ins w:id="1564" w:author="ACL" w:date="2020-10-13T12:06:00Z">
        <w:r>
          <w:rPr>
            <w:lang w:bidi="he-IL"/>
          </w:rPr>
          <w:t>gives us a</w:t>
        </w:r>
      </w:ins>
      <w:r w:rsidR="00D97FD0" w:rsidRPr="00072F70">
        <w:rPr>
          <w:lang w:bidi="he-IL"/>
        </w:rPr>
        <w:t xml:space="preserve"> better understanding </w:t>
      </w:r>
      <w:del w:id="1565" w:author="ACL" w:date="2020-10-13T12:08:00Z">
        <w:r w:rsidR="00D97FD0" w:rsidRPr="00072F70" w:rsidDel="00F93FF5">
          <w:rPr>
            <w:lang w:bidi="he-IL"/>
          </w:rPr>
          <w:delText xml:space="preserve">on </w:delText>
        </w:r>
      </w:del>
      <w:ins w:id="1566" w:author="ACL" w:date="2020-10-13T12:08:00Z">
        <w:r w:rsidRPr="00072F70">
          <w:rPr>
            <w:lang w:bidi="he-IL"/>
          </w:rPr>
          <w:t>o</w:t>
        </w:r>
        <w:r>
          <w:rPr>
            <w:lang w:bidi="he-IL"/>
          </w:rPr>
          <w:t>f</w:t>
        </w:r>
        <w:r w:rsidRPr="00072F70">
          <w:rPr>
            <w:lang w:bidi="he-IL"/>
          </w:rPr>
          <w:t xml:space="preserve"> </w:t>
        </w:r>
      </w:ins>
      <w:r w:rsidR="00D97FD0" w:rsidRPr="00072F70">
        <w:rPr>
          <w:lang w:bidi="he-IL"/>
        </w:rPr>
        <w:t xml:space="preserve">the </w:t>
      </w:r>
      <w:ins w:id="1567" w:author="ACL" w:date="2020-10-13T12:09:00Z">
        <w:r w:rsidRPr="00072F70">
          <w:rPr>
            <w:lang w:bidi="he-IL"/>
          </w:rPr>
          <w:t>human</w:t>
        </w:r>
        <w:r>
          <w:rPr>
            <w:lang w:bidi="he-IL"/>
          </w:rPr>
          <w:t>-</w:t>
        </w:r>
        <w:r w:rsidRPr="00072F70">
          <w:rPr>
            <w:lang w:bidi="he-IL"/>
          </w:rPr>
          <w:t xml:space="preserve">exoskeleton </w:t>
        </w:r>
      </w:ins>
      <w:r w:rsidR="00D97FD0" w:rsidRPr="00072F70">
        <w:rPr>
          <w:lang w:bidi="he-IL"/>
        </w:rPr>
        <w:t>interaction</w:t>
      </w:r>
      <w:del w:id="1568" w:author="ACL" w:date="2020-10-13T12:09:00Z">
        <w:r w:rsidR="00D97FD0" w:rsidRPr="00072F70" w:rsidDel="00F93FF5">
          <w:rPr>
            <w:lang w:bidi="he-IL"/>
          </w:rPr>
          <w:delText xml:space="preserve"> between the human and the exoskeleton</w:delText>
        </w:r>
      </w:del>
      <w:r w:rsidR="00D97FD0" w:rsidRPr="00072F70">
        <w:rPr>
          <w:lang w:bidi="he-IL"/>
        </w:rPr>
        <w:t xml:space="preserve">. </w:t>
      </w:r>
      <w:bookmarkStart w:id="1569" w:name="_Hlk51862760"/>
      <w:del w:id="1570" w:author="ACL" w:date="2020-10-13T12:10:00Z">
        <w:r w:rsidR="00C43703" w:rsidRPr="00072F70" w:rsidDel="00F93FF5">
          <w:rPr>
            <w:lang w:bidi="he-IL"/>
          </w:rPr>
          <w:delText xml:space="preserve">Using </w:delText>
        </w:r>
      </w:del>
      <w:ins w:id="1571" w:author="ACL" w:date="2020-10-13T12:10:00Z">
        <w:r>
          <w:rPr>
            <w:lang w:bidi="he-IL"/>
          </w:rPr>
          <w:t>We analyze the</w:t>
        </w:r>
        <w:r w:rsidRPr="00072F70">
          <w:rPr>
            <w:lang w:bidi="he-IL"/>
          </w:rPr>
          <w:t xml:space="preserve"> </w:t>
        </w:r>
      </w:ins>
      <w:r w:rsidR="00C43703" w:rsidRPr="00072F70">
        <w:rPr>
          <w:lang w:bidi="he-IL"/>
        </w:rPr>
        <w:t>e</w:t>
      </w:r>
      <w:r w:rsidR="00D97FD0" w:rsidRPr="00072F70">
        <w:rPr>
          <w:lang w:bidi="he-IL"/>
        </w:rPr>
        <w:t>nergy balance</w:t>
      </w:r>
      <w:del w:id="1572" w:author="ACL" w:date="2020-10-13T12:11:00Z">
        <w:r w:rsidR="00D97FD0" w:rsidRPr="00072F70" w:rsidDel="00F93FF5">
          <w:rPr>
            <w:lang w:bidi="he-IL"/>
          </w:rPr>
          <w:delText xml:space="preserve"> analysis</w:delText>
        </w:r>
      </w:del>
      <w:r w:rsidR="00A53497" w:rsidRPr="00072F70">
        <w:rPr>
          <w:lang w:bidi="he-IL"/>
        </w:rPr>
        <w:t>, where</w:t>
      </w:r>
      <w:r w:rsidR="00D97FD0" w:rsidRPr="00072F70">
        <w:rPr>
          <w:lang w:bidi="he-IL"/>
        </w:rPr>
        <w:t xml:space="preserve"> </w:t>
      </w:r>
      <w:r w:rsidR="00C43703" w:rsidRPr="00072F70">
        <w:rPr>
          <w:lang w:bidi="he-IL"/>
        </w:rPr>
        <w:t xml:space="preserve">each jump </w:t>
      </w:r>
      <w:r w:rsidR="006360D9" w:rsidRPr="00072F70">
        <w:rPr>
          <w:lang w:bidi="he-IL"/>
        </w:rPr>
        <w:t>has</w:t>
      </w:r>
      <w:r w:rsidR="00C43703" w:rsidRPr="00072F70">
        <w:rPr>
          <w:lang w:bidi="he-IL"/>
        </w:rPr>
        <w:t xml:space="preserve"> two </w:t>
      </w:r>
      <w:r w:rsidR="00A53497" w:rsidRPr="00072F70">
        <w:rPr>
          <w:lang w:bidi="he-IL"/>
        </w:rPr>
        <w:t xml:space="preserve">energy </w:t>
      </w:r>
      <w:r w:rsidR="00C43703" w:rsidRPr="00072F70">
        <w:rPr>
          <w:lang w:bidi="he-IL"/>
        </w:rPr>
        <w:t>component</w:t>
      </w:r>
      <w:r w:rsidR="00A53497" w:rsidRPr="00072F70">
        <w:rPr>
          <w:lang w:bidi="he-IL"/>
        </w:rPr>
        <w:t>s</w:t>
      </w:r>
      <w:ins w:id="1573" w:author="ACL" w:date="2020-10-13T12:11:00Z">
        <w:r>
          <w:rPr>
            <w:lang w:bidi="he-IL"/>
          </w:rPr>
          <w:t>: one</w:t>
        </w:r>
      </w:ins>
      <w:r w:rsidR="00C43703" w:rsidRPr="00072F70">
        <w:rPr>
          <w:lang w:bidi="he-IL"/>
        </w:rPr>
        <w:t xml:space="preserve"> to move the COM </w:t>
      </w:r>
      <w:r w:rsidR="00A53497" w:rsidRPr="00072F70">
        <w:rPr>
          <w:lang w:bidi="he-IL"/>
        </w:rPr>
        <w:t>from</w:t>
      </w:r>
      <w:r w:rsidR="00C43703" w:rsidRPr="00072F70">
        <w:rPr>
          <w:lang w:bidi="he-IL"/>
        </w:rPr>
        <w:t xml:space="preserve"> the lowest point</w:t>
      </w:r>
      <w:r w:rsidR="006360D9" w:rsidRPr="00072F70">
        <w:rPr>
          <w:lang w:bidi="he-IL"/>
        </w:rPr>
        <w:t xml:space="preserve"> </w:t>
      </w:r>
      <w:r w:rsidR="00C43703" w:rsidRPr="00072F70">
        <w:rPr>
          <w:lang w:bidi="he-IL"/>
        </w:rPr>
        <w:t>(UPM) to standing</w:t>
      </w:r>
      <w:r w:rsidR="00A53497" w:rsidRPr="00072F70">
        <w:rPr>
          <w:lang w:bidi="he-IL"/>
        </w:rPr>
        <w:t>,</w:t>
      </w:r>
      <w:r w:rsidR="00C43703" w:rsidRPr="00072F70">
        <w:rPr>
          <w:lang w:bidi="he-IL"/>
        </w:rPr>
        <w:t xml:space="preserve"> </w:t>
      </w:r>
      <w:del w:id="1574" w:author="ACL" w:date="2020-10-13T12:11:00Z">
        <w:r w:rsidR="00C43703" w:rsidRPr="00072F70" w:rsidDel="00F93FF5">
          <w:rPr>
            <w:lang w:bidi="he-IL"/>
          </w:rPr>
          <w:delText xml:space="preserve">and </w:delText>
        </w:r>
      </w:del>
      <w:ins w:id="1575" w:author="ACL" w:date="2020-10-13T12:11:00Z">
        <w:r w:rsidRPr="00072F70">
          <w:rPr>
            <w:lang w:bidi="he-IL"/>
          </w:rPr>
          <w:t>and</w:t>
        </w:r>
        <w:r>
          <w:rPr>
            <w:lang w:bidi="he-IL"/>
          </w:rPr>
          <w:t xml:space="preserve"> another to move the COM </w:t>
        </w:r>
      </w:ins>
      <w:r w:rsidR="00C43703" w:rsidRPr="00072F70">
        <w:rPr>
          <w:lang w:bidi="he-IL"/>
        </w:rPr>
        <w:t xml:space="preserve">from </w:t>
      </w:r>
      <w:r w:rsidR="006360D9" w:rsidRPr="00072F70">
        <w:rPr>
          <w:lang w:bidi="he-IL"/>
        </w:rPr>
        <w:t>standing</w:t>
      </w:r>
      <w:r w:rsidR="00C43703" w:rsidRPr="00072F70">
        <w:rPr>
          <w:lang w:bidi="he-IL"/>
        </w:rPr>
        <w:t xml:space="preserve"> to </w:t>
      </w:r>
      <w:r w:rsidR="006360D9" w:rsidRPr="00072F70">
        <w:rPr>
          <w:lang w:bidi="he-IL"/>
        </w:rPr>
        <w:t>maximum height. If we assume no energy los</w:t>
      </w:r>
      <w:ins w:id="1576" w:author="ACL" w:date="2020-10-13T12:11:00Z">
        <w:r>
          <w:rPr>
            <w:lang w:bidi="he-IL"/>
          </w:rPr>
          <w:t>s</w:t>
        </w:r>
      </w:ins>
      <w:del w:id="1577" w:author="ACL" w:date="2020-10-13T12:11:00Z">
        <w:r w:rsidR="006360D9" w:rsidRPr="00072F70" w:rsidDel="00F93FF5">
          <w:rPr>
            <w:lang w:bidi="he-IL"/>
          </w:rPr>
          <w:delText>t</w:delText>
        </w:r>
      </w:del>
      <w:r w:rsidR="00A53497" w:rsidRPr="00072F70">
        <w:rPr>
          <w:lang w:bidi="he-IL"/>
        </w:rPr>
        <w:t>,</w:t>
      </w:r>
      <w:r w:rsidR="006360D9" w:rsidRPr="00072F70">
        <w:rPr>
          <w:lang w:bidi="he-IL"/>
        </w:rPr>
        <w:t xml:space="preserve"> t</w:t>
      </w:r>
      <w:r w:rsidR="00A53497" w:rsidRPr="00072F70">
        <w:rPr>
          <w:lang w:bidi="he-IL"/>
        </w:rPr>
        <w:t>he</w:t>
      </w:r>
      <w:r w:rsidR="006360D9" w:rsidRPr="00072F70">
        <w:rPr>
          <w:lang w:bidi="he-IL"/>
        </w:rPr>
        <w:t xml:space="preserve">n the difference in </w:t>
      </w:r>
      <w:del w:id="1578" w:author="ACL" w:date="2020-10-13T12:11:00Z">
        <w:r w:rsidR="006360D9" w:rsidRPr="00072F70" w:rsidDel="00F93FF5">
          <w:rPr>
            <w:lang w:bidi="he-IL"/>
          </w:rPr>
          <w:delText xml:space="preserve">the </w:delText>
        </w:r>
      </w:del>
      <w:r w:rsidR="006360D9" w:rsidRPr="00072F70">
        <w:rPr>
          <w:lang w:bidi="he-IL"/>
        </w:rPr>
        <w:t xml:space="preserve">joint work between </w:t>
      </w:r>
      <w:del w:id="1579" w:author="ACL" w:date="2020-10-13T14:33:00Z">
        <w:r w:rsidR="006360D9" w:rsidRPr="00072F70" w:rsidDel="009779CB">
          <w:rPr>
            <w:lang w:bidi="he-IL"/>
          </w:rPr>
          <w:delText xml:space="preserve">the </w:delText>
        </w:r>
      </w:del>
      <w:del w:id="1580" w:author="ACL" w:date="2020-10-13T12:12:00Z">
        <w:r w:rsidR="006360D9" w:rsidRPr="00072F70" w:rsidDel="00F93FF5">
          <w:rPr>
            <w:lang w:bidi="he-IL"/>
          </w:rPr>
          <w:delText>two conditions</w:delText>
        </w:r>
      </w:del>
      <w:ins w:id="1581" w:author="ACL" w:date="2020-10-13T12:12:00Z">
        <w:r>
          <w:rPr>
            <w:lang w:bidi="he-IL"/>
          </w:rPr>
          <w:t>jumps</w:t>
        </w:r>
      </w:ins>
      <w:r w:rsidR="006360D9" w:rsidRPr="00072F70">
        <w:rPr>
          <w:lang w:bidi="he-IL"/>
        </w:rPr>
        <w:t xml:space="preserve"> Exo2S2 </w:t>
      </w:r>
      <w:ins w:id="1582" w:author="ACL" w:date="2020-10-13T12:12:00Z">
        <w:r>
          <w:rPr>
            <w:lang w:bidi="he-IL"/>
          </w:rPr>
          <w:t>and jumps</w:t>
        </w:r>
      </w:ins>
      <w:del w:id="1583" w:author="ACL" w:date="2020-10-13T12:12:00Z">
        <w:r w:rsidR="006360D9" w:rsidRPr="00072F70" w:rsidDel="00F93FF5">
          <w:rPr>
            <w:lang w:bidi="he-IL"/>
          </w:rPr>
          <w:delText>to</w:delText>
        </w:r>
      </w:del>
      <w:r w:rsidR="006360D9" w:rsidRPr="00072F70">
        <w:rPr>
          <w:lang w:bidi="he-IL"/>
        </w:rPr>
        <w:t xml:space="preserve"> Exo0 </w:t>
      </w:r>
      <w:del w:id="1584" w:author="ACL" w:date="2020-10-13T12:12:00Z">
        <w:r w:rsidR="00C43703" w:rsidRPr="00072F70" w:rsidDel="00F93FF5">
          <w:rPr>
            <w:lang w:bidi="he-IL"/>
          </w:rPr>
          <w:delText xml:space="preserve">energy </w:delText>
        </w:r>
        <w:r w:rsidR="006360D9" w:rsidRPr="00072F70" w:rsidDel="00F93FF5">
          <w:rPr>
            <w:lang w:bidi="he-IL"/>
          </w:rPr>
          <w:delText>could be</w:delText>
        </w:r>
      </w:del>
      <w:ins w:id="1585" w:author="ACL" w:date="2020-10-13T12:12:00Z">
        <w:r>
          <w:rPr>
            <w:lang w:bidi="he-IL"/>
          </w:rPr>
          <w:t>may be</w:t>
        </w:r>
      </w:ins>
      <w:r w:rsidR="006360D9" w:rsidRPr="00072F70">
        <w:rPr>
          <w:lang w:bidi="he-IL"/>
        </w:rPr>
        <w:t xml:space="preserve"> formulated as </w:t>
      </w:r>
      <w:del w:id="1586" w:author="ACL" w:date="2020-10-13T12:12:00Z">
        <w:r w:rsidR="006360D9" w:rsidRPr="00072F70" w:rsidDel="00F93FF5">
          <w:rPr>
            <w:lang w:bidi="he-IL"/>
          </w:rPr>
          <w:delText>follows</w:delText>
        </w:r>
        <w:r w:rsidR="00D97FD0" w:rsidRPr="00072F70" w:rsidDel="00F93FF5">
          <w:rPr>
            <w:lang w:bidi="he-IL"/>
          </w:rPr>
          <w:delText>:</w:delText>
        </w:r>
      </w:del>
    </w:p>
    <w:p w14:paraId="068D4EB3" w14:textId="0F9888BF" w:rsidR="00D97FD0" w:rsidRPr="00072F70" w:rsidRDefault="00D97FD0" w:rsidP="00D97FD0">
      <w:pPr>
        <w:pStyle w:val="Equation"/>
      </w:pPr>
      <w:r w:rsidRPr="00072F70">
        <w:tab/>
        <w:t>(</w:t>
      </w:r>
      <w:r w:rsidRPr="00072F70">
        <w:fldChar w:fldCharType="begin"/>
      </w:r>
      <m:oMath>
        <m:r>
          <m:rPr>
            <m:sty m:val="p"/>
          </m:rPr>
          <w:rPr>
            <w:rFonts w:ascii="Cambria Math" w:hAnsi="Cambria Math"/>
          </w:rPr>
          <m:t xml:space="preserve"> SEQ Equation \* ARABIC </m:t>
        </m:r>
      </m:oMath>
      <w:r w:rsidRPr="00072F70">
        <w:fldChar w:fldCharType="separate"/>
      </w:r>
      <m:oMath>
        <m:r>
          <m:rPr>
            <m:sty m:val="p"/>
          </m:rPr>
          <w:rPr>
            <w:rFonts w:ascii="Cambria Math" w:hAnsi="Cambria Math"/>
          </w:rPr>
          <m:t>6</m:t>
        </m:r>
      </m:oMath>
      <w:r w:rsidRPr="00072F70">
        <w:fldChar w:fldCharType="end"/>
      </w:r>
      <w:r w:rsidRPr="00072F70">
        <w:t>)</w:t>
      </w:r>
    </w:p>
    <w:p w14:paraId="7610EE55" w14:textId="01A00E55" w:rsidR="00D97FD0" w:rsidRPr="00072F70" w:rsidRDefault="00D97FD0" w:rsidP="00D97FD0">
      <w:pPr>
        <w:pStyle w:val="Equation"/>
        <w:rPr>
          <w:lang w:bidi="he-IL"/>
        </w:rPr>
      </w:pPr>
      <m:oMathPara>
        <m:oMathParaPr>
          <m:jc m:val="left"/>
        </m:oMathParaPr>
        <m:oMath>
          <m:r>
            <m:rPr>
              <m:sty m:val="p"/>
            </m:rPr>
            <w:rPr>
              <w:rFonts w:ascii="Cambria Math" w:hAnsi="Cambria Math"/>
              <w:lang w:bidi="he-IL"/>
            </w:rPr>
            <m:t>Δ</m:t>
          </m:r>
          <m:r>
            <w:rPr>
              <w:rFonts w:ascii="Cambria Math" w:hAnsi="Cambria Math"/>
              <w:lang w:bidi="he-IL"/>
            </w:rPr>
            <m:t>W=mg</m:t>
          </m:r>
          <m:r>
            <w:del w:id="1587" w:author="ACL" w:date="2020-10-13T12:12:00Z">
              <w:rPr>
                <w:rFonts w:ascii="Cambria Math" w:hAnsi="Cambria Math"/>
                <w:lang w:bidi="he-IL"/>
              </w:rPr>
              <m:t>∙</m:t>
            </w:del>
          </m:r>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min</m:t>
              </m:r>
              <m:r>
                <w:rPr>
                  <w:rFonts w:ascii="Cambria Math" w:hAnsi="Cambria Math"/>
                  <w:lang w:bidi="he-IL"/>
                </w:rPr>
                <m:t>,2</m:t>
              </m:r>
            </m:sub>
            <m:sup>
              <m:r>
                <w:rPr>
                  <w:rFonts w:ascii="Cambria Math" w:hAnsi="Cambria Math"/>
                  <w:lang w:bidi="he-IL"/>
                </w:rPr>
                <m:t xml:space="preserve"> </m:t>
              </m:r>
            </m:sup>
          </m:sSubSup>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max</m:t>
              </m:r>
              <m:r>
                <w:rPr>
                  <w:rFonts w:ascii="Cambria Math" w:hAnsi="Cambria Math"/>
                  <w:lang w:bidi="he-IL"/>
                </w:rPr>
                <m:t>,2</m:t>
              </m:r>
            </m:sub>
            <m:sup>
              <m:r>
                <m:rPr>
                  <m:sty m:val="p"/>
                </m:rPr>
                <w:rPr>
                  <w:rFonts w:ascii="Cambria Math" w:hAnsi="Cambria Math"/>
                  <w:lang w:bidi="he-IL"/>
                </w:rPr>
                <m:t>p</m:t>
              </m:r>
            </m:sup>
          </m:sSubSup>
          <m:r>
            <w:rPr>
              <w:rFonts w:ascii="Cambria Math" w:hAnsi="Cambria Math"/>
              <w:lang w:bidi="he-IL"/>
            </w:rPr>
            <m:t>)-mg</m:t>
          </m:r>
          <m:r>
            <w:del w:id="1588" w:author="ACL" w:date="2020-10-13T12:12:00Z">
              <w:rPr>
                <w:rFonts w:ascii="Cambria Math" w:hAnsi="Cambria Math"/>
                <w:lang w:bidi="he-IL"/>
              </w:rPr>
              <m:t>∙</m:t>
            </w:del>
          </m:r>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min</m:t>
              </m:r>
              <m:r>
                <w:rPr>
                  <w:rFonts w:ascii="Cambria Math" w:hAnsi="Cambria Math"/>
                  <w:lang w:bidi="he-IL"/>
                </w:rPr>
                <m:t>,0</m:t>
              </m:r>
            </m:sub>
            <m:sup>
              <m:r>
                <w:rPr>
                  <w:rFonts w:ascii="Cambria Math" w:hAnsi="Cambria Math"/>
                  <w:lang w:bidi="he-IL"/>
                </w:rPr>
                <m:t xml:space="preserve"> </m:t>
              </m:r>
            </m:sup>
          </m:sSubSup>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max</m:t>
              </m:r>
              <m:r>
                <w:rPr>
                  <w:rFonts w:ascii="Cambria Math" w:hAnsi="Cambria Math"/>
                  <w:lang w:bidi="he-IL"/>
                </w:rPr>
                <m:t>,0</m:t>
              </m:r>
            </m:sub>
            <m:sup>
              <m:r>
                <w:rPr>
                  <w:rFonts w:ascii="Cambria Math" w:hAnsi="Cambria Math"/>
                  <w:lang w:bidi="he-IL"/>
                </w:rPr>
                <m:t xml:space="preserve"> </m:t>
              </m:r>
            </m:sup>
          </m:sSubSup>
          <m:r>
            <w:rPr>
              <w:rFonts w:ascii="Cambria Math" w:hAnsi="Cambria Math"/>
              <w:lang w:bidi="he-IL"/>
            </w:rPr>
            <m:t>)</m:t>
          </m:r>
        </m:oMath>
      </m:oMathPara>
    </w:p>
    <w:p w14:paraId="029433C2" w14:textId="1DAB5AB7" w:rsidR="00D97FD0" w:rsidRPr="00F93FF5" w:rsidRDefault="00D97FD0" w:rsidP="00D97FD0">
      <m:oMathPara>
        <m:oMathParaPr>
          <m:jc m:val="left"/>
        </m:oMathParaPr>
        <m:oMath>
          <m:r>
            <m:rPr>
              <m:sty m:val="p"/>
            </m:rPr>
            <w:rPr>
              <w:rFonts w:ascii="Cambria Math" w:hAnsi="Cambria Math"/>
            </w:rPr>
            <m:t>Δ</m:t>
          </m:r>
          <m:sSubSup>
            <m:sSubSupPr>
              <m:ctrlPr>
                <w:rPr>
                  <w:rFonts w:ascii="Cambria Math" w:hAnsi="Cambria Math"/>
                  <w:i/>
                </w:rPr>
              </m:ctrlPr>
            </m:sSubSupPr>
            <m:e>
              <m:r>
                <w:rPr>
                  <w:rFonts w:ascii="Cambria Math" w:hAnsi="Cambria Math"/>
                </w:rPr>
                <m:t>H</m:t>
              </m:r>
            </m:e>
            <m:sub>
              <m:r>
                <m:rPr>
                  <m:sty m:val="p"/>
                </m:rPr>
                <w:rPr>
                  <w:rFonts w:ascii="Cambria Math" w:hAnsi="Cambria Math"/>
                </w:rPr>
                <m:t>max</m:t>
              </m:r>
              <m:r>
                <w:rPr>
                  <w:rFonts w:ascii="Cambria Math" w:hAnsi="Cambria Math"/>
                </w:rPr>
                <m:t>,2</m:t>
              </m:r>
            </m:sub>
            <m:sup>
              <m:r>
                <m:rPr>
                  <m:sty m:val="p"/>
                </m:rPr>
                <w:rPr>
                  <w:rFonts w:ascii="Cambria Math" w:hAnsi="Cambria Math"/>
                </w:rPr>
                <m:t>p</m:t>
              </m:r>
            </m:sup>
          </m:sSubSup>
          <m:r>
            <w:rPr>
              <w:rFonts w:ascii="Cambria Math" w:hAnsi="Cambria Math"/>
            </w:rPr>
            <m:t>=</m:t>
          </m:r>
          <m:f>
            <m:fPr>
              <m:ctrlPr>
                <w:rPr>
                  <w:rFonts w:ascii="Cambria Math" w:hAnsi="Cambria Math"/>
                  <w:i/>
                </w:rPr>
              </m:ctrlPr>
            </m:fPr>
            <m:num>
              <m:r>
                <m:rPr>
                  <m:sty m:val="p"/>
                </m:rPr>
                <w:rPr>
                  <w:rFonts w:ascii="Cambria Math" w:hAnsi="Cambria Math"/>
                </w:rPr>
                <m:t>142.5</m:t>
              </m:r>
            </m:num>
            <m:den>
              <m:r>
                <w:rPr>
                  <w:rFonts w:ascii="Cambria Math" w:hAnsi="Cambria Math"/>
                </w:rPr>
                <m:t>76g</m:t>
              </m:r>
            </m:den>
          </m:f>
          <m:r>
            <w:rPr>
              <w:rFonts w:ascii="Cambria Math" w:hAnsi="Cambria Math"/>
            </w:rPr>
            <m:t>-</m:t>
          </m:r>
          <m:r>
            <m:rPr>
              <m:sty m:val="p"/>
            </m:rPr>
            <w:rPr>
              <w:rFonts w:ascii="Cambria Math" w:hAnsi="Cambria Math"/>
            </w:rPr>
            <m:t>0.45</m:t>
          </m:r>
          <m:r>
            <w:rPr>
              <w:rFonts w:ascii="Cambria Math" w:hAnsi="Cambria Math"/>
            </w:rPr>
            <m:t>+</m:t>
          </m:r>
          <m:d>
            <m:dPr>
              <m:ctrlPr>
                <w:rPr>
                  <w:rFonts w:ascii="Cambria Math" w:hAnsi="Cambria Math"/>
                  <w:i/>
                </w:rPr>
              </m:ctrlPr>
            </m:dPr>
            <m:e>
              <m:r>
                <m:rPr>
                  <m:sty m:val="p"/>
                </m:rPr>
                <w:rPr>
                  <w:rFonts w:ascii="Cambria Math" w:hAnsi="Cambria Math"/>
                </w:rPr>
                <m:t>0.35</m:t>
              </m:r>
              <m:r>
                <w:rPr>
                  <w:rFonts w:ascii="Cambria Math" w:hAnsi="Cambria Math"/>
                </w:rPr>
                <m:t>+</m:t>
              </m:r>
              <m:r>
                <m:rPr>
                  <m:sty m:val="p"/>
                </m:rPr>
                <w:rPr>
                  <w:rFonts w:ascii="Cambria Math" w:hAnsi="Cambria Math"/>
                </w:rPr>
                <m:t>0.37</m:t>
              </m:r>
            </m:e>
          </m:d>
          <m:r>
            <w:rPr>
              <w:rFonts w:ascii="Cambria Math" w:hAnsi="Cambria Math"/>
            </w:rPr>
            <m:t>=0.461</m:t>
          </m:r>
          <m:r>
            <w:ins w:id="1589" w:author="ACL" w:date="2020-10-13T12:12:00Z">
              <w:rPr>
                <w:rFonts w:ascii="Cambria Math" w:hAnsi="Cambria Math"/>
              </w:rPr>
              <m:t xml:space="preserve"> </m:t>
            </w:ins>
          </m:r>
          <m:r>
            <m:rPr>
              <m:sty m:val="p"/>
            </m:rPr>
            <w:rPr>
              <w:rFonts w:ascii="Cambria Math" w:hAnsi="Cambria Math"/>
            </w:rPr>
            <m:t>m</m:t>
          </m:r>
          <m:r>
            <w:rPr>
              <w:rFonts w:ascii="Cambria Math" w:hAnsi="Cambria Math"/>
            </w:rPr>
            <m:t>=46.1</m:t>
          </m:r>
          <m:r>
            <w:ins w:id="1590" w:author="ACL" w:date="2020-10-13T12:12:00Z">
              <w:rPr>
                <w:rFonts w:ascii="Cambria Math" w:hAnsi="Cambria Math"/>
              </w:rPr>
              <m:t xml:space="preserve"> </m:t>
            </w:ins>
          </m:r>
          <m:r>
            <m:rPr>
              <m:sty m:val="p"/>
            </m:rPr>
            <w:rPr>
              <w:rFonts w:ascii="Cambria Math" w:hAnsi="Cambria Math"/>
            </w:rPr>
            <m:t>cm</m:t>
          </m:r>
          <m:r>
            <w:ins w:id="1591" w:author="ACL" w:date="2020-10-13T12:13:00Z">
              <m:rPr>
                <m:sty m:val="p"/>
              </m:rPr>
              <w:rPr>
                <w:rFonts w:ascii="Cambria Math" w:hAnsi="Cambria Math"/>
              </w:rPr>
              <m:t>,</m:t>
            </w:ins>
          </m:r>
        </m:oMath>
      </m:oMathPara>
    </w:p>
    <w:p w14:paraId="2C0BE262" w14:textId="7291F841" w:rsidR="00D97FD0" w:rsidRPr="00072F70" w:rsidRDefault="00D97FD0" w:rsidP="00C460FA">
      <w:pPr>
        <w:pStyle w:val="Text"/>
        <w:ind w:firstLine="0"/>
        <w:rPr>
          <w:lang w:bidi="he-IL"/>
        </w:rPr>
      </w:pPr>
      <w:del w:id="1592" w:author="ACL" w:date="2020-10-13T12:13:00Z">
        <w:r w:rsidRPr="00072F70" w:rsidDel="00F93FF5">
          <w:rPr>
            <w:lang w:bidi="he-IL"/>
          </w:rPr>
          <w:delText>Where</w:delText>
        </w:r>
        <w:r w:rsidRPr="00072F70" w:rsidDel="00F93FF5">
          <w:rPr>
            <w:i/>
            <w:lang w:bidi="he-IL"/>
          </w:rPr>
          <w:delText xml:space="preserve"> </w:delText>
        </w:r>
      </w:del>
      <w:ins w:id="1593" w:author="ACL" w:date="2020-10-13T12:13:00Z">
        <w:r w:rsidR="00F93FF5">
          <w:rPr>
            <w:lang w:bidi="he-IL"/>
          </w:rPr>
          <w:t>w</w:t>
        </w:r>
        <w:r w:rsidR="00F93FF5" w:rsidRPr="00072F70">
          <w:rPr>
            <w:lang w:bidi="he-IL"/>
          </w:rPr>
          <w:t>here</w:t>
        </w:r>
        <w:r w:rsidR="00F93FF5" w:rsidRPr="00072F70">
          <w:rPr>
            <w:i/>
            <w:lang w:bidi="he-IL"/>
          </w:rPr>
          <w:t xml:space="preserve"> </w:t>
        </w:r>
      </w:ins>
      <m:oMath>
        <m:r>
          <m:rPr>
            <m:sty m:val="p"/>
          </m:rPr>
          <w:rPr>
            <w:rFonts w:ascii="Cambria Math" w:hAnsi="Cambria Math"/>
          </w:rPr>
          <m:t>Δ</m:t>
        </m:r>
        <m:sSubSup>
          <m:sSubSupPr>
            <m:ctrlPr>
              <w:rPr>
                <w:rFonts w:ascii="Cambria Math" w:hAnsi="Cambria Math"/>
                <w:i/>
              </w:rPr>
            </m:ctrlPr>
          </m:sSubSupPr>
          <m:e>
            <m:r>
              <w:rPr>
                <w:rFonts w:ascii="Cambria Math" w:hAnsi="Cambria Math"/>
              </w:rPr>
              <m:t>H</m:t>
            </m:r>
          </m:e>
          <m:sub>
            <m:r>
              <m:rPr>
                <m:sty m:val="p"/>
              </m:rPr>
              <w:rPr>
                <w:rFonts w:ascii="Cambria Math" w:hAnsi="Cambria Math"/>
              </w:rPr>
              <m:t>max</m:t>
            </m:r>
            <m:r>
              <w:rPr>
                <w:rFonts w:ascii="Cambria Math" w:hAnsi="Cambria Math"/>
              </w:rPr>
              <m:t>,2</m:t>
            </m:r>
          </m:sub>
          <m:sup>
            <m:r>
              <m:rPr>
                <m:sty m:val="p"/>
              </m:rPr>
              <w:rPr>
                <w:rFonts w:ascii="Cambria Math" w:hAnsi="Cambria Math"/>
              </w:rPr>
              <m:t>p</m:t>
            </m:r>
          </m:sup>
        </m:sSubSup>
      </m:oMath>
      <w:r w:rsidRPr="00072F70">
        <w:rPr>
          <w:lang w:bidi="he-IL"/>
        </w:rPr>
        <w:t xml:space="preserve"> is the predicted </w:t>
      </w:r>
      <w:del w:id="1594" w:author="ACL" w:date="2020-10-13T12:13:00Z">
        <w:r w:rsidRPr="00072F70" w:rsidDel="00F93FF5">
          <w:rPr>
            <w:lang w:bidi="he-IL"/>
          </w:rPr>
          <w:delText xml:space="preserve">gained </w:delText>
        </w:r>
      </w:del>
      <w:ins w:id="1595" w:author="ACL" w:date="2020-10-13T12:13:00Z">
        <w:r w:rsidR="00F93FF5">
          <w:rPr>
            <w:lang w:bidi="he-IL"/>
          </w:rPr>
          <w:t>increase in</w:t>
        </w:r>
        <w:r w:rsidR="00F93FF5" w:rsidRPr="00072F70">
          <w:rPr>
            <w:lang w:bidi="he-IL"/>
          </w:rPr>
          <w:t xml:space="preserve"> </w:t>
        </w:r>
      </w:ins>
      <w:r w:rsidRPr="00072F70">
        <w:rPr>
          <w:lang w:bidi="he-IL"/>
        </w:rPr>
        <w:t>height</w:t>
      </w:r>
      <w:ins w:id="1596" w:author="ACL" w:date="2020-10-13T12:13:00Z">
        <w:r w:rsidR="00F93FF5">
          <w:rPr>
            <w:lang w:bidi="he-IL"/>
          </w:rPr>
          <w:t xml:space="preserve"> when</w:t>
        </w:r>
      </w:ins>
      <w:r w:rsidRPr="00072F70">
        <w:rPr>
          <w:lang w:bidi="he-IL"/>
        </w:rPr>
        <w:t xml:space="preserve"> using the exoskeleton</w:t>
      </w:r>
      <w:ins w:id="1597" w:author="ACL" w:date="2020-10-13T12:13:00Z">
        <w:r w:rsidR="00F93FF5">
          <w:rPr>
            <w:lang w:bidi="he-IL"/>
          </w:rPr>
          <w:t>,</w:t>
        </w:r>
      </w:ins>
      <w:del w:id="1598" w:author="ACL" w:date="2020-10-13T12:13:00Z">
        <w:r w:rsidRPr="00072F70" w:rsidDel="00F93FF5">
          <w:rPr>
            <w:lang w:bidi="he-IL"/>
          </w:rPr>
          <w:delText>.</w:delText>
        </w:r>
      </w:del>
      <w:r w:rsidRPr="00072F70">
        <w:rPr>
          <w:lang w:bidi="he-IL"/>
        </w:rPr>
        <w:t xml:space="preserve"> </w:t>
      </w:r>
      <m:oMath>
        <m:r>
          <m:rPr>
            <m:sty m:val="p"/>
          </m:rPr>
          <w:rPr>
            <w:rFonts w:ascii="Cambria Math" w:hAnsi="Cambria Math"/>
            <w:lang w:bidi="he-IL"/>
          </w:rPr>
          <m:t>Δ</m:t>
        </m:r>
        <m:r>
          <w:rPr>
            <w:rFonts w:ascii="Cambria Math" w:hAnsi="Cambria Math"/>
            <w:lang w:bidi="he-IL"/>
          </w:rPr>
          <m:t>W</m:t>
        </m:r>
      </m:oMath>
      <w:r w:rsidRPr="00072F70">
        <w:rPr>
          <w:lang w:bidi="he-IL"/>
        </w:rPr>
        <w:t xml:space="preserve"> is the difference in total joint work between the two </w:t>
      </w:r>
      <w:del w:id="1599" w:author="ACL" w:date="2020-10-13T12:14:00Z">
        <w:r w:rsidRPr="00072F70" w:rsidDel="00F93FF5">
          <w:rPr>
            <w:lang w:bidi="he-IL"/>
          </w:rPr>
          <w:delText>conditions</w:delText>
        </w:r>
      </w:del>
      <w:ins w:id="1600" w:author="ACL" w:date="2020-10-13T12:14:00Z">
        <w:r w:rsidR="00F93FF5">
          <w:rPr>
            <w:lang w:bidi="he-IL"/>
          </w:rPr>
          <w:t>jumping conditions</w:t>
        </w:r>
      </w:ins>
      <w:r w:rsidRPr="00072F70">
        <w:rPr>
          <w:lang w:bidi="he-IL"/>
        </w:rPr>
        <w:t xml:space="preserve">, and </w:t>
      </w:r>
      <w:r w:rsidRPr="00F93FF5">
        <w:rPr>
          <w:i/>
          <w:lang w:bidi="he-IL"/>
        </w:rPr>
        <w:t>m</w:t>
      </w:r>
      <w:r w:rsidRPr="00072F70">
        <w:rPr>
          <w:lang w:bidi="he-IL"/>
        </w:rPr>
        <w:t xml:space="preserve"> </w:t>
      </w:r>
      <w:ins w:id="1601" w:author="ACL" w:date="2020-10-13T12:14:00Z">
        <w:r w:rsidR="00F93FF5">
          <w:rPr>
            <w:lang w:bidi="he-IL"/>
          </w:rPr>
          <w:t xml:space="preserve">= 73 kg </w:t>
        </w:r>
      </w:ins>
      <w:r w:rsidRPr="00072F70">
        <w:rPr>
          <w:lang w:bidi="he-IL"/>
        </w:rPr>
        <w:t xml:space="preserve">is the average </w:t>
      </w:r>
      <w:ins w:id="1602" w:author="ACL" w:date="2020-10-13T12:14:00Z">
        <w:r w:rsidR="00F93FF5" w:rsidRPr="00072F70">
          <w:rPr>
            <w:lang w:bidi="he-IL"/>
          </w:rPr>
          <w:t xml:space="preserve">mass </w:t>
        </w:r>
        <w:r w:rsidR="00F93FF5">
          <w:rPr>
            <w:lang w:bidi="he-IL"/>
          </w:rPr>
          <w:t xml:space="preserve">of the </w:t>
        </w:r>
      </w:ins>
      <w:r w:rsidRPr="00072F70">
        <w:rPr>
          <w:lang w:bidi="he-IL"/>
        </w:rPr>
        <w:t>subject</w:t>
      </w:r>
      <w:del w:id="1603" w:author="ACL" w:date="2020-10-13T12:14:00Z">
        <w:r w:rsidRPr="00072F70" w:rsidDel="00F93FF5">
          <w:rPr>
            <w:lang w:bidi="he-IL"/>
          </w:rPr>
          <w:delText>s’</w:delText>
        </w:r>
      </w:del>
      <w:r w:rsidRPr="00072F70">
        <w:rPr>
          <w:lang w:bidi="he-IL"/>
        </w:rPr>
        <w:t xml:space="preserve"> </w:t>
      </w:r>
      <w:del w:id="1604" w:author="ACL" w:date="2020-10-13T12:14:00Z">
        <w:r w:rsidRPr="00072F70" w:rsidDel="00F93FF5">
          <w:rPr>
            <w:lang w:bidi="he-IL"/>
          </w:rPr>
          <w:delText xml:space="preserve">mass (73 kg) </w:delText>
        </w:r>
      </w:del>
      <w:r w:rsidRPr="00072F70">
        <w:rPr>
          <w:lang w:bidi="he-IL"/>
        </w:rPr>
        <w:t xml:space="preserve">plus </w:t>
      </w:r>
      <w:del w:id="1605" w:author="ACL" w:date="2020-10-13T12:14:00Z">
        <w:r w:rsidRPr="00072F70" w:rsidDel="00F93FF5">
          <w:rPr>
            <w:lang w:bidi="he-IL"/>
          </w:rPr>
          <w:delText xml:space="preserve">the </w:delText>
        </w:r>
      </w:del>
      <w:r w:rsidRPr="00072F70">
        <w:rPr>
          <w:lang w:bidi="he-IL"/>
        </w:rPr>
        <w:t xml:space="preserve">exoskeleton </w:t>
      </w:r>
      <w:del w:id="1606" w:author="ACL" w:date="2020-10-13T12:14:00Z">
        <w:r w:rsidRPr="00072F70" w:rsidDel="00F93FF5">
          <w:rPr>
            <w:lang w:bidi="he-IL"/>
          </w:rPr>
          <w:delText xml:space="preserve">mass </w:delText>
        </w:r>
      </w:del>
      <w:r w:rsidRPr="00072F70">
        <w:rPr>
          <w:lang w:bidi="he-IL"/>
        </w:rPr>
        <w:t xml:space="preserve">(3 kg). Recall that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Pr="00072F70">
        <w:t xml:space="preserve"> is the difference </w:t>
      </w:r>
      <w:del w:id="1607" w:author="ACL" w:date="2020-10-13T12:15:00Z">
        <w:r w:rsidRPr="00072F70" w:rsidDel="00F93FF5">
          <w:delText xml:space="preserve">of </w:delText>
        </w:r>
      </w:del>
      <w:ins w:id="1608" w:author="ACL" w:date="2020-10-13T12:15:00Z">
        <w:r w:rsidR="00F93FF5">
          <w:t>between</w:t>
        </w:r>
        <w:r w:rsidR="00F93FF5" w:rsidRPr="00072F70">
          <w:t xml:space="preserve"> </w:t>
        </w:r>
      </w:ins>
      <w:r w:rsidRPr="00072F70">
        <w:t>the</w:t>
      </w:r>
      <w:ins w:id="1609" w:author="ACL" w:date="2020-10-13T12:15:00Z">
        <w:r w:rsidR="00F93FF5">
          <w:t xml:space="preserve"> </w:t>
        </w:r>
      </w:ins>
      <w:del w:id="1610" w:author="ACL" w:date="2020-10-13T12:15:00Z">
        <w:r w:rsidRPr="00072F70" w:rsidDel="00F93FF5">
          <w:delText xml:space="preserve"> </w:delText>
        </w:r>
      </w:del>
      <w:r w:rsidRPr="00072F70">
        <w:t>COM</w:t>
      </w:r>
      <w:ins w:id="1611" w:author="ACL" w:date="2020-10-13T12:15:00Z">
        <w:r w:rsidR="00F93FF5">
          <w:t xml:space="preserve"> height</w:t>
        </w:r>
      </w:ins>
      <w:r w:rsidRPr="00072F70">
        <w:t xml:space="preserve"> </w:t>
      </w:r>
      <w:del w:id="1612" w:author="ACL" w:date="2020-10-13T12:15:00Z">
        <w:r w:rsidRPr="00072F70" w:rsidDel="00F93FF5">
          <w:delText xml:space="preserve">from </w:delText>
        </w:r>
      </w:del>
      <w:ins w:id="1613" w:author="ACL" w:date="2020-10-13T12:15:00Z">
        <w:r w:rsidR="00F93FF5">
          <w:t xml:space="preserve">when </w:t>
        </w:r>
      </w:ins>
      <w:r w:rsidRPr="00072F70">
        <w:t xml:space="preserve">standing </w:t>
      </w:r>
      <w:del w:id="1614" w:author="ACL" w:date="2020-10-13T12:15:00Z">
        <w:r w:rsidRPr="00072F70" w:rsidDel="00F93FF5">
          <w:delText xml:space="preserve">to </w:delText>
        </w:r>
      </w:del>
      <w:ins w:id="1615" w:author="ACL" w:date="2020-10-13T12:15:00Z">
        <w:r w:rsidR="00F93FF5">
          <w:t>and</w:t>
        </w:r>
        <w:r w:rsidR="00F93FF5" w:rsidRPr="00072F70">
          <w:t xml:space="preserve"> </w:t>
        </w:r>
        <w:r w:rsidR="00F93FF5">
          <w:t xml:space="preserve">the </w:t>
        </w:r>
      </w:ins>
      <w:r w:rsidRPr="00072F70">
        <w:t>minimum COM height</w:t>
      </w:r>
      <w:ins w:id="1616" w:author="ACL" w:date="2020-10-13T12:15:00Z">
        <w:r w:rsidR="00F93FF5">
          <w:t xml:space="preserve"> (when squatting)</w:t>
        </w:r>
      </w:ins>
      <w:r w:rsidRPr="00072F70">
        <w:t xml:space="preserve">, and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oMath>
      <w:r w:rsidRPr="00072F70">
        <w:t xml:space="preserve"> is the difference </w:t>
      </w:r>
      <w:del w:id="1617" w:author="ACL" w:date="2020-10-13T12:16:00Z">
        <w:r w:rsidRPr="00072F70" w:rsidDel="00F93FF5">
          <w:delText xml:space="preserve">of </w:delText>
        </w:r>
      </w:del>
      <w:ins w:id="1618" w:author="ACL" w:date="2020-10-13T12:16:00Z">
        <w:r w:rsidR="00F93FF5">
          <w:t>between</w:t>
        </w:r>
        <w:r w:rsidR="00F93FF5" w:rsidRPr="00072F70">
          <w:t xml:space="preserve"> </w:t>
        </w:r>
      </w:ins>
      <w:r w:rsidRPr="00072F70">
        <w:t xml:space="preserve">the COM </w:t>
      </w:r>
      <w:del w:id="1619" w:author="ACL" w:date="2020-10-13T12:16:00Z">
        <w:r w:rsidRPr="00072F70" w:rsidDel="00F93FF5">
          <w:delText xml:space="preserve">from </w:delText>
        </w:r>
      </w:del>
      <w:ins w:id="1620" w:author="ACL" w:date="2020-10-13T12:16:00Z">
        <w:r w:rsidR="00F93FF5">
          <w:t>when</w:t>
        </w:r>
        <w:r w:rsidR="00F93FF5" w:rsidRPr="00072F70">
          <w:t xml:space="preserve"> </w:t>
        </w:r>
      </w:ins>
      <w:r w:rsidRPr="00072F70">
        <w:t xml:space="preserve">standing </w:t>
      </w:r>
      <w:del w:id="1621" w:author="ACL" w:date="2020-10-13T12:16:00Z">
        <w:r w:rsidRPr="00072F70" w:rsidDel="00F93FF5">
          <w:delText xml:space="preserve">to </w:delText>
        </w:r>
      </w:del>
      <w:ins w:id="1622" w:author="ACL" w:date="2020-10-13T12:16:00Z">
        <w:r w:rsidR="00F93FF5">
          <w:t>and the</w:t>
        </w:r>
        <w:r w:rsidR="00F93FF5" w:rsidRPr="00072F70">
          <w:t xml:space="preserve"> </w:t>
        </w:r>
      </w:ins>
      <w:r w:rsidRPr="00072F70">
        <w:t>maximum COM height</w:t>
      </w:r>
      <w:ins w:id="1623" w:author="ACL" w:date="2020-10-13T12:16:00Z">
        <w:r w:rsidR="00F93FF5">
          <w:t xml:space="preserve"> (in flight). Note also that the subscripts </w:t>
        </w:r>
      </w:ins>
      <w:del w:id="1624" w:author="ACL" w:date="2020-10-13T12:16:00Z">
        <w:r w:rsidRPr="00072F70" w:rsidDel="00F93FF5">
          <w:delText xml:space="preserve"> (</w:delText>
        </w:r>
      </w:del>
      <w:r w:rsidRPr="00072F70">
        <w:t xml:space="preserve">2 and 0 </w:t>
      </w:r>
      <w:del w:id="1625" w:author="ACL" w:date="2020-10-13T12:16:00Z">
        <w:r w:rsidRPr="00072F70" w:rsidDel="00F93FF5">
          <w:delText>stands for</w:delText>
        </w:r>
      </w:del>
      <w:ins w:id="1626" w:author="ACL" w:date="2020-10-13T12:16:00Z">
        <w:r w:rsidR="00F93FF5">
          <w:t>refer to</w:t>
        </w:r>
      </w:ins>
      <w:r w:rsidRPr="00072F70">
        <w:t xml:space="preserve"> Exo2S2 and Exo0, respectively</w:t>
      </w:r>
      <w:del w:id="1627" w:author="ACL" w:date="2020-10-13T14:34:00Z">
        <w:r w:rsidRPr="00072F70" w:rsidDel="009779CB">
          <w:delText>)</w:delText>
        </w:r>
      </w:del>
      <w:r w:rsidRPr="00072F70">
        <w:t xml:space="preserve">. </w:t>
      </w:r>
      <w:r w:rsidR="0065413C" w:rsidRPr="00072F70">
        <w:rPr>
          <w:lang w:bidi="he-IL"/>
        </w:rPr>
        <w:t xml:space="preserve">In </w:t>
      </w:r>
      <w:r w:rsidR="008E41B9" w:rsidRPr="00072F70">
        <w:rPr>
          <w:lang w:bidi="he-IL"/>
        </w:rPr>
        <w:t>this analysis</w:t>
      </w:r>
      <w:r w:rsidR="00F30786" w:rsidRPr="00072F70">
        <w:rPr>
          <w:lang w:bidi="he-IL"/>
        </w:rPr>
        <w:t>,</w:t>
      </w:r>
      <w:r w:rsidRPr="00072F70">
        <w:rPr>
          <w:lang w:bidi="he-IL"/>
        </w:rPr>
        <w:t xml:space="preserve"> the </w:t>
      </w:r>
      <w:r w:rsidR="007D2014" w:rsidRPr="00072F70">
        <w:rPr>
          <w:lang w:bidi="he-IL"/>
        </w:rPr>
        <w:t>jump height</w:t>
      </w:r>
      <w:r w:rsidRPr="00072F70">
        <w:rPr>
          <w:lang w:bidi="he-IL"/>
        </w:rPr>
        <w:t xml:space="preserve"> </w:t>
      </w:r>
      <m:oMath>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max</m:t>
            </m:r>
            <m:r>
              <w:rPr>
                <w:rFonts w:ascii="Cambria Math" w:hAnsi="Cambria Math"/>
                <w:lang w:bidi="he-IL"/>
              </w:rPr>
              <m:t>,2</m:t>
            </m:r>
          </m:sub>
          <m:sup>
            <m:r>
              <m:rPr>
                <m:sty m:val="p"/>
              </m:rPr>
              <w:rPr>
                <w:rFonts w:ascii="Cambria Math" w:hAnsi="Cambria Math"/>
                <w:lang w:bidi="he-IL"/>
              </w:rPr>
              <m:t>p</m:t>
            </m:r>
          </m:sup>
        </m:sSubSup>
      </m:oMath>
      <w:r w:rsidRPr="00072F70">
        <w:rPr>
          <w:lang w:bidi="he-IL"/>
        </w:rPr>
        <w:t xml:space="preserve"> </w:t>
      </w:r>
      <w:r w:rsidR="0065413C" w:rsidRPr="00072F70">
        <w:rPr>
          <w:lang w:bidi="he-IL"/>
        </w:rPr>
        <w:t xml:space="preserve">is predicted </w:t>
      </w:r>
      <w:ins w:id="1628" w:author="ACL" w:date="2020-10-13T12:17:00Z">
        <w:r w:rsidR="00F93FF5">
          <w:rPr>
            <w:lang w:bidi="he-IL"/>
          </w:rPr>
          <w:t xml:space="preserve">by </w:t>
        </w:r>
      </w:ins>
      <w:r w:rsidR="0065413C" w:rsidRPr="00072F70">
        <w:rPr>
          <w:lang w:bidi="he-IL"/>
        </w:rPr>
        <w:t>using</w:t>
      </w:r>
      <w:r w:rsidRPr="00072F70">
        <w:rPr>
          <w:lang w:bidi="he-IL"/>
        </w:rPr>
        <w:t xml:space="preserve"> </w:t>
      </w:r>
      <w:r w:rsidR="0065413C" w:rsidRPr="00072F70">
        <w:rPr>
          <w:lang w:bidi="he-IL"/>
        </w:rPr>
        <w:t xml:space="preserve">the other </w:t>
      </w:r>
      <w:r w:rsidR="00F30786" w:rsidRPr="00072F70">
        <w:rPr>
          <w:lang w:bidi="he-IL"/>
        </w:rPr>
        <w:t xml:space="preserve">work </w:t>
      </w:r>
      <w:r w:rsidRPr="00072F70">
        <w:rPr>
          <w:lang w:bidi="he-IL"/>
        </w:rPr>
        <w:t>parameters and the other heights</w:t>
      </w:r>
      <w:r w:rsidR="0065413C" w:rsidRPr="00072F70">
        <w:rPr>
          <w:lang w:bidi="he-IL"/>
        </w:rPr>
        <w:t xml:space="preserve"> obtained from the </w:t>
      </w:r>
      <w:r w:rsidR="00C460FA" w:rsidRPr="00072F70">
        <w:rPr>
          <w:lang w:bidi="he-IL"/>
        </w:rPr>
        <w:t>experiments</w:t>
      </w:r>
      <w:r w:rsidRPr="00072F70">
        <w:rPr>
          <w:lang w:bidi="he-IL"/>
        </w:rPr>
        <w:t xml:space="preserve">. </w:t>
      </w:r>
      <w:ins w:id="1629" w:author="ACL" w:date="2020-10-13T12:17:00Z">
        <w:r w:rsidR="00F93FF5">
          <w:rPr>
            <w:lang w:bidi="he-IL"/>
          </w:rPr>
          <w:t>B</w:t>
        </w:r>
        <w:r w:rsidR="00F93FF5" w:rsidRPr="00072F70">
          <w:rPr>
            <w:lang w:bidi="he-IL"/>
          </w:rPr>
          <w:t xml:space="preserve">ased on </w:t>
        </w:r>
        <w:r w:rsidR="00F93FF5">
          <w:rPr>
            <w:lang w:bidi="he-IL"/>
          </w:rPr>
          <w:t xml:space="preserve">the </w:t>
        </w:r>
        <w:r w:rsidR="00F93FF5" w:rsidRPr="00072F70">
          <w:rPr>
            <w:lang w:bidi="he-IL"/>
          </w:rPr>
          <w:t xml:space="preserve">experimental results </w:t>
        </w:r>
      </w:ins>
      <w:ins w:id="1630" w:author="ACL" w:date="2020-10-13T12:18:00Z">
        <w:r w:rsidR="00F93FF5">
          <w:rPr>
            <w:lang w:bidi="he-IL"/>
          </w:rPr>
          <w:t>for jumps</w:t>
        </w:r>
      </w:ins>
      <w:ins w:id="1631" w:author="ACL" w:date="2020-10-13T12:17:00Z">
        <w:r w:rsidR="00F93FF5" w:rsidRPr="00072F70">
          <w:rPr>
            <w:lang w:bidi="he-IL"/>
          </w:rPr>
          <w:t xml:space="preserve"> Exo0</w:t>
        </w:r>
      </w:ins>
      <w:ins w:id="1632" w:author="ACL" w:date="2020-10-13T12:18:00Z">
        <w:r w:rsidR="00F93FF5">
          <w:rPr>
            <w:lang w:bidi="he-IL"/>
          </w:rPr>
          <w:t>,</w:t>
        </w:r>
      </w:ins>
      <w:ins w:id="1633" w:author="ACL" w:date="2020-10-13T12:17:00Z">
        <w:r w:rsidR="00F93FF5" w:rsidRPr="00072F70">
          <w:rPr>
            <w:lang w:bidi="he-IL"/>
          </w:rPr>
          <w:t xml:space="preserve"> </w:t>
        </w:r>
      </w:ins>
      <w:ins w:id="1634" w:author="ACL" w:date="2020-10-13T12:18:00Z">
        <w:r w:rsidR="00F93FF5">
          <w:rPr>
            <w:lang w:bidi="he-IL"/>
          </w:rPr>
          <w:t>t</w:t>
        </w:r>
      </w:ins>
      <w:del w:id="1635" w:author="ACL" w:date="2020-10-13T12:18:00Z">
        <w:r w:rsidRPr="00072F70" w:rsidDel="00F93FF5">
          <w:rPr>
            <w:lang w:bidi="he-IL"/>
          </w:rPr>
          <w:delText>T</w:delText>
        </w:r>
      </w:del>
      <w:r w:rsidRPr="00072F70">
        <w:rPr>
          <w:lang w:bidi="he-IL"/>
        </w:rPr>
        <w:t xml:space="preserve">he expected </w:t>
      </w:r>
      <w:del w:id="1636" w:author="ACL" w:date="2020-10-13T12:17:00Z">
        <w:r w:rsidRPr="00072F70" w:rsidDel="00F93FF5">
          <w:rPr>
            <w:lang w:bidi="he-IL"/>
          </w:rPr>
          <w:delText xml:space="preserve">gained </w:delText>
        </w:r>
      </w:del>
      <w:ins w:id="1637" w:author="ACL" w:date="2020-10-13T12:17:00Z">
        <w:r w:rsidR="00F93FF5">
          <w:rPr>
            <w:lang w:bidi="he-IL"/>
          </w:rPr>
          <w:t>increase in</w:t>
        </w:r>
        <w:r w:rsidR="00F93FF5" w:rsidRPr="00072F70">
          <w:rPr>
            <w:lang w:bidi="he-IL"/>
          </w:rPr>
          <w:t xml:space="preserve"> </w:t>
        </w:r>
      </w:ins>
      <w:r w:rsidRPr="00072F70">
        <w:rPr>
          <w:lang w:bidi="he-IL"/>
        </w:rPr>
        <w:t>height for</w:t>
      </w:r>
      <w:ins w:id="1638" w:author="ACL" w:date="2020-10-13T12:17:00Z">
        <w:r w:rsidR="00F93FF5">
          <w:rPr>
            <w:lang w:bidi="he-IL"/>
          </w:rPr>
          <w:t xml:space="preserve"> jumps</w:t>
        </w:r>
      </w:ins>
      <w:r w:rsidRPr="00072F70">
        <w:rPr>
          <w:lang w:bidi="he-IL"/>
        </w:rPr>
        <w:t xml:space="preserve"> E</w:t>
      </w:r>
      <w:r w:rsidR="007D2014" w:rsidRPr="00072F70">
        <w:rPr>
          <w:lang w:bidi="he-IL"/>
        </w:rPr>
        <w:t>xo</w:t>
      </w:r>
      <w:r w:rsidRPr="00072F70">
        <w:rPr>
          <w:lang w:bidi="he-IL"/>
        </w:rPr>
        <w:t xml:space="preserve">2S2 </w:t>
      </w:r>
      <w:del w:id="1639" w:author="ACL" w:date="2020-10-13T12:17:00Z">
        <w:r w:rsidRPr="00072F70" w:rsidDel="00F93FF5">
          <w:rPr>
            <w:lang w:bidi="he-IL"/>
          </w:rPr>
          <w:delText>condition based on experimental results of Exo0 condition</w:delText>
        </w:r>
      </w:del>
      <w:del w:id="1640" w:author="ACL" w:date="2020-10-13T12:18:00Z">
        <w:r w:rsidRPr="00072F70" w:rsidDel="00F93FF5">
          <w:rPr>
            <w:lang w:bidi="he-IL"/>
          </w:rPr>
          <w:delText xml:space="preserve">, </w:delText>
        </w:r>
      </w:del>
      <w:r w:rsidRPr="00072F70">
        <w:rPr>
          <w:lang w:bidi="he-IL"/>
        </w:rPr>
        <w:t xml:space="preserve">is 46.1 cm, </w:t>
      </w:r>
      <w:del w:id="1641" w:author="ACL" w:date="2020-10-13T12:18:00Z">
        <w:r w:rsidRPr="00072F70" w:rsidDel="00F93FF5">
          <w:rPr>
            <w:lang w:bidi="he-IL"/>
          </w:rPr>
          <w:delText xml:space="preserve">while </w:delText>
        </w:r>
      </w:del>
      <w:ins w:id="1642" w:author="ACL" w:date="2020-10-13T12:18:00Z">
        <w:r w:rsidR="00F93FF5">
          <w:rPr>
            <w:lang w:bidi="he-IL"/>
          </w:rPr>
          <w:t>whereas</w:t>
        </w:r>
        <w:r w:rsidR="00F93FF5" w:rsidRPr="00072F70">
          <w:rPr>
            <w:lang w:bidi="he-IL"/>
          </w:rPr>
          <w:t xml:space="preserve"> </w:t>
        </w:r>
      </w:ins>
      <w:r w:rsidRPr="00072F70">
        <w:rPr>
          <w:lang w:bidi="he-IL"/>
        </w:rPr>
        <w:t xml:space="preserve">the actual </w:t>
      </w:r>
      <w:ins w:id="1643" w:author="ACL" w:date="2020-10-13T12:18:00Z">
        <w:r w:rsidR="00F93FF5">
          <w:rPr>
            <w:lang w:bidi="he-IL"/>
          </w:rPr>
          <w:t xml:space="preserve">increase in </w:t>
        </w:r>
      </w:ins>
      <w:r w:rsidRPr="00072F70">
        <w:rPr>
          <w:lang w:bidi="he-IL"/>
        </w:rPr>
        <w:t xml:space="preserve">height gained </w:t>
      </w:r>
      <w:del w:id="1644" w:author="ACL" w:date="2020-10-13T12:18:00Z">
        <w:r w:rsidRPr="00072F70" w:rsidDel="00F93FF5">
          <w:rPr>
            <w:lang w:bidi="he-IL"/>
          </w:rPr>
          <w:delText>in the experiments w</w:delText>
        </w:r>
      </w:del>
      <w:ins w:id="1645" w:author="ACL" w:date="2020-10-13T12:18:00Z">
        <w:r w:rsidR="00F93FF5">
          <w:rPr>
            <w:lang w:bidi="he-IL"/>
          </w:rPr>
          <w:t>i</w:t>
        </w:r>
      </w:ins>
      <w:del w:id="1646" w:author="ACL" w:date="2020-10-13T12:18:00Z">
        <w:r w:rsidRPr="00072F70" w:rsidDel="00F93FF5">
          <w:rPr>
            <w:lang w:bidi="he-IL"/>
          </w:rPr>
          <w:delText>a</w:delText>
        </w:r>
      </w:del>
      <w:r w:rsidRPr="00072F70">
        <w:rPr>
          <w:lang w:bidi="he-IL"/>
        </w:rPr>
        <w:t>s 45.9</w:t>
      </w:r>
      <m:oMath>
        <m:r>
          <w:rPr>
            <w:rFonts w:ascii="Cambria Math" w:hAnsi="Cambria Math"/>
            <w:lang w:bidi="he-IL"/>
          </w:rPr>
          <m:t xml:space="preserve">±7.3 </m:t>
        </m:r>
      </m:oMath>
      <w:r w:rsidRPr="00072F70">
        <w:rPr>
          <w:lang w:bidi="he-IL"/>
        </w:rPr>
        <w:t>cm (mean</w:t>
      </w:r>
      <m:oMath>
        <m:r>
          <w:rPr>
            <w:rFonts w:ascii="Cambria Math" w:hAnsi="Cambria Math"/>
            <w:lang w:bidi="he-IL"/>
          </w:rPr>
          <m:t xml:space="preserve">± </m:t>
        </m:r>
      </m:oMath>
      <w:r w:rsidRPr="00072F70">
        <w:rPr>
          <w:lang w:bidi="he-IL"/>
        </w:rPr>
        <w:t>SD)</w:t>
      </w:r>
      <w:bookmarkEnd w:id="1569"/>
      <w:r w:rsidRPr="00072F70">
        <w:rPr>
          <w:lang w:bidi="he-IL"/>
        </w:rPr>
        <w:t xml:space="preserve">. This </w:t>
      </w:r>
      <w:del w:id="1647" w:author="ACL" w:date="2020-10-13T12:18:00Z">
        <w:r w:rsidRPr="00072F70" w:rsidDel="00F93FF5">
          <w:rPr>
            <w:lang w:bidi="he-IL"/>
          </w:rPr>
          <w:delText xml:space="preserve">is </w:delText>
        </w:r>
      </w:del>
      <w:ins w:id="1648" w:author="ACL" w:date="2020-10-13T12:18:00Z">
        <w:r w:rsidR="00F93FF5">
          <w:rPr>
            <w:lang w:bidi="he-IL"/>
          </w:rPr>
          <w:t>confirms the quality of</w:t>
        </w:r>
      </w:ins>
      <w:del w:id="1649" w:author="ACL" w:date="2020-10-13T12:18:00Z">
        <w:r w:rsidRPr="00072F70" w:rsidDel="00F93FF5">
          <w:rPr>
            <w:lang w:bidi="he-IL"/>
          </w:rPr>
          <w:delText xml:space="preserve">a good </w:delText>
        </w:r>
      </w:del>
      <w:ins w:id="1650" w:author="ACL" w:date="2020-10-13T12:18:00Z">
        <w:r w:rsidR="00F93FF5">
          <w:rPr>
            <w:lang w:bidi="he-IL"/>
          </w:rPr>
          <w:t xml:space="preserve"> the </w:t>
        </w:r>
      </w:ins>
      <w:r w:rsidRPr="00072F70">
        <w:rPr>
          <w:lang w:bidi="he-IL"/>
        </w:rPr>
        <w:t>fit to the measurements.</w:t>
      </w:r>
    </w:p>
    <w:p w14:paraId="0019247D" w14:textId="7101AA7F" w:rsidR="00D97FD0" w:rsidRPr="00072F70" w:rsidRDefault="00750392" w:rsidP="00750392">
      <w:pPr>
        <w:pStyle w:val="Text"/>
        <w:rPr>
          <w:lang w:bidi="he-IL"/>
        </w:rPr>
      </w:pPr>
      <w:r w:rsidRPr="00072F70">
        <w:rPr>
          <w:lang w:bidi="he-IL"/>
        </w:rPr>
        <w:t xml:space="preserve">Next, </w:t>
      </w:r>
      <w:ins w:id="1651" w:author="ACL" w:date="2020-10-13T12:19:00Z">
        <w:r w:rsidR="00F93FF5">
          <w:rPr>
            <w:lang w:bidi="he-IL"/>
          </w:rPr>
          <w:t xml:space="preserve">we analyze </w:t>
        </w:r>
      </w:ins>
      <w:r w:rsidRPr="00072F70">
        <w:rPr>
          <w:lang w:bidi="he-IL"/>
        </w:rPr>
        <w:t xml:space="preserve">the </w:t>
      </w:r>
      <w:r w:rsidR="00C460FA" w:rsidRPr="00072F70">
        <w:rPr>
          <w:lang w:bidi="he-IL"/>
        </w:rPr>
        <w:t xml:space="preserve">energy balance </w:t>
      </w:r>
      <w:del w:id="1652" w:author="ACL" w:date="2020-10-13T12:19:00Z">
        <w:r w:rsidR="00C460FA" w:rsidRPr="00072F70" w:rsidDel="00F93FF5">
          <w:rPr>
            <w:lang w:bidi="he-IL"/>
          </w:rPr>
          <w:delText>analysis</w:delText>
        </w:r>
        <w:r w:rsidRPr="00072F70" w:rsidDel="00F93FF5">
          <w:rPr>
            <w:lang w:bidi="he-IL"/>
          </w:rPr>
          <w:delText xml:space="preserve"> was applied </w:delText>
        </w:r>
      </w:del>
      <w:r w:rsidRPr="00072F70">
        <w:rPr>
          <w:lang w:bidi="he-IL"/>
        </w:rPr>
        <w:t xml:space="preserve">to compare </w:t>
      </w:r>
      <w:del w:id="1653" w:author="ACL" w:date="2020-10-13T12:19:00Z">
        <w:r w:rsidRPr="00072F70" w:rsidDel="00F93FF5">
          <w:rPr>
            <w:lang w:bidi="he-IL"/>
          </w:rPr>
          <w:delText>between</w:delText>
        </w:r>
        <w:r w:rsidR="00D97FD0" w:rsidRPr="00072F70" w:rsidDel="00F93FF5">
          <w:rPr>
            <w:lang w:bidi="he-IL"/>
          </w:rPr>
          <w:delText xml:space="preserve"> </w:delText>
        </w:r>
      </w:del>
      <w:ins w:id="1654" w:author="ACL" w:date="2020-10-13T12:19:00Z">
        <w:r w:rsidR="00F93FF5">
          <w:rPr>
            <w:lang w:bidi="he-IL"/>
          </w:rPr>
          <w:t>the</w:t>
        </w:r>
        <w:r w:rsidR="00F93FF5" w:rsidRPr="00072F70">
          <w:rPr>
            <w:lang w:bidi="he-IL"/>
          </w:rPr>
          <w:t xml:space="preserve"> </w:t>
        </w:r>
      </w:ins>
      <w:r w:rsidR="00D97FD0" w:rsidRPr="00072F70">
        <w:rPr>
          <w:lang w:bidi="he-IL"/>
        </w:rPr>
        <w:t xml:space="preserve">predicted </w:t>
      </w:r>
      <w:del w:id="1655" w:author="ACL" w:date="2020-10-13T12:19:00Z">
        <w:r w:rsidRPr="00072F70" w:rsidDel="00F93FF5">
          <w:rPr>
            <w:lang w:bidi="he-IL"/>
          </w:rPr>
          <w:delText xml:space="preserve">and </w:delText>
        </w:r>
      </w:del>
      <w:ins w:id="1656" w:author="ACL" w:date="2020-10-13T12:19:00Z">
        <w:r w:rsidR="00F93FF5">
          <w:rPr>
            <w:lang w:bidi="he-IL"/>
          </w:rPr>
          <w:t>height with the</w:t>
        </w:r>
        <w:r w:rsidR="00F93FF5" w:rsidRPr="00072F70">
          <w:rPr>
            <w:lang w:bidi="he-IL"/>
          </w:rPr>
          <w:t xml:space="preserve"> </w:t>
        </w:r>
      </w:ins>
      <w:r w:rsidR="00D97FD0" w:rsidRPr="00072F70">
        <w:rPr>
          <w:lang w:bidi="he-IL"/>
        </w:rPr>
        <w:t xml:space="preserve">actual height </w:t>
      </w:r>
      <w:del w:id="1657" w:author="ACL" w:date="2020-10-13T12:19:00Z">
        <w:r w:rsidR="00D97FD0" w:rsidRPr="00072F70" w:rsidDel="00F93FF5">
          <w:rPr>
            <w:lang w:bidi="he-IL"/>
          </w:rPr>
          <w:delText xml:space="preserve">gained </w:delText>
        </w:r>
        <w:r w:rsidRPr="00072F70" w:rsidDel="00F93FF5">
          <w:rPr>
            <w:lang w:bidi="he-IL"/>
          </w:rPr>
          <w:delText xml:space="preserve">in the </w:delText>
        </w:r>
        <w:r w:rsidR="00D97FD0" w:rsidRPr="00072F70" w:rsidDel="00F93FF5">
          <w:rPr>
            <w:lang w:bidi="he-IL"/>
          </w:rPr>
          <w:delText>conditions</w:delText>
        </w:r>
      </w:del>
      <w:ins w:id="1658" w:author="ACL" w:date="2020-10-13T12:19:00Z">
        <w:r w:rsidR="00F93FF5">
          <w:rPr>
            <w:lang w:bidi="he-IL"/>
          </w:rPr>
          <w:t>for jumping</w:t>
        </w:r>
      </w:ins>
      <w:r w:rsidR="00D97FD0" w:rsidRPr="00072F70">
        <w:rPr>
          <w:lang w:bidi="he-IL"/>
        </w:rPr>
        <w:t xml:space="preserve"> with and without the exoskeleton (i.e., </w:t>
      </w:r>
      <w:ins w:id="1659" w:author="ACL" w:date="2020-10-13T12:19:00Z">
        <w:r w:rsidR="00F93FF5">
          <w:rPr>
            <w:lang w:bidi="he-IL"/>
          </w:rPr>
          <w:t xml:space="preserve">jumps </w:t>
        </w:r>
      </w:ins>
      <w:r w:rsidR="00D97FD0" w:rsidRPr="00072F70">
        <w:rPr>
          <w:lang w:bidi="he-IL"/>
        </w:rPr>
        <w:t>NoExoS2 and Exo2S2). In this case</w:t>
      </w:r>
      <w:ins w:id="1660" w:author="ACL" w:date="2020-10-13T14:59:00Z">
        <w:r w:rsidR="005B4E54">
          <w:rPr>
            <w:lang w:bidi="he-IL"/>
          </w:rPr>
          <w:t>,</w:t>
        </w:r>
      </w:ins>
      <w:r w:rsidR="00D97FD0" w:rsidRPr="00072F70">
        <w:rPr>
          <w:lang w:bidi="he-IL"/>
        </w:rPr>
        <w:t xml:space="preserve"> </w:t>
      </w:r>
      <w:del w:id="1661" w:author="ACL" w:date="2020-10-13T12:20:00Z">
        <w:r w:rsidR="00D97FD0" w:rsidRPr="00072F70" w:rsidDel="00F93FF5">
          <w:rPr>
            <w:lang w:bidi="he-IL"/>
          </w:rPr>
          <w:delText xml:space="preserve">there </w:delText>
        </w:r>
      </w:del>
      <w:ins w:id="1662" w:author="ACL" w:date="2020-10-13T12:20:00Z">
        <w:r w:rsidR="00F93FF5">
          <w:rPr>
            <w:lang w:bidi="he-IL"/>
          </w:rPr>
          <w:t xml:space="preserve">the mass </w:t>
        </w:r>
      </w:ins>
      <w:del w:id="1663" w:author="ACL" w:date="2020-10-13T12:20:00Z">
        <w:r w:rsidR="00D97FD0" w:rsidRPr="00072F70" w:rsidDel="00F93FF5">
          <w:rPr>
            <w:lang w:bidi="he-IL"/>
          </w:rPr>
          <w:delText xml:space="preserve">is a </w:delText>
        </w:r>
      </w:del>
      <w:r w:rsidR="00D97FD0" w:rsidRPr="00072F70">
        <w:rPr>
          <w:lang w:bidi="he-IL"/>
        </w:rPr>
        <w:t>differ</w:t>
      </w:r>
      <w:ins w:id="1664" w:author="ACL" w:date="2020-10-13T12:20:00Z">
        <w:r w:rsidR="00F93FF5">
          <w:rPr>
            <w:lang w:bidi="he-IL"/>
          </w:rPr>
          <w:t>s</w:t>
        </w:r>
      </w:ins>
      <w:del w:id="1665" w:author="ACL" w:date="2020-10-13T12:20:00Z">
        <w:r w:rsidR="00D97FD0" w:rsidRPr="00072F70" w:rsidDel="00F93FF5">
          <w:rPr>
            <w:lang w:bidi="he-IL"/>
          </w:rPr>
          <w:delText>ence</w:delText>
        </w:r>
      </w:del>
      <w:r w:rsidR="00D97FD0" w:rsidRPr="00072F70">
        <w:rPr>
          <w:lang w:bidi="he-IL"/>
        </w:rPr>
        <w:t xml:space="preserve"> </w:t>
      </w:r>
      <w:del w:id="1666" w:author="ACL" w:date="2020-10-13T12:20:00Z">
        <w:r w:rsidR="00D97FD0" w:rsidRPr="00072F70" w:rsidDel="00F93FF5">
          <w:rPr>
            <w:lang w:bidi="he-IL"/>
          </w:rPr>
          <w:delText>in the</w:delText>
        </w:r>
        <w:r w:rsidR="00237316" w:rsidRPr="00072F70" w:rsidDel="00F93FF5">
          <w:rPr>
            <w:lang w:bidi="he-IL"/>
          </w:rPr>
          <w:delText xml:space="preserve"> total mass </w:delText>
        </w:r>
        <w:r w:rsidR="00F30786" w:rsidRPr="00072F70" w:rsidDel="00F93FF5">
          <w:rPr>
            <w:lang w:bidi="he-IL"/>
          </w:rPr>
          <w:delText>between</w:delText>
        </w:r>
      </w:del>
      <w:ins w:id="1667" w:author="ACL" w:date="2020-10-13T12:20:00Z">
        <w:r w:rsidR="00F93FF5">
          <w:rPr>
            <w:lang w:bidi="he-IL"/>
          </w:rPr>
          <w:t>for</w:t>
        </w:r>
      </w:ins>
      <w:r w:rsidR="00237316" w:rsidRPr="00072F70">
        <w:rPr>
          <w:lang w:bidi="he-IL"/>
        </w:rPr>
        <w:t xml:space="preserve"> the two </w:t>
      </w:r>
      <w:del w:id="1668" w:author="ACL" w:date="2020-10-13T12:20:00Z">
        <w:r w:rsidR="00237316" w:rsidRPr="00072F70" w:rsidDel="00F93FF5">
          <w:rPr>
            <w:lang w:bidi="he-IL"/>
          </w:rPr>
          <w:delText>conditions</w:delText>
        </w:r>
        <w:r w:rsidR="00D97FD0" w:rsidRPr="00072F70" w:rsidDel="00F93FF5">
          <w:rPr>
            <w:lang w:bidi="he-IL"/>
          </w:rPr>
          <w:delText xml:space="preserve">  </w:delText>
        </w:r>
      </w:del>
      <w:ins w:id="1669" w:author="ACL" w:date="2020-10-13T12:20:00Z">
        <w:r w:rsidR="00F93FF5">
          <w:rPr>
            <w:lang w:bidi="he-IL"/>
          </w:rPr>
          <w:t>jumps</w:t>
        </w:r>
        <w:r w:rsidR="00F93FF5" w:rsidRPr="00072F70">
          <w:rPr>
            <w:lang w:bidi="he-IL"/>
          </w:rPr>
          <w:t xml:space="preserve"> </w:t>
        </w:r>
      </w:ins>
      <w:del w:id="1670" w:author="ACL" w:date="2020-10-13T12:20:00Z">
        <w:r w:rsidR="00D97FD0" w:rsidRPr="00072F70" w:rsidDel="00F93FF5">
          <w:rPr>
            <w:lang w:bidi="he-IL"/>
          </w:rPr>
          <w:delText xml:space="preserve">due </w:delText>
        </w:r>
      </w:del>
      <w:ins w:id="1671" w:author="ACL" w:date="2020-10-13T12:20:00Z">
        <w:r w:rsidR="00F93FF5">
          <w:rPr>
            <w:lang w:bidi="he-IL"/>
          </w:rPr>
          <w:t>because Exo2S2 includes the</w:t>
        </w:r>
      </w:ins>
      <w:del w:id="1672" w:author="ACL" w:date="2020-10-13T12:20:00Z">
        <w:r w:rsidR="00D97FD0" w:rsidRPr="00072F70" w:rsidDel="00F93FF5">
          <w:rPr>
            <w:lang w:bidi="he-IL"/>
          </w:rPr>
          <w:delText xml:space="preserve">to </w:delText>
        </w:r>
        <w:r w:rsidR="00237316" w:rsidRPr="00072F70" w:rsidDel="00F93FF5">
          <w:rPr>
            <w:lang w:bidi="he-IL"/>
          </w:rPr>
          <w:delText>added</w:delText>
        </w:r>
      </w:del>
      <w:ins w:id="1673" w:author="ACL" w:date="2020-10-13T12:20:00Z">
        <w:r w:rsidR="00F93FF5">
          <w:rPr>
            <w:lang w:bidi="he-IL"/>
          </w:rPr>
          <w:t xml:space="preserve"> exoskeleton</w:t>
        </w:r>
      </w:ins>
      <w:r w:rsidR="00237316" w:rsidRPr="00072F70">
        <w:rPr>
          <w:lang w:bidi="he-IL"/>
        </w:rPr>
        <w:t xml:space="preserve"> mass</w:t>
      </w:r>
      <w:del w:id="1674" w:author="ACL" w:date="2020-10-13T12:20:00Z">
        <w:r w:rsidR="00D97FD0" w:rsidRPr="00072F70" w:rsidDel="00F93FF5">
          <w:rPr>
            <w:lang w:bidi="he-IL"/>
          </w:rPr>
          <w:delText xml:space="preserve"> </w:delText>
        </w:r>
        <w:r w:rsidR="00237316" w:rsidRPr="00072F70" w:rsidDel="00F93FF5">
          <w:rPr>
            <w:lang w:bidi="he-IL"/>
          </w:rPr>
          <w:delText xml:space="preserve">of the </w:delText>
        </w:r>
        <w:r w:rsidR="00D97FD0" w:rsidRPr="00072F70" w:rsidDel="00F93FF5">
          <w:rPr>
            <w:lang w:bidi="he-IL"/>
          </w:rPr>
          <w:delText>exoskeleton</w:delText>
        </w:r>
      </w:del>
      <w:r w:rsidR="00D97FD0" w:rsidRPr="00072F70">
        <w:rPr>
          <w:lang w:bidi="he-IL"/>
        </w:rPr>
        <w:t xml:space="preserve">. The calculation </w:t>
      </w:r>
      <w:del w:id="1675" w:author="ACL" w:date="2020-10-13T12:20:00Z">
        <w:r w:rsidR="00D97FD0" w:rsidRPr="00072F70" w:rsidDel="00F93FF5">
          <w:rPr>
            <w:lang w:bidi="he-IL"/>
          </w:rPr>
          <w:delText>is as follows:</w:delText>
        </w:r>
      </w:del>
      <w:ins w:id="1676" w:author="ACL" w:date="2020-10-13T12:20:00Z">
        <w:r w:rsidR="00F93FF5">
          <w:rPr>
            <w:lang w:bidi="he-IL"/>
          </w:rPr>
          <w:t>gives</w:t>
        </w:r>
      </w:ins>
    </w:p>
    <w:p w14:paraId="5F9990BF" w14:textId="77777777" w:rsidR="00D97FD0" w:rsidRPr="00072F70" w:rsidRDefault="00D97FD0" w:rsidP="00D97FD0">
      <w:pPr>
        <w:pStyle w:val="Equation"/>
      </w:pPr>
      <w:r w:rsidRPr="00072F70">
        <w:tab/>
        <w:t>(7)</w:t>
      </w:r>
    </w:p>
    <w:p w14:paraId="2152D837" w14:textId="6071B132" w:rsidR="00D97FD0" w:rsidRPr="00072F70" w:rsidRDefault="00D97FD0" w:rsidP="00C76477">
      <w:pPr>
        <w:pStyle w:val="Equation"/>
        <w:jc w:val="left"/>
        <w:rPr>
          <w:lang w:bidi="he-IL"/>
        </w:rPr>
      </w:pPr>
      <m:oMathPara>
        <m:oMathParaPr>
          <m:jc m:val="left"/>
        </m:oMathParaPr>
        <m:oMath>
          <m:r>
            <m:rPr>
              <m:sty m:val="p"/>
            </m:rPr>
            <w:rPr>
              <w:rFonts w:ascii="Cambria Math" w:hAnsi="Cambria Math"/>
              <w:lang w:bidi="he-IL"/>
            </w:rPr>
            <m:t>Δ</m:t>
          </m:r>
          <m:r>
            <w:rPr>
              <w:rFonts w:ascii="Cambria Math" w:hAnsi="Cambria Math"/>
              <w:lang w:bidi="he-IL"/>
            </w:rPr>
            <m:t>W=(</m:t>
          </m:r>
          <m:sSub>
            <m:sSubPr>
              <m:ctrlPr>
                <w:rPr>
                  <w:rFonts w:ascii="Cambria Math" w:hAnsi="Cambria Math"/>
                  <w:i/>
                  <w:lang w:bidi="he-IL"/>
                </w:rPr>
              </m:ctrlPr>
            </m:sSubPr>
            <m:e>
              <m:r>
                <w:rPr>
                  <w:rFonts w:ascii="Cambria Math" w:hAnsi="Cambria Math"/>
                  <w:lang w:bidi="he-IL"/>
                </w:rPr>
                <m:t>m</m:t>
              </m:r>
            </m:e>
            <m:sub>
              <m:r>
                <m:rPr>
                  <m:sty m:val="p"/>
                </m:rPr>
                <w:rPr>
                  <w:rFonts w:ascii="Cambria Math" w:hAnsi="Cambria Math"/>
                  <w:lang w:bidi="he-IL"/>
                </w:rPr>
                <m:t>h</m:t>
              </m:r>
            </m:sub>
          </m:sSub>
          <m:r>
            <w:rPr>
              <w:rFonts w:ascii="Cambria Math" w:hAnsi="Cambria Math"/>
              <w:lang w:bidi="he-IL"/>
            </w:rPr>
            <m:t>+</m:t>
          </m:r>
          <m:sSub>
            <m:sSubPr>
              <m:ctrlPr>
                <w:rPr>
                  <w:rFonts w:ascii="Cambria Math" w:hAnsi="Cambria Math"/>
                  <w:i/>
                  <w:lang w:bidi="he-IL"/>
                </w:rPr>
              </m:ctrlPr>
            </m:sSubPr>
            <m:e>
              <m:r>
                <w:rPr>
                  <w:rFonts w:ascii="Cambria Math" w:hAnsi="Cambria Math"/>
                  <w:lang w:bidi="he-IL"/>
                </w:rPr>
                <m:t>m</m:t>
              </m:r>
            </m:e>
            <m:sub>
              <m:r>
                <w:del w:id="1677" w:author="ACL" w:date="2020-10-13T12:29:00Z">
                  <m:rPr>
                    <m:sty m:val="p"/>
                  </m:rPr>
                  <w:rPr>
                    <w:rFonts w:ascii="Cambria Math" w:hAnsi="Cambria Math"/>
                    <w:lang w:bidi="he-IL"/>
                  </w:rPr>
                  <m:t>e</m:t>
                </w:del>
              </m:r>
              <m:r>
                <w:ins w:id="1678" w:author="ACL" w:date="2020-10-13T12:29:00Z">
                  <m:rPr>
                    <m:sty m:val="p"/>
                  </m:rPr>
                  <w:rPr>
                    <w:rFonts w:ascii="Cambria Math" w:hAnsi="Cambria Math"/>
                    <w:lang w:bidi="he-IL"/>
                  </w:rPr>
                  <m:t>exo</m:t>
                </w:ins>
              </m:r>
            </m:sub>
          </m:sSub>
          <m:r>
            <w:rPr>
              <w:rFonts w:ascii="Cambria Math" w:hAnsi="Cambria Math"/>
              <w:lang w:bidi="he-IL"/>
            </w:rPr>
            <m:t>)</m:t>
          </m:r>
          <m:r>
            <w:del w:id="1679" w:author="ACL" w:date="2020-10-13T12:21:00Z">
              <w:rPr>
                <w:rFonts w:ascii="Cambria Math" w:hAnsi="Cambria Math"/>
                <w:lang w:bidi="he-IL"/>
              </w:rPr>
              <m:t>∙</m:t>
            </w:del>
          </m:r>
          <m:r>
            <w:rPr>
              <w:rFonts w:ascii="Cambria Math" w:hAnsi="Cambria Math"/>
              <w:lang w:bidi="he-IL"/>
            </w:rPr>
            <m:t>g</m:t>
          </m:r>
          <m:r>
            <w:del w:id="1680" w:author="ACL" w:date="2020-10-13T12:21:00Z">
              <w:rPr>
                <w:rFonts w:ascii="Cambria Math" w:hAnsi="Cambria Math"/>
                <w:lang w:bidi="he-IL"/>
              </w:rPr>
              <m:t>∙</m:t>
            </w:del>
          </m:r>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min</m:t>
              </m:r>
              <m:r>
                <w:rPr>
                  <w:rFonts w:ascii="Cambria Math" w:hAnsi="Cambria Math"/>
                  <w:lang w:bidi="he-IL"/>
                </w:rPr>
                <m:t>,2</m:t>
              </m:r>
            </m:sub>
            <m:sup>
              <m:r>
                <w:rPr>
                  <w:rFonts w:ascii="Cambria Math" w:hAnsi="Cambria Math"/>
                  <w:lang w:bidi="he-IL"/>
                </w:rPr>
                <m:t xml:space="preserve"> </m:t>
              </m:r>
            </m:sup>
          </m:sSubSup>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max</m:t>
              </m:r>
              <m:r>
                <w:rPr>
                  <w:rFonts w:ascii="Cambria Math" w:hAnsi="Cambria Math"/>
                  <w:lang w:bidi="he-IL"/>
                </w:rPr>
                <m:t>,2</m:t>
              </m:r>
            </m:sub>
            <m:sup>
              <m:r>
                <m:rPr>
                  <m:sty m:val="p"/>
                </m:rPr>
                <w:rPr>
                  <w:rFonts w:ascii="Cambria Math" w:hAnsi="Cambria Math"/>
                  <w:lang w:bidi="he-IL"/>
                </w:rPr>
                <m:t>p</m:t>
              </m:r>
            </m:sup>
          </m:sSubSup>
          <m:r>
            <w:rPr>
              <w:rFonts w:ascii="Cambria Math" w:hAnsi="Cambria Math"/>
              <w:lang w:bidi="he-IL"/>
            </w:rPr>
            <m:t>)-</m:t>
          </m:r>
          <m:sSub>
            <m:sSubPr>
              <m:ctrlPr>
                <w:rPr>
                  <w:rFonts w:ascii="Cambria Math" w:hAnsi="Cambria Math"/>
                  <w:i/>
                  <w:lang w:bidi="he-IL"/>
                </w:rPr>
              </m:ctrlPr>
            </m:sSubPr>
            <m:e>
              <m:r>
                <w:rPr>
                  <w:rFonts w:ascii="Cambria Math" w:hAnsi="Cambria Math"/>
                  <w:lang w:bidi="he-IL"/>
                </w:rPr>
                <m:t>m</m:t>
              </m:r>
            </m:e>
            <m:sub>
              <m:r>
                <w:rPr>
                  <w:rFonts w:ascii="Cambria Math" w:hAnsi="Cambria Math"/>
                  <w:lang w:bidi="he-IL"/>
                </w:rPr>
                <m:t>h</m:t>
              </m:r>
            </m:sub>
          </m:sSub>
          <m:r>
            <w:rPr>
              <w:rFonts w:ascii="Cambria Math" w:hAnsi="Cambria Math"/>
              <w:lang w:bidi="he-IL"/>
            </w:rPr>
            <m:t>g</m:t>
          </m:r>
          <m:r>
            <w:del w:id="1681" w:author="ACL" w:date="2020-10-13T12:21:00Z">
              <w:rPr>
                <w:rFonts w:ascii="Cambria Math" w:hAnsi="Cambria Math"/>
                <w:lang w:bidi="he-IL"/>
              </w:rPr>
              <m:t>∙</m:t>
            </w:del>
          </m:r>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min,no</m:t>
              </m:r>
            </m:sub>
            <m:sup>
              <m:r>
                <w:rPr>
                  <w:rFonts w:ascii="Cambria Math" w:hAnsi="Cambria Math"/>
                  <w:lang w:bidi="he-IL"/>
                </w:rPr>
                <m:t xml:space="preserve"> </m:t>
              </m:r>
            </m:sup>
          </m:sSubSup>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max,no</m:t>
              </m:r>
            </m:sub>
            <m:sup>
              <m:r>
                <w:rPr>
                  <w:rFonts w:ascii="Cambria Math" w:hAnsi="Cambria Math"/>
                  <w:lang w:bidi="he-IL"/>
                </w:rPr>
                <m:t xml:space="preserve"> </m:t>
              </m:r>
            </m:sup>
          </m:sSubSup>
          <m:r>
            <w:rPr>
              <w:rFonts w:ascii="Cambria Math" w:hAnsi="Cambria Math"/>
              <w:lang w:bidi="he-IL"/>
            </w:rPr>
            <m:t>)</m:t>
          </m:r>
        </m:oMath>
      </m:oMathPara>
    </w:p>
    <w:p w14:paraId="023D7B85" w14:textId="797BA472" w:rsidR="00D97FD0" w:rsidRPr="00072F70" w:rsidRDefault="00D97FD0" w:rsidP="00D97FD0">
      <m:oMathPara>
        <m:oMathParaPr>
          <m:jc m:val="left"/>
        </m:oMathParaPr>
        <m:oMath>
          <m:r>
            <m:rPr>
              <m:sty m:val="p"/>
            </m:rPr>
            <w:rPr>
              <w:rFonts w:ascii="Cambria Math" w:hAnsi="Cambria Math"/>
            </w:rPr>
            <m:t>Δ</m:t>
          </m:r>
          <m:sSubSup>
            <m:sSubSupPr>
              <m:ctrlPr>
                <w:rPr>
                  <w:rFonts w:ascii="Cambria Math" w:hAnsi="Cambria Math"/>
                  <w:i/>
                </w:rPr>
              </m:ctrlPr>
            </m:sSubSupPr>
            <m:e>
              <m:r>
                <w:rPr>
                  <w:rFonts w:ascii="Cambria Math" w:hAnsi="Cambria Math"/>
                </w:rPr>
                <m:t>H</m:t>
              </m:r>
            </m:e>
            <m:sub>
              <m:r>
                <m:rPr>
                  <m:sty m:val="p"/>
                </m:rPr>
                <w:rPr>
                  <w:rFonts w:ascii="Cambria Math" w:hAnsi="Cambria Math"/>
                </w:rPr>
                <m:t>max</m:t>
              </m:r>
              <m:r>
                <w:rPr>
                  <w:rFonts w:ascii="Cambria Math" w:hAnsi="Cambria Math"/>
                </w:rPr>
                <m:t>,2</m:t>
              </m:r>
            </m:sub>
            <m:sup>
              <m:r>
                <m:rPr>
                  <m:sty m:val="p"/>
                </m:rPr>
                <w:rPr>
                  <w:rFonts w:ascii="Cambria Math" w:hAnsi="Cambria Math"/>
                </w:rPr>
                <m:t>p</m:t>
              </m:r>
            </m:sup>
          </m:sSubSup>
          <m:r>
            <w:rPr>
              <w:rFonts w:ascii="Cambria Math" w:hAnsi="Cambria Math"/>
            </w:rPr>
            <m:t>=</m:t>
          </m:r>
          <m:f>
            <m:fPr>
              <m:ctrlPr>
                <w:rPr>
                  <w:rFonts w:ascii="Cambria Math" w:hAnsi="Cambria Math"/>
                  <w:i/>
                </w:rPr>
              </m:ctrlPr>
            </m:fPr>
            <m:num>
              <m:r>
                <m:rPr>
                  <m:sty m:val="p"/>
                </m:rPr>
                <w:rPr>
                  <w:rFonts w:ascii="Cambria Math" w:hAnsi="Cambria Math"/>
                </w:rPr>
                <m:t>155.7</m:t>
              </m:r>
            </m:num>
            <m:den>
              <m:r>
                <w:rPr>
                  <w:rFonts w:ascii="Cambria Math" w:hAnsi="Cambria Math"/>
                </w:rPr>
                <m:t>76g</m:t>
              </m:r>
            </m:den>
          </m:f>
          <m:r>
            <w:rPr>
              <w:rFonts w:ascii="Cambria Math" w:hAnsi="Cambria Math"/>
            </w:rPr>
            <m:t>-</m:t>
          </m:r>
          <m:r>
            <m:rPr>
              <m:sty m:val="p"/>
            </m:rPr>
            <w:rPr>
              <w:rFonts w:ascii="Cambria Math" w:hAnsi="Cambria Math"/>
            </w:rPr>
            <m:t>0.45</m:t>
          </m:r>
          <m:r>
            <w:rPr>
              <w:rFonts w:ascii="Cambria Math" w:hAnsi="Cambria Math"/>
            </w:rPr>
            <m:t>+</m:t>
          </m:r>
          <m:f>
            <m:fPr>
              <m:ctrlPr>
                <w:rPr>
                  <w:rFonts w:ascii="Cambria Math" w:hAnsi="Cambria Math"/>
                  <w:i/>
                </w:rPr>
              </m:ctrlPr>
            </m:fPr>
            <m:num>
              <m:r>
                <w:rPr>
                  <w:rFonts w:ascii="Cambria Math" w:hAnsi="Cambria Math"/>
                </w:rPr>
                <m:t>73</m:t>
              </m:r>
              <m:d>
                <m:dPr>
                  <m:ctrlPr>
                    <w:rPr>
                      <w:rFonts w:ascii="Cambria Math" w:hAnsi="Cambria Math"/>
                      <w:i/>
                    </w:rPr>
                  </m:ctrlPr>
                </m:dPr>
                <m:e>
                  <m:r>
                    <m:rPr>
                      <m:sty m:val="p"/>
                    </m:rPr>
                    <w:rPr>
                      <w:rFonts w:ascii="Cambria Math" w:hAnsi="Cambria Math"/>
                    </w:rPr>
                    <m:t>0.38</m:t>
                  </m:r>
                  <m:r>
                    <w:rPr>
                      <w:rFonts w:ascii="Cambria Math" w:hAnsi="Cambria Math"/>
                    </w:rPr>
                    <m:t>+</m:t>
                  </m:r>
                  <m:r>
                    <m:rPr>
                      <m:sty m:val="p"/>
                    </m:rPr>
                    <w:rPr>
                      <w:rFonts w:ascii="Cambria Math" w:hAnsi="Cambria Math"/>
                    </w:rPr>
                    <m:t>0.43</m:t>
                  </m:r>
                </m:e>
              </m:d>
            </m:num>
            <m:den>
              <m:r>
                <w:rPr>
                  <w:rFonts w:ascii="Cambria Math" w:hAnsi="Cambria Math"/>
                </w:rPr>
                <m:t>76</m:t>
              </m:r>
            </m:den>
          </m:f>
          <m:r>
            <w:rPr>
              <w:rFonts w:ascii="Cambria Math" w:hAnsi="Cambria Math"/>
            </w:rPr>
            <m:t>=0.537</m:t>
          </m:r>
          <m:r>
            <w:ins w:id="1682" w:author="ACL" w:date="2020-10-13T12:21:00Z">
              <w:rPr>
                <w:rFonts w:ascii="Cambria Math" w:hAnsi="Cambria Math"/>
              </w:rPr>
              <m:t xml:space="preserve"> </m:t>
            </w:ins>
          </m:r>
          <m:r>
            <m:rPr>
              <m:sty m:val="p"/>
            </m:rPr>
            <w:rPr>
              <w:rFonts w:ascii="Cambria Math" w:hAnsi="Cambria Math"/>
            </w:rPr>
            <m:t>m</m:t>
          </m:r>
          <m:r>
            <w:rPr>
              <w:rFonts w:ascii="Cambria Math" w:hAnsi="Cambria Math"/>
            </w:rPr>
            <m:t>=53.7</m:t>
          </m:r>
          <m:r>
            <w:ins w:id="1683" w:author="ACL" w:date="2020-10-13T12:21:00Z">
              <w:rPr>
                <w:rFonts w:ascii="Cambria Math" w:hAnsi="Cambria Math"/>
              </w:rPr>
              <m:t xml:space="preserve"> </m:t>
            </w:ins>
          </m:r>
          <m:r>
            <m:rPr>
              <m:sty m:val="p"/>
            </m:rPr>
            <w:rPr>
              <w:rFonts w:ascii="Cambria Math" w:hAnsi="Cambria Math"/>
            </w:rPr>
            <m:t>cm</m:t>
          </m:r>
        </m:oMath>
      </m:oMathPara>
    </w:p>
    <w:p w14:paraId="0BB84003" w14:textId="5B05F765" w:rsidR="00D97FD0" w:rsidRPr="00072F70" w:rsidRDefault="00D97FD0" w:rsidP="00D97FD0">
      <w:pPr>
        <w:pStyle w:val="Text"/>
        <w:ind w:firstLine="0"/>
        <w:rPr>
          <w:lang w:bidi="he-IL"/>
        </w:rPr>
      </w:pPr>
      <w:del w:id="1684" w:author="ACL" w:date="2020-10-13T12:28:00Z">
        <w:r w:rsidRPr="00072F70" w:rsidDel="00393F54">
          <w:rPr>
            <w:lang w:bidi="he-IL"/>
          </w:rPr>
          <w:delText xml:space="preserve">Where </w:delText>
        </w:r>
      </w:del>
      <w:ins w:id="1685" w:author="ACL" w:date="2020-10-13T12:28:00Z">
        <w:r w:rsidR="00393F54">
          <w:rPr>
            <w:lang w:bidi="he-IL"/>
          </w:rPr>
          <w:t>w</w:t>
        </w:r>
        <w:r w:rsidR="00393F54" w:rsidRPr="00072F70">
          <w:rPr>
            <w:lang w:bidi="he-IL"/>
          </w:rPr>
          <w:t xml:space="preserve">here </w:t>
        </w:r>
      </w:ins>
      <m:oMath>
        <m:sSub>
          <m:sSubPr>
            <m:ctrlPr>
              <w:rPr>
                <w:rFonts w:ascii="Cambria Math" w:hAnsi="Cambria Math"/>
                <w:i/>
                <w:lang w:bidi="he-IL"/>
              </w:rPr>
            </m:ctrlPr>
          </m:sSubPr>
          <m:e>
            <m:r>
              <w:rPr>
                <w:rFonts w:ascii="Cambria Math" w:hAnsi="Cambria Math"/>
                <w:lang w:bidi="he-IL"/>
              </w:rPr>
              <m:t>m</m:t>
            </m:r>
          </m:e>
          <m:sub>
            <m:r>
              <w:rPr>
                <w:rFonts w:ascii="Cambria Math" w:hAnsi="Cambria Math"/>
                <w:lang w:bidi="he-IL"/>
              </w:rPr>
              <m:t>h</m:t>
            </m:r>
          </m:sub>
        </m:sSub>
      </m:oMath>
      <w:r w:rsidRPr="00072F70">
        <w:rPr>
          <w:lang w:bidi="he-IL"/>
        </w:rPr>
        <w:t xml:space="preserve"> is the average </w:t>
      </w:r>
      <w:ins w:id="1686" w:author="ACL" w:date="2020-10-13T12:28:00Z">
        <w:r w:rsidR="00393F54">
          <w:rPr>
            <w:lang w:bidi="he-IL"/>
          </w:rPr>
          <w:t xml:space="preserve">mass of the human </w:t>
        </w:r>
      </w:ins>
      <w:r w:rsidRPr="00072F70">
        <w:rPr>
          <w:lang w:bidi="he-IL"/>
        </w:rPr>
        <w:t>subjects</w:t>
      </w:r>
      <w:del w:id="1687" w:author="ACL" w:date="2020-10-13T12:28:00Z">
        <w:r w:rsidRPr="00072F70" w:rsidDel="00393F54">
          <w:rPr>
            <w:lang w:bidi="he-IL"/>
          </w:rPr>
          <w:delText>’ mass</w:delText>
        </w:r>
      </w:del>
      <w:r w:rsidRPr="00072F70">
        <w:rPr>
          <w:lang w:bidi="he-IL"/>
        </w:rPr>
        <w:t xml:space="preserve">, </w:t>
      </w:r>
      <w:del w:id="1688" w:author="ACL" w:date="2020-10-13T12:28:00Z">
        <w:r w:rsidRPr="00072F70" w:rsidDel="00393F54">
          <w:rPr>
            <w:lang w:bidi="he-IL"/>
          </w:rPr>
          <w:delText xml:space="preserve">and </w:delText>
        </w:r>
      </w:del>
      <m:oMath>
        <m:sSub>
          <m:sSubPr>
            <m:ctrlPr>
              <w:rPr>
                <w:rFonts w:ascii="Cambria Math" w:hAnsi="Cambria Math"/>
                <w:i/>
                <w:lang w:bidi="he-IL"/>
              </w:rPr>
            </m:ctrlPr>
          </m:sSubPr>
          <m:e>
            <m:r>
              <w:rPr>
                <w:rFonts w:ascii="Cambria Math" w:hAnsi="Cambria Math"/>
                <w:lang w:bidi="he-IL"/>
              </w:rPr>
              <m:t>m</m:t>
            </m:r>
          </m:e>
          <m:sub>
            <m:r>
              <w:del w:id="1689" w:author="ACL" w:date="2020-10-13T12:29:00Z">
                <m:rPr>
                  <m:sty m:val="p"/>
                </m:rPr>
                <w:rPr>
                  <w:rFonts w:ascii="Cambria Math" w:hAnsi="Cambria Math"/>
                  <w:lang w:bidi="he-IL"/>
                </w:rPr>
                <m:t>e</m:t>
              </w:del>
            </m:r>
            <m:r>
              <w:ins w:id="1690" w:author="ACL" w:date="2020-10-13T12:29:00Z">
                <m:rPr>
                  <m:sty m:val="p"/>
                </m:rPr>
                <w:rPr>
                  <w:rFonts w:ascii="Cambria Math" w:hAnsi="Cambria Math"/>
                  <w:lang w:bidi="he-IL"/>
                </w:rPr>
                <m:t>exo</m:t>
              </w:ins>
            </m:r>
          </m:sub>
        </m:sSub>
      </m:oMath>
      <w:del w:id="1691" w:author="ACL" w:date="2020-10-13T12:28:00Z">
        <w:r w:rsidRPr="00072F70" w:rsidDel="00393F54">
          <w:rPr>
            <w:lang w:bidi="he-IL"/>
          </w:rPr>
          <w:delText xml:space="preserve"> </w:delText>
        </w:r>
      </w:del>
      <w:r w:rsidRPr="00072F70">
        <w:rPr>
          <w:lang w:bidi="he-IL"/>
        </w:rPr>
        <w:t xml:space="preserve"> is the exoskeleton mass</w:t>
      </w:r>
      <w:commentRangeStart w:id="1692"/>
      <w:ins w:id="1693" w:author="ACL" w:date="2020-10-13T12:28:00Z">
        <w:r w:rsidR="00393F54">
          <w:rPr>
            <w:lang w:bidi="he-IL"/>
          </w:rPr>
          <w:t>,</w:t>
        </w:r>
      </w:ins>
      <w:del w:id="1694" w:author="ACL" w:date="2020-10-13T12:28:00Z">
        <w:r w:rsidRPr="00072F70" w:rsidDel="00393F54">
          <w:rPr>
            <w:lang w:bidi="he-IL"/>
          </w:rPr>
          <w:delText>.</w:delText>
        </w:r>
      </w:del>
      <w:r w:rsidRPr="00072F70">
        <w:rPr>
          <w:lang w:bidi="he-IL"/>
        </w:rPr>
        <w:t xml:space="preserve"> </w:t>
      </w:r>
      <w:del w:id="1695" w:author="ACL" w:date="2020-10-13T12:28:00Z">
        <w:r w:rsidRPr="00072F70" w:rsidDel="00393F54">
          <w:rPr>
            <w:lang w:bidi="he-IL"/>
          </w:rPr>
          <w:delText xml:space="preserve">Here </w:delText>
        </w:r>
      </w:del>
      <m:oMath>
        <m:r>
          <m:rPr>
            <m:sty m:val="p"/>
          </m:rPr>
          <w:rPr>
            <w:rFonts w:ascii="Cambria Math" w:hAnsi="Cambria Math"/>
            <w:lang w:bidi="he-IL"/>
          </w:rPr>
          <m:t>Δ</m:t>
        </m:r>
        <m:sSub>
          <m:sSubPr>
            <m:ctrlPr>
              <w:rPr>
                <w:rFonts w:ascii="Cambria Math" w:hAnsi="Cambria Math"/>
                <w:i/>
                <w:lang w:bidi="he-IL"/>
              </w:rPr>
            </m:ctrlPr>
          </m:sSubPr>
          <m:e>
            <m:r>
              <w:rPr>
                <w:rFonts w:ascii="Cambria Math" w:hAnsi="Cambria Math"/>
                <w:lang w:bidi="he-IL"/>
              </w:rPr>
              <m:t>H</m:t>
            </m:r>
          </m:e>
          <m:sub>
            <m:r>
              <m:rPr>
                <m:sty m:val="p"/>
              </m:rPr>
              <w:rPr>
                <w:rFonts w:ascii="Cambria Math" w:hAnsi="Cambria Math"/>
                <w:lang w:bidi="he-IL"/>
              </w:rPr>
              <m:t>mi</m:t>
            </m:r>
            <m:r>
              <w:ins w:id="1696" w:author="ACL" w:date="2020-10-13T12:31:00Z">
                <m:rPr>
                  <m:sty m:val="p"/>
                </m:rPr>
                <w:rPr>
                  <w:rFonts w:ascii="Cambria Math" w:hAnsi="Cambria Math"/>
                  <w:lang w:bidi="he-IL"/>
                </w:rPr>
                <m:t>n</m:t>
              </w:ins>
            </m:r>
            <m:r>
              <w:del w:id="1697" w:author="ACL" w:date="2020-10-13T12:31:00Z">
                <w:rPr>
                  <w:rFonts w:ascii="Cambria Math" w:hAnsi="Cambria Math"/>
                  <w:lang w:bidi="he-IL"/>
                </w:rPr>
                <m:t>n/max</m:t>
              </w:del>
            </m:r>
            <m:r>
              <w:rPr>
                <w:rFonts w:ascii="Cambria Math" w:hAnsi="Cambria Math"/>
                <w:lang w:bidi="he-IL"/>
              </w:rPr>
              <m:t>, 2</m:t>
            </m:r>
            <m:r>
              <w:del w:id="1698" w:author="ACL" w:date="2020-10-13T12:30:00Z">
                <w:rPr>
                  <w:rFonts w:ascii="Cambria Math" w:hAnsi="Cambria Math"/>
                  <w:lang w:bidi="he-IL"/>
                </w:rPr>
                <m:t>/no</m:t>
              </w:del>
            </m:r>
          </m:sub>
        </m:sSub>
        <m:r>
          <w:rPr>
            <w:rFonts w:ascii="Cambria Math" w:hAnsi="Cambria Math"/>
            <w:lang w:bidi="he-IL"/>
          </w:rPr>
          <m:t xml:space="preserve"> </m:t>
        </m:r>
      </m:oMath>
      <w:ins w:id="1699" w:author="ACL" w:date="2020-10-13T12:30:00Z">
        <w:r w:rsidR="00A16B56">
          <w:rPr>
            <w:lang w:bidi="he-IL"/>
          </w:rPr>
          <w:t xml:space="preserve"> </w:t>
        </w:r>
      </w:ins>
      <w:r w:rsidRPr="00072F70">
        <w:rPr>
          <w:lang w:bidi="he-IL"/>
        </w:rPr>
        <w:t>is for Exo2S2</w:t>
      </w:r>
      <w:ins w:id="1700" w:author="ACL" w:date="2020-10-13T12:32:00Z">
        <w:r w:rsidR="00E2551F">
          <w:rPr>
            <w:lang w:bidi="he-IL"/>
          </w:rPr>
          <w:t>,</w:t>
        </w:r>
      </w:ins>
      <w:r w:rsidRPr="00072F70">
        <w:rPr>
          <w:lang w:bidi="he-IL"/>
        </w:rPr>
        <w:t xml:space="preserve"> and </w:t>
      </w:r>
      <m:oMath>
        <m:r>
          <w:ins w:id="1701" w:author="ACL" w:date="2020-10-13T12:28:00Z">
            <m:rPr>
              <m:sty m:val="p"/>
            </m:rPr>
            <w:rPr>
              <w:rFonts w:ascii="Cambria Math" w:hAnsi="Cambria Math"/>
              <w:lang w:bidi="he-IL"/>
            </w:rPr>
            <m:t>Δ</m:t>
          </w:ins>
        </m:r>
        <m:sSub>
          <m:sSubPr>
            <m:ctrlPr>
              <w:ins w:id="1702" w:author="ACL" w:date="2020-10-13T12:28:00Z">
                <w:rPr>
                  <w:rFonts w:ascii="Cambria Math" w:hAnsi="Cambria Math"/>
                  <w:i/>
                  <w:lang w:bidi="he-IL"/>
                </w:rPr>
              </w:ins>
            </m:ctrlPr>
          </m:sSubPr>
          <m:e>
            <m:r>
              <w:ins w:id="1703" w:author="ACL" w:date="2020-10-13T12:28:00Z">
                <w:rPr>
                  <w:rFonts w:ascii="Cambria Math" w:hAnsi="Cambria Math"/>
                  <w:lang w:bidi="he-IL"/>
                </w:rPr>
                <m:t>H</m:t>
              </w:ins>
            </m:r>
          </m:e>
          <m:sub>
            <m:r>
              <w:ins w:id="1704" w:author="ACL" w:date="2020-10-13T12:28:00Z">
                <m:rPr>
                  <m:sty m:val="p"/>
                </m:rPr>
                <w:rPr>
                  <w:rFonts w:ascii="Cambria Math" w:hAnsi="Cambria Math"/>
                  <w:lang w:bidi="he-IL"/>
                </w:rPr>
                <m:t>min</m:t>
              </w:ins>
            </m:r>
            <m:r>
              <w:ins w:id="1705" w:author="ACL" w:date="2020-10-13T12:31:00Z">
                <m:rPr>
                  <m:sty m:val="p"/>
                </m:rPr>
                <w:rPr>
                  <w:rFonts w:ascii="Cambria Math" w:hAnsi="Cambria Math"/>
                  <w:lang w:bidi="he-IL"/>
                </w:rPr>
                <m:t>,</m:t>
              </w:ins>
            </m:r>
            <m:r>
              <w:ins w:id="1706" w:author="ACL" w:date="2020-10-13T12:28:00Z">
                <m:rPr>
                  <m:sty m:val="p"/>
                </m:rPr>
                <w:rPr>
                  <w:rFonts w:ascii="Cambria Math" w:hAnsi="Cambria Math"/>
                  <w:lang w:bidi="he-IL"/>
                </w:rPr>
                <m:t>no</m:t>
              </w:ins>
            </m:r>
          </m:sub>
        </m:sSub>
        <m:r>
          <w:ins w:id="1707" w:author="ACL" w:date="2020-10-13T12:28:00Z">
            <w:rPr>
              <w:rFonts w:ascii="Cambria Math" w:hAnsi="Cambria Math"/>
              <w:lang w:bidi="he-IL"/>
            </w:rPr>
            <m:t xml:space="preserve"> </m:t>
          </w:ins>
        </m:r>
      </m:oMath>
      <w:ins w:id="1708" w:author="ACL" w:date="2020-10-13T12:28:00Z">
        <w:r w:rsidR="00551E6C">
          <w:rPr>
            <w:lang w:bidi="he-IL"/>
          </w:rPr>
          <w:t xml:space="preserve"> </w:t>
        </w:r>
      </w:ins>
      <w:ins w:id="1709" w:author="ACL" w:date="2020-10-13T12:30:00Z">
        <w:r w:rsidR="00AE08A0">
          <w:rPr>
            <w:lang w:bidi="he-IL"/>
          </w:rPr>
          <w:t xml:space="preserve">and </w:t>
        </w:r>
        <m:oMath>
          <m:r>
            <m:rPr>
              <m:sty m:val="p"/>
            </m:rPr>
            <w:rPr>
              <w:rFonts w:ascii="Cambria Math" w:hAnsi="Cambria Math"/>
              <w:lang w:bidi="he-IL"/>
            </w:rPr>
            <m:t>Δ</m:t>
          </m:r>
          <m:sSub>
            <m:sSubPr>
              <m:ctrlPr>
                <w:rPr>
                  <w:rFonts w:ascii="Cambria Math" w:hAnsi="Cambria Math"/>
                  <w:i/>
                  <w:lang w:bidi="he-IL"/>
                </w:rPr>
              </m:ctrlPr>
            </m:sSubPr>
            <m:e>
              <m:r>
                <w:rPr>
                  <w:rFonts w:ascii="Cambria Math" w:hAnsi="Cambria Math"/>
                  <w:lang w:bidi="he-IL"/>
                </w:rPr>
                <m:t>H</m:t>
              </m:r>
            </m:e>
            <m:sub>
              <m:r>
                <m:rPr>
                  <m:sty m:val="p"/>
                </m:rPr>
                <w:rPr>
                  <w:rFonts w:ascii="Cambria Math" w:hAnsi="Cambria Math"/>
                  <w:lang w:bidi="he-IL"/>
                </w:rPr>
                <m:t>max, no</m:t>
              </m:r>
            </m:sub>
          </m:sSub>
          <m:r>
            <w:rPr>
              <w:rFonts w:ascii="Cambria Math" w:hAnsi="Cambria Math"/>
              <w:lang w:bidi="he-IL"/>
            </w:rPr>
            <m:t xml:space="preserve"> </m:t>
          </m:r>
        </m:oMath>
        <w:r w:rsidR="00AE08A0">
          <w:rPr>
            <w:lang w:bidi="he-IL"/>
          </w:rPr>
          <w:t xml:space="preserve"> </w:t>
        </w:r>
      </w:ins>
      <w:ins w:id="1710" w:author="ACL" w:date="2020-10-13T12:32:00Z">
        <w:r w:rsidR="00E2551F">
          <w:rPr>
            <w:lang w:bidi="he-IL"/>
          </w:rPr>
          <w:t>are</w:t>
        </w:r>
      </w:ins>
      <w:ins w:id="1711" w:author="ACL" w:date="2020-10-13T12:28:00Z">
        <w:r w:rsidR="00551E6C">
          <w:rPr>
            <w:lang w:bidi="he-IL"/>
          </w:rPr>
          <w:t xml:space="preserve"> for </w:t>
        </w:r>
      </w:ins>
      <w:r w:rsidRPr="00072F70">
        <w:rPr>
          <w:lang w:bidi="he-IL"/>
        </w:rPr>
        <w:t>NoExoS2</w:t>
      </w:r>
      <w:commentRangeEnd w:id="1692"/>
      <w:r w:rsidR="00E2551F">
        <w:rPr>
          <w:rStyle w:val="CommentReference"/>
        </w:rPr>
        <w:commentReference w:id="1692"/>
      </w:r>
      <w:del w:id="1712" w:author="ACL" w:date="2020-10-13T12:29:00Z">
        <w:r w:rsidRPr="00072F70" w:rsidDel="00551E6C">
          <w:rPr>
            <w:lang w:bidi="he-IL"/>
          </w:rPr>
          <w:delText xml:space="preserve"> respectively</w:delText>
        </w:r>
      </w:del>
      <w:r w:rsidRPr="00072F70">
        <w:rPr>
          <w:lang w:bidi="he-IL"/>
        </w:rPr>
        <w:t xml:space="preserve">. </w:t>
      </w:r>
    </w:p>
    <w:p w14:paraId="5E0A4ABE" w14:textId="7516A47E" w:rsidR="00D97FD0" w:rsidRPr="00072F70" w:rsidRDefault="00D97FD0" w:rsidP="0059765D">
      <w:pPr>
        <w:pStyle w:val="Text"/>
      </w:pPr>
      <w:r w:rsidRPr="00072F70">
        <w:rPr>
          <w:lang w:bidi="he-IL"/>
        </w:rPr>
        <w:t xml:space="preserve">Accordingly, </w:t>
      </w:r>
      <w:r w:rsidR="00237316" w:rsidRPr="00072F70">
        <w:rPr>
          <w:lang w:bidi="he-IL"/>
        </w:rPr>
        <w:t xml:space="preserve">based on </w:t>
      </w:r>
      <w:ins w:id="1713" w:author="ACL" w:date="2020-10-13T12:32:00Z">
        <w:r w:rsidR="00204611">
          <w:rPr>
            <w:lang w:bidi="he-IL"/>
          </w:rPr>
          <w:t xml:space="preserve">the </w:t>
        </w:r>
      </w:ins>
      <w:r w:rsidR="00237316" w:rsidRPr="00072F70">
        <w:rPr>
          <w:lang w:bidi="he-IL"/>
        </w:rPr>
        <w:t xml:space="preserve">experimental results </w:t>
      </w:r>
      <w:del w:id="1714" w:author="ACL" w:date="2020-10-13T12:32:00Z">
        <w:r w:rsidR="00237316" w:rsidRPr="00072F70" w:rsidDel="00204611">
          <w:rPr>
            <w:lang w:bidi="he-IL"/>
          </w:rPr>
          <w:delText xml:space="preserve">of </w:delText>
        </w:r>
      </w:del>
      <w:ins w:id="1715" w:author="ACL" w:date="2020-10-13T12:32:00Z">
        <w:r w:rsidR="00204611">
          <w:rPr>
            <w:lang w:bidi="he-IL"/>
          </w:rPr>
          <w:t>for jumps</w:t>
        </w:r>
        <w:r w:rsidR="00204611" w:rsidRPr="00072F70">
          <w:rPr>
            <w:lang w:bidi="he-IL"/>
          </w:rPr>
          <w:t xml:space="preserve"> </w:t>
        </w:r>
      </w:ins>
      <w:r w:rsidR="00237316" w:rsidRPr="00072F70">
        <w:rPr>
          <w:lang w:bidi="he-IL"/>
        </w:rPr>
        <w:t>NoExoS2</w:t>
      </w:r>
      <w:del w:id="1716" w:author="ACL" w:date="2020-10-13T12:32:00Z">
        <w:r w:rsidR="00237316" w:rsidRPr="00072F70" w:rsidDel="00204611">
          <w:rPr>
            <w:lang w:bidi="he-IL"/>
          </w:rPr>
          <w:delText xml:space="preserve"> condition</w:delText>
        </w:r>
      </w:del>
      <w:r w:rsidR="00F30786" w:rsidRPr="00072F70">
        <w:rPr>
          <w:lang w:bidi="he-IL"/>
        </w:rPr>
        <w:t>,</w:t>
      </w:r>
      <w:r w:rsidR="00237316" w:rsidRPr="00072F70">
        <w:rPr>
          <w:lang w:bidi="he-IL"/>
        </w:rPr>
        <w:t xml:space="preserve"> </w:t>
      </w:r>
      <w:r w:rsidRPr="00072F70">
        <w:rPr>
          <w:lang w:bidi="he-IL"/>
        </w:rPr>
        <w:t xml:space="preserve">the expected </w:t>
      </w:r>
      <w:r w:rsidR="00237316" w:rsidRPr="00072F70">
        <w:rPr>
          <w:lang w:bidi="he-IL"/>
        </w:rPr>
        <w:t xml:space="preserve">jump </w:t>
      </w:r>
      <w:r w:rsidRPr="00072F70">
        <w:rPr>
          <w:lang w:bidi="he-IL"/>
        </w:rPr>
        <w:t xml:space="preserve">height for </w:t>
      </w:r>
      <w:ins w:id="1717" w:author="ACL" w:date="2020-10-13T12:32:00Z">
        <w:r w:rsidR="00204611">
          <w:rPr>
            <w:lang w:bidi="he-IL"/>
          </w:rPr>
          <w:t xml:space="preserve">jumps </w:t>
        </w:r>
      </w:ins>
      <w:r w:rsidRPr="00072F70">
        <w:rPr>
          <w:lang w:bidi="he-IL"/>
        </w:rPr>
        <w:t>E</w:t>
      </w:r>
      <w:r w:rsidR="007D2014" w:rsidRPr="00072F70">
        <w:rPr>
          <w:lang w:bidi="he-IL"/>
        </w:rPr>
        <w:t>xo</w:t>
      </w:r>
      <w:r w:rsidRPr="00072F70">
        <w:rPr>
          <w:lang w:bidi="he-IL"/>
        </w:rPr>
        <w:t>2S2</w:t>
      </w:r>
      <w:del w:id="1718" w:author="ACL" w:date="2020-10-13T12:32:00Z">
        <w:r w:rsidRPr="00072F70" w:rsidDel="00204611">
          <w:rPr>
            <w:lang w:bidi="he-IL"/>
          </w:rPr>
          <w:delText xml:space="preserve"> condition,</w:delText>
        </w:r>
      </w:del>
      <w:r w:rsidRPr="00072F70">
        <w:rPr>
          <w:lang w:bidi="he-IL"/>
        </w:rPr>
        <w:t xml:space="preserve"> is 53.7</w:t>
      </w:r>
      <w:ins w:id="1719" w:author="ACL" w:date="2020-10-13T12:32:00Z">
        <w:r w:rsidR="00204611">
          <w:rPr>
            <w:lang w:bidi="he-IL"/>
          </w:rPr>
          <w:t> </w:t>
        </w:r>
      </w:ins>
      <w:del w:id="1720" w:author="ACL" w:date="2020-10-13T12:32:00Z">
        <w:r w:rsidRPr="00072F70" w:rsidDel="00204611">
          <w:rPr>
            <w:lang w:bidi="he-IL"/>
          </w:rPr>
          <w:delText xml:space="preserve"> </w:delText>
        </w:r>
      </w:del>
      <w:r w:rsidRPr="00072F70">
        <w:rPr>
          <w:lang w:bidi="he-IL"/>
        </w:rPr>
        <w:t xml:space="preserve">cm, </w:t>
      </w:r>
      <w:del w:id="1721" w:author="ACL" w:date="2020-10-13T12:33:00Z">
        <w:r w:rsidRPr="00072F70" w:rsidDel="00204611">
          <w:rPr>
            <w:lang w:bidi="he-IL"/>
          </w:rPr>
          <w:delText xml:space="preserve">while </w:delText>
        </w:r>
      </w:del>
      <w:ins w:id="1722" w:author="ACL" w:date="2020-10-13T12:33:00Z">
        <w:r w:rsidR="00204611">
          <w:rPr>
            <w:lang w:bidi="he-IL"/>
          </w:rPr>
          <w:t>whereas</w:t>
        </w:r>
        <w:r w:rsidR="00204611" w:rsidRPr="00072F70">
          <w:rPr>
            <w:lang w:bidi="he-IL"/>
          </w:rPr>
          <w:t xml:space="preserve"> </w:t>
        </w:r>
      </w:ins>
      <w:r w:rsidRPr="00072F70">
        <w:rPr>
          <w:lang w:bidi="he-IL"/>
        </w:rPr>
        <w:t xml:space="preserve">the actual height in the experiments </w:t>
      </w:r>
      <w:del w:id="1723" w:author="ACL" w:date="2020-10-13T12:33:00Z">
        <w:r w:rsidRPr="00072F70" w:rsidDel="00204611">
          <w:rPr>
            <w:lang w:bidi="he-IL"/>
          </w:rPr>
          <w:delText xml:space="preserve">was </w:delText>
        </w:r>
      </w:del>
      <w:ins w:id="1724" w:author="ACL" w:date="2020-10-13T12:33:00Z">
        <w:r w:rsidR="00204611">
          <w:rPr>
            <w:lang w:bidi="he-IL"/>
          </w:rPr>
          <w:t>is</w:t>
        </w:r>
        <w:r w:rsidR="00204611" w:rsidRPr="00072F70">
          <w:rPr>
            <w:lang w:bidi="he-IL"/>
          </w:rPr>
          <w:t xml:space="preserve"> </w:t>
        </w:r>
      </w:ins>
      <w:r w:rsidRPr="00072F70">
        <w:rPr>
          <w:lang w:bidi="he-IL"/>
        </w:rPr>
        <w:t>45.9</w:t>
      </w:r>
      <m:oMath>
        <m:r>
          <w:rPr>
            <w:rFonts w:ascii="Cambria Math" w:hAnsi="Cambria Math"/>
            <w:lang w:bidi="he-IL"/>
          </w:rPr>
          <m:t xml:space="preserve">±7.3 </m:t>
        </m:r>
      </m:oMath>
      <w:r w:rsidRPr="00072F70">
        <w:rPr>
          <w:lang w:bidi="he-IL"/>
        </w:rPr>
        <w:t>cm (mean</w:t>
      </w:r>
      <m:oMath>
        <m:r>
          <w:rPr>
            <w:rFonts w:ascii="Cambria Math" w:hAnsi="Cambria Math"/>
            <w:lang w:bidi="he-IL"/>
          </w:rPr>
          <m:t xml:space="preserve">± </m:t>
        </m:r>
      </m:oMath>
      <w:r w:rsidRPr="00072F70">
        <w:rPr>
          <w:lang w:bidi="he-IL"/>
        </w:rPr>
        <w:t xml:space="preserve">SD). </w:t>
      </w:r>
      <w:r w:rsidRPr="00072F70">
        <w:t xml:space="preserve">This result indicates that not all </w:t>
      </w:r>
      <w:r w:rsidR="00276828" w:rsidRPr="00072F70">
        <w:t xml:space="preserve">difference in joint </w:t>
      </w:r>
      <w:r w:rsidRPr="00072F70">
        <w:t xml:space="preserve">work </w:t>
      </w:r>
      <w:del w:id="1725" w:author="ACL" w:date="2020-10-13T12:33:00Z">
        <w:r w:rsidRPr="00072F70" w:rsidDel="00204611">
          <w:delText xml:space="preserve">is </w:delText>
        </w:r>
      </w:del>
      <w:r w:rsidRPr="00072F70">
        <w:t>translate</w:t>
      </w:r>
      <w:ins w:id="1726" w:author="ACL" w:date="2020-10-13T12:33:00Z">
        <w:r w:rsidR="00204611">
          <w:t>s</w:t>
        </w:r>
      </w:ins>
      <w:del w:id="1727" w:author="ACL" w:date="2020-10-13T12:33:00Z">
        <w:r w:rsidRPr="00072F70" w:rsidDel="00204611">
          <w:delText>d</w:delText>
        </w:r>
      </w:del>
      <w:r w:rsidRPr="00072F70">
        <w:t xml:space="preserve"> into </w:t>
      </w:r>
      <w:del w:id="1728" w:author="ACL" w:date="2020-10-13T12:33:00Z">
        <w:r w:rsidR="00276828" w:rsidRPr="00072F70" w:rsidDel="00204611">
          <w:delText xml:space="preserve">the </w:delText>
        </w:r>
      </w:del>
      <w:r w:rsidR="00276828" w:rsidRPr="00072F70">
        <w:t xml:space="preserve">jump </w:t>
      </w:r>
      <w:r w:rsidRPr="00072F70">
        <w:t>height</w:t>
      </w:r>
      <w:r w:rsidR="008029C6" w:rsidRPr="00072F70">
        <w:t xml:space="preserve">, </w:t>
      </w:r>
      <w:commentRangeStart w:id="1729"/>
      <w:r w:rsidR="00276828" w:rsidRPr="00072F70">
        <w:t xml:space="preserve">comparing to the result </w:t>
      </w:r>
      <w:r w:rsidRPr="00072F70">
        <w:t xml:space="preserve">predicted and actual height </w:t>
      </w:r>
      <w:r w:rsidR="00276828" w:rsidRPr="00072F70">
        <w:t xml:space="preserve">based on </w:t>
      </w:r>
      <w:r w:rsidRPr="00072F70">
        <w:t xml:space="preserve">Exo0 and Exo2S2 </w:t>
      </w:r>
      <w:r w:rsidR="00276828" w:rsidRPr="00072F70">
        <w:t>conditions that was</w:t>
      </w:r>
      <w:r w:rsidRPr="00072F70">
        <w:t xml:space="preserve"> </w:t>
      </w:r>
      <w:del w:id="1730" w:author="ACL" w:date="2020-10-13T12:34:00Z">
        <w:r w:rsidRPr="00072F70" w:rsidDel="00204611">
          <w:delText>neglectable</w:delText>
        </w:r>
      </w:del>
      <w:ins w:id="1731" w:author="ACL" w:date="2020-10-13T12:34:00Z">
        <w:r w:rsidR="00204611">
          <w:t>negligible</w:t>
        </w:r>
      </w:ins>
      <w:r w:rsidR="00276828" w:rsidRPr="00072F70">
        <w:t>.</w:t>
      </w:r>
      <w:commentRangeEnd w:id="1729"/>
      <w:r w:rsidR="00204611">
        <w:rPr>
          <w:rStyle w:val="CommentReference"/>
        </w:rPr>
        <w:commentReference w:id="1729"/>
      </w:r>
      <w:r w:rsidR="00276828" w:rsidRPr="00072F70">
        <w:t xml:space="preserve"> </w:t>
      </w:r>
      <w:del w:id="1732" w:author="ACL" w:date="2020-10-13T12:35:00Z">
        <w:r w:rsidR="00276828" w:rsidRPr="00072F70" w:rsidDel="00910013">
          <w:delText>We believe that</w:delText>
        </w:r>
      </w:del>
      <w:ins w:id="1733" w:author="ACL" w:date="2020-10-13T12:35:00Z">
        <w:r w:rsidR="00910013">
          <w:t>T</w:t>
        </w:r>
      </w:ins>
      <w:del w:id="1734" w:author="ACL" w:date="2020-10-13T12:35:00Z">
        <w:r w:rsidR="008029C6" w:rsidRPr="00072F70" w:rsidDel="00910013">
          <w:delText xml:space="preserve"> t</w:delText>
        </w:r>
      </w:del>
      <w:r w:rsidR="008029C6" w:rsidRPr="00072F70">
        <w:t xml:space="preserve">he </w:t>
      </w:r>
      <w:r w:rsidR="00D76C93" w:rsidRPr="00072F70">
        <w:t>difference</w:t>
      </w:r>
      <w:r w:rsidR="00276828" w:rsidRPr="00072F70">
        <w:t xml:space="preserve"> between the two</w:t>
      </w:r>
      <w:r w:rsidR="008029C6" w:rsidRPr="00072F70">
        <w:t xml:space="preserve"> </w:t>
      </w:r>
      <w:ins w:id="1735" w:author="ACL" w:date="2020-10-13T12:35:00Z">
        <w:r w:rsidR="00910013">
          <w:t>predicted</w:t>
        </w:r>
        <w:r w:rsidR="00910013" w:rsidRPr="00072F70">
          <w:t xml:space="preserve"> </w:t>
        </w:r>
      </w:ins>
      <w:r w:rsidR="00D76C93" w:rsidRPr="00072F70">
        <w:t>jump</w:t>
      </w:r>
      <w:r w:rsidR="008029C6" w:rsidRPr="00072F70">
        <w:t>s</w:t>
      </w:r>
      <w:r w:rsidR="00D76C93" w:rsidRPr="00072F70">
        <w:t xml:space="preserve"> height</w:t>
      </w:r>
      <w:ins w:id="1736" w:author="ACL" w:date="2020-10-13T12:35:00Z">
        <w:r w:rsidR="00910013">
          <w:t>s</w:t>
        </w:r>
      </w:ins>
      <w:r w:rsidR="00D76C93" w:rsidRPr="00072F70">
        <w:t xml:space="preserve"> </w:t>
      </w:r>
      <w:del w:id="1737" w:author="ACL" w:date="2020-10-13T12:35:00Z">
        <w:r w:rsidR="00D76C93" w:rsidRPr="00072F70" w:rsidDel="00910013">
          <w:delText>predication</w:delText>
        </w:r>
        <w:r w:rsidRPr="00072F70" w:rsidDel="00910013">
          <w:delText xml:space="preserve"> </w:delText>
        </w:r>
      </w:del>
      <w:r w:rsidR="00D76C93" w:rsidRPr="00072F70">
        <w:t xml:space="preserve">(Exo2S2 based on Exo0 vs. Exo2S2 based NoExoS2) might be explained by </w:t>
      </w:r>
      <w:del w:id="1738" w:author="ACL" w:date="2020-10-13T12:36:00Z">
        <w:r w:rsidR="00D76C93" w:rsidRPr="00072F70" w:rsidDel="00491693">
          <w:delText>several</w:delText>
        </w:r>
        <w:r w:rsidRPr="00072F70" w:rsidDel="00491693">
          <w:delText xml:space="preserve"> </w:delText>
        </w:r>
      </w:del>
      <w:ins w:id="1739" w:author="ACL" w:date="2020-10-13T12:36:00Z">
        <w:r w:rsidR="00491693">
          <w:t>the</w:t>
        </w:r>
        <w:r w:rsidR="00491693" w:rsidRPr="00072F70">
          <w:t xml:space="preserve"> </w:t>
        </w:r>
      </w:ins>
      <w:r w:rsidRPr="00072F70">
        <w:t>limitations of the exoskeleton</w:t>
      </w:r>
      <w:ins w:id="1740" w:author="ACL" w:date="2020-10-13T12:36:00Z">
        <w:r w:rsidR="00491693">
          <w:t>,</w:t>
        </w:r>
      </w:ins>
      <w:r w:rsidRPr="00072F70">
        <w:t xml:space="preserve"> such as the fit of the exoskeleton to the user</w:t>
      </w:r>
      <w:r w:rsidR="00D76C93" w:rsidRPr="00072F70">
        <w:t xml:space="preserve"> (</w:t>
      </w:r>
      <w:del w:id="1741" w:author="ACL" w:date="2020-10-13T12:36:00Z">
        <w:r w:rsidR="00D76C93" w:rsidRPr="00072F70" w:rsidDel="00491693">
          <w:delText xml:space="preserve">note </w:delText>
        </w:r>
      </w:del>
      <w:ins w:id="1742" w:author="ACL" w:date="2020-10-13T12:36:00Z">
        <w:r w:rsidR="00491693">
          <w:t>recall that</w:t>
        </w:r>
        <w:r w:rsidR="00491693" w:rsidRPr="00072F70">
          <w:t xml:space="preserve"> </w:t>
        </w:r>
      </w:ins>
      <w:r w:rsidR="00D76C93" w:rsidRPr="00072F70">
        <w:t>we use</w:t>
      </w:r>
      <w:ins w:id="1743" w:author="ACL" w:date="2020-10-13T12:36:00Z">
        <w:r w:rsidR="00491693">
          <w:t>d a single</w:t>
        </w:r>
      </w:ins>
      <w:del w:id="1744" w:author="ACL" w:date="2020-10-13T12:36:00Z">
        <w:r w:rsidR="00D76C93" w:rsidRPr="00072F70" w:rsidDel="00491693">
          <w:delText xml:space="preserve"> one E</w:delText>
        </w:r>
      </w:del>
      <w:ins w:id="1745" w:author="ACL" w:date="2020-10-13T12:36:00Z">
        <w:r w:rsidR="00491693">
          <w:t xml:space="preserve"> e</w:t>
        </w:r>
      </w:ins>
      <w:r w:rsidR="00D76C93" w:rsidRPr="00072F70">
        <w:t>xoskeleton for all subject</w:t>
      </w:r>
      <w:ins w:id="1746" w:author="ACL" w:date="2020-10-13T12:36:00Z">
        <w:r w:rsidR="00491693">
          <w:t>s</w:t>
        </w:r>
      </w:ins>
      <w:r w:rsidR="00D76C93" w:rsidRPr="00072F70">
        <w:t>)</w:t>
      </w:r>
      <w:r w:rsidRPr="00072F70">
        <w:t>.</w:t>
      </w:r>
      <w:r w:rsidR="00D76C93" w:rsidRPr="00072F70">
        <w:t xml:space="preserve"> </w:t>
      </w:r>
      <w:del w:id="1747" w:author="ACL" w:date="2020-10-13T12:36:00Z">
        <w:r w:rsidR="008029C6" w:rsidRPr="00072F70" w:rsidDel="00491693">
          <w:delText>That</w:delText>
        </w:r>
        <w:r w:rsidR="00D76C93" w:rsidRPr="00072F70" w:rsidDel="00491693">
          <w:delText xml:space="preserve"> </w:delText>
        </w:r>
      </w:del>
      <w:ins w:id="1748" w:author="ACL" w:date="2020-10-13T12:37:00Z">
        <w:r w:rsidR="00491693">
          <w:t>A misfit</w:t>
        </w:r>
      </w:ins>
      <w:ins w:id="1749" w:author="ACL" w:date="2020-10-13T12:36:00Z">
        <w:r w:rsidR="00491693" w:rsidRPr="00072F70">
          <w:t xml:space="preserve"> </w:t>
        </w:r>
      </w:ins>
      <w:r w:rsidR="00D76C93" w:rsidRPr="00072F70">
        <w:t>might result</w:t>
      </w:r>
      <w:r w:rsidRPr="00072F70">
        <w:t xml:space="preserve"> </w:t>
      </w:r>
      <w:r w:rsidR="00D76C93" w:rsidRPr="00072F70">
        <w:t xml:space="preserve">in </w:t>
      </w:r>
      <w:ins w:id="1750" w:author="ACL" w:date="2020-10-13T12:37:00Z">
        <w:r w:rsidR="00491693">
          <w:t xml:space="preserve">losing </w:t>
        </w:r>
      </w:ins>
      <w:r w:rsidR="00D76C93" w:rsidRPr="00072F70">
        <w:t xml:space="preserve">work </w:t>
      </w:r>
      <w:del w:id="1751" w:author="ACL" w:date="2020-10-13T12:37:00Z">
        <w:r w:rsidR="00D76C93" w:rsidRPr="00072F70" w:rsidDel="00491693">
          <w:delText xml:space="preserve">that is lost into </w:delText>
        </w:r>
      </w:del>
      <w:ins w:id="1752" w:author="ACL" w:date="2020-10-13T12:37:00Z">
        <w:r w:rsidR="00491693">
          <w:t xml:space="preserve">to </w:t>
        </w:r>
      </w:ins>
      <w:r w:rsidR="00D76C93" w:rsidRPr="00072F70">
        <w:t>compres</w:t>
      </w:r>
      <w:ins w:id="1753" w:author="ACL" w:date="2020-10-13T12:37:00Z">
        <w:r w:rsidR="00491693">
          <w:t>s</w:t>
        </w:r>
      </w:ins>
      <w:del w:id="1754" w:author="ACL" w:date="2020-10-13T12:37:00Z">
        <w:r w:rsidR="00D76C93" w:rsidRPr="00072F70" w:rsidDel="00491693">
          <w:delText>sing</w:delText>
        </w:r>
      </w:del>
      <w:r w:rsidR="00D76C93" w:rsidRPr="00072F70">
        <w:t xml:space="preserve"> the shank and thigh. </w:t>
      </w:r>
      <w:del w:id="1755" w:author="ACL" w:date="2020-10-13T12:37:00Z">
        <w:r w:rsidRPr="00072F70" w:rsidDel="00491693">
          <w:delText>We believe that</w:delText>
        </w:r>
      </w:del>
      <w:ins w:id="1756" w:author="ACL" w:date="2020-10-13T12:37:00Z">
        <w:r w:rsidR="00491693">
          <w:t>A</w:t>
        </w:r>
      </w:ins>
      <w:del w:id="1757" w:author="ACL" w:date="2020-10-13T12:37:00Z">
        <w:r w:rsidRPr="00072F70" w:rsidDel="00491693">
          <w:delText xml:space="preserve"> a </w:delText>
        </w:r>
      </w:del>
      <w:r w:rsidRPr="00072F70">
        <w:t xml:space="preserve"> </w:t>
      </w:r>
      <w:del w:id="1758" w:author="ACL" w:date="2020-10-13T12:37:00Z">
        <w:r w:rsidRPr="00072F70" w:rsidDel="00491693">
          <w:delText xml:space="preserve">fabricated </w:delText>
        </w:r>
      </w:del>
      <w:r w:rsidRPr="00072F70">
        <w:t xml:space="preserve">custom </w:t>
      </w:r>
      <w:del w:id="1759" w:author="ACL" w:date="2020-10-13T12:37:00Z">
        <w:r w:rsidRPr="00072F70" w:rsidDel="00491693">
          <w:delText xml:space="preserve">attachment </w:delText>
        </w:r>
      </w:del>
      <w:ins w:id="1760" w:author="ACL" w:date="2020-10-13T12:37:00Z">
        <w:r w:rsidR="00491693">
          <w:t>exoskeleton</w:t>
        </w:r>
        <w:r w:rsidR="00491693" w:rsidRPr="00072F70">
          <w:t xml:space="preserve"> </w:t>
        </w:r>
      </w:ins>
      <w:r w:rsidRPr="00072F70">
        <w:t>for each subject (</w:t>
      </w:r>
      <w:ins w:id="1761" w:author="ACL" w:date="2020-10-13T12:37:00Z">
        <w:r w:rsidR="00491693">
          <w:t xml:space="preserve">see, </w:t>
        </w:r>
      </w:ins>
      <w:r w:rsidRPr="00072F70">
        <w:t>e.g.</w:t>
      </w:r>
      <w:ins w:id="1762" w:author="ACL" w:date="2020-10-13T12:37:00Z">
        <w:r w:rsidR="00491693">
          <w:t>,</w:t>
        </w:r>
      </w:ins>
      <w:r w:rsidRPr="00072F70">
        <w:t xml:space="preserve"> Collins </w:t>
      </w:r>
      <w:r w:rsidRPr="00072F70">
        <w:rPr>
          <w:i/>
          <w:iCs/>
        </w:rPr>
        <w:t>et al</w:t>
      </w:r>
      <w:r w:rsidRPr="00072F70">
        <w:t xml:space="preserve">. </w:t>
      </w:r>
      <w:r w:rsidRPr="00072F70">
        <w:fldChar w:fldCharType="begin" w:fldLock="1"/>
      </w:r>
      <w:r w:rsidRPr="00072F70">
        <w:instrText>ADDIN CSL_CITATION {"citationItems":[{"id":"ITEM-1","itemData":{"DOI":"10.1038/nature14288","ISSN":"14764687","abstract":"With efficiencies derived from evolution, growth and learning, humans are very well-tuned for locomotion. Metabolic energy used during walking can be partly replaced by power input from an exoskeleton, but is it possible to reduce metabolic rate without providing an additional energy source? This would require an improvement in the efficiency of the human-machine system as a whole, and would be remarkable given the apparent optimality of human gait. Here we show that the metabolic rate of human walking can be reduced by an unpowered ankle exoskeleton. We built a lightweight elastic device that acts in parallel with the user's calf muscles, off-loading muscle force and thereby reducing the metabolic energy consumed in contractions. The device uses a mechanical clutch to hold a spring as it is stretched and relaxed by ankle movements when the foot is on the ground, helping to fulfil one function of the calf muscles and Achilles tendon. Unlike muscles, however, the clutch sustains force passively. The exoskeleton consumes no chemical or electrical energy and delivers no net positive mechanical work, yet reduces the metabolic cost of walking by 7.2 ± 2.6% for healthy human users under natural conditions, comparable to savings with powered devices. Improving upon walking economy in this way is analogous to altering the structure of the body such that it is more energy-effective at walking. While strong natural pressures have already shaped human locomotion, improvements in efficiency are still possible. Much remains to be learned about this seemingly simple behaviour.","author":[{"dropping-particle":"","family":"Collins","given":"Steven H.","non-dropping-particle":"","parse-names":false,"suffix":""},{"dropping-particle":"","family":"Bruce Wiggin","given":"M.","non-dropping-particle":"","parse-names":false,"suffix":""},{"dropping-particle":"","family":"Sawicki","given":"Gregory S.","non-dropping-particle":"","parse-names":false,"suffix":""}],"container-title":"Nature","id":"ITEM-1","issue":"7555","issued":{"date-parts":[["2015"]]},"page":"212-215","title":"Reducing the energy cost of human walking using an unpowered exoskeleton","type":"article-journal","volume":"522"},"uris":["http://www.mendeley.com/documents/?uuid=1732547c-bb09-4930-8710-49f6ef44a866"]}],"mendeley":{"formattedCitation":"[1]","plainTextFormattedCitation":"[1]","previouslyFormattedCitation":"[1]"},"properties":{"noteIndex":0},"schema":"https://github.com/citation-style-language/schema/raw/master/csl-citation.json"}</w:instrText>
      </w:r>
      <w:r w:rsidRPr="00072F70">
        <w:fldChar w:fldCharType="separate"/>
      </w:r>
      <w:r w:rsidRPr="00072F70">
        <w:t>[1]</w:t>
      </w:r>
      <w:r w:rsidRPr="00072F70">
        <w:fldChar w:fldCharType="end"/>
      </w:r>
      <w:r w:rsidRPr="00072F70">
        <w:t xml:space="preserve">) </w:t>
      </w:r>
      <w:del w:id="1763" w:author="ACL" w:date="2020-10-13T12:37:00Z">
        <w:r w:rsidRPr="00072F70" w:rsidDel="00491693">
          <w:delText xml:space="preserve">will </w:delText>
        </w:r>
      </w:del>
      <w:ins w:id="1764" w:author="ACL" w:date="2020-10-13T12:38:00Z">
        <w:r w:rsidR="00491693">
          <w:t>c</w:t>
        </w:r>
      </w:ins>
      <w:ins w:id="1765" w:author="ACL" w:date="2020-10-13T12:37:00Z">
        <w:r w:rsidR="00491693">
          <w:t>ould</w:t>
        </w:r>
        <w:r w:rsidR="00491693" w:rsidRPr="00072F70">
          <w:t xml:space="preserve"> </w:t>
        </w:r>
      </w:ins>
      <w:r w:rsidRPr="00072F70">
        <w:t xml:space="preserve">potentially lead to </w:t>
      </w:r>
      <w:del w:id="1766" w:author="ACL" w:date="2020-10-13T12:38:00Z">
        <w:r w:rsidRPr="00072F70" w:rsidDel="00491693">
          <w:delText>better utilization</w:delText>
        </w:r>
      </w:del>
      <w:ins w:id="1767" w:author="ACL" w:date="2020-10-13T12:38:00Z">
        <w:r w:rsidR="00491693">
          <w:t>more efficient use</w:t>
        </w:r>
      </w:ins>
      <w:r w:rsidRPr="00072F70">
        <w:t xml:space="preserve"> of the exoskeleton work and</w:t>
      </w:r>
      <w:ins w:id="1768" w:author="ACL" w:date="2020-10-13T14:59:00Z">
        <w:r w:rsidR="005B4E54">
          <w:t>,</w:t>
        </w:r>
      </w:ins>
      <w:ins w:id="1769" w:author="ACL" w:date="2020-10-13T12:38:00Z">
        <w:r w:rsidR="00491693">
          <w:t xml:space="preserve"> therefore</w:t>
        </w:r>
      </w:ins>
      <w:ins w:id="1770" w:author="ACL" w:date="2020-10-13T14:59:00Z">
        <w:r w:rsidR="005B4E54">
          <w:t>,</w:t>
        </w:r>
      </w:ins>
      <w:r w:rsidRPr="00072F70">
        <w:t xml:space="preserve"> to higher jumps.</w:t>
      </w:r>
      <w:r w:rsidR="00D76C93" w:rsidRPr="00072F70">
        <w:t xml:space="preserve"> Further</w:t>
      </w:r>
      <w:ins w:id="1771" w:author="ACL" w:date="2020-10-13T12:38:00Z">
        <w:r w:rsidR="00491693">
          <w:t>more</w:t>
        </w:r>
      </w:ins>
      <w:r w:rsidR="00A53497" w:rsidRPr="00072F70">
        <w:t>,</w:t>
      </w:r>
      <w:r w:rsidR="00D76C93" w:rsidRPr="00072F70">
        <w:t xml:space="preserve"> it is possible that the exoskeleton reduces </w:t>
      </w:r>
      <w:ins w:id="1772" w:author="ACL" w:date="2020-10-13T14:43:00Z">
        <w:r w:rsidR="00275AA3">
          <w:t xml:space="preserve">the </w:t>
        </w:r>
      </w:ins>
      <w:del w:id="1773" w:author="ACL" w:date="2020-10-13T14:43:00Z">
        <w:r w:rsidR="00D76C93" w:rsidRPr="00072F70" w:rsidDel="00275AA3">
          <w:delText xml:space="preserve">some of the </w:delText>
        </w:r>
      </w:del>
      <w:del w:id="1774" w:author="ACL" w:date="2020-10-13T12:38:00Z">
        <w:r w:rsidR="00D76C93" w:rsidRPr="00072F70" w:rsidDel="00491693">
          <w:delText xml:space="preserve">DOF </w:delText>
        </w:r>
      </w:del>
      <w:ins w:id="1775" w:author="ACL" w:date="2020-10-13T12:38:00Z">
        <w:r w:rsidR="00491693">
          <w:t>degrees of freedom</w:t>
        </w:r>
        <w:r w:rsidR="00491693" w:rsidRPr="00072F70">
          <w:t xml:space="preserve"> </w:t>
        </w:r>
      </w:ins>
      <w:r w:rsidR="00D76C93" w:rsidRPr="00072F70">
        <w:t xml:space="preserve">in the joint, </w:t>
      </w:r>
      <w:del w:id="1776" w:author="ACL" w:date="2020-10-13T12:39:00Z">
        <w:r w:rsidR="00D76C93" w:rsidRPr="00072F70" w:rsidDel="00491693">
          <w:delText xml:space="preserve">causing </w:delText>
        </w:r>
      </w:del>
      <w:ins w:id="1777" w:author="ACL" w:date="2020-10-13T12:39:00Z">
        <w:r w:rsidR="00491693">
          <w:t>thereby reducing the efficiency of</w:t>
        </w:r>
        <w:r w:rsidR="00491693" w:rsidRPr="00072F70">
          <w:t xml:space="preserve"> </w:t>
        </w:r>
      </w:ins>
      <w:r w:rsidR="00D76C93" w:rsidRPr="00072F70">
        <w:t>the jump mechanics</w:t>
      </w:r>
      <w:del w:id="1778" w:author="ACL" w:date="2020-10-13T12:39:00Z">
        <w:r w:rsidR="00D76C93" w:rsidRPr="00072F70" w:rsidDel="00491693">
          <w:delText xml:space="preserve"> to be less efficient</w:delText>
        </w:r>
      </w:del>
      <w:r w:rsidR="00D76C93" w:rsidRPr="00072F70">
        <w:t>.</w:t>
      </w:r>
    </w:p>
    <w:p w14:paraId="3F989F11" w14:textId="33D42C36" w:rsidR="00994752" w:rsidRDefault="00EF429F" w:rsidP="00EC2AC0">
      <w:pPr>
        <w:pStyle w:val="Text"/>
        <w:rPr>
          <w:ins w:id="1779" w:author="ACL" w:date="2020-10-13T12:47:00Z"/>
          <w:lang w:bidi="he-IL"/>
        </w:rPr>
      </w:pPr>
      <w:del w:id="1780" w:author="ACL" w:date="2020-10-13T12:39:00Z">
        <w:r w:rsidRPr="00072F70" w:rsidDel="00361BD2">
          <w:rPr>
            <w:lang w:bidi="he-IL"/>
          </w:rPr>
          <w:delText xml:space="preserve">When </w:delText>
        </w:r>
      </w:del>
      <w:ins w:id="1781" w:author="ACL" w:date="2020-10-13T12:39:00Z">
        <w:r w:rsidR="00361BD2">
          <w:rPr>
            <w:lang w:bidi="he-IL"/>
          </w:rPr>
          <w:t>T</w:t>
        </w:r>
      </w:ins>
      <w:del w:id="1782" w:author="ACL" w:date="2020-10-13T12:39:00Z">
        <w:r w:rsidRPr="00072F70" w:rsidDel="00361BD2">
          <w:rPr>
            <w:lang w:bidi="he-IL"/>
          </w:rPr>
          <w:delText>t</w:delText>
        </w:r>
      </w:del>
      <w:r w:rsidRPr="00072F70">
        <w:rPr>
          <w:lang w:bidi="he-IL"/>
        </w:rPr>
        <w:t xml:space="preserve">he exoskeleton </w:t>
      </w:r>
      <w:del w:id="1783" w:author="ACL" w:date="2020-10-13T12:39:00Z">
        <w:r w:rsidRPr="00072F70" w:rsidDel="00361BD2">
          <w:rPr>
            <w:lang w:bidi="he-IL"/>
          </w:rPr>
          <w:delText xml:space="preserve">was </w:delText>
        </w:r>
      </w:del>
      <w:r w:rsidRPr="00072F70">
        <w:rPr>
          <w:lang w:bidi="he-IL"/>
        </w:rPr>
        <w:t>design</w:t>
      </w:r>
      <w:ins w:id="1784" w:author="ACL" w:date="2020-10-13T12:39:00Z">
        <w:r w:rsidR="00275AA3">
          <w:rPr>
            <w:lang w:bidi="he-IL"/>
          </w:rPr>
          <w:t xml:space="preserve"> use</w:t>
        </w:r>
      </w:ins>
      <w:ins w:id="1785" w:author="ACL" w:date="2020-10-13T14:43:00Z">
        <w:r w:rsidR="00275AA3">
          <w:rPr>
            <w:lang w:bidi="he-IL"/>
          </w:rPr>
          <w:t>s</w:t>
        </w:r>
      </w:ins>
      <w:del w:id="1786" w:author="ACL" w:date="2020-10-13T12:39:00Z">
        <w:r w:rsidRPr="00072F70" w:rsidDel="00361BD2">
          <w:rPr>
            <w:lang w:bidi="he-IL"/>
          </w:rPr>
          <w:delText>ed,</w:delText>
        </w:r>
      </w:del>
      <w:del w:id="1787" w:author="ACL" w:date="2020-10-13T12:40:00Z">
        <w:r w:rsidRPr="00072F70" w:rsidDel="00361BD2">
          <w:rPr>
            <w:lang w:bidi="he-IL"/>
          </w:rPr>
          <w:delText xml:space="preserve"> the</w:delText>
        </w:r>
      </w:del>
      <w:r w:rsidRPr="00072F70">
        <w:rPr>
          <w:lang w:bidi="he-IL"/>
        </w:rPr>
        <w:t xml:space="preserve"> spring</w:t>
      </w:r>
      <w:del w:id="1788" w:author="ACL" w:date="2020-10-13T12:39:00Z">
        <w:r w:rsidRPr="00072F70" w:rsidDel="00361BD2">
          <w:rPr>
            <w:lang w:bidi="he-IL"/>
          </w:rPr>
          <w:delText>s</w:delText>
        </w:r>
      </w:del>
      <w:r w:rsidRPr="00072F70">
        <w:rPr>
          <w:lang w:bidi="he-IL"/>
        </w:rPr>
        <w:t xml:space="preserve"> </w:t>
      </w:r>
      <w:del w:id="1789" w:author="ACL" w:date="2020-10-13T09:43:00Z">
        <w:r w:rsidRPr="00072F70" w:rsidDel="00C25F71">
          <w:rPr>
            <w:lang w:bidi="he-IL"/>
          </w:rPr>
          <w:delText>moment</w:delText>
        </w:r>
      </w:del>
      <w:ins w:id="1790" w:author="ACL" w:date="2020-10-13T09:43:00Z">
        <w:r w:rsidR="00C25F71">
          <w:rPr>
            <w:lang w:bidi="he-IL"/>
          </w:rPr>
          <w:t>torque</w:t>
        </w:r>
      </w:ins>
      <w:r w:rsidRPr="00072F70">
        <w:rPr>
          <w:lang w:bidi="he-IL"/>
        </w:rPr>
        <w:t xml:space="preserve">s </w:t>
      </w:r>
      <w:del w:id="1791" w:author="ACL" w:date="2020-10-13T12:40:00Z">
        <w:r w:rsidRPr="00072F70" w:rsidDel="00361BD2">
          <w:rPr>
            <w:lang w:bidi="he-IL"/>
          </w:rPr>
          <w:delText>were determined to be</w:delText>
        </w:r>
      </w:del>
      <w:ins w:id="1792" w:author="ACL" w:date="2020-10-13T12:40:00Z">
        <w:r w:rsidR="00361BD2">
          <w:rPr>
            <w:lang w:bidi="he-IL"/>
          </w:rPr>
          <w:t>of</w:t>
        </w:r>
      </w:ins>
      <w:r w:rsidRPr="00072F70">
        <w:rPr>
          <w:lang w:bidi="he-IL"/>
        </w:rPr>
        <w:t xml:space="preserve"> 7</w:t>
      </w:r>
      <w:r w:rsidR="00EC2AC0" w:rsidRPr="00072F70">
        <w:rPr>
          <w:lang w:bidi="he-IL"/>
        </w:rPr>
        <w:t>0</w:t>
      </w:r>
      <w:del w:id="1793" w:author="ACL" w:date="2020-10-13T12:10:00Z">
        <w:r w:rsidRPr="00072F70" w:rsidDel="00F93FF5">
          <w:rPr>
            <w:lang w:bidi="he-IL"/>
          </w:rPr>
          <w:delText>Nm</w:delText>
        </w:r>
      </w:del>
      <w:r w:rsidRPr="00072F70">
        <w:rPr>
          <w:lang w:bidi="he-IL"/>
        </w:rPr>
        <w:t xml:space="preserve"> and 105</w:t>
      </w:r>
      <w:ins w:id="1794" w:author="ACL" w:date="2020-10-13T12:10:00Z">
        <w:r w:rsidR="00F93FF5">
          <w:rPr>
            <w:lang w:bidi="he-IL"/>
          </w:rPr>
          <w:t> </w:t>
        </w:r>
      </w:ins>
      <w:r w:rsidRPr="00072F70">
        <w:rPr>
          <w:lang w:bidi="he-IL"/>
        </w:rPr>
        <w:t>N</w:t>
      </w:r>
      <w:ins w:id="1795" w:author="ACL" w:date="2020-10-13T12:10:00Z">
        <w:r w:rsidR="00F93FF5">
          <w:rPr>
            <w:lang w:bidi="he-IL"/>
          </w:rPr>
          <w:t> </w:t>
        </w:r>
      </w:ins>
      <w:r w:rsidRPr="00072F70">
        <w:rPr>
          <w:lang w:bidi="he-IL"/>
        </w:rPr>
        <w:t xml:space="preserve">m to provide </w:t>
      </w:r>
      <w:ins w:id="1796" w:author="ACL" w:date="2020-10-13T12:40:00Z">
        <w:r w:rsidR="00361BD2">
          <w:rPr>
            <w:lang w:bidi="he-IL"/>
          </w:rPr>
          <w:t xml:space="preserve">an </w:t>
        </w:r>
      </w:ins>
      <w:r w:rsidRPr="00072F70">
        <w:rPr>
          <w:lang w:bidi="he-IL"/>
        </w:rPr>
        <w:t xml:space="preserve">additional </w:t>
      </w:r>
      <w:del w:id="1797" w:author="ACL" w:date="2020-10-13T09:43:00Z">
        <w:r w:rsidRPr="00072F70" w:rsidDel="00C25F71">
          <w:rPr>
            <w:lang w:bidi="he-IL"/>
          </w:rPr>
          <w:delText>moment</w:delText>
        </w:r>
      </w:del>
      <w:ins w:id="1798" w:author="ACL" w:date="2020-10-13T09:43:00Z">
        <w:r w:rsidR="00C25F71">
          <w:rPr>
            <w:lang w:bidi="he-IL"/>
          </w:rPr>
          <w:t>torque</w:t>
        </w:r>
      </w:ins>
      <w:r w:rsidRPr="00072F70">
        <w:rPr>
          <w:lang w:bidi="he-IL"/>
        </w:rPr>
        <w:t xml:space="preserve"> equivalent to about 20% and 33%</w:t>
      </w:r>
      <w:del w:id="1799" w:author="ACL" w:date="2020-10-13T12:40:00Z">
        <w:r w:rsidRPr="00072F70" w:rsidDel="00361BD2">
          <w:rPr>
            <w:lang w:bidi="he-IL"/>
          </w:rPr>
          <w:delText xml:space="preserve"> </w:delText>
        </w:r>
      </w:del>
      <w:del w:id="1800" w:author="ACL" w:date="2020-10-13T14:43:00Z">
        <w:r w:rsidR="00F30786" w:rsidRPr="00072F70" w:rsidDel="00275AA3">
          <w:rPr>
            <w:lang w:bidi="he-IL"/>
          </w:rPr>
          <w:delText>,</w:delText>
        </w:r>
      </w:del>
      <w:ins w:id="1801" w:author="ACL" w:date="2020-10-13T12:40:00Z">
        <w:r w:rsidR="00361BD2">
          <w:rPr>
            <w:lang w:bidi="he-IL"/>
          </w:rPr>
          <w:t xml:space="preserve">, </w:t>
        </w:r>
      </w:ins>
      <w:r w:rsidR="006C558C" w:rsidRPr="00072F70">
        <w:rPr>
          <w:lang w:bidi="he-IL"/>
        </w:rPr>
        <w:t>respectively</w:t>
      </w:r>
      <w:r w:rsidR="00F30786" w:rsidRPr="00072F70">
        <w:rPr>
          <w:lang w:bidi="he-IL"/>
        </w:rPr>
        <w:t>,</w:t>
      </w:r>
      <w:r w:rsidR="006C558C" w:rsidRPr="00072F70">
        <w:rPr>
          <w:lang w:bidi="he-IL"/>
        </w:rPr>
        <w:t xml:space="preserve"> </w:t>
      </w:r>
      <w:r w:rsidRPr="00072F70">
        <w:rPr>
          <w:lang w:bidi="he-IL"/>
        </w:rPr>
        <w:t xml:space="preserve">of the </w:t>
      </w:r>
      <w:ins w:id="1802" w:author="ACL" w:date="2020-10-13T12:41:00Z">
        <w:r w:rsidR="009F1C39">
          <w:rPr>
            <w:lang w:bidi="he-IL"/>
          </w:rPr>
          <w:t>pea</w:t>
        </w:r>
        <w:r w:rsidR="009F1C39" w:rsidRPr="00072F70">
          <w:rPr>
            <w:lang w:bidi="he-IL"/>
          </w:rPr>
          <w:t xml:space="preserve">k </w:t>
        </w:r>
      </w:ins>
      <w:r w:rsidRPr="00072F70">
        <w:rPr>
          <w:lang w:bidi="he-IL"/>
        </w:rPr>
        <w:t xml:space="preserve">knee </w:t>
      </w:r>
      <w:del w:id="1803" w:author="ACL" w:date="2020-10-13T12:41:00Z">
        <w:r w:rsidRPr="00072F70" w:rsidDel="009F1C39">
          <w:rPr>
            <w:lang w:bidi="he-IL"/>
          </w:rPr>
          <w:delText xml:space="preserve">peek </w:delText>
        </w:r>
      </w:del>
      <w:del w:id="1804" w:author="ACL" w:date="2020-10-13T09:44:00Z">
        <w:r w:rsidRPr="00072F70" w:rsidDel="00C25F71">
          <w:rPr>
            <w:lang w:bidi="he-IL"/>
          </w:rPr>
          <w:delText>moment</w:delText>
        </w:r>
      </w:del>
      <w:ins w:id="1805" w:author="ACL" w:date="2020-10-13T09:44:00Z">
        <w:r w:rsidR="00C25F71">
          <w:rPr>
            <w:lang w:bidi="he-IL"/>
          </w:rPr>
          <w:t>torque</w:t>
        </w:r>
      </w:ins>
      <w:r w:rsidR="006C558C" w:rsidRPr="00072F70">
        <w:rPr>
          <w:lang w:bidi="he-IL"/>
        </w:rPr>
        <w:t xml:space="preserve"> (</w:t>
      </w:r>
      <w:r w:rsidR="00A41609" w:rsidRPr="00072F70">
        <w:rPr>
          <w:lang w:bidi="he-IL"/>
        </w:rPr>
        <w:t xml:space="preserve">approximately </w:t>
      </w:r>
      <w:r w:rsidR="006C558C" w:rsidRPr="00072F70">
        <w:rPr>
          <w:lang w:bidi="he-IL"/>
        </w:rPr>
        <w:t xml:space="preserve">300 </w:t>
      </w:r>
      <w:r w:rsidR="008E41B9" w:rsidRPr="00072F70">
        <w:rPr>
          <w:lang w:bidi="he-IL"/>
        </w:rPr>
        <w:t>N</w:t>
      </w:r>
      <w:ins w:id="1806" w:author="ACL" w:date="2020-10-13T12:41:00Z">
        <w:r w:rsidR="009F1C39">
          <w:rPr>
            <w:lang w:bidi="he-IL"/>
          </w:rPr>
          <w:t> </w:t>
        </w:r>
      </w:ins>
      <w:r w:rsidR="008E41B9" w:rsidRPr="00072F70">
        <w:rPr>
          <w:lang w:bidi="he-IL"/>
        </w:rPr>
        <w:t>m)</w:t>
      </w:r>
      <w:r w:rsidRPr="00072F70">
        <w:rPr>
          <w:lang w:bidi="he-IL"/>
        </w:rPr>
        <w:t xml:space="preserve">. </w:t>
      </w:r>
      <w:r w:rsidR="00120D5A" w:rsidRPr="00072F70">
        <w:rPr>
          <w:lang w:bidi="he-IL"/>
        </w:rPr>
        <w:t>T</w:t>
      </w:r>
      <w:r w:rsidRPr="00072F70">
        <w:rPr>
          <w:lang w:bidi="he-IL"/>
        </w:rPr>
        <w:t xml:space="preserve">hese ratios </w:t>
      </w:r>
      <w:del w:id="1807" w:author="ACL" w:date="2020-10-13T12:41:00Z">
        <w:r w:rsidRPr="00072F70" w:rsidDel="009F1C39">
          <w:rPr>
            <w:lang w:bidi="he-IL"/>
          </w:rPr>
          <w:delText xml:space="preserve">were </w:delText>
        </w:r>
      </w:del>
      <w:ins w:id="1808" w:author="ACL" w:date="2020-10-13T12:41:00Z">
        <w:r w:rsidR="009F1C39">
          <w:rPr>
            <w:lang w:bidi="he-IL"/>
          </w:rPr>
          <w:t>are</w:t>
        </w:r>
        <w:r w:rsidR="009F1C39" w:rsidRPr="00072F70">
          <w:rPr>
            <w:lang w:bidi="he-IL"/>
          </w:rPr>
          <w:t xml:space="preserve"> </w:t>
        </w:r>
      </w:ins>
      <w:r w:rsidRPr="00072F70">
        <w:rPr>
          <w:lang w:bidi="he-IL"/>
        </w:rPr>
        <w:t xml:space="preserve">based on studies </w:t>
      </w:r>
      <w:r w:rsidRPr="00072F70">
        <w:rPr>
          <w:rtl/>
          <w:lang w:bidi="he-IL"/>
        </w:rPr>
        <w:fldChar w:fldCharType="begin" w:fldLock="1"/>
      </w:r>
      <w:r w:rsidR="00772CAF" w:rsidRPr="00072F70">
        <w:rPr>
          <w:lang w:bidi="he-IL"/>
        </w:rPr>
        <w:instrText>ADDIN CSL_CITATION {"citationItems":[{"id":"ITEM-1","itemData":{"DOI":"10.1016/0021-9290(88)90175-3","ISSN":"00219290","PMID":"3379084","abstract":"The present study was designed to investigate for vertical jumping the relationships between muscle actions, movement pattern and jumping achievement. Ten skilled jumpers performed jumps with preparatory countermovement. Ground reaction forces and cinematographic data were recorded. In addition, myoelectric activity (EMG) was recorded from seven leg muscles. EMG-signals were rectified and low-pass filtered to obtain EMG-levels. The latter, which were assumed to reflect activation levels, rose to a plateau in the sequence m. semitendinosus, long head of m. biceps femoris, m. gluteus maximus, m. vastus medialis, m. rectus femoris, m. soleus, m. gastrocnemius. It was attempted to link the EMG-pattern to the purpose of the push-off, namely to maximize the effective energy (Ey) of the mass center of the body (MCB). The term Ey designates the sum of the potential energy of MCB and the kinetic energy due to the vertical velocity of MCB. One of the requirements for maximization of Ey is that the mono-articular extensor muscles release as much energy as possible before toe-off occurs. It is argued that this requirement can only be satisfied if the vertical velocity differences between the proximal and distal ends of body segments reach their peaks in a sequence. The sequence that is realized by the pattern of muscular activation is upper body, upper legs, lower legs, feet. Another important requirement is that the mechanical energy released by the muscles is optimally used. This requirement can be satisfied by transportation of energy via the biarticular m. rectus femoris and m. gastrocnemius. © 1988.","author":[{"dropping-particle":"","family":"Bobbert","given":"Maarten F.","non-dropping-particle":"","parse-names":false,"suffix":""},{"dropping-particle":"","family":"Ingen Schenau","given":"Gerrit Jan","non-dropping-particle":"van","parse-names":false,"suffix":""}],"container-title":"Journal of Biomechanics","id":"ITEM-1","issue":"3","issued":{"date-parts":[["1988"]]},"page":"249-262","title":"Coordination in vertical jumping","type":"article-journal","volume":"21"},"uris":["http://www.mendeley.com/documents/?uuid=57586e58-b3dc-48fa-abc0-f221372f0bc0"]},{"id":"ITEM-2","itemData":{"DOI":"10.1080/00140130500101262","ISSN":"00140139","PMID":"16338725","abstract":"The vertical jump is widely used as a field test of performance capability, particularly in games like soccer. Invariably some players perform better than others and, while this is usually put down to greater strength or 'explosive power', there is no detailed information to explain how the muscles around the major joints contribute to this performance and what the nature of this contribution is, or indeed whether aspects of technique are important to performance. Detailed knowledge of this type would be useful to help understand which muscle characteristics are important in successful performance of jumping and may enable insights to be gained in terms of strength training for players. The aim of this study was to investigate the contribution made by the lower limb joints to vertical jump performance by good and poor performers of the counter-movement jump. Two groups of players were selected who were found to be good and poor jumpers, respectively. Each player was required to perform three maximal vertical counter-movement jumps with, and three jumps without, an arm swing. The jump performance was recorded simultaneously by means of a force platform and a ProReflex automatic motion analysis system at 240 Hz. Values at the ankle, knee and hip were computed from these data for joint moments and power. Generally, better jumpers demonstrated greater joint moments, power and work done at the ankle, knee and hip, and as a result jumped higher under both conditions. It appears that the superior performance of the better jumpers was due to greater muscle capability in terms of strength and rate of strength development in all lower limb joints rather than to technique, which differed less noticeably between the groups. It is concluded that the muscle strength characteristics of the lower limb joints are the main determinant of vertical jump performance with technique playing a smaller role. © 2005 Taylor &amp; Francis.","author":[{"dropping-particle":"","family":"Vanezis","given":"Athanasios","non-dropping-particle":"","parse-names":false,"suffix":""},{"dropping-particle":"","family":"Lees","given":"Adrian","non-dropping-particle":"","parse-names":false,"suffix":""}],"container-title":"Ergonomics","id":"ITEM-2","issue":"11-14","issued":{"date-parts":[["2005"]]},"page":"1594-1603","title":"A biomechanical analysis of good and poor performers of the vertical jump","type":"article-journal","volume":"48"},"uris":["http://www.mendeley.com/documents/?uuid=a67b58fe-4465-4dc2-afdc-7ae9577ed3a4"]},{"id":"ITEM-3","itemData":{"DOI":"10.1055/s-2008-1025699","ISSN":"01724622","PMID":"3689489","author":[{"dropping-particle":"","family":"Fukashiro","given":"S.","non-dropping-particle":"","parse-names":false,"suffix":""},{"dropping-particle":"V.","family":"Komi","given":"P.","non-dropping-particle":"","parse-names":false,"suffix":""}],"container-title":"International Journal of Sports Medicine","id":"ITEM-3","issue":"SUPPL. 1","issued":{"date-parts":[["1987"]]},"page":"15-21","title":"Joint moment and mechanical power flow of the lower limb during vertical jump","type":"article-journal","volume":"8"},"uris":["http://www.mendeley.com/documents/?uuid=25784559-cdaa-438e-a776-3ebbeeeb71a5"]}],"mendeley":{"formattedCitation":"[18]–[20]","plainTextFormattedCitation":"[18]–[20]","previouslyFormattedCitation":"[18]–[20]"},"properties":{"noteIndex":0},"schema":"https://github.com/citation-style-language/schema/raw/master/csl-citation.json"}</w:instrText>
      </w:r>
      <w:r w:rsidRPr="00072F70">
        <w:rPr>
          <w:rtl/>
          <w:lang w:bidi="he-IL"/>
        </w:rPr>
        <w:fldChar w:fldCharType="separate"/>
      </w:r>
      <w:r w:rsidR="00170D4B" w:rsidRPr="00072F70">
        <w:rPr>
          <w:lang w:bidi="he-IL"/>
        </w:rPr>
        <w:t>[18]–[20]</w:t>
      </w:r>
      <w:r w:rsidRPr="00072F70">
        <w:rPr>
          <w:rtl/>
          <w:lang w:bidi="he-IL"/>
        </w:rPr>
        <w:fldChar w:fldCharType="end"/>
      </w:r>
      <w:r w:rsidRPr="00072F70">
        <w:rPr>
          <w:lang w:bidi="he-IL"/>
        </w:rPr>
        <w:t xml:space="preserve"> </w:t>
      </w:r>
      <w:del w:id="1809" w:author="ACL" w:date="2020-10-13T12:41:00Z">
        <w:r w:rsidR="0006239E" w:rsidRPr="00072F70" w:rsidDel="009F1C39">
          <w:rPr>
            <w:lang w:bidi="he-IL"/>
          </w:rPr>
          <w:delText xml:space="preserve">whose </w:delText>
        </w:r>
        <w:r w:rsidR="00163328" w:rsidRPr="00072F70" w:rsidDel="009F1C39">
          <w:rPr>
            <w:lang w:bidi="he-IL"/>
          </w:rPr>
          <w:delText>subjects</w:delText>
        </w:r>
        <w:r w:rsidR="0006239E" w:rsidRPr="00072F70" w:rsidDel="009F1C39">
          <w:rPr>
            <w:lang w:bidi="he-IL"/>
          </w:rPr>
          <w:delText xml:space="preserve"> were</w:delText>
        </w:r>
      </w:del>
      <w:ins w:id="1810" w:author="ACL" w:date="2020-10-13T12:41:00Z">
        <w:r w:rsidR="009F1C39">
          <w:rPr>
            <w:lang w:bidi="he-IL"/>
          </w:rPr>
          <w:t>that used</w:t>
        </w:r>
      </w:ins>
      <w:r w:rsidR="0006239E" w:rsidRPr="00072F70">
        <w:rPr>
          <w:lang w:bidi="he-IL"/>
        </w:rPr>
        <w:t xml:space="preserve"> professional athletes </w:t>
      </w:r>
      <w:del w:id="1811" w:author="ACL" w:date="2020-10-13T12:42:00Z">
        <w:r w:rsidR="0006239E" w:rsidRPr="00072F70" w:rsidDel="009F1C39">
          <w:rPr>
            <w:lang w:bidi="he-IL"/>
          </w:rPr>
          <w:delText xml:space="preserve">that </w:delText>
        </w:r>
      </w:del>
      <w:r w:rsidR="0006239E" w:rsidRPr="00072F70">
        <w:rPr>
          <w:lang w:bidi="he-IL"/>
        </w:rPr>
        <w:t>weigh</w:t>
      </w:r>
      <w:ins w:id="1812" w:author="ACL" w:date="2020-10-13T12:42:00Z">
        <w:r w:rsidR="009F1C39">
          <w:rPr>
            <w:lang w:bidi="he-IL"/>
          </w:rPr>
          <w:t>ing</w:t>
        </w:r>
      </w:ins>
      <w:del w:id="1813" w:author="ACL" w:date="2020-10-13T12:42:00Z">
        <w:r w:rsidR="0006239E" w:rsidRPr="00072F70" w:rsidDel="009F1C39">
          <w:rPr>
            <w:lang w:bidi="he-IL"/>
          </w:rPr>
          <w:delText>ed</w:delText>
        </w:r>
      </w:del>
      <w:r w:rsidR="0006239E" w:rsidRPr="00072F70">
        <w:rPr>
          <w:lang w:bidi="he-IL"/>
        </w:rPr>
        <w:t xml:space="preserve"> about 80</w:t>
      </w:r>
      <w:r w:rsidR="00A53497" w:rsidRPr="00072F70">
        <w:rPr>
          <w:lang w:bidi="he-IL"/>
        </w:rPr>
        <w:t xml:space="preserve"> </w:t>
      </w:r>
      <w:r w:rsidR="0006239E" w:rsidRPr="00072F70">
        <w:rPr>
          <w:lang w:bidi="he-IL"/>
        </w:rPr>
        <w:t>kg</w:t>
      </w:r>
      <w:r w:rsidR="00F30786" w:rsidRPr="00072F70">
        <w:rPr>
          <w:lang w:bidi="he-IL"/>
        </w:rPr>
        <w:t>.</w:t>
      </w:r>
      <w:r w:rsidR="00120D5A" w:rsidRPr="00072F70">
        <w:rPr>
          <w:lang w:bidi="he-IL"/>
        </w:rPr>
        <w:t xml:space="preserve"> However, </w:t>
      </w:r>
      <w:del w:id="1814" w:author="ACL" w:date="2020-10-13T12:41:00Z">
        <w:r w:rsidR="00CB00F8" w:rsidRPr="00072F70" w:rsidDel="009F1C39">
          <w:rPr>
            <w:lang w:bidi="he-IL"/>
          </w:rPr>
          <w:delText xml:space="preserve"> </w:delText>
        </w:r>
      </w:del>
      <w:r w:rsidR="00CB00F8" w:rsidRPr="00072F70">
        <w:rPr>
          <w:lang w:bidi="he-IL"/>
        </w:rPr>
        <w:t>the</w:t>
      </w:r>
      <w:r w:rsidR="0006239E" w:rsidRPr="00072F70">
        <w:rPr>
          <w:lang w:bidi="he-IL"/>
        </w:rPr>
        <w:t xml:space="preserve"> </w:t>
      </w:r>
      <w:r w:rsidR="00163328" w:rsidRPr="00072F70">
        <w:rPr>
          <w:lang w:bidi="he-IL"/>
        </w:rPr>
        <w:t>subjects</w:t>
      </w:r>
      <w:r w:rsidR="0006239E" w:rsidRPr="00072F70">
        <w:rPr>
          <w:lang w:bidi="he-IL"/>
        </w:rPr>
        <w:t xml:space="preserve"> in </w:t>
      </w:r>
      <w:del w:id="1815" w:author="ACL" w:date="2020-10-13T12:42:00Z">
        <w:r w:rsidR="0006239E" w:rsidRPr="00072F70" w:rsidDel="009F1C39">
          <w:rPr>
            <w:lang w:bidi="he-IL"/>
          </w:rPr>
          <w:delText xml:space="preserve">this </w:delText>
        </w:r>
      </w:del>
      <w:ins w:id="1816" w:author="ACL" w:date="2020-10-13T12:42:00Z">
        <w:r w:rsidR="009F1C39">
          <w:rPr>
            <w:lang w:bidi="he-IL"/>
          </w:rPr>
          <w:t>the present</w:t>
        </w:r>
        <w:r w:rsidR="009F1C39" w:rsidRPr="00072F70">
          <w:rPr>
            <w:lang w:bidi="he-IL"/>
          </w:rPr>
          <w:t xml:space="preserve"> </w:t>
        </w:r>
      </w:ins>
      <w:r w:rsidR="0006239E" w:rsidRPr="00072F70">
        <w:rPr>
          <w:lang w:bidi="he-IL"/>
        </w:rPr>
        <w:t xml:space="preserve">study were not professional </w:t>
      </w:r>
      <w:r w:rsidR="007D2014" w:rsidRPr="00072F70">
        <w:rPr>
          <w:lang w:bidi="he-IL"/>
        </w:rPr>
        <w:t>athletes</w:t>
      </w:r>
      <w:ins w:id="1817" w:author="ACL" w:date="2020-10-13T12:42:00Z">
        <w:r w:rsidR="009F1C39">
          <w:rPr>
            <w:lang w:bidi="he-IL"/>
          </w:rPr>
          <w:t xml:space="preserve">, </w:t>
        </w:r>
      </w:ins>
      <w:del w:id="1818" w:author="ACL" w:date="2020-10-13T12:42:00Z">
        <w:r w:rsidR="00A53497" w:rsidRPr="00072F70" w:rsidDel="009F1C39">
          <w:rPr>
            <w:lang w:bidi="he-IL"/>
          </w:rPr>
          <w:delText>,</w:delText>
        </w:r>
        <w:r w:rsidR="0006239E" w:rsidRPr="00072F70" w:rsidDel="009F1C39">
          <w:rPr>
            <w:lang w:bidi="he-IL"/>
          </w:rPr>
          <w:delText xml:space="preserve"> </w:delText>
        </w:r>
      </w:del>
      <w:r w:rsidR="0006239E" w:rsidRPr="00072F70">
        <w:rPr>
          <w:lang w:bidi="he-IL"/>
        </w:rPr>
        <w:t xml:space="preserve">their </w:t>
      </w:r>
      <w:del w:id="1819" w:author="ACL" w:date="2020-10-13T12:42:00Z">
        <w:r w:rsidR="0006239E" w:rsidRPr="00072F70" w:rsidDel="009F1C39">
          <w:rPr>
            <w:lang w:bidi="he-IL"/>
          </w:rPr>
          <w:delText xml:space="preserve">average </w:delText>
        </w:r>
      </w:del>
      <w:r w:rsidR="0006239E" w:rsidRPr="00072F70">
        <w:rPr>
          <w:lang w:bidi="he-IL"/>
        </w:rPr>
        <w:t xml:space="preserve">weight </w:t>
      </w:r>
      <w:ins w:id="1820" w:author="ACL" w:date="2020-10-13T12:42:00Z">
        <w:r w:rsidR="009F1C39" w:rsidRPr="00072F70">
          <w:rPr>
            <w:lang w:bidi="he-IL"/>
          </w:rPr>
          <w:t>average</w:t>
        </w:r>
        <w:r w:rsidR="009F1C39">
          <w:rPr>
            <w:lang w:bidi="he-IL"/>
          </w:rPr>
          <w:t>d</w:t>
        </w:r>
        <w:r w:rsidR="009F1C39" w:rsidRPr="00072F70">
          <w:rPr>
            <w:lang w:bidi="he-IL"/>
          </w:rPr>
          <w:t xml:space="preserve"> </w:t>
        </w:r>
      </w:ins>
      <w:del w:id="1821" w:author="ACL" w:date="2020-10-13T12:42:00Z">
        <w:r w:rsidR="0006239E" w:rsidRPr="00072F70" w:rsidDel="009F1C39">
          <w:rPr>
            <w:lang w:bidi="he-IL"/>
          </w:rPr>
          <w:delText xml:space="preserve">was </w:delText>
        </w:r>
      </w:del>
      <w:ins w:id="1822" w:author="ACL" w:date="2020-10-13T12:42:00Z">
        <w:r w:rsidR="009F1C39">
          <w:rPr>
            <w:lang w:bidi="he-IL"/>
          </w:rPr>
          <w:t>about</w:t>
        </w:r>
        <w:r w:rsidR="009F1C39" w:rsidRPr="00072F70">
          <w:rPr>
            <w:lang w:bidi="he-IL"/>
          </w:rPr>
          <w:t xml:space="preserve"> </w:t>
        </w:r>
      </w:ins>
      <w:r w:rsidR="0006239E" w:rsidRPr="00072F70">
        <w:rPr>
          <w:lang w:bidi="he-IL"/>
        </w:rPr>
        <w:t>73</w:t>
      </w:r>
      <w:r w:rsidR="00A53497" w:rsidRPr="00072F70">
        <w:rPr>
          <w:lang w:bidi="he-IL"/>
        </w:rPr>
        <w:t xml:space="preserve"> </w:t>
      </w:r>
      <w:r w:rsidR="0006239E" w:rsidRPr="00072F70">
        <w:rPr>
          <w:lang w:bidi="he-IL"/>
        </w:rPr>
        <w:t>kg</w:t>
      </w:r>
      <w:r w:rsidR="00A53497" w:rsidRPr="00072F70">
        <w:rPr>
          <w:lang w:bidi="he-IL"/>
        </w:rPr>
        <w:t>,</w:t>
      </w:r>
      <w:r w:rsidR="0006239E" w:rsidRPr="00072F70">
        <w:rPr>
          <w:lang w:bidi="he-IL"/>
        </w:rPr>
        <w:t xml:space="preserve"> </w:t>
      </w:r>
      <w:r w:rsidR="00A41609" w:rsidRPr="00072F70">
        <w:rPr>
          <w:lang w:bidi="he-IL"/>
        </w:rPr>
        <w:t xml:space="preserve">and </w:t>
      </w:r>
      <w:del w:id="1823" w:author="ACL" w:date="2020-10-13T12:43:00Z">
        <w:r w:rsidR="00A41609" w:rsidRPr="00072F70" w:rsidDel="009F1C39">
          <w:rPr>
            <w:lang w:bidi="he-IL"/>
          </w:rPr>
          <w:delText xml:space="preserve">there </w:delText>
        </w:r>
      </w:del>
      <w:ins w:id="1824" w:author="ACL" w:date="2020-10-13T12:43:00Z">
        <w:r w:rsidR="009F1C39">
          <w:rPr>
            <w:lang w:bidi="he-IL"/>
          </w:rPr>
          <w:t>their</w:t>
        </w:r>
        <w:r w:rsidR="009F1C39" w:rsidRPr="00072F70">
          <w:rPr>
            <w:lang w:bidi="he-IL"/>
          </w:rPr>
          <w:t xml:space="preserve"> </w:t>
        </w:r>
      </w:ins>
      <w:r w:rsidR="00A41609" w:rsidRPr="00072F70">
        <w:rPr>
          <w:lang w:bidi="he-IL"/>
        </w:rPr>
        <w:t xml:space="preserve">peak </w:t>
      </w:r>
      <w:del w:id="1825" w:author="ACL" w:date="2020-10-13T09:44:00Z">
        <w:r w:rsidR="00A41609" w:rsidRPr="00072F70" w:rsidDel="00C25F71">
          <w:rPr>
            <w:lang w:bidi="he-IL"/>
          </w:rPr>
          <w:delText>moment</w:delText>
        </w:r>
      </w:del>
      <w:ins w:id="1826" w:author="ACL" w:date="2020-10-13T09:44:00Z">
        <w:r w:rsidR="00C25F71">
          <w:rPr>
            <w:lang w:bidi="he-IL"/>
          </w:rPr>
          <w:t>torque</w:t>
        </w:r>
      </w:ins>
      <w:r w:rsidR="0006239E" w:rsidRPr="00072F70">
        <w:rPr>
          <w:lang w:bidi="he-IL"/>
        </w:rPr>
        <w:t xml:space="preserve"> </w:t>
      </w:r>
      <w:r w:rsidR="00A41609" w:rsidRPr="00072F70">
        <w:rPr>
          <w:lang w:bidi="he-IL"/>
        </w:rPr>
        <w:t xml:space="preserve">was approximately </w:t>
      </w:r>
      <w:del w:id="1827" w:author="ACL" w:date="2020-10-13T12:42:00Z">
        <w:r w:rsidR="0006239E" w:rsidRPr="00072F70" w:rsidDel="009F1C39">
          <w:rPr>
            <w:lang w:bidi="he-IL"/>
          </w:rPr>
          <w:delText xml:space="preserve"> </w:delText>
        </w:r>
      </w:del>
      <w:r w:rsidR="0006239E" w:rsidRPr="00072F70">
        <w:rPr>
          <w:lang w:bidi="he-IL"/>
        </w:rPr>
        <w:t>200</w:t>
      </w:r>
      <w:ins w:id="1828" w:author="ACL" w:date="2020-10-13T12:42:00Z">
        <w:r w:rsidR="009F1C39">
          <w:rPr>
            <w:lang w:bidi="he-IL"/>
          </w:rPr>
          <w:t> </w:t>
        </w:r>
      </w:ins>
      <w:del w:id="1829" w:author="ACL" w:date="2020-10-13T12:42:00Z">
        <w:r w:rsidR="0006239E" w:rsidRPr="00072F70" w:rsidDel="009F1C39">
          <w:rPr>
            <w:lang w:bidi="he-IL"/>
          </w:rPr>
          <w:delText xml:space="preserve"> </w:delText>
        </w:r>
      </w:del>
      <w:r w:rsidR="0006239E" w:rsidRPr="00072F70">
        <w:rPr>
          <w:lang w:bidi="he-IL"/>
        </w:rPr>
        <w:t>N</w:t>
      </w:r>
      <w:ins w:id="1830" w:author="ACL" w:date="2020-10-13T12:42:00Z">
        <w:r w:rsidR="009F1C39">
          <w:rPr>
            <w:lang w:bidi="he-IL"/>
          </w:rPr>
          <w:t> </w:t>
        </w:r>
      </w:ins>
      <w:r w:rsidR="0006239E" w:rsidRPr="00072F70">
        <w:rPr>
          <w:lang w:bidi="he-IL"/>
        </w:rPr>
        <w:t>m (</w:t>
      </w:r>
      <w:r w:rsidR="00A41609" w:rsidRPr="00072F70">
        <w:rPr>
          <w:lang w:bidi="he-IL"/>
        </w:rPr>
        <w:t>both knees together). Thus</w:t>
      </w:r>
      <w:r w:rsidR="0059765D" w:rsidRPr="00072F70">
        <w:rPr>
          <w:lang w:bidi="he-IL"/>
        </w:rPr>
        <w:t>,</w:t>
      </w:r>
      <w:r w:rsidR="00A41609" w:rsidRPr="00072F70">
        <w:rPr>
          <w:lang w:bidi="he-IL"/>
        </w:rPr>
        <w:t xml:space="preserve"> in the second </w:t>
      </w:r>
      <w:ins w:id="1831" w:author="ACL" w:date="2020-10-13T12:43:00Z">
        <w:r w:rsidR="009F1C39">
          <w:rPr>
            <w:lang w:bidi="he-IL"/>
          </w:rPr>
          <w:t xml:space="preserve">series of </w:t>
        </w:r>
      </w:ins>
      <w:r w:rsidR="00A41609" w:rsidRPr="00072F70">
        <w:rPr>
          <w:lang w:bidi="he-IL"/>
        </w:rPr>
        <w:t>experiment</w:t>
      </w:r>
      <w:ins w:id="1832" w:author="ACL" w:date="2020-10-13T12:43:00Z">
        <w:r w:rsidR="009F1C39">
          <w:rPr>
            <w:lang w:bidi="he-IL"/>
          </w:rPr>
          <w:t>s, the</w:t>
        </w:r>
      </w:ins>
      <w:del w:id="1833" w:author="ACL" w:date="2020-10-13T12:43:00Z">
        <w:r w:rsidR="00A41609" w:rsidRPr="00072F70" w:rsidDel="009F1C39">
          <w:rPr>
            <w:lang w:bidi="he-IL"/>
          </w:rPr>
          <w:delText xml:space="preserve"> </w:delText>
        </w:r>
      </w:del>
      <w:r w:rsidR="00A41609" w:rsidRPr="00072F70">
        <w:rPr>
          <w:lang w:bidi="he-IL"/>
        </w:rPr>
        <w:t xml:space="preserve"> spring </w:t>
      </w:r>
      <w:r w:rsidR="00A41609" w:rsidRPr="00072F70">
        <w:t>stiffness</w:t>
      </w:r>
      <w:r w:rsidR="00A41609" w:rsidRPr="00072F70">
        <w:rPr>
          <w:lang w:bidi="he-IL"/>
        </w:rPr>
        <w:t xml:space="preserve"> </w:t>
      </w:r>
      <w:del w:id="1834" w:author="ACL" w:date="2020-10-13T12:44:00Z">
        <w:r w:rsidR="00A41609" w:rsidRPr="00072F70" w:rsidDel="00E25604">
          <w:rPr>
            <w:lang w:bidi="he-IL"/>
          </w:rPr>
          <w:delText xml:space="preserve">was </w:delText>
        </w:r>
      </w:del>
      <w:ins w:id="1835" w:author="ACL" w:date="2020-10-13T12:44:00Z">
        <w:r w:rsidR="00E25604">
          <w:rPr>
            <w:lang w:bidi="he-IL"/>
          </w:rPr>
          <w:t>is</w:t>
        </w:r>
        <w:r w:rsidR="00E25604" w:rsidRPr="00072F70">
          <w:rPr>
            <w:lang w:bidi="he-IL"/>
          </w:rPr>
          <w:t xml:space="preserve"> </w:t>
        </w:r>
      </w:ins>
      <w:r w:rsidR="00A41609" w:rsidRPr="00072F70">
        <w:rPr>
          <w:lang w:bidi="he-IL"/>
        </w:rPr>
        <w:t>approximately 50% of the biological</w:t>
      </w:r>
      <w:ins w:id="1836" w:author="ACL" w:date="2020-10-13T12:43:00Z">
        <w:r w:rsidR="009F1C39">
          <w:rPr>
            <w:lang w:bidi="he-IL"/>
          </w:rPr>
          <w:t>-</w:t>
        </w:r>
      </w:ins>
      <w:del w:id="1837" w:author="ACL" w:date="2020-10-13T12:43:00Z">
        <w:r w:rsidR="00A41609" w:rsidRPr="00072F70" w:rsidDel="009F1C39">
          <w:rPr>
            <w:lang w:bidi="he-IL"/>
          </w:rPr>
          <w:delText xml:space="preserve"> </w:delText>
        </w:r>
      </w:del>
      <w:r w:rsidR="00A41609" w:rsidRPr="00072F70">
        <w:rPr>
          <w:lang w:bidi="he-IL"/>
        </w:rPr>
        <w:t>knee capability.</w:t>
      </w:r>
      <w:r w:rsidR="0006239E" w:rsidRPr="00072F70">
        <w:rPr>
          <w:lang w:bidi="he-IL"/>
        </w:rPr>
        <w:t xml:space="preserve"> </w:t>
      </w:r>
      <w:r w:rsidR="0059765D" w:rsidRPr="00072F70">
        <w:rPr>
          <w:lang w:bidi="he-IL"/>
        </w:rPr>
        <w:t xml:space="preserve">In </w:t>
      </w:r>
      <w:del w:id="1838" w:author="ACL" w:date="2020-10-13T14:44:00Z">
        <w:r w:rsidR="0059765D" w:rsidRPr="00072F70" w:rsidDel="00275AA3">
          <w:rPr>
            <w:lang w:bidi="he-IL"/>
          </w:rPr>
          <w:delText xml:space="preserve">our </w:delText>
        </w:r>
      </w:del>
      <w:ins w:id="1839" w:author="ACL" w:date="2020-10-13T14:44:00Z">
        <w:r w:rsidR="00275AA3">
          <w:rPr>
            <w:lang w:bidi="he-IL"/>
          </w:rPr>
          <w:t>this</w:t>
        </w:r>
        <w:r w:rsidR="00275AA3" w:rsidRPr="00072F70">
          <w:rPr>
            <w:lang w:bidi="he-IL"/>
          </w:rPr>
          <w:t xml:space="preserve"> </w:t>
        </w:r>
      </w:ins>
      <w:r w:rsidR="0059765D" w:rsidRPr="00072F70">
        <w:rPr>
          <w:lang w:bidi="he-IL"/>
        </w:rPr>
        <w:t xml:space="preserve">study, </w:t>
      </w:r>
      <w:del w:id="1840" w:author="ACL" w:date="2020-10-13T12:43:00Z">
        <w:r w:rsidR="0059765D" w:rsidRPr="00072F70" w:rsidDel="009F1C39">
          <w:rPr>
            <w:lang w:bidi="he-IL"/>
          </w:rPr>
          <w:delText xml:space="preserve">in </w:delText>
        </w:r>
      </w:del>
      <w:r w:rsidR="0059765D" w:rsidRPr="00072F70">
        <w:rPr>
          <w:lang w:bidi="he-IL"/>
        </w:rPr>
        <w:t xml:space="preserve">the second experiment (Exo2S2) </w:t>
      </w:r>
      <w:del w:id="1841" w:author="ACL" w:date="2020-10-13T12:43:00Z">
        <w:r w:rsidR="0059765D" w:rsidRPr="00072F70" w:rsidDel="009F1C39">
          <w:rPr>
            <w:lang w:bidi="he-IL"/>
          </w:rPr>
          <w:delText>it was found</w:delText>
        </w:r>
      </w:del>
      <w:ins w:id="1842" w:author="ACL" w:date="2020-10-13T12:43:00Z">
        <w:r w:rsidR="009F1C39">
          <w:rPr>
            <w:lang w:bidi="he-IL"/>
          </w:rPr>
          <w:t>shows</w:t>
        </w:r>
      </w:ins>
      <w:r w:rsidR="0059765D" w:rsidRPr="00072F70">
        <w:rPr>
          <w:lang w:bidi="he-IL"/>
        </w:rPr>
        <w:t xml:space="preserve"> that the total work provide</w:t>
      </w:r>
      <w:r w:rsidR="00DA5F6B" w:rsidRPr="00072F70">
        <w:rPr>
          <w:lang w:bidi="he-IL"/>
        </w:rPr>
        <w:t>d</w:t>
      </w:r>
      <w:r w:rsidR="0059765D" w:rsidRPr="00072F70">
        <w:rPr>
          <w:lang w:bidi="he-IL"/>
        </w:rPr>
        <w:t xml:space="preserve"> by the biological knee </w:t>
      </w:r>
      <w:del w:id="1843" w:author="ACL" w:date="2020-10-13T12:43:00Z">
        <w:r w:rsidR="0059765D" w:rsidRPr="00072F70" w:rsidDel="009F1C39">
          <w:rPr>
            <w:lang w:bidi="he-IL"/>
          </w:rPr>
          <w:delText xml:space="preserve">was </w:delText>
        </w:r>
      </w:del>
      <w:ins w:id="1844" w:author="ACL" w:date="2020-10-13T12:43:00Z">
        <w:r w:rsidR="009F1C39">
          <w:rPr>
            <w:lang w:bidi="he-IL"/>
          </w:rPr>
          <w:t>is</w:t>
        </w:r>
        <w:r w:rsidR="009F1C39" w:rsidRPr="00072F70">
          <w:rPr>
            <w:lang w:bidi="he-IL"/>
          </w:rPr>
          <w:t xml:space="preserve"> </w:t>
        </w:r>
      </w:ins>
      <w:r w:rsidR="0059765D" w:rsidRPr="00072F70">
        <w:rPr>
          <w:lang w:bidi="he-IL"/>
        </w:rPr>
        <w:t>26% of the total knee work</w:t>
      </w:r>
      <w:ins w:id="1845" w:author="ACL" w:date="2020-10-13T12:44:00Z">
        <w:r w:rsidR="00E25604">
          <w:rPr>
            <w:lang w:bidi="he-IL"/>
          </w:rPr>
          <w:t>,</w:t>
        </w:r>
      </w:ins>
      <w:r w:rsidR="0059765D" w:rsidRPr="00072F70">
        <w:rPr>
          <w:lang w:bidi="he-IL"/>
        </w:rPr>
        <w:t xml:space="preserve"> which </w:t>
      </w:r>
      <w:del w:id="1846" w:author="ACL" w:date="2020-10-13T12:44:00Z">
        <w:r w:rsidR="0059765D" w:rsidRPr="00072F70" w:rsidDel="00E25604">
          <w:rPr>
            <w:lang w:bidi="he-IL"/>
          </w:rPr>
          <w:delText xml:space="preserve">was </w:delText>
        </w:r>
      </w:del>
      <w:ins w:id="1847" w:author="ACL" w:date="2020-10-13T12:44:00Z">
        <w:r w:rsidR="00E25604">
          <w:rPr>
            <w:lang w:bidi="he-IL"/>
          </w:rPr>
          <w:t>is</w:t>
        </w:r>
        <w:r w:rsidR="00E25604" w:rsidRPr="00072F70">
          <w:rPr>
            <w:lang w:bidi="he-IL"/>
          </w:rPr>
          <w:t xml:space="preserve"> </w:t>
        </w:r>
        <w:r w:rsidR="00E25604">
          <w:rPr>
            <w:lang w:bidi="he-IL"/>
          </w:rPr>
          <w:t xml:space="preserve">an </w:t>
        </w:r>
      </w:ins>
      <w:r w:rsidR="0059765D" w:rsidRPr="00072F70">
        <w:rPr>
          <w:lang w:bidi="he-IL"/>
        </w:rPr>
        <w:t xml:space="preserve">improvement over the first experiment where </w:t>
      </w:r>
      <w:commentRangeStart w:id="1848"/>
      <w:r w:rsidR="0059765D" w:rsidRPr="00072F70">
        <w:rPr>
          <w:lang w:bidi="he-IL"/>
        </w:rPr>
        <w:t xml:space="preserve">the biological knee </w:t>
      </w:r>
      <w:del w:id="1849" w:author="ACL" w:date="2020-10-13T12:46:00Z">
        <w:r w:rsidR="0059765D" w:rsidRPr="00072F70" w:rsidDel="00994752">
          <w:rPr>
            <w:lang w:bidi="he-IL"/>
          </w:rPr>
          <w:delText>preformed was</w:delText>
        </w:r>
      </w:del>
      <w:ins w:id="1850" w:author="ACL" w:date="2020-10-13T12:46:00Z">
        <w:r w:rsidR="00994752">
          <w:rPr>
            <w:lang w:bidi="he-IL"/>
          </w:rPr>
          <w:t>contributes</w:t>
        </w:r>
      </w:ins>
      <w:r w:rsidR="0059765D" w:rsidRPr="00072F70">
        <w:rPr>
          <w:lang w:bidi="he-IL"/>
        </w:rPr>
        <w:t xml:space="preserve"> only 17%</w:t>
      </w:r>
      <w:ins w:id="1851" w:author="ACL" w:date="2020-10-13T12:46:00Z">
        <w:r w:rsidR="00994752">
          <w:rPr>
            <w:lang w:bidi="he-IL"/>
          </w:rPr>
          <w:t xml:space="preserve"> of the total knee work</w:t>
        </w:r>
        <w:commentRangeEnd w:id="1848"/>
        <w:r w:rsidR="00994752">
          <w:rPr>
            <w:rStyle w:val="CommentReference"/>
          </w:rPr>
          <w:commentReference w:id="1848"/>
        </w:r>
      </w:ins>
      <w:r w:rsidR="0059765D" w:rsidRPr="00072F70">
        <w:rPr>
          <w:lang w:bidi="he-IL"/>
        </w:rPr>
        <w:t xml:space="preserve">. </w:t>
      </w:r>
    </w:p>
    <w:p w14:paraId="0FE6DBC5" w14:textId="34F2044A" w:rsidR="00EF429F" w:rsidRPr="00072F70" w:rsidRDefault="0059765D" w:rsidP="00EC2AC0">
      <w:pPr>
        <w:pStyle w:val="Text"/>
        <w:rPr>
          <w:lang w:bidi="he-IL"/>
        </w:rPr>
      </w:pPr>
      <w:r w:rsidRPr="00072F70">
        <w:rPr>
          <w:lang w:bidi="he-IL"/>
        </w:rPr>
        <w:t>In addition</w:t>
      </w:r>
      <w:r w:rsidR="00DA5F6B" w:rsidRPr="00072F70">
        <w:rPr>
          <w:lang w:bidi="he-IL"/>
        </w:rPr>
        <w:t>,</w:t>
      </w:r>
      <w:r w:rsidRPr="00072F70">
        <w:rPr>
          <w:lang w:bidi="he-IL"/>
        </w:rPr>
        <w:t xml:space="preserve"> </w:t>
      </w:r>
      <w:r w:rsidR="003E2860" w:rsidRPr="00072F70">
        <w:rPr>
          <w:lang w:bidi="he-IL"/>
        </w:rPr>
        <w:t xml:space="preserve">we </w:t>
      </w:r>
      <w:r w:rsidR="0006239E" w:rsidRPr="00072F70">
        <w:rPr>
          <w:lang w:bidi="he-IL"/>
        </w:rPr>
        <w:t>compare</w:t>
      </w:r>
      <w:del w:id="1852" w:author="ACL" w:date="2020-10-13T12:47:00Z">
        <w:r w:rsidR="0006239E" w:rsidRPr="00072F70" w:rsidDel="00994752">
          <w:rPr>
            <w:lang w:bidi="he-IL"/>
          </w:rPr>
          <w:delText>d</w:delText>
        </w:r>
      </w:del>
      <w:r w:rsidR="0006239E" w:rsidRPr="00072F70">
        <w:rPr>
          <w:lang w:bidi="he-IL"/>
        </w:rPr>
        <w:t xml:space="preserve"> </w:t>
      </w:r>
      <w:r w:rsidRPr="00072F70">
        <w:rPr>
          <w:lang w:bidi="he-IL"/>
        </w:rPr>
        <w:t>our</w:t>
      </w:r>
      <w:r w:rsidR="00EC2AC0" w:rsidRPr="00072F70">
        <w:rPr>
          <w:lang w:bidi="he-IL"/>
        </w:rPr>
        <w:t xml:space="preserve"> finding</w:t>
      </w:r>
      <w:r w:rsidR="0006239E" w:rsidRPr="00072F70">
        <w:rPr>
          <w:lang w:bidi="he-IL"/>
        </w:rPr>
        <w:t>s</w:t>
      </w:r>
      <w:r w:rsidRPr="00072F70">
        <w:rPr>
          <w:lang w:bidi="he-IL"/>
        </w:rPr>
        <w:t xml:space="preserve"> </w:t>
      </w:r>
      <w:del w:id="1853" w:author="ACL" w:date="2020-10-13T14:44:00Z">
        <w:r w:rsidRPr="00072F70" w:rsidDel="00275AA3">
          <w:rPr>
            <w:lang w:bidi="he-IL"/>
          </w:rPr>
          <w:delText xml:space="preserve">to </w:delText>
        </w:r>
      </w:del>
      <w:ins w:id="1854" w:author="ACL" w:date="2020-10-13T14:44:00Z">
        <w:r w:rsidR="00275AA3">
          <w:rPr>
            <w:lang w:bidi="he-IL"/>
          </w:rPr>
          <w:t>with</w:t>
        </w:r>
        <w:r w:rsidR="00275AA3" w:rsidRPr="00072F70">
          <w:rPr>
            <w:lang w:bidi="he-IL"/>
          </w:rPr>
          <w:t xml:space="preserve"> </w:t>
        </w:r>
      </w:ins>
      <w:r w:rsidRPr="00072F70">
        <w:rPr>
          <w:lang w:bidi="he-IL"/>
        </w:rPr>
        <w:t>simulated human jumping with a passive exoskeleton</w:t>
      </w:r>
      <w:r w:rsidR="00EC2AC0" w:rsidRPr="00072F70">
        <w:rPr>
          <w:lang w:bidi="he-IL"/>
        </w:rPr>
        <w:t xml:space="preserve"> </w:t>
      </w:r>
      <w:r w:rsidR="00EC2AC0" w:rsidRPr="00072F70">
        <w:rPr>
          <w:lang w:bidi="he-IL"/>
        </w:rPr>
        <w:fldChar w:fldCharType="begin" w:fldLock="1"/>
      </w:r>
      <w:r w:rsidR="00EC2AC0" w:rsidRPr="00072F70">
        <w:rPr>
          <w:lang w:bidi="he-IL"/>
        </w:rPr>
        <w:instrText>ADDIN CSL_CITATION {"citationItems":[{"id":"ITEM-1","itemData":{"author":[{"dropping-particle":"","family":"Ostraich","given":"Barak; Riemer Raziel","non-dropping-particle":"","parse-names":false,"suffix":""}],"id":"ITEM-1","issued":{"date-parts":[["2020"]]},"publisher-place":"ASB 44Annual Meeting. Georgia Institute of Technology","title":"Simulation of a Passive Knee Exoskeleton for Vertical Jumping","type":"paper-conference"},"uris":["http://www.mendeley.com/documents/?uuid=8cea1130-1640-42e3-afe4-4db8961f3713"]}],"mendeley":{"formattedCitation":"[34]","plainTextFormattedCitation":"[34]","previouslyFormattedCitation":"[34]"},"properties":{"noteIndex":0},"schema":"https://github.com/citation-style-language/schema/raw/master/csl-citation.json"}</w:instrText>
      </w:r>
      <w:r w:rsidR="00EC2AC0" w:rsidRPr="00072F70">
        <w:rPr>
          <w:lang w:bidi="he-IL"/>
        </w:rPr>
        <w:fldChar w:fldCharType="separate"/>
      </w:r>
      <w:r w:rsidR="00EC2AC0" w:rsidRPr="00072F70">
        <w:rPr>
          <w:lang w:bidi="he-IL"/>
        </w:rPr>
        <w:t>[34]</w:t>
      </w:r>
      <w:r w:rsidR="00EC2AC0" w:rsidRPr="00072F70">
        <w:rPr>
          <w:lang w:bidi="he-IL"/>
        </w:rPr>
        <w:fldChar w:fldCharType="end"/>
      </w:r>
      <w:ins w:id="1855" w:author="ACL" w:date="2020-10-13T12:47:00Z">
        <w:r w:rsidR="00994752">
          <w:rPr>
            <w:lang w:bidi="he-IL"/>
          </w:rPr>
          <w:t>, which is based on</w:t>
        </w:r>
      </w:ins>
      <w:r w:rsidRPr="00072F70">
        <w:rPr>
          <w:lang w:bidi="he-IL"/>
        </w:rPr>
        <w:t xml:space="preserve"> </w:t>
      </w:r>
      <w:del w:id="1856" w:author="ACL" w:date="2020-10-13T12:47:00Z">
        <w:r w:rsidRPr="00072F70" w:rsidDel="00994752">
          <w:rPr>
            <w:lang w:bidi="he-IL"/>
          </w:rPr>
          <w:delText xml:space="preserve">that used </w:delText>
        </w:r>
      </w:del>
      <w:r w:rsidRPr="00072F70">
        <w:rPr>
          <w:lang w:bidi="he-IL"/>
        </w:rPr>
        <w:t>a model</w:t>
      </w:r>
      <w:r w:rsidR="00EC2AC0" w:rsidRPr="00072F70">
        <w:rPr>
          <w:lang w:bidi="he-IL"/>
        </w:rPr>
        <w:t xml:space="preserve"> </w:t>
      </w:r>
      <w:r w:rsidRPr="00072F70">
        <w:rPr>
          <w:lang w:bidi="he-IL"/>
        </w:rPr>
        <w:t>with</w:t>
      </w:r>
      <w:r w:rsidR="0006239E" w:rsidRPr="00072F70">
        <w:rPr>
          <w:lang w:bidi="he-IL"/>
        </w:rPr>
        <w:t xml:space="preserve"> peak total </w:t>
      </w:r>
      <w:r w:rsidRPr="00072F70">
        <w:rPr>
          <w:lang w:bidi="he-IL"/>
        </w:rPr>
        <w:t>biological</w:t>
      </w:r>
      <w:ins w:id="1857" w:author="ACL" w:date="2020-10-13T12:47:00Z">
        <w:r w:rsidR="00994752">
          <w:rPr>
            <w:lang w:bidi="he-IL"/>
          </w:rPr>
          <w:t>-</w:t>
        </w:r>
      </w:ins>
      <w:del w:id="1858" w:author="ACL" w:date="2020-10-13T12:47:00Z">
        <w:r w:rsidRPr="00072F70" w:rsidDel="00994752">
          <w:rPr>
            <w:lang w:bidi="he-IL"/>
          </w:rPr>
          <w:delText xml:space="preserve"> </w:delText>
        </w:r>
      </w:del>
      <w:r w:rsidR="0006239E" w:rsidRPr="00072F70">
        <w:rPr>
          <w:lang w:bidi="he-IL"/>
        </w:rPr>
        <w:t xml:space="preserve">knee </w:t>
      </w:r>
      <w:del w:id="1859" w:author="ACL" w:date="2020-10-13T09:44:00Z">
        <w:r w:rsidR="0006239E" w:rsidRPr="00072F70" w:rsidDel="00C25F71">
          <w:rPr>
            <w:lang w:bidi="he-IL"/>
          </w:rPr>
          <w:delText>moment</w:delText>
        </w:r>
      </w:del>
      <w:ins w:id="1860" w:author="ACL" w:date="2020-10-13T09:44:00Z">
        <w:r w:rsidR="00C25F71">
          <w:rPr>
            <w:lang w:bidi="he-IL"/>
          </w:rPr>
          <w:t>torque</w:t>
        </w:r>
      </w:ins>
      <w:r w:rsidR="0006239E" w:rsidRPr="00072F70">
        <w:rPr>
          <w:lang w:bidi="he-IL"/>
        </w:rPr>
        <w:t xml:space="preserve"> of 3</w:t>
      </w:r>
      <w:r w:rsidR="00D1624A" w:rsidRPr="00072F70">
        <w:rPr>
          <w:lang w:bidi="he-IL"/>
        </w:rPr>
        <w:t>20</w:t>
      </w:r>
      <w:ins w:id="1861" w:author="ACL" w:date="2020-10-13T12:48:00Z">
        <w:r w:rsidR="00994752">
          <w:rPr>
            <w:lang w:bidi="he-IL"/>
          </w:rPr>
          <w:t> </w:t>
        </w:r>
      </w:ins>
      <w:r w:rsidR="0006239E" w:rsidRPr="00072F70">
        <w:rPr>
          <w:lang w:bidi="he-IL"/>
        </w:rPr>
        <w:t>N</w:t>
      </w:r>
      <w:ins w:id="1862" w:author="ACL" w:date="2020-10-13T12:48:00Z">
        <w:r w:rsidR="00994752">
          <w:rPr>
            <w:lang w:bidi="he-IL"/>
          </w:rPr>
          <w:t> </w:t>
        </w:r>
      </w:ins>
      <w:r w:rsidR="0006239E" w:rsidRPr="00072F70">
        <w:rPr>
          <w:lang w:bidi="he-IL"/>
        </w:rPr>
        <w:t>m</w:t>
      </w:r>
      <w:r w:rsidRPr="00072F70">
        <w:rPr>
          <w:lang w:bidi="he-IL"/>
        </w:rPr>
        <w:t>.</w:t>
      </w:r>
      <w:r w:rsidR="0006239E" w:rsidRPr="00072F70">
        <w:rPr>
          <w:lang w:bidi="he-IL"/>
        </w:rPr>
        <w:t xml:space="preserve"> The </w:t>
      </w:r>
      <w:r w:rsidRPr="00072F70">
        <w:rPr>
          <w:lang w:bidi="he-IL"/>
        </w:rPr>
        <w:t xml:space="preserve">results </w:t>
      </w:r>
      <w:del w:id="1863" w:author="ACL" w:date="2020-10-13T12:48:00Z">
        <w:r w:rsidR="00B75DD7" w:rsidRPr="00072F70" w:rsidDel="00994752">
          <w:rPr>
            <w:lang w:bidi="he-IL"/>
          </w:rPr>
          <w:delText>from</w:delText>
        </w:r>
        <w:r w:rsidRPr="00072F70" w:rsidDel="00994752">
          <w:rPr>
            <w:lang w:bidi="he-IL"/>
          </w:rPr>
          <w:delText xml:space="preserve"> </w:delText>
        </w:r>
      </w:del>
      <w:ins w:id="1864" w:author="ACL" w:date="2020-10-13T12:48:00Z">
        <w:r w:rsidR="00994752">
          <w:rPr>
            <w:lang w:bidi="he-IL"/>
          </w:rPr>
          <w:t>of</w:t>
        </w:r>
        <w:r w:rsidR="00994752" w:rsidRPr="00072F70">
          <w:rPr>
            <w:lang w:bidi="he-IL"/>
          </w:rPr>
          <w:t xml:space="preserve"> </w:t>
        </w:r>
      </w:ins>
      <w:r w:rsidRPr="00072F70">
        <w:rPr>
          <w:lang w:bidi="he-IL"/>
        </w:rPr>
        <w:t xml:space="preserve">the simulation </w:t>
      </w:r>
      <w:r w:rsidR="0006239E" w:rsidRPr="00072F70">
        <w:rPr>
          <w:lang w:bidi="he-IL"/>
        </w:rPr>
        <w:t>predict</w:t>
      </w:r>
      <w:del w:id="1865" w:author="ACL" w:date="2020-10-13T12:48:00Z">
        <w:r w:rsidR="0006239E" w:rsidRPr="00072F70" w:rsidDel="00994752">
          <w:rPr>
            <w:lang w:bidi="he-IL"/>
          </w:rPr>
          <w:delText>ed</w:delText>
        </w:r>
      </w:del>
      <w:r w:rsidR="0006239E" w:rsidRPr="00072F70">
        <w:rPr>
          <w:lang w:bidi="he-IL"/>
        </w:rPr>
        <w:t xml:space="preserve"> that </w:t>
      </w:r>
      <w:r w:rsidR="007F2AFC" w:rsidRPr="00072F70">
        <w:rPr>
          <w:lang w:bidi="he-IL"/>
        </w:rPr>
        <w:t xml:space="preserve">of springs that provide </w:t>
      </w:r>
      <w:r w:rsidR="00B75DD7" w:rsidRPr="00072F70">
        <w:rPr>
          <w:lang w:bidi="he-IL"/>
        </w:rPr>
        <w:t>approximately</w:t>
      </w:r>
      <w:r w:rsidR="007F2AFC" w:rsidRPr="00072F70">
        <w:rPr>
          <w:lang w:bidi="he-IL"/>
        </w:rPr>
        <w:t xml:space="preserve"> 50% of the maximum knee torque</w:t>
      </w:r>
      <w:ins w:id="1866" w:author="ACL" w:date="2020-10-13T12:48:00Z">
        <w:r w:rsidR="00994752">
          <w:rPr>
            <w:lang w:bidi="he-IL"/>
          </w:rPr>
          <w:t xml:space="preserve"> of</w:t>
        </w:r>
      </w:ins>
      <w:r w:rsidR="007F2AFC" w:rsidRPr="00072F70">
        <w:rPr>
          <w:lang w:bidi="he-IL"/>
        </w:rPr>
        <w:t xml:space="preserve"> the</w:t>
      </w:r>
      <w:r w:rsidRPr="00072F70">
        <w:rPr>
          <w:lang w:bidi="he-IL"/>
        </w:rPr>
        <w:t xml:space="preserve"> biological knee </w:t>
      </w:r>
      <w:commentRangeStart w:id="1867"/>
      <w:r w:rsidR="0006239E" w:rsidRPr="00072F70">
        <w:rPr>
          <w:lang w:bidi="he-IL"/>
        </w:rPr>
        <w:t xml:space="preserve">would </w:t>
      </w:r>
      <w:r w:rsidR="00B75DD7" w:rsidRPr="00072F70">
        <w:rPr>
          <w:lang w:bidi="he-IL"/>
        </w:rPr>
        <w:t>lead to</w:t>
      </w:r>
      <w:r w:rsidR="0006239E" w:rsidRPr="00072F70">
        <w:rPr>
          <w:lang w:bidi="he-IL"/>
        </w:rPr>
        <w:t xml:space="preserve"> </w:t>
      </w:r>
      <w:del w:id="1868" w:author="ACL" w:date="2020-10-13T12:49:00Z">
        <w:r w:rsidR="0006239E" w:rsidRPr="00072F70" w:rsidDel="00994752">
          <w:rPr>
            <w:lang w:bidi="he-IL"/>
          </w:rPr>
          <w:delText xml:space="preserve">about </w:delText>
        </w:r>
      </w:del>
      <w:ins w:id="1869" w:author="ACL" w:date="2020-10-13T12:49:00Z">
        <w:r w:rsidR="00994752">
          <w:rPr>
            <w:lang w:bidi="he-IL"/>
          </w:rPr>
          <w:t>a contribution of about</w:t>
        </w:r>
        <w:r w:rsidR="00994752" w:rsidRPr="00072F70">
          <w:rPr>
            <w:lang w:bidi="he-IL"/>
          </w:rPr>
          <w:t xml:space="preserve"> </w:t>
        </w:r>
      </w:ins>
      <w:r w:rsidR="00B75DD7" w:rsidRPr="00072F70">
        <w:rPr>
          <w:lang w:bidi="he-IL"/>
        </w:rPr>
        <w:t>35</w:t>
      </w:r>
      <w:r w:rsidR="0006239E" w:rsidRPr="00072F70">
        <w:rPr>
          <w:lang w:bidi="he-IL"/>
        </w:rPr>
        <w:t xml:space="preserve">% </w:t>
      </w:r>
      <w:r w:rsidR="00B75DD7" w:rsidRPr="00072F70">
        <w:rPr>
          <w:lang w:bidi="he-IL"/>
        </w:rPr>
        <w:t xml:space="preserve">biological </w:t>
      </w:r>
      <w:r w:rsidR="0006239E" w:rsidRPr="00072F70">
        <w:rPr>
          <w:lang w:bidi="he-IL"/>
        </w:rPr>
        <w:t xml:space="preserve">work </w:t>
      </w:r>
      <w:ins w:id="1870" w:author="ACL" w:date="2020-10-13T12:49:00Z">
        <w:r w:rsidR="00994752">
          <w:rPr>
            <w:lang w:bidi="he-IL"/>
          </w:rPr>
          <w:t>t</w:t>
        </w:r>
      </w:ins>
      <w:del w:id="1871" w:author="ACL" w:date="2020-10-13T12:49:00Z">
        <w:r w:rsidR="0006239E" w:rsidRPr="00072F70" w:rsidDel="00994752">
          <w:rPr>
            <w:lang w:bidi="he-IL"/>
          </w:rPr>
          <w:delText xml:space="preserve">from </w:delText>
        </w:r>
      </w:del>
      <w:ins w:id="1872" w:author="ACL" w:date="2020-10-13T12:49:00Z">
        <w:r w:rsidR="00994752">
          <w:rPr>
            <w:lang w:bidi="he-IL"/>
          </w:rPr>
          <w:t xml:space="preserve">o </w:t>
        </w:r>
      </w:ins>
      <w:r w:rsidR="0006239E" w:rsidRPr="00072F70">
        <w:rPr>
          <w:lang w:bidi="he-IL"/>
        </w:rPr>
        <w:t>the total knee work</w:t>
      </w:r>
      <w:commentRangeEnd w:id="1867"/>
      <w:r w:rsidR="00994752">
        <w:rPr>
          <w:rStyle w:val="CommentReference"/>
        </w:rPr>
        <w:commentReference w:id="1867"/>
      </w:r>
      <w:ins w:id="1873" w:author="ACL" w:date="2020-10-13T14:44:00Z">
        <w:r w:rsidR="001E1A0E">
          <w:rPr>
            <w:lang w:bidi="he-IL"/>
          </w:rPr>
          <w:t>,</w:t>
        </w:r>
      </w:ins>
      <w:del w:id="1874" w:author="ACL" w:date="2020-10-13T12:49:00Z">
        <w:r w:rsidR="0006239E" w:rsidRPr="00072F70" w:rsidDel="00FD669A">
          <w:rPr>
            <w:lang w:bidi="he-IL"/>
          </w:rPr>
          <w:delText>.</w:delText>
        </w:r>
      </w:del>
      <w:r w:rsidR="0006239E" w:rsidRPr="00072F70">
        <w:rPr>
          <w:lang w:bidi="he-IL"/>
        </w:rPr>
        <w:t xml:space="preserve"> </w:t>
      </w:r>
      <w:ins w:id="1875" w:author="ACL" w:date="2020-10-13T12:49:00Z">
        <w:r w:rsidR="00FD669A">
          <w:rPr>
            <w:lang w:bidi="he-IL"/>
          </w:rPr>
          <w:t>w</w:t>
        </w:r>
      </w:ins>
      <w:del w:id="1876" w:author="ACL" w:date="2020-10-13T12:49:00Z">
        <w:r w:rsidR="007F2AFC" w:rsidRPr="00072F70" w:rsidDel="00FD669A">
          <w:rPr>
            <w:lang w:bidi="he-IL"/>
          </w:rPr>
          <w:delText>W</w:delText>
        </w:r>
      </w:del>
      <w:r w:rsidR="007F2AFC" w:rsidRPr="00072F70">
        <w:rPr>
          <w:lang w:bidi="he-IL"/>
        </w:rPr>
        <w:t>hich is</w:t>
      </w:r>
      <w:del w:id="1877" w:author="ACL" w:date="2020-10-13T12:49:00Z">
        <w:r w:rsidR="007F2AFC" w:rsidRPr="00072F70" w:rsidDel="00FD669A">
          <w:rPr>
            <w:lang w:bidi="he-IL"/>
          </w:rPr>
          <w:delText xml:space="preserve"> higher by </w:delText>
        </w:r>
      </w:del>
      <w:ins w:id="1878" w:author="ACL" w:date="2020-10-13T12:49:00Z">
        <w:r w:rsidR="00FD669A">
          <w:rPr>
            <w:lang w:bidi="he-IL"/>
          </w:rPr>
          <w:t xml:space="preserve"> only </w:t>
        </w:r>
      </w:ins>
      <w:r w:rsidR="00B75DD7" w:rsidRPr="00072F70">
        <w:rPr>
          <w:lang w:bidi="he-IL"/>
        </w:rPr>
        <w:t>9</w:t>
      </w:r>
      <w:r w:rsidR="007F2AFC" w:rsidRPr="00072F70">
        <w:rPr>
          <w:lang w:bidi="he-IL"/>
        </w:rPr>
        <w:t xml:space="preserve">% </w:t>
      </w:r>
      <w:ins w:id="1879" w:author="ACL" w:date="2020-10-13T12:49:00Z">
        <w:r w:rsidR="00FD669A">
          <w:rPr>
            <w:lang w:bidi="he-IL"/>
          </w:rPr>
          <w:t xml:space="preserve">greater </w:t>
        </w:r>
      </w:ins>
      <w:r w:rsidR="007F2AFC" w:rsidRPr="00072F70">
        <w:rPr>
          <w:lang w:bidi="he-IL"/>
        </w:rPr>
        <w:t>th</w:t>
      </w:r>
      <w:r w:rsidR="003E2860" w:rsidRPr="00072F70">
        <w:rPr>
          <w:lang w:bidi="he-IL"/>
        </w:rPr>
        <w:t>a</w:t>
      </w:r>
      <w:r w:rsidR="007F2AFC" w:rsidRPr="00072F70">
        <w:rPr>
          <w:lang w:bidi="he-IL"/>
        </w:rPr>
        <w:t xml:space="preserve">n our results. </w:t>
      </w:r>
      <w:r w:rsidR="00B75DD7" w:rsidRPr="00072F70">
        <w:rPr>
          <w:lang w:bidi="he-IL"/>
        </w:rPr>
        <w:t xml:space="preserve"> </w:t>
      </w:r>
    </w:p>
    <w:p w14:paraId="7EC87486" w14:textId="7E56E999" w:rsidR="007021AD" w:rsidRPr="00072F70" w:rsidRDefault="001B2446" w:rsidP="00772CAF">
      <w:pPr>
        <w:ind w:firstLine="202"/>
        <w:jc w:val="both"/>
        <w:rPr>
          <w:lang w:bidi="he-IL"/>
        </w:rPr>
      </w:pPr>
      <w:del w:id="1880" w:author="ACL" w:date="2020-10-13T12:50:00Z">
        <w:r w:rsidRPr="00072F70" w:rsidDel="00FD669A">
          <w:rPr>
            <w:lang w:bidi="he-IL"/>
          </w:rPr>
          <w:delText xml:space="preserve">When </w:delText>
        </w:r>
      </w:del>
      <w:ins w:id="1881" w:author="ACL" w:date="2020-10-13T12:50:00Z">
        <w:r w:rsidR="00FD669A">
          <w:rPr>
            <w:lang w:bidi="he-IL"/>
          </w:rPr>
          <w:t>An</w:t>
        </w:r>
        <w:r w:rsidR="00FD669A" w:rsidRPr="00072F70">
          <w:rPr>
            <w:lang w:bidi="he-IL"/>
          </w:rPr>
          <w:t xml:space="preserve"> </w:t>
        </w:r>
      </w:ins>
      <w:r w:rsidRPr="00072F70">
        <w:rPr>
          <w:lang w:bidi="he-IL"/>
        </w:rPr>
        <w:t>analy</w:t>
      </w:r>
      <w:ins w:id="1882" w:author="ACL" w:date="2020-10-13T12:50:00Z">
        <w:r w:rsidR="00FD669A">
          <w:rPr>
            <w:lang w:bidi="he-IL"/>
          </w:rPr>
          <w:t>sis of</w:t>
        </w:r>
      </w:ins>
      <w:del w:id="1883" w:author="ACL" w:date="2020-10-13T12:50:00Z">
        <w:r w:rsidRPr="00072F70" w:rsidDel="00FD669A">
          <w:rPr>
            <w:lang w:bidi="he-IL"/>
          </w:rPr>
          <w:delText>zing</w:delText>
        </w:r>
      </w:del>
      <w:r w:rsidRPr="00072F70">
        <w:rPr>
          <w:lang w:bidi="he-IL"/>
        </w:rPr>
        <w:t xml:space="preserve"> the </w:t>
      </w:r>
      <w:r w:rsidR="001914F8" w:rsidRPr="00072F70">
        <w:rPr>
          <w:lang w:bidi="he-IL"/>
        </w:rPr>
        <w:t xml:space="preserve">maximum normalized EMG signal indicates that </w:t>
      </w:r>
      <w:del w:id="1884" w:author="ACL" w:date="2020-10-13T12:54:00Z">
        <w:r w:rsidR="001914F8" w:rsidRPr="00072F70" w:rsidDel="00011EFA">
          <w:rPr>
            <w:lang w:bidi="he-IL"/>
          </w:rPr>
          <w:delText xml:space="preserve">there was </w:delText>
        </w:r>
      </w:del>
      <w:r w:rsidR="001914F8" w:rsidRPr="00072F70">
        <w:rPr>
          <w:lang w:bidi="he-IL"/>
        </w:rPr>
        <w:t xml:space="preserve">no statistical difference </w:t>
      </w:r>
      <w:ins w:id="1885" w:author="ACL" w:date="2020-10-13T12:54:00Z">
        <w:r w:rsidR="00011EFA">
          <w:rPr>
            <w:lang w:bidi="he-IL"/>
          </w:rPr>
          <w:t xml:space="preserve">exists between </w:t>
        </w:r>
      </w:ins>
      <w:del w:id="1886" w:author="ACL" w:date="2020-10-13T12:54:00Z">
        <w:r w:rsidR="001914F8" w:rsidRPr="00072F70" w:rsidDel="00011EFA">
          <w:rPr>
            <w:lang w:bidi="he-IL"/>
          </w:rPr>
          <w:delText>in t</w:delText>
        </w:r>
      </w:del>
      <w:ins w:id="1887" w:author="ACL" w:date="2020-10-13T12:54:00Z">
        <w:r w:rsidR="00011EFA">
          <w:rPr>
            <w:lang w:bidi="he-IL"/>
          </w:rPr>
          <w:t>t</w:t>
        </w:r>
      </w:ins>
      <w:r w:rsidR="001914F8" w:rsidRPr="00072F70">
        <w:rPr>
          <w:lang w:bidi="he-IL"/>
        </w:rPr>
        <w:t xml:space="preserve">he </w:t>
      </w:r>
      <w:del w:id="1888" w:author="ACL" w:date="2020-10-13T12:50:00Z">
        <w:r w:rsidR="001914F8" w:rsidRPr="00072F70" w:rsidDel="00FD669A">
          <w:rPr>
            <w:lang w:bidi="he-IL"/>
          </w:rPr>
          <w:delText xml:space="preserve">Rectus </w:delText>
        </w:r>
      </w:del>
      <w:ins w:id="1889" w:author="ACL" w:date="2020-10-13T12:50:00Z">
        <w:r w:rsidR="00FD669A">
          <w:rPr>
            <w:lang w:bidi="he-IL"/>
          </w:rPr>
          <w:t>r</w:t>
        </w:r>
        <w:r w:rsidR="00FD669A" w:rsidRPr="00072F70">
          <w:rPr>
            <w:lang w:bidi="he-IL"/>
          </w:rPr>
          <w:t xml:space="preserve">ectus </w:t>
        </w:r>
      </w:ins>
      <w:del w:id="1890" w:author="ACL" w:date="2020-10-13T12:50:00Z">
        <w:r w:rsidR="001914F8" w:rsidRPr="00072F70" w:rsidDel="00FD669A">
          <w:rPr>
            <w:lang w:bidi="he-IL"/>
          </w:rPr>
          <w:delText xml:space="preserve">Femoris </w:delText>
        </w:r>
      </w:del>
      <w:ins w:id="1891" w:author="ACL" w:date="2020-10-13T12:50:00Z">
        <w:r w:rsidR="00FD669A">
          <w:rPr>
            <w:lang w:bidi="he-IL"/>
          </w:rPr>
          <w:t>f</w:t>
        </w:r>
        <w:r w:rsidR="00FD669A" w:rsidRPr="00072F70">
          <w:rPr>
            <w:lang w:bidi="he-IL"/>
          </w:rPr>
          <w:t xml:space="preserve">emoris </w:t>
        </w:r>
      </w:ins>
      <w:r w:rsidR="001914F8" w:rsidRPr="00072F70">
        <w:rPr>
          <w:lang w:bidi="he-IL"/>
        </w:rPr>
        <w:t xml:space="preserve">muscle activation </w:t>
      </w:r>
      <w:del w:id="1892" w:author="ACL" w:date="2020-10-13T12:54:00Z">
        <w:r w:rsidR="001914F8" w:rsidRPr="00072F70" w:rsidDel="00011EFA">
          <w:rPr>
            <w:lang w:bidi="he-IL"/>
          </w:rPr>
          <w:delText xml:space="preserve">between </w:delText>
        </w:r>
      </w:del>
      <w:r w:rsidR="001914F8" w:rsidRPr="00072F70">
        <w:rPr>
          <w:lang w:bidi="he-IL"/>
        </w:rPr>
        <w:t xml:space="preserve">with and without </w:t>
      </w:r>
      <w:ins w:id="1893" w:author="ACL" w:date="2020-10-13T12:54:00Z">
        <w:r w:rsidR="00011EFA">
          <w:rPr>
            <w:lang w:bidi="he-IL"/>
          </w:rPr>
          <w:t xml:space="preserve">the </w:t>
        </w:r>
      </w:ins>
      <w:r w:rsidR="001914F8" w:rsidRPr="00072F70">
        <w:rPr>
          <w:lang w:bidi="he-IL"/>
        </w:rPr>
        <w:t>exoskeleton</w:t>
      </w:r>
      <w:del w:id="1894" w:author="ACL" w:date="2020-10-13T12:54:00Z">
        <w:r w:rsidR="001914F8" w:rsidRPr="00072F70" w:rsidDel="00011EFA">
          <w:rPr>
            <w:lang w:bidi="he-IL"/>
          </w:rPr>
          <w:delText xml:space="preserve"> conditions</w:delText>
        </w:r>
      </w:del>
      <w:r w:rsidR="00A53497" w:rsidRPr="00072F70">
        <w:rPr>
          <w:lang w:bidi="he-IL"/>
        </w:rPr>
        <w:t>.</w:t>
      </w:r>
      <w:r w:rsidR="00953831" w:rsidRPr="00072F70">
        <w:rPr>
          <w:lang w:bidi="he-IL"/>
        </w:rPr>
        <w:t xml:space="preserve"> </w:t>
      </w:r>
      <w:ins w:id="1895" w:author="ACL" w:date="2020-10-13T12:56:00Z">
        <w:r w:rsidR="00011EFA">
          <w:rPr>
            <w:lang w:bidi="he-IL"/>
          </w:rPr>
          <w:t>F</w:t>
        </w:r>
        <w:r w:rsidR="00011EFA" w:rsidRPr="00072F70">
          <w:rPr>
            <w:lang w:bidi="he-IL"/>
          </w:rPr>
          <w:t xml:space="preserve">or all the </w:t>
        </w:r>
        <w:r w:rsidR="00011EFA">
          <w:rPr>
            <w:lang w:bidi="he-IL"/>
          </w:rPr>
          <w:t xml:space="preserve">jumping </w:t>
        </w:r>
        <w:r w:rsidR="00011EFA" w:rsidRPr="00072F70">
          <w:rPr>
            <w:lang w:bidi="he-IL"/>
          </w:rPr>
          <w:t>conditions</w:t>
        </w:r>
      </w:ins>
      <w:ins w:id="1896" w:author="ACL" w:date="2020-10-13T12:57:00Z">
        <w:r w:rsidR="00011EFA">
          <w:rPr>
            <w:lang w:bidi="he-IL"/>
          </w:rPr>
          <w:t>, t</w:t>
        </w:r>
      </w:ins>
      <w:ins w:id="1897" w:author="ACL" w:date="2020-10-13T12:56:00Z">
        <w:r w:rsidR="00011EFA">
          <w:rPr>
            <w:lang w:bidi="he-IL"/>
          </w:rPr>
          <w:t xml:space="preserve">he </w:t>
        </w:r>
      </w:ins>
      <w:r w:rsidR="00A53497" w:rsidRPr="00072F70">
        <w:rPr>
          <w:lang w:bidi="he-IL"/>
        </w:rPr>
        <w:t>EMG signal</w:t>
      </w:r>
      <w:ins w:id="1898" w:author="ACL" w:date="2020-10-13T15:00:00Z">
        <w:r w:rsidR="005B4E54">
          <w:rPr>
            <w:lang w:bidi="he-IL"/>
          </w:rPr>
          <w:t>s</w:t>
        </w:r>
      </w:ins>
      <w:ins w:id="1899" w:author="ACL" w:date="2020-10-13T12:56:00Z">
        <w:r w:rsidR="00011EFA">
          <w:rPr>
            <w:lang w:bidi="he-IL"/>
          </w:rPr>
          <w:t xml:space="preserve"> from the </w:t>
        </w:r>
      </w:ins>
      <w:del w:id="1900" w:author="ACL" w:date="2020-10-13T12:56:00Z">
        <w:r w:rsidR="00A53497" w:rsidRPr="00072F70" w:rsidDel="00011EFA">
          <w:rPr>
            <w:lang w:bidi="he-IL"/>
          </w:rPr>
          <w:delText xml:space="preserve"> </w:delText>
        </w:r>
      </w:del>
      <w:ins w:id="1901" w:author="ACL" w:date="2020-10-13T12:56:00Z">
        <w:r w:rsidR="00011EFA">
          <w:rPr>
            <w:lang w:bidi="he-IL"/>
          </w:rPr>
          <w:t>g</w:t>
        </w:r>
        <w:r w:rsidR="00011EFA" w:rsidRPr="00072F70">
          <w:rPr>
            <w:lang w:bidi="he-IL"/>
          </w:rPr>
          <w:t xml:space="preserve">astrocnemius </w:t>
        </w:r>
        <w:r w:rsidR="00011EFA">
          <w:rPr>
            <w:lang w:bidi="he-IL"/>
          </w:rPr>
          <w:t xml:space="preserve">muscle </w:t>
        </w:r>
      </w:ins>
      <w:del w:id="1902" w:author="ACL" w:date="2020-10-13T12:56:00Z">
        <w:r w:rsidR="00A53497" w:rsidRPr="00072F70" w:rsidDel="00011EFA">
          <w:rPr>
            <w:lang w:bidi="he-IL"/>
          </w:rPr>
          <w:delText xml:space="preserve">for all the conditions </w:delText>
        </w:r>
      </w:del>
      <w:del w:id="1903" w:author="ACL" w:date="2020-10-13T12:57:00Z">
        <w:r w:rsidR="00A53497" w:rsidRPr="00072F70" w:rsidDel="00011EFA">
          <w:rPr>
            <w:lang w:bidi="he-IL"/>
          </w:rPr>
          <w:delText>in</w:delText>
        </w:r>
      </w:del>
      <w:ins w:id="1904" w:author="ACL" w:date="2020-10-13T12:57:00Z">
        <w:r w:rsidR="00011EFA">
          <w:rPr>
            <w:lang w:bidi="he-IL"/>
          </w:rPr>
          <w:t>are the same</w:t>
        </w:r>
      </w:ins>
      <w:del w:id="1905" w:author="ACL" w:date="2020-10-13T12:56:00Z">
        <w:r w:rsidR="00A53497" w:rsidRPr="00072F70" w:rsidDel="00011EFA">
          <w:rPr>
            <w:lang w:bidi="he-IL"/>
          </w:rPr>
          <w:delText xml:space="preserve"> </w:delText>
        </w:r>
        <w:r w:rsidR="00953831" w:rsidRPr="00072F70" w:rsidDel="00011EFA">
          <w:rPr>
            <w:lang w:bidi="he-IL"/>
          </w:rPr>
          <w:delText>Gastrocnemius</w:delText>
        </w:r>
      </w:del>
      <w:del w:id="1906" w:author="ACL" w:date="2020-10-13T12:57:00Z">
        <w:r w:rsidR="00A53497" w:rsidRPr="00072F70" w:rsidDel="00011EFA">
          <w:rPr>
            <w:lang w:bidi="he-IL"/>
          </w:rPr>
          <w:delText>,</w:delText>
        </w:r>
      </w:del>
      <w:r w:rsidR="00953831" w:rsidRPr="00072F70">
        <w:rPr>
          <w:lang w:bidi="he-IL"/>
        </w:rPr>
        <w:t xml:space="preserve"> </w:t>
      </w:r>
      <w:ins w:id="1907" w:author="ACL" w:date="2020-10-13T12:57:00Z">
        <w:r w:rsidR="00011EFA">
          <w:rPr>
            <w:lang w:bidi="he-IL"/>
          </w:rPr>
          <w:t>(</w:t>
        </w:r>
      </w:ins>
      <w:commentRangeStart w:id="1908"/>
      <w:r w:rsidR="00953831" w:rsidRPr="00072F70">
        <w:rPr>
          <w:lang w:bidi="he-IL"/>
        </w:rPr>
        <w:t xml:space="preserve">except </w:t>
      </w:r>
      <w:ins w:id="1909" w:author="ACL" w:date="2020-10-13T12:57:00Z">
        <w:r w:rsidR="00011EFA">
          <w:rPr>
            <w:lang w:bidi="he-IL"/>
          </w:rPr>
          <w:t xml:space="preserve">for </w:t>
        </w:r>
      </w:ins>
      <w:r w:rsidR="00953831" w:rsidRPr="00072F70">
        <w:rPr>
          <w:lang w:bidi="he-IL"/>
        </w:rPr>
        <w:t>one</w:t>
      </w:r>
      <w:ins w:id="1910" w:author="ACL" w:date="2020-10-13T12:57:00Z">
        <w:r w:rsidR="00011EFA">
          <w:rPr>
            <w:lang w:bidi="he-IL"/>
          </w:rPr>
          <w:t xml:space="preserve"> jumping condition </w:t>
        </w:r>
      </w:ins>
      <w:ins w:id="1911" w:author="ACL" w:date="2020-10-13T12:58:00Z">
        <w:r w:rsidR="00011EFA">
          <w:rPr>
            <w:lang w:bidi="he-IL"/>
          </w:rPr>
          <w:t xml:space="preserve">for </w:t>
        </w:r>
      </w:ins>
      <w:ins w:id="1912" w:author="ACL" w:date="2020-10-13T12:57:00Z">
        <w:r w:rsidR="00011EFA">
          <w:rPr>
            <w:lang w:bidi="he-IL"/>
          </w:rPr>
          <w:t>which</w:t>
        </w:r>
      </w:ins>
      <w:r w:rsidR="00953831" w:rsidRPr="00072F70">
        <w:rPr>
          <w:lang w:bidi="he-IL"/>
        </w:rPr>
        <w:t xml:space="preserve"> </w:t>
      </w:r>
      <w:del w:id="1913" w:author="ACL" w:date="2020-10-13T12:58:00Z">
        <w:r w:rsidR="00953831" w:rsidRPr="00072F70" w:rsidDel="00011EFA">
          <w:rPr>
            <w:lang w:bidi="he-IL"/>
          </w:rPr>
          <w:delText>that had a</w:delText>
        </w:r>
      </w:del>
      <w:ins w:id="1914" w:author="ACL" w:date="2020-10-13T12:58:00Z">
        <w:r w:rsidR="00011EFA">
          <w:rPr>
            <w:lang w:bidi="he-IL"/>
          </w:rPr>
          <w:t>the change is</w:t>
        </w:r>
      </w:ins>
      <w:r w:rsidR="00953831" w:rsidRPr="00072F70">
        <w:rPr>
          <w:lang w:bidi="he-IL"/>
        </w:rPr>
        <w:t xml:space="preserve"> small</w:t>
      </w:r>
      <w:commentRangeEnd w:id="1908"/>
      <w:r w:rsidR="00011EFA">
        <w:rPr>
          <w:rStyle w:val="CommentReference"/>
        </w:rPr>
        <w:commentReference w:id="1908"/>
      </w:r>
      <w:del w:id="1915" w:author="ACL" w:date="2020-10-13T12:58:00Z">
        <w:r w:rsidR="00953831" w:rsidRPr="00072F70" w:rsidDel="00011EFA">
          <w:rPr>
            <w:lang w:bidi="he-IL"/>
          </w:rPr>
          <w:delText xml:space="preserve"> change</w:delText>
        </w:r>
        <w:r w:rsidR="00A53497" w:rsidRPr="00072F70" w:rsidDel="00011EFA">
          <w:rPr>
            <w:lang w:bidi="he-IL"/>
          </w:rPr>
          <w:delText>,</w:delText>
        </w:r>
        <w:r w:rsidR="00953831" w:rsidRPr="00072F70" w:rsidDel="00011EFA">
          <w:rPr>
            <w:lang w:bidi="he-IL"/>
          </w:rPr>
          <w:delText xml:space="preserve"> where the same</w:delText>
        </w:r>
      </w:del>
      <w:ins w:id="1916" w:author="ACL" w:date="2020-10-13T12:58:00Z">
        <w:r w:rsidR="00011EFA">
          <w:rPr>
            <w:lang w:bidi="he-IL"/>
          </w:rPr>
          <w:t>)</w:t>
        </w:r>
      </w:ins>
      <w:r w:rsidR="001914F8" w:rsidRPr="00072F70">
        <w:rPr>
          <w:lang w:bidi="he-IL"/>
        </w:rPr>
        <w:t>.</w:t>
      </w:r>
      <w:r w:rsidR="00CF5238" w:rsidRPr="00072F70">
        <w:rPr>
          <w:lang w:bidi="he-IL"/>
        </w:rPr>
        <w:t xml:space="preserve"> </w:t>
      </w:r>
      <w:r w:rsidR="005B1883" w:rsidRPr="00072F70">
        <w:rPr>
          <w:lang w:bidi="he-IL"/>
        </w:rPr>
        <w:t>T</w:t>
      </w:r>
      <w:r w:rsidR="00CF5238" w:rsidRPr="00072F70">
        <w:rPr>
          <w:lang w:bidi="he-IL"/>
        </w:rPr>
        <w:t>his</w:t>
      </w:r>
      <w:r w:rsidRPr="00072F70">
        <w:rPr>
          <w:lang w:bidi="he-IL"/>
        </w:rPr>
        <w:t xml:space="preserve"> mean</w:t>
      </w:r>
      <w:r w:rsidR="00A53497" w:rsidRPr="00072F70">
        <w:rPr>
          <w:lang w:bidi="he-IL"/>
        </w:rPr>
        <w:t>s</w:t>
      </w:r>
      <w:r w:rsidRPr="00072F70">
        <w:rPr>
          <w:lang w:bidi="he-IL"/>
        </w:rPr>
        <w:t xml:space="preserve"> that the subject</w:t>
      </w:r>
      <w:r w:rsidR="00A53497" w:rsidRPr="00072F70">
        <w:rPr>
          <w:lang w:bidi="he-IL"/>
        </w:rPr>
        <w:t>s</w:t>
      </w:r>
      <w:r w:rsidRPr="00072F70">
        <w:rPr>
          <w:lang w:bidi="he-IL"/>
        </w:rPr>
        <w:t xml:space="preserve"> </w:t>
      </w:r>
      <w:del w:id="1917" w:author="ACL" w:date="2020-10-13T12:54:00Z">
        <w:r w:rsidRPr="00072F70" w:rsidDel="00011EFA">
          <w:rPr>
            <w:lang w:bidi="he-IL"/>
          </w:rPr>
          <w:delText xml:space="preserve">reached </w:delText>
        </w:r>
      </w:del>
      <w:ins w:id="1918" w:author="ACL" w:date="2020-10-13T12:54:00Z">
        <w:r w:rsidR="00011EFA">
          <w:rPr>
            <w:lang w:bidi="he-IL"/>
          </w:rPr>
          <w:t>attained</w:t>
        </w:r>
        <w:r w:rsidR="00011EFA" w:rsidRPr="00072F70">
          <w:rPr>
            <w:lang w:bidi="he-IL"/>
          </w:rPr>
          <w:t xml:space="preserve"> </w:t>
        </w:r>
      </w:ins>
      <w:r w:rsidRPr="00072F70">
        <w:rPr>
          <w:lang w:bidi="he-IL"/>
        </w:rPr>
        <w:t>their maximum capability in term</w:t>
      </w:r>
      <w:r w:rsidR="00A53497" w:rsidRPr="00072F70">
        <w:rPr>
          <w:lang w:bidi="he-IL"/>
        </w:rPr>
        <w:t>s</w:t>
      </w:r>
      <w:r w:rsidRPr="00072F70">
        <w:rPr>
          <w:lang w:bidi="he-IL"/>
        </w:rPr>
        <w:t xml:space="preserve"> of force production</w:t>
      </w:r>
      <w:ins w:id="1919" w:author="ACL" w:date="2020-10-13T12:59:00Z">
        <w:r w:rsidR="00011EFA">
          <w:rPr>
            <w:lang w:bidi="he-IL"/>
          </w:rPr>
          <w:t>, which</w:t>
        </w:r>
      </w:ins>
      <w:del w:id="1920" w:author="ACL" w:date="2020-10-13T12:59:00Z">
        <w:r w:rsidR="00A53497" w:rsidRPr="00072F70" w:rsidDel="00011EFA">
          <w:rPr>
            <w:lang w:bidi="he-IL"/>
          </w:rPr>
          <w:delText>.</w:delText>
        </w:r>
        <w:r w:rsidRPr="00072F70" w:rsidDel="00011EFA">
          <w:rPr>
            <w:lang w:bidi="he-IL"/>
          </w:rPr>
          <w:delText xml:space="preserve"> </w:delText>
        </w:r>
        <w:r w:rsidR="00A53497" w:rsidRPr="00072F70" w:rsidDel="00011EFA">
          <w:rPr>
            <w:lang w:bidi="he-IL"/>
          </w:rPr>
          <w:delText>T</w:delText>
        </w:r>
        <w:r w:rsidRPr="00072F70" w:rsidDel="00011EFA">
          <w:rPr>
            <w:lang w:bidi="he-IL"/>
          </w:rPr>
          <w:delText>his</w:delText>
        </w:r>
      </w:del>
      <w:r w:rsidRPr="00072F70">
        <w:rPr>
          <w:lang w:bidi="he-IL"/>
        </w:rPr>
        <w:t xml:space="preserve"> is </w:t>
      </w:r>
      <w:del w:id="1921" w:author="ACL" w:date="2020-10-13T12:59:00Z">
        <w:r w:rsidRPr="00072F70" w:rsidDel="00011EFA">
          <w:rPr>
            <w:lang w:bidi="he-IL"/>
          </w:rPr>
          <w:delText>also</w:delText>
        </w:r>
        <w:r w:rsidR="00CF5238" w:rsidRPr="00072F70" w:rsidDel="00011EFA">
          <w:rPr>
            <w:lang w:bidi="he-IL"/>
          </w:rPr>
          <w:delText xml:space="preserve"> </w:delText>
        </w:r>
      </w:del>
      <w:del w:id="1922" w:author="ACL" w:date="2020-10-13T12:55:00Z">
        <w:r w:rsidR="00CF5238" w:rsidRPr="00072F70" w:rsidDel="00011EFA">
          <w:rPr>
            <w:lang w:bidi="he-IL"/>
          </w:rPr>
          <w:delText>is in line</w:delText>
        </w:r>
      </w:del>
      <w:ins w:id="1923" w:author="ACL" w:date="2020-10-13T12:55:00Z">
        <w:r w:rsidR="00011EFA">
          <w:rPr>
            <w:lang w:bidi="he-IL"/>
          </w:rPr>
          <w:t>consistent</w:t>
        </w:r>
      </w:ins>
      <w:r w:rsidR="00CF5238" w:rsidRPr="00072F70">
        <w:rPr>
          <w:lang w:bidi="he-IL"/>
        </w:rPr>
        <w:t xml:space="preserve"> with </w:t>
      </w:r>
      <w:ins w:id="1924" w:author="ACL" w:date="2020-10-13T15:00:00Z">
        <w:r w:rsidR="005B4E54">
          <w:rPr>
            <w:lang w:bidi="he-IL"/>
          </w:rPr>
          <w:t xml:space="preserve">the </w:t>
        </w:r>
      </w:ins>
      <w:r w:rsidR="00CF5238" w:rsidRPr="00072F70">
        <w:rPr>
          <w:lang w:bidi="he-IL"/>
        </w:rPr>
        <w:t xml:space="preserve">findings </w:t>
      </w:r>
      <w:del w:id="1925" w:author="ACL" w:date="2020-10-13T12:55:00Z">
        <w:r w:rsidR="00CF5238" w:rsidRPr="00072F70" w:rsidDel="00011EFA">
          <w:rPr>
            <w:lang w:bidi="he-IL"/>
          </w:rPr>
          <w:delText>from</w:delText>
        </w:r>
        <w:r w:rsidR="004349AA" w:rsidRPr="00072F70" w:rsidDel="00011EFA">
          <w:rPr>
            <w:lang w:bidi="he-IL"/>
          </w:rPr>
          <w:delText xml:space="preserve"> </w:delText>
        </w:r>
      </w:del>
      <w:ins w:id="1926" w:author="ACL" w:date="2020-10-13T12:55:00Z">
        <w:r w:rsidR="00011EFA">
          <w:rPr>
            <w:lang w:bidi="he-IL"/>
          </w:rPr>
          <w:t>of Ref.</w:t>
        </w:r>
        <w:r w:rsidR="00011EFA" w:rsidRPr="00072F70">
          <w:rPr>
            <w:lang w:bidi="he-IL"/>
          </w:rPr>
          <w:t xml:space="preserve"> </w:t>
        </w:r>
      </w:ins>
      <w:r w:rsidR="004349AA" w:rsidRPr="00072F70">
        <w:rPr>
          <w:lang w:bidi="he-IL"/>
        </w:rPr>
        <w:fldChar w:fldCharType="begin" w:fldLock="1"/>
      </w:r>
      <w:r w:rsidR="00EF429F" w:rsidRPr="00072F70">
        <w:rPr>
          <w:lang w:bidi="he-IL"/>
        </w:rPr>
        <w:instrText>ADDIN CSL_CITATION {"citationItems":[{"id":"ITEM-1","itemData":{"author":[{"dropping-particle":"","family":"Ostraich","given":"Barak; Riemer Raziel","non-dropping-particle":"","parse-names":false,"suffix":""}],"id":"ITEM-1","issued":{"date-parts":[["2020"]]},"publisher-place":"ASB 44Annual Meeting. Georgia Institute of Technology","title":"Simulation of a Passive Knee Exoskeleton for Vertical Jumping","type":"paper-conference"},"uris":["http://www.mendeley.com/documents/?uuid=8cea1130-1640-42e3-afe4-4db8961f3713"]}],"mendeley":{"formattedCitation":"[34]","plainTextFormattedCitation":"[34]","previouslyFormattedCitation":"[34]"},"properties":{"noteIndex":0},"schema":"https://github.com/citation-style-language/schema/raw/master/csl-citation.json"}</w:instrText>
      </w:r>
      <w:r w:rsidR="004349AA" w:rsidRPr="00072F70">
        <w:rPr>
          <w:lang w:bidi="he-IL"/>
        </w:rPr>
        <w:fldChar w:fldCharType="separate"/>
      </w:r>
      <w:r w:rsidR="00E276D4" w:rsidRPr="00072F70">
        <w:rPr>
          <w:lang w:bidi="he-IL"/>
        </w:rPr>
        <w:t>[34]</w:t>
      </w:r>
      <w:r w:rsidR="004349AA" w:rsidRPr="00072F70">
        <w:rPr>
          <w:lang w:bidi="he-IL"/>
        </w:rPr>
        <w:fldChar w:fldCharType="end"/>
      </w:r>
      <w:del w:id="1927" w:author="ACL" w:date="2020-10-13T12:55:00Z">
        <w:r w:rsidR="004349AA" w:rsidRPr="00072F70" w:rsidDel="00011EFA">
          <w:rPr>
            <w:lang w:bidi="he-IL"/>
          </w:rPr>
          <w:delText xml:space="preserve"> </w:delText>
        </w:r>
        <w:r w:rsidR="00EC2AC0" w:rsidRPr="00072F70" w:rsidDel="00011EFA">
          <w:rPr>
            <w:lang w:bidi="he-IL"/>
          </w:rPr>
          <w:delText>that</w:delText>
        </w:r>
        <w:r w:rsidR="00356166" w:rsidRPr="00072F70" w:rsidDel="00011EFA">
          <w:rPr>
            <w:lang w:bidi="he-IL"/>
          </w:rPr>
          <w:delText xml:space="preserve"> found</w:delText>
        </w:r>
      </w:del>
      <w:r w:rsidR="00356166" w:rsidRPr="00072F70">
        <w:rPr>
          <w:lang w:bidi="he-IL"/>
        </w:rPr>
        <w:t xml:space="preserve"> </w:t>
      </w:r>
      <w:r w:rsidR="00CF5238" w:rsidRPr="00072F70">
        <w:rPr>
          <w:lang w:bidi="he-IL"/>
        </w:rPr>
        <w:t xml:space="preserve">that the muscles </w:t>
      </w:r>
      <w:del w:id="1928" w:author="ACL" w:date="2020-10-13T12:59:00Z">
        <w:r w:rsidR="006D2376" w:rsidRPr="00072F70" w:rsidDel="00011EFA">
          <w:rPr>
            <w:lang w:bidi="he-IL"/>
          </w:rPr>
          <w:delText>reach</w:delText>
        </w:r>
      </w:del>
      <w:del w:id="1929" w:author="ACL" w:date="2020-10-13T12:55:00Z">
        <w:r w:rsidR="006D2376" w:rsidRPr="00072F70" w:rsidDel="00011EFA">
          <w:rPr>
            <w:lang w:bidi="he-IL"/>
          </w:rPr>
          <w:delText>ing</w:delText>
        </w:r>
      </w:del>
      <w:del w:id="1930" w:author="ACL" w:date="2020-10-13T12:59:00Z">
        <w:r w:rsidR="00CF5238" w:rsidRPr="00072F70" w:rsidDel="00011EFA">
          <w:rPr>
            <w:lang w:bidi="he-IL"/>
          </w:rPr>
          <w:delText xml:space="preserve"> their</w:delText>
        </w:r>
      </w:del>
      <w:ins w:id="1931" w:author="ACL" w:date="2020-10-13T12:59:00Z">
        <w:r w:rsidR="00011EFA">
          <w:rPr>
            <w:lang w:bidi="he-IL"/>
          </w:rPr>
          <w:t>produce</w:t>
        </w:r>
      </w:ins>
      <w:r w:rsidR="00CF5238" w:rsidRPr="00072F70">
        <w:rPr>
          <w:lang w:bidi="he-IL"/>
        </w:rPr>
        <w:t xml:space="preserve"> maximum force</w:t>
      </w:r>
      <w:del w:id="1932" w:author="ACL" w:date="2020-10-13T12:59:00Z">
        <w:r w:rsidR="00CF5238" w:rsidRPr="00072F70" w:rsidDel="00011EFA">
          <w:rPr>
            <w:lang w:bidi="he-IL"/>
          </w:rPr>
          <w:delText xml:space="preserve"> </w:delText>
        </w:r>
        <w:r w:rsidR="00356166" w:rsidRPr="00072F70" w:rsidDel="00011EFA">
          <w:rPr>
            <w:lang w:bidi="he-IL"/>
          </w:rPr>
          <w:delText>production</w:delText>
        </w:r>
      </w:del>
      <w:r w:rsidR="00CF5238" w:rsidRPr="00072F70">
        <w:rPr>
          <w:lang w:bidi="he-IL"/>
        </w:rPr>
        <w:t xml:space="preserve"> </w:t>
      </w:r>
      <w:r w:rsidR="00356166" w:rsidRPr="00072F70">
        <w:rPr>
          <w:lang w:bidi="he-IL"/>
        </w:rPr>
        <w:t xml:space="preserve">regardless of the spring stiffness. </w:t>
      </w:r>
      <w:r w:rsidR="001418D8" w:rsidRPr="00072F70">
        <w:rPr>
          <w:lang w:bidi="he-IL"/>
        </w:rPr>
        <w:t xml:space="preserve">The </w:t>
      </w:r>
      <w:del w:id="1933" w:author="ACL" w:date="2020-10-13T13:00:00Z">
        <w:r w:rsidR="001418D8" w:rsidRPr="00072F70" w:rsidDel="00011EFA">
          <w:rPr>
            <w:lang w:bidi="he-IL"/>
          </w:rPr>
          <w:delText xml:space="preserve">improvement </w:delText>
        </w:r>
      </w:del>
      <w:ins w:id="1934" w:author="ACL" w:date="2020-10-13T13:00:00Z">
        <w:r w:rsidR="00011EFA">
          <w:rPr>
            <w:lang w:bidi="he-IL"/>
          </w:rPr>
          <w:t>difference</w:t>
        </w:r>
        <w:r w:rsidR="00011EFA" w:rsidRPr="00072F70">
          <w:rPr>
            <w:lang w:bidi="he-IL"/>
          </w:rPr>
          <w:t xml:space="preserve"> </w:t>
        </w:r>
      </w:ins>
      <w:r w:rsidR="001418D8" w:rsidRPr="00072F70">
        <w:rPr>
          <w:lang w:bidi="he-IL"/>
        </w:rPr>
        <w:t>between the two experiment</w:t>
      </w:r>
      <w:ins w:id="1935" w:author="ACL" w:date="2020-10-13T12:59:00Z">
        <w:r w:rsidR="00011EFA">
          <w:rPr>
            <w:lang w:bidi="he-IL"/>
          </w:rPr>
          <w:t>s</w:t>
        </w:r>
      </w:ins>
      <w:r w:rsidR="001418D8" w:rsidRPr="00072F70">
        <w:rPr>
          <w:lang w:bidi="he-IL"/>
        </w:rPr>
        <w:t xml:space="preserve"> and the fact that the EMG </w:t>
      </w:r>
      <w:del w:id="1936" w:author="ACL" w:date="2020-10-13T13:00:00Z">
        <w:r w:rsidR="001418D8" w:rsidRPr="00072F70" w:rsidDel="00011EFA">
          <w:rPr>
            <w:lang w:bidi="he-IL"/>
          </w:rPr>
          <w:delText>reach</w:delText>
        </w:r>
        <w:r w:rsidR="00A53497" w:rsidRPr="00072F70" w:rsidDel="00011EFA">
          <w:rPr>
            <w:lang w:bidi="he-IL"/>
          </w:rPr>
          <w:delText>ed</w:delText>
        </w:r>
        <w:r w:rsidR="001418D8" w:rsidRPr="00072F70" w:rsidDel="00011EFA">
          <w:rPr>
            <w:lang w:bidi="he-IL"/>
          </w:rPr>
          <w:delText xml:space="preserve"> </w:delText>
        </w:r>
      </w:del>
      <w:del w:id="1937" w:author="ACL" w:date="2020-10-13T13:01:00Z">
        <w:r w:rsidR="001418D8" w:rsidRPr="00072F70" w:rsidDel="00011EFA">
          <w:rPr>
            <w:lang w:bidi="he-IL"/>
          </w:rPr>
          <w:delText xml:space="preserve">a </w:delText>
        </w:r>
      </w:del>
      <w:r w:rsidR="001418D8" w:rsidRPr="00072F70">
        <w:rPr>
          <w:lang w:bidi="he-IL"/>
        </w:rPr>
        <w:t>peak</w:t>
      </w:r>
      <w:ins w:id="1938" w:author="ACL" w:date="2020-10-13T13:01:00Z">
        <w:r w:rsidR="00011EFA">
          <w:rPr>
            <w:lang w:bidi="he-IL"/>
          </w:rPr>
          <w:t>s</w:t>
        </w:r>
      </w:ins>
      <w:r w:rsidR="001418D8" w:rsidRPr="00072F70">
        <w:rPr>
          <w:lang w:bidi="he-IL"/>
        </w:rPr>
        <w:t xml:space="preserve"> in all </w:t>
      </w:r>
      <w:ins w:id="1939" w:author="ACL" w:date="2020-10-13T13:01:00Z">
        <w:r w:rsidR="00011EFA">
          <w:rPr>
            <w:lang w:bidi="he-IL"/>
          </w:rPr>
          <w:t>jumping</w:t>
        </w:r>
      </w:ins>
      <w:del w:id="1940" w:author="ACL" w:date="2020-10-13T13:01:00Z">
        <w:r w:rsidR="001418D8" w:rsidRPr="00072F70" w:rsidDel="00011EFA">
          <w:rPr>
            <w:lang w:bidi="he-IL"/>
          </w:rPr>
          <w:delText>the</w:delText>
        </w:r>
      </w:del>
      <w:r w:rsidR="001418D8" w:rsidRPr="00072F70">
        <w:rPr>
          <w:lang w:bidi="he-IL"/>
        </w:rPr>
        <w:t xml:space="preserve"> condition</w:t>
      </w:r>
      <w:ins w:id="1941" w:author="ACL" w:date="2020-10-13T13:01:00Z">
        <w:r w:rsidR="00011EFA">
          <w:rPr>
            <w:lang w:bidi="he-IL"/>
          </w:rPr>
          <w:t>s</w:t>
        </w:r>
      </w:ins>
      <w:del w:id="1942" w:author="ACL" w:date="2020-10-13T13:01:00Z">
        <w:r w:rsidR="001418D8" w:rsidRPr="00072F70" w:rsidDel="00011EFA">
          <w:rPr>
            <w:lang w:bidi="he-IL"/>
          </w:rPr>
          <w:delText xml:space="preserve"> might</w:delText>
        </w:r>
      </w:del>
      <w:r w:rsidR="001418D8" w:rsidRPr="00072F70">
        <w:rPr>
          <w:lang w:bidi="he-IL"/>
        </w:rPr>
        <w:t xml:space="preserve"> </w:t>
      </w:r>
      <w:r w:rsidR="00305EF9" w:rsidRPr="00072F70">
        <w:rPr>
          <w:lang w:bidi="he-IL"/>
        </w:rPr>
        <w:t>suggest</w:t>
      </w:r>
      <w:r w:rsidR="001418D8" w:rsidRPr="00072F70">
        <w:rPr>
          <w:lang w:bidi="he-IL"/>
        </w:rPr>
        <w:t xml:space="preserve"> that</w:t>
      </w:r>
      <w:r w:rsidR="00305EF9" w:rsidRPr="00072F70">
        <w:rPr>
          <w:lang w:bidi="he-IL"/>
        </w:rPr>
        <w:t xml:space="preserve"> users might be able to improve their performance</w:t>
      </w:r>
      <w:del w:id="1943" w:author="ACL" w:date="2020-10-13T13:01:00Z">
        <w:r w:rsidR="00305EF9" w:rsidRPr="00072F70" w:rsidDel="00011EFA">
          <w:rPr>
            <w:lang w:bidi="he-IL"/>
          </w:rPr>
          <w:delText>,</w:delText>
        </w:r>
      </w:del>
      <w:r w:rsidR="00305EF9" w:rsidRPr="00072F70">
        <w:rPr>
          <w:lang w:bidi="he-IL"/>
        </w:rPr>
        <w:t xml:space="preserve"> if they </w:t>
      </w:r>
      <w:r w:rsidR="00672D84" w:rsidRPr="00072F70">
        <w:rPr>
          <w:lang w:bidi="he-IL"/>
        </w:rPr>
        <w:t xml:space="preserve">train </w:t>
      </w:r>
      <w:ins w:id="1944" w:author="ACL" w:date="2020-10-13T13:01:00Z">
        <w:r w:rsidR="00011EFA">
          <w:rPr>
            <w:lang w:bidi="he-IL"/>
          </w:rPr>
          <w:t>for</w:t>
        </w:r>
      </w:ins>
      <w:del w:id="1945" w:author="ACL" w:date="2020-10-13T13:01:00Z">
        <w:r w:rsidR="00672D84" w:rsidRPr="00072F70" w:rsidDel="00011EFA">
          <w:rPr>
            <w:lang w:bidi="he-IL"/>
          </w:rPr>
          <w:delText>on</w:delText>
        </w:r>
      </w:del>
      <w:r w:rsidR="00305EF9" w:rsidRPr="00072F70">
        <w:rPr>
          <w:lang w:bidi="he-IL"/>
        </w:rPr>
        <w:t xml:space="preserve"> jump</w:t>
      </w:r>
      <w:ins w:id="1946" w:author="ACL" w:date="2020-10-13T13:01:00Z">
        <w:r w:rsidR="00011EFA">
          <w:rPr>
            <w:lang w:bidi="he-IL"/>
          </w:rPr>
          <w:t>ing with</w:t>
        </w:r>
      </w:ins>
      <w:del w:id="1947" w:author="ACL" w:date="2020-10-13T13:01:00Z">
        <w:r w:rsidR="00305EF9" w:rsidRPr="00072F70" w:rsidDel="00011EFA">
          <w:rPr>
            <w:lang w:bidi="he-IL"/>
          </w:rPr>
          <w:delText>s using</w:delText>
        </w:r>
      </w:del>
      <w:r w:rsidR="00305EF9" w:rsidRPr="00072F70">
        <w:rPr>
          <w:lang w:bidi="he-IL"/>
        </w:rPr>
        <w:t xml:space="preserve"> the exoskeleton</w:t>
      </w:r>
      <w:ins w:id="1948" w:author="ACL" w:date="2020-10-13T13:02:00Z">
        <w:r w:rsidR="00011EFA">
          <w:rPr>
            <w:lang w:bidi="he-IL"/>
          </w:rPr>
          <w:t>,</w:t>
        </w:r>
      </w:ins>
      <w:r w:rsidR="00305EF9" w:rsidRPr="00072F70">
        <w:rPr>
          <w:lang w:bidi="he-IL"/>
        </w:rPr>
        <w:t xml:space="preserve"> which might lead to </w:t>
      </w:r>
      <w:ins w:id="1949" w:author="ACL" w:date="2020-10-13T13:02:00Z">
        <w:r w:rsidR="00011EFA">
          <w:rPr>
            <w:lang w:bidi="he-IL"/>
          </w:rPr>
          <w:t xml:space="preserve">a </w:t>
        </w:r>
      </w:ins>
      <w:r w:rsidR="00305EF9" w:rsidRPr="00072F70">
        <w:rPr>
          <w:lang w:bidi="he-IL"/>
        </w:rPr>
        <w:t>force</w:t>
      </w:r>
      <w:ins w:id="1950" w:author="ACL" w:date="2020-10-13T13:02:00Z">
        <w:r w:rsidR="00011EFA">
          <w:rPr>
            <w:lang w:bidi="he-IL"/>
          </w:rPr>
          <w:t>-</w:t>
        </w:r>
      </w:ins>
      <w:del w:id="1951" w:author="ACL" w:date="2020-10-13T13:02:00Z">
        <w:r w:rsidR="00305EF9" w:rsidRPr="00072F70" w:rsidDel="00011EFA">
          <w:rPr>
            <w:lang w:bidi="he-IL"/>
          </w:rPr>
          <w:delText xml:space="preserve"> </w:delText>
        </w:r>
      </w:del>
      <w:r w:rsidR="00305EF9" w:rsidRPr="00072F70">
        <w:rPr>
          <w:lang w:bidi="he-IL"/>
        </w:rPr>
        <w:t xml:space="preserve">speed curve </w:t>
      </w:r>
      <w:ins w:id="1952" w:author="ACL" w:date="2020-10-13T13:02:00Z">
        <w:r w:rsidR="00011EFA">
          <w:rPr>
            <w:lang w:bidi="he-IL"/>
          </w:rPr>
          <w:t>for</w:t>
        </w:r>
      </w:ins>
      <w:del w:id="1953" w:author="ACL" w:date="2020-10-13T13:02:00Z">
        <w:r w:rsidR="00305EF9" w:rsidRPr="00072F70" w:rsidDel="00011EFA">
          <w:rPr>
            <w:lang w:bidi="he-IL"/>
          </w:rPr>
          <w:delText>of</w:delText>
        </w:r>
      </w:del>
      <w:r w:rsidR="00305EF9" w:rsidRPr="00072F70">
        <w:rPr>
          <w:lang w:bidi="he-IL"/>
        </w:rPr>
        <w:t xml:space="preserve"> the muscle</w:t>
      </w:r>
      <w:r w:rsidR="00772CAF" w:rsidRPr="00072F70">
        <w:rPr>
          <w:lang w:bidi="he-IL"/>
        </w:rPr>
        <w:t xml:space="preserve"> </w:t>
      </w:r>
      <w:r w:rsidR="00772CAF" w:rsidRPr="00072F70">
        <w:rPr>
          <w:lang w:bidi="he-IL"/>
        </w:rPr>
        <w:fldChar w:fldCharType="begin" w:fldLock="1"/>
      </w:r>
      <w:r w:rsidR="00772CAF" w:rsidRPr="00072F70">
        <w:rPr>
          <w:lang w:bidi="he-IL"/>
        </w:rPr>
        <w:instrText>ADDIN CSL_CITATION {"citationItems":[{"id":"ITEM-1","itemData":{"DOI":"10.3389/fphys.2016.00677","ISSN":"1664042X","PMID":"28119624","abstract":"Ballistic performances are determined by both the maximal lower limb power output (Pmax) and their individual force-velocity (F-v) mechanical profile, especially the F-v imbalance (FVimb): difference between the athlete's actual and optimal profile. An optimized training should aim to increase Pmax and/or reduce FVimb. The aim of this study was to test whether an individualized training program based on the individual F-v profile would decrease subjects' individual FVimb and in turn improve vertical jump performance. FVimb was used as the reference to assign participants to different training intervention groups. Eighty four subjects were assigned to three groups: an \"optimized\" group divided into velocity-deficit, force-deficit, and well-balanced sub-groups based on subjects' FVimb, a \"non-optimized\" group for which the training program was not specifically based on FVimb and a control group. All subjects underwent a 9-week specific resistance training program. The programs were designed to reduce FVimb for the optimized groups (with specific programs for sub-groups based on individual FVimb values), while the non-optimized group followed a classical program exactly similar for all subjects. All subjects in the three optimized training sub-groups (velocity-deficit, force-deficit, and well-balanced) increased their jumping performance (12.7 ± 5.7% ES = 0.93 ± 0.09, 14.2 ± 7.3% ES = 1.00 ± 0.17, and 7.2 ± 4.5% ES = 0.70 ± 0.36, respectively) with jump height improvement for all subjects, whereas the results were much more variable and unclear in the non-optimized group. This greater change in jump height was associated with a markedly reduced FVimb for both force-deficit (57.9 ± 34.7% decrease in FVimb) and velocity-deficit (20.1 ± 4.3%) subjects, and unclear or small changes in Pmax (-0.40 ± 8.4% and + 10.5 ± 5.2%, respectively). An individualized training program specifically based on FVimb (gap between the actual and optimal F-v profiles of each individual) was more efficient at improving jumping performance (i.e., unloaded squat jump height) than a traditional resistance training common to all subjects regardless of their FVimb. Although improving both FVimb and Pmax has to be considered to improve ballistic performance, the present results showed that reducing FVimb without even increasing Pmax lead to clearly beneficial jump performance changes. Thus, FVimb could be considered as a potentially useful variable for prescribing optimal resistance trai…","author":[{"dropping-particle":"","family":"Jiménez-Reyes","given":"Pedro","non-dropping-particle":"","parse-names":false,"suffix":""},{"dropping-particle":"","family":"Samozino","given":"Pierre","non-dropping-particle":"","parse-names":false,"suffix":""},{"dropping-particle":"","family":"Brughelli","given":"Matt","non-dropping-particle":"","parse-names":false,"suffix":""},{"dropping-particle":"","family":"Morin","given":"Jean Benoît","non-dropping-particle":"","parse-names":false,"suffix":""}],"container-title":"Frontiers in Physiology","id":"ITEM-1","issue":"JAN","issued":{"date-parts":[["2017"]]},"page":"1-13","title":"Effectiveness of an individualized training based on force-velocity profiling during jumping","type":"article-journal","volume":"7"},"uris":["http://www.mendeley.com/documents/?uuid=c5d8df25-74be-4feb-b545-f35c9e00f3c6"]},{"id":"ITEM-2","itemData":{"abstract":"Cormie, P, McBride, JM, and McCaulley, GO. Power-time, force-time, and velocity-time curve analysis of the CMJ: impact of training. J Strength Cond Res 23(1): 177-186, 2009-The purpose of this investigation was to examine the impact of training on the power-, force-, and velocity-time curves of the countermovement jump (CMJ) through both cross-sectional and longitudinal comparisons. The most novel aspect of this study was the analysis of these curves for the entire movement at a sampling frequency of 386-506 Hz averaged across 30 subjects. Thirty subjects, all men, participated in this investigation and included 12 athletes and 18 untrained men. Two major comparisons were conducted: 1) an acute, cross-sectional examination comparing experienced jumpers (jump height. 0.50 m; n = 12 men's athletes) with nonjumpers (jump height , 0.50 m; n = 14 untrained men), and 2) a longitudinal examination comparing performance before and after 12 weeks of power training (training group n = 10 untrained men; control group n = 8 untrained men). Data obtained from the baseline testing session of 14 subjects involved in the longitudinal study were used for the cross-sectional examination to represent the nonjumper group. The cross-sectional examination revealed significant (p # 0.05) differences between jumpers and nonjumpers in peak performance variables (i.e., peak power, force, velocity, displacement) as well as over a range of time points throughout the power-, force-, velocity-, and displacement-time curves of the CMJ. Similar results were observed in the longitudinal examination, with power training eliciting significant changes to peak performance variables as well as significant changes to the power-, force-, velocity-, and displacement-time curves over a range of time points throughout the CMJ. This study illustrates that training status not only influences the peak performance variables of the countermovement jump but also impacts the shape of the power-, force-, velocity-, and displacement-time curves throughout the movement. Because analysis of peak performance variables offers little insight into how adaptations have occurred after training, examination of the changes to the power-, force-, velocity-, and/or displacement time curves offers a simple yet powerful monitoring technique that practitioners can use to gain insight into the precise nature and timing of adaptations to training.","author":[{"dropping-particle":"","family":"Nalysis","given":"C Urve A","non-dropping-particle":"","parse-names":false,"suffix":""},{"dropping-particle":"","family":"The","given":"O F","non-dropping-particle":"","parse-names":false,"suffix":""},{"dropping-particle":"","family":"Ump","given":"C Ountermovement J","non-dropping-particle":"","parse-names":false,"suffix":""}],"container-title":"Journal of Strength and Conditioning Research","id":"ITEM-2","issue":"1","issued":{"date-parts":[["2009"]]},"page":"177-186","title":"Power-Time,Force-Time, and Velocity-Time Curve Analysis of the Countermovement Jump: Impact of Training","type":"article-journal","volume":"23"},"uris":["http://www.mendeley.com/documents/?uuid=f8536310-91b3-4e24-a113-676a2cc245c5"]}],"mendeley":{"formattedCitation":"[35], [36]","plainTextFormattedCitation":"[35], [36]"},"properties":{"noteIndex":0},"schema":"https://github.com/citation-style-language/schema/raw/master/csl-citation.json"}</w:instrText>
      </w:r>
      <w:r w:rsidR="00772CAF" w:rsidRPr="00072F70">
        <w:rPr>
          <w:lang w:bidi="he-IL"/>
        </w:rPr>
        <w:fldChar w:fldCharType="separate"/>
      </w:r>
      <w:r w:rsidR="00772CAF" w:rsidRPr="00072F70">
        <w:rPr>
          <w:lang w:bidi="he-IL"/>
        </w:rPr>
        <w:t>[35], [36]</w:t>
      </w:r>
      <w:r w:rsidR="00772CAF" w:rsidRPr="00072F70">
        <w:rPr>
          <w:lang w:bidi="he-IL"/>
        </w:rPr>
        <w:fldChar w:fldCharType="end"/>
      </w:r>
      <w:r w:rsidR="00772CAF" w:rsidRPr="00072F70">
        <w:rPr>
          <w:lang w:bidi="he-IL"/>
        </w:rPr>
        <w:t>.</w:t>
      </w:r>
    </w:p>
    <w:p w14:paraId="771F00A0" w14:textId="6AFB0A07" w:rsidR="00E6044F" w:rsidRPr="00072F70" w:rsidRDefault="00E6044F" w:rsidP="00442A17">
      <w:pPr>
        <w:pStyle w:val="Text"/>
        <w:ind w:firstLine="0"/>
        <w:rPr>
          <w:lang w:bidi="he-IL"/>
        </w:rPr>
      </w:pPr>
      <w:r w:rsidRPr="00072F70">
        <w:rPr>
          <w:lang w:bidi="he-IL"/>
        </w:rPr>
        <w:tab/>
      </w:r>
      <w:del w:id="1954" w:author="ACL" w:date="2020-10-13T13:02:00Z">
        <w:r w:rsidR="002C40CB" w:rsidRPr="00072F70" w:rsidDel="00011EFA">
          <w:rPr>
            <w:lang w:bidi="he-IL"/>
          </w:rPr>
          <w:delText>Further</w:delText>
        </w:r>
      </w:del>
      <w:ins w:id="1955" w:author="ACL" w:date="2020-10-13T13:02:00Z">
        <w:r w:rsidR="00011EFA">
          <w:rPr>
            <w:lang w:bidi="he-IL"/>
          </w:rPr>
          <w:t>W</w:t>
        </w:r>
      </w:ins>
      <w:del w:id="1956" w:author="ACL" w:date="2020-10-13T13:02:00Z">
        <w:r w:rsidR="00F30786" w:rsidRPr="00072F70" w:rsidDel="00011EFA">
          <w:rPr>
            <w:lang w:bidi="he-IL"/>
          </w:rPr>
          <w:delText>,</w:delText>
        </w:r>
        <w:r w:rsidR="002C40CB" w:rsidRPr="00072F70" w:rsidDel="00011EFA">
          <w:rPr>
            <w:lang w:bidi="he-IL"/>
          </w:rPr>
          <w:delText xml:space="preserve"> w</w:delText>
        </w:r>
      </w:del>
      <w:r w:rsidR="007C37E3" w:rsidRPr="00072F70">
        <w:rPr>
          <w:lang w:bidi="he-IL"/>
        </w:rPr>
        <w:t xml:space="preserve">hen analyzing the difference between jumping with </w:t>
      </w:r>
      <w:del w:id="1957" w:author="ACL" w:date="2020-10-13T13:02:00Z">
        <w:r w:rsidR="007C37E3" w:rsidRPr="00072F70" w:rsidDel="00011EFA">
          <w:rPr>
            <w:lang w:bidi="he-IL"/>
          </w:rPr>
          <w:delText xml:space="preserve">exoskeleton </w:delText>
        </w:r>
      </w:del>
      <w:r w:rsidR="007C37E3" w:rsidRPr="00072F70">
        <w:rPr>
          <w:lang w:bidi="he-IL"/>
        </w:rPr>
        <w:t>and without</w:t>
      </w:r>
      <w:ins w:id="1958" w:author="ACL" w:date="2020-10-13T13:02:00Z">
        <w:r w:rsidR="00011EFA" w:rsidRPr="00011EFA">
          <w:rPr>
            <w:lang w:bidi="he-IL"/>
          </w:rPr>
          <w:t xml:space="preserve"> </w:t>
        </w:r>
        <w:r w:rsidR="00011EFA">
          <w:rPr>
            <w:lang w:bidi="he-IL"/>
          </w:rPr>
          <w:t xml:space="preserve">the </w:t>
        </w:r>
        <w:r w:rsidR="00011EFA" w:rsidRPr="00072F70">
          <w:rPr>
            <w:lang w:bidi="he-IL"/>
          </w:rPr>
          <w:t>exoskeleton</w:t>
        </w:r>
      </w:ins>
      <w:r w:rsidR="003414E2" w:rsidRPr="00072F70">
        <w:rPr>
          <w:lang w:bidi="he-IL"/>
        </w:rPr>
        <w:t>,</w:t>
      </w:r>
      <w:r w:rsidR="007C37E3" w:rsidRPr="00072F70">
        <w:rPr>
          <w:lang w:bidi="he-IL"/>
        </w:rPr>
        <w:t xml:space="preserve"> </w:t>
      </w:r>
      <w:del w:id="1959" w:author="ACL" w:date="2020-10-13T13:02:00Z">
        <w:r w:rsidR="007C37E3" w:rsidRPr="00072F70" w:rsidDel="00011EFA">
          <w:rPr>
            <w:lang w:bidi="he-IL"/>
          </w:rPr>
          <w:delText>it is importan</w:delText>
        </w:r>
        <w:r w:rsidR="001813AC" w:rsidRPr="00072F70" w:rsidDel="00011EFA">
          <w:rPr>
            <w:lang w:bidi="he-IL"/>
          </w:rPr>
          <w:delText>t</w:delText>
        </w:r>
        <w:r w:rsidR="007C37E3" w:rsidRPr="00072F70" w:rsidDel="00011EFA">
          <w:rPr>
            <w:lang w:bidi="he-IL"/>
          </w:rPr>
          <w:delText xml:space="preserve"> to examine </w:delText>
        </w:r>
      </w:del>
      <w:r w:rsidR="007C37E3" w:rsidRPr="00072F70">
        <w:rPr>
          <w:lang w:bidi="he-IL"/>
        </w:rPr>
        <w:t>the</w:t>
      </w:r>
      <w:r w:rsidR="00442A17" w:rsidRPr="00072F70">
        <w:rPr>
          <w:lang w:bidi="he-IL"/>
        </w:rPr>
        <w:t xml:space="preserve"> </w:t>
      </w:r>
      <w:r w:rsidR="00E141DD" w:rsidRPr="00072F70">
        <w:rPr>
          <w:lang w:bidi="he-IL"/>
        </w:rPr>
        <w:t xml:space="preserve">techniques </w:t>
      </w:r>
      <w:ins w:id="1960" w:author="ACL" w:date="2020-10-13T13:02:00Z">
        <w:r w:rsidR="00011EFA">
          <w:rPr>
            <w:lang w:bidi="he-IL"/>
          </w:rPr>
          <w:t xml:space="preserve">used </w:t>
        </w:r>
      </w:ins>
      <w:ins w:id="1961" w:author="ACL" w:date="2020-10-13T13:03:00Z">
        <w:r w:rsidR="00011EFA">
          <w:rPr>
            <w:lang w:bidi="he-IL"/>
          </w:rPr>
          <w:t>in each case must be examined</w:t>
        </w:r>
      </w:ins>
      <w:del w:id="1962" w:author="ACL" w:date="2020-10-13T13:03:00Z">
        <w:r w:rsidR="007C37E3" w:rsidRPr="00072F70" w:rsidDel="00011EFA">
          <w:rPr>
            <w:lang w:bidi="he-IL"/>
          </w:rPr>
          <w:delText>in the two</w:delText>
        </w:r>
        <w:r w:rsidR="00442A17" w:rsidRPr="00072F70" w:rsidDel="00011EFA">
          <w:rPr>
            <w:lang w:bidi="he-IL"/>
          </w:rPr>
          <w:delText xml:space="preserve"> conditions</w:delText>
        </w:r>
      </w:del>
      <w:r w:rsidR="00442A17" w:rsidRPr="00072F70">
        <w:rPr>
          <w:lang w:bidi="he-IL"/>
        </w:rPr>
        <w:t xml:space="preserve">. During </w:t>
      </w:r>
      <w:r w:rsidR="00C457A6" w:rsidRPr="00072F70">
        <w:rPr>
          <w:lang w:bidi="he-IL"/>
        </w:rPr>
        <w:t xml:space="preserve">a </w:t>
      </w:r>
      <w:r w:rsidR="00442A17" w:rsidRPr="00072F70">
        <w:rPr>
          <w:lang w:bidi="he-IL"/>
        </w:rPr>
        <w:t xml:space="preserve">vertical jump with the exoskeleton, the subjects </w:t>
      </w:r>
      <w:del w:id="1963" w:author="ACL" w:date="2020-10-13T13:03:00Z">
        <w:r w:rsidR="006E5BF3" w:rsidRPr="00072F70" w:rsidDel="00011EFA">
          <w:rPr>
            <w:lang w:bidi="he-IL"/>
          </w:rPr>
          <w:delText xml:space="preserve">were </w:delText>
        </w:r>
      </w:del>
      <w:ins w:id="1964" w:author="ACL" w:date="2020-10-13T13:03:00Z">
        <w:r w:rsidR="00011EFA">
          <w:rPr>
            <w:lang w:bidi="he-IL"/>
          </w:rPr>
          <w:t>must find</w:t>
        </w:r>
      </w:ins>
      <w:del w:id="1965" w:author="ACL" w:date="2020-10-13T13:03:00Z">
        <w:r w:rsidR="00442A17" w:rsidRPr="00072F70" w:rsidDel="00011EFA">
          <w:rPr>
            <w:lang w:bidi="he-IL"/>
          </w:rPr>
          <w:delText>required to explore for</w:delText>
        </w:r>
      </w:del>
      <w:r w:rsidR="00442A17" w:rsidRPr="00072F70">
        <w:rPr>
          <w:lang w:bidi="he-IL"/>
        </w:rPr>
        <w:t xml:space="preserve"> </w:t>
      </w:r>
      <w:del w:id="1966" w:author="ACL" w:date="2020-10-13T13:03:00Z">
        <w:r w:rsidR="00442A17" w:rsidRPr="00072F70" w:rsidDel="00011EFA">
          <w:rPr>
            <w:lang w:bidi="he-IL"/>
          </w:rPr>
          <w:delText xml:space="preserve">a </w:delText>
        </w:r>
      </w:del>
      <w:ins w:id="1967" w:author="ACL" w:date="2020-10-13T13:03:00Z">
        <w:r w:rsidR="00011EFA">
          <w:rPr>
            <w:lang w:bidi="he-IL"/>
          </w:rPr>
          <w:t>the</w:t>
        </w:r>
        <w:r w:rsidR="00011EFA" w:rsidRPr="00072F70">
          <w:rPr>
            <w:lang w:bidi="he-IL"/>
          </w:rPr>
          <w:t xml:space="preserve"> </w:t>
        </w:r>
      </w:ins>
      <w:del w:id="1968" w:author="ACL" w:date="2020-10-13T13:03:00Z">
        <w:r w:rsidR="00442A17" w:rsidRPr="00072F70" w:rsidDel="00011EFA">
          <w:rPr>
            <w:lang w:bidi="he-IL"/>
          </w:rPr>
          <w:delText xml:space="preserve">better </w:delText>
        </w:r>
      </w:del>
      <w:ins w:id="1969" w:author="ACL" w:date="2020-10-13T13:03:00Z">
        <w:r w:rsidR="00011EFA">
          <w:rPr>
            <w:lang w:bidi="he-IL"/>
          </w:rPr>
          <w:t>optimum</w:t>
        </w:r>
        <w:r w:rsidR="00011EFA" w:rsidRPr="00072F70">
          <w:rPr>
            <w:lang w:bidi="he-IL"/>
          </w:rPr>
          <w:t xml:space="preserve"> </w:t>
        </w:r>
      </w:ins>
      <w:r w:rsidR="00442A17" w:rsidRPr="00072F70">
        <w:rPr>
          <w:lang w:bidi="he-IL"/>
        </w:rPr>
        <w:t>squat position</w:t>
      </w:r>
      <w:r w:rsidR="007C37E3" w:rsidRPr="00072F70">
        <w:rPr>
          <w:lang w:bidi="he-IL"/>
        </w:rPr>
        <w:t xml:space="preserve"> </w:t>
      </w:r>
      <w:del w:id="1970" w:author="ACL" w:date="2020-10-13T13:03:00Z">
        <w:r w:rsidR="007C37E3" w:rsidRPr="00072F70" w:rsidDel="00011EFA">
          <w:rPr>
            <w:lang w:bidi="he-IL"/>
          </w:rPr>
          <w:delText>that enable</w:delText>
        </w:r>
        <w:r w:rsidR="005B1883" w:rsidRPr="00072F70" w:rsidDel="00011EFA">
          <w:rPr>
            <w:lang w:bidi="he-IL"/>
          </w:rPr>
          <w:delText>s</w:delText>
        </w:r>
      </w:del>
      <w:ins w:id="1971" w:author="ACL" w:date="2020-10-13T13:03:00Z">
        <w:r w:rsidR="00011EFA">
          <w:rPr>
            <w:lang w:bidi="he-IL"/>
          </w:rPr>
          <w:t>to</w:t>
        </w:r>
      </w:ins>
      <w:r w:rsidR="007C37E3" w:rsidRPr="00072F70">
        <w:rPr>
          <w:lang w:bidi="he-IL"/>
        </w:rPr>
        <w:t xml:space="preserve"> </w:t>
      </w:r>
      <w:commentRangeStart w:id="1972"/>
      <w:r w:rsidR="007C37E3" w:rsidRPr="00072F70">
        <w:rPr>
          <w:lang w:bidi="he-IL"/>
        </w:rPr>
        <w:t>starch</w:t>
      </w:r>
      <w:del w:id="1973" w:author="ACL" w:date="2020-10-13T13:04:00Z">
        <w:r w:rsidR="007C37E3" w:rsidRPr="00072F70" w:rsidDel="00011EFA">
          <w:rPr>
            <w:lang w:bidi="he-IL"/>
          </w:rPr>
          <w:delText>ing</w:delText>
        </w:r>
      </w:del>
      <w:r w:rsidR="007C37E3" w:rsidRPr="00072F70">
        <w:rPr>
          <w:lang w:bidi="he-IL"/>
        </w:rPr>
        <w:t xml:space="preserve"> </w:t>
      </w:r>
      <w:del w:id="1974" w:author="ACL" w:date="2020-10-13T13:04:00Z">
        <w:r w:rsidR="007C37E3" w:rsidRPr="00072F70" w:rsidDel="00011EFA">
          <w:rPr>
            <w:lang w:bidi="he-IL"/>
          </w:rPr>
          <w:delText xml:space="preserve">of </w:delText>
        </w:r>
      </w:del>
      <w:r w:rsidR="007C37E3" w:rsidRPr="00072F70">
        <w:rPr>
          <w:lang w:bidi="he-IL"/>
        </w:rPr>
        <w:t>the spring</w:t>
      </w:r>
      <w:r w:rsidR="005B1883" w:rsidRPr="00072F70">
        <w:rPr>
          <w:lang w:bidi="he-IL"/>
        </w:rPr>
        <w:t>s</w:t>
      </w:r>
      <w:commentRangeEnd w:id="1972"/>
      <w:r w:rsidR="00011EFA">
        <w:rPr>
          <w:rStyle w:val="CommentReference"/>
        </w:rPr>
        <w:commentReference w:id="1972"/>
      </w:r>
      <w:r w:rsidR="00442A17" w:rsidRPr="00072F70">
        <w:rPr>
          <w:lang w:bidi="he-IL"/>
        </w:rPr>
        <w:t xml:space="preserve">. The consequence </w:t>
      </w:r>
      <w:del w:id="1975" w:author="ACL" w:date="2020-10-13T13:05:00Z">
        <w:r w:rsidR="006E5BF3" w:rsidRPr="00072F70" w:rsidDel="00393A12">
          <w:rPr>
            <w:lang w:bidi="he-IL"/>
          </w:rPr>
          <w:delText xml:space="preserve">was </w:delText>
        </w:r>
      </w:del>
      <w:ins w:id="1976" w:author="ACL" w:date="2020-10-13T13:05:00Z">
        <w:r w:rsidR="00393A12">
          <w:rPr>
            <w:lang w:bidi="he-IL"/>
          </w:rPr>
          <w:t>is</w:t>
        </w:r>
        <w:r w:rsidR="00393A12" w:rsidRPr="00072F70">
          <w:rPr>
            <w:lang w:bidi="he-IL"/>
          </w:rPr>
          <w:t xml:space="preserve"> </w:t>
        </w:r>
      </w:ins>
      <w:r w:rsidR="00442A17" w:rsidRPr="00072F70">
        <w:rPr>
          <w:lang w:bidi="he-IL"/>
        </w:rPr>
        <w:t>that they remain</w:t>
      </w:r>
      <w:del w:id="1977" w:author="ACL" w:date="2020-10-13T13:05:00Z">
        <w:r w:rsidR="00442A17" w:rsidRPr="00072F70" w:rsidDel="00393A12">
          <w:rPr>
            <w:lang w:bidi="he-IL"/>
          </w:rPr>
          <w:delText>ed</w:delText>
        </w:r>
      </w:del>
      <w:r w:rsidR="00442A17" w:rsidRPr="00072F70">
        <w:rPr>
          <w:lang w:bidi="he-IL"/>
        </w:rPr>
        <w:t xml:space="preserve"> in </w:t>
      </w:r>
      <w:r w:rsidR="00460675" w:rsidRPr="00072F70">
        <w:rPr>
          <w:lang w:bidi="he-IL"/>
        </w:rPr>
        <w:t>the</w:t>
      </w:r>
      <w:r w:rsidR="00442A17" w:rsidRPr="00072F70">
        <w:rPr>
          <w:lang w:bidi="he-IL"/>
        </w:rPr>
        <w:t xml:space="preserve"> </w:t>
      </w:r>
      <w:del w:id="1978" w:author="ACL" w:date="2020-10-13T13:06:00Z">
        <w:r w:rsidR="00442A17" w:rsidRPr="00072F70" w:rsidDel="00393A12">
          <w:rPr>
            <w:lang w:bidi="he-IL"/>
          </w:rPr>
          <w:delText xml:space="preserve">low </w:delText>
        </w:r>
      </w:del>
      <w:ins w:id="1979" w:author="ACL" w:date="2020-10-13T13:06:00Z">
        <w:r w:rsidR="00393A12">
          <w:rPr>
            <w:lang w:bidi="he-IL"/>
          </w:rPr>
          <w:t>squat</w:t>
        </w:r>
        <w:r w:rsidR="00393A12" w:rsidRPr="00072F70">
          <w:rPr>
            <w:lang w:bidi="he-IL"/>
          </w:rPr>
          <w:t xml:space="preserve"> </w:t>
        </w:r>
      </w:ins>
      <w:r w:rsidR="00442A17" w:rsidRPr="00072F70">
        <w:rPr>
          <w:lang w:bidi="he-IL"/>
        </w:rPr>
        <w:t>position for a long time relative to the</w:t>
      </w:r>
      <w:ins w:id="1980" w:author="ACL" w:date="2020-10-13T13:06:00Z">
        <w:r w:rsidR="00393A12">
          <w:rPr>
            <w:lang w:bidi="he-IL"/>
          </w:rPr>
          <w:t xml:space="preserve"> time in the squat for the</w:t>
        </w:r>
      </w:ins>
      <w:r w:rsidR="00442A17" w:rsidRPr="00072F70">
        <w:rPr>
          <w:lang w:bidi="he-IL"/>
        </w:rPr>
        <w:t xml:space="preserve"> vertical jump without the exoskeleton. </w:t>
      </w:r>
      <w:ins w:id="1981" w:author="ACL" w:date="2020-10-13T13:06:00Z">
        <w:r w:rsidR="00393A12">
          <w:rPr>
            <w:lang w:bidi="he-IL"/>
          </w:rPr>
          <w:t>As a result</w:t>
        </w:r>
      </w:ins>
      <w:del w:id="1982" w:author="ACL" w:date="2020-10-13T13:06:00Z">
        <w:r w:rsidR="005B1883" w:rsidRPr="00072F70" w:rsidDel="00393A12">
          <w:rPr>
            <w:lang w:bidi="he-IL"/>
          </w:rPr>
          <w:delText>T</w:delText>
        </w:r>
        <w:r w:rsidR="007C37E3" w:rsidRPr="00072F70" w:rsidDel="00393A12">
          <w:rPr>
            <w:lang w:bidi="he-IL"/>
          </w:rPr>
          <w:delText>hus</w:delText>
        </w:r>
      </w:del>
      <w:r w:rsidR="007C37E3" w:rsidRPr="00072F70">
        <w:rPr>
          <w:lang w:bidi="he-IL"/>
        </w:rPr>
        <w:t xml:space="preserve">, </w:t>
      </w:r>
      <w:del w:id="1983" w:author="ACL" w:date="2020-10-13T13:06:00Z">
        <w:r w:rsidR="007C37E3" w:rsidRPr="00072F70" w:rsidDel="00393A12">
          <w:rPr>
            <w:lang w:bidi="he-IL"/>
          </w:rPr>
          <w:delText xml:space="preserve">the </w:delText>
        </w:r>
      </w:del>
      <w:r w:rsidR="007C37E3" w:rsidRPr="00072F70">
        <w:rPr>
          <w:lang w:bidi="he-IL"/>
        </w:rPr>
        <w:t>j</w:t>
      </w:r>
      <w:r w:rsidR="00442A17" w:rsidRPr="00072F70">
        <w:rPr>
          <w:lang w:bidi="he-IL"/>
        </w:rPr>
        <w:t>umps without the exoskeleton were more like countermovement jump</w:t>
      </w:r>
      <w:ins w:id="1984" w:author="ACL" w:date="2020-10-13T13:07:00Z">
        <w:r w:rsidR="00393A12">
          <w:rPr>
            <w:lang w:bidi="he-IL"/>
          </w:rPr>
          <w:t>s</w:t>
        </w:r>
      </w:ins>
      <w:r w:rsidR="00442A17" w:rsidRPr="00072F70">
        <w:rPr>
          <w:lang w:bidi="he-IL"/>
        </w:rPr>
        <w:t xml:space="preserve">, </w:t>
      </w:r>
      <w:del w:id="1985" w:author="ACL" w:date="2020-10-13T13:07:00Z">
        <w:r w:rsidR="00442A17" w:rsidRPr="00072F70" w:rsidDel="00393A12">
          <w:rPr>
            <w:lang w:bidi="he-IL"/>
          </w:rPr>
          <w:delText xml:space="preserve">while </w:delText>
        </w:r>
      </w:del>
      <w:ins w:id="1986" w:author="ACL" w:date="2020-10-13T13:07:00Z">
        <w:r w:rsidR="00393A12">
          <w:rPr>
            <w:lang w:bidi="he-IL"/>
          </w:rPr>
          <w:t>whereas</w:t>
        </w:r>
        <w:r w:rsidR="00393A12" w:rsidRPr="00072F70">
          <w:rPr>
            <w:lang w:bidi="he-IL"/>
          </w:rPr>
          <w:t xml:space="preserve"> </w:t>
        </w:r>
      </w:ins>
      <w:del w:id="1987" w:author="ACL" w:date="2020-10-13T13:07:00Z">
        <w:r w:rsidR="00442A17" w:rsidRPr="00072F70" w:rsidDel="00393A12">
          <w:rPr>
            <w:lang w:bidi="he-IL"/>
          </w:rPr>
          <w:delText xml:space="preserve">the </w:delText>
        </w:r>
      </w:del>
      <w:r w:rsidR="00442A17" w:rsidRPr="00072F70">
        <w:rPr>
          <w:lang w:bidi="he-IL"/>
        </w:rPr>
        <w:t>jumps with the exoskeleton were more like squat jumps</w:t>
      </w:r>
      <w:del w:id="1988" w:author="ACL" w:date="2020-10-13T13:07:00Z">
        <w:r w:rsidR="00D95748" w:rsidRPr="00072F70" w:rsidDel="00393A12">
          <w:rPr>
            <w:lang w:bidi="he-IL"/>
          </w:rPr>
          <w:delText>,</w:delText>
        </w:r>
      </w:del>
      <w:r w:rsidR="00442A17" w:rsidRPr="00072F70">
        <w:rPr>
          <w:lang w:bidi="he-IL"/>
        </w:rPr>
        <w:t xml:space="preserve"> </w:t>
      </w:r>
      <w:ins w:id="1989" w:author="ACL" w:date="2020-10-13T13:07:00Z">
        <w:r w:rsidR="00393A12">
          <w:rPr>
            <w:lang w:bidi="he-IL"/>
          </w:rPr>
          <w:t>(</w:t>
        </w:r>
      </w:ins>
      <w:r w:rsidR="007C37E3" w:rsidRPr="00072F70">
        <w:rPr>
          <w:lang w:bidi="he-IL"/>
        </w:rPr>
        <w:t xml:space="preserve">see </w:t>
      </w:r>
      <w:ins w:id="1990" w:author="ACL" w:date="2020-10-13T13:07:00Z">
        <w:r w:rsidR="00393A12">
          <w:rPr>
            <w:lang w:bidi="he-IL"/>
          </w:rPr>
          <w:t xml:space="preserve">also </w:t>
        </w:r>
      </w:ins>
      <w:r w:rsidR="00D95748" w:rsidRPr="00072F70">
        <w:rPr>
          <w:lang w:bidi="he-IL"/>
        </w:rPr>
        <w:t xml:space="preserve">Appendix </w:t>
      </w:r>
      <w:r w:rsidR="001C0398" w:rsidRPr="00072F70">
        <w:rPr>
          <w:lang w:bidi="he-IL"/>
        </w:rPr>
        <w:t>C</w:t>
      </w:r>
      <w:ins w:id="1991" w:author="ACL" w:date="2020-10-13T13:07:00Z">
        <w:r w:rsidR="00393A12">
          <w:rPr>
            <w:lang w:bidi="he-IL"/>
          </w:rPr>
          <w:t>)</w:t>
        </w:r>
      </w:ins>
      <w:r w:rsidR="00442A17" w:rsidRPr="00072F70">
        <w:rPr>
          <w:lang w:bidi="he-IL"/>
        </w:rPr>
        <w:t>.</w:t>
      </w:r>
    </w:p>
    <w:p w14:paraId="05376B9B" w14:textId="375D35C7" w:rsidR="00DE3091" w:rsidRPr="00072F70" w:rsidRDefault="00DE3091" w:rsidP="00B50EA3">
      <w:pPr>
        <w:pStyle w:val="Text"/>
        <w:ind w:firstLine="0"/>
        <w:rPr>
          <w:lang w:bidi="he-IL"/>
        </w:rPr>
      </w:pPr>
      <w:r w:rsidRPr="00072F70">
        <w:rPr>
          <w:lang w:bidi="he-IL"/>
        </w:rPr>
        <w:tab/>
        <w:t xml:space="preserve">According to multiple studies, </w:t>
      </w:r>
      <w:r w:rsidR="00A6508F" w:rsidRPr="00072F70">
        <w:rPr>
          <w:lang w:bidi="he-IL"/>
        </w:rPr>
        <w:t>countermovement</w:t>
      </w:r>
      <w:ins w:id="1992" w:author="ACL" w:date="2020-10-13T13:07:00Z">
        <w:r w:rsidR="00393A12">
          <w:rPr>
            <w:lang w:bidi="he-IL"/>
          </w:rPr>
          <w:t xml:space="preserve"> jumps are</w:t>
        </w:r>
      </w:ins>
      <w:r w:rsidRPr="00072F70">
        <w:t xml:space="preserve"> almost always </w:t>
      </w:r>
      <w:del w:id="1993" w:author="ACL" w:date="2020-10-13T13:07:00Z">
        <w:r w:rsidR="00A6508F" w:rsidRPr="00072F70" w:rsidDel="00393A12">
          <w:delText xml:space="preserve">results in a </w:delText>
        </w:r>
      </w:del>
      <w:r w:rsidR="00A6508F" w:rsidRPr="00072F70">
        <w:t xml:space="preserve">higher </w:t>
      </w:r>
      <w:del w:id="1994" w:author="ACL" w:date="2020-10-13T13:08:00Z">
        <w:r w:rsidR="00A6508F" w:rsidRPr="00072F70" w:rsidDel="00393A12">
          <w:delText xml:space="preserve">jump when </w:delText>
        </w:r>
        <w:r w:rsidR="00C63628" w:rsidRPr="00072F70" w:rsidDel="00393A12">
          <w:delText>compared</w:delText>
        </w:r>
        <w:r w:rsidR="00A6508F" w:rsidRPr="00072F70" w:rsidDel="00393A12">
          <w:delText xml:space="preserve"> to</w:delText>
        </w:r>
      </w:del>
      <w:ins w:id="1995" w:author="ACL" w:date="2020-10-13T13:08:00Z">
        <w:r w:rsidR="00393A12">
          <w:t>than</w:t>
        </w:r>
      </w:ins>
      <w:r w:rsidR="00A6508F" w:rsidRPr="00072F70">
        <w:t xml:space="preserve"> </w:t>
      </w:r>
      <w:r w:rsidR="00A6508F" w:rsidRPr="00072F70">
        <w:rPr>
          <w:lang w:bidi="he-IL"/>
        </w:rPr>
        <w:t>squat jumps</w:t>
      </w:r>
      <w:r w:rsidR="00A6508F" w:rsidRPr="00072F70">
        <w:t xml:space="preserve"> </w:t>
      </w:r>
      <w:r w:rsidR="00292547" w:rsidRPr="00072F70">
        <w:fldChar w:fldCharType="begin" w:fldLock="1"/>
      </w:r>
      <w:r w:rsidR="00772CAF" w:rsidRPr="00072F70">
        <w:instrText>ADDIN CSL_CITATION {"citationItems":[{"id":"ITEM-1","itemData":{"DOI":"10.1097/00005768-199611000-00009","ISSN":"01959131","PMID":"8933491","abstract":"In the literature, it is well established that subjects are able to jump higher in a countermovement jump (CMJ) than in a squat jump (SJ). The purpose of this study was to estimate the relative contribution of the time available for force development and the storage and reutilization of elastic energy to the enhancement of performance in CMJ compared with SJ. Six male volleyball players performed CMJ and SJ. Kinematics, kinetics, and muscle electrical activity (EMG) from six muscles of the lower extremity were monitored. It was found that even when the body position at the start of push-off was the same in SJ as in CMJ, jump height was on average 3.4 cm greater in CMJ. The possibility that nonoptimal coordination in SJ explained the difference in jump height was ruled out; there were no signs of movement disintegration in SJ, and toe-off position was the same in SJ as in CMJ. The greater jump height in CMJ was attributed to the fact that the countermovement allowed the subjects to attain greater joint moments at the start of push-off. As a consequence, joint moments were greater over the first part of the range of joint extension in CMJ, so that more work could be produced than in SJ. To explain this finding, measured and manipulated kinematics and electromyographic activity were used as input for a model of the musculoskeletal system. According to simulation results, storage and reutilization of elastic energy could be ruled out as explanation for the enhancement of performance in CMJ over that in SJ. The crucial contribution of the countermovement seemed to be that it allowed the muscles to build up a high level of active state (fraction of attached cross-bridges) and force before the start of shortening, so that they were able to produce more work over the first part of their shortening distance.","author":[{"dropping-particle":"","family":"Bobbert","given":"Maarten F.","non-dropping-particle":"","parse-names":false,"suffix":""},{"dropping-particle":"","family":"Gerritsen","given":"Karin G.M.","non-dropping-particle":"","parse-names":false,"suffix":""},{"dropping-particle":"","family":"Litjens","given":"Maria C.A.","non-dropping-particle":"","parse-names":false,"suffix":""},{"dropping-particle":"","family":"Soest","given":"Arthur J.","non-dropping-particle":"Van","parse-names":false,"suffix":""}],"container-title":"Medicine and Science in Sports and Exercise","id":"ITEM-1","issue":"11","issued":{"date-parts":[["1996"]]},"page":"1402-1412","title":"Why is countermovement jump height greater than squat jump height?","type":"article","volume":"28"},"uris":["http://www.mendeley.com/documents/?uuid=c720c45e-4922-48f0-8a1a-c050ec7d2a51"]},{"id":"ITEM-2","itemData":{"PMID":"750844","abstract":"An alternating cycle of eccentric-concentric contractions in locomotion represents a sequence when storage and utilization of elastic energy takes place. It is possible that this storage capacity and its utilization depends on the imposed stretch loads in activated muscles, and that sex differences may be present in these phenomena. To investigate these assumed differences, subjects from both sexes and of good physical condition performed vertical jumps on the force-platform from the following experimental conditions: squatting jump (SJ) from a static starting position; counter-movement jump (CMJ) from a free standing position and with a preparatory counter-movement; drop jumps (DJ) from the various heights (20 to 100 cm) on to the platform followed immediately by a vertical jump. In all subjects the SJ, in which condition no appreciable storage of elastic energy takes place, produced the lowest height of rise of the whole body center of gravity (C.G.). The stretch load (drop height) influenced the performance so that height of rise of C. of G. increased when the drop height increased from 26 up to 62 cm (males) and from 20 to 50 cm (females). In all jumping conditions the men jumped higher than the women. However, examination of the utilization of elastic energy indicated that in CMJ the female subjects were able to utilize most (congruent to 90%) of the energy produced in the prestretching phase. Similarly, in DJ the overall change in positive energy over SJ condition was higher in women as compared to men. Thus the results suggest that although the leg extensor muscles of the men subjects could sustain much higher stretch loads, the females may be able to utilize a greater portion of the stored elastic energy in jumping activities","author":[{"dropping-particle":"","family":"Komi P. V","given":"","non-dropping-particle":"","parse-names":false,"suffix":""},{"dropping-particle":"","family":"Bosco C","given":"","non-dropping-particle":"","parse-names":false,"suffix":""}],"container-title":"Medicine and Science in Sports","id":"ITEM-2","issue":"4","issued":{"date-parts":[["1978"]]},"page":"261-5","title":"Utilization of stored elastic energy in leg extensor muscles by men and women","type":"article","volume":"10"},"uris":["http://www.mendeley.com/documents/?uuid=de7d76d5-d834-4bb5-92d1-f93edc2bb8e7"]},{"id":"ITEM-3","itemData":{"DOI":"10.1519/JSC.0000000000001913","ISBN":"0000000000","ISSN":"15334295","PMID":"28640774","abstract":"Van Hooren, B and Zolotarjova, J. The difference between countermovement and squat jump performances: A review of underlying mechanisms with practical applications. J Strength Cond Res 31(7): 2011-2020, 2017-Two movements that are widely used to monitor athletic performance are the countermovement jump (CMJ) and squat jump (SJ). Countermovement jump performance is almost always better than SJ performance, and the difference in performance is thought to reflect an effective utilization of the stretch-shortening cycle. However, the mechanisms responsible for the performance-enhancing effect of the stretch-shortening cycle are frequently undefined. Uncovering and understanding these mechanisms is essential to make an inference regarding the difference between the jumps. Therefore, we will review the potential mechanisms that explain the better performance in a CMJ as compared with a SJ. It is concluded that the difference in performance may primarily be related to the greater uptake of muscle slack and the buildup of stimulation during the countermovement in a CMJ. Elastic energy may also have a small contribution to an enhanced CMJ performance. Therefore, a larger difference between the jumps is not necessarily a better indicator of high-intensity sports performance. Although a larger difference may reflect the utilization of elastic energy in a small-amplitude CMJ as a result of a well-developed capability to co-activate muscles and quickly build up stimulation, a larger difference may also reflect a poor capability to reduce the degree of muscle slack and build up stimulation in the SJ. Because the capability to reduce the degree of muscle slack and quickly build up stimulation in the SJ may be especially important to high-intensity sports performance, training protocols might concentrate on attaining a smaller difference between the jumps.","author":[{"dropping-particle":"","family":"Hooren","given":"Bas","non-dropping-particle":"Van","parse-names":false,"suffix":""},{"dropping-particle":"","family":"Zolotarjova","given":"Julia","non-dropping-particle":"","parse-names":false,"suffix":""}],"container-title":"Journal of Strength and Conditioning Research","id":"ITEM-3","issue":"7","issued":{"date-parts":[["2017"]]},"page":"2011-2020","title":"The Difference between Countermovement and Squat Jump Performances: A Review of Underlying Mechanisms with Practical Applications","type":"article-journal","volume":"31"},"uris":["http://www.mendeley.com/documents/?uuid=ccc962b1-6b15-434e-b130-61b1b38f01f6"]},{"id":"ITEM-4","itemData":{"DOI":"10.1055/s-2008-1025699","ISSN":"01724622","PMID":"3689489","author":[{"dropping-particle":"","family":"Fukashiro","given":"S.","non-dropping-particle":"","parse-names":false,"suffix":""},{"dropping-particle":"V.","family":"Komi","given":"P.","non-dropping-particle":"","parse-names":false,"suffix":""}],"container-title":"International Journal of Sports Medicine","id":"ITEM-4","issue":"SUPPL. 1","issued":{"date-parts":[["1987"]]},"page":"15-21","title":"Joint moment and mechanical power flow of the lower limb during vertical jump","type":"article-journal","volume":"8"},"uris":["http://www.mendeley.com/documents/?uuid=25784559-cdaa-438e-a776-3ebbeeeb71a5"]}],"mendeley":{"formattedCitation":"[18], [37]–[39]","plainTextFormattedCitation":"[18], [37]–[39]","previouslyFormattedCitation":"[18], [37]–[39]"},"properties":{"noteIndex":0},"schema":"https://github.com/citation-style-language/schema/raw/master/csl-citation.json"}</w:instrText>
      </w:r>
      <w:r w:rsidR="00292547" w:rsidRPr="00072F70">
        <w:fldChar w:fldCharType="separate"/>
      </w:r>
      <w:r w:rsidR="00170D4B" w:rsidRPr="00072F70">
        <w:t>[18], [37]–[39]</w:t>
      </w:r>
      <w:r w:rsidR="00292547" w:rsidRPr="00072F70">
        <w:fldChar w:fldCharType="end"/>
      </w:r>
      <w:r w:rsidRPr="00072F70">
        <w:t>.</w:t>
      </w:r>
      <w:r w:rsidR="0014296A" w:rsidRPr="00072F70">
        <w:t xml:space="preserve"> Komi </w:t>
      </w:r>
      <w:r w:rsidR="0014296A" w:rsidRPr="00072F70">
        <w:rPr>
          <w:i/>
          <w:iCs/>
        </w:rPr>
        <w:t>et al</w:t>
      </w:r>
      <w:r w:rsidR="0014296A" w:rsidRPr="00072F70">
        <w:t xml:space="preserve">. </w:t>
      </w:r>
      <w:r w:rsidR="00292547" w:rsidRPr="00072F70">
        <w:fldChar w:fldCharType="begin" w:fldLock="1"/>
      </w:r>
      <w:r w:rsidR="00772CAF" w:rsidRPr="00072F70">
        <w:instrText>ADDIN CSL_CITATION {"citationItems":[{"id":"ITEM-1","itemData":{"PMID":"750844","abstract":"An alternating cycle of eccentric-concentric contractions in locomotion represents a sequence when storage and utilization of elastic energy takes place. It is possible that this storage capacity and its utilization depends on the imposed stretch loads in activated muscles, and that sex differences may be present in these phenomena. To investigate these assumed differences, subjects from both sexes and of good physical condition performed vertical jumps on the force-platform from the following experimental conditions: squatting jump (SJ) from a static starting position; counter-movement jump (CMJ) from a free standing position and with a preparatory counter-movement; drop jumps (DJ) from the various heights (20 to 100 cm) on to the platform followed immediately by a vertical jump. In all subjects the SJ, in which condition no appreciable storage of elastic energy takes place, produced the lowest height of rise of the whole body center of gravity (C.G.). The stretch load (drop height) influenced the performance so that height of rise of C. of G. increased when the drop height increased from 26 up to 62 cm (males) and from 20 to 50 cm (females). In all jumping conditions the men jumped higher than the women. However, examination of the utilization of elastic energy indicated that in CMJ the female subjects were able to utilize most (congruent to 90%) of the energy produced in the prestretching phase. Similarly, in DJ the overall change in positive energy over SJ condition was higher in women as compared to men. Thus the results suggest that although the leg extensor muscles of the men subjects could sustain much higher stretch loads, the females may be able to utilize a greater portion of the stored elastic energy in jumping activities","author":[{"dropping-particle":"","family":"Komi P. V","given":"","non-dropping-particle":"","parse-names":false,"suffix":""},{"dropping-particle":"","family":"Bosco C","given":"","non-dropping-particle":"","parse-names":false,"suffix":""}],"container-title":"Medicine and Science in Sports","id":"ITEM-1","issue":"4","issued":{"date-parts":[["1978"]]},"page":"261-5","title":"Utilization of stored elastic energy in leg extensor muscles by men and women","type":"article","volume":"10"},"uris":["http://www.mendeley.com/documents/?uuid=de7d76d5-d834-4bb5-92d1-f93edc2bb8e7"]}],"mendeley":{"formattedCitation":"[38]","plainTextFormattedCitation":"[38]","previouslyFormattedCitation":"[38]"},"properties":{"noteIndex":0},"schema":"https://github.com/citation-style-language/schema/raw/master/csl-citation.json"}</w:instrText>
      </w:r>
      <w:r w:rsidR="00292547" w:rsidRPr="00072F70">
        <w:fldChar w:fldCharType="separate"/>
      </w:r>
      <w:r w:rsidR="00170D4B" w:rsidRPr="00072F70">
        <w:t>[38]</w:t>
      </w:r>
      <w:r w:rsidR="00292547" w:rsidRPr="00072F70">
        <w:fldChar w:fldCharType="end"/>
      </w:r>
      <w:r w:rsidR="0014296A" w:rsidRPr="00072F70">
        <w:t xml:space="preserve"> </w:t>
      </w:r>
      <w:r w:rsidR="00A24BDE" w:rsidRPr="00072F70">
        <w:t xml:space="preserve">suggested that the height </w:t>
      </w:r>
      <w:del w:id="1996" w:author="ACL" w:date="2020-10-13T13:08:00Z">
        <w:r w:rsidR="00A24BDE" w:rsidRPr="00072F70" w:rsidDel="00393A12">
          <w:delText>gained differences</w:delText>
        </w:r>
      </w:del>
      <w:ins w:id="1997" w:author="ACL" w:date="2020-10-13T13:08:00Z">
        <w:r w:rsidR="00393A12">
          <w:t>increase</w:t>
        </w:r>
      </w:ins>
      <w:r w:rsidR="00A24BDE" w:rsidRPr="00072F70">
        <w:t xml:space="preserve"> </w:t>
      </w:r>
      <w:del w:id="1998" w:author="ACL" w:date="2020-10-13T13:08:00Z">
        <w:r w:rsidR="00A24BDE" w:rsidRPr="00072F70" w:rsidDel="00393A12">
          <w:delText xml:space="preserve">are </w:delText>
        </w:r>
      </w:del>
      <w:ins w:id="1999" w:author="ACL" w:date="2020-10-13T13:08:00Z">
        <w:r w:rsidR="00393A12">
          <w:t>is</w:t>
        </w:r>
        <w:r w:rsidR="00393A12" w:rsidRPr="00072F70">
          <w:t xml:space="preserve"> </w:t>
        </w:r>
      </w:ins>
      <w:r w:rsidR="00A24BDE" w:rsidRPr="00072F70">
        <w:t>due to</w:t>
      </w:r>
      <w:ins w:id="2000" w:author="ACL" w:date="2020-10-13T13:08:00Z">
        <w:r w:rsidR="00393A12">
          <w:t xml:space="preserve"> the storage and use of</w:t>
        </w:r>
      </w:ins>
      <w:r w:rsidR="00A24BDE" w:rsidRPr="00072F70">
        <w:t xml:space="preserve"> elastic energy</w:t>
      </w:r>
      <w:del w:id="2001" w:author="ACL" w:date="2020-10-13T13:08:00Z">
        <w:r w:rsidR="00A24BDE" w:rsidRPr="00072F70" w:rsidDel="00393A12">
          <w:delText xml:space="preserve"> storage and utilization</w:delText>
        </w:r>
      </w:del>
      <w:r w:rsidR="00A24BDE" w:rsidRPr="00072F70">
        <w:t>. They claim</w:t>
      </w:r>
      <w:del w:id="2002" w:author="ACL" w:date="2020-10-13T13:08:00Z">
        <w:r w:rsidR="00A24BDE" w:rsidRPr="00072F70" w:rsidDel="00393A12">
          <w:delText>ed</w:delText>
        </w:r>
      </w:del>
      <w:r w:rsidR="00A24BDE" w:rsidRPr="00072F70">
        <w:t xml:space="preserve"> that the tendinous tissues </w:t>
      </w:r>
      <w:del w:id="2003" w:author="ACL" w:date="2020-10-13T13:08:00Z">
        <w:r w:rsidR="00A24BDE" w:rsidRPr="00072F70" w:rsidDel="00393A12">
          <w:delText xml:space="preserve">could </w:delText>
        </w:r>
      </w:del>
      <w:r w:rsidR="00A24BDE" w:rsidRPr="00072F70">
        <w:t xml:space="preserve">store elastic energy during downward movement and </w:t>
      </w:r>
      <w:del w:id="2004" w:author="ACL" w:date="2020-10-13T13:09:00Z">
        <w:r w:rsidR="00A24BDE" w:rsidRPr="00072F70" w:rsidDel="00393A12">
          <w:delText xml:space="preserve">use </w:delText>
        </w:r>
      </w:del>
      <w:ins w:id="2005" w:author="ACL" w:date="2020-10-13T13:09:00Z">
        <w:r w:rsidR="00393A12">
          <w:t>expend</w:t>
        </w:r>
        <w:r w:rsidR="00393A12" w:rsidRPr="00072F70">
          <w:t xml:space="preserve"> </w:t>
        </w:r>
      </w:ins>
      <w:r w:rsidR="00A24BDE" w:rsidRPr="00072F70">
        <w:t xml:space="preserve">the energy </w:t>
      </w:r>
      <w:del w:id="2006" w:author="ACL" w:date="2020-10-13T13:09:00Z">
        <w:r w:rsidR="00A24BDE" w:rsidRPr="00072F70" w:rsidDel="00393A12">
          <w:delText xml:space="preserve">during </w:delText>
        </w:r>
      </w:del>
      <w:ins w:id="2007" w:author="ACL" w:date="2020-10-13T13:09:00Z">
        <w:r w:rsidR="00393A12">
          <w:t>in the</w:t>
        </w:r>
        <w:r w:rsidR="00393A12" w:rsidRPr="00072F70">
          <w:t xml:space="preserve"> </w:t>
        </w:r>
      </w:ins>
      <w:r w:rsidR="00A24BDE" w:rsidRPr="00072F70">
        <w:t xml:space="preserve">upward movement. However, </w:t>
      </w:r>
      <w:del w:id="2008" w:author="ACL" w:date="2020-10-13T13:09:00Z">
        <w:r w:rsidR="00A24BDE" w:rsidRPr="00072F70" w:rsidDel="00393A12">
          <w:delText xml:space="preserve">recently </w:delText>
        </w:r>
      </w:del>
      <w:r w:rsidR="00A24BDE" w:rsidRPr="00072F70">
        <w:t xml:space="preserve">several </w:t>
      </w:r>
      <w:del w:id="2009" w:author="ACL" w:date="2020-10-13T13:09:00Z">
        <w:r w:rsidR="00A24BDE" w:rsidRPr="00072F70" w:rsidDel="00393A12">
          <w:delText xml:space="preserve">researchers </w:delText>
        </w:r>
      </w:del>
      <w:ins w:id="2010" w:author="ACL" w:date="2020-10-13T13:09:00Z">
        <w:r w:rsidR="00393A12">
          <w:t>studies</w:t>
        </w:r>
        <w:r w:rsidR="00393A12" w:rsidRPr="00072F70">
          <w:t xml:space="preserve"> recently </w:t>
        </w:r>
      </w:ins>
      <w:r w:rsidR="00A24BDE" w:rsidRPr="00072F70">
        <w:t>claim</w:t>
      </w:r>
      <w:r w:rsidR="005B1883" w:rsidRPr="00072F70">
        <w:t>ed</w:t>
      </w:r>
      <w:r w:rsidR="00A24BDE" w:rsidRPr="00072F70">
        <w:t xml:space="preserve"> that </w:t>
      </w:r>
      <w:del w:id="2011" w:author="ACL" w:date="2020-10-13T13:09:00Z">
        <w:r w:rsidR="00A24BDE" w:rsidRPr="00072F70" w:rsidDel="00393A12">
          <w:delText xml:space="preserve">elastic </w:delText>
        </w:r>
      </w:del>
      <w:r w:rsidR="00A24BDE" w:rsidRPr="00072F70">
        <w:t>storage and u</w:t>
      </w:r>
      <w:ins w:id="2012" w:author="ACL" w:date="2020-10-13T13:09:00Z">
        <w:r w:rsidR="00393A12">
          <w:t>se of</w:t>
        </w:r>
      </w:ins>
      <w:del w:id="2013" w:author="ACL" w:date="2020-10-13T13:09:00Z">
        <w:r w:rsidR="00A24BDE" w:rsidRPr="00072F70" w:rsidDel="00393A12">
          <w:delText>tilization</w:delText>
        </w:r>
      </w:del>
      <w:r w:rsidR="00A24BDE" w:rsidRPr="00072F70">
        <w:t xml:space="preserve"> </w:t>
      </w:r>
      <w:ins w:id="2014" w:author="ACL" w:date="2020-10-13T13:09:00Z">
        <w:r w:rsidR="00393A12" w:rsidRPr="00072F70">
          <w:t>elastic</w:t>
        </w:r>
        <w:r w:rsidR="00393A12">
          <w:t xml:space="preserve"> energy</w:t>
        </w:r>
        <w:r w:rsidR="00393A12" w:rsidRPr="00072F70">
          <w:t xml:space="preserve"> </w:t>
        </w:r>
      </w:ins>
      <w:r w:rsidR="00A24BDE" w:rsidRPr="00072F70">
        <w:t xml:space="preserve">are not the main difference between </w:t>
      </w:r>
      <w:r w:rsidR="00C63628" w:rsidRPr="00072F70">
        <w:rPr>
          <w:lang w:bidi="he-IL"/>
        </w:rPr>
        <w:t>countermovement</w:t>
      </w:r>
      <w:r w:rsidR="00A24BDE" w:rsidRPr="00072F70">
        <w:t xml:space="preserve"> and </w:t>
      </w:r>
      <w:r w:rsidR="00C63628" w:rsidRPr="00072F70">
        <w:rPr>
          <w:lang w:bidi="he-IL"/>
        </w:rPr>
        <w:t>squat jumps</w:t>
      </w:r>
      <w:r w:rsidR="00A24BDE" w:rsidRPr="00072F70">
        <w:t xml:space="preserve"> </w:t>
      </w:r>
      <w:r w:rsidR="00B55089" w:rsidRPr="00072F70">
        <w:fldChar w:fldCharType="begin" w:fldLock="1"/>
      </w:r>
      <w:r w:rsidR="00772CAF" w:rsidRPr="00072F70">
        <w:instrText>ADDIN CSL_CITATION {"citationItems":[{"id":"ITEM-1","itemData":{"DOI":"10.1097/00005768-199611000-00009","ISSN":"01959131","PMID":"8933491","abstract":"In the literature, it is well established that subjects are able to jump higher in a countermovement jump (CMJ) than in a squat jump (SJ). The purpose of this study was to estimate the relative contribution of the time available for force development and the storage and reutilization of elastic energy to the enhancement of performance in CMJ compared with SJ. Six male volleyball players performed CMJ and SJ. Kinematics, kinetics, and muscle electrical activity (EMG) from six muscles of the lower extremity were monitored. It was found that even when the body position at the start of push-off was the same in SJ as in CMJ, jump height was on average 3.4 cm greater in CMJ. The possibility that nonoptimal coordination in SJ explained the difference in jump height was ruled out; there were no signs of movement disintegration in SJ, and toe-off position was the same in SJ as in CMJ. The greater jump height in CMJ was attributed to the fact that the countermovement allowed the subjects to attain greater joint moments at the start of push-off. As a consequence, joint moments were greater over the first part of the range of joint extension in CMJ, so that more work could be produced than in SJ. To explain this finding, measured and manipulated kinematics and electromyographic activity were used as input for a model of the musculoskeletal system. According to simulation results, storage and reutilization of elastic energy could be ruled out as explanation for the enhancement of performance in CMJ over that in SJ. The crucial contribution of the countermovement seemed to be that it allowed the muscles to build up a high level of active state (fraction of attached cross-bridges) and force before the start of shortening, so that they were able to produce more work over the first part of their shortening distance.","author":[{"dropping-particle":"","family":"Bobbert","given":"Maarten F.","non-dropping-particle":"","parse-names":false,"suffix":""},{"dropping-particle":"","family":"Gerritsen","given":"Karin G.M.","non-dropping-particle":"","parse-names":false,"suffix":""},{"dropping-particle":"","family":"Litjens","given":"Maria C.A.","non-dropping-particle":"","parse-names":false,"suffix":""},{"dropping-particle":"","family":"Soest","given":"Arthur J.","non-dropping-particle":"Van","parse-names":false,"suffix":""}],"container-title":"Medicine and Science in Sports and Exercise","id":"ITEM-1","issue":"11","issued":{"date-parts":[["1996"]]},"page":"1402-1412","title":"Why is countermovement jump height greater than squat jump height?","type":"article","volume":"28"},"uris":["http://www.mendeley.com/documents/?uuid=c720c45e-4922-48f0-8a1a-c050ec7d2a51"]},{"id":"ITEM-2","itemData":{"DOI":"10.1016/j.jelekin.2014.01.001","ISSN":"18735711","PMID":"24485559","abstract":"In the present study we investigated kinematical characteristics of the knee and ankle extensors to estimate the length change properties of the contractile and the passive elements in countermovement jumps (CMJ) and drop jumps (DJ) performed with small (40°) and large (80°) range of joint motion (SRM and LRM). At SRM the accelerations at maximal muscle lengths compared with the last phase of joint flexion were greater for the gastrocnemius and the soleus (124.9% and 79.4%) and also were greater than at the beginning of joint extension, while no difference was measured at LRM. The differences suggest that at LRM the length change of the serial passive elements from the end of joint flexion to the beginning of joint extension is minimal and simultaneously the length change of the contractile elements is significant, but at SRM - especially in the plantar flexors - the length change of the contractile elements is minimal while in the passive elements significant. It can be presumed that for SRM at the end of joint flexion significant elastic energy is stored and at the beginning of joint extension reused, while for LRM elastic energy storage is not dominant. © 2014 Elsevier Ltd.","author":[{"dropping-particle":"","family":"Kopper","given":"Bence","non-dropping-particle":"","parse-names":false,"suffix":""},{"dropping-particle":"","family":"Csende","given":"Zsolt","non-dropping-particle":"","parse-names":false,"suffix":""},{"dropping-particle":"","family":"Trzaskoma","given":"Lukasz","non-dropping-particle":"","parse-names":false,"suffix":""},{"dropping-particle":"","family":"Tihanyi","given":"József","non-dropping-particle":"","parse-names":false,"suffix":""}],"container-title":"Journal of Electromyography and Kinesiology","id":"ITEM-2","issue":"2","issued":{"date-parts":[["2014"]]},"page":"233-239","publisher":"Elsevier Ltd","title":"Stretch-shortening cycle characteristics during vertical jumps carried out with small and large range of motion","type":"article-journal","volume":"24"},"uris":["http://www.mendeley.com/documents/?uuid=a3ee31af-5335-4f04-b098-e9f59eca8b8f"]},{"id":"ITEM-3","itemData":{"DOI":"10.1016/0167-9457(84)90013-7","ISSN":"01679457","abstract":"It is widely accepted that the series elastic component (SEC) of muscles and tendons plays an important role in dynamic human movements. Many experiments seem to show that during a pre-stretch movement energy can be stored in the SEC which is re-used during the subsequent concentric contraction. Mechanical calculations were performed to calculate the capacity for muscles and tendons to store elastic energy. The storage of elastic energy in muscle tissue appears to be negligible. In tendons some energy can be stored but the total elastic capacity of the tendons of the lower extremities appears far too small to explain reported advantages of a pre-stretch during jumping and running. Based on literature concerning chemical change and enthalpy production during experiments on isolated muscles, a model is proposed which can explain the advantages of a preliminary counter movement on force and work output during the subsequent concentric contraction. The main advantage of a pre-stretch, as seen in movements like jumping, throwing and running, seems to be to prevent a waste of cross bridges at the onset of a contraction in taking up the slack of the muscle. The model can explain why the mechanical efficiency in running can be much higher than in cycling. A muscle which is stretched prior to concentric contraction can do more work at the same metabolic cost when compared with a concentric contraction without pre-stretch. © 1984.","author":[{"dropping-particle":"","family":"Ingen Schenau","given":"G. J.","non-dropping-particle":"van","parse-names":false,"suffix":""}],"container-title":"Human Movement Science","id":"ITEM-3","issue":"4","issued":{"date-parts":[["1984"]]},"page":"301-336","title":"An alternative view of the concept of utilisation of elastic energy in human movement","type":"article-journal","volume":"3"},"uris":["http://www.mendeley.com/documents/?uuid=936aafce-bb4e-4059-9b76-e1ae48bc4f5f"]},{"id":"ITEM-4","itemData":{"DOI":"10.1016/0021-9290(93)90092-S","ISSN":"00219290","PMID":"8308046","abstract":"Based upon the optimal control solutions to a maximum-height countermovement jump (CMJ) and a maximum-height squat jump (SJ), this paper provides a quantitative description of how tendons and the elastic elements of muscle store and deliver energy during vertical jumping. After confirming the ability of the model to replicate the major features of each jump (i.e. muscle activation patterns, body-segmental motions, ground reaction forces, jump height, and total ground contact time), the time histories of the forces and shortening velocities of all the musculotendon actuators in the model were used to calculate the work done on the skeleton by tendons as well as the series-elastic elements, the parallel-elastic elements, and the contractile elements of muscle. We found that all the elastic tissues delivered nearly the same amount of energy to the skeleton during a CMJ and an SJ. The reason is twofold: first, nearly as much elastic strain energy was stored during the SJ as the CMJ; second, more stored elastic strain energy was lost as heat during the CMJ. There was also a difference in the way energy was stored during each jump. During the CMJ, strain energy stored in the elastic tissues came primarily from the gravitational potential energy of the skeleton as the more proximal extensor muscles were stretched during the downward phase of the jump. During the SJ, on the other hand, energy stored in the elastic tissues came primarily from the contractile elements as they did work to stretch the tendons and the series-elastic elements of the muscles. Increasing tendon compliance in the model led to an increase in elastic energy storage and utilization, but it also decreased the amount of energy delivered by the contractile elements to the skeleton. Jump height therefore remained almost the same for both jumps. These results suggest that elastic energy storage and utilization enhance jumping efficiency much more than overall jumping performance. © 1993.","author":[{"dropping-particle":"","family":"Anderson","given":"Frank C.","non-dropping-particle":"","parse-names":false,"suffix":""},{"dropping-particle":"","family":"Pandy","given":"Marcus G.","non-dropping-particle":"","parse-names":false,"suffix":""}],"container-title":"Journal of Biomechanics","id":"ITEM-4","issue":"12","issued":{"date-parts":[["1993"]]},"page":"1413-1427","title":"Storage and utilization of elastic strain energy during jumping","type":"article-journal","volume":"26"},"uris":["http://www.mendeley.com/documents/?uuid=3ce4a870-76f3-4a88-91c2-98aec62467da"]}],"mendeley":{"formattedCitation":"[37], [40]–[42]","plainTextFormattedCitation":"[37], [40]–[42]","previouslyFormattedCitation":"[37], [40]–[42]"},"properties":{"noteIndex":0},"schema":"https://github.com/citation-style-language/schema/raw/master/csl-citation.json"}</w:instrText>
      </w:r>
      <w:r w:rsidR="00B55089" w:rsidRPr="00072F70">
        <w:fldChar w:fldCharType="separate"/>
      </w:r>
      <w:r w:rsidR="00170D4B" w:rsidRPr="00072F70">
        <w:t>[37], [40]–[42]</w:t>
      </w:r>
      <w:r w:rsidR="00B55089" w:rsidRPr="00072F70">
        <w:fldChar w:fldCharType="end"/>
      </w:r>
      <w:r w:rsidR="00B50EA3" w:rsidRPr="00072F70">
        <w:rPr>
          <w:lang w:bidi="he-IL"/>
        </w:rPr>
        <w:t xml:space="preserve"> </w:t>
      </w:r>
      <w:r w:rsidR="00A24BDE" w:rsidRPr="00072F70">
        <w:rPr>
          <w:lang w:bidi="he-IL"/>
        </w:rPr>
        <w:t xml:space="preserve">since </w:t>
      </w:r>
      <w:del w:id="2015" w:author="ACL" w:date="2020-10-13T14:48:00Z">
        <w:r w:rsidR="00A24BDE" w:rsidRPr="00072F70" w:rsidDel="001E1A0E">
          <w:rPr>
            <w:lang w:bidi="he-IL"/>
          </w:rPr>
          <w:delText xml:space="preserve">a </w:delText>
        </w:r>
      </w:del>
      <w:r w:rsidR="00A24BDE" w:rsidRPr="00072F70">
        <w:rPr>
          <w:lang w:bidi="he-IL"/>
        </w:rPr>
        <w:t>significant</w:t>
      </w:r>
      <w:ins w:id="2016" w:author="ACL" w:date="2020-10-13T13:10:00Z">
        <w:r w:rsidR="00393A12">
          <w:rPr>
            <w:lang w:bidi="he-IL"/>
          </w:rPr>
          <w:t>ly more</w:t>
        </w:r>
      </w:ins>
      <w:del w:id="2017" w:author="ACL" w:date="2020-10-13T13:10:00Z">
        <w:r w:rsidR="00A24BDE" w:rsidRPr="00072F70" w:rsidDel="00393A12">
          <w:rPr>
            <w:lang w:bidi="he-IL"/>
          </w:rPr>
          <w:delText xml:space="preserve"> portion of the</w:delText>
        </w:r>
      </w:del>
      <w:r w:rsidR="00A24BDE" w:rsidRPr="00072F70">
        <w:rPr>
          <w:lang w:bidi="he-IL"/>
        </w:rPr>
        <w:t xml:space="preserve"> energy is lost as heat during</w:t>
      </w:r>
      <w:del w:id="2018" w:author="ACL" w:date="2020-10-13T13:09:00Z">
        <w:r w:rsidR="00A24BDE" w:rsidRPr="00072F70" w:rsidDel="00393A12">
          <w:rPr>
            <w:lang w:bidi="he-IL"/>
          </w:rPr>
          <w:delText xml:space="preserve"> the</w:delText>
        </w:r>
      </w:del>
      <w:r w:rsidR="00A24BDE" w:rsidRPr="00072F70">
        <w:rPr>
          <w:lang w:bidi="he-IL"/>
        </w:rPr>
        <w:t xml:space="preserve"> </w:t>
      </w:r>
      <w:del w:id="2019" w:author="ACL" w:date="2020-10-13T13:09:00Z">
        <w:r w:rsidR="00A24BDE" w:rsidRPr="00072F70" w:rsidDel="00393A12">
          <w:rPr>
            <w:lang w:bidi="he-IL"/>
          </w:rPr>
          <w:delText xml:space="preserve">execution of </w:delText>
        </w:r>
      </w:del>
      <w:r w:rsidR="00A24BDE" w:rsidRPr="00072F70">
        <w:rPr>
          <w:lang w:bidi="he-IL"/>
        </w:rPr>
        <w:t xml:space="preserve">a </w:t>
      </w:r>
      <w:r w:rsidR="00F758DA" w:rsidRPr="00072F70">
        <w:rPr>
          <w:lang w:bidi="he-IL"/>
        </w:rPr>
        <w:t xml:space="preserve">countermovement </w:t>
      </w:r>
      <w:del w:id="2020" w:author="ACL" w:date="2020-10-13T13:10:00Z">
        <w:r w:rsidR="00F758DA" w:rsidRPr="00072F70" w:rsidDel="00393A12">
          <w:rPr>
            <w:lang w:bidi="he-IL"/>
          </w:rPr>
          <w:delText xml:space="preserve">when </w:delText>
        </w:r>
        <w:r w:rsidR="00A24BDE" w:rsidRPr="00072F70" w:rsidDel="00393A12">
          <w:rPr>
            <w:lang w:bidi="he-IL"/>
          </w:rPr>
          <w:delText>compared with</w:delText>
        </w:r>
      </w:del>
      <w:ins w:id="2021" w:author="ACL" w:date="2020-10-13T13:10:00Z">
        <w:r w:rsidR="00393A12">
          <w:rPr>
            <w:lang w:bidi="he-IL"/>
          </w:rPr>
          <w:t>jump than during a</w:t>
        </w:r>
      </w:ins>
      <w:del w:id="2022" w:author="ACL" w:date="2020-10-13T13:10:00Z">
        <w:r w:rsidR="00A24BDE" w:rsidRPr="00072F70" w:rsidDel="00393A12">
          <w:rPr>
            <w:lang w:bidi="he-IL"/>
          </w:rPr>
          <w:delText xml:space="preserve"> the </w:delText>
        </w:r>
      </w:del>
      <w:ins w:id="2023" w:author="ACL" w:date="2020-10-13T13:10:00Z">
        <w:r w:rsidR="00393A12">
          <w:rPr>
            <w:lang w:bidi="he-IL"/>
          </w:rPr>
          <w:t xml:space="preserve"> </w:t>
        </w:r>
      </w:ins>
      <w:r w:rsidR="00F758DA" w:rsidRPr="00072F70">
        <w:rPr>
          <w:lang w:bidi="he-IL"/>
        </w:rPr>
        <w:t>squat jump</w:t>
      </w:r>
      <w:del w:id="2024" w:author="ACL" w:date="2020-10-13T13:10:00Z">
        <w:r w:rsidR="00F758DA" w:rsidRPr="00072F70" w:rsidDel="00393A12">
          <w:rPr>
            <w:lang w:bidi="he-IL"/>
          </w:rPr>
          <w:delText>s</w:delText>
        </w:r>
      </w:del>
      <w:r w:rsidR="00A24BDE" w:rsidRPr="00072F70">
        <w:rPr>
          <w:lang w:bidi="he-IL"/>
        </w:rPr>
        <w:t xml:space="preserve">. Bobbert </w:t>
      </w:r>
      <w:r w:rsidR="00A24BDE" w:rsidRPr="00072F70">
        <w:rPr>
          <w:i/>
          <w:iCs/>
          <w:lang w:bidi="he-IL"/>
        </w:rPr>
        <w:t>et al</w:t>
      </w:r>
      <w:r w:rsidR="00A24BDE" w:rsidRPr="00072F70">
        <w:rPr>
          <w:lang w:bidi="he-IL"/>
        </w:rPr>
        <w:t>.</w:t>
      </w:r>
      <w:r w:rsidR="000513E7" w:rsidRPr="00072F70">
        <w:t xml:space="preserve"> </w:t>
      </w:r>
      <w:r w:rsidR="000513E7" w:rsidRPr="00072F70">
        <w:fldChar w:fldCharType="begin" w:fldLock="1"/>
      </w:r>
      <w:r w:rsidR="00772CAF" w:rsidRPr="00072F70">
        <w:instrText>ADDIN CSL_CITATION {"citationItems":[{"id":"ITEM-1","itemData":{"DOI":"10.1097/00005768-199611000-00009","ISSN":"01959131","PMID":"8933491","abstract":"In the literature, it is well established that subjects are able to jump higher in a countermovement jump (CMJ) than in a squat jump (SJ). The purpose of this study was to estimate the relative contribution of the time available for force development and the storage and reutilization of elastic energy to the enhancement of performance in CMJ compared with SJ. Six male volleyball players performed CMJ and SJ. Kinematics, kinetics, and muscle electrical activity (EMG) from six muscles of the lower extremity were monitored. It was found that even when the body position at the start of push-off was the same in SJ as in CMJ, jump height was on average 3.4 cm greater in CMJ. The possibility that nonoptimal coordination in SJ explained the difference in jump height was ruled out; there were no signs of movement disintegration in SJ, and toe-off position was the same in SJ as in CMJ. The greater jump height in CMJ was attributed to the fact that the countermovement allowed the subjects to attain greater joint moments at the start of push-off. As a consequence, joint moments were greater over the first part of the range of joint extension in CMJ, so that more work could be produced than in SJ. To explain this finding, measured and manipulated kinematics and electromyographic activity were used as input for a model of the musculoskeletal system. According to simulation results, storage and reutilization of elastic energy could be ruled out as explanation for the enhancement of performance in CMJ over that in SJ. The crucial contribution of the countermovement seemed to be that it allowed the muscles to build up a high level of active state (fraction of attached cross-bridges) and force before the start of shortening, so that they were able to produce more work over the first part of their shortening distance.","author":[{"dropping-particle":"","family":"Bobbert","given":"Maarten F.","non-dropping-particle":"","parse-names":false,"suffix":""},{"dropping-particle":"","family":"Gerritsen","given":"Karin G.M.","non-dropping-particle":"","parse-names":false,"suffix":""},{"dropping-particle":"","family":"Litjens","given":"Maria C.A.","non-dropping-particle":"","parse-names":false,"suffix":""},{"dropping-particle":"","family":"Soest","given":"Arthur J.","non-dropping-particle":"Van","parse-names":false,"suffix":""}],"container-title":"Medicine and Science in Sports and Exercise","id":"ITEM-1","issue":"11","issued":{"date-parts":[["1996"]]},"page":"1402-1412","title":"Why is countermovement jump height greater than squat jump height?","type":"article","volume":"28"},"uris":["http://www.mendeley.com/documents/?uuid=c720c45e-4922-48f0-8a1a-c050ec7d2a51"]}],"mendeley":{"formattedCitation":"[37]","plainTextFormattedCitation":"[37]","previouslyFormattedCitation":"[37]"},"properties":{"noteIndex":0},"schema":"https://github.com/citation-style-language/schema/raw/master/csl-citation.json"}</w:instrText>
      </w:r>
      <w:r w:rsidR="000513E7" w:rsidRPr="00072F70">
        <w:fldChar w:fldCharType="separate"/>
      </w:r>
      <w:r w:rsidR="00170D4B" w:rsidRPr="00072F70">
        <w:t>[37]</w:t>
      </w:r>
      <w:r w:rsidR="000513E7" w:rsidRPr="00072F70">
        <w:fldChar w:fldCharType="end"/>
      </w:r>
      <w:r w:rsidR="00D240E0" w:rsidRPr="00072F70">
        <w:t xml:space="preserve"> </w:t>
      </w:r>
      <w:r w:rsidR="00DA3A9E" w:rsidRPr="00072F70">
        <w:t>argue</w:t>
      </w:r>
      <w:del w:id="2025" w:author="ACL" w:date="2020-10-13T13:10:00Z">
        <w:r w:rsidR="00DA3A9E" w:rsidRPr="00072F70" w:rsidDel="00393A12">
          <w:delText>d</w:delText>
        </w:r>
      </w:del>
      <w:r w:rsidR="00DA3A9E" w:rsidRPr="00072F70">
        <w:t xml:space="preserve"> that the </w:t>
      </w:r>
      <w:del w:id="2026" w:author="ACL" w:date="2020-10-13T13:10:00Z">
        <w:r w:rsidR="00DA3A9E" w:rsidRPr="00072F70" w:rsidDel="00393A12">
          <w:delText xml:space="preserve">countermovement's </w:delText>
        </w:r>
      </w:del>
      <w:r w:rsidR="00DA3A9E" w:rsidRPr="00072F70">
        <w:t xml:space="preserve">primary contribution </w:t>
      </w:r>
      <w:ins w:id="2027" w:author="ACL" w:date="2020-10-13T13:10:00Z">
        <w:r w:rsidR="00393A12">
          <w:t xml:space="preserve">of a </w:t>
        </w:r>
        <w:r w:rsidR="00393A12" w:rsidRPr="00072F70">
          <w:t xml:space="preserve">countermovement </w:t>
        </w:r>
      </w:ins>
      <w:r w:rsidR="00DA3A9E" w:rsidRPr="00072F70">
        <w:t xml:space="preserve">is that it allows the muscles to build up a high </w:t>
      </w:r>
      <w:del w:id="2028" w:author="ACL" w:date="2020-10-13T13:10:00Z">
        <w:r w:rsidR="00DA3A9E" w:rsidRPr="00072F70" w:rsidDel="00393A12">
          <w:delText xml:space="preserve">level of </w:delText>
        </w:r>
      </w:del>
      <w:r w:rsidR="00DA3A9E" w:rsidRPr="00072F70">
        <w:t xml:space="preserve">active state and </w:t>
      </w:r>
      <w:ins w:id="2029" w:author="ACL" w:date="2020-10-13T14:48:00Z">
        <w:r w:rsidR="001E1A0E">
          <w:t xml:space="preserve">significant </w:t>
        </w:r>
      </w:ins>
      <w:r w:rsidR="00DA3A9E" w:rsidRPr="00072F70">
        <w:t>force before the</w:t>
      </w:r>
      <w:ins w:id="2030" w:author="ACL" w:date="2020-10-13T13:11:00Z">
        <w:r w:rsidR="00393A12">
          <w:t>y</w:t>
        </w:r>
      </w:ins>
      <w:r w:rsidR="00DA3A9E" w:rsidRPr="00072F70">
        <w:t xml:space="preserve"> start </w:t>
      </w:r>
      <w:del w:id="2031" w:author="ACL" w:date="2020-10-13T13:11:00Z">
        <w:r w:rsidR="00DA3A9E" w:rsidRPr="00072F70" w:rsidDel="00393A12">
          <w:delText>of shortening</w:delText>
        </w:r>
      </w:del>
      <w:ins w:id="2032" w:author="ACL" w:date="2020-10-13T13:11:00Z">
        <w:r w:rsidR="00393A12">
          <w:t xml:space="preserve">contracting, thereby allowing </w:t>
        </w:r>
      </w:ins>
      <w:del w:id="2033" w:author="ACL" w:date="2020-10-13T13:11:00Z">
        <w:r w:rsidR="00DA3A9E" w:rsidRPr="00072F70" w:rsidDel="00393A12">
          <w:delText xml:space="preserve">. By that, </w:delText>
        </w:r>
      </w:del>
      <w:r w:rsidR="00DA3A9E" w:rsidRPr="00072F70">
        <w:t xml:space="preserve">the muscles </w:t>
      </w:r>
      <w:del w:id="2034" w:author="ACL" w:date="2020-10-13T13:11:00Z">
        <w:r w:rsidR="00DA3A9E" w:rsidRPr="00072F70" w:rsidDel="00393A12">
          <w:delText xml:space="preserve">were able </w:delText>
        </w:r>
      </w:del>
      <w:r w:rsidR="00DA3A9E" w:rsidRPr="00072F70">
        <w:t>to produce more work.</w:t>
      </w:r>
    </w:p>
    <w:p w14:paraId="55525A8C" w14:textId="77777777" w:rsidR="0035328F" w:rsidRPr="00072F70" w:rsidRDefault="0035328F" w:rsidP="0035328F">
      <w:pPr>
        <w:pStyle w:val="Text"/>
        <w:ind w:firstLine="0"/>
        <w:rPr>
          <w:lang w:bidi="he-IL"/>
        </w:rPr>
      </w:pPr>
    </w:p>
    <w:p w14:paraId="68FF4AE3" w14:textId="10C4C806" w:rsidR="0035328F" w:rsidRPr="00072F70" w:rsidRDefault="0035328F" w:rsidP="0035328F">
      <w:pPr>
        <w:pStyle w:val="Text"/>
        <w:ind w:firstLine="0"/>
        <w:rPr>
          <w:lang w:bidi="he-IL"/>
        </w:rPr>
      </w:pPr>
      <w:r w:rsidRPr="00072F70">
        <w:rPr>
          <w:lang w:bidi="he-IL"/>
        </w:rPr>
        <w:t>Therefore</w:t>
      </w:r>
      <w:r w:rsidR="00E0453C" w:rsidRPr="00072F70">
        <w:rPr>
          <w:lang w:bidi="he-IL"/>
        </w:rPr>
        <w:t>,</w:t>
      </w:r>
      <w:r w:rsidRPr="00072F70">
        <w:rPr>
          <w:lang w:bidi="he-IL"/>
        </w:rPr>
        <w:t xml:space="preserve"> f</w:t>
      </w:r>
      <w:r w:rsidR="003D1069" w:rsidRPr="00072F70">
        <w:t>uture stud</w:t>
      </w:r>
      <w:ins w:id="2035" w:author="ACL" w:date="2020-10-13T13:11:00Z">
        <w:r w:rsidR="00EE6B3D">
          <w:t>ies</w:t>
        </w:r>
      </w:ins>
      <w:del w:id="2036" w:author="ACL" w:date="2020-10-13T13:11:00Z">
        <w:r w:rsidR="003D1069" w:rsidRPr="00072F70" w:rsidDel="00EE6B3D">
          <w:delText>y</w:delText>
        </w:r>
      </w:del>
      <w:r w:rsidR="003D1069" w:rsidRPr="00072F70">
        <w:t xml:space="preserve"> should </w:t>
      </w:r>
      <w:r w:rsidR="00BE425A" w:rsidRPr="00072F70">
        <w:t xml:space="preserve">examine </w:t>
      </w:r>
      <w:del w:id="2037" w:author="ACL" w:date="2020-10-13T13:11:00Z">
        <w:r w:rsidR="006E5BF3" w:rsidRPr="00072F70" w:rsidDel="00EE6B3D">
          <w:delText xml:space="preserve">if </w:delText>
        </w:r>
      </w:del>
      <w:r w:rsidR="003D1069" w:rsidRPr="00072F70">
        <w:rPr>
          <w:lang w:bidi="he-IL"/>
        </w:rPr>
        <w:t>jumping with</w:t>
      </w:r>
      <w:ins w:id="2038" w:author="ACL" w:date="2020-10-13T13:11:00Z">
        <w:r w:rsidR="00EE6B3D">
          <w:rPr>
            <w:lang w:bidi="he-IL"/>
          </w:rPr>
          <w:t xml:space="preserve"> the</w:t>
        </w:r>
      </w:ins>
      <w:r w:rsidR="003D1069" w:rsidRPr="00072F70">
        <w:rPr>
          <w:lang w:bidi="he-IL"/>
        </w:rPr>
        <w:t xml:space="preserve"> exoskeleton using </w:t>
      </w:r>
      <w:ins w:id="2039" w:author="ACL" w:date="2020-10-13T13:11:00Z">
        <w:r w:rsidR="00EE6B3D">
          <w:rPr>
            <w:lang w:bidi="he-IL"/>
          </w:rPr>
          <w:t xml:space="preserve">the </w:t>
        </w:r>
      </w:ins>
      <w:r w:rsidRPr="00072F70">
        <w:rPr>
          <w:lang w:bidi="he-IL"/>
        </w:rPr>
        <w:t>countermovement</w:t>
      </w:r>
      <w:r w:rsidR="003D1069" w:rsidRPr="00072F70">
        <w:rPr>
          <w:lang w:bidi="he-IL"/>
        </w:rPr>
        <w:t xml:space="preserve"> strategy </w:t>
      </w:r>
      <w:del w:id="2040" w:author="ACL" w:date="2020-10-13T13:12:00Z">
        <w:r w:rsidR="003D1069" w:rsidRPr="00072F70" w:rsidDel="00EE6B3D">
          <w:rPr>
            <w:lang w:bidi="he-IL"/>
          </w:rPr>
          <w:delText xml:space="preserve">will contribute </w:delText>
        </w:r>
      </w:del>
      <w:r w:rsidR="003D1069" w:rsidRPr="00072F70">
        <w:rPr>
          <w:lang w:bidi="he-IL"/>
        </w:rPr>
        <w:t xml:space="preserve">to </w:t>
      </w:r>
      <w:del w:id="2041" w:author="ACL" w:date="2020-10-13T13:12:00Z">
        <w:r w:rsidR="003D1069" w:rsidRPr="00072F70" w:rsidDel="00EE6B3D">
          <w:rPr>
            <w:lang w:bidi="he-IL"/>
          </w:rPr>
          <w:delText xml:space="preserve">a </w:delText>
        </w:r>
      </w:del>
      <w:r w:rsidR="003D1069" w:rsidRPr="00072F70">
        <w:rPr>
          <w:lang w:bidi="he-IL"/>
        </w:rPr>
        <w:t>better understand</w:t>
      </w:r>
      <w:del w:id="2042" w:author="ACL" w:date="2020-10-13T13:12:00Z">
        <w:r w:rsidR="003D1069" w:rsidRPr="00072F70" w:rsidDel="00EE6B3D">
          <w:rPr>
            <w:lang w:bidi="he-IL"/>
          </w:rPr>
          <w:delText>ing of the</w:delText>
        </w:r>
      </w:del>
      <w:r w:rsidR="003D1069" w:rsidRPr="00072F70">
        <w:rPr>
          <w:lang w:bidi="he-IL"/>
        </w:rPr>
        <w:t xml:space="preserve"> human-exoskeleton interaction</w:t>
      </w:r>
      <w:ins w:id="2043" w:author="ACL" w:date="2020-10-13T13:12:00Z">
        <w:r w:rsidR="00EE6B3D">
          <w:rPr>
            <w:lang w:bidi="he-IL"/>
          </w:rPr>
          <w:t>s</w:t>
        </w:r>
      </w:ins>
      <w:r w:rsidR="003D1069" w:rsidRPr="00072F70">
        <w:rPr>
          <w:lang w:bidi="he-IL"/>
        </w:rPr>
        <w:t xml:space="preserve"> and potentially increase the jump height.</w:t>
      </w:r>
      <w:r w:rsidRPr="00072F70">
        <w:rPr>
          <w:lang w:bidi="he-IL"/>
        </w:rPr>
        <w:t xml:space="preserve"> </w:t>
      </w:r>
      <w:del w:id="2044" w:author="ACL" w:date="2020-10-13T13:12:00Z">
        <w:r w:rsidRPr="00072F70" w:rsidDel="00EE6B3D">
          <w:rPr>
            <w:lang w:bidi="he-IL"/>
          </w:rPr>
          <w:tab/>
          <w:delText xml:space="preserve"> </w:delText>
        </w:r>
      </w:del>
    </w:p>
    <w:p w14:paraId="5E79B480" w14:textId="02C2FA5C" w:rsidR="002739C7" w:rsidRPr="00072F70" w:rsidRDefault="002739C7" w:rsidP="001D0ED4">
      <w:pPr>
        <w:pStyle w:val="Text"/>
        <w:ind w:firstLine="0"/>
        <w:rPr>
          <w:lang w:bidi="he-IL"/>
        </w:rPr>
      </w:pPr>
    </w:p>
    <w:p w14:paraId="293C7640" w14:textId="4C603B13" w:rsidR="00563B55" w:rsidRPr="00072F70" w:rsidRDefault="00563B55" w:rsidP="00563B55">
      <w:pPr>
        <w:pStyle w:val="Heading1"/>
      </w:pPr>
      <w:r w:rsidRPr="00072F70">
        <w:t>Conclusion</w:t>
      </w:r>
    </w:p>
    <w:p w14:paraId="031A89E1" w14:textId="0F60D6A9" w:rsidR="00BC5AEF" w:rsidRPr="00072F70" w:rsidRDefault="00193B59" w:rsidP="00BC5AEF">
      <w:pPr>
        <w:pStyle w:val="Text"/>
        <w:ind w:left="202"/>
      </w:pPr>
      <w:r w:rsidRPr="00072F70">
        <w:t>This study</w:t>
      </w:r>
      <w:r w:rsidR="00BC5AEF" w:rsidRPr="00072F70">
        <w:t xml:space="preserve"> </w:t>
      </w:r>
      <w:r w:rsidRPr="00072F70">
        <w:t xml:space="preserve">presents </w:t>
      </w:r>
      <w:r w:rsidR="00BC5AEF" w:rsidRPr="00072F70">
        <w:t xml:space="preserve">a </w:t>
      </w:r>
      <w:del w:id="2045" w:author="ACL" w:date="2020-10-13T13:12:00Z">
        <w:r w:rsidRPr="00072F70" w:rsidDel="006A5905">
          <w:delText xml:space="preserve">novel </w:delText>
        </w:r>
      </w:del>
      <w:r w:rsidR="00BC5AEF" w:rsidRPr="00072F70">
        <w:t xml:space="preserve">passive exoskeleton </w:t>
      </w:r>
      <w:del w:id="2046" w:author="ACL" w:date="2020-10-13T13:12:00Z">
        <w:r w:rsidR="00BC5AEF" w:rsidRPr="00072F70" w:rsidDel="006A5905">
          <w:delText xml:space="preserve">for improving </w:delText>
        </w:r>
      </w:del>
      <w:ins w:id="2047" w:author="ACL" w:date="2020-10-13T13:12:00Z">
        <w:r w:rsidR="006A5905">
          <w:t xml:space="preserve">that increases </w:t>
        </w:r>
        <w:r w:rsidR="006A5905" w:rsidRPr="00072F70">
          <w:t xml:space="preserve">vertical jumping </w:t>
        </w:r>
      </w:ins>
      <w:r w:rsidR="00BC5AEF" w:rsidRPr="00072F70">
        <w:t>height</w:t>
      </w:r>
      <w:del w:id="2048" w:author="ACL" w:date="2020-10-13T13:12:00Z">
        <w:r w:rsidR="00BC5AEF" w:rsidRPr="00072F70" w:rsidDel="006A5905">
          <w:delText xml:space="preserve"> </w:delText>
        </w:r>
        <w:r w:rsidRPr="00072F70" w:rsidDel="006A5905">
          <w:delText xml:space="preserve">of </w:delText>
        </w:r>
        <w:r w:rsidR="00BC5AEF" w:rsidRPr="00072F70" w:rsidDel="006A5905">
          <w:delText>vertical jumping</w:delText>
        </w:r>
      </w:del>
      <w:r w:rsidR="00BC5AEF" w:rsidRPr="00072F70">
        <w:t>. The exoskeleton contain</w:t>
      </w:r>
      <w:ins w:id="2049" w:author="ACL" w:date="2020-10-13T13:13:00Z">
        <w:r w:rsidR="006A5905">
          <w:t>s</w:t>
        </w:r>
      </w:ins>
      <w:del w:id="2050" w:author="ACL" w:date="2020-10-13T13:13:00Z">
        <w:r w:rsidR="00BC5AEF" w:rsidRPr="00072F70" w:rsidDel="006A5905">
          <w:delText>ed</w:delText>
        </w:r>
      </w:del>
      <w:r w:rsidR="00BC5AEF" w:rsidRPr="00072F70">
        <w:t xml:space="preserve"> springs </w:t>
      </w:r>
      <w:ins w:id="2051" w:author="ACL" w:date="2020-10-13T13:14:00Z">
        <w:r w:rsidR="006A5905">
          <w:t>positioned</w:t>
        </w:r>
        <w:r w:rsidR="006A5905" w:rsidRPr="00072F70">
          <w:t xml:space="preserve"> parallel to the quadriceps femoris muscle </w:t>
        </w:r>
      </w:ins>
      <w:r w:rsidR="00BC5AEF" w:rsidRPr="00072F70">
        <w:t>that provide</w:t>
      </w:r>
      <w:ins w:id="2052" w:author="ACL" w:date="2020-10-13T15:00:00Z">
        <w:r w:rsidR="005B4E54">
          <w:t>s</w:t>
        </w:r>
      </w:ins>
      <w:del w:id="2053" w:author="ACL" w:date="2020-10-13T14:48:00Z">
        <w:r w:rsidR="00BC5AEF" w:rsidRPr="00072F70" w:rsidDel="001E1A0E">
          <w:delText>d</w:delText>
        </w:r>
      </w:del>
      <w:r w:rsidR="00BC5AEF" w:rsidRPr="00072F70">
        <w:t xml:space="preserve"> </w:t>
      </w:r>
      <w:del w:id="2054" w:author="ACL" w:date="2020-10-13T13:13:00Z">
        <w:r w:rsidR="00BC5AEF" w:rsidRPr="00072F70" w:rsidDel="006A5905">
          <w:delText xml:space="preserve">the </w:delText>
        </w:r>
      </w:del>
      <w:ins w:id="2055" w:author="ACL" w:date="2020-10-13T13:13:00Z">
        <w:r w:rsidR="006A5905" w:rsidRPr="00072F70">
          <w:t xml:space="preserve">approximately 50% </w:t>
        </w:r>
      </w:ins>
      <w:del w:id="2056" w:author="ACL" w:date="2020-10-13T13:13:00Z">
        <w:r w:rsidR="00BC5AEF" w:rsidRPr="00072F70" w:rsidDel="006A5905">
          <w:delText xml:space="preserve">assistance </w:delText>
        </w:r>
      </w:del>
      <w:del w:id="2057" w:author="ACL" w:date="2020-10-13T09:44:00Z">
        <w:r w:rsidR="00BC5AEF" w:rsidRPr="00072F70" w:rsidDel="00C25F71">
          <w:delText>moment</w:delText>
        </w:r>
      </w:del>
      <w:ins w:id="2058" w:author="ACL" w:date="2020-10-13T09:44:00Z">
        <w:r w:rsidR="00C25F71">
          <w:t>torque</w:t>
        </w:r>
      </w:ins>
      <w:r w:rsidR="00BC5AEF" w:rsidRPr="00072F70">
        <w:t xml:space="preserve"> </w:t>
      </w:r>
      <w:ins w:id="2059" w:author="ACL" w:date="2020-10-13T13:13:00Z">
        <w:r w:rsidR="006A5905" w:rsidRPr="00072F70">
          <w:t xml:space="preserve">assistance </w:t>
        </w:r>
      </w:ins>
      <w:del w:id="2060" w:author="ACL" w:date="2020-10-13T13:13:00Z">
        <w:r w:rsidR="002C40CB" w:rsidRPr="00072F70" w:rsidDel="006A5905">
          <w:delText xml:space="preserve">of approximately 50% of </w:delText>
        </w:r>
      </w:del>
      <w:ins w:id="2061" w:author="ACL" w:date="2020-10-13T13:13:00Z">
        <w:r w:rsidR="006A5905">
          <w:t xml:space="preserve">for the </w:t>
        </w:r>
      </w:ins>
      <w:r w:rsidR="002C40CB" w:rsidRPr="00072F70">
        <w:t>biological knee</w:t>
      </w:r>
      <w:ins w:id="2062" w:author="ACL" w:date="2020-10-13T13:13:00Z">
        <w:r w:rsidR="006A5905">
          <w:t xml:space="preserve">. </w:t>
        </w:r>
      </w:ins>
      <w:del w:id="2063" w:author="ACL" w:date="2020-10-13T13:13:00Z">
        <w:r w:rsidR="002C40CB" w:rsidRPr="00072F70" w:rsidDel="006A5905">
          <w:delText xml:space="preserve"> </w:delText>
        </w:r>
        <w:r w:rsidR="00BC5AEF" w:rsidRPr="00072F70" w:rsidDel="006A5905">
          <w:delText>and were</w:delText>
        </w:r>
      </w:del>
      <w:del w:id="2064" w:author="ACL" w:date="2020-10-13T13:14:00Z">
        <w:r w:rsidR="00BC5AEF" w:rsidRPr="00072F70" w:rsidDel="006A5905">
          <w:delText xml:space="preserve"> located parallel to the quadriceps femoris muscle.</w:delText>
        </w:r>
      </w:del>
    </w:p>
    <w:p w14:paraId="688EEDA3" w14:textId="2FFFD1E9" w:rsidR="00BC5AEF" w:rsidRPr="00072F70" w:rsidRDefault="00193B59" w:rsidP="00BC5AEF">
      <w:pPr>
        <w:pStyle w:val="Text"/>
        <w:ind w:left="202"/>
      </w:pPr>
      <w:del w:id="2065" w:author="ACL" w:date="2020-10-13T13:14:00Z">
        <w:r w:rsidRPr="00072F70" w:rsidDel="00C55330">
          <w:delText>In th</w:delText>
        </w:r>
      </w:del>
      <w:ins w:id="2066" w:author="ACL" w:date="2020-10-13T13:14:00Z">
        <w:r w:rsidR="00C55330">
          <w:t>Th</w:t>
        </w:r>
      </w:ins>
      <w:r w:rsidRPr="00072F70">
        <w:t xml:space="preserve">e study </w:t>
      </w:r>
      <w:del w:id="2067" w:author="ACL" w:date="2020-10-13T13:14:00Z">
        <w:r w:rsidRPr="00072F70" w:rsidDel="00C55330">
          <w:delText xml:space="preserve">there </w:delText>
        </w:r>
      </w:del>
      <w:ins w:id="2068" w:author="ACL" w:date="2020-10-13T14:49:00Z">
        <w:r w:rsidR="001E1A0E">
          <w:t>discusses</w:t>
        </w:r>
      </w:ins>
      <w:del w:id="2069" w:author="ACL" w:date="2020-10-13T13:14:00Z">
        <w:r w:rsidRPr="00072F70" w:rsidDel="00C55330">
          <w:delText>were</w:delText>
        </w:r>
      </w:del>
      <w:r w:rsidRPr="00072F70">
        <w:t xml:space="preserve"> two experimental session</w:t>
      </w:r>
      <w:r w:rsidR="00F30786" w:rsidRPr="00072F70">
        <w:t>s</w:t>
      </w:r>
      <w:r w:rsidRPr="00072F70">
        <w:t xml:space="preserve">. </w:t>
      </w:r>
      <w:r w:rsidR="00BC5AEF" w:rsidRPr="00072F70">
        <w:t xml:space="preserve">In the first session, the subjects </w:t>
      </w:r>
      <w:ins w:id="2070" w:author="ACL" w:date="2020-10-13T13:15:00Z">
        <w:r w:rsidR="00C55330">
          <w:t xml:space="preserve">were equipped with the exoskeleton and </w:t>
        </w:r>
      </w:ins>
      <w:r w:rsidR="00BC5AEF" w:rsidRPr="00072F70">
        <w:t>jumped without</w:t>
      </w:r>
      <w:ins w:id="2071" w:author="ACL" w:date="2020-10-13T13:15:00Z">
        <w:r w:rsidR="00C55330">
          <w:t xml:space="preserve"> the benefit of</w:t>
        </w:r>
      </w:ins>
      <w:r w:rsidR="00BC5AEF" w:rsidRPr="00072F70">
        <w:t xml:space="preserve"> instructions on how to use </w:t>
      </w:r>
      <w:del w:id="2072" w:author="ACL" w:date="2020-10-13T13:15:00Z">
        <w:r w:rsidR="00BC5AEF" w:rsidRPr="00072F70" w:rsidDel="00C55330">
          <w:delText>the exoskeleton</w:delText>
        </w:r>
      </w:del>
      <w:ins w:id="2073" w:author="ACL" w:date="2020-10-13T13:15:00Z">
        <w:r w:rsidR="00C55330">
          <w:t>it</w:t>
        </w:r>
      </w:ins>
      <w:r w:rsidR="00BC5AEF" w:rsidRPr="00072F70">
        <w:t xml:space="preserve">. In the second session, the subjects were trained </w:t>
      </w:r>
      <w:del w:id="2074" w:author="ACL" w:date="2020-10-13T13:15:00Z">
        <w:r w:rsidR="00BC5AEF" w:rsidRPr="00072F70" w:rsidDel="00C55330">
          <w:delText>to better utilize</w:delText>
        </w:r>
      </w:del>
      <w:ins w:id="2075" w:author="ACL" w:date="2020-10-13T13:15:00Z">
        <w:r w:rsidR="00C55330">
          <w:t>how to use</w:t>
        </w:r>
      </w:ins>
      <w:r w:rsidR="00BC5AEF" w:rsidRPr="00072F70">
        <w:t xml:space="preserve"> the exoskeleton by exploring different jumping techniques to </w:t>
      </w:r>
      <w:del w:id="2076" w:author="ACL" w:date="2020-10-13T13:17:00Z">
        <w:r w:rsidR="00BC5AEF" w:rsidRPr="00072F70" w:rsidDel="00C55330">
          <w:delText>improve the adaption to the exoskeleton</w:delText>
        </w:r>
      </w:del>
      <w:ins w:id="2077" w:author="ACL" w:date="2020-10-13T13:17:00Z">
        <w:r w:rsidR="00C55330">
          <w:t>increase the jump height</w:t>
        </w:r>
      </w:ins>
      <w:r w:rsidR="00BC5AEF" w:rsidRPr="00072F70">
        <w:t>.</w:t>
      </w:r>
    </w:p>
    <w:p w14:paraId="37D176BD" w14:textId="4E021E22" w:rsidR="00BC5AEF" w:rsidRPr="00072F70" w:rsidRDefault="00BC5AEF" w:rsidP="00BC5AEF">
      <w:pPr>
        <w:pStyle w:val="Text"/>
        <w:ind w:left="202"/>
      </w:pPr>
      <w:r w:rsidRPr="00072F70">
        <w:t xml:space="preserve">The </w:t>
      </w:r>
      <w:ins w:id="2078" w:author="ACL" w:date="2020-10-13T13:17:00Z">
        <w:r w:rsidR="00C55330">
          <w:t xml:space="preserve">results of the </w:t>
        </w:r>
      </w:ins>
      <w:r w:rsidRPr="00072F70">
        <w:t xml:space="preserve">second </w:t>
      </w:r>
      <w:ins w:id="2079" w:author="ACL" w:date="2020-10-13T13:17:00Z">
        <w:r w:rsidR="00C55330">
          <w:t xml:space="preserve">series of </w:t>
        </w:r>
      </w:ins>
      <w:r w:rsidRPr="00072F70">
        <w:t>experiment</w:t>
      </w:r>
      <w:ins w:id="2080" w:author="ACL" w:date="2020-10-13T13:17:00Z">
        <w:r w:rsidR="00C55330">
          <w:t>s</w:t>
        </w:r>
      </w:ins>
      <w:r w:rsidRPr="00072F70">
        <w:t xml:space="preserve"> </w:t>
      </w:r>
      <w:del w:id="2081" w:author="ACL" w:date="2020-10-13T13:17:00Z">
        <w:r w:rsidRPr="00072F70" w:rsidDel="00C55330">
          <w:delText xml:space="preserve">results </w:delText>
        </w:r>
      </w:del>
      <w:r w:rsidRPr="00072F70">
        <w:t>reveal</w:t>
      </w:r>
      <w:del w:id="2082" w:author="ACL" w:date="2020-10-13T13:17:00Z">
        <w:r w:rsidRPr="00072F70" w:rsidDel="00C55330">
          <w:delText>ed</w:delText>
        </w:r>
      </w:del>
      <w:r w:rsidRPr="00072F70">
        <w:t xml:space="preserve"> an increase</w:t>
      </w:r>
      <w:ins w:id="2083" w:author="ACL" w:date="2020-10-13T13:17:00Z">
        <w:r w:rsidR="00C55330">
          <w:t xml:space="preserve"> in jump height </w:t>
        </w:r>
      </w:ins>
      <w:del w:id="2084" w:author="ACL" w:date="2020-10-13T13:17:00Z">
        <w:r w:rsidRPr="00072F70" w:rsidDel="00C55330">
          <w:delText xml:space="preserve"> </w:delText>
        </w:r>
      </w:del>
      <w:r w:rsidRPr="00072F70">
        <w:t>of</w:t>
      </w:r>
      <w:r w:rsidR="002208AE" w:rsidRPr="00072F70">
        <w:t xml:space="preserve"> 6.2</w:t>
      </w:r>
      <m:oMath>
        <m:r>
          <m:rPr>
            <m:sty m:val="p"/>
          </m:rPr>
          <w:rPr>
            <w:rFonts w:ascii="Cambria Math" w:hAnsi="Cambria Math"/>
          </w:rPr>
          <m:t>±</m:t>
        </m:r>
      </m:oMath>
      <w:r w:rsidR="002208AE" w:rsidRPr="00072F70">
        <w:rPr>
          <w:rtl/>
          <w:lang w:bidi="he-IL"/>
        </w:rPr>
        <w:t>0.9</w:t>
      </w:r>
      <w:r w:rsidR="002208AE" w:rsidRPr="00072F70">
        <w:t>% (mean</w:t>
      </w:r>
      <m:oMath>
        <m:r>
          <w:rPr>
            <w:rFonts w:ascii="Cambria Math" w:hAnsi="Cambria Math"/>
          </w:rPr>
          <m:t>±</m:t>
        </m:r>
      </m:oMath>
      <w:r w:rsidR="002208AE" w:rsidRPr="00072F70">
        <w:t xml:space="preserve">SE) </w:t>
      </w:r>
      <w:del w:id="2085" w:author="ACL" w:date="2020-10-13T13:17:00Z">
        <w:r w:rsidRPr="00072F70" w:rsidDel="00C55330">
          <w:delText xml:space="preserve">of jump height </w:delText>
        </w:r>
      </w:del>
      <w:r w:rsidRPr="00072F70">
        <w:t xml:space="preserve">when using the exoskeleton compared </w:t>
      </w:r>
      <w:del w:id="2086" w:author="ACL" w:date="2020-10-13T13:17:00Z">
        <w:r w:rsidRPr="00072F70" w:rsidDel="00C55330">
          <w:delText xml:space="preserve">to </w:delText>
        </w:r>
      </w:del>
      <w:ins w:id="2087" w:author="ACL" w:date="2020-10-13T13:17:00Z">
        <w:r w:rsidR="00C55330">
          <w:t>w</w:t>
        </w:r>
      </w:ins>
      <w:ins w:id="2088" w:author="ACL" w:date="2020-10-13T13:18:00Z">
        <w:r w:rsidR="00C55330">
          <w:t>ith the</w:t>
        </w:r>
      </w:ins>
      <w:ins w:id="2089" w:author="ACL" w:date="2020-10-13T13:17:00Z">
        <w:r w:rsidR="00C55330" w:rsidRPr="00072F70">
          <w:t xml:space="preserve"> </w:t>
        </w:r>
      </w:ins>
      <w:r w:rsidRPr="00072F70">
        <w:t>jump</w:t>
      </w:r>
      <w:ins w:id="2090" w:author="ACL" w:date="2020-10-13T13:18:00Z">
        <w:r w:rsidR="00C55330">
          <w:t xml:space="preserve"> height</w:t>
        </w:r>
      </w:ins>
      <w:del w:id="2091" w:author="ACL" w:date="2020-10-13T13:18:00Z">
        <w:r w:rsidRPr="00072F70" w:rsidDel="00C55330">
          <w:delText>ing</w:delText>
        </w:r>
      </w:del>
      <w:r w:rsidRPr="00072F70">
        <w:t xml:space="preserve"> without the exoskeleton</w:t>
      </w:r>
      <w:r w:rsidR="00672D84" w:rsidRPr="00072F70">
        <w:t xml:space="preserve">, and </w:t>
      </w:r>
      <w:ins w:id="2092" w:author="ACL" w:date="2020-10-13T13:18:00Z">
        <w:r w:rsidR="00C55330">
          <w:t xml:space="preserve">an increase in jump height of </w:t>
        </w:r>
      </w:ins>
      <w:r w:rsidR="00672D84" w:rsidRPr="00072F70">
        <w:t xml:space="preserve">21.6% compared </w:t>
      </w:r>
      <w:del w:id="2093" w:author="ACL" w:date="2020-10-13T13:18:00Z">
        <w:r w:rsidR="00672D84" w:rsidRPr="00072F70" w:rsidDel="00C55330">
          <w:delText xml:space="preserve">to </w:delText>
        </w:r>
      </w:del>
      <w:ins w:id="2094" w:author="ACL" w:date="2020-10-13T13:18:00Z">
        <w:r w:rsidR="00C55330">
          <w:t>with</w:t>
        </w:r>
        <w:r w:rsidR="00C55330" w:rsidRPr="00072F70">
          <w:t xml:space="preserve"> </w:t>
        </w:r>
      </w:ins>
      <w:r w:rsidR="00672D84" w:rsidRPr="00072F70">
        <w:t xml:space="preserve">jumping </w:t>
      </w:r>
      <w:del w:id="2095" w:author="ACL" w:date="2020-10-13T13:18:00Z">
        <w:r w:rsidR="00672D84" w:rsidRPr="00072F70" w:rsidDel="00C55330">
          <w:delText xml:space="preserve">with </w:delText>
        </w:r>
      </w:del>
      <w:ins w:id="2096" w:author="ACL" w:date="2020-10-13T13:18:00Z">
        <w:r w:rsidR="00C55330" w:rsidRPr="00072F70">
          <w:t>with</w:t>
        </w:r>
        <w:r w:rsidR="00C55330">
          <w:t xml:space="preserve"> a springless </w:t>
        </w:r>
      </w:ins>
      <w:r w:rsidR="00672D84" w:rsidRPr="00072F70">
        <w:t>exoskeleton</w:t>
      </w:r>
      <w:ins w:id="2097" w:author="ACL" w:date="2020-10-13T13:18:00Z">
        <w:r w:rsidR="00C55330">
          <w:t>.</w:t>
        </w:r>
      </w:ins>
      <w:r w:rsidR="00672D84" w:rsidRPr="00072F70">
        <w:t xml:space="preserve"> </w:t>
      </w:r>
      <w:del w:id="2098" w:author="ACL" w:date="2020-10-13T13:18:00Z">
        <w:r w:rsidR="00672D84" w:rsidRPr="00072F70" w:rsidDel="00C55330">
          <w:delText>with no springs</w:delText>
        </w:r>
      </w:del>
    </w:p>
    <w:p w14:paraId="4778F659" w14:textId="1F560BF7" w:rsidR="00BC5AEF" w:rsidRPr="00072F70" w:rsidRDefault="00BC5AEF" w:rsidP="00BC5AEF">
      <w:pPr>
        <w:pStyle w:val="Text"/>
        <w:ind w:left="202"/>
      </w:pPr>
      <w:del w:id="2099" w:author="ACL" w:date="2020-10-13T14:49:00Z">
        <w:r w:rsidRPr="00072F70" w:rsidDel="001E1A0E">
          <w:delText>Since there was no</w:delText>
        </w:r>
      </w:del>
      <w:ins w:id="2100" w:author="ACL" w:date="2020-10-13T14:49:00Z">
        <w:r w:rsidR="001E1A0E">
          <w:t>The lack of</w:t>
        </w:r>
      </w:ins>
      <w:r w:rsidRPr="00072F70">
        <w:t xml:space="preserve"> improvement in jump height during the first session</w:t>
      </w:r>
      <w:del w:id="2101" w:author="ACL" w:date="2020-10-13T14:50:00Z">
        <w:r w:rsidRPr="00072F70" w:rsidDel="001E1A0E">
          <w:delText>,</w:delText>
        </w:r>
      </w:del>
      <w:r w:rsidRPr="00072F70">
        <w:t xml:space="preserve"> </w:t>
      </w:r>
      <w:del w:id="2102" w:author="ACL" w:date="2020-10-13T14:50:00Z">
        <w:r w:rsidRPr="00072F70" w:rsidDel="001E1A0E">
          <w:delText xml:space="preserve">it </w:delText>
        </w:r>
      </w:del>
      <w:r w:rsidRPr="00072F70">
        <w:t xml:space="preserve">indicates that </w:t>
      </w:r>
      <w:del w:id="2103" w:author="ACL" w:date="2020-10-13T14:50:00Z">
        <w:r w:rsidRPr="00072F70" w:rsidDel="001E1A0E">
          <w:delText xml:space="preserve">exploration </w:delText>
        </w:r>
      </w:del>
      <w:ins w:id="2104" w:author="ACL" w:date="2020-10-13T14:50:00Z">
        <w:r w:rsidR="001E1A0E">
          <w:t>further investigation</w:t>
        </w:r>
        <w:r w:rsidR="001E1A0E" w:rsidRPr="00072F70">
          <w:t xml:space="preserve"> </w:t>
        </w:r>
      </w:ins>
      <w:r w:rsidRPr="00072F70">
        <w:t xml:space="preserve">is necessary </w:t>
      </w:r>
      <w:del w:id="2105" w:author="ACL" w:date="2020-10-13T14:50:00Z">
        <w:r w:rsidRPr="00072F70" w:rsidDel="001E1A0E">
          <w:delText xml:space="preserve">for </w:delText>
        </w:r>
      </w:del>
      <w:ins w:id="2106" w:author="ACL" w:date="2020-10-13T14:50:00Z">
        <w:r w:rsidR="001E1A0E">
          <w:t>to</w:t>
        </w:r>
        <w:r w:rsidR="001E1A0E" w:rsidRPr="00072F70">
          <w:t xml:space="preserve"> </w:t>
        </w:r>
      </w:ins>
      <w:r w:rsidRPr="00072F70">
        <w:t>increas</w:t>
      </w:r>
      <w:ins w:id="2107" w:author="ACL" w:date="2020-10-13T14:50:00Z">
        <w:r w:rsidR="001E1A0E">
          <w:t>e</w:t>
        </w:r>
      </w:ins>
      <w:del w:id="2108" w:author="ACL" w:date="2020-10-13T14:50:00Z">
        <w:r w:rsidRPr="00072F70" w:rsidDel="001E1A0E">
          <w:delText>ing</w:delText>
        </w:r>
      </w:del>
      <w:r w:rsidRPr="00072F70">
        <w:t xml:space="preserve"> </w:t>
      </w:r>
      <w:ins w:id="2109" w:author="ACL" w:date="2020-10-13T14:50:00Z">
        <w:r w:rsidR="001E1A0E">
          <w:t xml:space="preserve">the </w:t>
        </w:r>
      </w:ins>
      <w:r w:rsidRPr="00072F70">
        <w:t xml:space="preserve">jump height. </w:t>
      </w:r>
      <w:del w:id="2110" w:author="ACL" w:date="2020-10-13T14:50:00Z">
        <w:r w:rsidRPr="00072F70" w:rsidDel="001E1A0E">
          <w:delText>It is important to note that this is the first time that using an exoskeleto</w:delText>
        </w:r>
        <w:r w:rsidR="00D70510" w:rsidRPr="00072F70" w:rsidDel="001E1A0E">
          <w:delText xml:space="preserve">n </w:delText>
        </w:r>
        <w:r w:rsidRPr="00072F70" w:rsidDel="001E1A0E">
          <w:delText>improved jump height during vertical jump activity.</w:delText>
        </w:r>
      </w:del>
    </w:p>
    <w:p w14:paraId="68D941A7" w14:textId="6BFE1521" w:rsidR="0087311E" w:rsidRPr="00072F70" w:rsidRDefault="00D06499" w:rsidP="00163328">
      <w:pPr>
        <w:pStyle w:val="Text"/>
        <w:ind w:left="202"/>
        <w:rPr>
          <w:lang w:bidi="he-IL"/>
        </w:rPr>
      </w:pPr>
      <w:del w:id="2111" w:author="ACL" w:date="2020-10-13T13:19:00Z">
        <w:r w:rsidRPr="00072F70" w:rsidDel="009F410D">
          <w:rPr>
            <w:lang w:bidi="he-IL"/>
          </w:rPr>
          <w:delText xml:space="preserve">From </w:delText>
        </w:r>
      </w:del>
      <w:ins w:id="2112" w:author="ACL" w:date="2020-10-13T13:19:00Z">
        <w:r w:rsidR="009F410D">
          <w:rPr>
            <w:lang w:bidi="he-IL"/>
          </w:rPr>
          <w:t>An</w:t>
        </w:r>
        <w:r w:rsidR="009F410D" w:rsidRPr="00072F70">
          <w:rPr>
            <w:lang w:bidi="he-IL"/>
          </w:rPr>
          <w:t xml:space="preserve"> analysis </w:t>
        </w:r>
        <w:r w:rsidR="009F410D">
          <w:rPr>
            <w:lang w:bidi="he-IL"/>
          </w:rPr>
          <w:t xml:space="preserve">of </w:t>
        </w:r>
      </w:ins>
      <w:r w:rsidR="003414E2" w:rsidRPr="00072F70">
        <w:rPr>
          <w:lang w:bidi="he-IL"/>
        </w:rPr>
        <w:t xml:space="preserve">energy balance </w:t>
      </w:r>
      <w:del w:id="2113" w:author="ACL" w:date="2020-10-13T13:19:00Z">
        <w:r w:rsidR="003414E2" w:rsidRPr="00072F70" w:rsidDel="009F410D">
          <w:rPr>
            <w:lang w:bidi="he-IL"/>
          </w:rPr>
          <w:delText xml:space="preserve">analysis </w:delText>
        </w:r>
      </w:del>
      <w:r w:rsidRPr="00072F70">
        <w:rPr>
          <w:lang w:bidi="he-IL"/>
        </w:rPr>
        <w:t>and additional potential jumping strategies</w:t>
      </w:r>
      <w:ins w:id="2114" w:author="ACL" w:date="2020-10-13T13:19:00Z">
        <w:r w:rsidR="009F410D">
          <w:rPr>
            <w:lang w:bidi="he-IL"/>
          </w:rPr>
          <w:t xml:space="preserve"> suggest</w:t>
        </w:r>
      </w:ins>
      <w:del w:id="2115" w:author="ACL" w:date="2020-10-13T13:19:00Z">
        <w:r w:rsidRPr="00072F70" w:rsidDel="009F410D">
          <w:rPr>
            <w:lang w:bidi="he-IL"/>
          </w:rPr>
          <w:delText>,</w:delText>
        </w:r>
      </w:del>
      <w:r w:rsidRPr="00072F70">
        <w:rPr>
          <w:lang w:bidi="he-IL"/>
        </w:rPr>
        <w:t xml:space="preserve"> </w:t>
      </w:r>
      <w:del w:id="2116" w:author="ACL" w:date="2020-10-13T13:19:00Z">
        <w:r w:rsidRPr="00072F70" w:rsidDel="009F410D">
          <w:rPr>
            <w:lang w:bidi="he-IL"/>
          </w:rPr>
          <w:delText xml:space="preserve">we believe </w:delText>
        </w:r>
      </w:del>
      <w:r w:rsidRPr="00072F70">
        <w:rPr>
          <w:lang w:bidi="he-IL"/>
        </w:rPr>
        <w:t xml:space="preserve">that the jump height can be further improved. </w:t>
      </w:r>
      <w:del w:id="2117" w:author="ACL" w:date="2020-10-13T13:19:00Z">
        <w:r w:rsidRPr="00072F70" w:rsidDel="009F410D">
          <w:rPr>
            <w:lang w:bidi="he-IL"/>
          </w:rPr>
          <w:delText>Hence</w:delText>
        </w:r>
      </w:del>
      <w:ins w:id="2118" w:author="ACL" w:date="2020-10-13T13:19:00Z">
        <w:r w:rsidR="009F410D">
          <w:rPr>
            <w:lang w:bidi="he-IL"/>
          </w:rPr>
          <w:t>Thus</w:t>
        </w:r>
      </w:ins>
      <w:r w:rsidR="003414E2" w:rsidRPr="00072F70">
        <w:rPr>
          <w:lang w:bidi="he-IL"/>
        </w:rPr>
        <w:t>,</w:t>
      </w:r>
      <w:r w:rsidRPr="00072F70">
        <w:rPr>
          <w:lang w:bidi="he-IL"/>
        </w:rPr>
        <w:t xml:space="preserve"> </w:t>
      </w:r>
      <w:del w:id="2119" w:author="ACL" w:date="2020-10-13T13:19:00Z">
        <w:r w:rsidRPr="00072F70" w:rsidDel="009F410D">
          <w:rPr>
            <w:lang w:bidi="he-IL"/>
          </w:rPr>
          <w:delText xml:space="preserve">a </w:delText>
        </w:r>
      </w:del>
      <w:r w:rsidRPr="00072F70">
        <w:rPr>
          <w:lang w:bidi="he-IL"/>
        </w:rPr>
        <w:t>future stud</w:t>
      </w:r>
      <w:ins w:id="2120" w:author="ACL" w:date="2020-10-13T13:19:00Z">
        <w:r w:rsidR="009F410D">
          <w:rPr>
            <w:lang w:bidi="he-IL"/>
          </w:rPr>
          <w:t>ies</w:t>
        </w:r>
      </w:ins>
      <w:del w:id="2121" w:author="ACL" w:date="2020-10-13T13:19:00Z">
        <w:r w:rsidRPr="00072F70" w:rsidDel="009F410D">
          <w:rPr>
            <w:lang w:bidi="he-IL"/>
          </w:rPr>
          <w:delText>y</w:delText>
        </w:r>
      </w:del>
      <w:r w:rsidRPr="00072F70">
        <w:rPr>
          <w:lang w:bidi="he-IL"/>
        </w:rPr>
        <w:t xml:space="preserve"> should focus on explor</w:t>
      </w:r>
      <w:del w:id="2122" w:author="ACL" w:date="2020-10-13T13:19:00Z">
        <w:r w:rsidRPr="00072F70" w:rsidDel="009F410D">
          <w:rPr>
            <w:lang w:bidi="he-IL"/>
          </w:rPr>
          <w:delText>atio</w:delText>
        </w:r>
      </w:del>
      <w:ins w:id="2123" w:author="ACL" w:date="2020-10-13T13:19:00Z">
        <w:r w:rsidR="009F410D">
          <w:rPr>
            <w:lang w:bidi="he-IL"/>
          </w:rPr>
          <w:t>ing</w:t>
        </w:r>
      </w:ins>
      <w:del w:id="2124" w:author="ACL" w:date="2020-10-13T13:19:00Z">
        <w:r w:rsidRPr="00072F70" w:rsidDel="009F410D">
          <w:rPr>
            <w:lang w:bidi="he-IL"/>
          </w:rPr>
          <w:delText>n of</w:delText>
        </w:r>
      </w:del>
      <w:r w:rsidRPr="00072F70">
        <w:rPr>
          <w:lang w:bidi="he-IL"/>
        </w:rPr>
        <w:t xml:space="preserve"> additional jumping techniques</w:t>
      </w:r>
      <w:ins w:id="2125" w:author="ACL" w:date="2020-10-13T13:20:00Z">
        <w:r w:rsidR="009F410D">
          <w:rPr>
            <w:lang w:bidi="he-IL"/>
          </w:rPr>
          <w:t>,</w:t>
        </w:r>
      </w:ins>
      <w:r w:rsidRPr="00072F70">
        <w:rPr>
          <w:lang w:bidi="he-IL"/>
        </w:rPr>
        <w:t xml:space="preserve"> including countermovement.</w:t>
      </w:r>
    </w:p>
    <w:p w14:paraId="402C6849" w14:textId="77777777" w:rsidR="00163328" w:rsidRPr="00072F70" w:rsidRDefault="00163328" w:rsidP="00163328">
      <w:pPr>
        <w:pStyle w:val="Text"/>
        <w:ind w:left="202"/>
      </w:pPr>
    </w:p>
    <w:p w14:paraId="305F1190" w14:textId="64428EF2" w:rsidR="00E97402" w:rsidRPr="00072F70" w:rsidRDefault="00E97402" w:rsidP="009766EC">
      <w:pPr>
        <w:pStyle w:val="Heading2"/>
        <w:numPr>
          <w:ilvl w:val="0"/>
          <w:numId w:val="0"/>
        </w:numPr>
      </w:pPr>
      <w:r w:rsidRPr="00072F70">
        <w:t>Appendix</w:t>
      </w:r>
    </w:p>
    <w:p w14:paraId="3905C8B3" w14:textId="64EFF717" w:rsidR="00912E9D" w:rsidRPr="00072F70" w:rsidRDefault="00912E9D" w:rsidP="00912E9D">
      <w:pPr>
        <w:pStyle w:val="Text"/>
        <w:keepNext/>
      </w:pPr>
    </w:p>
    <w:p w14:paraId="29FB1542" w14:textId="5C52507F" w:rsidR="001C0398" w:rsidRPr="00072F70" w:rsidRDefault="001C0398" w:rsidP="00154EEE">
      <w:pPr>
        <w:pStyle w:val="Text"/>
        <w:ind w:firstLine="0"/>
      </w:pPr>
      <w:r w:rsidRPr="00072F70">
        <w:t>Appendix A:</w:t>
      </w:r>
    </w:p>
    <w:p w14:paraId="70C6D458" w14:textId="7C911D46" w:rsidR="00163328" w:rsidRPr="00072F70" w:rsidRDefault="0087311E" w:rsidP="00DA224F">
      <w:pPr>
        <w:pStyle w:val="Text"/>
        <w:ind w:firstLine="0"/>
        <w:rPr>
          <w:sz w:val="16"/>
          <w:szCs w:val="16"/>
        </w:rPr>
      </w:pPr>
      <w:r w:rsidRPr="00072F70">
        <w:rPr>
          <w:noProof/>
        </w:rPr>
        <mc:AlternateContent>
          <mc:Choice Requires="wps">
            <w:drawing>
              <wp:inline distT="0" distB="0" distL="0" distR="0" wp14:anchorId="3576295F" wp14:editId="111DECAB">
                <wp:extent cx="2885440" cy="1691640"/>
                <wp:effectExtent l="0" t="0" r="0" b="381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4CB1C" w14:textId="61D7D380" w:rsidR="009779CB" w:rsidRDefault="009779CB" w:rsidP="0087311E">
                            <w:pPr>
                              <w:pStyle w:val="TableTitle"/>
                            </w:pPr>
                            <w:ins w:id="2126" w:author="ACL" w:date="2020-10-13T13:20:00Z">
                              <w:r>
                                <w:t>Contributions to P</w:t>
                              </w:r>
                            </w:ins>
                            <w:del w:id="2127" w:author="ACL" w:date="2020-10-13T13:20:00Z">
                              <w:r w:rsidRPr="00EB3DBD" w:rsidDel="009F410D">
                                <w:delText>P</w:delText>
                              </w:r>
                            </w:del>
                            <w:r w:rsidRPr="00EB3DBD">
                              <w:t xml:space="preserve">assive </w:t>
                            </w:r>
                            <w:r>
                              <w:t>E</w:t>
                            </w:r>
                            <w:r w:rsidRPr="00EB3DBD">
                              <w:t xml:space="preserve">xoskeleton </w:t>
                            </w:r>
                            <w:r>
                              <w:t>M</w:t>
                            </w:r>
                            <w:r w:rsidRPr="00EB3DBD">
                              <w:t xml:space="preserve">ass </w:t>
                            </w:r>
                            <w:del w:id="2128" w:author="ACL" w:date="2020-10-13T13:20:00Z">
                              <w:r w:rsidRPr="00EB3DBD" w:rsidDel="009F410D">
                                <w:delText xml:space="preserve">by </w:delText>
                              </w:r>
                              <w:r w:rsidDel="009F410D">
                                <w:delText>C</w:delText>
                              </w:r>
                              <w:r w:rsidRPr="00EB3DBD" w:rsidDel="009F410D">
                                <w:delText>omponent</w:delText>
                              </w:r>
                              <w:r w:rsidDel="009F410D">
                                <w:delText xml:space="preserve"> </w:delText>
                              </w:r>
                            </w:del>
                            <w:r>
                              <w:t>for One Leg</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2727"/>
                              <w:gridCol w:w="1593"/>
                            </w:tblGrid>
                            <w:tr w:rsidR="009779CB" w14:paraId="447DD306" w14:textId="77777777" w:rsidTr="004D7528">
                              <w:trPr>
                                <w:trHeight w:val="440"/>
                              </w:trPr>
                              <w:tc>
                                <w:tcPr>
                                  <w:tcW w:w="2727" w:type="dxa"/>
                                  <w:tcBorders>
                                    <w:top w:val="double" w:sz="6" w:space="0" w:color="auto"/>
                                    <w:left w:val="nil"/>
                                    <w:bottom w:val="single" w:sz="6" w:space="0" w:color="auto"/>
                                    <w:right w:val="nil"/>
                                  </w:tcBorders>
                                  <w:vAlign w:val="center"/>
                                </w:tcPr>
                                <w:p w14:paraId="0DC0E7F0" w14:textId="77777777" w:rsidR="009779CB" w:rsidRDefault="009779CB">
                                  <w:pPr>
                                    <w:pStyle w:val="TableTitle"/>
                                    <w:rPr>
                                      <w:smallCaps w:val="0"/>
                                    </w:rPr>
                                  </w:pPr>
                                  <w:r>
                                    <w:rPr>
                                      <w:smallCaps w:val="0"/>
                                    </w:rPr>
                                    <w:t>Segment</w:t>
                                  </w:r>
                                </w:p>
                              </w:tc>
                              <w:tc>
                                <w:tcPr>
                                  <w:tcW w:w="1593" w:type="dxa"/>
                                  <w:tcBorders>
                                    <w:top w:val="double" w:sz="6" w:space="0" w:color="auto"/>
                                    <w:left w:val="nil"/>
                                    <w:bottom w:val="single" w:sz="6" w:space="0" w:color="auto"/>
                                    <w:right w:val="nil"/>
                                  </w:tcBorders>
                                  <w:vAlign w:val="center"/>
                                </w:tcPr>
                                <w:p w14:paraId="3C8E91D8" w14:textId="77777777" w:rsidR="009779CB" w:rsidRDefault="009779CB">
                                  <w:pPr>
                                    <w:jc w:val="center"/>
                                    <w:rPr>
                                      <w:sz w:val="16"/>
                                      <w:szCs w:val="16"/>
                                    </w:rPr>
                                  </w:pPr>
                                  <w:r>
                                    <w:rPr>
                                      <w:sz w:val="16"/>
                                      <w:szCs w:val="16"/>
                                    </w:rPr>
                                    <w:t>Mass</w:t>
                                  </w:r>
                                </w:p>
                              </w:tc>
                            </w:tr>
                            <w:tr w:rsidR="009779CB" w14:paraId="1728FCAC" w14:textId="77777777" w:rsidTr="004D7528">
                              <w:tc>
                                <w:tcPr>
                                  <w:tcW w:w="2727" w:type="dxa"/>
                                  <w:tcBorders>
                                    <w:top w:val="nil"/>
                                    <w:left w:val="nil"/>
                                    <w:bottom w:val="nil"/>
                                    <w:right w:val="nil"/>
                                  </w:tcBorders>
                                </w:tcPr>
                                <w:p w14:paraId="2A1578EE" w14:textId="2E0E51CA" w:rsidR="009779CB" w:rsidRPr="004D7528" w:rsidRDefault="009779CB">
                                  <w:pPr>
                                    <w:rPr>
                                      <w:b/>
                                      <w:bCs/>
                                      <w:sz w:val="16"/>
                                      <w:szCs w:val="16"/>
                                    </w:rPr>
                                  </w:pPr>
                                  <w:r w:rsidRPr="004D7528">
                                    <w:rPr>
                                      <w:b/>
                                      <w:bCs/>
                                      <w:sz w:val="16"/>
                                      <w:szCs w:val="16"/>
                                    </w:rPr>
                                    <w:t xml:space="preserve">Aluminum </w:t>
                                  </w:r>
                                  <w:ins w:id="2129" w:author="ACL" w:date="2020-10-13T14:51:00Z">
                                    <w:r w:rsidR="001E1A0E">
                                      <w:rPr>
                                        <w:b/>
                                        <w:bCs/>
                                        <w:sz w:val="16"/>
                                        <w:szCs w:val="16"/>
                                      </w:rPr>
                                      <w:t>f</w:t>
                                    </w:r>
                                  </w:ins>
                                  <w:del w:id="2130" w:author="ACL" w:date="2020-10-13T14:51:00Z">
                                    <w:r w:rsidRPr="004D7528" w:rsidDel="001E1A0E">
                                      <w:rPr>
                                        <w:b/>
                                        <w:bCs/>
                                        <w:sz w:val="16"/>
                                        <w:szCs w:val="16"/>
                                      </w:rPr>
                                      <w:delText>F</w:delText>
                                    </w:r>
                                  </w:del>
                                  <w:r w:rsidRPr="004D7528">
                                    <w:rPr>
                                      <w:b/>
                                      <w:bCs/>
                                      <w:sz w:val="16"/>
                                      <w:szCs w:val="16"/>
                                    </w:rPr>
                                    <w:t>rame</w:t>
                                  </w:r>
                                </w:p>
                              </w:tc>
                              <w:tc>
                                <w:tcPr>
                                  <w:tcW w:w="1593" w:type="dxa"/>
                                  <w:tcBorders>
                                    <w:top w:val="nil"/>
                                    <w:left w:val="nil"/>
                                    <w:bottom w:val="nil"/>
                                    <w:right w:val="nil"/>
                                  </w:tcBorders>
                                </w:tcPr>
                                <w:p w14:paraId="14CCFD95" w14:textId="77777777" w:rsidR="009779CB" w:rsidRPr="00EE72A2" w:rsidRDefault="009779CB">
                                  <w:pPr>
                                    <w:rPr>
                                      <w:b/>
                                      <w:bCs/>
                                      <w:sz w:val="16"/>
                                      <w:szCs w:val="16"/>
                                      <w:lang w:bidi="he-IL"/>
                                    </w:rPr>
                                  </w:pPr>
                                  <w:r w:rsidRPr="00EE72A2">
                                    <w:rPr>
                                      <w:rFonts w:hint="cs"/>
                                      <w:b/>
                                      <w:bCs/>
                                      <w:sz w:val="16"/>
                                      <w:szCs w:val="16"/>
                                      <w:rtl/>
                                      <w:lang w:bidi="he-IL"/>
                                    </w:rPr>
                                    <w:t>1272</w:t>
                                  </w:r>
                                  <w:r w:rsidRPr="00EE72A2">
                                    <w:rPr>
                                      <w:b/>
                                      <w:bCs/>
                                      <w:sz w:val="16"/>
                                      <w:szCs w:val="16"/>
                                      <w:lang w:bidi="he-IL"/>
                                    </w:rPr>
                                    <w:t xml:space="preserve"> g</w:t>
                                  </w:r>
                                </w:p>
                              </w:tc>
                            </w:tr>
                            <w:tr w:rsidR="009779CB" w14:paraId="4B9E9C70" w14:textId="77777777" w:rsidTr="004D7528">
                              <w:tc>
                                <w:tcPr>
                                  <w:tcW w:w="2727" w:type="dxa"/>
                                  <w:tcBorders>
                                    <w:top w:val="nil"/>
                                    <w:left w:val="nil"/>
                                    <w:bottom w:val="nil"/>
                                    <w:right w:val="nil"/>
                                  </w:tcBorders>
                                </w:tcPr>
                                <w:p w14:paraId="1A720729" w14:textId="2FD34C3A" w:rsidR="009779CB" w:rsidRDefault="009779CB" w:rsidP="004D7528">
                                  <w:pPr>
                                    <w:rPr>
                                      <w:sz w:val="16"/>
                                      <w:szCs w:val="16"/>
                                    </w:rPr>
                                  </w:pPr>
                                  <w:r>
                                    <w:rPr>
                                      <w:sz w:val="16"/>
                                      <w:szCs w:val="16"/>
                                    </w:rPr>
                                    <w:t xml:space="preserve">Net </w:t>
                                  </w:r>
                                  <w:ins w:id="2131" w:author="ACL" w:date="2020-10-13T14:51:00Z">
                                    <w:r w:rsidR="001E1A0E">
                                      <w:rPr>
                                        <w:sz w:val="16"/>
                                        <w:szCs w:val="16"/>
                                      </w:rPr>
                                      <w:t>s</w:t>
                                    </w:r>
                                  </w:ins>
                                  <w:del w:id="2132" w:author="ACL" w:date="2020-10-13T14:51:00Z">
                                    <w:r w:rsidDel="001E1A0E">
                                      <w:rPr>
                                        <w:sz w:val="16"/>
                                        <w:szCs w:val="16"/>
                                      </w:rPr>
                                      <w:delText>S</w:delText>
                                    </w:r>
                                  </w:del>
                                  <w:r>
                                    <w:rPr>
                                      <w:sz w:val="16"/>
                                      <w:szCs w:val="16"/>
                                    </w:rPr>
                                    <w:t>pring</w:t>
                                  </w:r>
                                </w:p>
                                <w:p w14:paraId="23897DF9" w14:textId="77777777" w:rsidR="009779CB" w:rsidRDefault="009779CB" w:rsidP="004D7528">
                                  <w:pPr>
                                    <w:rPr>
                                      <w:sz w:val="16"/>
                                      <w:szCs w:val="16"/>
                                      <w:rtl/>
                                    </w:rPr>
                                  </w:pPr>
                                  <w:r>
                                    <w:rPr>
                                      <w:sz w:val="16"/>
                                      <w:szCs w:val="16"/>
                                    </w:rPr>
                                    <w:t xml:space="preserve">Spring </w:t>
                                  </w:r>
                                  <w:r w:rsidRPr="00EB3DBD">
                                    <w:rPr>
                                      <w:sz w:val="16"/>
                                      <w:szCs w:val="16"/>
                                    </w:rPr>
                                    <w:t xml:space="preserve">with </w:t>
                                  </w:r>
                                  <w:r>
                                    <w:rPr>
                                      <w:sz w:val="16"/>
                                      <w:szCs w:val="16"/>
                                    </w:rPr>
                                    <w:t>attachments</w:t>
                                  </w:r>
                                  <w:r w:rsidRPr="00EB3DBD">
                                    <w:rPr>
                                      <w:sz w:val="16"/>
                                      <w:szCs w:val="16"/>
                                    </w:rPr>
                                    <w:t xml:space="preserve"> </w:t>
                                  </w:r>
                                </w:p>
                              </w:tc>
                              <w:tc>
                                <w:tcPr>
                                  <w:tcW w:w="1593" w:type="dxa"/>
                                  <w:tcBorders>
                                    <w:top w:val="nil"/>
                                    <w:left w:val="nil"/>
                                    <w:bottom w:val="nil"/>
                                    <w:right w:val="nil"/>
                                  </w:tcBorders>
                                </w:tcPr>
                                <w:p w14:paraId="6CB27745" w14:textId="77777777" w:rsidR="009779CB" w:rsidRDefault="009779CB">
                                  <w:pPr>
                                    <w:rPr>
                                      <w:sz w:val="16"/>
                                      <w:szCs w:val="16"/>
                                    </w:rPr>
                                  </w:pPr>
                                  <w:r>
                                    <w:rPr>
                                      <w:sz w:val="16"/>
                                      <w:szCs w:val="16"/>
                                    </w:rPr>
                                    <w:t>14.8 g</w:t>
                                  </w:r>
                                </w:p>
                                <w:p w14:paraId="15968CA7" w14:textId="77777777" w:rsidR="009779CB" w:rsidRPr="004D7528" w:rsidRDefault="009779CB" w:rsidP="004D7528">
                                  <w:pPr>
                                    <w:rPr>
                                      <w:sz w:val="16"/>
                                      <w:szCs w:val="16"/>
                                      <w:rtl/>
                                    </w:rPr>
                                  </w:pPr>
                                  <w:r>
                                    <w:rPr>
                                      <w:sz w:val="16"/>
                                      <w:szCs w:val="16"/>
                                    </w:rPr>
                                    <w:t>24.4 g</w:t>
                                  </w:r>
                                </w:p>
                              </w:tc>
                            </w:tr>
                            <w:tr w:rsidR="009779CB" w14:paraId="471C635B" w14:textId="77777777" w:rsidTr="004D7528">
                              <w:tc>
                                <w:tcPr>
                                  <w:tcW w:w="2727" w:type="dxa"/>
                                  <w:tcBorders>
                                    <w:top w:val="nil"/>
                                    <w:left w:val="nil"/>
                                    <w:bottom w:val="nil"/>
                                    <w:right w:val="nil"/>
                                  </w:tcBorders>
                                </w:tcPr>
                                <w:p w14:paraId="1EE45041" w14:textId="77777777" w:rsidR="009779CB" w:rsidRPr="004D7528" w:rsidRDefault="009779CB" w:rsidP="004D7528">
                                  <w:pPr>
                                    <w:rPr>
                                      <w:b/>
                                      <w:bCs/>
                                      <w:sz w:val="16"/>
                                      <w:szCs w:val="16"/>
                                    </w:rPr>
                                  </w:pPr>
                                  <w:r w:rsidRPr="004D7528">
                                    <w:rPr>
                                      <w:b/>
                                      <w:bCs/>
                                      <w:sz w:val="16"/>
                                      <w:szCs w:val="16"/>
                                    </w:rPr>
                                    <w:t>3 Springs for highest stiffens</w:t>
                                  </w:r>
                                </w:p>
                              </w:tc>
                              <w:tc>
                                <w:tcPr>
                                  <w:tcW w:w="1593" w:type="dxa"/>
                                  <w:tcBorders>
                                    <w:top w:val="nil"/>
                                    <w:left w:val="nil"/>
                                    <w:bottom w:val="nil"/>
                                    <w:right w:val="nil"/>
                                  </w:tcBorders>
                                </w:tcPr>
                                <w:p w14:paraId="37E77FBE" w14:textId="77777777" w:rsidR="009779CB" w:rsidRPr="00EE72A2" w:rsidRDefault="009779CB">
                                  <w:pPr>
                                    <w:rPr>
                                      <w:b/>
                                      <w:bCs/>
                                      <w:sz w:val="16"/>
                                      <w:szCs w:val="16"/>
                                    </w:rPr>
                                  </w:pPr>
                                  <w:r w:rsidRPr="00EE72A2">
                                    <w:rPr>
                                      <w:b/>
                                      <w:bCs/>
                                      <w:sz w:val="16"/>
                                      <w:szCs w:val="16"/>
                                    </w:rPr>
                                    <w:t>73.2 g</w:t>
                                  </w:r>
                                </w:p>
                              </w:tc>
                            </w:tr>
                            <w:tr w:rsidR="009779CB" w14:paraId="4855CED5" w14:textId="77777777" w:rsidTr="004D7528">
                              <w:tc>
                                <w:tcPr>
                                  <w:tcW w:w="2727" w:type="dxa"/>
                                  <w:tcBorders>
                                    <w:top w:val="nil"/>
                                    <w:left w:val="nil"/>
                                    <w:bottom w:val="single" w:sz="4" w:space="0" w:color="auto"/>
                                    <w:right w:val="nil"/>
                                  </w:tcBorders>
                                </w:tcPr>
                                <w:p w14:paraId="271C70E7" w14:textId="77777777" w:rsidR="009779CB" w:rsidRPr="004D7528" w:rsidRDefault="009779CB">
                                  <w:pPr>
                                    <w:rPr>
                                      <w:b/>
                                      <w:bCs/>
                                      <w:sz w:val="16"/>
                                      <w:szCs w:val="16"/>
                                    </w:rPr>
                                  </w:pPr>
                                  <w:r w:rsidRPr="004D7528">
                                    <w:rPr>
                                      <w:b/>
                                      <w:bCs/>
                                      <w:sz w:val="16"/>
                                      <w:szCs w:val="16"/>
                                    </w:rPr>
                                    <w:t>Velcro stripes</w:t>
                                  </w:r>
                                  <w:r>
                                    <w:rPr>
                                      <w:b/>
                                      <w:bCs/>
                                      <w:sz w:val="16"/>
                                      <w:szCs w:val="16"/>
                                    </w:rPr>
                                    <w:t xml:space="preserve"> with attachments</w:t>
                                  </w:r>
                                </w:p>
                              </w:tc>
                              <w:tc>
                                <w:tcPr>
                                  <w:tcW w:w="1593" w:type="dxa"/>
                                  <w:tcBorders>
                                    <w:top w:val="nil"/>
                                    <w:left w:val="nil"/>
                                    <w:bottom w:val="single" w:sz="4" w:space="0" w:color="auto"/>
                                    <w:right w:val="nil"/>
                                  </w:tcBorders>
                                </w:tcPr>
                                <w:p w14:paraId="09241567" w14:textId="77777777" w:rsidR="009779CB" w:rsidRPr="00EE72A2" w:rsidRDefault="009779CB">
                                  <w:pPr>
                                    <w:rPr>
                                      <w:b/>
                                      <w:bCs/>
                                      <w:sz w:val="16"/>
                                      <w:szCs w:val="16"/>
                                      <w:vertAlign w:val="superscript"/>
                                    </w:rPr>
                                  </w:pPr>
                                  <w:r w:rsidRPr="00EE72A2">
                                    <w:rPr>
                                      <w:b/>
                                      <w:bCs/>
                                      <w:sz w:val="16"/>
                                      <w:szCs w:val="16"/>
                                    </w:rPr>
                                    <w:t>160 g</w:t>
                                  </w:r>
                                </w:p>
                              </w:tc>
                            </w:tr>
                            <w:tr w:rsidR="009779CB" w14:paraId="5429B4AD" w14:textId="77777777" w:rsidTr="004D7528">
                              <w:trPr>
                                <w:trHeight w:val="279"/>
                              </w:trPr>
                              <w:tc>
                                <w:tcPr>
                                  <w:tcW w:w="2727" w:type="dxa"/>
                                  <w:tcBorders>
                                    <w:top w:val="single" w:sz="4" w:space="0" w:color="auto"/>
                                    <w:left w:val="nil"/>
                                    <w:bottom w:val="double" w:sz="6" w:space="0" w:color="auto"/>
                                    <w:right w:val="nil"/>
                                  </w:tcBorders>
                                </w:tcPr>
                                <w:p w14:paraId="1EECA6FC" w14:textId="1EE3F404" w:rsidR="009779CB" w:rsidRPr="004D7528" w:rsidRDefault="009779CB">
                                  <w:pPr>
                                    <w:rPr>
                                      <w:b/>
                                      <w:bCs/>
                                      <w:sz w:val="16"/>
                                      <w:szCs w:val="16"/>
                                    </w:rPr>
                                  </w:pPr>
                                  <w:r w:rsidRPr="004D7528">
                                    <w:rPr>
                                      <w:b/>
                                      <w:bCs/>
                                      <w:sz w:val="16"/>
                                      <w:szCs w:val="16"/>
                                    </w:rPr>
                                    <w:t xml:space="preserve">Total </w:t>
                                  </w:r>
                                  <w:ins w:id="2133" w:author="ACL" w:date="2020-10-13T14:51:00Z">
                                    <w:r w:rsidR="001E1A0E">
                                      <w:rPr>
                                        <w:b/>
                                        <w:bCs/>
                                        <w:sz w:val="16"/>
                                        <w:szCs w:val="16"/>
                                      </w:rPr>
                                      <w:t>m</w:t>
                                    </w:r>
                                  </w:ins>
                                  <w:del w:id="2134" w:author="ACL" w:date="2020-10-13T14:51:00Z">
                                    <w:r w:rsidRPr="004D7528" w:rsidDel="001E1A0E">
                                      <w:rPr>
                                        <w:b/>
                                        <w:bCs/>
                                        <w:sz w:val="16"/>
                                        <w:szCs w:val="16"/>
                                      </w:rPr>
                                      <w:delText>M</w:delText>
                                    </w:r>
                                  </w:del>
                                  <w:r w:rsidRPr="004D7528">
                                    <w:rPr>
                                      <w:b/>
                                      <w:bCs/>
                                      <w:sz w:val="16"/>
                                      <w:szCs w:val="16"/>
                                    </w:rPr>
                                    <w:t>ass</w:t>
                                  </w:r>
                                </w:p>
                              </w:tc>
                              <w:tc>
                                <w:tcPr>
                                  <w:tcW w:w="1593" w:type="dxa"/>
                                  <w:tcBorders>
                                    <w:top w:val="single" w:sz="4" w:space="0" w:color="auto"/>
                                    <w:left w:val="nil"/>
                                    <w:bottom w:val="double" w:sz="6" w:space="0" w:color="auto"/>
                                    <w:right w:val="nil"/>
                                  </w:tcBorders>
                                </w:tcPr>
                                <w:p w14:paraId="77CED0B5" w14:textId="77777777" w:rsidR="009779CB" w:rsidRPr="00EE72A2" w:rsidRDefault="009779CB">
                                  <w:pPr>
                                    <w:rPr>
                                      <w:b/>
                                      <w:bCs/>
                                      <w:sz w:val="16"/>
                                      <w:szCs w:val="16"/>
                                    </w:rPr>
                                  </w:pPr>
                                  <w:r w:rsidRPr="00EE72A2">
                                    <w:rPr>
                                      <w:b/>
                                      <w:bCs/>
                                      <w:sz w:val="16"/>
                                      <w:szCs w:val="16"/>
                                    </w:rPr>
                                    <w:t>1505.</w:t>
                                  </w:r>
                                  <w:r>
                                    <w:rPr>
                                      <w:b/>
                                      <w:bCs/>
                                      <w:sz w:val="16"/>
                                      <w:szCs w:val="16"/>
                                    </w:rPr>
                                    <w:t>2</w:t>
                                  </w:r>
                                  <w:r w:rsidRPr="00EE72A2">
                                    <w:rPr>
                                      <w:b/>
                                      <w:bCs/>
                                      <w:sz w:val="16"/>
                                      <w:szCs w:val="16"/>
                                    </w:rPr>
                                    <w:t xml:space="preserve"> g</w:t>
                                  </w:r>
                                </w:p>
                              </w:tc>
                            </w:tr>
                          </w:tbl>
                          <w:p w14:paraId="5F0533AD" w14:textId="77777777" w:rsidR="009779CB" w:rsidRPr="004D7528" w:rsidRDefault="009779CB" w:rsidP="0087311E">
                            <w:pPr>
                              <w:pStyle w:val="FootnoteText"/>
                              <w:rPr>
                                <w:sz w:val="2"/>
                                <w:szCs w:val="2"/>
                              </w:rPr>
                            </w:pPr>
                          </w:p>
                          <w:p w14:paraId="659C6417" w14:textId="23600D1D" w:rsidR="009779CB" w:rsidRDefault="009779CB" w:rsidP="0087311E">
                            <w:pPr>
                              <w:pStyle w:val="FootnoteText"/>
                              <w:rPr>
                                <w:rtl/>
                              </w:rPr>
                            </w:pPr>
                            <w:r>
                              <w:t xml:space="preserve">This </w:t>
                            </w:r>
                            <w:del w:id="2135" w:author="ACL" w:date="2020-10-13T13:20:00Z">
                              <w:r w:rsidDel="009F410D">
                                <w:delText xml:space="preserve">is </w:delText>
                              </w:r>
                            </w:del>
                            <w:ins w:id="2136" w:author="ACL" w:date="2020-10-13T13:20:00Z">
                              <w:r>
                                <w:t xml:space="preserve">table gives </w:t>
                              </w:r>
                            </w:ins>
                            <w:r>
                              <w:t xml:space="preserve">the total mass </w:t>
                            </w:r>
                            <w:del w:id="2137" w:author="ACL" w:date="2020-10-13T13:21:00Z">
                              <w:r w:rsidDel="009F410D">
                                <w:delText xml:space="preserve">of </w:delText>
                              </w:r>
                            </w:del>
                            <w:ins w:id="2138" w:author="ACL" w:date="2020-10-13T13:21:00Z">
                              <w:r>
                                <w:t xml:space="preserve">for an </w:t>
                              </w:r>
                            </w:ins>
                            <w:r>
                              <w:t xml:space="preserve">exoskeleton with the </w:t>
                            </w:r>
                            <w:del w:id="2139" w:author="ACL" w:date="2020-10-13T13:21:00Z">
                              <w:r w:rsidDel="009F410D">
                                <w:delText xml:space="preserve">highest </w:delText>
                              </w:r>
                            </w:del>
                            <w:ins w:id="2140" w:author="ACL" w:date="2020-10-13T13:21:00Z">
                              <w:r>
                                <w:t xml:space="preserve">stiffest </w:t>
                              </w:r>
                            </w:ins>
                            <w:r>
                              <w:t>spring</w:t>
                            </w:r>
                            <w:del w:id="2141" w:author="ACL" w:date="2020-10-13T13:21:00Z">
                              <w:r w:rsidDel="009F410D">
                                <w:delText xml:space="preserve"> stiffness</w:delText>
                              </w:r>
                            </w:del>
                            <w:r>
                              <w:t xml:space="preserve">, for one leg. </w:t>
                            </w:r>
                          </w:p>
                          <w:p w14:paraId="73809276" w14:textId="13B234E8" w:rsidR="009779CB" w:rsidRDefault="009779CB" w:rsidP="00183FDA">
                            <w:pPr>
                              <w:pStyle w:val="FootnoteText"/>
                              <w:ind w:firstLine="0"/>
                              <w:rPr>
                                <w:rtl/>
                                <w:lang w:bidi="he-IL"/>
                              </w:rPr>
                            </w:pPr>
                          </w:p>
                        </w:txbxContent>
                      </wps:txbx>
                      <wps:bodyPr rot="0" vert="horz" wrap="square" lIns="0" tIns="0" rIns="0" bIns="0" anchor="t" anchorCtr="0" upright="1">
                        <a:noAutofit/>
                      </wps:bodyPr>
                    </wps:wsp>
                  </a:graphicData>
                </a:graphic>
              </wp:inline>
            </w:drawing>
          </mc:Choice>
          <mc:Fallback>
            <w:pict>
              <v:shape id="Text Box 2" o:spid="_x0000_s1027" type="#_x0000_t202" style="width:227.2pt;height:1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" stroked="f">
                <v:textbox inset="0,0,0,0">
                  <w:txbxContent>
                    <w:p w14:paraId="5914CB1C" w14:textId="61D7D380" w:rsidR="009779CB" w:rsidRDefault="009779CB" w:rsidP="0087311E">
                      <w:pPr>
                        <w:pStyle w:val="TableTitle"/>
                      </w:pPr>
                      <w:ins w:id="2142" w:author="ACL" w:date="2020-10-13T13:20:00Z">
                        <w:r>
                          <w:t>Contributions to P</w:t>
                        </w:r>
                      </w:ins>
                      <w:del w:id="2143" w:author="ACL" w:date="2020-10-13T13:20:00Z">
                        <w:r w:rsidRPr="00EB3DBD" w:rsidDel="009F410D">
                          <w:delText>P</w:delText>
                        </w:r>
                      </w:del>
                      <w:r w:rsidRPr="00EB3DBD">
                        <w:t xml:space="preserve">assive </w:t>
                      </w:r>
                      <w:r>
                        <w:t>E</w:t>
                      </w:r>
                      <w:r w:rsidRPr="00EB3DBD">
                        <w:t xml:space="preserve">xoskeleton </w:t>
                      </w:r>
                      <w:r>
                        <w:t>M</w:t>
                      </w:r>
                      <w:r w:rsidRPr="00EB3DBD">
                        <w:t xml:space="preserve">ass </w:t>
                      </w:r>
                      <w:del w:id="2144" w:author="ACL" w:date="2020-10-13T13:20:00Z">
                        <w:r w:rsidRPr="00EB3DBD" w:rsidDel="009F410D">
                          <w:delText xml:space="preserve">by </w:delText>
                        </w:r>
                        <w:r w:rsidDel="009F410D">
                          <w:delText>C</w:delText>
                        </w:r>
                        <w:r w:rsidRPr="00EB3DBD" w:rsidDel="009F410D">
                          <w:delText>omponent</w:delText>
                        </w:r>
                        <w:r w:rsidDel="009F410D">
                          <w:delText xml:space="preserve"> </w:delText>
                        </w:r>
                      </w:del>
                      <w:r>
                        <w:t>for One Leg</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2727"/>
                        <w:gridCol w:w="1593"/>
                      </w:tblGrid>
                      <w:tr w:rsidR="009779CB" w14:paraId="447DD306" w14:textId="77777777" w:rsidTr="004D7528">
                        <w:trPr>
                          <w:trHeight w:val="440"/>
                        </w:trPr>
                        <w:tc>
                          <w:tcPr>
                            <w:tcW w:w="2727" w:type="dxa"/>
                            <w:tcBorders>
                              <w:top w:val="double" w:sz="6" w:space="0" w:color="auto"/>
                              <w:left w:val="nil"/>
                              <w:bottom w:val="single" w:sz="6" w:space="0" w:color="auto"/>
                              <w:right w:val="nil"/>
                            </w:tcBorders>
                            <w:vAlign w:val="center"/>
                          </w:tcPr>
                          <w:p w14:paraId="0DC0E7F0" w14:textId="77777777" w:rsidR="009779CB" w:rsidRDefault="009779CB">
                            <w:pPr>
                              <w:pStyle w:val="TableTitle"/>
                              <w:rPr>
                                <w:smallCaps w:val="0"/>
                              </w:rPr>
                            </w:pPr>
                            <w:r>
                              <w:rPr>
                                <w:smallCaps w:val="0"/>
                              </w:rPr>
                              <w:t>Segment</w:t>
                            </w:r>
                          </w:p>
                        </w:tc>
                        <w:tc>
                          <w:tcPr>
                            <w:tcW w:w="1593" w:type="dxa"/>
                            <w:tcBorders>
                              <w:top w:val="double" w:sz="6" w:space="0" w:color="auto"/>
                              <w:left w:val="nil"/>
                              <w:bottom w:val="single" w:sz="6" w:space="0" w:color="auto"/>
                              <w:right w:val="nil"/>
                            </w:tcBorders>
                            <w:vAlign w:val="center"/>
                          </w:tcPr>
                          <w:p w14:paraId="3C8E91D8" w14:textId="77777777" w:rsidR="009779CB" w:rsidRDefault="009779CB">
                            <w:pPr>
                              <w:jc w:val="center"/>
                              <w:rPr>
                                <w:sz w:val="16"/>
                                <w:szCs w:val="16"/>
                              </w:rPr>
                            </w:pPr>
                            <w:r>
                              <w:rPr>
                                <w:sz w:val="16"/>
                                <w:szCs w:val="16"/>
                              </w:rPr>
                              <w:t>Mass</w:t>
                            </w:r>
                          </w:p>
                        </w:tc>
                      </w:tr>
                      <w:tr w:rsidR="009779CB" w14:paraId="1728FCAC" w14:textId="77777777" w:rsidTr="004D7528">
                        <w:tc>
                          <w:tcPr>
                            <w:tcW w:w="2727" w:type="dxa"/>
                            <w:tcBorders>
                              <w:top w:val="nil"/>
                              <w:left w:val="nil"/>
                              <w:bottom w:val="nil"/>
                              <w:right w:val="nil"/>
                            </w:tcBorders>
                          </w:tcPr>
                          <w:p w14:paraId="2A1578EE" w14:textId="2E0E51CA" w:rsidR="009779CB" w:rsidRPr="004D7528" w:rsidRDefault="009779CB">
                            <w:pPr>
                              <w:rPr>
                                <w:b/>
                                <w:bCs/>
                                <w:sz w:val="16"/>
                                <w:szCs w:val="16"/>
                              </w:rPr>
                            </w:pPr>
                            <w:r w:rsidRPr="004D7528">
                              <w:rPr>
                                <w:b/>
                                <w:bCs/>
                                <w:sz w:val="16"/>
                                <w:szCs w:val="16"/>
                              </w:rPr>
                              <w:t xml:space="preserve">Aluminum </w:t>
                            </w:r>
                            <w:ins w:id="2145" w:author="ACL" w:date="2020-10-13T14:51:00Z">
                              <w:r w:rsidR="001E1A0E">
                                <w:rPr>
                                  <w:b/>
                                  <w:bCs/>
                                  <w:sz w:val="16"/>
                                  <w:szCs w:val="16"/>
                                </w:rPr>
                                <w:t>f</w:t>
                              </w:r>
                            </w:ins>
                            <w:del w:id="2146" w:author="ACL" w:date="2020-10-13T14:51:00Z">
                              <w:r w:rsidRPr="004D7528" w:rsidDel="001E1A0E">
                                <w:rPr>
                                  <w:b/>
                                  <w:bCs/>
                                  <w:sz w:val="16"/>
                                  <w:szCs w:val="16"/>
                                </w:rPr>
                                <w:delText>F</w:delText>
                              </w:r>
                            </w:del>
                            <w:r w:rsidRPr="004D7528">
                              <w:rPr>
                                <w:b/>
                                <w:bCs/>
                                <w:sz w:val="16"/>
                                <w:szCs w:val="16"/>
                              </w:rPr>
                              <w:t>rame</w:t>
                            </w:r>
                          </w:p>
                        </w:tc>
                        <w:tc>
                          <w:tcPr>
                            <w:tcW w:w="1593" w:type="dxa"/>
                            <w:tcBorders>
                              <w:top w:val="nil"/>
                              <w:left w:val="nil"/>
                              <w:bottom w:val="nil"/>
                              <w:right w:val="nil"/>
                            </w:tcBorders>
                          </w:tcPr>
                          <w:p w14:paraId="14CCFD95" w14:textId="77777777" w:rsidR="009779CB" w:rsidRPr="00EE72A2" w:rsidRDefault="009779CB">
                            <w:pPr>
                              <w:rPr>
                                <w:b/>
                                <w:bCs/>
                                <w:sz w:val="16"/>
                                <w:szCs w:val="16"/>
                                <w:lang w:bidi="he-IL"/>
                              </w:rPr>
                            </w:pPr>
                            <w:r w:rsidRPr="00EE72A2">
                              <w:rPr>
                                <w:rFonts w:hint="cs"/>
                                <w:b/>
                                <w:bCs/>
                                <w:sz w:val="16"/>
                                <w:szCs w:val="16"/>
                                <w:rtl/>
                                <w:lang w:bidi="he-IL"/>
                              </w:rPr>
                              <w:t>1272</w:t>
                            </w:r>
                            <w:r w:rsidRPr="00EE72A2">
                              <w:rPr>
                                <w:b/>
                                <w:bCs/>
                                <w:sz w:val="16"/>
                                <w:szCs w:val="16"/>
                                <w:lang w:bidi="he-IL"/>
                              </w:rPr>
                              <w:t xml:space="preserve"> g</w:t>
                            </w:r>
                          </w:p>
                        </w:tc>
                      </w:tr>
                      <w:tr w:rsidR="009779CB" w14:paraId="4B9E9C70" w14:textId="77777777" w:rsidTr="004D7528">
                        <w:tc>
                          <w:tcPr>
                            <w:tcW w:w="2727" w:type="dxa"/>
                            <w:tcBorders>
                              <w:top w:val="nil"/>
                              <w:left w:val="nil"/>
                              <w:bottom w:val="nil"/>
                              <w:right w:val="nil"/>
                            </w:tcBorders>
                          </w:tcPr>
                          <w:p w14:paraId="1A720729" w14:textId="2FD34C3A" w:rsidR="009779CB" w:rsidRDefault="009779CB" w:rsidP="004D7528">
                            <w:pPr>
                              <w:rPr>
                                <w:sz w:val="16"/>
                                <w:szCs w:val="16"/>
                              </w:rPr>
                            </w:pPr>
                            <w:r>
                              <w:rPr>
                                <w:sz w:val="16"/>
                                <w:szCs w:val="16"/>
                              </w:rPr>
                              <w:t xml:space="preserve">Net </w:t>
                            </w:r>
                            <w:ins w:id="2147" w:author="ACL" w:date="2020-10-13T14:51:00Z">
                              <w:r w:rsidR="001E1A0E">
                                <w:rPr>
                                  <w:sz w:val="16"/>
                                  <w:szCs w:val="16"/>
                                </w:rPr>
                                <w:t>s</w:t>
                              </w:r>
                            </w:ins>
                            <w:del w:id="2148" w:author="ACL" w:date="2020-10-13T14:51:00Z">
                              <w:r w:rsidDel="001E1A0E">
                                <w:rPr>
                                  <w:sz w:val="16"/>
                                  <w:szCs w:val="16"/>
                                </w:rPr>
                                <w:delText>S</w:delText>
                              </w:r>
                            </w:del>
                            <w:r>
                              <w:rPr>
                                <w:sz w:val="16"/>
                                <w:szCs w:val="16"/>
                              </w:rPr>
                              <w:t>pring</w:t>
                            </w:r>
                          </w:p>
                          <w:p w14:paraId="23897DF9" w14:textId="77777777" w:rsidR="009779CB" w:rsidRDefault="009779CB" w:rsidP="004D7528">
                            <w:pPr>
                              <w:rPr>
                                <w:sz w:val="16"/>
                                <w:szCs w:val="16"/>
                                <w:rtl/>
                              </w:rPr>
                            </w:pPr>
                            <w:r>
                              <w:rPr>
                                <w:sz w:val="16"/>
                                <w:szCs w:val="16"/>
                              </w:rPr>
                              <w:t xml:space="preserve">Spring </w:t>
                            </w:r>
                            <w:r w:rsidRPr="00EB3DBD">
                              <w:rPr>
                                <w:sz w:val="16"/>
                                <w:szCs w:val="16"/>
                              </w:rPr>
                              <w:t xml:space="preserve">with </w:t>
                            </w:r>
                            <w:r>
                              <w:rPr>
                                <w:sz w:val="16"/>
                                <w:szCs w:val="16"/>
                              </w:rPr>
                              <w:t>attachments</w:t>
                            </w:r>
                            <w:r w:rsidRPr="00EB3DBD">
                              <w:rPr>
                                <w:sz w:val="16"/>
                                <w:szCs w:val="16"/>
                              </w:rPr>
                              <w:t xml:space="preserve"> </w:t>
                            </w:r>
                          </w:p>
                        </w:tc>
                        <w:tc>
                          <w:tcPr>
                            <w:tcW w:w="1593" w:type="dxa"/>
                            <w:tcBorders>
                              <w:top w:val="nil"/>
                              <w:left w:val="nil"/>
                              <w:bottom w:val="nil"/>
                              <w:right w:val="nil"/>
                            </w:tcBorders>
                          </w:tcPr>
                          <w:p w14:paraId="6CB27745" w14:textId="77777777" w:rsidR="009779CB" w:rsidRDefault="009779CB">
                            <w:pPr>
                              <w:rPr>
                                <w:sz w:val="16"/>
                                <w:szCs w:val="16"/>
                              </w:rPr>
                            </w:pPr>
                            <w:r>
                              <w:rPr>
                                <w:sz w:val="16"/>
                                <w:szCs w:val="16"/>
                              </w:rPr>
                              <w:t>14.8 g</w:t>
                            </w:r>
                          </w:p>
                          <w:p w14:paraId="15968CA7" w14:textId="77777777" w:rsidR="009779CB" w:rsidRPr="004D7528" w:rsidRDefault="009779CB" w:rsidP="004D7528">
                            <w:pPr>
                              <w:rPr>
                                <w:sz w:val="16"/>
                                <w:szCs w:val="16"/>
                                <w:rtl/>
                              </w:rPr>
                            </w:pPr>
                            <w:r>
                              <w:rPr>
                                <w:sz w:val="16"/>
                                <w:szCs w:val="16"/>
                              </w:rPr>
                              <w:t>24.4 g</w:t>
                            </w:r>
                          </w:p>
                        </w:tc>
                      </w:tr>
                      <w:tr w:rsidR="009779CB" w14:paraId="471C635B" w14:textId="77777777" w:rsidTr="004D7528">
                        <w:tc>
                          <w:tcPr>
                            <w:tcW w:w="2727" w:type="dxa"/>
                            <w:tcBorders>
                              <w:top w:val="nil"/>
                              <w:left w:val="nil"/>
                              <w:bottom w:val="nil"/>
                              <w:right w:val="nil"/>
                            </w:tcBorders>
                          </w:tcPr>
                          <w:p w14:paraId="1EE45041" w14:textId="77777777" w:rsidR="009779CB" w:rsidRPr="004D7528" w:rsidRDefault="009779CB" w:rsidP="004D7528">
                            <w:pPr>
                              <w:rPr>
                                <w:b/>
                                <w:bCs/>
                                <w:sz w:val="16"/>
                                <w:szCs w:val="16"/>
                              </w:rPr>
                            </w:pPr>
                            <w:r w:rsidRPr="004D7528">
                              <w:rPr>
                                <w:b/>
                                <w:bCs/>
                                <w:sz w:val="16"/>
                                <w:szCs w:val="16"/>
                              </w:rPr>
                              <w:t>3 Springs for highest stiffens</w:t>
                            </w:r>
                          </w:p>
                        </w:tc>
                        <w:tc>
                          <w:tcPr>
                            <w:tcW w:w="1593" w:type="dxa"/>
                            <w:tcBorders>
                              <w:top w:val="nil"/>
                              <w:left w:val="nil"/>
                              <w:bottom w:val="nil"/>
                              <w:right w:val="nil"/>
                            </w:tcBorders>
                          </w:tcPr>
                          <w:p w14:paraId="37E77FBE" w14:textId="77777777" w:rsidR="009779CB" w:rsidRPr="00EE72A2" w:rsidRDefault="009779CB">
                            <w:pPr>
                              <w:rPr>
                                <w:b/>
                                <w:bCs/>
                                <w:sz w:val="16"/>
                                <w:szCs w:val="16"/>
                              </w:rPr>
                            </w:pPr>
                            <w:r w:rsidRPr="00EE72A2">
                              <w:rPr>
                                <w:b/>
                                <w:bCs/>
                                <w:sz w:val="16"/>
                                <w:szCs w:val="16"/>
                              </w:rPr>
                              <w:t>73.2 g</w:t>
                            </w:r>
                          </w:p>
                        </w:tc>
                      </w:tr>
                      <w:tr w:rsidR="009779CB" w14:paraId="4855CED5" w14:textId="77777777" w:rsidTr="004D7528">
                        <w:tc>
                          <w:tcPr>
                            <w:tcW w:w="2727" w:type="dxa"/>
                            <w:tcBorders>
                              <w:top w:val="nil"/>
                              <w:left w:val="nil"/>
                              <w:bottom w:val="single" w:sz="4" w:space="0" w:color="auto"/>
                              <w:right w:val="nil"/>
                            </w:tcBorders>
                          </w:tcPr>
                          <w:p w14:paraId="271C70E7" w14:textId="77777777" w:rsidR="009779CB" w:rsidRPr="004D7528" w:rsidRDefault="009779CB">
                            <w:pPr>
                              <w:rPr>
                                <w:b/>
                                <w:bCs/>
                                <w:sz w:val="16"/>
                                <w:szCs w:val="16"/>
                              </w:rPr>
                            </w:pPr>
                            <w:r w:rsidRPr="004D7528">
                              <w:rPr>
                                <w:b/>
                                <w:bCs/>
                                <w:sz w:val="16"/>
                                <w:szCs w:val="16"/>
                              </w:rPr>
                              <w:t>Velcro stripes</w:t>
                            </w:r>
                            <w:r>
                              <w:rPr>
                                <w:b/>
                                <w:bCs/>
                                <w:sz w:val="16"/>
                                <w:szCs w:val="16"/>
                              </w:rPr>
                              <w:t xml:space="preserve"> with attachments</w:t>
                            </w:r>
                          </w:p>
                        </w:tc>
                        <w:tc>
                          <w:tcPr>
                            <w:tcW w:w="1593" w:type="dxa"/>
                            <w:tcBorders>
                              <w:top w:val="nil"/>
                              <w:left w:val="nil"/>
                              <w:bottom w:val="single" w:sz="4" w:space="0" w:color="auto"/>
                              <w:right w:val="nil"/>
                            </w:tcBorders>
                          </w:tcPr>
                          <w:p w14:paraId="09241567" w14:textId="77777777" w:rsidR="009779CB" w:rsidRPr="00EE72A2" w:rsidRDefault="009779CB">
                            <w:pPr>
                              <w:rPr>
                                <w:b/>
                                <w:bCs/>
                                <w:sz w:val="16"/>
                                <w:szCs w:val="16"/>
                                <w:vertAlign w:val="superscript"/>
                              </w:rPr>
                            </w:pPr>
                            <w:r w:rsidRPr="00EE72A2">
                              <w:rPr>
                                <w:b/>
                                <w:bCs/>
                                <w:sz w:val="16"/>
                                <w:szCs w:val="16"/>
                              </w:rPr>
                              <w:t>160 g</w:t>
                            </w:r>
                          </w:p>
                        </w:tc>
                      </w:tr>
                      <w:tr w:rsidR="009779CB" w14:paraId="5429B4AD" w14:textId="77777777" w:rsidTr="004D7528">
                        <w:trPr>
                          <w:trHeight w:val="279"/>
                        </w:trPr>
                        <w:tc>
                          <w:tcPr>
                            <w:tcW w:w="2727" w:type="dxa"/>
                            <w:tcBorders>
                              <w:top w:val="single" w:sz="4" w:space="0" w:color="auto"/>
                              <w:left w:val="nil"/>
                              <w:bottom w:val="double" w:sz="6" w:space="0" w:color="auto"/>
                              <w:right w:val="nil"/>
                            </w:tcBorders>
                          </w:tcPr>
                          <w:p w14:paraId="1EECA6FC" w14:textId="1EE3F404" w:rsidR="009779CB" w:rsidRPr="004D7528" w:rsidRDefault="009779CB">
                            <w:pPr>
                              <w:rPr>
                                <w:b/>
                                <w:bCs/>
                                <w:sz w:val="16"/>
                                <w:szCs w:val="16"/>
                              </w:rPr>
                            </w:pPr>
                            <w:r w:rsidRPr="004D7528">
                              <w:rPr>
                                <w:b/>
                                <w:bCs/>
                                <w:sz w:val="16"/>
                                <w:szCs w:val="16"/>
                              </w:rPr>
                              <w:t xml:space="preserve">Total </w:t>
                            </w:r>
                            <w:ins w:id="2149" w:author="ACL" w:date="2020-10-13T14:51:00Z">
                              <w:r w:rsidR="001E1A0E">
                                <w:rPr>
                                  <w:b/>
                                  <w:bCs/>
                                  <w:sz w:val="16"/>
                                  <w:szCs w:val="16"/>
                                </w:rPr>
                                <w:t>m</w:t>
                              </w:r>
                            </w:ins>
                            <w:del w:id="2150" w:author="ACL" w:date="2020-10-13T14:51:00Z">
                              <w:r w:rsidRPr="004D7528" w:rsidDel="001E1A0E">
                                <w:rPr>
                                  <w:b/>
                                  <w:bCs/>
                                  <w:sz w:val="16"/>
                                  <w:szCs w:val="16"/>
                                </w:rPr>
                                <w:delText>M</w:delText>
                              </w:r>
                            </w:del>
                            <w:r w:rsidRPr="004D7528">
                              <w:rPr>
                                <w:b/>
                                <w:bCs/>
                                <w:sz w:val="16"/>
                                <w:szCs w:val="16"/>
                              </w:rPr>
                              <w:t>ass</w:t>
                            </w:r>
                          </w:p>
                        </w:tc>
                        <w:tc>
                          <w:tcPr>
                            <w:tcW w:w="1593" w:type="dxa"/>
                            <w:tcBorders>
                              <w:top w:val="single" w:sz="4" w:space="0" w:color="auto"/>
                              <w:left w:val="nil"/>
                              <w:bottom w:val="double" w:sz="6" w:space="0" w:color="auto"/>
                              <w:right w:val="nil"/>
                            </w:tcBorders>
                          </w:tcPr>
                          <w:p w14:paraId="77CED0B5" w14:textId="77777777" w:rsidR="009779CB" w:rsidRPr="00EE72A2" w:rsidRDefault="009779CB">
                            <w:pPr>
                              <w:rPr>
                                <w:b/>
                                <w:bCs/>
                                <w:sz w:val="16"/>
                                <w:szCs w:val="16"/>
                              </w:rPr>
                            </w:pPr>
                            <w:r w:rsidRPr="00EE72A2">
                              <w:rPr>
                                <w:b/>
                                <w:bCs/>
                                <w:sz w:val="16"/>
                                <w:szCs w:val="16"/>
                              </w:rPr>
                              <w:t>1505.</w:t>
                            </w:r>
                            <w:r>
                              <w:rPr>
                                <w:b/>
                                <w:bCs/>
                                <w:sz w:val="16"/>
                                <w:szCs w:val="16"/>
                              </w:rPr>
                              <w:t>2</w:t>
                            </w:r>
                            <w:r w:rsidRPr="00EE72A2">
                              <w:rPr>
                                <w:b/>
                                <w:bCs/>
                                <w:sz w:val="16"/>
                                <w:szCs w:val="16"/>
                              </w:rPr>
                              <w:t xml:space="preserve"> g</w:t>
                            </w:r>
                          </w:p>
                        </w:tc>
                      </w:tr>
                    </w:tbl>
                    <w:p w14:paraId="5F0533AD" w14:textId="77777777" w:rsidR="009779CB" w:rsidRPr="004D7528" w:rsidRDefault="009779CB" w:rsidP="0087311E">
                      <w:pPr>
                        <w:pStyle w:val="FootnoteText"/>
                        <w:rPr>
                          <w:sz w:val="2"/>
                          <w:szCs w:val="2"/>
                        </w:rPr>
                      </w:pPr>
                    </w:p>
                    <w:p w14:paraId="659C6417" w14:textId="23600D1D" w:rsidR="009779CB" w:rsidRDefault="009779CB" w:rsidP="0087311E">
                      <w:pPr>
                        <w:pStyle w:val="FootnoteText"/>
                        <w:rPr>
                          <w:rtl/>
                        </w:rPr>
                      </w:pPr>
                      <w:r>
                        <w:t xml:space="preserve">This </w:t>
                      </w:r>
                      <w:del w:id="2151" w:author="ACL" w:date="2020-10-13T13:20:00Z">
                        <w:r w:rsidDel="009F410D">
                          <w:delText xml:space="preserve">is </w:delText>
                        </w:r>
                      </w:del>
                      <w:ins w:id="2152" w:author="ACL" w:date="2020-10-13T13:20:00Z">
                        <w:r>
                          <w:t xml:space="preserve">table gives </w:t>
                        </w:r>
                      </w:ins>
                      <w:r>
                        <w:t xml:space="preserve">the total mass </w:t>
                      </w:r>
                      <w:del w:id="2153" w:author="ACL" w:date="2020-10-13T13:21:00Z">
                        <w:r w:rsidDel="009F410D">
                          <w:delText xml:space="preserve">of </w:delText>
                        </w:r>
                      </w:del>
                      <w:ins w:id="2154" w:author="ACL" w:date="2020-10-13T13:21:00Z">
                        <w:r>
                          <w:t xml:space="preserve">for an </w:t>
                        </w:r>
                      </w:ins>
                      <w:r>
                        <w:t xml:space="preserve">exoskeleton with the </w:t>
                      </w:r>
                      <w:del w:id="2155" w:author="ACL" w:date="2020-10-13T13:21:00Z">
                        <w:r w:rsidDel="009F410D">
                          <w:delText xml:space="preserve">highest </w:delText>
                        </w:r>
                      </w:del>
                      <w:ins w:id="2156" w:author="ACL" w:date="2020-10-13T13:21:00Z">
                        <w:r>
                          <w:t xml:space="preserve">stiffest </w:t>
                        </w:r>
                      </w:ins>
                      <w:r>
                        <w:t>spring</w:t>
                      </w:r>
                      <w:del w:id="2157" w:author="ACL" w:date="2020-10-13T13:21:00Z">
                        <w:r w:rsidDel="009F410D">
                          <w:delText xml:space="preserve"> stiffness</w:delText>
                        </w:r>
                      </w:del>
                      <w:r>
                        <w:t xml:space="preserve">, for one leg. </w:t>
                      </w:r>
                    </w:p>
                    <w:p w14:paraId="73809276" w14:textId="13B234E8" w:rsidR="009779CB" w:rsidRDefault="009779CB" w:rsidP="00183FDA">
                      <w:pPr>
                        <w:pStyle w:val="FootnoteText"/>
                        <w:ind w:firstLine="0"/>
                        <w:rPr>
                          <w:rtl/>
                          <w:lang w:bidi="he-IL"/>
                        </w:rPr>
                      </w:pPr>
                    </w:p>
                  </w:txbxContent>
                </v:textbox>
                <w10:anchorlock/>
              </v:shape>
            </w:pict>
          </mc:Fallback>
        </mc:AlternateContent>
      </w:r>
    </w:p>
    <w:p w14:paraId="55217C47" w14:textId="768E2149" w:rsidR="00163328" w:rsidRPr="00072F70" w:rsidRDefault="00163328" w:rsidP="00154EEE">
      <w:pPr>
        <w:pStyle w:val="Text"/>
        <w:ind w:firstLine="0"/>
      </w:pPr>
      <w:r w:rsidRPr="00072F70">
        <w:t>Appendix B: Calculation of the exoskeleton work</w:t>
      </w:r>
    </w:p>
    <w:p w14:paraId="50C4E79B" w14:textId="0A137540" w:rsidR="00300911" w:rsidRPr="00072F70" w:rsidRDefault="00300911" w:rsidP="00300911">
      <w:pPr>
        <w:spacing w:line="252" w:lineRule="auto"/>
        <w:ind w:firstLine="204"/>
        <w:jc w:val="both"/>
      </w:pPr>
      <w:r w:rsidRPr="00072F70">
        <w:t xml:space="preserve">The design of the knee exoskeleton </w:t>
      </w:r>
      <w:del w:id="2158" w:author="ACL" w:date="2020-10-13T13:21:00Z">
        <w:r w:rsidRPr="00072F70" w:rsidDel="008566DE">
          <w:delText xml:space="preserve">required </w:delText>
        </w:r>
      </w:del>
      <w:ins w:id="2159" w:author="ACL" w:date="2020-10-13T13:21:00Z">
        <w:r w:rsidR="008566DE">
          <w:t xml:space="preserve">called for </w:t>
        </w:r>
      </w:ins>
      <w:del w:id="2160" w:author="ACL" w:date="2020-10-13T13:21:00Z">
        <w:r w:rsidRPr="00072F70" w:rsidDel="008566DE">
          <w:delText xml:space="preserve">using </w:delText>
        </w:r>
      </w:del>
      <w:r w:rsidRPr="00072F70">
        <w:t>a light</w:t>
      </w:r>
      <w:ins w:id="2161" w:author="ACL" w:date="2020-10-13T13:21:00Z">
        <w:r w:rsidR="008566DE">
          <w:t>weight</w:t>
        </w:r>
      </w:ins>
      <w:r w:rsidRPr="00072F70">
        <w:t xml:space="preserve"> spring</w:t>
      </w:r>
      <w:ins w:id="2162" w:author="ACL" w:date="2020-10-13T13:22:00Z">
        <w:r w:rsidR="00EA7607">
          <w:t xml:space="preserve"> with a suitable spring constant, which took the form of a</w:t>
        </w:r>
      </w:ins>
      <w:del w:id="2163" w:author="ACL" w:date="2020-10-13T13:22:00Z">
        <w:r w:rsidRPr="00072F70" w:rsidDel="00EA7607">
          <w:delText>. A</w:delText>
        </w:r>
      </w:del>
      <w:r w:rsidRPr="00072F70">
        <w:t xml:space="preserve"> rubber tubing generally used for speargun</w:t>
      </w:r>
      <w:ins w:id="2164" w:author="ACL" w:date="2020-10-13T13:22:00Z">
        <w:r w:rsidR="00EA7607">
          <w:t>s</w:t>
        </w:r>
      </w:ins>
      <w:del w:id="2165" w:author="ACL" w:date="2020-10-13T13:23:00Z">
        <w:r w:rsidRPr="00072F70" w:rsidDel="00EA7607">
          <w:delText xml:space="preserve"> was found to supply enough force per additional length</w:delText>
        </w:r>
      </w:del>
      <w:r w:rsidRPr="00072F70">
        <w:t>. However,</w:t>
      </w:r>
      <w:ins w:id="2166" w:author="ACL" w:date="2020-10-13T13:25:00Z">
        <w:r w:rsidR="00EA7607">
          <w:t xml:space="preserve"> because</w:t>
        </w:r>
      </w:ins>
      <w:r w:rsidRPr="00072F70">
        <w:t xml:space="preserve"> rubber materials </w:t>
      </w:r>
      <w:del w:id="2167" w:author="ACL" w:date="2020-10-13T13:23:00Z">
        <w:r w:rsidRPr="00072F70" w:rsidDel="00EA7607">
          <w:delText xml:space="preserve">are known to have </w:delText>
        </w:r>
      </w:del>
      <w:ins w:id="2168" w:author="ACL" w:date="2020-10-13T13:23:00Z">
        <w:r w:rsidR="00EA7607">
          <w:t>exhibit</w:t>
        </w:r>
      </w:ins>
      <w:del w:id="2169" w:author="ACL" w:date="2020-10-13T13:23:00Z">
        <w:r w:rsidRPr="00072F70" w:rsidDel="00EA7607">
          <w:delText>a</w:delText>
        </w:r>
      </w:del>
      <w:r w:rsidRPr="00072F70">
        <w:t xml:space="preserve"> viscous behavior</w:t>
      </w:r>
      <w:ins w:id="2170" w:author="ACL" w:date="2020-10-13T13:23:00Z">
        <w:r w:rsidR="00EA7607">
          <w:t>,</w:t>
        </w:r>
      </w:ins>
      <w:del w:id="2171" w:author="ACL" w:date="2020-10-13T13:23:00Z">
        <w:r w:rsidRPr="00072F70" w:rsidDel="00EA7607">
          <w:delText>.</w:delText>
        </w:r>
      </w:del>
      <w:r w:rsidRPr="00072F70">
        <w:t xml:space="preserve"> </w:t>
      </w:r>
      <w:ins w:id="2172" w:author="ACL" w:date="2020-10-13T13:25:00Z">
        <w:r w:rsidR="00EA7607">
          <w:t>the</w:t>
        </w:r>
      </w:ins>
      <w:del w:id="2173" w:author="ACL" w:date="2020-10-13T13:23:00Z">
        <w:r w:rsidRPr="00072F70" w:rsidDel="00EA7607">
          <w:delText>W</w:delText>
        </w:r>
      </w:del>
      <w:del w:id="2174" w:author="ACL" w:date="2020-10-13T13:25:00Z">
        <w:r w:rsidRPr="00072F70" w:rsidDel="00EA7607">
          <w:delText>hich mean that</w:delText>
        </w:r>
      </w:del>
      <w:r w:rsidRPr="00072F70">
        <w:t xml:space="preserve"> force-length curve</w:t>
      </w:r>
      <w:del w:id="2175" w:author="ACL" w:date="2020-10-13T13:25:00Z">
        <w:r w:rsidRPr="00072F70" w:rsidDel="00EA7607">
          <w:delText xml:space="preserve"> is</w:delText>
        </w:r>
      </w:del>
      <w:r w:rsidRPr="00072F70">
        <w:t xml:space="preserve"> </w:t>
      </w:r>
      <w:del w:id="2176" w:author="ACL" w:date="2020-10-13T13:25:00Z">
        <w:r w:rsidRPr="00072F70" w:rsidDel="00EA7607">
          <w:delText>changing with</w:delText>
        </w:r>
      </w:del>
      <w:ins w:id="2177" w:author="ACL" w:date="2020-10-13T13:25:00Z">
        <w:r w:rsidR="00EA7607">
          <w:t>depends on the</w:t>
        </w:r>
      </w:ins>
      <w:del w:id="2178" w:author="ACL" w:date="2020-10-13T13:25:00Z">
        <w:r w:rsidRPr="00072F70" w:rsidDel="00EA7607">
          <w:delText xml:space="preserve"> the</w:delText>
        </w:r>
      </w:del>
      <w:r w:rsidRPr="00072F70">
        <w:t xml:space="preserve"> stretching velocity. Our initial intent was to </w:t>
      </w:r>
      <w:ins w:id="2179" w:author="ACL" w:date="2020-10-13T13:25:00Z">
        <w:r w:rsidR="00EA7607">
          <w:t>use</w:t>
        </w:r>
        <w:r w:rsidR="00EA7607" w:rsidRPr="00072F70">
          <w:t xml:space="preserve"> </w:t>
        </w:r>
        <w:r w:rsidR="00EA7607">
          <w:t xml:space="preserve">an </w:t>
        </w:r>
        <w:r w:rsidR="00EA7607" w:rsidRPr="00072F70">
          <w:t xml:space="preserve">s-type sensor </w:t>
        </w:r>
      </w:ins>
      <w:ins w:id="2180" w:author="ACL" w:date="2020-10-13T13:26:00Z">
        <w:r w:rsidR="00EA7607">
          <w:t xml:space="preserve">to </w:t>
        </w:r>
      </w:ins>
      <w:r w:rsidRPr="00072F70">
        <w:t>measure the forces</w:t>
      </w:r>
      <w:del w:id="2181" w:author="ACL" w:date="2020-10-13T13:25:00Z">
        <w:r w:rsidRPr="00072F70" w:rsidDel="00EA7607">
          <w:delText xml:space="preserve"> using s-type sensor</w:delText>
        </w:r>
      </w:del>
      <w:r w:rsidRPr="00072F70">
        <w:t>. However</w:t>
      </w:r>
      <w:ins w:id="2182" w:author="ACL" w:date="2020-10-13T13:26:00Z">
        <w:r w:rsidR="00EA7607">
          <w:t>,</w:t>
        </w:r>
      </w:ins>
      <w:r w:rsidRPr="00072F70">
        <w:t xml:space="preserve"> due to the dimensions of the exoskeleton</w:t>
      </w:r>
      <w:ins w:id="2183" w:author="ACL" w:date="2020-10-13T13:26:00Z">
        <w:r w:rsidR="00EA7607">
          <w:t>,</w:t>
        </w:r>
      </w:ins>
      <w:r w:rsidRPr="00072F70">
        <w:t xml:space="preserve"> the s-type sensor could only be used </w:t>
      </w:r>
      <w:del w:id="2184" w:author="ACL" w:date="2020-10-13T13:26:00Z">
        <w:r w:rsidRPr="00072F70" w:rsidDel="00EA7607">
          <w:delText>when only</w:delText>
        </w:r>
      </w:del>
      <w:ins w:id="2185" w:author="ACL" w:date="2020-10-13T13:26:00Z">
        <w:r w:rsidR="00EA7607">
          <w:t>with</w:t>
        </w:r>
      </w:ins>
      <w:r w:rsidRPr="00072F70">
        <w:t xml:space="preserve"> </w:t>
      </w:r>
      <w:del w:id="2186" w:author="ACL" w:date="2020-10-13T13:26:00Z">
        <w:r w:rsidRPr="00072F70" w:rsidDel="00EA7607">
          <w:delText xml:space="preserve">one </w:delText>
        </w:r>
      </w:del>
      <w:ins w:id="2187" w:author="ACL" w:date="2020-10-13T13:26:00Z">
        <w:r w:rsidR="00EA7607">
          <w:t>a single</w:t>
        </w:r>
        <w:r w:rsidR="00EA7607" w:rsidRPr="00072F70">
          <w:t xml:space="preserve"> </w:t>
        </w:r>
      </w:ins>
      <w:r w:rsidRPr="00072F70">
        <w:t xml:space="preserve">spring </w:t>
      </w:r>
      <w:del w:id="2188" w:author="ACL" w:date="2020-10-13T13:26:00Z">
        <w:r w:rsidRPr="00072F70" w:rsidDel="00EA7607">
          <w:delText xml:space="preserve">was </w:delText>
        </w:r>
      </w:del>
      <w:r w:rsidRPr="00072F70">
        <w:t xml:space="preserve">attached to the exoskeleton. Thus, we develop a model </w:t>
      </w:r>
      <w:del w:id="2189" w:author="ACL" w:date="2020-10-13T13:26:00Z">
        <w:r w:rsidRPr="00072F70" w:rsidDel="00EA7607">
          <w:delText xml:space="preserve">for </w:delText>
        </w:r>
      </w:del>
      <w:ins w:id="2190" w:author="ACL" w:date="2020-10-13T13:26:00Z">
        <w:r w:rsidR="00EA7607">
          <w:t>to determine</w:t>
        </w:r>
        <w:r w:rsidR="00EA7607" w:rsidRPr="00072F70">
          <w:t xml:space="preserve"> </w:t>
        </w:r>
      </w:ins>
      <w:r w:rsidRPr="00072F70">
        <w:t xml:space="preserve">the spring force based on experimental data. </w:t>
      </w:r>
    </w:p>
    <w:p w14:paraId="0244E549" w14:textId="4B99E14E" w:rsidR="00EF6D48" w:rsidRPr="00072F70" w:rsidRDefault="00300911" w:rsidP="00B05BAE">
      <w:pPr>
        <w:spacing w:line="252" w:lineRule="auto"/>
        <w:ind w:firstLine="204"/>
        <w:jc w:val="both"/>
      </w:pPr>
      <w:del w:id="2191" w:author="ACL" w:date="2020-10-13T13:26:00Z">
        <w:r w:rsidRPr="00072F70" w:rsidDel="00EA7607">
          <w:delText>There are</w:delText>
        </w:r>
      </w:del>
      <w:ins w:id="2192" w:author="ACL" w:date="2020-10-13T13:26:00Z">
        <w:r w:rsidR="00EA7607">
          <w:t>S</w:t>
        </w:r>
      </w:ins>
      <w:del w:id="2193" w:author="ACL" w:date="2020-10-13T13:26:00Z">
        <w:r w:rsidRPr="00072F70" w:rsidDel="00EA7607">
          <w:delText xml:space="preserve"> s</w:delText>
        </w:r>
      </w:del>
      <w:r w:rsidRPr="00072F70">
        <w:t xml:space="preserve">everal models </w:t>
      </w:r>
      <w:ins w:id="2194" w:author="ACL" w:date="2020-10-13T13:27:00Z">
        <w:r w:rsidR="00EA7607">
          <w:t xml:space="preserve">are available to describe </w:t>
        </w:r>
      </w:ins>
      <w:del w:id="2195" w:author="ACL" w:date="2020-10-13T13:27:00Z">
        <w:r w:rsidRPr="00072F70" w:rsidDel="00EA7607">
          <w:delText xml:space="preserve">for behavior of </w:delText>
        </w:r>
      </w:del>
      <w:r w:rsidRPr="00072F70">
        <w:t>viscoelastic materials</w:t>
      </w:r>
      <w:ins w:id="2196" w:author="ACL" w:date="2020-10-13T13:27:00Z">
        <w:r w:rsidR="00EA7607">
          <w:t>,</w:t>
        </w:r>
      </w:ins>
      <w:del w:id="2197" w:author="ACL" w:date="2020-10-13T13:27:00Z">
        <w:r w:rsidRPr="00072F70" w:rsidDel="00EA7607">
          <w:delText>.</w:delText>
        </w:r>
      </w:del>
      <w:r w:rsidRPr="00072F70">
        <w:t xml:space="preserve"> </w:t>
      </w:r>
      <w:ins w:id="2198" w:author="ACL" w:date="2020-10-13T13:27:00Z">
        <w:r w:rsidR="00EA7607">
          <w:t>a</w:t>
        </w:r>
      </w:ins>
      <w:del w:id="2199" w:author="ACL" w:date="2020-10-13T13:27:00Z">
        <w:r w:rsidRPr="00072F70" w:rsidDel="00EA7607">
          <w:delText>A</w:delText>
        </w:r>
      </w:del>
      <w:r w:rsidRPr="00072F70">
        <w:t xml:space="preserve">ll </w:t>
      </w:r>
      <w:del w:id="2200" w:author="ACL" w:date="2020-10-13T13:27:00Z">
        <w:r w:rsidRPr="00072F70" w:rsidDel="00EA7607">
          <w:delText>those models</w:delText>
        </w:r>
      </w:del>
      <w:ins w:id="2201" w:author="ACL" w:date="2020-10-13T13:27:00Z">
        <w:r w:rsidR="00EA7607">
          <w:t>of which</w:t>
        </w:r>
      </w:ins>
      <w:r w:rsidRPr="00072F70">
        <w:t xml:space="preserve"> </w:t>
      </w:r>
      <w:del w:id="2202" w:author="ACL" w:date="2020-10-13T13:27:00Z">
        <w:r w:rsidRPr="00072F70" w:rsidDel="00EA7607">
          <w:delText xml:space="preserve">are </w:delText>
        </w:r>
      </w:del>
      <w:r w:rsidRPr="00072F70">
        <w:t>combin</w:t>
      </w:r>
      <w:del w:id="2203" w:author="ACL" w:date="2020-10-13T13:27:00Z">
        <w:r w:rsidRPr="00072F70" w:rsidDel="00EA7607">
          <w:delText>ations of</w:delText>
        </w:r>
      </w:del>
      <w:ins w:id="2204" w:author="ACL" w:date="2020-10-13T13:27:00Z">
        <w:r w:rsidR="00EA7607">
          <w:t>e</w:t>
        </w:r>
      </w:ins>
      <w:r w:rsidRPr="00072F70">
        <w:t xml:space="preserve"> springs and d</w:t>
      </w:r>
      <w:ins w:id="2205" w:author="ACL" w:date="2020-10-13T13:27:00Z">
        <w:r w:rsidR="00EA7607">
          <w:t>a</w:t>
        </w:r>
      </w:ins>
      <w:del w:id="2206" w:author="ACL" w:date="2020-10-13T13:27:00Z">
        <w:r w:rsidRPr="00072F70" w:rsidDel="00EA7607">
          <w:delText>u</w:delText>
        </w:r>
      </w:del>
      <w:r w:rsidRPr="00072F70">
        <w:t>mpers (</w:t>
      </w:r>
      <w:r w:rsidR="008D73DA" w:rsidRPr="00072F70">
        <w:t>Fig.</w:t>
      </w:r>
      <w:ins w:id="2207" w:author="ACL" w:date="2020-10-13T13:27:00Z">
        <w:r w:rsidR="00EA7607">
          <w:t xml:space="preserve"> </w:t>
        </w:r>
      </w:ins>
      <w:r w:rsidR="008D73DA" w:rsidRPr="00072F70">
        <w:t>B1</w:t>
      </w:r>
      <w:r w:rsidRPr="00072F70">
        <w:t>)</w:t>
      </w:r>
      <w:r w:rsidR="008D73DA" w:rsidRPr="00072F70">
        <w:t>.</w:t>
      </w:r>
    </w:p>
    <w:p w14:paraId="3511E0E9" w14:textId="4362D820" w:rsidR="00300911" w:rsidRPr="00072F70" w:rsidRDefault="00DA224F" w:rsidP="00DA224F">
      <w:pPr>
        <w:spacing w:line="252" w:lineRule="auto"/>
        <w:ind w:firstLine="204"/>
        <w:jc w:val="both"/>
      </w:pPr>
      <w:del w:id="2208" w:author="ACL" w:date="2020-10-13T13:29:00Z">
        <w:r w:rsidRPr="00072F70" w:rsidDel="00505D00">
          <w:delText xml:space="preserve">To </w:delText>
        </w:r>
      </w:del>
      <w:ins w:id="2209" w:author="ACL" w:date="2020-10-13T13:29:00Z">
        <w:r w:rsidR="00505D00">
          <w:t>We experimented to</w:t>
        </w:r>
        <w:r w:rsidR="00505D00" w:rsidRPr="00072F70">
          <w:t xml:space="preserve"> </w:t>
        </w:r>
      </w:ins>
      <w:r w:rsidRPr="00072F70">
        <w:t xml:space="preserve">find the most suitable </w:t>
      </w:r>
      <w:del w:id="2210" w:author="ACL" w:date="2020-10-13T13:29:00Z">
        <w:r w:rsidRPr="00072F70" w:rsidDel="00505D00">
          <w:delText xml:space="preserve"> </w:delText>
        </w:r>
      </w:del>
      <w:r w:rsidRPr="00072F70">
        <w:t xml:space="preserve">model for </w:t>
      </w:r>
      <w:del w:id="2211" w:author="ACL" w:date="2020-10-13T13:29:00Z">
        <w:r w:rsidRPr="00072F70" w:rsidDel="00505D00">
          <w:delText xml:space="preserve">out </w:delText>
        </w:r>
      </w:del>
      <w:ins w:id="2212" w:author="ACL" w:date="2020-10-13T13:29:00Z">
        <w:r w:rsidR="00505D00" w:rsidRPr="00072F70">
          <w:t>ou</w:t>
        </w:r>
        <w:r w:rsidR="00505D00">
          <w:t>r</w:t>
        </w:r>
        <w:r w:rsidR="00505D00" w:rsidRPr="00072F70">
          <w:t xml:space="preserve"> </w:t>
        </w:r>
      </w:ins>
      <w:r w:rsidRPr="00072F70">
        <w:t>spring</w:t>
      </w:r>
      <w:del w:id="2213" w:author="ACL" w:date="2020-10-13T13:29:00Z">
        <w:r w:rsidRPr="00072F70" w:rsidDel="00505D00">
          <w:delText xml:space="preserve"> we performed experiment</w:delText>
        </w:r>
      </w:del>
      <w:r w:rsidRPr="00072F70">
        <w:t>. In the experiment</w:t>
      </w:r>
      <w:ins w:id="2214" w:author="ACL" w:date="2020-10-13T13:29:00Z">
        <w:r w:rsidR="00505D00">
          <w:t>s,</w:t>
        </w:r>
      </w:ins>
      <w:r w:rsidRPr="00072F70">
        <w:t xml:space="preserve"> two subjects </w:t>
      </w:r>
      <w:del w:id="2215" w:author="ACL" w:date="2020-10-13T13:29:00Z">
        <w:r w:rsidRPr="00072F70" w:rsidDel="00505D00">
          <w:delText xml:space="preserve">performed total of </w:delText>
        </w:r>
      </w:del>
      <w:ins w:id="2216" w:author="ACL" w:date="2020-10-13T13:29:00Z">
        <w:r w:rsidR="00505D00">
          <w:t xml:space="preserve">jumped </w:t>
        </w:r>
      </w:ins>
      <w:r w:rsidRPr="00072F70">
        <w:t xml:space="preserve">20 </w:t>
      </w:r>
      <w:del w:id="2217" w:author="ACL" w:date="2020-10-13T13:29:00Z">
        <w:r w:rsidRPr="00072F70" w:rsidDel="00505D00">
          <w:delText xml:space="preserve">jumps </w:delText>
        </w:r>
      </w:del>
      <w:ins w:id="2218" w:author="ACL" w:date="2020-10-13T13:29:00Z">
        <w:r w:rsidR="00505D00">
          <w:t>times</w:t>
        </w:r>
        <w:r w:rsidR="00505D00" w:rsidRPr="00072F70">
          <w:t xml:space="preserve"> </w:t>
        </w:r>
      </w:ins>
      <w:r w:rsidRPr="00072F70">
        <w:t>(</w:t>
      </w:r>
      <w:ins w:id="2219" w:author="ACL" w:date="2020-10-13T13:29:00Z">
        <w:r w:rsidR="00505D00">
          <w:t>six</w:t>
        </w:r>
      </w:ins>
      <w:del w:id="2220" w:author="ACL" w:date="2020-10-13T13:29:00Z">
        <w:r w:rsidRPr="00072F70" w:rsidDel="00505D00">
          <w:delText>6</w:delText>
        </w:r>
      </w:del>
      <w:r w:rsidRPr="00072F70">
        <w:t xml:space="preserve"> squat jumps, </w:t>
      </w:r>
      <w:ins w:id="2221" w:author="ACL" w:date="2020-10-13T13:29:00Z">
        <w:r w:rsidR="00505D00">
          <w:t>six</w:t>
        </w:r>
      </w:ins>
      <w:del w:id="2222" w:author="ACL" w:date="2020-10-13T13:29:00Z">
        <w:r w:rsidRPr="00072F70" w:rsidDel="00505D00">
          <w:delText>6</w:delText>
        </w:r>
      </w:del>
      <w:r w:rsidRPr="00072F70">
        <w:t xml:space="preserve"> countermovement jumps, and </w:t>
      </w:r>
      <w:ins w:id="2223" w:author="ACL" w:date="2020-10-13T13:30:00Z">
        <w:r w:rsidR="00505D00">
          <w:t>eight</w:t>
        </w:r>
      </w:ins>
      <w:del w:id="2224" w:author="ACL" w:date="2020-10-13T13:29:00Z">
        <w:r w:rsidRPr="00072F70" w:rsidDel="00505D00">
          <w:delText>8</w:delText>
        </w:r>
      </w:del>
      <w:r w:rsidRPr="00072F70">
        <w:t xml:space="preserve"> continu</w:t>
      </w:r>
      <w:ins w:id="2225" w:author="ACL" w:date="2020-10-13T13:30:00Z">
        <w:r w:rsidR="00505D00">
          <w:t>ous</w:t>
        </w:r>
      </w:ins>
      <w:del w:id="2226" w:author="ACL" w:date="2020-10-13T13:30:00Z">
        <w:r w:rsidRPr="00072F70" w:rsidDel="00505D00">
          <w:delText>es</w:delText>
        </w:r>
      </w:del>
      <w:r w:rsidRPr="00072F70">
        <w:t xml:space="preserve"> jumps). The force was measured at 125 Hz </w:t>
      </w:r>
      <w:ins w:id="2227" w:author="ACL" w:date="2020-10-13T13:30:00Z">
        <w:r w:rsidR="00505D00">
          <w:t xml:space="preserve">by </w:t>
        </w:r>
      </w:ins>
      <w:r w:rsidRPr="00072F70">
        <w:t xml:space="preserve">using </w:t>
      </w:r>
      <w:ins w:id="2228" w:author="ACL" w:date="2020-10-13T13:30:00Z">
        <w:r w:rsidR="00505D00">
          <w:t xml:space="preserve">an </w:t>
        </w:r>
      </w:ins>
      <w:r w:rsidRPr="00072F70">
        <w:t>S-</w:t>
      </w:r>
      <w:r w:rsidRPr="00072F70">
        <w:rPr>
          <w:noProof/>
        </w:rPr>
        <mc:AlternateContent>
          <mc:Choice Requires="wps">
            <w:drawing>
              <wp:anchor distT="0" distB="0" distL="114300" distR="114300" simplePos="0" relativeHeight="251688960" behindDoc="0" locked="0" layoutInCell="1" allowOverlap="1" wp14:anchorId="592E460E" wp14:editId="19398EF5">
                <wp:simplePos x="0" y="0"/>
                <wp:positionH relativeFrom="column">
                  <wp:posOffset>132715</wp:posOffset>
                </wp:positionH>
                <wp:positionV relativeFrom="paragraph">
                  <wp:posOffset>1715135</wp:posOffset>
                </wp:positionV>
                <wp:extent cx="6324600" cy="2700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324600" cy="270000"/>
                        </a:xfrm>
                        <a:prstGeom prst="rect">
                          <a:avLst/>
                        </a:prstGeom>
                        <a:solidFill>
                          <a:prstClr val="white"/>
                        </a:solidFill>
                        <a:ln>
                          <a:noFill/>
                        </a:ln>
                      </wps:spPr>
                      <wps:txbx>
                        <w:txbxContent>
                          <w:p w14:paraId="4B2008C4" w14:textId="21175C86" w:rsidR="009779CB" w:rsidRPr="008D73DA" w:rsidRDefault="009779CB" w:rsidP="008D73DA">
                            <w:pPr>
                              <w:pStyle w:val="Caption"/>
                              <w:ind w:firstLine="202"/>
                              <w:jc w:val="both"/>
                              <w:rPr>
                                <w:i w:val="0"/>
                                <w:iCs w:val="0"/>
                                <w:noProof/>
                                <w:color w:val="auto"/>
                                <w:sz w:val="16"/>
                                <w:szCs w:val="16"/>
                              </w:rPr>
                            </w:pPr>
                            <w:r w:rsidRPr="008D73DA">
                              <w:rPr>
                                <w:i w:val="0"/>
                                <w:iCs w:val="0"/>
                                <w:color w:val="auto"/>
                                <w:sz w:val="16"/>
                                <w:szCs w:val="16"/>
                              </w:rPr>
                              <w:t>Fi</w:t>
                            </w:r>
                            <w:r>
                              <w:rPr>
                                <w:i w:val="0"/>
                                <w:iCs w:val="0"/>
                                <w:color w:val="auto"/>
                                <w:sz w:val="16"/>
                                <w:szCs w:val="16"/>
                              </w:rPr>
                              <w:t>g.</w:t>
                            </w:r>
                            <w:ins w:id="2229" w:author="ACL" w:date="2020-10-13T13:27:00Z">
                              <w:r>
                                <w:rPr>
                                  <w:i w:val="0"/>
                                  <w:iCs w:val="0"/>
                                  <w:color w:val="auto"/>
                                  <w:sz w:val="16"/>
                                  <w:szCs w:val="16"/>
                                </w:rPr>
                                <w:t xml:space="preserve"> </w:t>
                              </w:r>
                            </w:ins>
                            <w:r>
                              <w:rPr>
                                <w:i w:val="0"/>
                                <w:iCs w:val="0"/>
                                <w:color w:val="auto"/>
                                <w:sz w:val="16"/>
                                <w:szCs w:val="16"/>
                              </w:rPr>
                              <w:t xml:space="preserve">B1. </w:t>
                            </w:r>
                            <w:del w:id="2230" w:author="ACL" w:date="2020-10-13T13:27:00Z">
                              <w:r w:rsidDel="00EA7607">
                                <w:rPr>
                                  <w:i w:val="0"/>
                                  <w:iCs w:val="0"/>
                                  <w:color w:val="auto"/>
                                  <w:sz w:val="16"/>
                                  <w:szCs w:val="16"/>
                                </w:rPr>
                                <w:delText xml:space="preserve"> </w:delText>
                              </w:r>
                              <w:r w:rsidRPr="008D73DA" w:rsidDel="00EA7607">
                                <w:rPr>
                                  <w:i w:val="0"/>
                                  <w:iCs w:val="0"/>
                                  <w:color w:val="auto"/>
                                  <w:sz w:val="16"/>
                                  <w:szCs w:val="16"/>
                                </w:rPr>
                                <w:delText>The f</w:delText>
                              </w:r>
                            </w:del>
                            <w:ins w:id="2231" w:author="ACL" w:date="2020-10-13T13:27:00Z">
                              <w:r>
                                <w:rPr>
                                  <w:i w:val="0"/>
                                  <w:iCs w:val="0"/>
                                  <w:color w:val="auto"/>
                                  <w:sz w:val="16"/>
                                  <w:szCs w:val="16"/>
                                </w:rPr>
                                <w:t>F</w:t>
                              </w:r>
                            </w:ins>
                            <w:r w:rsidRPr="008D73DA">
                              <w:rPr>
                                <w:i w:val="0"/>
                                <w:iCs w:val="0"/>
                                <w:color w:val="auto"/>
                                <w:sz w:val="16"/>
                                <w:szCs w:val="16"/>
                              </w:rPr>
                              <w:t xml:space="preserve">our viscoelastic models: </w:t>
                            </w:r>
                            <w:ins w:id="2232" w:author="ACL" w:date="2020-10-13T13:27:00Z">
                              <w:r>
                                <w:rPr>
                                  <w:i w:val="0"/>
                                  <w:iCs w:val="0"/>
                                  <w:color w:val="auto"/>
                                  <w:sz w:val="16"/>
                                  <w:szCs w:val="16"/>
                                </w:rPr>
                                <w:t>(</w:t>
                              </w:r>
                            </w:ins>
                            <w:r w:rsidRPr="008D73DA">
                              <w:rPr>
                                <w:i w:val="0"/>
                                <w:iCs w:val="0"/>
                                <w:color w:val="auto"/>
                                <w:sz w:val="16"/>
                                <w:szCs w:val="16"/>
                              </w:rPr>
                              <w:t>a) Kelvin representation</w:t>
                            </w:r>
                            <w:ins w:id="2233" w:author="ACL" w:date="2020-10-13T13:28:00Z">
                              <w:r>
                                <w:rPr>
                                  <w:i w:val="0"/>
                                  <w:iCs w:val="0"/>
                                  <w:color w:val="auto"/>
                                  <w:sz w:val="16"/>
                                  <w:szCs w:val="16"/>
                                </w:rPr>
                                <w:t>,</w:t>
                              </w:r>
                            </w:ins>
                            <w:r w:rsidRPr="008D73DA">
                              <w:rPr>
                                <w:i w:val="0"/>
                                <w:iCs w:val="0"/>
                                <w:color w:val="auto"/>
                                <w:sz w:val="16"/>
                                <w:szCs w:val="16"/>
                              </w:rPr>
                              <w:t xml:space="preserve"> </w:t>
                            </w:r>
                            <w:ins w:id="2234" w:author="ACL" w:date="2020-10-13T13:28:00Z">
                              <w:r>
                                <w:rPr>
                                  <w:i w:val="0"/>
                                  <w:iCs w:val="0"/>
                                  <w:color w:val="auto"/>
                                  <w:sz w:val="16"/>
                                  <w:szCs w:val="16"/>
                                </w:rPr>
                                <w:t>(</w:t>
                              </w:r>
                            </w:ins>
                            <w:r w:rsidRPr="008D73DA">
                              <w:rPr>
                                <w:i w:val="0"/>
                                <w:iCs w:val="0"/>
                                <w:color w:val="auto"/>
                                <w:sz w:val="16"/>
                                <w:szCs w:val="16"/>
                              </w:rPr>
                              <w:t xml:space="preserve">b) </w:t>
                            </w:r>
                            <w:ins w:id="2235" w:author="ACL" w:date="2020-10-13T13:28:00Z">
                              <w:r>
                                <w:rPr>
                                  <w:i w:val="0"/>
                                  <w:iCs w:val="0"/>
                                  <w:color w:val="auto"/>
                                  <w:sz w:val="16"/>
                                  <w:szCs w:val="16"/>
                                </w:rPr>
                                <w:t>s</w:t>
                              </w:r>
                            </w:ins>
                            <w:del w:id="2236" w:author="ACL" w:date="2020-10-13T13:28:00Z">
                              <w:r w:rsidRPr="008D73DA" w:rsidDel="00EA7607">
                                <w:rPr>
                                  <w:i w:val="0"/>
                                  <w:iCs w:val="0"/>
                                  <w:color w:val="auto"/>
                                  <w:sz w:val="16"/>
                                  <w:szCs w:val="16"/>
                                </w:rPr>
                                <w:delText>S</w:delText>
                              </w:r>
                            </w:del>
                            <w:r w:rsidRPr="008D73DA">
                              <w:rPr>
                                <w:i w:val="0"/>
                                <w:iCs w:val="0"/>
                                <w:color w:val="auto"/>
                                <w:sz w:val="16"/>
                                <w:szCs w:val="16"/>
                              </w:rPr>
                              <w:t>tandard linear solid model Maxwell representation</w:t>
                            </w:r>
                            <w:ins w:id="2237" w:author="ACL" w:date="2020-10-13T13:28:00Z">
                              <w:r>
                                <w:rPr>
                                  <w:i w:val="0"/>
                                  <w:iCs w:val="0"/>
                                  <w:color w:val="auto"/>
                                  <w:sz w:val="16"/>
                                  <w:szCs w:val="16"/>
                                </w:rPr>
                                <w:t>,</w:t>
                              </w:r>
                            </w:ins>
                            <w:r w:rsidRPr="008D73DA">
                              <w:rPr>
                                <w:i w:val="0"/>
                                <w:iCs w:val="0"/>
                                <w:color w:val="auto"/>
                                <w:sz w:val="16"/>
                                <w:szCs w:val="16"/>
                              </w:rPr>
                              <w:t xml:space="preserve"> </w:t>
                            </w:r>
                            <w:ins w:id="2238" w:author="ACL" w:date="2020-10-13T13:28:00Z">
                              <w:r>
                                <w:rPr>
                                  <w:i w:val="0"/>
                                  <w:iCs w:val="0"/>
                                  <w:color w:val="auto"/>
                                  <w:sz w:val="16"/>
                                  <w:szCs w:val="16"/>
                                </w:rPr>
                                <w:t>(</w:t>
                              </w:r>
                            </w:ins>
                            <w:r w:rsidRPr="008D73DA">
                              <w:rPr>
                                <w:i w:val="0"/>
                                <w:iCs w:val="0"/>
                                <w:color w:val="auto"/>
                                <w:sz w:val="16"/>
                                <w:szCs w:val="16"/>
                              </w:rPr>
                              <w:t>c) Kelvin–Voigt model</w:t>
                            </w:r>
                            <w:ins w:id="2239" w:author="ACL" w:date="2020-10-13T13:28:00Z">
                              <w:r>
                                <w:rPr>
                                  <w:i w:val="0"/>
                                  <w:iCs w:val="0"/>
                                  <w:color w:val="auto"/>
                                  <w:sz w:val="16"/>
                                  <w:szCs w:val="16"/>
                                </w:rPr>
                                <w:t>,</w:t>
                              </w:r>
                            </w:ins>
                            <w:r w:rsidRPr="008D73DA">
                              <w:rPr>
                                <w:i w:val="0"/>
                                <w:iCs w:val="0"/>
                                <w:color w:val="auto"/>
                                <w:sz w:val="16"/>
                                <w:szCs w:val="16"/>
                              </w:rPr>
                              <w:t xml:space="preserve"> </w:t>
                            </w:r>
                            <w:ins w:id="2240" w:author="ACL" w:date="2020-10-13T13:28:00Z">
                              <w:r>
                                <w:rPr>
                                  <w:i w:val="0"/>
                                  <w:iCs w:val="0"/>
                                  <w:color w:val="auto"/>
                                  <w:sz w:val="16"/>
                                  <w:szCs w:val="16"/>
                                </w:rPr>
                                <w:t>(</w:t>
                              </w:r>
                            </w:ins>
                            <w:r w:rsidRPr="008D73DA">
                              <w:rPr>
                                <w:i w:val="0"/>
                                <w:iCs w:val="0"/>
                                <w:color w:val="auto"/>
                                <w:sz w:val="16"/>
                                <w:szCs w:val="16"/>
                              </w:rPr>
                              <w:t>d) Maxwell model</w:t>
                            </w:r>
                            <w:ins w:id="2241" w:author="ACL" w:date="2020-10-13T13:28:00Z">
                              <w:r>
                                <w:rPr>
                                  <w:i w:val="0"/>
                                  <w:iCs w:val="0"/>
                                  <w:color w:val="auto"/>
                                  <w:sz w:val="16"/>
                                  <w:szCs w:val="16"/>
                                </w:rPr>
                                <w:t>,</w:t>
                              </w:r>
                            </w:ins>
                            <w:del w:id="2242" w:author="ACL" w:date="2020-10-13T13:28:00Z">
                              <w:r w:rsidRPr="008D73DA" w:rsidDel="00EA7607">
                                <w:rPr>
                                  <w:i w:val="0"/>
                                  <w:iCs w:val="0"/>
                                  <w:color w:val="auto"/>
                                  <w:sz w:val="16"/>
                                  <w:szCs w:val="16"/>
                                </w:rPr>
                                <w:delText>.</w:delText>
                              </w:r>
                            </w:del>
                            <w:r w:rsidRPr="008D73DA">
                              <w:rPr>
                                <w:i w:val="0"/>
                                <w:iCs w:val="0"/>
                                <w:color w:val="auto"/>
                                <w:sz w:val="16"/>
                                <w:szCs w:val="16"/>
                              </w:rPr>
                              <w:t xml:space="preserve"> where </w:t>
                            </w:r>
                            <w:r w:rsidRPr="00EA7607">
                              <w:rPr>
                                <w:iCs w:val="0"/>
                                <w:color w:val="auto"/>
                                <w:sz w:val="16"/>
                                <w:szCs w:val="16"/>
                              </w:rPr>
                              <w:t>E</w:t>
                            </w:r>
                            <w:del w:id="2243" w:author="ACL" w:date="2020-10-13T13:28:00Z">
                              <w:r w:rsidRPr="008D73DA" w:rsidDel="00EA7607">
                                <w:rPr>
                                  <w:i w:val="0"/>
                                  <w:iCs w:val="0"/>
                                  <w:color w:val="auto"/>
                                  <w:sz w:val="16"/>
                                  <w:szCs w:val="16"/>
                                </w:rPr>
                                <w:delText>-</w:delText>
                              </w:r>
                            </w:del>
                            <w:r w:rsidRPr="008D73DA">
                              <w:rPr>
                                <w:i w:val="0"/>
                                <w:iCs w:val="0"/>
                                <w:color w:val="auto"/>
                                <w:sz w:val="16"/>
                                <w:szCs w:val="16"/>
                              </w:rPr>
                              <w:t xml:space="preserve"> is </w:t>
                            </w:r>
                            <w:ins w:id="2244" w:author="ACL" w:date="2020-10-13T13:28:00Z">
                              <w:r>
                                <w:rPr>
                                  <w:i w:val="0"/>
                                  <w:iCs w:val="0"/>
                                  <w:color w:val="auto"/>
                                  <w:sz w:val="16"/>
                                  <w:szCs w:val="16"/>
                                </w:rPr>
                                <w:t>the Y</w:t>
                              </w:r>
                            </w:ins>
                            <w:del w:id="2245" w:author="ACL" w:date="2020-10-13T13:28:00Z">
                              <w:r w:rsidRPr="008D73DA" w:rsidDel="00EA7607">
                                <w:rPr>
                                  <w:i w:val="0"/>
                                  <w:iCs w:val="0"/>
                                  <w:color w:val="auto"/>
                                  <w:sz w:val="16"/>
                                  <w:szCs w:val="16"/>
                                </w:rPr>
                                <w:delText>y</w:delText>
                              </w:r>
                            </w:del>
                            <w:r w:rsidRPr="008D73DA">
                              <w:rPr>
                                <w:i w:val="0"/>
                                <w:iCs w:val="0"/>
                                <w:color w:val="auto"/>
                                <w:sz w:val="16"/>
                                <w:szCs w:val="16"/>
                              </w:rPr>
                              <w:t>oung</w:t>
                            </w:r>
                            <w:ins w:id="2246" w:author="ACL" w:date="2020-10-13T13:28:00Z">
                              <w:r>
                                <w:rPr>
                                  <w:i w:val="0"/>
                                  <w:iCs w:val="0"/>
                                  <w:color w:val="auto"/>
                                  <w:sz w:val="16"/>
                                  <w:szCs w:val="16"/>
                                </w:rPr>
                                <w:t>’s</w:t>
                              </w:r>
                            </w:ins>
                            <w:r w:rsidRPr="008D73DA">
                              <w:rPr>
                                <w:i w:val="0"/>
                                <w:iCs w:val="0"/>
                                <w:color w:val="auto"/>
                                <w:sz w:val="16"/>
                                <w:szCs w:val="16"/>
                              </w:rPr>
                              <w:t xml:space="preserve"> modul</w:t>
                            </w:r>
                            <w:ins w:id="2247" w:author="ACL" w:date="2020-10-13T13:28:00Z">
                              <w:r>
                                <w:rPr>
                                  <w:i w:val="0"/>
                                  <w:iCs w:val="0"/>
                                  <w:color w:val="auto"/>
                                  <w:sz w:val="16"/>
                                  <w:szCs w:val="16"/>
                                </w:rPr>
                                <w:t>us</w:t>
                              </w:r>
                            </w:ins>
                            <w:del w:id="2248" w:author="ACL" w:date="2020-10-13T13:28:00Z">
                              <w:r w:rsidRPr="008D73DA" w:rsidDel="00EA7607">
                                <w:rPr>
                                  <w:i w:val="0"/>
                                  <w:iCs w:val="0"/>
                                  <w:color w:val="auto"/>
                                  <w:sz w:val="16"/>
                                  <w:szCs w:val="16"/>
                                </w:rPr>
                                <w:delText>e</w:delText>
                              </w:r>
                            </w:del>
                            <w:ins w:id="2249" w:author="ACL" w:date="2020-10-13T13:28:00Z">
                              <w:r>
                                <w:rPr>
                                  <w:i w:val="0"/>
                                  <w:iCs w:val="0"/>
                                  <w:color w:val="auto"/>
                                  <w:sz w:val="16"/>
                                  <w:szCs w:val="16"/>
                                </w:rPr>
                                <w:t xml:space="preserve"> and</w:t>
                              </w:r>
                            </w:ins>
                            <w:del w:id="2250" w:author="ACL" w:date="2020-10-13T13:28:00Z">
                              <w:r w:rsidRPr="008D73DA" w:rsidDel="00EA7607">
                                <w:rPr>
                                  <w:i w:val="0"/>
                                  <w:iCs w:val="0"/>
                                  <w:color w:val="auto"/>
                                  <w:sz w:val="16"/>
                                  <w:szCs w:val="16"/>
                                </w:rPr>
                                <w:delText>,</w:delText>
                              </w:r>
                            </w:del>
                            <w:r w:rsidRPr="008D73DA">
                              <w:rPr>
                                <w:i w:val="0"/>
                                <w:iCs w:val="0"/>
                                <w:color w:val="auto"/>
                                <w:sz w:val="16"/>
                                <w:szCs w:val="16"/>
                              </w:rPr>
                              <w:t xml:space="preserve"> η </w:t>
                            </w:r>
                            <w:del w:id="2251" w:author="ACL" w:date="2020-10-13T13:28:00Z">
                              <w:r w:rsidRPr="008D73DA" w:rsidDel="00EA7607">
                                <w:rPr>
                                  <w:i w:val="0"/>
                                  <w:iCs w:val="0"/>
                                  <w:color w:val="auto"/>
                                  <w:sz w:val="16"/>
                                  <w:szCs w:val="16"/>
                                </w:rPr>
                                <w:delText xml:space="preserve">– </w:delText>
                              </w:r>
                            </w:del>
                            <w:r w:rsidRPr="008D73DA">
                              <w:rPr>
                                <w:i w:val="0"/>
                                <w:iCs w:val="0"/>
                                <w:color w:val="auto"/>
                                <w:sz w:val="16"/>
                                <w:szCs w:val="16"/>
                              </w:rPr>
                              <w:t xml:space="preserve">is </w:t>
                            </w:r>
                            <w:ins w:id="2252" w:author="ACL" w:date="2020-10-13T13:28:00Z">
                              <w:r>
                                <w:rPr>
                                  <w:i w:val="0"/>
                                  <w:iCs w:val="0"/>
                                  <w:color w:val="auto"/>
                                  <w:sz w:val="16"/>
                                  <w:szCs w:val="16"/>
                                </w:rPr>
                                <w:t xml:space="preserve">the </w:t>
                              </w:r>
                            </w:ins>
                            <w:r w:rsidRPr="008D73DA">
                              <w:rPr>
                                <w:i w:val="0"/>
                                <w:iCs w:val="0"/>
                                <w:color w:val="auto"/>
                                <w:sz w:val="16"/>
                                <w:szCs w:val="16"/>
                              </w:rPr>
                              <w:t>damping coefficient</w:t>
                            </w:r>
                            <w:ins w:id="2253" w:author="ACL" w:date="2020-10-13T13:29:00Z">
                              <w:r>
                                <w:rPr>
                                  <w:i w:val="0"/>
                                  <w:iCs w:val="0"/>
                                  <w:color w:val="auto"/>
                                  <w:sz w:val="16"/>
                                  <w:szCs w:val="16"/>
                                </w:rP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28" type="#_x0000_t202" style="position:absolute;left:0;text-align:left;margin-left:10.45pt;margin-top:135.05pt;width:498pt;height:21.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" stroked="f">
                <v:textbox inset="0,0,0,0">
                  <w:txbxContent>
                    <w:p w14:paraId="4B2008C4" w14:textId="21175C86" w:rsidR="009779CB" w:rsidRPr="008D73DA" w:rsidRDefault="009779CB" w:rsidP="008D73DA">
                      <w:pPr>
                        <w:pStyle w:val="Caption"/>
                        <w:ind w:firstLine="202"/>
                        <w:jc w:val="both"/>
                        <w:rPr>
                          <w:i w:val="0"/>
                          <w:iCs w:val="0"/>
                          <w:noProof/>
                          <w:color w:val="auto"/>
                          <w:sz w:val="16"/>
                          <w:szCs w:val="16"/>
                        </w:rPr>
                      </w:pPr>
                      <w:r w:rsidRPr="008D73DA">
                        <w:rPr>
                          <w:i w:val="0"/>
                          <w:iCs w:val="0"/>
                          <w:color w:val="auto"/>
                          <w:sz w:val="16"/>
                          <w:szCs w:val="16"/>
                        </w:rPr>
                        <w:t>Fi</w:t>
                      </w:r>
                      <w:r>
                        <w:rPr>
                          <w:i w:val="0"/>
                          <w:iCs w:val="0"/>
                          <w:color w:val="auto"/>
                          <w:sz w:val="16"/>
                          <w:szCs w:val="16"/>
                        </w:rPr>
                        <w:t>g.</w:t>
                      </w:r>
                      <w:ins w:id="2254" w:author="ACL" w:date="2020-10-13T13:27:00Z">
                        <w:r>
                          <w:rPr>
                            <w:i w:val="0"/>
                            <w:iCs w:val="0"/>
                            <w:color w:val="auto"/>
                            <w:sz w:val="16"/>
                            <w:szCs w:val="16"/>
                          </w:rPr>
                          <w:t xml:space="preserve"> </w:t>
                        </w:r>
                      </w:ins>
                      <w:r>
                        <w:rPr>
                          <w:i w:val="0"/>
                          <w:iCs w:val="0"/>
                          <w:color w:val="auto"/>
                          <w:sz w:val="16"/>
                          <w:szCs w:val="16"/>
                        </w:rPr>
                        <w:t xml:space="preserve">B1. </w:t>
                      </w:r>
                      <w:del w:id="2255" w:author="ACL" w:date="2020-10-13T13:27:00Z">
                        <w:r w:rsidDel="00EA7607">
                          <w:rPr>
                            <w:i w:val="0"/>
                            <w:iCs w:val="0"/>
                            <w:color w:val="auto"/>
                            <w:sz w:val="16"/>
                            <w:szCs w:val="16"/>
                          </w:rPr>
                          <w:delText xml:space="preserve"> </w:delText>
                        </w:r>
                        <w:r w:rsidRPr="008D73DA" w:rsidDel="00EA7607">
                          <w:rPr>
                            <w:i w:val="0"/>
                            <w:iCs w:val="0"/>
                            <w:color w:val="auto"/>
                            <w:sz w:val="16"/>
                            <w:szCs w:val="16"/>
                          </w:rPr>
                          <w:delText>The f</w:delText>
                        </w:r>
                      </w:del>
                      <w:ins w:id="2256" w:author="ACL" w:date="2020-10-13T13:27:00Z">
                        <w:r>
                          <w:rPr>
                            <w:i w:val="0"/>
                            <w:iCs w:val="0"/>
                            <w:color w:val="auto"/>
                            <w:sz w:val="16"/>
                            <w:szCs w:val="16"/>
                          </w:rPr>
                          <w:t>F</w:t>
                        </w:r>
                      </w:ins>
                      <w:r w:rsidRPr="008D73DA">
                        <w:rPr>
                          <w:i w:val="0"/>
                          <w:iCs w:val="0"/>
                          <w:color w:val="auto"/>
                          <w:sz w:val="16"/>
                          <w:szCs w:val="16"/>
                        </w:rPr>
                        <w:t xml:space="preserve">our viscoelastic models: </w:t>
                      </w:r>
                      <w:ins w:id="2257" w:author="ACL" w:date="2020-10-13T13:27:00Z">
                        <w:r>
                          <w:rPr>
                            <w:i w:val="0"/>
                            <w:iCs w:val="0"/>
                            <w:color w:val="auto"/>
                            <w:sz w:val="16"/>
                            <w:szCs w:val="16"/>
                          </w:rPr>
                          <w:t>(</w:t>
                        </w:r>
                      </w:ins>
                      <w:r w:rsidRPr="008D73DA">
                        <w:rPr>
                          <w:i w:val="0"/>
                          <w:iCs w:val="0"/>
                          <w:color w:val="auto"/>
                          <w:sz w:val="16"/>
                          <w:szCs w:val="16"/>
                        </w:rPr>
                        <w:t>a) Kelvin representation</w:t>
                      </w:r>
                      <w:ins w:id="2258" w:author="ACL" w:date="2020-10-13T13:28:00Z">
                        <w:r>
                          <w:rPr>
                            <w:i w:val="0"/>
                            <w:iCs w:val="0"/>
                            <w:color w:val="auto"/>
                            <w:sz w:val="16"/>
                            <w:szCs w:val="16"/>
                          </w:rPr>
                          <w:t>,</w:t>
                        </w:r>
                      </w:ins>
                      <w:r w:rsidRPr="008D73DA">
                        <w:rPr>
                          <w:i w:val="0"/>
                          <w:iCs w:val="0"/>
                          <w:color w:val="auto"/>
                          <w:sz w:val="16"/>
                          <w:szCs w:val="16"/>
                        </w:rPr>
                        <w:t xml:space="preserve"> </w:t>
                      </w:r>
                      <w:ins w:id="2259" w:author="ACL" w:date="2020-10-13T13:28:00Z">
                        <w:r>
                          <w:rPr>
                            <w:i w:val="0"/>
                            <w:iCs w:val="0"/>
                            <w:color w:val="auto"/>
                            <w:sz w:val="16"/>
                            <w:szCs w:val="16"/>
                          </w:rPr>
                          <w:t>(</w:t>
                        </w:r>
                      </w:ins>
                      <w:r w:rsidRPr="008D73DA">
                        <w:rPr>
                          <w:i w:val="0"/>
                          <w:iCs w:val="0"/>
                          <w:color w:val="auto"/>
                          <w:sz w:val="16"/>
                          <w:szCs w:val="16"/>
                        </w:rPr>
                        <w:t xml:space="preserve">b) </w:t>
                      </w:r>
                      <w:ins w:id="2260" w:author="ACL" w:date="2020-10-13T13:28:00Z">
                        <w:r>
                          <w:rPr>
                            <w:i w:val="0"/>
                            <w:iCs w:val="0"/>
                            <w:color w:val="auto"/>
                            <w:sz w:val="16"/>
                            <w:szCs w:val="16"/>
                          </w:rPr>
                          <w:t>s</w:t>
                        </w:r>
                      </w:ins>
                      <w:del w:id="2261" w:author="ACL" w:date="2020-10-13T13:28:00Z">
                        <w:r w:rsidRPr="008D73DA" w:rsidDel="00EA7607">
                          <w:rPr>
                            <w:i w:val="0"/>
                            <w:iCs w:val="0"/>
                            <w:color w:val="auto"/>
                            <w:sz w:val="16"/>
                            <w:szCs w:val="16"/>
                          </w:rPr>
                          <w:delText>S</w:delText>
                        </w:r>
                      </w:del>
                      <w:r w:rsidRPr="008D73DA">
                        <w:rPr>
                          <w:i w:val="0"/>
                          <w:iCs w:val="0"/>
                          <w:color w:val="auto"/>
                          <w:sz w:val="16"/>
                          <w:szCs w:val="16"/>
                        </w:rPr>
                        <w:t>tandard linear solid model Maxwell representation</w:t>
                      </w:r>
                      <w:ins w:id="2262" w:author="ACL" w:date="2020-10-13T13:28:00Z">
                        <w:r>
                          <w:rPr>
                            <w:i w:val="0"/>
                            <w:iCs w:val="0"/>
                            <w:color w:val="auto"/>
                            <w:sz w:val="16"/>
                            <w:szCs w:val="16"/>
                          </w:rPr>
                          <w:t>,</w:t>
                        </w:r>
                      </w:ins>
                      <w:r w:rsidRPr="008D73DA">
                        <w:rPr>
                          <w:i w:val="0"/>
                          <w:iCs w:val="0"/>
                          <w:color w:val="auto"/>
                          <w:sz w:val="16"/>
                          <w:szCs w:val="16"/>
                        </w:rPr>
                        <w:t xml:space="preserve"> </w:t>
                      </w:r>
                      <w:ins w:id="2263" w:author="ACL" w:date="2020-10-13T13:28:00Z">
                        <w:r>
                          <w:rPr>
                            <w:i w:val="0"/>
                            <w:iCs w:val="0"/>
                            <w:color w:val="auto"/>
                            <w:sz w:val="16"/>
                            <w:szCs w:val="16"/>
                          </w:rPr>
                          <w:t>(</w:t>
                        </w:r>
                      </w:ins>
                      <w:r w:rsidRPr="008D73DA">
                        <w:rPr>
                          <w:i w:val="0"/>
                          <w:iCs w:val="0"/>
                          <w:color w:val="auto"/>
                          <w:sz w:val="16"/>
                          <w:szCs w:val="16"/>
                        </w:rPr>
                        <w:t>c) Kelvin–Voigt model</w:t>
                      </w:r>
                      <w:ins w:id="2264" w:author="ACL" w:date="2020-10-13T13:28:00Z">
                        <w:r>
                          <w:rPr>
                            <w:i w:val="0"/>
                            <w:iCs w:val="0"/>
                            <w:color w:val="auto"/>
                            <w:sz w:val="16"/>
                            <w:szCs w:val="16"/>
                          </w:rPr>
                          <w:t>,</w:t>
                        </w:r>
                      </w:ins>
                      <w:r w:rsidRPr="008D73DA">
                        <w:rPr>
                          <w:i w:val="0"/>
                          <w:iCs w:val="0"/>
                          <w:color w:val="auto"/>
                          <w:sz w:val="16"/>
                          <w:szCs w:val="16"/>
                        </w:rPr>
                        <w:t xml:space="preserve"> </w:t>
                      </w:r>
                      <w:ins w:id="2265" w:author="ACL" w:date="2020-10-13T13:28:00Z">
                        <w:r>
                          <w:rPr>
                            <w:i w:val="0"/>
                            <w:iCs w:val="0"/>
                            <w:color w:val="auto"/>
                            <w:sz w:val="16"/>
                            <w:szCs w:val="16"/>
                          </w:rPr>
                          <w:t>(</w:t>
                        </w:r>
                      </w:ins>
                      <w:r w:rsidRPr="008D73DA">
                        <w:rPr>
                          <w:i w:val="0"/>
                          <w:iCs w:val="0"/>
                          <w:color w:val="auto"/>
                          <w:sz w:val="16"/>
                          <w:szCs w:val="16"/>
                        </w:rPr>
                        <w:t>d) Maxwell model</w:t>
                      </w:r>
                      <w:ins w:id="2266" w:author="ACL" w:date="2020-10-13T13:28:00Z">
                        <w:r>
                          <w:rPr>
                            <w:i w:val="0"/>
                            <w:iCs w:val="0"/>
                            <w:color w:val="auto"/>
                            <w:sz w:val="16"/>
                            <w:szCs w:val="16"/>
                          </w:rPr>
                          <w:t>,</w:t>
                        </w:r>
                      </w:ins>
                      <w:del w:id="2267" w:author="ACL" w:date="2020-10-13T13:28:00Z">
                        <w:r w:rsidRPr="008D73DA" w:rsidDel="00EA7607">
                          <w:rPr>
                            <w:i w:val="0"/>
                            <w:iCs w:val="0"/>
                            <w:color w:val="auto"/>
                            <w:sz w:val="16"/>
                            <w:szCs w:val="16"/>
                          </w:rPr>
                          <w:delText>.</w:delText>
                        </w:r>
                      </w:del>
                      <w:r w:rsidRPr="008D73DA">
                        <w:rPr>
                          <w:i w:val="0"/>
                          <w:iCs w:val="0"/>
                          <w:color w:val="auto"/>
                          <w:sz w:val="16"/>
                          <w:szCs w:val="16"/>
                        </w:rPr>
                        <w:t xml:space="preserve"> where </w:t>
                      </w:r>
                      <w:r w:rsidRPr="00EA7607">
                        <w:rPr>
                          <w:iCs w:val="0"/>
                          <w:color w:val="auto"/>
                          <w:sz w:val="16"/>
                          <w:szCs w:val="16"/>
                        </w:rPr>
                        <w:t>E</w:t>
                      </w:r>
                      <w:del w:id="2268" w:author="ACL" w:date="2020-10-13T13:28:00Z">
                        <w:r w:rsidRPr="008D73DA" w:rsidDel="00EA7607">
                          <w:rPr>
                            <w:i w:val="0"/>
                            <w:iCs w:val="0"/>
                            <w:color w:val="auto"/>
                            <w:sz w:val="16"/>
                            <w:szCs w:val="16"/>
                          </w:rPr>
                          <w:delText>-</w:delText>
                        </w:r>
                      </w:del>
                      <w:r w:rsidRPr="008D73DA">
                        <w:rPr>
                          <w:i w:val="0"/>
                          <w:iCs w:val="0"/>
                          <w:color w:val="auto"/>
                          <w:sz w:val="16"/>
                          <w:szCs w:val="16"/>
                        </w:rPr>
                        <w:t xml:space="preserve"> is </w:t>
                      </w:r>
                      <w:ins w:id="2269" w:author="ACL" w:date="2020-10-13T13:28:00Z">
                        <w:r>
                          <w:rPr>
                            <w:i w:val="0"/>
                            <w:iCs w:val="0"/>
                            <w:color w:val="auto"/>
                            <w:sz w:val="16"/>
                            <w:szCs w:val="16"/>
                          </w:rPr>
                          <w:t>the Y</w:t>
                        </w:r>
                      </w:ins>
                      <w:del w:id="2270" w:author="ACL" w:date="2020-10-13T13:28:00Z">
                        <w:r w:rsidRPr="008D73DA" w:rsidDel="00EA7607">
                          <w:rPr>
                            <w:i w:val="0"/>
                            <w:iCs w:val="0"/>
                            <w:color w:val="auto"/>
                            <w:sz w:val="16"/>
                            <w:szCs w:val="16"/>
                          </w:rPr>
                          <w:delText>y</w:delText>
                        </w:r>
                      </w:del>
                      <w:r w:rsidRPr="008D73DA">
                        <w:rPr>
                          <w:i w:val="0"/>
                          <w:iCs w:val="0"/>
                          <w:color w:val="auto"/>
                          <w:sz w:val="16"/>
                          <w:szCs w:val="16"/>
                        </w:rPr>
                        <w:t>oung</w:t>
                      </w:r>
                      <w:ins w:id="2271" w:author="ACL" w:date="2020-10-13T13:28:00Z">
                        <w:r>
                          <w:rPr>
                            <w:i w:val="0"/>
                            <w:iCs w:val="0"/>
                            <w:color w:val="auto"/>
                            <w:sz w:val="16"/>
                            <w:szCs w:val="16"/>
                          </w:rPr>
                          <w:t>’s</w:t>
                        </w:r>
                      </w:ins>
                      <w:r w:rsidRPr="008D73DA">
                        <w:rPr>
                          <w:i w:val="0"/>
                          <w:iCs w:val="0"/>
                          <w:color w:val="auto"/>
                          <w:sz w:val="16"/>
                          <w:szCs w:val="16"/>
                        </w:rPr>
                        <w:t xml:space="preserve"> modul</w:t>
                      </w:r>
                      <w:ins w:id="2272" w:author="ACL" w:date="2020-10-13T13:28:00Z">
                        <w:r>
                          <w:rPr>
                            <w:i w:val="0"/>
                            <w:iCs w:val="0"/>
                            <w:color w:val="auto"/>
                            <w:sz w:val="16"/>
                            <w:szCs w:val="16"/>
                          </w:rPr>
                          <w:t>us</w:t>
                        </w:r>
                      </w:ins>
                      <w:del w:id="2273" w:author="ACL" w:date="2020-10-13T13:28:00Z">
                        <w:r w:rsidRPr="008D73DA" w:rsidDel="00EA7607">
                          <w:rPr>
                            <w:i w:val="0"/>
                            <w:iCs w:val="0"/>
                            <w:color w:val="auto"/>
                            <w:sz w:val="16"/>
                            <w:szCs w:val="16"/>
                          </w:rPr>
                          <w:delText>e</w:delText>
                        </w:r>
                      </w:del>
                      <w:ins w:id="2274" w:author="ACL" w:date="2020-10-13T13:28:00Z">
                        <w:r>
                          <w:rPr>
                            <w:i w:val="0"/>
                            <w:iCs w:val="0"/>
                            <w:color w:val="auto"/>
                            <w:sz w:val="16"/>
                            <w:szCs w:val="16"/>
                          </w:rPr>
                          <w:t xml:space="preserve"> and</w:t>
                        </w:r>
                      </w:ins>
                      <w:del w:id="2275" w:author="ACL" w:date="2020-10-13T13:28:00Z">
                        <w:r w:rsidRPr="008D73DA" w:rsidDel="00EA7607">
                          <w:rPr>
                            <w:i w:val="0"/>
                            <w:iCs w:val="0"/>
                            <w:color w:val="auto"/>
                            <w:sz w:val="16"/>
                            <w:szCs w:val="16"/>
                          </w:rPr>
                          <w:delText>,</w:delText>
                        </w:r>
                      </w:del>
                      <w:r w:rsidRPr="008D73DA">
                        <w:rPr>
                          <w:i w:val="0"/>
                          <w:iCs w:val="0"/>
                          <w:color w:val="auto"/>
                          <w:sz w:val="16"/>
                          <w:szCs w:val="16"/>
                        </w:rPr>
                        <w:t xml:space="preserve"> η </w:t>
                      </w:r>
                      <w:del w:id="2276" w:author="ACL" w:date="2020-10-13T13:28:00Z">
                        <w:r w:rsidRPr="008D73DA" w:rsidDel="00EA7607">
                          <w:rPr>
                            <w:i w:val="0"/>
                            <w:iCs w:val="0"/>
                            <w:color w:val="auto"/>
                            <w:sz w:val="16"/>
                            <w:szCs w:val="16"/>
                          </w:rPr>
                          <w:delText xml:space="preserve">– </w:delText>
                        </w:r>
                      </w:del>
                      <w:r w:rsidRPr="008D73DA">
                        <w:rPr>
                          <w:i w:val="0"/>
                          <w:iCs w:val="0"/>
                          <w:color w:val="auto"/>
                          <w:sz w:val="16"/>
                          <w:szCs w:val="16"/>
                        </w:rPr>
                        <w:t xml:space="preserve">is </w:t>
                      </w:r>
                      <w:ins w:id="2277" w:author="ACL" w:date="2020-10-13T13:28:00Z">
                        <w:r>
                          <w:rPr>
                            <w:i w:val="0"/>
                            <w:iCs w:val="0"/>
                            <w:color w:val="auto"/>
                            <w:sz w:val="16"/>
                            <w:szCs w:val="16"/>
                          </w:rPr>
                          <w:t xml:space="preserve">the </w:t>
                        </w:r>
                      </w:ins>
                      <w:r w:rsidRPr="008D73DA">
                        <w:rPr>
                          <w:i w:val="0"/>
                          <w:iCs w:val="0"/>
                          <w:color w:val="auto"/>
                          <w:sz w:val="16"/>
                          <w:szCs w:val="16"/>
                        </w:rPr>
                        <w:t>damping coefficient</w:t>
                      </w:r>
                      <w:ins w:id="2278" w:author="ACL" w:date="2020-10-13T13:29:00Z">
                        <w:r>
                          <w:rPr>
                            <w:i w:val="0"/>
                            <w:iCs w:val="0"/>
                            <w:color w:val="auto"/>
                            <w:sz w:val="16"/>
                            <w:szCs w:val="16"/>
                          </w:rPr>
                          <w:t>.</w:t>
                        </w:r>
                      </w:ins>
                    </w:p>
                  </w:txbxContent>
                </v:textbox>
                <w10:wrap type="square"/>
              </v:shape>
            </w:pict>
          </mc:Fallback>
        </mc:AlternateContent>
      </w:r>
      <w:r w:rsidRPr="00072F70">
        <w:rPr>
          <w:noProof/>
        </w:rPr>
        <w:drawing>
          <wp:anchor distT="0" distB="0" distL="114300" distR="114300" simplePos="0" relativeHeight="251686912" behindDoc="0" locked="0" layoutInCell="1" allowOverlap="1" wp14:anchorId="4DCD8114" wp14:editId="39EB8D20">
            <wp:simplePos x="0" y="0"/>
            <wp:positionH relativeFrom="column">
              <wp:posOffset>132715</wp:posOffset>
            </wp:positionH>
            <wp:positionV relativeFrom="paragraph">
              <wp:posOffset>58</wp:posOffset>
            </wp:positionV>
            <wp:extent cx="6241415" cy="1715770"/>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6130"/>
                    <a:stretch/>
                  </pic:blipFill>
                  <pic:spPr bwMode="auto">
                    <a:xfrm>
                      <a:off x="0" y="0"/>
                      <a:ext cx="6241415" cy="1715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2F70">
        <w:t>type</w:t>
      </w:r>
      <w:ins w:id="2279" w:author="ACL" w:date="2020-10-13T13:30:00Z">
        <w:r w:rsidR="00505D00">
          <w:t xml:space="preserve"> instrument</w:t>
        </w:r>
      </w:ins>
      <w:r w:rsidRPr="00072F70">
        <w:t xml:space="preserve"> (model 363, Vishay, Malvern, PA, USA) with a</w:t>
      </w:r>
      <w:ins w:id="2280" w:author="ACL" w:date="2020-10-13T13:30:00Z">
        <w:r w:rsidR="00505D00">
          <w:t>n</w:t>
        </w:r>
      </w:ins>
      <w:r w:rsidRPr="00072F70">
        <w:t xml:space="preserve"> A</w:t>
      </w:r>
      <w:ins w:id="2281" w:author="ACL" w:date="2020-10-13T13:30:00Z">
        <w:r w:rsidR="00505D00">
          <w:t>-to-</w:t>
        </w:r>
      </w:ins>
      <w:del w:id="2282" w:author="ACL" w:date="2020-10-13T13:30:00Z">
        <w:r w:rsidRPr="00072F70" w:rsidDel="00505D00">
          <w:delText>/</w:delText>
        </w:r>
      </w:del>
      <w:r w:rsidRPr="00072F70">
        <w:t>D board</w:t>
      </w:r>
      <w:r w:rsidR="00300911" w:rsidRPr="00072F70">
        <w:t xml:space="preserve"> (PhidgetBridge 4 Model 1046_0B, PHIDGETS Inc</w:t>
      </w:r>
      <w:ins w:id="2283" w:author="ACL" w:date="2020-10-13T13:30:00Z">
        <w:r w:rsidR="00505D00">
          <w:t>.</w:t>
        </w:r>
      </w:ins>
      <w:r w:rsidR="00300911" w:rsidRPr="00072F70">
        <w:t xml:space="preserve">, Calgary, Canada). Next, we </w:t>
      </w:r>
      <w:del w:id="2284" w:author="ACL" w:date="2020-10-13T13:31:00Z">
        <w:r w:rsidR="00300911" w:rsidRPr="00072F70" w:rsidDel="00505D00">
          <w:delText>wrote an optimization code</w:delText>
        </w:r>
        <w:r w:rsidR="008D73DA" w:rsidRPr="00072F70" w:rsidDel="00505D00">
          <w:delText xml:space="preserve"> to</w:delText>
        </w:r>
      </w:del>
      <w:ins w:id="2285" w:author="ACL" w:date="2020-10-13T13:31:00Z">
        <w:r w:rsidR="00505D00">
          <w:t xml:space="preserve">developed </w:t>
        </w:r>
        <w:commentRangeStart w:id="2286"/>
        <w:r w:rsidR="00505D00">
          <w:t xml:space="preserve">a Mathcad program </w:t>
        </w:r>
        <w:commentRangeEnd w:id="2286"/>
        <w:r w:rsidR="00505D00">
          <w:rPr>
            <w:rStyle w:val="CommentReference"/>
          </w:rPr>
          <w:commentReference w:id="2286"/>
        </w:r>
        <w:r w:rsidR="00505D00">
          <w:t>to</w:t>
        </w:r>
      </w:ins>
      <w:r w:rsidR="00300911" w:rsidRPr="00072F70">
        <w:t xml:space="preserve"> </w:t>
      </w:r>
      <w:del w:id="2287" w:author="ACL" w:date="2020-10-13T13:31:00Z">
        <w:r w:rsidR="00E874E9" w:rsidRPr="00072F70" w:rsidDel="00505D00">
          <w:delText>find</w:delText>
        </w:r>
        <w:r w:rsidR="00300911" w:rsidRPr="00072F70" w:rsidDel="00505D00">
          <w:delText xml:space="preserve"> </w:delText>
        </w:r>
      </w:del>
      <w:ins w:id="2288" w:author="ACL" w:date="2020-10-13T13:31:00Z">
        <w:r w:rsidR="00505D00">
          <w:t>optimize</w:t>
        </w:r>
        <w:r w:rsidR="00505D00" w:rsidRPr="00072F70">
          <w:t xml:space="preserve"> </w:t>
        </w:r>
      </w:ins>
      <w:r w:rsidR="00300911" w:rsidRPr="00072F70">
        <w:t>the model parameter</w:t>
      </w:r>
      <w:r w:rsidR="008D73DA" w:rsidRPr="00072F70">
        <w:t>s</w:t>
      </w:r>
      <w:r w:rsidR="00300911" w:rsidRPr="00072F70">
        <w:t xml:space="preserve"> for each of the </w:t>
      </w:r>
      <w:ins w:id="2289" w:author="ACL" w:date="2020-10-13T13:31:00Z">
        <w:r w:rsidR="00505D00">
          <w:t>four</w:t>
        </w:r>
      </w:ins>
      <w:del w:id="2290" w:author="ACL" w:date="2020-10-13T13:31:00Z">
        <w:r w:rsidR="00300911" w:rsidRPr="00072F70" w:rsidDel="00505D00">
          <w:delText>4</w:delText>
        </w:r>
      </w:del>
      <w:r w:rsidR="00300911" w:rsidRPr="00072F70">
        <w:t xml:space="preserve"> models </w:t>
      </w:r>
      <w:del w:id="2291" w:author="ACL" w:date="2020-10-13T13:31:00Z">
        <w:r w:rsidR="00300911" w:rsidRPr="00072F70" w:rsidDel="00505D00">
          <w:delText xml:space="preserve">that </w:delText>
        </w:r>
      </w:del>
      <w:ins w:id="2292" w:author="ACL" w:date="2020-10-13T13:31:00Z">
        <w:r w:rsidR="00505D00">
          <w:t xml:space="preserve">(i.e., </w:t>
        </w:r>
      </w:ins>
      <w:ins w:id="2293" w:author="ACL" w:date="2020-10-13T13:32:00Z">
        <w:r w:rsidR="00505D00">
          <w:t xml:space="preserve">we </w:t>
        </w:r>
      </w:ins>
      <w:r w:rsidR="00300911" w:rsidRPr="00072F70">
        <w:t>minimized the least</w:t>
      </w:r>
      <w:ins w:id="2294" w:author="ACL" w:date="2020-10-13T13:32:00Z">
        <w:r w:rsidR="00505D00">
          <w:t>-</w:t>
        </w:r>
      </w:ins>
      <w:del w:id="2295" w:author="ACL" w:date="2020-10-13T13:32:00Z">
        <w:r w:rsidR="00300911" w:rsidRPr="00072F70" w:rsidDel="00505D00">
          <w:delText xml:space="preserve"> </w:delText>
        </w:r>
      </w:del>
      <w:r w:rsidR="00300911" w:rsidRPr="00072F70">
        <w:t>square</w:t>
      </w:r>
      <w:ins w:id="2296" w:author="ACL" w:date="2020-10-13T13:32:00Z">
        <w:r w:rsidR="00505D00">
          <w:t>s</w:t>
        </w:r>
      </w:ins>
      <w:r w:rsidR="00300911" w:rsidRPr="00072F70">
        <w:t xml:space="preserve"> error between the model and the experimental data</w:t>
      </w:r>
      <w:ins w:id="2297" w:author="ACL" w:date="2020-10-13T13:32:00Z">
        <w:r w:rsidR="00505D00">
          <w:t>)</w:t>
        </w:r>
      </w:ins>
      <w:r w:rsidR="00300911" w:rsidRPr="00072F70">
        <w:t xml:space="preserve">. </w:t>
      </w:r>
      <w:del w:id="2298" w:author="ACL" w:date="2020-10-13T13:32:00Z">
        <w:r w:rsidR="00300911" w:rsidRPr="00072F70" w:rsidDel="00505D00">
          <w:delText>It was found that</w:delText>
        </w:r>
      </w:del>
      <w:ins w:id="2299" w:author="ACL" w:date="2020-10-13T13:32:00Z">
        <w:r w:rsidR="00505D00">
          <w:t>T</w:t>
        </w:r>
      </w:ins>
      <w:del w:id="2300" w:author="ACL" w:date="2020-10-13T13:32:00Z">
        <w:r w:rsidR="00300911" w:rsidRPr="00072F70" w:rsidDel="00505D00">
          <w:delText xml:space="preserve"> that</w:delText>
        </w:r>
      </w:del>
      <w:ins w:id="2301" w:author="ACL" w:date="2020-10-13T13:32:00Z">
        <w:r w:rsidR="00505D00">
          <w:t>he</w:t>
        </w:r>
      </w:ins>
      <w:r w:rsidR="00300911" w:rsidRPr="00072F70">
        <w:t xml:space="preserve"> Kelvin–Voigt model </w:t>
      </w:r>
      <w:del w:id="2302" w:author="ACL" w:date="2020-10-13T13:32:00Z">
        <w:r w:rsidR="00300911" w:rsidRPr="00072F70" w:rsidDel="00505D00">
          <w:delText>ha</w:delText>
        </w:r>
      </w:del>
      <w:ins w:id="2303" w:author="ACL" w:date="2020-10-13T13:32:00Z">
        <w:r w:rsidR="00505D00">
          <w:t>provided</w:t>
        </w:r>
      </w:ins>
      <w:del w:id="2304" w:author="ACL" w:date="2020-10-13T13:32:00Z">
        <w:r w:rsidR="00300911" w:rsidRPr="00072F70" w:rsidDel="00505D00">
          <w:delText>d</w:delText>
        </w:r>
      </w:del>
      <w:r w:rsidR="00300911" w:rsidRPr="00072F70">
        <w:t xml:space="preserve"> the best fit with </w:t>
      </w:r>
      <w:ins w:id="2305" w:author="ACL" w:date="2020-10-13T13:33:00Z">
        <w:r w:rsidR="00505D00">
          <w:t xml:space="preserve">a </w:t>
        </w:r>
      </w:ins>
      <w:r w:rsidR="00300911" w:rsidRPr="00072F70">
        <w:t xml:space="preserve">minimum </w:t>
      </w:r>
      <w:del w:id="2306" w:author="ACL" w:date="2020-10-13T13:33:00Z">
        <w:r w:rsidR="00300911" w:rsidRPr="00072F70" w:rsidDel="00505D00">
          <w:delText xml:space="preserve">number </w:delText>
        </w:r>
      </w:del>
      <w:r w:rsidR="00300911" w:rsidRPr="00072F70">
        <w:t>of parameters.</w:t>
      </w:r>
      <w:r w:rsidRPr="00072F70">
        <w:t xml:space="preserve"> </w:t>
      </w:r>
      <w:r w:rsidR="00300911" w:rsidRPr="00072F70">
        <w:t>Thus, our model is</w:t>
      </w:r>
      <w:del w:id="2307" w:author="ACL" w:date="2020-10-13T13:33:00Z">
        <w:r w:rsidR="00300911" w:rsidRPr="00072F70" w:rsidDel="00505D00">
          <w:delText xml:space="preserve">: </w:delText>
        </w:r>
      </w:del>
    </w:p>
    <w:p w14:paraId="490291E1" w14:textId="420A1213" w:rsidR="00DD72E7" w:rsidRPr="00072F70" w:rsidRDefault="00DD72E7" w:rsidP="00DD72E7">
      <w:pPr>
        <w:pStyle w:val="Equation"/>
      </w:pPr>
      <m:oMath>
        <m:r>
          <w:rPr>
            <w:rFonts w:ascii="Cambria Math" w:hAnsi="Cambria Math"/>
          </w:rPr>
          <m:t>σ</m:t>
        </m:r>
        <m:r>
          <m:rPr>
            <m:sty m:val="p"/>
          </m:rPr>
          <w:rPr>
            <w:rFonts w:ascii="Cambria Math" w:hAnsi="Cambria Math"/>
          </w:rPr>
          <m:t>=</m:t>
        </m:r>
        <m:r>
          <w:rPr>
            <w:rFonts w:ascii="Cambria Math" w:hAnsi="Cambria Math"/>
          </w:rPr>
          <m:t>E</m:t>
        </m:r>
        <m:r>
          <w:del w:id="2308" w:author="ACL" w:date="2020-10-13T13:33:00Z">
            <m:rPr>
              <m:sty m:val="p"/>
            </m:rPr>
            <w:rPr>
              <w:rFonts w:ascii="Cambria Math" w:hAnsi="Cambria Math"/>
            </w:rPr>
            <m:t>∙</m:t>
          </w:del>
        </m:r>
        <m:r>
          <w:rPr>
            <w:rFonts w:ascii="Cambria Math" w:hAnsi="Cambria Math"/>
          </w:rPr>
          <m:t>ϵ</m:t>
        </m:r>
        <m:r>
          <m:rPr>
            <m:sty m:val="p"/>
          </m:rPr>
          <w:rPr>
            <w:rFonts w:ascii="Cambria Math" w:hAnsi="Cambria Math"/>
          </w:rPr>
          <m:t xml:space="preserve">+ </m:t>
        </m:r>
        <m:r>
          <w:rPr>
            <w:rFonts w:ascii="Cambria Math" w:hAnsi="Cambria Math"/>
          </w:rPr>
          <m:t>η</m:t>
        </m:r>
        <m:r>
          <w:del w:id="2309" w:author="ACL" w:date="2020-10-13T13:33:00Z">
            <m:rPr>
              <m:sty m:val="p"/>
            </m:rPr>
            <w:rPr>
              <w:rFonts w:ascii="Cambria Math" w:hAnsi="Cambria Math"/>
            </w:rPr>
            <m:t>∙</m:t>
          </w:del>
        </m:r>
        <m:acc>
          <m:accPr>
            <m:chr m:val="̇"/>
            <m:ctrlPr>
              <w:rPr>
                <w:rFonts w:ascii="Cambria Math" w:hAnsi="Cambria Math"/>
              </w:rPr>
            </m:ctrlPr>
          </m:accPr>
          <m:e>
            <m:r>
              <w:rPr>
                <w:rFonts w:ascii="Cambria Math" w:hAnsi="Cambria Math"/>
              </w:rPr>
              <m:t>ϵ</m:t>
            </m:r>
            <m:r>
              <w:ins w:id="2310" w:author="ACL" w:date="2020-10-13T13:33:00Z">
                <w:rPr>
                  <w:rFonts w:ascii="Cambria Math" w:hAnsi="Cambria Math"/>
                </w:rPr>
                <m:t>,</m:t>
              </w:ins>
            </m:r>
          </m:e>
        </m:acc>
      </m:oMath>
      <w:r w:rsidRPr="00072F70">
        <w:tab/>
        <w:t>(1)</w:t>
      </w:r>
    </w:p>
    <w:p w14:paraId="27CDE46E" w14:textId="5A08318E" w:rsidR="00300911" w:rsidRPr="00072F70" w:rsidRDefault="00300911" w:rsidP="00300911">
      <w:pPr>
        <w:spacing w:line="21" w:lineRule="atLeast"/>
        <w:jc w:val="both"/>
      </w:pPr>
      <w:del w:id="2311" w:author="ACL" w:date="2020-10-13T13:33:00Z">
        <w:r w:rsidRPr="00072F70" w:rsidDel="00505D00">
          <w:delText xml:space="preserve">Where </w:delText>
        </w:r>
      </w:del>
      <w:ins w:id="2312" w:author="ACL" w:date="2020-10-13T13:33:00Z">
        <w:r w:rsidR="00505D00">
          <w:t>w</w:t>
        </w:r>
        <w:r w:rsidR="00505D00" w:rsidRPr="00072F70">
          <w:t xml:space="preserve">here </w:t>
        </w:r>
      </w:ins>
      <m:oMath>
        <m:r>
          <w:rPr>
            <w:rFonts w:ascii="Cambria Math" w:hAnsi="Cambria Math"/>
          </w:rPr>
          <m:t>σ</m:t>
        </m:r>
      </m:oMath>
      <w:r w:rsidRPr="00072F70">
        <w:t xml:space="preserve"> is stress,</w:t>
      </w:r>
      <m:oMath>
        <m:r>
          <m:rPr>
            <m:sty m:val="p"/>
          </m:rPr>
          <w:rPr>
            <w:rFonts w:ascii="Cambria Math" w:hAnsi="Cambria Math"/>
          </w:rPr>
          <m:t xml:space="preserve"> </m:t>
        </m:r>
        <m:r>
          <w:rPr>
            <w:rFonts w:ascii="Cambria Math" w:hAnsi="Cambria Math"/>
          </w:rPr>
          <m:t>E</m:t>
        </m:r>
      </m:oMath>
      <w:r w:rsidRPr="00072F70">
        <w:t xml:space="preserve"> is </w:t>
      </w:r>
      <w:del w:id="2313" w:author="ACL" w:date="2020-10-13T13:33:00Z">
        <w:r w:rsidRPr="00072F70" w:rsidDel="00505D00">
          <w:delText xml:space="preserve">young </w:delText>
        </w:r>
      </w:del>
      <w:ins w:id="2314" w:author="ACL" w:date="2020-10-13T13:33:00Z">
        <w:r w:rsidR="00505D00">
          <w:t>the Y</w:t>
        </w:r>
        <w:r w:rsidR="00505D00" w:rsidRPr="00072F70">
          <w:t>oung</w:t>
        </w:r>
        <w:r w:rsidR="00505D00">
          <w:t>’s</w:t>
        </w:r>
        <w:r w:rsidR="00505D00" w:rsidRPr="00072F70">
          <w:t xml:space="preserve"> </w:t>
        </w:r>
      </w:ins>
      <w:r w:rsidRPr="00072F70">
        <w:t>module, η</w:t>
      </w:r>
      <w:del w:id="2315" w:author="ACL" w:date="2020-10-13T13:33:00Z">
        <w:r w:rsidRPr="00072F70" w:rsidDel="00505D00">
          <w:delText xml:space="preserve"> </w:delText>
        </w:r>
      </w:del>
      <w:r w:rsidRPr="00072F70">
        <w:t xml:space="preserve"> is </w:t>
      </w:r>
      <w:ins w:id="2316" w:author="ACL" w:date="2020-10-13T13:33:00Z">
        <w:r w:rsidR="00505D00">
          <w:t xml:space="preserve">the </w:t>
        </w:r>
      </w:ins>
      <w:r w:rsidRPr="00072F70">
        <w:t>damping coefficient</w:t>
      </w:r>
      <w:ins w:id="2317" w:author="ACL" w:date="2020-10-13T13:33:00Z">
        <w:r w:rsidR="00505D00">
          <w:t>,</w:t>
        </w:r>
      </w:ins>
      <w:del w:id="2318" w:author="ACL" w:date="2020-10-13T13:33:00Z">
        <w:r w:rsidRPr="00072F70" w:rsidDel="00505D00">
          <w:delText xml:space="preserve"> </w:delText>
        </w:r>
      </w:del>
      <w:r w:rsidRPr="00072F70">
        <w:t xml:space="preserve"> </w:t>
      </w:r>
      <m:oMath>
        <m:r>
          <w:rPr>
            <w:rFonts w:ascii="Cambria Math" w:hAnsi="Cambria Math"/>
          </w:rPr>
          <m:t>ϵ</m:t>
        </m:r>
      </m:oMath>
      <w:r w:rsidRPr="00072F70">
        <w:t xml:space="preserve"> is</w:t>
      </w:r>
      <w:ins w:id="2319" w:author="ACL" w:date="2020-10-13T13:33:00Z">
        <w:r w:rsidR="00505D00">
          <w:t xml:space="preserve"> the</w:t>
        </w:r>
      </w:ins>
      <w:r w:rsidRPr="00072F70">
        <w:t xml:space="preserve"> strain, and </w:t>
      </w:r>
      <m:oMath>
        <m:acc>
          <m:accPr>
            <m:chr m:val="̇"/>
            <m:ctrlPr>
              <w:rPr>
                <w:rFonts w:ascii="Cambria Math" w:hAnsi="Cambria Math"/>
              </w:rPr>
            </m:ctrlPr>
          </m:accPr>
          <m:e>
            <m:r>
              <w:rPr>
                <w:rFonts w:ascii="Cambria Math" w:hAnsi="Cambria Math"/>
              </w:rPr>
              <m:t>ϵ</m:t>
            </m:r>
          </m:e>
        </m:acc>
      </m:oMath>
      <w:r w:rsidRPr="00072F70">
        <w:t xml:space="preserve"> is </w:t>
      </w:r>
      <w:ins w:id="2320" w:author="ACL" w:date="2020-10-13T13:33:00Z">
        <w:r w:rsidR="00505D00">
          <w:t xml:space="preserve">the </w:t>
        </w:r>
      </w:ins>
      <w:r w:rsidRPr="00072F70">
        <w:t>strain rate.</w:t>
      </w:r>
    </w:p>
    <w:p w14:paraId="5E18B71E" w14:textId="0FF6EDBD" w:rsidR="00300911" w:rsidRPr="00072F70" w:rsidRDefault="00300911" w:rsidP="00300911">
      <w:pPr>
        <w:spacing w:line="21" w:lineRule="atLeast"/>
        <w:jc w:val="both"/>
      </w:pPr>
      <w:r w:rsidRPr="00072F70">
        <w:tab/>
        <w:t xml:space="preserve">To convert </w:t>
      </w:r>
      <w:del w:id="2321" w:author="ACL" w:date="2020-10-13T13:33:00Z">
        <w:r w:rsidRPr="00072F70" w:rsidDel="00505D00">
          <w:delText xml:space="preserve">the </w:delText>
        </w:r>
      </w:del>
      <w:r w:rsidRPr="00072F70">
        <w:t>stress into force</w:t>
      </w:r>
      <w:ins w:id="2322" w:author="ACL" w:date="2020-10-13T13:33:00Z">
        <w:r w:rsidR="00505D00">
          <w:t>,</w:t>
        </w:r>
      </w:ins>
      <w:r w:rsidRPr="00072F70">
        <w:t xml:space="preserve"> we use</w:t>
      </w:r>
      <w:r w:rsidR="008D73DA" w:rsidRPr="00072F70">
        <w:t>d</w:t>
      </w:r>
      <w:r w:rsidRPr="00072F70">
        <w:t xml:space="preserve"> </w:t>
      </w:r>
      <w:del w:id="2323" w:author="ACL" w:date="2020-10-13T13:34:00Z">
        <w:r w:rsidRPr="00072F70" w:rsidDel="00505D00">
          <w:delText>the following:</w:delText>
        </w:r>
      </w:del>
    </w:p>
    <w:p w14:paraId="3FBFC776" w14:textId="0F0B21B0" w:rsidR="00DD72E7" w:rsidRPr="00072F70" w:rsidRDefault="00DD72E7" w:rsidP="00DD72E7">
      <w:pPr>
        <w:pStyle w:val="Equation"/>
      </w:pPr>
      <m:oMath>
        <m:r>
          <w:rPr>
            <w:rFonts w:ascii="Cambria Math" w:hAnsi="Cambria Math"/>
          </w:rPr>
          <m:t>F</m:t>
        </m:r>
        <m:r>
          <m:rPr>
            <m:sty m:val="p"/>
          </m:rPr>
          <w:rPr>
            <w:rFonts w:ascii="Cambria Math" w:hAnsi="Cambria Math"/>
          </w:rPr>
          <m:t>=</m:t>
        </m:r>
        <m:r>
          <w:rPr>
            <w:rFonts w:ascii="Cambria Math" w:hAnsi="Cambria Math"/>
          </w:rPr>
          <m:t>σA</m:t>
        </m:r>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r>
          <w:ins w:id="2324" w:author="ACL" w:date="2020-10-13T13:34:00Z">
            <w:rPr>
              <w:rFonts w:ascii="Cambria Math" w:hAnsi="Cambria Math"/>
            </w:rPr>
            <m:t>,</m:t>
          </w:ins>
        </m:r>
      </m:oMath>
      <w:r w:rsidRPr="00072F70">
        <w:tab/>
        <w:t>(2)</w:t>
      </w:r>
    </w:p>
    <w:p w14:paraId="2DD4E227" w14:textId="64C2316F" w:rsidR="00300911" w:rsidRPr="00072F70" w:rsidRDefault="00300911" w:rsidP="00300911">
      <w:pPr>
        <w:spacing w:line="21" w:lineRule="atLeast"/>
        <w:jc w:val="both"/>
      </w:pPr>
      <w:del w:id="2325" w:author="ACL" w:date="2020-10-13T13:34:00Z">
        <w:r w:rsidRPr="00072F70" w:rsidDel="00505D00">
          <w:delText xml:space="preserve">Where </w:delText>
        </w:r>
      </w:del>
      <w:ins w:id="2326" w:author="ACL" w:date="2020-10-13T13:34:00Z">
        <w:r w:rsidR="00505D00">
          <w:t>w</w:t>
        </w:r>
        <w:r w:rsidR="00505D00" w:rsidRPr="00072F70">
          <w:t xml:space="preserve">here </w:t>
        </w:r>
      </w:ins>
      <w:r w:rsidRPr="00505D00">
        <w:rPr>
          <w:i/>
        </w:rPr>
        <w:t>A</w:t>
      </w:r>
      <w:del w:id="2327" w:author="ACL" w:date="2020-10-13T13:34:00Z">
        <w:r w:rsidRPr="00072F70" w:rsidDel="00505D00">
          <w:delText>-</w:delText>
        </w:r>
      </w:del>
      <w:r w:rsidRPr="00072F70">
        <w:t xml:space="preserve"> is the true cross-section</w:t>
      </w:r>
      <w:ins w:id="2328" w:author="ACL" w:date="2020-10-13T13:34:00Z">
        <w:r w:rsidR="00505D00">
          <w:t>al</w:t>
        </w:r>
      </w:ins>
      <w:r w:rsidRPr="00072F70">
        <w:t xml:space="preserve"> area of the rubber spring and </w:t>
      </w:r>
      <m:oMath>
        <m:sSub>
          <m:sSubPr>
            <m:ctrlPr>
              <w:rPr>
                <w:rFonts w:ascii="Cambria Math" w:hAnsi="Cambria Math"/>
              </w:rPr>
            </m:ctrlPr>
          </m:sSubPr>
          <m:e>
            <m:r>
              <w:rPr>
                <w:rFonts w:ascii="Cambria Math" w:hAnsi="Cambria Math"/>
              </w:rPr>
              <m:t>F</m:t>
            </m:r>
          </m:e>
          <m:sub>
            <m:r>
              <m:rPr>
                <m:sty m:val="p"/>
              </m:rPr>
              <w:rPr>
                <w:rFonts w:ascii="Cambria Math" w:hAnsi="Cambria Math"/>
              </w:rPr>
              <m:t>0</m:t>
            </m:r>
          </m:sub>
        </m:sSub>
      </m:oMath>
      <w:ins w:id="2329" w:author="ACL" w:date="2020-10-13T13:34:00Z">
        <w:r w:rsidR="00505D00">
          <w:t xml:space="preserve"> is the </w:t>
        </w:r>
      </w:ins>
      <w:del w:id="2330" w:author="ACL" w:date="2020-10-13T13:34:00Z">
        <w:r w:rsidRPr="00072F70" w:rsidDel="00505D00">
          <w:delText>-</w:delText>
        </w:r>
      </w:del>
      <w:r w:rsidRPr="00072F70">
        <w:t xml:space="preserve">initial force </w:t>
      </w:r>
      <w:del w:id="2331" w:author="ACL" w:date="2020-10-13T13:34:00Z">
        <w:r w:rsidRPr="00072F70" w:rsidDel="00505D00">
          <w:delText xml:space="preserve">caused </w:delText>
        </w:r>
      </w:del>
      <w:r w:rsidRPr="00072F70">
        <w:t xml:space="preserve">due to </w:t>
      </w:r>
      <w:ins w:id="2332" w:author="ACL" w:date="2020-10-13T13:34:00Z">
        <w:r w:rsidR="00505D00">
          <w:t xml:space="preserve">the </w:t>
        </w:r>
      </w:ins>
      <w:r w:rsidRPr="00072F70">
        <w:t>initial tension of the spring.</w:t>
      </w:r>
    </w:p>
    <w:p w14:paraId="5AF4B394" w14:textId="217C62B3" w:rsidR="00300911" w:rsidRPr="00072F70" w:rsidRDefault="00300911" w:rsidP="00300911">
      <w:pPr>
        <w:spacing w:line="21" w:lineRule="atLeast"/>
        <w:jc w:val="both"/>
      </w:pPr>
      <w:del w:id="2333" w:author="ACL" w:date="2020-10-13T13:34:00Z">
        <w:r w:rsidRPr="00072F70" w:rsidDel="00505D00">
          <w:delText>Thus, we</w:delText>
        </w:r>
      </w:del>
      <w:ins w:id="2334" w:author="ACL" w:date="2020-10-13T13:34:00Z">
        <w:r w:rsidR="00505D00">
          <w:t>C</w:t>
        </w:r>
      </w:ins>
      <w:del w:id="2335" w:author="ACL" w:date="2020-10-13T13:34:00Z">
        <w:r w:rsidRPr="00072F70" w:rsidDel="00505D00">
          <w:delText xml:space="preserve"> c</w:delText>
        </w:r>
      </w:del>
      <w:r w:rsidRPr="00072F70">
        <w:t>ombin</w:t>
      </w:r>
      <w:ins w:id="2336" w:author="ACL" w:date="2020-10-13T13:34:00Z">
        <w:r w:rsidR="00505D00">
          <w:t>ing Eqs.</w:t>
        </w:r>
      </w:ins>
      <w:del w:id="2337" w:author="ACL" w:date="2020-10-13T13:34:00Z">
        <w:r w:rsidRPr="00072F70" w:rsidDel="00505D00">
          <w:delText>ed</w:delText>
        </w:r>
      </w:del>
      <w:r w:rsidRPr="00072F70">
        <w:t xml:space="preserve"> </w:t>
      </w:r>
      <w:r w:rsidR="008D73DA" w:rsidRPr="00072F70">
        <w:t>(1) and (2)</w:t>
      </w:r>
      <w:ins w:id="2338" w:author="ACL" w:date="2020-10-13T13:34:00Z">
        <w:r w:rsidR="00505D00">
          <w:t xml:space="preserve"> gives</w:t>
        </w:r>
      </w:ins>
      <w:del w:id="2339" w:author="ACL" w:date="2020-10-13T13:34:00Z">
        <w:r w:rsidRPr="00072F70" w:rsidDel="00505D00">
          <w:delText>:</w:delText>
        </w:r>
      </w:del>
    </w:p>
    <w:p w14:paraId="5140BD95" w14:textId="3BE32321" w:rsidR="00DD72E7" w:rsidRPr="00072F70" w:rsidRDefault="00DD72E7" w:rsidP="00DD72E7">
      <w:pPr>
        <w:pStyle w:val="Equation"/>
      </w:pPr>
      <m:oMath>
        <m:r>
          <w:rPr>
            <w:rFonts w:ascii="Cambria Math" w:hAnsi="Cambria Math"/>
          </w:rPr>
          <m:t>F</m:t>
        </m:r>
        <m:r>
          <m:rPr>
            <m:sty m:val="p"/>
          </m:rPr>
          <w:rPr>
            <w:rFonts w:ascii="Cambria Math" w:hAnsi="Cambria Math"/>
          </w:rPr>
          <m:t>=</m:t>
        </m:r>
        <m:d>
          <m:dPr>
            <m:ctrlPr>
              <w:rPr>
                <w:rFonts w:ascii="Cambria Math" w:hAnsi="Cambria Math"/>
              </w:rPr>
            </m:ctrlPr>
          </m:dPr>
          <m:e>
            <m:r>
              <w:rPr>
                <w:rFonts w:ascii="Cambria Math" w:hAnsi="Cambria Math"/>
              </w:rPr>
              <m:t>Eϵ</m:t>
            </m:r>
            <m:r>
              <m:rPr>
                <m:sty m:val="p"/>
              </m:rPr>
              <w:rPr>
                <w:rFonts w:ascii="Cambria Math" w:hAnsi="Cambria Math"/>
              </w:rPr>
              <m:t xml:space="preserve">+ </m:t>
            </m:r>
            <m:r>
              <w:rPr>
                <w:rFonts w:ascii="Cambria Math" w:hAnsi="Cambria Math"/>
              </w:rPr>
              <m:t>η</m:t>
            </m:r>
            <m:acc>
              <m:accPr>
                <m:chr m:val="̇"/>
                <m:ctrlPr>
                  <w:rPr>
                    <w:rFonts w:ascii="Cambria Math" w:hAnsi="Cambria Math"/>
                  </w:rPr>
                </m:ctrlPr>
              </m:accPr>
              <m:e>
                <m:r>
                  <w:rPr>
                    <w:rFonts w:ascii="Cambria Math" w:hAnsi="Cambria Math"/>
                  </w:rPr>
                  <m:t>ϵ</m:t>
                </m:r>
              </m:e>
            </m:acc>
          </m:e>
        </m:d>
        <m:r>
          <w:del w:id="2340" w:author="ACL" w:date="2020-10-13T13:34:00Z">
            <m:rPr>
              <m:sty m:val="p"/>
            </m:rPr>
            <w:rPr>
              <w:rFonts w:ascii="Cambria Math" w:hAnsi="Cambria Math"/>
            </w:rPr>
            <m:t>⋅</m:t>
          </w:del>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0</m:t>
                </m:r>
              </m:sub>
            </m:sSub>
          </m:num>
          <m:den>
            <m:r>
              <w:rPr>
                <w:rFonts w:ascii="Cambria Math" w:hAnsi="Cambria Math"/>
              </w:rPr>
              <m:t>L</m:t>
            </m:r>
          </m:den>
        </m:f>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oMath>
      <w:ins w:id="2341" w:author="ACL" w:date="2020-10-13T13:35:00Z">
        <w:r w:rsidR="00505D00">
          <w:t>,</w:t>
        </w:r>
      </w:ins>
      <w:r w:rsidRPr="00072F70">
        <w:tab/>
        <w:t>(3)</w:t>
      </w:r>
    </w:p>
    <w:p w14:paraId="4C795C16" w14:textId="577F68D2" w:rsidR="00300911" w:rsidRPr="00072F70" w:rsidRDefault="00505D00" w:rsidP="00300911">
      <w:pPr>
        <w:spacing w:line="21" w:lineRule="atLeast"/>
        <w:jc w:val="both"/>
      </w:pPr>
      <w:ins w:id="2342" w:author="ACL" w:date="2020-10-13T13:35:00Z">
        <w:r>
          <w:t>w</w:t>
        </w:r>
      </w:ins>
      <w:del w:id="2343" w:author="ACL" w:date="2020-10-13T13:35:00Z">
        <w:r w:rsidR="00300911" w:rsidRPr="00072F70" w:rsidDel="00505D00">
          <w:delText>W</w:delText>
        </w:r>
      </w:del>
      <w:r w:rsidR="00300911" w:rsidRPr="00072F70">
        <w:t xml:space="preserve">here </w:t>
      </w:r>
      <m:oMath>
        <m:sSub>
          <m:sSubPr>
            <m:ctrlPr>
              <w:rPr>
                <w:rFonts w:ascii="Cambria Math" w:hAnsi="Cambria Math"/>
              </w:rPr>
            </m:ctrlPr>
          </m:sSubPr>
          <m:e>
            <m:r>
              <w:rPr>
                <w:rFonts w:ascii="Cambria Math" w:hAnsi="Cambria Math"/>
              </w:rPr>
              <m:t>V</m:t>
            </m:r>
          </m:e>
          <m:sub>
            <m:r>
              <m:rPr>
                <m:sty m:val="p"/>
              </m:rPr>
              <w:rPr>
                <w:rFonts w:ascii="Cambria Math" w:hAnsi="Cambria Math"/>
              </w:rPr>
              <m:t>0</m:t>
            </m:r>
          </m:sub>
        </m:sSub>
      </m:oMath>
      <w:r w:rsidR="00300911" w:rsidRPr="00072F70">
        <w:t xml:space="preserve"> is the initial volume of the spring,</w:t>
      </w:r>
      <w:del w:id="2344" w:author="ACL" w:date="2020-10-13T13:35:00Z">
        <w:r w:rsidR="00300911" w:rsidRPr="00072F70" w:rsidDel="00505D00">
          <w:delText xml:space="preserve"> and</w:delText>
        </w:r>
      </w:del>
      <w:r w:rsidR="00300911" w:rsidRPr="00072F70">
        <w:t xml:space="preserve"> </w:t>
      </w:r>
      <w:r w:rsidR="00300911" w:rsidRPr="00505D00">
        <w:rPr>
          <w:i/>
        </w:rPr>
        <w:t>L</w:t>
      </w:r>
      <w:r w:rsidR="00300911" w:rsidRPr="00072F70">
        <w:t xml:space="preserve"> is the </w:t>
      </w:r>
      <w:ins w:id="2345" w:author="ACL" w:date="2020-10-13T13:35:00Z">
        <w:r>
          <w:t xml:space="preserve">spring </w:t>
        </w:r>
      </w:ins>
      <w:r w:rsidR="00300911" w:rsidRPr="00072F70">
        <w:t>length</w:t>
      </w:r>
      <w:ins w:id="2346" w:author="ACL" w:date="2020-10-13T13:35:00Z">
        <w:r>
          <w:t>,</w:t>
        </w:r>
      </w:ins>
      <w:r w:rsidR="00300911" w:rsidRPr="00072F70">
        <w:t xml:space="preserve"> which depends on the ang</w:t>
      </w:r>
      <w:bookmarkStart w:id="2347" w:name="_GoBack"/>
      <w:bookmarkEnd w:id="2347"/>
      <w:r w:rsidR="00300911" w:rsidRPr="00072F70">
        <w:t>le</w:t>
      </w:r>
      <w:ins w:id="2348" w:author="ACL" w:date="2020-10-13T13:35:00Z">
        <w:r>
          <w:t>,</w:t>
        </w:r>
      </w:ins>
      <w:ins w:id="2349" w:author="ACL" w:date="2020-10-13T13:36:00Z">
        <w:r>
          <w:t xml:space="preserve"> and</w:t>
        </w:r>
      </w:ins>
      <w:del w:id="2350" w:author="ACL" w:date="2020-10-13T13:35:00Z">
        <w:r w:rsidR="00300911" w:rsidRPr="00072F70" w:rsidDel="00505D00">
          <w:delText>.</w:delText>
        </w:r>
      </w:del>
      <w:r w:rsidR="00300911" w:rsidRPr="00072F70">
        <w:t xml:space="preserve"> </w:t>
      </w:r>
      <m:oMath>
        <m:r>
          <w:rPr>
            <w:rFonts w:ascii="Cambria Math" w:hAnsi="Cambria Math"/>
          </w:rPr>
          <m:t>ϵ</m:t>
        </m:r>
        <m:r>
          <w:ins w:id="2351" w:author="ACL" w:date="2020-10-13T13:35:00Z">
            <m:rPr>
              <m:sty m:val="p"/>
            </m:rPr>
            <w:rPr>
              <w:rFonts w:ascii="Cambria Math" w:hAnsi="Cambria Math"/>
            </w:rPr>
            <m:t xml:space="preserve"> and </m:t>
          </w:ins>
        </m:r>
        <m:r>
          <w:del w:id="2352" w:author="ACL" w:date="2020-10-13T13:35:00Z">
            <m:rPr>
              <m:sty m:val="p"/>
            </m:rPr>
            <w:rPr>
              <w:rFonts w:ascii="Cambria Math" w:hAnsi="Cambria Math"/>
            </w:rPr>
            <m:t>,</m:t>
          </w:del>
        </m:r>
        <m:acc>
          <m:accPr>
            <m:chr m:val="̇"/>
            <m:ctrlPr>
              <w:rPr>
                <w:rFonts w:ascii="Cambria Math" w:hAnsi="Cambria Math"/>
              </w:rPr>
            </m:ctrlPr>
          </m:accPr>
          <m:e>
            <m:r>
              <w:rPr>
                <w:rFonts w:ascii="Cambria Math" w:hAnsi="Cambria Math"/>
              </w:rPr>
              <m:t>ϵ</m:t>
            </m:r>
          </m:e>
        </m:acc>
      </m:oMath>
      <w:r w:rsidR="00300911" w:rsidRPr="00072F70">
        <w:t xml:space="preserve"> are computed from the knee angle and angular velocity. </w:t>
      </w:r>
    </w:p>
    <w:p w14:paraId="4AC4C847" w14:textId="1B1C6586" w:rsidR="00300911" w:rsidRPr="00072F70" w:rsidRDefault="00505D00" w:rsidP="00505D00">
      <w:pPr>
        <w:spacing w:line="21" w:lineRule="atLeast"/>
        <w:ind w:firstLine="284"/>
        <w:jc w:val="both"/>
        <w:pPrChange w:id="2353" w:author="ACL" w:date="2020-10-13T13:37:00Z">
          <w:pPr>
            <w:spacing w:line="21" w:lineRule="atLeast"/>
            <w:jc w:val="both"/>
          </w:pPr>
        </w:pPrChange>
      </w:pPr>
      <w:ins w:id="2354" w:author="ACL" w:date="2020-10-13T13:36:00Z">
        <w:r>
          <w:t xml:space="preserve">The strain </w:t>
        </w:r>
      </w:ins>
      <m:oMath>
        <m:r>
          <w:rPr>
            <w:rFonts w:ascii="Cambria Math" w:hAnsi="Cambria Math"/>
          </w:rPr>
          <m:t>ε</m:t>
        </m:r>
        <m:r>
          <m:rPr>
            <m:sty m:val="p"/>
          </m:rPr>
          <w:rPr>
            <w:rFonts w:ascii="Cambria Math" w:hAnsi="Cambria Math"/>
          </w:rPr>
          <m:t>=</m:t>
        </m:r>
        <m:f>
          <m:fPr>
            <m:type m:val="lin"/>
            <m:ctrlPr>
              <w:ins w:id="2355" w:author="ACL" w:date="2020-10-13T13:37:00Z">
                <w:rPr>
                  <w:rFonts w:ascii="Cambria Math" w:hAnsi="Cambria Math"/>
                </w:rPr>
              </w:ins>
            </m:ctrlPr>
          </m:fPr>
          <m:num>
            <m:r>
              <w:ins w:id="2356" w:author="ACL" w:date="2020-10-13T13:37:00Z">
                <w:rPr>
                  <w:rFonts w:ascii="Cambria Math" w:hAnsi="Cambria Math"/>
                </w:rPr>
                <m:t>Rθ</m:t>
              </w:ins>
            </m:r>
          </m:num>
          <m:den>
            <m:sSub>
              <m:sSubPr>
                <m:ctrlPr>
                  <w:ins w:id="2357" w:author="ACL" w:date="2020-10-13T13:37:00Z">
                    <w:rPr>
                      <w:rFonts w:ascii="Cambria Math" w:hAnsi="Cambria Math"/>
                    </w:rPr>
                  </w:ins>
                </m:ctrlPr>
              </m:sSubPr>
              <m:e>
                <m:r>
                  <w:ins w:id="2358" w:author="ACL" w:date="2020-10-13T13:37:00Z">
                    <w:rPr>
                      <w:rFonts w:ascii="Cambria Math" w:hAnsi="Cambria Math"/>
                    </w:rPr>
                    <m:t>L</m:t>
                  </w:ins>
                </m:r>
              </m:e>
              <m:sub>
                <m:r>
                  <w:ins w:id="2359" w:author="ACL" w:date="2020-10-13T13:37:00Z">
                    <m:rPr>
                      <m:sty m:val="p"/>
                    </m:rPr>
                    <w:rPr>
                      <w:rFonts w:ascii="Cambria Math" w:hAnsi="Cambria Math"/>
                    </w:rPr>
                    <m:t>0</m:t>
                  </w:ins>
                </m:r>
              </m:sub>
            </m:sSub>
          </m:den>
        </m:f>
        <m:f>
          <m:fPr>
            <m:ctrlPr>
              <w:del w:id="2360" w:author="ACL" w:date="2020-10-13T13:37:00Z">
                <w:rPr>
                  <w:rFonts w:ascii="Cambria Math" w:hAnsi="Cambria Math"/>
                </w:rPr>
              </w:del>
            </m:ctrlPr>
          </m:fPr>
          <m:num>
            <m:r>
              <w:del w:id="2361" w:author="ACL" w:date="2020-10-13T13:37:00Z">
                <w:rPr>
                  <w:rFonts w:ascii="Cambria Math" w:hAnsi="Cambria Math"/>
                </w:rPr>
                <m:t>R</m:t>
              </w:del>
            </m:r>
            <m:r>
              <w:del w:id="2362" w:author="ACL" w:date="2020-10-13T13:37:00Z">
                <m:rPr>
                  <m:sty m:val="p"/>
                </m:rPr>
                <w:rPr>
                  <w:rFonts w:ascii="Cambria Math" w:hAnsi="Cambria Math"/>
                </w:rPr>
                <m:t>∙</m:t>
              </w:del>
            </m:r>
            <m:r>
              <w:del w:id="2363" w:author="ACL" w:date="2020-10-13T13:37:00Z">
                <w:rPr>
                  <w:rFonts w:ascii="Cambria Math" w:hAnsi="Cambria Math"/>
                </w:rPr>
                <m:t>θ</m:t>
              </w:del>
            </m:r>
          </m:num>
          <m:den>
            <m:sSub>
              <m:sSubPr>
                <m:ctrlPr>
                  <w:del w:id="2364" w:author="ACL" w:date="2020-10-13T13:37:00Z">
                    <w:rPr>
                      <w:rFonts w:ascii="Cambria Math" w:hAnsi="Cambria Math"/>
                    </w:rPr>
                  </w:del>
                </m:ctrlPr>
              </m:sSubPr>
              <m:e>
                <m:r>
                  <w:del w:id="2365" w:author="ACL" w:date="2020-10-13T13:37:00Z">
                    <w:rPr>
                      <w:rFonts w:ascii="Cambria Math" w:hAnsi="Cambria Math"/>
                    </w:rPr>
                    <m:t>L</m:t>
                  </w:del>
                </m:r>
              </m:e>
              <m:sub>
                <m:r>
                  <w:del w:id="2366" w:author="ACL" w:date="2020-10-13T13:37:00Z">
                    <m:rPr>
                      <m:sty m:val="p"/>
                    </m:rPr>
                    <w:rPr>
                      <w:rFonts w:ascii="Cambria Math" w:hAnsi="Cambria Math"/>
                    </w:rPr>
                    <m:t>0</m:t>
                  </w:del>
                </m:r>
              </m:sub>
            </m:sSub>
          </m:den>
        </m:f>
      </m:oMath>
      <w:del w:id="2367" w:author="ACL" w:date="2020-10-13T13:37:00Z">
        <w:r w:rsidR="00300911" w:rsidRPr="00072F70" w:rsidDel="00505D00">
          <w:delText xml:space="preserve"> </w:delText>
        </w:r>
      </w:del>
      <w:r w:rsidR="00300911" w:rsidRPr="00072F70">
        <w:t xml:space="preserve">, where </w:t>
      </w:r>
      <w:r w:rsidR="00300911" w:rsidRPr="00505D00">
        <w:rPr>
          <w:i/>
          <w:rPrChange w:id="2368" w:author="ACL" w:date="2020-10-13T13:37:00Z">
            <w:rPr/>
          </w:rPrChange>
        </w:rPr>
        <w:t>R</w:t>
      </w:r>
      <w:r w:rsidR="00300911" w:rsidRPr="00072F70">
        <w:t xml:space="preserve"> is the radius of the exoskeleton pulley (</w:t>
      </w:r>
      <w:r w:rsidR="008D73DA" w:rsidRPr="00072F70">
        <w:t>F</w:t>
      </w:r>
      <w:r w:rsidR="008D73DA" w:rsidRPr="00072F70">
        <w:rPr>
          <w:lang w:bidi="he-IL"/>
        </w:rPr>
        <w:t>ig.</w:t>
      </w:r>
      <w:ins w:id="2369" w:author="ACL" w:date="2020-10-13T13:37:00Z">
        <w:r>
          <w:rPr>
            <w:lang w:bidi="he-IL"/>
          </w:rPr>
          <w:t xml:space="preserve"> </w:t>
        </w:r>
      </w:ins>
      <w:r w:rsidR="008D73DA" w:rsidRPr="00072F70">
        <w:rPr>
          <w:lang w:bidi="he-IL"/>
        </w:rPr>
        <w:t>B1)</w:t>
      </w:r>
      <w:r w:rsidR="00300911" w:rsidRPr="00072F70">
        <w:t xml:space="preserve">, </w:t>
      </w:r>
      <m:oMath>
        <m:sSub>
          <m:sSubPr>
            <m:ctrlPr>
              <w:rPr>
                <w:rFonts w:ascii="Cambria Math" w:hAnsi="Cambria Math"/>
                <w:i/>
              </w:rPr>
            </m:ctrlPr>
          </m:sSubPr>
          <m:e>
            <m:r>
              <w:rPr>
                <w:rFonts w:ascii="Cambria Math" w:hAnsi="Cambria Math"/>
              </w:rPr>
              <m:t>L</m:t>
            </m:r>
          </m:e>
          <m:sub>
            <m:r>
              <w:rPr>
                <w:rFonts w:ascii="Cambria Math" w:hAnsi="Cambria Math"/>
              </w:rPr>
              <m:t>0</m:t>
            </m:r>
          </m:sub>
        </m:sSub>
      </m:oMath>
      <w:r w:rsidR="00300911" w:rsidRPr="00072F70">
        <w:t xml:space="preserve"> </w:t>
      </w:r>
      <w:del w:id="2370" w:author="ACL" w:date="2020-10-13T13:38:00Z">
        <w:r w:rsidR="00300911" w:rsidRPr="00072F70" w:rsidDel="00505D00">
          <w:delText>-</w:delText>
        </w:r>
      </w:del>
      <w:r w:rsidR="00300911" w:rsidRPr="00072F70">
        <w:t xml:space="preserve">is the </w:t>
      </w:r>
      <w:del w:id="2371" w:author="ACL" w:date="2020-10-13T13:38:00Z">
        <w:r w:rsidR="00300911" w:rsidRPr="00072F70" w:rsidDel="00505D00">
          <w:delText xml:space="preserve">spring </w:delText>
        </w:r>
      </w:del>
      <w:r w:rsidR="00300911" w:rsidRPr="00072F70">
        <w:t xml:space="preserve">initial </w:t>
      </w:r>
      <w:ins w:id="2372" w:author="ACL" w:date="2020-10-13T13:38:00Z">
        <w:r w:rsidRPr="00072F70">
          <w:t xml:space="preserve">spring </w:t>
        </w:r>
      </w:ins>
      <w:r w:rsidR="00300911" w:rsidRPr="00072F70">
        <w:t>length</w:t>
      </w:r>
      <w:ins w:id="2373" w:author="ACL" w:date="2020-10-13T13:38:00Z">
        <w:r>
          <w:t>,</w:t>
        </w:r>
      </w:ins>
      <w:r w:rsidR="00300911" w:rsidRPr="00072F70">
        <w:t xml:space="preserve"> and </w:t>
      </w:r>
      <m:oMath>
        <m:r>
          <w:rPr>
            <w:rFonts w:ascii="Cambria Math" w:hAnsi="Cambria Math"/>
          </w:rPr>
          <m:t>θ</m:t>
        </m:r>
      </m:oMath>
      <w:r w:rsidR="00300911" w:rsidRPr="00072F70">
        <w:t xml:space="preserve"> </w:t>
      </w:r>
      <w:del w:id="2374" w:author="ACL" w:date="2020-10-13T13:38:00Z">
        <w:r w:rsidR="00300911" w:rsidRPr="00072F70" w:rsidDel="00505D00">
          <w:delText>-</w:delText>
        </w:r>
      </w:del>
      <w:r w:rsidR="00300911" w:rsidRPr="00072F70">
        <w:t>is the change in the knee angle.</w:t>
      </w:r>
      <w:r w:rsidR="00E874E9" w:rsidRPr="00072F70">
        <w:t xml:space="preserve"> </w:t>
      </w:r>
      <w:r w:rsidR="00300911" w:rsidRPr="00072F70">
        <w:t>Thus</w:t>
      </w:r>
      <w:ins w:id="2375" w:author="ACL" w:date="2020-10-13T13:39:00Z">
        <w:r w:rsidR="00690C30">
          <w:t>,</w:t>
        </w:r>
      </w:ins>
      <w:del w:id="2376" w:author="ACL" w:date="2020-10-13T13:39:00Z">
        <w:r w:rsidR="00300911" w:rsidRPr="00072F70" w:rsidDel="00690C30">
          <w:delText>:</w:delText>
        </w:r>
      </w:del>
    </w:p>
    <w:p w14:paraId="2CF99026" w14:textId="1F59A19A" w:rsidR="00DD72E7" w:rsidRPr="00072F70" w:rsidRDefault="00DD72E7" w:rsidP="00DD72E7">
      <w:pPr>
        <w:pStyle w:val="Equation"/>
      </w:pPr>
      <m:oMath>
        <m:r>
          <w:rPr>
            <w:rFonts w:ascii="Cambria Math" w:hAnsi="Cambria Math"/>
          </w:rPr>
          <m:t>F</m:t>
        </m:r>
        <m:r>
          <m:rPr>
            <m:sty m:val="p"/>
          </m:rPr>
          <w:rPr>
            <w:rFonts w:ascii="Cambria Math" w:hAnsi="Cambria Math"/>
          </w:rPr>
          <m:t>=</m:t>
        </m:r>
        <m:d>
          <m:dPr>
            <m:ctrlPr>
              <w:rPr>
                <w:rFonts w:ascii="Cambria Math" w:hAnsi="Cambria Math"/>
                <w:i/>
              </w:rPr>
            </m:ctrlPr>
          </m:dPr>
          <m:e>
            <m:r>
              <w:rPr>
                <w:rFonts w:ascii="Cambria Math" w:hAnsi="Cambria Math"/>
              </w:rPr>
              <m:t>Eϵ+ η</m:t>
            </m:r>
            <m:acc>
              <m:accPr>
                <m:chr m:val="̇"/>
                <m:ctrlPr>
                  <w:rPr>
                    <w:rFonts w:ascii="Cambria Math" w:hAnsi="Cambria Math"/>
                    <w:i/>
                  </w:rPr>
                </m:ctrlPr>
              </m:accPr>
              <m:e>
                <m:r>
                  <w:rPr>
                    <w:rFonts w:ascii="Cambria Math" w:hAnsi="Cambria Math"/>
                  </w:rPr>
                  <m:t>ϵ</m:t>
                </m:r>
              </m:e>
            </m:acc>
          </m:e>
        </m:d>
        <m:r>
          <w:del w:id="2377" w:author="ACL" w:date="2020-10-13T13:38:00Z">
            <w:rPr>
              <w:rFonts w:ascii="Cambria Math" w:hAnsi="Cambria Math"/>
            </w:rPr>
            <m:t>∙</m:t>
          </w:del>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0</m:t>
                    </m:r>
                  </m:sub>
                </m:sSub>
                <m:r>
                  <w:del w:id="2378" w:author="ACL" w:date="2020-10-13T13:38:00Z">
                    <w:rPr>
                      <w:rFonts w:ascii="Cambria Math" w:hAnsi="Cambria Math"/>
                    </w:rPr>
                    <m:t>∙</m:t>
                  </w:del>
                </m:r>
                <m:sSub>
                  <m:sSubPr>
                    <m:ctrlPr>
                      <w:rPr>
                        <w:rFonts w:ascii="Cambria Math" w:hAnsi="Cambria Math"/>
                        <w:i/>
                      </w:rPr>
                    </m:ctrlPr>
                  </m:sSubPr>
                  <m:e>
                    <m:r>
                      <w:rPr>
                        <w:rFonts w:ascii="Cambria Math" w:hAnsi="Cambria Math"/>
                      </w:rPr>
                      <m:t>A</m:t>
                    </m:r>
                  </m:e>
                  <m:sub>
                    <m:r>
                      <w:rPr>
                        <w:rFonts w:ascii="Cambria Math" w:hAnsi="Cambria Math"/>
                      </w:rPr>
                      <m:t>0</m:t>
                    </m:r>
                  </m:sub>
                </m:sSub>
              </m:num>
              <m:den>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+R</m:t>
                </m:r>
                <m:r>
                  <w:del w:id="2379" w:author="ACL" w:date="2020-10-13T13:38:00Z">
                    <w:rPr>
                      <w:rFonts w:ascii="Cambria Math" w:hAnsi="Cambria Math"/>
                    </w:rPr>
                    <m:t>∙</m:t>
                  </w:del>
                </m:r>
                <m:r>
                  <w:rPr>
                    <w:rFonts w:ascii="Cambria Math" w:hAnsi="Cambria Math"/>
                  </w:rPr>
                  <m:t>θ</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oMath>
      <w:ins w:id="2380" w:author="ACL" w:date="2020-10-13T13:39:00Z">
        <w:r w:rsidR="00690C30">
          <w:t>.</w:t>
        </w:r>
      </w:ins>
      <w:r w:rsidRPr="00072F70">
        <w:tab/>
        <w:t>(4)</w:t>
      </w:r>
    </w:p>
    <w:p w14:paraId="7409B4D8" w14:textId="5F1B8703" w:rsidR="00300911" w:rsidRPr="00072F70" w:rsidRDefault="00300911" w:rsidP="00300911">
      <w:pPr>
        <w:spacing w:line="21" w:lineRule="atLeast"/>
        <w:ind w:firstLine="202"/>
        <w:jc w:val="both"/>
      </w:pPr>
      <w:r w:rsidRPr="00072F70">
        <w:t>Next, we insert</w:t>
      </w:r>
      <w:del w:id="2381" w:author="ACL" w:date="2020-10-13T13:39:00Z">
        <w:r w:rsidR="00E874E9" w:rsidRPr="00072F70" w:rsidDel="00690C30">
          <w:delText>ed</w:delText>
        </w:r>
      </w:del>
      <w:r w:rsidRPr="00072F70">
        <w:t xml:space="preserve"> the radius (55</w:t>
      </w:r>
      <w:ins w:id="2382" w:author="ACL" w:date="2020-10-13T13:39:00Z">
        <w:r w:rsidR="00690C30">
          <w:t xml:space="preserve"> </w:t>
        </w:r>
      </w:ins>
      <w:r w:rsidRPr="00072F70">
        <w:t>mm)</w:t>
      </w:r>
      <w:r w:rsidR="00E874E9" w:rsidRPr="00072F70">
        <w:t>,</w:t>
      </w:r>
      <w:r w:rsidRPr="00072F70">
        <w:t xml:space="preserve"> the initial length of the spring (50</w:t>
      </w:r>
      <w:ins w:id="2383" w:author="ACL" w:date="2020-10-13T13:39:00Z">
        <w:r w:rsidR="00690C30">
          <w:t xml:space="preserve"> </w:t>
        </w:r>
      </w:ins>
      <w:r w:rsidRPr="00072F70">
        <w:t>mm)</w:t>
      </w:r>
      <w:r w:rsidR="00E874E9" w:rsidRPr="00072F70">
        <w:t>, and</w:t>
      </w:r>
      <w:r w:rsidRPr="00072F70">
        <w:t xml:space="preserve"> the initial radius of the spring (9</w:t>
      </w:r>
      <w:ins w:id="2384" w:author="ACL" w:date="2020-10-13T13:40:00Z">
        <w:r w:rsidR="00690C30">
          <w:t xml:space="preserve"> </w:t>
        </w:r>
      </w:ins>
      <w:r w:rsidRPr="00072F70">
        <w:t>mm</w:t>
      </w:r>
      <w:del w:id="2385" w:author="ACL" w:date="2020-10-13T13:40:00Z">
        <w:r w:rsidRPr="00072F70" w:rsidDel="00690C30">
          <w:delText>):</w:delText>
        </w:r>
      </w:del>
      <w:ins w:id="2386" w:author="ACL" w:date="2020-10-13T13:40:00Z">
        <w:r w:rsidR="00690C30" w:rsidRPr="00072F70">
          <w:t>)</w:t>
        </w:r>
        <w:r w:rsidR="00690C30">
          <w:t xml:space="preserve"> to obtain</w:t>
        </w:r>
      </w:ins>
    </w:p>
    <w:p w14:paraId="336BBA5B" w14:textId="323BD6F8" w:rsidR="00300911" w:rsidRPr="00690C30" w:rsidRDefault="00300911" w:rsidP="00300911">
      <w:pPr>
        <w:spacing w:line="21" w:lineRule="atLeast"/>
        <w:jc w:val="both"/>
        <w:rPr>
          <w:rtl/>
          <w:lang w:bidi="he-IL"/>
          <w:rPrChange w:id="2387" w:author="ACL" w:date="2020-10-13T13:40:00Z">
            <w:rPr>
              <w:i/>
              <w:rtl/>
              <w:lang w:bidi="he-IL"/>
            </w:rPr>
          </w:rPrChange>
        </w:rPr>
      </w:pPr>
      <m:oMathPara>
        <m:oMath>
          <m:r>
            <w:rPr>
              <w:rFonts w:ascii="Cambria Math" w:hAnsi="Cambria Math"/>
            </w:rPr>
            <m:t>F=</m:t>
          </m:r>
          <m:d>
            <m:dPr>
              <m:begChr m:val="["/>
              <m:endChr m:val="]"/>
              <m:ctrlPr>
                <w:ins w:id="2388" w:author="ACL" w:date="2020-10-13T13:39:00Z">
                  <w:rPr>
                    <w:rFonts w:ascii="Cambria Math" w:hAnsi="Cambria Math"/>
                    <w:i/>
                  </w:rPr>
                </w:ins>
              </m:ctrlPr>
            </m:dPr>
            <m:e>
              <m:r>
                <w:ins w:id="2389" w:author="ACL" w:date="2020-10-13T13:39:00Z">
                  <w:rPr>
                    <w:rFonts w:ascii="Cambria Math" w:hAnsi="Cambria Math"/>
                  </w:rPr>
                  <m:t>E</m:t>
                </w:ins>
              </m:r>
              <m:d>
                <m:dPr>
                  <m:ctrlPr>
                    <w:ins w:id="2390" w:author="ACL" w:date="2020-10-13T13:39:00Z">
                      <w:rPr>
                        <w:rFonts w:ascii="Cambria Math" w:hAnsi="Cambria Math"/>
                        <w:i/>
                      </w:rPr>
                    </w:ins>
                  </m:ctrlPr>
                </m:dPr>
                <m:e>
                  <m:f>
                    <m:fPr>
                      <m:ctrlPr>
                        <w:ins w:id="2391" w:author="ACL" w:date="2020-10-13T13:39:00Z">
                          <w:rPr>
                            <w:rFonts w:ascii="Cambria Math" w:hAnsi="Cambria Math"/>
                            <w:i/>
                          </w:rPr>
                        </w:ins>
                      </m:ctrlPr>
                    </m:fPr>
                    <m:num>
                      <m:r>
                        <w:ins w:id="2392" w:author="ACL" w:date="2020-10-13T13:39:00Z">
                          <w:rPr>
                            <w:rFonts w:ascii="Cambria Math" w:hAnsi="Cambria Math"/>
                          </w:rPr>
                          <m:t>55θ</m:t>
                        </w:ins>
                      </m:r>
                    </m:num>
                    <m:den>
                      <m:r>
                        <w:ins w:id="2393" w:author="ACL" w:date="2020-10-13T13:39:00Z">
                          <w:rPr>
                            <w:rFonts w:ascii="Cambria Math" w:hAnsi="Cambria Math"/>
                          </w:rPr>
                          <m:t>50</m:t>
                        </w:ins>
                      </m:r>
                    </m:den>
                  </m:f>
                </m:e>
              </m:d>
              <m:r>
                <w:ins w:id="2394" w:author="ACL" w:date="2020-10-13T13:39:00Z">
                  <w:rPr>
                    <w:rFonts w:ascii="Cambria Math" w:hAnsi="Cambria Math"/>
                  </w:rPr>
                  <m:t>+</m:t>
                </w:ins>
              </m:r>
              <m:r>
                <w:ins w:id="2395" w:author="ACL" w:date="2020-10-13T13:39:00Z">
                  <m:rPr>
                    <m:sty m:val="p"/>
                  </m:rPr>
                  <w:rPr>
                    <w:rFonts w:ascii="Cambria Math" w:hAnsi="Cambria Math"/>
                  </w:rPr>
                  <m:t>η</m:t>
                </w:ins>
              </m:r>
              <m:acc>
                <m:accPr>
                  <m:chr m:val="̇"/>
                  <m:ctrlPr>
                    <w:ins w:id="2396" w:author="ACL" w:date="2020-10-13T13:39:00Z">
                      <w:rPr>
                        <w:rFonts w:ascii="Cambria Math" w:hAnsi="Cambria Math"/>
                        <w:i/>
                      </w:rPr>
                    </w:ins>
                  </m:ctrlPr>
                </m:accPr>
                <m:e>
                  <m:d>
                    <m:dPr>
                      <m:ctrlPr>
                        <w:ins w:id="2397" w:author="ACL" w:date="2020-10-13T13:39:00Z">
                          <w:rPr>
                            <w:rFonts w:ascii="Cambria Math" w:hAnsi="Cambria Math"/>
                            <w:i/>
                          </w:rPr>
                        </w:ins>
                      </m:ctrlPr>
                    </m:dPr>
                    <m:e>
                      <m:f>
                        <m:fPr>
                          <m:ctrlPr>
                            <w:ins w:id="2398" w:author="ACL" w:date="2020-10-13T13:39:00Z">
                              <w:rPr>
                                <w:rFonts w:ascii="Cambria Math" w:hAnsi="Cambria Math"/>
                                <w:i/>
                              </w:rPr>
                            </w:ins>
                          </m:ctrlPr>
                        </m:fPr>
                        <m:num>
                          <m:r>
                            <w:ins w:id="2399" w:author="ACL" w:date="2020-10-13T13:39:00Z">
                              <w:rPr>
                                <w:rFonts w:ascii="Cambria Math" w:hAnsi="Cambria Math"/>
                              </w:rPr>
                              <m:t>55</m:t>
                            </w:ins>
                          </m:r>
                          <m:acc>
                            <m:accPr>
                              <m:chr m:val="̇"/>
                              <m:ctrlPr>
                                <w:ins w:id="2400" w:author="ACL" w:date="2020-10-13T13:39:00Z">
                                  <w:rPr>
                                    <w:rFonts w:ascii="Cambria Math" w:hAnsi="Cambria Math"/>
                                    <w:i/>
                                  </w:rPr>
                                </w:ins>
                              </m:ctrlPr>
                            </m:accPr>
                            <m:e>
                              <m:r>
                                <w:ins w:id="2401" w:author="ACL" w:date="2020-10-13T13:39:00Z">
                                  <w:rPr>
                                    <w:rFonts w:ascii="Cambria Math" w:hAnsi="Cambria Math"/>
                                  </w:rPr>
                                  <m:t>θ</m:t>
                                </w:ins>
                              </m:r>
                            </m:e>
                          </m:acc>
                        </m:num>
                        <m:den>
                          <m:r>
                            <w:ins w:id="2402" w:author="ACL" w:date="2020-10-13T13:39:00Z">
                              <w:rPr>
                                <w:rFonts w:ascii="Cambria Math" w:hAnsi="Cambria Math"/>
                              </w:rPr>
                              <m:t>50</m:t>
                            </w:ins>
                          </m:r>
                        </m:den>
                      </m:f>
                    </m:e>
                  </m:d>
                </m:e>
              </m:acc>
            </m:e>
          </m:d>
          <m:d>
            <m:dPr>
              <m:ctrlPr>
                <w:del w:id="2403" w:author="ACL" w:date="2020-10-13T13:39:00Z">
                  <w:rPr>
                    <w:rFonts w:ascii="Cambria Math" w:hAnsi="Cambria Math"/>
                    <w:i/>
                  </w:rPr>
                </w:del>
              </m:ctrlPr>
            </m:dPr>
            <m:e>
              <m:r>
                <w:del w:id="2404" w:author="ACL" w:date="2020-10-13T13:39:00Z">
                  <w:rPr>
                    <w:rFonts w:ascii="Cambria Math" w:hAnsi="Cambria Math"/>
                  </w:rPr>
                  <m:t>E</m:t>
                </w:del>
              </m:r>
              <m:d>
                <m:dPr>
                  <m:ctrlPr>
                    <w:del w:id="2405" w:author="ACL" w:date="2020-10-13T13:39:00Z">
                      <w:rPr>
                        <w:rFonts w:ascii="Cambria Math" w:hAnsi="Cambria Math"/>
                        <w:i/>
                      </w:rPr>
                    </w:del>
                  </m:ctrlPr>
                </m:dPr>
                <m:e>
                  <m:f>
                    <m:fPr>
                      <m:ctrlPr>
                        <w:del w:id="2406" w:author="ACL" w:date="2020-10-13T13:39:00Z">
                          <w:rPr>
                            <w:rFonts w:ascii="Cambria Math" w:hAnsi="Cambria Math"/>
                            <w:i/>
                          </w:rPr>
                        </w:del>
                      </m:ctrlPr>
                    </m:fPr>
                    <m:num>
                      <m:r>
                        <w:del w:id="2407" w:author="ACL" w:date="2020-10-13T13:39:00Z">
                          <w:rPr>
                            <w:rFonts w:ascii="Cambria Math" w:hAnsi="Cambria Math"/>
                          </w:rPr>
                          <m:t>55</m:t>
                        </w:del>
                      </m:r>
                      <m:r>
                        <w:del w:id="2408" w:author="ACL" w:date="2020-10-13T13:38:00Z">
                          <w:rPr>
                            <w:rFonts w:ascii="Cambria Math" w:hAnsi="Cambria Math"/>
                          </w:rPr>
                          <m:t>∙</m:t>
                        </w:del>
                      </m:r>
                      <m:r>
                        <w:del w:id="2409" w:author="ACL" w:date="2020-10-13T13:39:00Z">
                          <w:rPr>
                            <w:rFonts w:ascii="Cambria Math" w:hAnsi="Cambria Math"/>
                          </w:rPr>
                          <m:t>θ</m:t>
                        </w:del>
                      </m:r>
                    </m:num>
                    <m:den>
                      <m:r>
                        <w:del w:id="2410" w:author="ACL" w:date="2020-10-13T13:39:00Z">
                          <w:rPr>
                            <w:rFonts w:ascii="Cambria Math" w:hAnsi="Cambria Math"/>
                          </w:rPr>
                          <m:t>50</m:t>
                        </w:del>
                      </m:r>
                    </m:den>
                  </m:f>
                </m:e>
              </m:d>
              <m:r>
                <w:del w:id="2411" w:author="ACL" w:date="2020-10-13T13:39:00Z">
                  <w:rPr>
                    <w:rFonts w:ascii="Cambria Math" w:hAnsi="Cambria Math"/>
                  </w:rPr>
                  <m:t>+</m:t>
                </w:del>
              </m:r>
              <m:r>
                <w:del w:id="2412" w:author="ACL" w:date="2020-10-13T13:39:00Z">
                  <m:rPr>
                    <m:sty m:val="p"/>
                  </m:rPr>
                  <w:rPr>
                    <w:rFonts w:ascii="Cambria Math" w:hAnsi="Cambria Math"/>
                  </w:rPr>
                  <m:t>η</m:t>
                </w:del>
              </m:r>
              <m:acc>
                <m:accPr>
                  <m:chr m:val="̇"/>
                  <m:ctrlPr>
                    <w:del w:id="2413" w:author="ACL" w:date="2020-10-13T13:39:00Z">
                      <w:rPr>
                        <w:rFonts w:ascii="Cambria Math" w:hAnsi="Cambria Math"/>
                        <w:i/>
                      </w:rPr>
                    </w:del>
                  </m:ctrlPr>
                </m:accPr>
                <m:e>
                  <m:d>
                    <m:dPr>
                      <m:ctrlPr>
                        <w:del w:id="2414" w:author="ACL" w:date="2020-10-13T13:39:00Z">
                          <w:rPr>
                            <w:rFonts w:ascii="Cambria Math" w:hAnsi="Cambria Math"/>
                            <w:i/>
                          </w:rPr>
                        </w:del>
                      </m:ctrlPr>
                    </m:dPr>
                    <m:e>
                      <m:f>
                        <m:fPr>
                          <m:ctrlPr>
                            <w:del w:id="2415" w:author="ACL" w:date="2020-10-13T13:39:00Z">
                              <w:rPr>
                                <w:rFonts w:ascii="Cambria Math" w:hAnsi="Cambria Math"/>
                                <w:i/>
                              </w:rPr>
                            </w:del>
                          </m:ctrlPr>
                        </m:fPr>
                        <m:num>
                          <m:r>
                            <w:del w:id="2416" w:author="ACL" w:date="2020-10-13T13:39:00Z">
                              <w:rPr>
                                <w:rFonts w:ascii="Cambria Math" w:hAnsi="Cambria Math"/>
                              </w:rPr>
                              <m:t>55</m:t>
                            </w:del>
                          </m:r>
                          <m:r>
                            <w:del w:id="2417" w:author="ACL" w:date="2020-10-13T13:38:00Z">
                              <w:rPr>
                                <w:rFonts w:ascii="Cambria Math" w:hAnsi="Cambria Math"/>
                              </w:rPr>
                              <m:t>∙</m:t>
                            </w:del>
                          </m:r>
                          <m:acc>
                            <m:accPr>
                              <m:chr m:val="̇"/>
                              <m:ctrlPr>
                                <w:del w:id="2418" w:author="ACL" w:date="2020-10-13T13:39:00Z">
                                  <w:rPr>
                                    <w:rFonts w:ascii="Cambria Math" w:hAnsi="Cambria Math"/>
                                    <w:i/>
                                  </w:rPr>
                                </w:del>
                              </m:ctrlPr>
                            </m:accPr>
                            <m:e>
                              <m:r>
                                <w:del w:id="2419" w:author="ACL" w:date="2020-10-13T13:39:00Z">
                                  <w:rPr>
                                    <w:rFonts w:ascii="Cambria Math" w:hAnsi="Cambria Math"/>
                                  </w:rPr>
                                  <m:t>θ</m:t>
                                </w:del>
                              </m:r>
                            </m:e>
                          </m:acc>
                        </m:num>
                        <m:den>
                          <m:r>
                            <w:del w:id="2420" w:author="ACL" w:date="2020-10-13T13:39:00Z">
                              <w:rPr>
                                <w:rFonts w:ascii="Cambria Math" w:hAnsi="Cambria Math"/>
                              </w:rPr>
                              <m:t>50</m:t>
                            </w:del>
                          </m:r>
                        </m:den>
                      </m:f>
                    </m:e>
                  </m:d>
                </m:e>
              </m:acc>
            </m:e>
          </m:d>
          <m:r>
            <w:del w:id="2421" w:author="ACL" w:date="2020-10-13T13:39:00Z">
              <w:rPr>
                <w:rFonts w:ascii="Cambria Math" w:hAnsi="Cambria Math"/>
              </w:rPr>
              <m:t>∙</m:t>
            </w:del>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50</m:t>
                      </m:r>
                    </m:e>
                  </m:d>
                  <m:r>
                    <w:del w:id="2422" w:author="ACL" w:date="2020-10-13T13:38:00Z">
                      <w:rPr>
                        <w:rFonts w:ascii="Cambria Math" w:hAnsi="Cambria Math"/>
                      </w:rPr>
                      <m:t>∙</m:t>
                    </w:del>
                  </m:r>
                  <m:d>
                    <m:dPr>
                      <m:ctrlPr>
                        <w:rPr>
                          <w:rFonts w:ascii="Cambria Math" w:hAnsi="Cambria Math"/>
                          <w:i/>
                        </w:rPr>
                      </m:ctrlPr>
                    </m:dPr>
                    <m:e>
                      <m:r>
                        <w:del w:id="2423" w:author="ACL" w:date="2020-10-13T13:39:00Z">
                          <w:rPr>
                            <w:rFonts w:ascii="Cambria Math" w:hAnsi="Cambria Math"/>
                          </w:rPr>
                          <m:t>π</m:t>
                        </w:del>
                      </m:r>
                      <m:sSup>
                        <m:sSupPr>
                          <m:ctrlPr>
                            <w:rPr>
                              <w:rFonts w:ascii="Cambria Math" w:hAnsi="Cambria Math"/>
                              <w:i/>
                            </w:rPr>
                          </m:ctrlPr>
                        </m:sSupPr>
                        <m:e>
                          <m:r>
                            <w:del w:id="2424" w:author="ACL" w:date="2020-10-13T13:39:00Z">
                              <w:rPr>
                                <w:rFonts w:ascii="Cambria Math" w:hAnsi="Cambria Math"/>
                              </w:rPr>
                              <m:t>∙</m:t>
                            </w:del>
                          </m:r>
                          <m:r>
                            <w:rPr>
                              <w:rFonts w:ascii="Cambria Math" w:hAnsi="Cambria Math"/>
                            </w:rPr>
                            <m:t>9</m:t>
                          </m:r>
                        </m:e>
                        <m:sup>
                          <m:r>
                            <w:rPr>
                              <w:rFonts w:ascii="Cambria Math" w:hAnsi="Cambria Math"/>
                            </w:rPr>
                            <m:t>2</m:t>
                          </m:r>
                        </m:sup>
                      </m:sSup>
                      <m:r>
                        <w:ins w:id="2425" w:author="ACL" w:date="2020-10-13T13:39:00Z">
                          <w:rPr>
                            <w:rFonts w:ascii="Cambria Math" w:hAnsi="Cambria Math"/>
                          </w:rPr>
                          <m:t>π</m:t>
                        </w:ins>
                      </m:r>
                    </m:e>
                  </m:d>
                </m:num>
                <m:den>
                  <m:r>
                    <w:rPr>
                      <w:rFonts w:ascii="Cambria Math" w:hAnsi="Cambria Math"/>
                    </w:rPr>
                    <m:t>50+55</m:t>
                  </m:r>
                  <m:r>
                    <w:del w:id="2426" w:author="ACL" w:date="2020-10-13T13:39:00Z">
                      <w:rPr>
                        <w:rFonts w:ascii="Cambria Math" w:hAnsi="Cambria Math"/>
                      </w:rPr>
                      <m:t>∙</m:t>
                    </w:del>
                  </m:r>
                  <m:r>
                    <w:rPr>
                      <w:rFonts w:ascii="Cambria Math" w:hAnsi="Cambria Math"/>
                    </w:rPr>
                    <m:t>θ</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ins w:id="2427" w:author="ACL" w:date="2020-10-13T13:40:00Z">
              <w:rPr>
                <w:rFonts w:ascii="Cambria Math" w:hAnsi="Cambria Math"/>
              </w:rPr>
              <m:t>.</m:t>
            </w:ins>
          </m:r>
        </m:oMath>
      </m:oMathPara>
    </w:p>
    <w:p w14:paraId="46D90083" w14:textId="0AEAF244" w:rsidR="00300911" w:rsidRPr="00072F70" w:rsidRDefault="00300911" w:rsidP="00300911">
      <w:pPr>
        <w:spacing w:line="21" w:lineRule="atLeast"/>
        <w:jc w:val="both"/>
      </w:pPr>
      <w:del w:id="2428" w:author="ACL" w:date="2020-10-13T13:40:00Z">
        <w:r w:rsidRPr="00072F70" w:rsidDel="00690C30">
          <w:delText xml:space="preserve">The </w:delText>
        </w:r>
      </w:del>
      <w:moveFrom w:id="2429" w:author="ACL" w:date="2020-10-13T13:40:00Z">
        <w:del w:id="2430" w:author="ACL" w:date="2020-10-13T13:40:00Z">
          <w:moveFromRangeStart w:id="2431" w:author="ACL" w:date="2020-10-13T13:40:00Z" w:name="move53488864"/>
          <m:oMath>
            <m:sSub>
              <m:sSubPr>
                <m:ctrlPr>
                  <w:rPr>
                    <w:rFonts w:ascii="Cambria Math" w:hAnsi="Cambria Math"/>
                    <w:i/>
                  </w:rPr>
                </m:ctrlPr>
              </m:sSubPr>
              <m:e>
                <m:r>
                  <w:rPr>
                    <w:rFonts w:ascii="Cambria Math" w:hAnsi="Cambria Math"/>
                  </w:rPr>
                  <m:t>F</m:t>
                </m:r>
              </m:e>
              <m:sub>
                <m:r>
                  <w:rPr>
                    <w:rFonts w:ascii="Cambria Math" w:hAnsi="Cambria Math"/>
                  </w:rPr>
                  <m:t>0</m:t>
                </m:r>
              </m:sub>
            </m:sSub>
          </m:oMath>
        </w:del>
      </w:moveFrom>
      <w:moveFromRangeEnd w:id="2431"/>
      <w:del w:id="2432" w:author="ACL" w:date="2020-10-13T13:40:00Z">
        <w:r w:rsidRPr="00072F70" w:rsidDel="00690C30">
          <w:delText xml:space="preserve"> measured i</w:delText>
        </w:r>
      </w:del>
      <w:ins w:id="2433" w:author="ACL" w:date="2020-10-13T13:40:00Z">
        <w:r w:rsidR="00690C30">
          <w:t>I</w:t>
        </w:r>
      </w:ins>
      <w:r w:rsidRPr="00072F70">
        <w:t>n our trial experiments</w:t>
      </w:r>
      <w:ins w:id="2434" w:author="ACL" w:date="2020-10-13T13:40:00Z">
        <w:r w:rsidR="00690C30">
          <w:t>, we measured</w:t>
        </w:r>
      </w:ins>
      <w:ins w:id="2435" w:author="ACL" w:date="2020-10-13T13:41:00Z">
        <w:r w:rsidR="00690C30">
          <w:t xml:space="preserve"> </w:t>
        </w:r>
      </w:ins>
      <w:moveToRangeStart w:id="2436" w:author="ACL" w:date="2020-10-13T13:40:00Z" w:name="move53488864"/>
      <m:oMath>
        <m:sSub>
          <m:sSubPr>
            <m:ctrlPr>
              <w:rPr>
                <w:rFonts w:ascii="Cambria Math" w:hAnsi="Cambria Math"/>
                <w:i/>
              </w:rPr>
            </m:ctrlPr>
          </m:sSubPr>
          <m:e>
            <m:r>
              <w:rPr>
                <w:rFonts w:ascii="Cambria Math" w:hAnsi="Cambria Math"/>
              </w:rPr>
              <m:t>F</m:t>
            </m:r>
          </m:e>
          <m:sub>
            <m:r>
              <w:rPr>
                <w:rFonts w:ascii="Cambria Math" w:hAnsi="Cambria Math"/>
              </w:rPr>
              <m:t>0</m:t>
            </m:r>
          </m:sub>
        </m:sSub>
        <w:moveToRangeEnd w:id="2436"/>
        <m:r>
          <w:ins w:id="2437" w:author="ACL" w:date="2020-10-13T13:41:00Z">
            <m:rPr>
              <m:sty m:val="p"/>
            </m:rPr>
            <w:rPr>
              <w:rFonts w:ascii="Cambria Math" w:hAnsi="Cambria Math"/>
            </w:rPr>
            <m:t>≈0</m:t>
          </w:ins>
        </m:r>
        <m:r>
          <w:del w:id="2438" w:author="ACL" w:date="2020-10-13T13:40:00Z">
            <m:rPr>
              <m:sty m:val="p"/>
            </m:rPr>
            <w:rPr>
              <w:rFonts w:ascii="Cambria Math" w:hAnsi="Cambria Math"/>
            </w:rPr>
            <m:t xml:space="preserve"> was about zero</m:t>
          </w:del>
        </m:r>
      </m:oMath>
      <w:r w:rsidRPr="00072F70">
        <w:t>.</w:t>
      </w:r>
    </w:p>
    <w:p w14:paraId="0DF5780F" w14:textId="24142813" w:rsidR="00300911" w:rsidRPr="00072F70" w:rsidRDefault="00300911" w:rsidP="00E874E9">
      <w:pPr>
        <w:spacing w:line="21" w:lineRule="atLeast"/>
        <w:ind w:firstLine="202"/>
        <w:jc w:val="both"/>
      </w:pPr>
      <w:r w:rsidRPr="00072F70">
        <w:t xml:space="preserve">To find </w:t>
      </w:r>
      <w:del w:id="2439" w:author="ACL" w:date="2020-10-13T13:41:00Z">
        <w:r w:rsidRPr="00072F70" w:rsidDel="007D4E41">
          <w:delText xml:space="preserve">the </w:delText>
        </w:r>
      </w:del>
      <m:oMath>
        <m:r>
          <w:rPr>
            <w:rFonts w:ascii="Cambria Math" w:hAnsi="Cambria Math"/>
          </w:rPr>
          <m:t>E</m:t>
        </m:r>
        <m:r>
          <w:ins w:id="2440" w:author="ACL" w:date="2020-10-13T13:41:00Z">
            <m:rPr>
              <m:sty m:val="p"/>
            </m:rPr>
            <w:rPr>
              <w:rFonts w:ascii="Cambria Math" w:hAnsi="Cambria Math"/>
            </w:rPr>
            <m:t xml:space="preserve"> and </m:t>
          </w:ins>
        </m:r>
        <m:r>
          <w:del w:id="2441" w:author="ACL" w:date="2020-10-13T13:41:00Z">
            <w:rPr>
              <w:rFonts w:ascii="Cambria Math" w:hAnsi="Cambria Math"/>
            </w:rPr>
            <m:t>,</m:t>
          </w:del>
        </m:r>
        <m:r>
          <w:rPr>
            <w:rFonts w:ascii="Cambria Math" w:hAnsi="Cambria Math"/>
          </w:rPr>
          <m:t>η</m:t>
        </m:r>
      </m:oMath>
      <w:del w:id="2442" w:author="ACL" w:date="2020-10-13T13:42:00Z">
        <w:r w:rsidRPr="00072F70" w:rsidDel="007D4E41">
          <w:delText xml:space="preserve"> </w:delText>
        </w:r>
      </w:del>
      <w:ins w:id="2443" w:author="ACL" w:date="2020-10-13T13:42:00Z">
        <w:r w:rsidR="007D4E41">
          <w:t xml:space="preserve">, </w:t>
        </w:r>
      </w:ins>
      <w:r w:rsidRPr="00072F70">
        <w:t xml:space="preserve">we </w:t>
      </w:r>
      <w:del w:id="2444" w:author="ACL" w:date="2020-10-13T13:41:00Z">
        <w:r w:rsidRPr="00072F70" w:rsidDel="007D4E41">
          <w:delText>run a</w:delText>
        </w:r>
      </w:del>
      <w:ins w:id="2445" w:author="ACL" w:date="2020-10-13T13:41:00Z">
        <w:r w:rsidR="007D4E41">
          <w:t>applied a</w:t>
        </w:r>
      </w:ins>
      <w:r w:rsidRPr="00072F70">
        <w:t xml:space="preserve"> least</w:t>
      </w:r>
      <w:ins w:id="2446" w:author="ACL" w:date="2020-10-13T13:41:00Z">
        <w:r w:rsidR="007D4E41">
          <w:t>-</w:t>
        </w:r>
      </w:ins>
      <w:del w:id="2447" w:author="ACL" w:date="2020-10-13T13:41:00Z">
        <w:r w:rsidRPr="00072F70" w:rsidDel="007D4E41">
          <w:delText xml:space="preserve"> </w:delText>
        </w:r>
      </w:del>
      <w:r w:rsidRPr="00072F70">
        <w:t>square</w:t>
      </w:r>
      <w:ins w:id="2448" w:author="ACL" w:date="2020-10-13T13:41:00Z">
        <w:r w:rsidR="007D4E41">
          <w:t>s</w:t>
        </w:r>
      </w:ins>
      <w:r w:rsidRPr="00072F70">
        <w:t xml:space="preserve"> fit </w:t>
      </w:r>
      <w:ins w:id="2449" w:author="ACL" w:date="2020-10-13T13:41:00Z">
        <w:r w:rsidR="007D4E41">
          <w:t>using</w:t>
        </w:r>
      </w:ins>
      <w:del w:id="2450" w:author="ACL" w:date="2020-10-13T13:41:00Z">
        <w:r w:rsidRPr="00072F70" w:rsidDel="007D4E41">
          <w:delText>on</w:delText>
        </w:r>
      </w:del>
      <w:r w:rsidRPr="00072F70">
        <w:t xml:space="preserve"> </w:t>
      </w:r>
      <w:ins w:id="2451" w:author="ACL" w:date="2020-10-13T13:41:00Z">
        <w:r w:rsidR="007D4E41">
          <w:t>M</w:t>
        </w:r>
      </w:ins>
      <w:del w:id="2452" w:author="ACL" w:date="2020-10-13T13:41:00Z">
        <w:r w:rsidRPr="00072F70" w:rsidDel="007D4E41">
          <w:delText>m</w:delText>
        </w:r>
      </w:del>
      <w:r w:rsidRPr="00072F70">
        <w:t>atlab</w:t>
      </w:r>
      <w:ins w:id="2453" w:author="ACL" w:date="2020-10-13T13:42:00Z">
        <w:r w:rsidR="007D4E41">
          <w:t xml:space="preserve"> and obtained</w:t>
        </w:r>
      </w:ins>
      <w:del w:id="2454" w:author="ACL" w:date="2020-10-13T13:42:00Z">
        <w:r w:rsidRPr="00072F70" w:rsidDel="007D4E41">
          <w:delText>.</w:delText>
        </w:r>
      </w:del>
      <w:r w:rsidRPr="00072F70">
        <w:t xml:space="preserve"> </w:t>
      </w:r>
      <w:del w:id="2455" w:author="ACL" w:date="2020-10-13T13:42:00Z">
        <w:r w:rsidRPr="00072F70" w:rsidDel="007D4E41">
          <w:delText xml:space="preserve">The values we get are </w:delText>
        </w:r>
      </w:del>
      <m:oMath>
        <m:r>
          <w:rPr>
            <w:rFonts w:ascii="Cambria Math" w:hAnsi="Cambria Math"/>
          </w:rPr>
          <m:t>E=1.588,</m:t>
        </m:r>
        <m:r>
          <w:ins w:id="2456" w:author="ACL" w:date="2020-10-13T13:42:00Z">
            <w:rPr>
              <w:rFonts w:ascii="Cambria Math" w:hAnsi="Cambria Math"/>
            </w:rPr>
            <m:t xml:space="preserve">  </m:t>
          </w:ins>
        </m:r>
        <m:r>
          <w:rPr>
            <w:rFonts w:ascii="Cambria Math" w:hAnsi="Cambria Math"/>
          </w:rPr>
          <m:t>η=0.016</m:t>
        </m:r>
      </m:oMath>
      <w:r w:rsidRPr="00072F70">
        <w:t xml:space="preserve"> </w:t>
      </w:r>
      <w:del w:id="2457" w:author="ACL" w:date="2020-10-13T13:42:00Z">
        <w:r w:rsidRPr="00072F70" w:rsidDel="007D4E41">
          <w:delText xml:space="preserve">and </w:delText>
        </w:r>
      </w:del>
      <w:ins w:id="2458" w:author="ACL" w:date="2020-10-13T13:42:00Z">
        <w:r w:rsidR="007D4E41">
          <w:t>with a</w:t>
        </w:r>
        <w:r w:rsidR="007D4E41" w:rsidRPr="00072F70">
          <w:t xml:space="preserve"> </w:t>
        </w:r>
      </w:ins>
      <w:r w:rsidRPr="00072F70">
        <w:t xml:space="preserve">correlation factor </w:t>
      </w:r>
      <w:del w:id="2459" w:author="ACL" w:date="2020-10-13T13:42:00Z">
        <w:r w:rsidRPr="00072F70" w:rsidDel="007D4E41">
          <w:delText xml:space="preserve">of </w:delText>
        </w:r>
      </w:del>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=0.91</m:t>
        </m:r>
      </m:oMath>
      <w:r w:rsidRPr="00072F70">
        <w:t xml:space="preserve">. Another measure </w:t>
      </w:r>
      <w:del w:id="2460" w:author="ACL" w:date="2020-10-13T13:42:00Z">
        <w:r w:rsidRPr="00072F70" w:rsidDel="007D4E41">
          <w:delText xml:space="preserve">for </w:delText>
        </w:r>
      </w:del>
      <w:ins w:id="2461" w:author="ACL" w:date="2020-10-13T13:42:00Z">
        <w:r w:rsidR="007D4E41">
          <w:t>of</w:t>
        </w:r>
        <w:r w:rsidR="007D4E41" w:rsidRPr="00072F70">
          <w:t xml:space="preserve"> </w:t>
        </w:r>
      </w:ins>
      <w:r w:rsidRPr="00072F70">
        <w:t xml:space="preserve">the accuracy is the difference in the work calculated </w:t>
      </w:r>
      <w:del w:id="2462" w:author="ACL" w:date="2020-10-13T13:42:00Z">
        <w:r w:rsidRPr="00072F70" w:rsidDel="007D4E41">
          <w:delText xml:space="preserve">on </w:delText>
        </w:r>
      </w:del>
      <w:ins w:id="2463" w:author="ACL" w:date="2020-10-13T13:42:00Z">
        <w:r w:rsidR="007D4E41">
          <w:t>for</w:t>
        </w:r>
        <w:r w:rsidR="007D4E41" w:rsidRPr="00072F70">
          <w:t xml:space="preserve"> </w:t>
        </w:r>
      </w:ins>
      <w:r w:rsidRPr="00072F70">
        <w:t xml:space="preserve">each jump. The mean error </w:t>
      </w:r>
      <w:del w:id="2464" w:author="ACL" w:date="2020-10-13T13:42:00Z">
        <w:r w:rsidRPr="00072F70" w:rsidDel="007D4E41">
          <w:delText xml:space="preserve">of </w:delText>
        </w:r>
      </w:del>
      <w:ins w:id="2465" w:author="ACL" w:date="2020-10-13T13:42:00Z">
        <w:r w:rsidR="007D4E41">
          <w:t>in</w:t>
        </w:r>
        <w:r w:rsidR="007D4E41" w:rsidRPr="00072F70">
          <w:t xml:space="preserve"> </w:t>
        </w:r>
      </w:ins>
      <w:r w:rsidRPr="00072F70">
        <w:t xml:space="preserve">the work </w:t>
      </w:r>
      <w:del w:id="2466" w:author="ACL" w:date="2020-10-13T13:42:00Z">
        <w:r w:rsidRPr="00072F70" w:rsidDel="007D4E41">
          <w:delText xml:space="preserve">in </w:delText>
        </w:r>
      </w:del>
      <w:ins w:id="2467" w:author="ACL" w:date="2020-10-13T13:42:00Z">
        <w:r w:rsidR="007D4E41">
          <w:t>for</w:t>
        </w:r>
        <w:r w:rsidR="007D4E41" w:rsidRPr="00072F70">
          <w:t xml:space="preserve"> </w:t>
        </w:r>
      </w:ins>
      <w:r w:rsidRPr="00072F70">
        <w:t xml:space="preserve">each simulated torque relative to </w:t>
      </w:r>
      <w:del w:id="2468" w:author="ACL" w:date="2020-10-13T13:43:00Z">
        <w:r w:rsidRPr="00072F70" w:rsidDel="007D4E41">
          <w:delText xml:space="preserve">the </w:delText>
        </w:r>
      </w:del>
      <w:r w:rsidRPr="00072F70">
        <w:t>experiment is 4.6% with standard deviation of 13%.</w:t>
      </w:r>
    </w:p>
    <w:p w14:paraId="1D0BA274" w14:textId="2AA69B0A" w:rsidR="00300911" w:rsidRPr="00072F70" w:rsidRDefault="00300911" w:rsidP="00EF6D48">
      <w:pPr>
        <w:spacing w:line="21" w:lineRule="atLeast"/>
        <w:ind w:firstLine="202"/>
        <w:jc w:val="both"/>
      </w:pPr>
      <w:del w:id="2469" w:author="ACL" w:date="2020-10-13T13:43:00Z">
        <w:r w:rsidRPr="00072F70" w:rsidDel="007D4E41">
          <w:delText xml:space="preserve">When </w:delText>
        </w:r>
      </w:del>
      <w:ins w:id="2470" w:author="ACL" w:date="2020-10-13T13:43:00Z">
        <w:r w:rsidR="007D4E41">
          <w:t>Upon</w:t>
        </w:r>
        <w:r w:rsidR="007D4E41" w:rsidRPr="00072F70">
          <w:t xml:space="preserve"> </w:t>
        </w:r>
      </w:ins>
      <w:r w:rsidRPr="00072F70">
        <w:t xml:space="preserve">examining the data, </w:t>
      </w:r>
      <w:r w:rsidR="00DA224F" w:rsidRPr="00072F70">
        <w:t>we</w:t>
      </w:r>
      <w:r w:rsidRPr="00072F70">
        <w:t xml:space="preserve"> noticed </w:t>
      </w:r>
      <w:del w:id="2471" w:author="ACL" w:date="2020-10-13T13:43:00Z">
        <w:r w:rsidRPr="00072F70" w:rsidDel="007D4E41">
          <w:delText>that there is</w:delText>
        </w:r>
      </w:del>
      <w:ins w:id="2472" w:author="ACL" w:date="2020-10-13T13:43:00Z">
        <w:r w:rsidR="007D4E41">
          <w:t>an</w:t>
        </w:r>
      </w:ins>
      <w:r w:rsidRPr="00072F70">
        <w:t xml:space="preserve"> interaction between the effect of </w:t>
      </w:r>
      <w:del w:id="2473" w:author="ACL" w:date="2020-10-13T13:43:00Z">
        <w:r w:rsidRPr="00072F70" w:rsidDel="007D4E41">
          <w:delText xml:space="preserve">the </w:delText>
        </w:r>
      </w:del>
      <w:r w:rsidRPr="00072F70">
        <w:t xml:space="preserve">strain and the </w:t>
      </w:r>
      <w:ins w:id="2474" w:author="ACL" w:date="2020-10-13T13:43:00Z">
        <w:r w:rsidR="007D4E41">
          <w:t xml:space="preserve">effect of </w:t>
        </w:r>
      </w:ins>
      <w:r w:rsidRPr="00072F70">
        <w:t xml:space="preserve">strain rate. Thus, </w:t>
      </w:r>
      <w:ins w:id="2475" w:author="ACL" w:date="2020-10-13T13:44:00Z">
        <w:r w:rsidR="007D4E41">
          <w:t xml:space="preserve">by </w:t>
        </w:r>
      </w:ins>
      <w:r w:rsidRPr="00072F70">
        <w:t xml:space="preserve">using </w:t>
      </w:r>
      <w:ins w:id="2476" w:author="ACL" w:date="2020-10-13T13:44:00Z">
        <w:r w:rsidR="007D4E41">
          <w:t xml:space="preserve">a </w:t>
        </w:r>
      </w:ins>
      <w:r w:rsidRPr="00072F70">
        <w:t>curve fit</w:t>
      </w:r>
      <w:r w:rsidR="00DA224F" w:rsidRPr="00072F70">
        <w:t>,</w:t>
      </w:r>
      <w:r w:rsidRPr="00072F70">
        <w:t xml:space="preserve"> we add to</w:t>
      </w:r>
      <w:ins w:id="2477" w:author="ACL" w:date="2020-10-13T13:44:00Z">
        <w:r w:rsidR="007D4E41">
          <w:t xml:space="preserve"> the</w:t>
        </w:r>
      </w:ins>
      <w:r w:rsidRPr="00072F70">
        <w:t xml:space="preserve"> </w:t>
      </w:r>
      <w:r w:rsidR="00E874E9" w:rsidRPr="00072F70">
        <w:t>Kel</w:t>
      </w:r>
      <w:r w:rsidRPr="00072F70">
        <w:t>vin model a component Cϵ</w:t>
      </w:r>
      <m:oMath>
        <m:r>
          <w:del w:id="2478" w:author="ACL" w:date="2020-10-13T13:45:00Z">
            <w:rPr>
              <w:rFonts w:ascii="Cambria Math" w:hAnsi="Cambria Math"/>
            </w:rPr>
            <m:t>⋅</m:t>
          </w:del>
        </m:r>
        <m:acc>
          <m:accPr>
            <m:chr m:val="̇"/>
            <m:ctrlPr>
              <w:rPr>
                <w:rFonts w:ascii="Cambria Math" w:hAnsi="Cambria Math"/>
                <w:i/>
              </w:rPr>
            </m:ctrlPr>
          </m:accPr>
          <m:e>
            <m:r>
              <w:rPr>
                <w:rFonts w:ascii="Cambria Math" w:hAnsi="Cambria Math"/>
              </w:rPr>
              <m:t>ϵ</m:t>
            </m:r>
          </m:e>
        </m:acc>
      </m:oMath>
      <w:ins w:id="2479" w:author="ACL" w:date="2020-10-13T13:44:00Z">
        <w:r w:rsidR="007D4E41">
          <w:t>, obtaining</w:t>
        </w:r>
      </w:ins>
      <w:del w:id="2480" w:author="ACL" w:date="2020-10-13T13:44:00Z">
        <w:r w:rsidR="00DD72E7" w:rsidRPr="00072F70" w:rsidDel="007D4E41">
          <w:delText>:</w:delText>
        </w:r>
      </w:del>
    </w:p>
    <w:p w14:paraId="4A8823D2" w14:textId="42A5BF3C" w:rsidR="00DD72E7" w:rsidRPr="00072F70" w:rsidRDefault="00DD72E7" w:rsidP="00DD72E7">
      <w:pPr>
        <w:pStyle w:val="Equation"/>
      </w:pPr>
      <w:r w:rsidRPr="00072F70">
        <w:tab/>
        <w:t>(5)</w:t>
      </w:r>
    </w:p>
    <w:p w14:paraId="62640F29" w14:textId="46A22B13" w:rsidR="00300911" w:rsidRPr="006A5D3B" w:rsidRDefault="00300911" w:rsidP="00300911">
      <w:pPr>
        <w:spacing w:line="21" w:lineRule="atLeast"/>
        <w:jc w:val="both"/>
        <w:rPr>
          <w:rtl/>
          <w:lang w:bidi="he-IL"/>
          <w:rPrChange w:id="2481" w:author="ACL" w:date="2020-10-13T13:45:00Z">
            <w:rPr>
              <w:i/>
              <w:rtl/>
              <w:lang w:bidi="he-IL"/>
            </w:rPr>
          </w:rPrChange>
        </w:rPr>
      </w:pPr>
      <m:oMathPara>
        <m:oMathParaPr>
          <m:jc m:val="left"/>
        </m:oMathParaPr>
        <m:oMath>
          <m:r>
            <w:rPr>
              <w:rFonts w:ascii="Cambria Math" w:hAnsi="Cambria Math"/>
            </w:rPr>
            <m:t>F=</m:t>
          </m:r>
          <m:d>
            <m:dPr>
              <m:begChr m:val="["/>
              <m:endChr m:val="]"/>
              <m:ctrlPr>
                <w:ins w:id="2482" w:author="ACL" w:date="2020-10-13T13:44:00Z">
                  <w:rPr>
                    <w:rFonts w:ascii="Cambria Math" w:hAnsi="Cambria Math"/>
                    <w:i/>
                  </w:rPr>
                </w:ins>
              </m:ctrlPr>
            </m:dPr>
            <m:e>
              <m:r>
                <w:ins w:id="2483" w:author="ACL" w:date="2020-10-13T13:44:00Z">
                  <w:rPr>
                    <w:rFonts w:ascii="Cambria Math" w:hAnsi="Cambria Math"/>
                  </w:rPr>
                  <m:t>E</m:t>
                </w:ins>
              </m:r>
              <m:d>
                <m:dPr>
                  <m:ctrlPr>
                    <w:ins w:id="2484" w:author="ACL" w:date="2020-10-13T13:44:00Z">
                      <w:rPr>
                        <w:rFonts w:ascii="Cambria Math" w:hAnsi="Cambria Math"/>
                        <w:i/>
                      </w:rPr>
                    </w:ins>
                  </m:ctrlPr>
                </m:dPr>
                <m:e>
                  <m:f>
                    <m:fPr>
                      <m:ctrlPr>
                        <w:ins w:id="2485" w:author="ACL" w:date="2020-10-13T13:44:00Z">
                          <w:rPr>
                            <w:rFonts w:ascii="Cambria Math" w:hAnsi="Cambria Math"/>
                            <w:i/>
                          </w:rPr>
                        </w:ins>
                      </m:ctrlPr>
                    </m:fPr>
                    <m:num>
                      <m:r>
                        <w:ins w:id="2486" w:author="ACL" w:date="2020-10-13T13:44:00Z">
                          <w:rPr>
                            <w:rFonts w:ascii="Cambria Math" w:hAnsi="Cambria Math"/>
                          </w:rPr>
                          <m:t>55θ</m:t>
                        </w:ins>
                      </m:r>
                    </m:num>
                    <m:den>
                      <m:r>
                        <w:ins w:id="2487" w:author="ACL" w:date="2020-10-13T13:44:00Z">
                          <w:rPr>
                            <w:rFonts w:ascii="Cambria Math" w:hAnsi="Cambria Math"/>
                          </w:rPr>
                          <m:t>50</m:t>
                        </w:ins>
                      </m:r>
                    </m:den>
                  </m:f>
                </m:e>
              </m:d>
              <m:r>
                <w:ins w:id="2488" w:author="ACL" w:date="2020-10-13T13:44:00Z">
                  <w:rPr>
                    <w:rFonts w:ascii="Cambria Math" w:hAnsi="Cambria Math"/>
                  </w:rPr>
                  <m:t>+</m:t>
                </w:ins>
              </m:r>
              <m:r>
                <w:ins w:id="2489" w:author="ACL" w:date="2020-10-13T13:44:00Z">
                  <m:rPr>
                    <m:sty m:val="p"/>
                  </m:rPr>
                  <w:rPr>
                    <w:rFonts w:ascii="Cambria Math" w:hAnsi="Cambria Math"/>
                  </w:rPr>
                  <m:t>η</m:t>
                </w:ins>
              </m:r>
              <m:acc>
                <m:accPr>
                  <m:chr m:val="̇"/>
                  <m:ctrlPr>
                    <w:ins w:id="2490" w:author="ACL" w:date="2020-10-13T13:44:00Z">
                      <w:rPr>
                        <w:rFonts w:ascii="Cambria Math" w:hAnsi="Cambria Math"/>
                        <w:i/>
                      </w:rPr>
                    </w:ins>
                  </m:ctrlPr>
                </m:accPr>
                <m:e>
                  <m:d>
                    <m:dPr>
                      <m:ctrlPr>
                        <w:ins w:id="2491" w:author="ACL" w:date="2020-10-13T13:44:00Z">
                          <w:rPr>
                            <w:rFonts w:ascii="Cambria Math" w:hAnsi="Cambria Math"/>
                            <w:i/>
                          </w:rPr>
                        </w:ins>
                      </m:ctrlPr>
                    </m:dPr>
                    <m:e>
                      <m:f>
                        <m:fPr>
                          <m:ctrlPr>
                            <w:ins w:id="2492" w:author="ACL" w:date="2020-10-13T13:44:00Z">
                              <w:rPr>
                                <w:rFonts w:ascii="Cambria Math" w:hAnsi="Cambria Math"/>
                                <w:i/>
                              </w:rPr>
                            </w:ins>
                          </m:ctrlPr>
                        </m:fPr>
                        <m:num>
                          <m:r>
                            <w:ins w:id="2493" w:author="ACL" w:date="2020-10-13T13:44:00Z">
                              <w:rPr>
                                <w:rFonts w:ascii="Cambria Math" w:hAnsi="Cambria Math"/>
                              </w:rPr>
                              <m:t>55</m:t>
                            </w:ins>
                          </m:r>
                          <m:acc>
                            <m:accPr>
                              <m:chr m:val="̇"/>
                              <m:ctrlPr>
                                <w:ins w:id="2494" w:author="ACL" w:date="2020-10-13T13:44:00Z">
                                  <w:rPr>
                                    <w:rFonts w:ascii="Cambria Math" w:hAnsi="Cambria Math"/>
                                    <w:i/>
                                  </w:rPr>
                                </w:ins>
                              </m:ctrlPr>
                            </m:accPr>
                            <m:e>
                              <m:r>
                                <w:ins w:id="2495" w:author="ACL" w:date="2020-10-13T13:44:00Z">
                                  <w:rPr>
                                    <w:rFonts w:ascii="Cambria Math" w:hAnsi="Cambria Math"/>
                                  </w:rPr>
                                  <m:t>θ</m:t>
                                </w:ins>
                              </m:r>
                            </m:e>
                          </m:acc>
                        </m:num>
                        <m:den>
                          <m:r>
                            <w:ins w:id="2496" w:author="ACL" w:date="2020-10-13T13:44:00Z">
                              <w:rPr>
                                <w:rFonts w:ascii="Cambria Math" w:hAnsi="Cambria Math"/>
                              </w:rPr>
                              <m:t>50</m:t>
                            </w:ins>
                          </m:r>
                        </m:den>
                      </m:f>
                    </m:e>
                  </m:d>
                  <m:r>
                    <w:ins w:id="2497" w:author="ACL" w:date="2020-10-13T13:44:00Z">
                      <w:rPr>
                        <w:rFonts w:ascii="Cambria Math" w:hAnsi="Cambria Math"/>
                      </w:rPr>
                      <m:t>+C</m:t>
                    </w:ins>
                  </m:r>
                  <m:d>
                    <m:dPr>
                      <m:ctrlPr>
                        <w:ins w:id="2498" w:author="ACL" w:date="2020-10-13T13:44:00Z">
                          <w:rPr>
                            <w:rFonts w:ascii="Cambria Math" w:hAnsi="Cambria Math"/>
                            <w:i/>
                          </w:rPr>
                        </w:ins>
                      </m:ctrlPr>
                    </m:dPr>
                    <m:e>
                      <m:f>
                        <m:fPr>
                          <m:ctrlPr>
                            <w:ins w:id="2499" w:author="ACL" w:date="2020-10-13T13:44:00Z">
                              <w:rPr>
                                <w:rFonts w:ascii="Cambria Math" w:hAnsi="Cambria Math"/>
                                <w:i/>
                              </w:rPr>
                            </w:ins>
                          </m:ctrlPr>
                        </m:fPr>
                        <m:num>
                          <m:r>
                            <w:ins w:id="2500" w:author="ACL" w:date="2020-10-13T13:44:00Z">
                              <w:rPr>
                                <w:rFonts w:ascii="Cambria Math" w:hAnsi="Cambria Math"/>
                              </w:rPr>
                              <m:t>55θ</m:t>
                            </w:ins>
                          </m:r>
                        </m:num>
                        <m:den>
                          <m:r>
                            <w:ins w:id="2501" w:author="ACL" w:date="2020-10-13T13:44:00Z">
                              <w:rPr>
                                <w:rFonts w:ascii="Cambria Math" w:hAnsi="Cambria Math"/>
                              </w:rPr>
                              <m:t>50</m:t>
                            </w:ins>
                          </m:r>
                        </m:den>
                      </m:f>
                    </m:e>
                  </m:d>
                  <m:d>
                    <m:dPr>
                      <m:ctrlPr>
                        <w:ins w:id="2502" w:author="ACL" w:date="2020-10-13T13:44:00Z">
                          <w:rPr>
                            <w:rFonts w:ascii="Cambria Math" w:hAnsi="Cambria Math"/>
                            <w:i/>
                          </w:rPr>
                        </w:ins>
                      </m:ctrlPr>
                    </m:dPr>
                    <m:e>
                      <m:f>
                        <m:fPr>
                          <m:ctrlPr>
                            <w:ins w:id="2503" w:author="ACL" w:date="2020-10-13T13:44:00Z">
                              <w:rPr>
                                <w:rFonts w:ascii="Cambria Math" w:hAnsi="Cambria Math"/>
                                <w:i/>
                              </w:rPr>
                            </w:ins>
                          </m:ctrlPr>
                        </m:fPr>
                        <m:num>
                          <m:r>
                            <w:ins w:id="2504" w:author="ACL" w:date="2020-10-13T13:44:00Z">
                              <w:rPr>
                                <w:rFonts w:ascii="Cambria Math" w:hAnsi="Cambria Math"/>
                              </w:rPr>
                              <m:t>55</m:t>
                            </w:ins>
                          </m:r>
                          <m:acc>
                            <m:accPr>
                              <m:chr m:val="̇"/>
                              <m:ctrlPr>
                                <w:ins w:id="2505" w:author="ACL" w:date="2020-10-13T13:44:00Z">
                                  <w:rPr>
                                    <w:rFonts w:ascii="Cambria Math" w:hAnsi="Cambria Math"/>
                                    <w:i/>
                                  </w:rPr>
                                </w:ins>
                              </m:ctrlPr>
                            </m:accPr>
                            <m:e>
                              <m:r>
                                <w:ins w:id="2506" w:author="ACL" w:date="2020-10-13T13:44:00Z">
                                  <w:rPr>
                                    <w:rFonts w:ascii="Cambria Math" w:hAnsi="Cambria Math"/>
                                  </w:rPr>
                                  <m:t>θ</m:t>
                                </w:ins>
                              </m:r>
                            </m:e>
                          </m:acc>
                        </m:num>
                        <m:den>
                          <m:r>
                            <w:ins w:id="2507" w:author="ACL" w:date="2020-10-13T13:44:00Z">
                              <w:rPr>
                                <w:rFonts w:ascii="Cambria Math" w:hAnsi="Cambria Math"/>
                              </w:rPr>
                              <m:t>50</m:t>
                            </w:ins>
                          </m:r>
                        </m:den>
                      </m:f>
                    </m:e>
                  </m:d>
                </m:e>
              </m:acc>
            </m:e>
          </m:d>
          <m:d>
            <m:dPr>
              <m:ctrlPr>
                <w:del w:id="2508" w:author="ACL" w:date="2020-10-13T13:44:00Z">
                  <w:rPr>
                    <w:rFonts w:ascii="Cambria Math" w:hAnsi="Cambria Math"/>
                    <w:i/>
                  </w:rPr>
                </w:del>
              </m:ctrlPr>
            </m:dPr>
            <m:e>
              <m:r>
                <w:del w:id="2509" w:author="ACL" w:date="2020-10-13T13:44:00Z">
                  <w:rPr>
                    <w:rFonts w:ascii="Cambria Math" w:hAnsi="Cambria Math"/>
                  </w:rPr>
                  <m:t>E</m:t>
                </w:del>
              </m:r>
              <m:d>
                <m:dPr>
                  <m:ctrlPr>
                    <w:del w:id="2510" w:author="ACL" w:date="2020-10-13T13:44:00Z">
                      <w:rPr>
                        <w:rFonts w:ascii="Cambria Math" w:hAnsi="Cambria Math"/>
                        <w:i/>
                      </w:rPr>
                    </w:del>
                  </m:ctrlPr>
                </m:dPr>
                <m:e>
                  <m:f>
                    <m:fPr>
                      <m:ctrlPr>
                        <w:del w:id="2511" w:author="ACL" w:date="2020-10-13T13:44:00Z">
                          <w:rPr>
                            <w:rFonts w:ascii="Cambria Math" w:hAnsi="Cambria Math"/>
                            <w:i/>
                          </w:rPr>
                        </w:del>
                      </m:ctrlPr>
                    </m:fPr>
                    <m:num>
                      <m:r>
                        <w:del w:id="2512" w:author="ACL" w:date="2020-10-13T13:44:00Z">
                          <w:rPr>
                            <w:rFonts w:ascii="Cambria Math" w:hAnsi="Cambria Math"/>
                          </w:rPr>
                          <m:t>55∙θ</m:t>
                        </w:del>
                      </m:r>
                    </m:num>
                    <m:den>
                      <m:r>
                        <w:del w:id="2513" w:author="ACL" w:date="2020-10-13T13:44:00Z">
                          <w:rPr>
                            <w:rFonts w:ascii="Cambria Math" w:hAnsi="Cambria Math"/>
                          </w:rPr>
                          <m:t>50</m:t>
                        </w:del>
                      </m:r>
                    </m:den>
                  </m:f>
                </m:e>
              </m:d>
              <m:r>
                <w:del w:id="2514" w:author="ACL" w:date="2020-10-13T13:44:00Z">
                  <w:rPr>
                    <w:rFonts w:ascii="Cambria Math" w:hAnsi="Cambria Math"/>
                  </w:rPr>
                  <m:t>+</m:t>
                </w:del>
              </m:r>
              <m:r>
                <w:del w:id="2515" w:author="ACL" w:date="2020-10-13T13:44:00Z">
                  <m:rPr>
                    <m:sty m:val="p"/>
                  </m:rPr>
                  <w:rPr>
                    <w:rFonts w:ascii="Cambria Math" w:hAnsi="Cambria Math"/>
                  </w:rPr>
                  <m:t>η</m:t>
                </w:del>
              </m:r>
              <m:acc>
                <m:accPr>
                  <m:chr m:val="̇"/>
                  <m:ctrlPr>
                    <w:del w:id="2516" w:author="ACL" w:date="2020-10-13T13:44:00Z">
                      <w:rPr>
                        <w:rFonts w:ascii="Cambria Math" w:hAnsi="Cambria Math"/>
                        <w:i/>
                      </w:rPr>
                    </w:del>
                  </m:ctrlPr>
                </m:accPr>
                <m:e>
                  <m:d>
                    <m:dPr>
                      <m:ctrlPr>
                        <w:del w:id="2517" w:author="ACL" w:date="2020-10-13T13:44:00Z">
                          <w:rPr>
                            <w:rFonts w:ascii="Cambria Math" w:hAnsi="Cambria Math"/>
                            <w:i/>
                          </w:rPr>
                        </w:del>
                      </m:ctrlPr>
                    </m:dPr>
                    <m:e>
                      <m:f>
                        <m:fPr>
                          <m:ctrlPr>
                            <w:del w:id="2518" w:author="ACL" w:date="2020-10-13T13:44:00Z">
                              <w:rPr>
                                <w:rFonts w:ascii="Cambria Math" w:hAnsi="Cambria Math"/>
                                <w:i/>
                              </w:rPr>
                            </w:del>
                          </m:ctrlPr>
                        </m:fPr>
                        <m:num>
                          <m:r>
                            <w:del w:id="2519" w:author="ACL" w:date="2020-10-13T13:44:00Z">
                              <w:rPr>
                                <w:rFonts w:ascii="Cambria Math" w:hAnsi="Cambria Math"/>
                              </w:rPr>
                              <m:t>55∙</m:t>
                            </w:del>
                          </m:r>
                          <m:acc>
                            <m:accPr>
                              <m:chr m:val="̇"/>
                              <m:ctrlPr>
                                <w:del w:id="2520" w:author="ACL" w:date="2020-10-13T13:44:00Z">
                                  <w:rPr>
                                    <w:rFonts w:ascii="Cambria Math" w:hAnsi="Cambria Math"/>
                                    <w:i/>
                                  </w:rPr>
                                </w:del>
                              </m:ctrlPr>
                            </m:accPr>
                            <m:e>
                              <m:r>
                                <w:del w:id="2521" w:author="ACL" w:date="2020-10-13T13:44:00Z">
                                  <w:rPr>
                                    <w:rFonts w:ascii="Cambria Math" w:hAnsi="Cambria Math"/>
                                  </w:rPr>
                                  <m:t>θ</m:t>
                                </w:del>
                              </m:r>
                            </m:e>
                          </m:acc>
                        </m:num>
                        <m:den>
                          <m:r>
                            <w:del w:id="2522" w:author="ACL" w:date="2020-10-13T13:44:00Z">
                              <w:rPr>
                                <w:rFonts w:ascii="Cambria Math" w:hAnsi="Cambria Math"/>
                              </w:rPr>
                              <m:t>50</m:t>
                            </w:del>
                          </m:r>
                        </m:den>
                      </m:f>
                    </m:e>
                  </m:d>
                  <m:r>
                    <w:del w:id="2523" w:author="ACL" w:date="2020-10-13T13:44:00Z">
                      <w:rPr>
                        <w:rFonts w:ascii="Cambria Math" w:hAnsi="Cambria Math"/>
                      </w:rPr>
                      <m:t>+C∙</m:t>
                    </w:del>
                  </m:r>
                  <m:d>
                    <m:dPr>
                      <m:ctrlPr>
                        <w:del w:id="2524" w:author="ACL" w:date="2020-10-13T13:44:00Z">
                          <w:rPr>
                            <w:rFonts w:ascii="Cambria Math" w:hAnsi="Cambria Math"/>
                            <w:i/>
                          </w:rPr>
                        </w:del>
                      </m:ctrlPr>
                    </m:dPr>
                    <m:e>
                      <m:f>
                        <m:fPr>
                          <m:ctrlPr>
                            <w:del w:id="2525" w:author="ACL" w:date="2020-10-13T13:44:00Z">
                              <w:rPr>
                                <w:rFonts w:ascii="Cambria Math" w:hAnsi="Cambria Math"/>
                                <w:i/>
                              </w:rPr>
                            </w:del>
                          </m:ctrlPr>
                        </m:fPr>
                        <m:num>
                          <m:r>
                            <w:del w:id="2526" w:author="ACL" w:date="2020-10-13T13:44:00Z">
                              <w:rPr>
                                <w:rFonts w:ascii="Cambria Math" w:hAnsi="Cambria Math"/>
                              </w:rPr>
                              <m:t>55∙θ</m:t>
                            </w:del>
                          </m:r>
                        </m:num>
                        <m:den>
                          <m:r>
                            <w:del w:id="2527" w:author="ACL" w:date="2020-10-13T13:44:00Z">
                              <w:rPr>
                                <w:rFonts w:ascii="Cambria Math" w:hAnsi="Cambria Math"/>
                              </w:rPr>
                              <m:t>50</m:t>
                            </w:del>
                          </m:r>
                        </m:den>
                      </m:f>
                    </m:e>
                  </m:d>
                  <m:r>
                    <w:del w:id="2528" w:author="ACL" w:date="2020-10-13T13:44:00Z">
                      <w:rPr>
                        <w:rFonts w:ascii="Cambria Math" w:hAnsi="Cambria Math"/>
                      </w:rPr>
                      <m:t>∙</m:t>
                    </w:del>
                  </m:r>
                  <m:d>
                    <m:dPr>
                      <m:ctrlPr>
                        <w:del w:id="2529" w:author="ACL" w:date="2020-10-13T13:44:00Z">
                          <w:rPr>
                            <w:rFonts w:ascii="Cambria Math" w:hAnsi="Cambria Math"/>
                            <w:i/>
                          </w:rPr>
                        </w:del>
                      </m:ctrlPr>
                    </m:dPr>
                    <m:e>
                      <m:f>
                        <m:fPr>
                          <m:ctrlPr>
                            <w:del w:id="2530" w:author="ACL" w:date="2020-10-13T13:44:00Z">
                              <w:rPr>
                                <w:rFonts w:ascii="Cambria Math" w:hAnsi="Cambria Math"/>
                                <w:i/>
                              </w:rPr>
                            </w:del>
                          </m:ctrlPr>
                        </m:fPr>
                        <m:num>
                          <m:r>
                            <w:del w:id="2531" w:author="ACL" w:date="2020-10-13T13:44:00Z">
                              <w:rPr>
                                <w:rFonts w:ascii="Cambria Math" w:hAnsi="Cambria Math"/>
                              </w:rPr>
                              <m:t>55∙</m:t>
                            </w:del>
                          </m:r>
                          <m:acc>
                            <m:accPr>
                              <m:chr m:val="̇"/>
                              <m:ctrlPr>
                                <w:del w:id="2532" w:author="ACL" w:date="2020-10-13T13:44:00Z">
                                  <w:rPr>
                                    <w:rFonts w:ascii="Cambria Math" w:hAnsi="Cambria Math"/>
                                    <w:i/>
                                  </w:rPr>
                                </w:del>
                              </m:ctrlPr>
                            </m:accPr>
                            <m:e>
                              <m:r>
                                <w:del w:id="2533" w:author="ACL" w:date="2020-10-13T13:44:00Z">
                                  <w:rPr>
                                    <w:rFonts w:ascii="Cambria Math" w:hAnsi="Cambria Math"/>
                                  </w:rPr>
                                  <m:t>θ</m:t>
                                </w:del>
                              </m:r>
                            </m:e>
                          </m:acc>
                        </m:num>
                        <m:den>
                          <m:r>
                            <w:del w:id="2534" w:author="ACL" w:date="2020-10-13T13:44:00Z">
                              <w:rPr>
                                <w:rFonts w:ascii="Cambria Math" w:hAnsi="Cambria Math"/>
                              </w:rPr>
                              <m:t>50</m:t>
                            </w:del>
                          </m:r>
                        </m:den>
                      </m:f>
                    </m:e>
                  </m:d>
                </m:e>
              </m:acc>
            </m:e>
          </m:d>
          <m:r>
            <w:ins w:id="2535" w:author="ACL" w:date="2020-10-13T13:45:00Z">
              <w:rPr>
                <w:rFonts w:ascii="Cambria Math" w:hAnsi="Cambria Math"/>
              </w:rPr>
              <m:t>×</m:t>
            </w:ins>
          </m:r>
          <m:r>
            <w:del w:id="2536" w:author="ACL" w:date="2020-10-13T13:45:00Z">
              <w:rPr>
                <w:rFonts w:ascii="Cambria Math" w:hAnsi="Cambria Math"/>
              </w:rPr>
              <m:t>∙</m:t>
            </w:del>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50</m:t>
                      </m:r>
                    </m:e>
                  </m:d>
                  <m:r>
                    <w:del w:id="2537" w:author="ACL" w:date="2020-10-13T13:45:00Z">
                      <w:rPr>
                        <w:rFonts w:ascii="Cambria Math" w:hAnsi="Cambria Math"/>
                      </w:rPr>
                      <m:t>∙</m:t>
                    </w:del>
                  </m:r>
                  <m:d>
                    <m:dPr>
                      <m:ctrlPr>
                        <w:rPr>
                          <w:rFonts w:ascii="Cambria Math" w:hAnsi="Cambria Math"/>
                          <w:i/>
                        </w:rPr>
                      </m:ctrlPr>
                    </m:dPr>
                    <m:e>
                      <m:r>
                        <w:del w:id="2538" w:author="ACL" w:date="2020-10-13T13:45:00Z">
                          <w:rPr>
                            <w:rFonts w:ascii="Cambria Math" w:hAnsi="Cambria Math"/>
                          </w:rPr>
                          <m:t>π</m:t>
                        </w:del>
                      </m:r>
                      <m:sSup>
                        <m:sSupPr>
                          <m:ctrlPr>
                            <w:rPr>
                              <w:rFonts w:ascii="Cambria Math" w:hAnsi="Cambria Math"/>
                              <w:i/>
                            </w:rPr>
                          </m:ctrlPr>
                        </m:sSupPr>
                        <m:e>
                          <m:r>
                            <w:del w:id="2539" w:author="ACL" w:date="2020-10-13T13:45:00Z">
                              <w:rPr>
                                <w:rFonts w:ascii="Cambria Math" w:hAnsi="Cambria Math"/>
                              </w:rPr>
                              <m:t>∙</m:t>
                            </w:del>
                          </m:r>
                          <m:r>
                            <w:rPr>
                              <w:rFonts w:ascii="Cambria Math" w:hAnsi="Cambria Math"/>
                            </w:rPr>
                            <m:t>9</m:t>
                          </m:r>
                        </m:e>
                        <m:sup>
                          <m:r>
                            <w:rPr>
                              <w:rFonts w:ascii="Cambria Math" w:hAnsi="Cambria Math"/>
                            </w:rPr>
                            <m:t>2</m:t>
                          </m:r>
                        </m:sup>
                      </m:sSup>
                      <m:r>
                        <w:ins w:id="2540" w:author="ACL" w:date="2020-10-13T13:45:00Z">
                          <w:rPr>
                            <w:rFonts w:ascii="Cambria Math" w:hAnsi="Cambria Math"/>
                          </w:rPr>
                          <m:t>π</m:t>
                        </w:ins>
                      </m:r>
                    </m:e>
                  </m:d>
                </m:num>
                <m:den>
                  <m:r>
                    <w:rPr>
                      <w:rFonts w:ascii="Cambria Math" w:hAnsi="Cambria Math"/>
                    </w:rPr>
                    <m:t>50+55</m:t>
                  </m:r>
                  <m:r>
                    <w:del w:id="2541" w:author="ACL" w:date="2020-10-13T13:45:00Z">
                      <w:rPr>
                        <w:rFonts w:ascii="Cambria Math" w:hAnsi="Cambria Math"/>
                      </w:rPr>
                      <m:t>∙</m:t>
                    </w:del>
                  </m:r>
                  <m:r>
                    <w:rPr>
                      <w:rFonts w:ascii="Cambria Math" w:hAnsi="Cambria Math"/>
                    </w:rPr>
                    <m:t>θ</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ins w:id="2542" w:author="ACL" w:date="2020-10-13T13:45:00Z">
              <w:rPr>
                <w:rFonts w:ascii="Cambria Math" w:hAnsi="Cambria Math"/>
              </w:rPr>
              <m:t>,</m:t>
            </w:ins>
          </m:r>
        </m:oMath>
      </m:oMathPara>
    </w:p>
    <w:p w14:paraId="33A67BA0" w14:textId="36248562" w:rsidR="00300911" w:rsidRPr="00072F70" w:rsidRDefault="00300911" w:rsidP="00300911">
      <w:pPr>
        <w:spacing w:line="21" w:lineRule="atLeast"/>
        <w:jc w:val="both"/>
      </w:pPr>
      <w:del w:id="2543" w:author="ACL" w:date="2020-10-13T13:46:00Z">
        <w:r w:rsidRPr="00072F70" w:rsidDel="006A5D3B">
          <w:delText xml:space="preserve">Which </w:delText>
        </w:r>
      </w:del>
      <w:ins w:id="2544" w:author="ACL" w:date="2020-10-13T13:46:00Z">
        <w:r w:rsidR="006A5D3B">
          <w:t>w</w:t>
        </w:r>
        <w:r w:rsidR="006A5D3B" w:rsidRPr="00072F70">
          <w:t xml:space="preserve">hich </w:t>
        </w:r>
      </w:ins>
      <w:del w:id="2545" w:author="ACL" w:date="2020-10-13T13:46:00Z">
        <w:r w:rsidRPr="00072F70" w:rsidDel="006A5D3B">
          <w:delText>resulted in:</w:delText>
        </w:r>
      </w:del>
      <w:ins w:id="2546" w:author="ACL" w:date="2020-10-13T13:46:00Z">
        <w:r w:rsidR="006A5D3B">
          <w:t>gives</w:t>
        </w:r>
      </w:ins>
      <w:r w:rsidRPr="00072F70">
        <w:t xml:space="preserve"> </w:t>
      </w:r>
      <m:oMath>
        <m:r>
          <w:rPr>
            <w:rFonts w:ascii="Cambria Math" w:hAnsi="Cambria Math"/>
          </w:rPr>
          <m:t xml:space="preserve">E=1.663, </m:t>
        </m:r>
        <m:r>
          <w:ins w:id="2547" w:author="ACL" w:date="2020-10-13T13:46:00Z">
            <w:rPr>
              <w:rFonts w:ascii="Cambria Math" w:hAnsi="Cambria Math"/>
            </w:rPr>
            <m:t xml:space="preserve"> </m:t>
          </w:ins>
        </m:r>
        <m:r>
          <w:rPr>
            <w:rFonts w:ascii="Cambria Math" w:hAnsi="Cambria Math"/>
          </w:rPr>
          <m:t>η=-0.0066,</m:t>
        </m:r>
        <m:r>
          <w:ins w:id="2548" w:author="ACL" w:date="2020-10-13T13:46:00Z">
            <w:rPr>
              <w:rFonts w:ascii="Cambria Math" w:hAnsi="Cambria Math"/>
            </w:rPr>
            <m:t xml:space="preserve"> </m:t>
          </w:ins>
        </m:r>
        <m:r>
          <w:rPr>
            <w:rFonts w:ascii="Cambria Math" w:hAnsi="Cambria Math"/>
          </w:rPr>
          <m:t xml:space="preserve"> C=0.029</m:t>
        </m:r>
      </m:oMath>
      <w:del w:id="2549" w:author="ACL" w:date="2020-10-13T13:46:00Z">
        <w:r w:rsidRPr="00072F70" w:rsidDel="006A5D3B">
          <w:delText>.</w:delText>
        </w:r>
      </w:del>
      <w:r w:rsidRPr="00072F70">
        <w:t xml:space="preserve"> </w:t>
      </w:r>
      <w:del w:id="2550" w:author="ACL" w:date="2020-10-13T13:46:00Z">
        <w:r w:rsidRPr="00072F70" w:rsidDel="006A5D3B">
          <w:delText>This equation gives</w:delText>
        </w:r>
      </w:del>
      <w:ins w:id="2551" w:author="ACL" w:date="2020-10-13T13:46:00Z">
        <w:r w:rsidR="006A5D3B">
          <w:t>with a</w:t>
        </w:r>
      </w:ins>
      <w:r w:rsidRPr="00072F70">
        <w:t xml:space="preserve"> correlation factor </w:t>
      </w:r>
      <w:del w:id="2552" w:author="ACL" w:date="2020-10-13T13:46:00Z">
        <w:r w:rsidRPr="00072F70" w:rsidDel="006A5D3B">
          <w:delText xml:space="preserve">of </w:delText>
        </w:r>
      </w:del>
      <w:r w:rsidRPr="006A5D3B">
        <w:rPr>
          <w:i/>
          <w:rPrChange w:id="2553" w:author="ACL" w:date="2020-10-13T13:46:00Z">
            <w:rPr/>
          </w:rPrChange>
        </w:rPr>
        <w:t>R</w:t>
      </w:r>
      <w:r w:rsidRPr="00072F70">
        <w:rPr>
          <w:vertAlign w:val="superscript"/>
        </w:rPr>
        <w:t>2</w:t>
      </w:r>
      <w:del w:id="2554" w:author="ACL" w:date="2020-10-13T13:46:00Z">
        <w:r w:rsidRPr="00072F70" w:rsidDel="006A5D3B">
          <w:delText>=</w:delText>
        </w:r>
      </w:del>
      <w:ins w:id="2555" w:author="ACL" w:date="2020-10-13T13:46:00Z">
        <w:r w:rsidR="006A5D3B">
          <w:t xml:space="preserve"> = </w:t>
        </w:r>
      </w:ins>
      <w:r w:rsidRPr="00072F70">
        <w:t>0.93</w:t>
      </w:r>
      <w:del w:id="2556" w:author="ACL" w:date="2020-10-13T14:53:00Z">
        <w:r w:rsidRPr="00072F70" w:rsidDel="005443D9">
          <w:delText xml:space="preserve"> with </w:delText>
        </w:r>
      </w:del>
      <w:ins w:id="2557" w:author="ACL" w:date="2020-10-13T14:53:00Z">
        <w:r w:rsidR="005443D9">
          <w:t>,</w:t>
        </w:r>
        <w:r w:rsidR="005443D9" w:rsidRPr="00072F70">
          <w:t xml:space="preserve"> </w:t>
        </w:r>
      </w:ins>
      <w:del w:id="2558" w:author="ACL" w:date="2020-10-13T13:46:00Z">
        <w:r w:rsidRPr="00072F70" w:rsidDel="006A5D3B">
          <w:delText xml:space="preserve">the </w:delText>
        </w:r>
      </w:del>
      <w:ins w:id="2559" w:author="ACL" w:date="2020-10-13T13:46:00Z">
        <w:r w:rsidR="006A5D3B">
          <w:t>a</w:t>
        </w:r>
        <w:r w:rsidR="006A5D3B" w:rsidRPr="00072F70">
          <w:t xml:space="preserve"> </w:t>
        </w:r>
      </w:ins>
      <w:r w:rsidRPr="00072F70">
        <w:t>mean work error of 2.4%</w:t>
      </w:r>
      <w:ins w:id="2560" w:author="ACL" w:date="2020-10-13T14:53:00Z">
        <w:r w:rsidR="005443D9">
          <w:t>,</w:t>
        </w:r>
      </w:ins>
      <w:r w:rsidRPr="00072F70">
        <w:t xml:space="preserve"> and </w:t>
      </w:r>
      <w:ins w:id="2561" w:author="ACL" w:date="2020-10-13T13:46:00Z">
        <w:r w:rsidR="006A5D3B">
          <w:t xml:space="preserve">a </w:t>
        </w:r>
      </w:ins>
      <w:r w:rsidRPr="00072F70">
        <w:t xml:space="preserve">standard deviation of 13.3%. </w:t>
      </w:r>
      <w:del w:id="2562" w:author="ACL" w:date="2020-10-13T13:46:00Z">
        <w:r w:rsidRPr="00072F70" w:rsidDel="006A5D3B">
          <w:delText xml:space="preserve"> </w:delText>
        </w:r>
      </w:del>
      <w:del w:id="2563" w:author="ACL" w:date="2020-10-13T13:47:00Z">
        <w:r w:rsidR="00E874E9" w:rsidRPr="00072F70" w:rsidDel="006A5D3B">
          <w:delText xml:space="preserve">In </w:delText>
        </w:r>
      </w:del>
      <w:r w:rsidR="00E874E9" w:rsidRPr="00072F70">
        <w:t>Fig</w:t>
      </w:r>
      <w:ins w:id="2564" w:author="ACL" w:date="2020-10-13T13:47:00Z">
        <w:r w:rsidR="006A5D3B">
          <w:t xml:space="preserve">ure </w:t>
        </w:r>
      </w:ins>
      <w:del w:id="2565" w:author="ACL" w:date="2020-10-13T13:47:00Z">
        <w:r w:rsidR="00E874E9" w:rsidRPr="00072F70" w:rsidDel="006A5D3B">
          <w:delText>.</w:delText>
        </w:r>
      </w:del>
      <w:r w:rsidR="00E874E9" w:rsidRPr="00072F70">
        <w:t>B2</w:t>
      </w:r>
      <w:r w:rsidRPr="00072F70">
        <w:t xml:space="preserve"> </w:t>
      </w:r>
      <w:ins w:id="2566" w:author="ACL" w:date="2020-10-13T13:47:00Z">
        <w:r w:rsidR="006A5D3B">
          <w:t xml:space="preserve">shows </w:t>
        </w:r>
        <w:r w:rsidR="006A5D3B" w:rsidRPr="00072F70">
          <w:t>the model</w:t>
        </w:r>
        <w:r w:rsidR="006A5D3B">
          <w:t xml:space="preserve"> results</w:t>
        </w:r>
        <w:r w:rsidR="006A5D3B" w:rsidRPr="00072F70">
          <w:t xml:space="preserve"> vs the experimental results</w:t>
        </w:r>
        <w:r w:rsidR="006A5D3B">
          <w:t xml:space="preserve"> for</w:t>
        </w:r>
        <w:r w:rsidR="006A5D3B" w:rsidRPr="00072F70" w:rsidDel="006A5D3B">
          <w:t xml:space="preserve"> </w:t>
        </w:r>
      </w:ins>
      <w:del w:id="2567" w:author="ACL" w:date="2020-10-13T13:47:00Z">
        <w:r w:rsidRPr="00072F70" w:rsidDel="006A5D3B">
          <w:delText xml:space="preserve">are </w:delText>
        </w:r>
      </w:del>
      <w:r w:rsidRPr="00072F70">
        <w:t xml:space="preserve">a sample of </w:t>
      </w:r>
      <w:ins w:id="2568" w:author="ACL" w:date="2020-10-13T13:47:00Z">
        <w:r w:rsidR="006A5D3B">
          <w:t>nine</w:t>
        </w:r>
      </w:ins>
      <w:del w:id="2569" w:author="ACL" w:date="2020-10-13T13:47:00Z">
        <w:r w:rsidRPr="00072F70" w:rsidDel="006A5D3B">
          <w:delText>9</w:delText>
        </w:r>
      </w:del>
      <w:r w:rsidRPr="00072F70">
        <w:t xml:space="preserve"> jumps</w:t>
      </w:r>
      <w:del w:id="2570" w:author="ACL" w:date="2020-10-13T13:47:00Z">
        <w:r w:rsidRPr="00072F70" w:rsidDel="006A5D3B">
          <w:delText xml:space="preserve"> showing the model vs the experimental results</w:delText>
        </w:r>
      </w:del>
      <w:r w:rsidR="00E874E9" w:rsidRPr="00072F70">
        <w:t>.</w:t>
      </w:r>
    </w:p>
    <w:p w14:paraId="0E4D0DFF" w14:textId="196EEEFD" w:rsidR="00E874E9" w:rsidRPr="00072F70" w:rsidRDefault="00E874E9" w:rsidP="00300911">
      <w:pPr>
        <w:spacing w:line="21" w:lineRule="atLeast"/>
        <w:jc w:val="both"/>
      </w:pPr>
    </w:p>
    <w:p w14:paraId="4FD31CFA" w14:textId="3F9B7284" w:rsidR="00E874E9" w:rsidRPr="00072F70" w:rsidRDefault="00227B31" w:rsidP="00300911">
      <w:pPr>
        <w:spacing w:line="21" w:lineRule="atLeast"/>
        <w:jc w:val="both"/>
      </w:pPr>
      <w:r w:rsidRPr="00072F70">
        <w:rPr>
          <w:noProof/>
        </w:rPr>
        <w:drawing>
          <wp:inline distT="0" distB="0" distL="0" distR="0" wp14:anchorId="70284EC8" wp14:editId="55634C03">
            <wp:extent cx="3193415" cy="246634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3415" cy="2466340"/>
                    </a:xfrm>
                    <a:prstGeom prst="rect">
                      <a:avLst/>
                    </a:prstGeom>
                    <a:noFill/>
                    <a:ln>
                      <a:noFill/>
                    </a:ln>
                  </pic:spPr>
                </pic:pic>
              </a:graphicData>
            </a:graphic>
          </wp:inline>
        </w:drawing>
      </w:r>
    </w:p>
    <w:p w14:paraId="49851B14" w14:textId="112219E0" w:rsidR="00227B31" w:rsidRPr="00072F70" w:rsidRDefault="00227B31" w:rsidP="00227B31">
      <w:pPr>
        <w:spacing w:line="21" w:lineRule="atLeast"/>
        <w:jc w:val="both"/>
        <w:rPr>
          <w:sz w:val="16"/>
          <w:szCs w:val="16"/>
        </w:rPr>
      </w:pPr>
      <w:r w:rsidRPr="00072F70">
        <w:rPr>
          <w:sz w:val="16"/>
          <w:szCs w:val="16"/>
        </w:rPr>
        <w:t>Fig</w:t>
      </w:r>
      <w:r w:rsidRPr="00072F70">
        <w:rPr>
          <w:sz w:val="16"/>
          <w:szCs w:val="16"/>
          <w:rtl/>
          <w:lang w:bidi="he-IL"/>
        </w:rPr>
        <w:t>.</w:t>
      </w:r>
      <w:r w:rsidRPr="00072F70">
        <w:rPr>
          <w:sz w:val="16"/>
          <w:szCs w:val="16"/>
          <w:lang w:bidi="he-IL"/>
        </w:rPr>
        <w:t xml:space="preserve"> </w:t>
      </w:r>
      <w:r w:rsidRPr="00072F70">
        <w:rPr>
          <w:sz w:val="16"/>
          <w:szCs w:val="16"/>
        </w:rPr>
        <w:t xml:space="preserve">B2. </w:t>
      </w:r>
      <w:del w:id="2571" w:author="ACL" w:date="2020-10-13T13:47:00Z">
        <w:r w:rsidRPr="00072F70" w:rsidDel="009325DE">
          <w:rPr>
            <w:sz w:val="16"/>
            <w:szCs w:val="16"/>
          </w:rPr>
          <w:delText xml:space="preserve"> </w:delText>
        </w:r>
      </w:del>
      <w:r w:rsidRPr="00072F70">
        <w:rPr>
          <w:sz w:val="16"/>
          <w:szCs w:val="16"/>
        </w:rPr>
        <w:t xml:space="preserve">Nine </w:t>
      </w:r>
      <w:ins w:id="2572" w:author="ACL" w:date="2020-10-13T13:47:00Z">
        <w:r w:rsidR="009325DE">
          <w:rPr>
            <w:sz w:val="16"/>
            <w:szCs w:val="16"/>
          </w:rPr>
          <w:t xml:space="preserve">jump </w:t>
        </w:r>
      </w:ins>
      <w:r w:rsidRPr="00072F70">
        <w:rPr>
          <w:sz w:val="16"/>
          <w:szCs w:val="16"/>
        </w:rPr>
        <w:t xml:space="preserve">examples </w:t>
      </w:r>
      <w:del w:id="2573" w:author="ACL" w:date="2020-10-13T13:48:00Z">
        <w:r w:rsidRPr="00072F70" w:rsidDel="009325DE">
          <w:rPr>
            <w:sz w:val="16"/>
            <w:szCs w:val="16"/>
          </w:rPr>
          <w:delText>to present</w:delText>
        </w:r>
      </w:del>
      <w:ins w:id="2574" w:author="ACL" w:date="2020-10-13T13:48:00Z">
        <w:r w:rsidR="009325DE">
          <w:rPr>
            <w:sz w:val="16"/>
            <w:szCs w:val="16"/>
          </w:rPr>
          <w:t>showing</w:t>
        </w:r>
      </w:ins>
      <w:r w:rsidRPr="00072F70">
        <w:rPr>
          <w:sz w:val="16"/>
          <w:szCs w:val="16"/>
        </w:rPr>
        <w:t xml:space="preserve"> the fit of the force predic</w:t>
      </w:r>
      <w:del w:id="2575" w:author="ACL" w:date="2020-10-13T13:48:00Z">
        <w:r w:rsidRPr="00072F70" w:rsidDel="009325DE">
          <w:rPr>
            <w:sz w:val="16"/>
            <w:szCs w:val="16"/>
          </w:rPr>
          <w:delText>a</w:delText>
        </w:r>
      </w:del>
      <w:r w:rsidRPr="00072F70">
        <w:rPr>
          <w:sz w:val="16"/>
          <w:szCs w:val="16"/>
        </w:rPr>
        <w:t xml:space="preserve">tion </w:t>
      </w:r>
      <w:ins w:id="2576" w:author="ACL" w:date="2020-10-13T13:48:00Z">
        <w:r w:rsidR="009325DE">
          <w:rPr>
            <w:sz w:val="16"/>
            <w:szCs w:val="16"/>
          </w:rPr>
          <w:t xml:space="preserve">(red curves) </w:t>
        </w:r>
      </w:ins>
      <w:r w:rsidRPr="00072F70">
        <w:rPr>
          <w:sz w:val="16"/>
          <w:szCs w:val="16"/>
        </w:rPr>
        <w:t>vs</w:t>
      </w:r>
      <w:del w:id="2577" w:author="ACL" w:date="2020-10-13T13:48:00Z">
        <w:r w:rsidRPr="00072F70" w:rsidDel="009325DE">
          <w:rPr>
            <w:sz w:val="16"/>
            <w:szCs w:val="16"/>
          </w:rPr>
          <w:delText>.</w:delText>
        </w:r>
      </w:del>
      <w:r w:rsidRPr="00072F70">
        <w:rPr>
          <w:sz w:val="16"/>
          <w:szCs w:val="16"/>
        </w:rPr>
        <w:t xml:space="preserve"> the experimental result</w:t>
      </w:r>
      <w:ins w:id="2578" w:author="ACL" w:date="2020-10-13T13:48:00Z">
        <w:r w:rsidR="009325DE">
          <w:rPr>
            <w:sz w:val="16"/>
            <w:szCs w:val="16"/>
          </w:rPr>
          <w:t xml:space="preserve"> (blue curves)</w:t>
        </w:r>
      </w:ins>
      <w:r w:rsidRPr="00072F70">
        <w:rPr>
          <w:sz w:val="16"/>
          <w:szCs w:val="16"/>
        </w:rPr>
        <w:t>.</w:t>
      </w:r>
    </w:p>
    <w:p w14:paraId="24586969" w14:textId="77777777" w:rsidR="00227B31" w:rsidRPr="00072F70" w:rsidRDefault="00227B31" w:rsidP="00300911">
      <w:pPr>
        <w:spacing w:line="21" w:lineRule="atLeast"/>
        <w:jc w:val="both"/>
      </w:pPr>
    </w:p>
    <w:p w14:paraId="64F6CF11" w14:textId="1F6B298B" w:rsidR="00E874E9" w:rsidRPr="00072F70" w:rsidRDefault="00E874E9" w:rsidP="00E874E9">
      <w:pPr>
        <w:spacing w:line="21" w:lineRule="atLeast"/>
        <w:jc w:val="both"/>
      </w:pPr>
      <w:r w:rsidRPr="00072F70">
        <w:t>To calculate the total work</w:t>
      </w:r>
      <w:ins w:id="2579" w:author="ACL" w:date="2020-10-13T13:48:00Z">
        <w:r w:rsidR="009325DE">
          <w:t>,</w:t>
        </w:r>
      </w:ins>
      <w:r w:rsidRPr="00072F70">
        <w:t xml:space="preserve"> </w:t>
      </w:r>
      <w:del w:id="2580" w:author="ACL" w:date="2020-10-13T13:48:00Z">
        <w:r w:rsidRPr="00072F70" w:rsidDel="009325DE">
          <w:delText xml:space="preserve">performed </w:delText>
        </w:r>
      </w:del>
      <w:r w:rsidRPr="00072F70">
        <w:t>we use</w:t>
      </w:r>
      <w:del w:id="2581" w:author="ACL" w:date="2020-10-13T13:48:00Z">
        <w:r w:rsidRPr="00072F70" w:rsidDel="009325DE">
          <w:delText>d:</w:delText>
        </w:r>
      </w:del>
    </w:p>
    <w:p w14:paraId="28EC5657" w14:textId="7EFA6FA0" w:rsidR="00DD72E7" w:rsidRPr="00072F70" w:rsidRDefault="00DD72E7" w:rsidP="00DD72E7">
      <w:pPr>
        <w:pStyle w:val="Equation"/>
      </w:pPr>
      <m:oMath>
        <m:r>
          <w:rPr>
            <w:rFonts w:ascii="Cambria Math" w:hAnsi="Cambria Math"/>
          </w:rPr>
          <m:t>W</m:t>
        </m:r>
        <m:r>
          <m:rPr>
            <m:sty m:val="p"/>
          </m:rPr>
          <w:rPr>
            <w:rFonts w:ascii="Cambria Math" w:hAnsi="Cambria Math"/>
          </w:rPr>
          <m:t>=</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i</m:t>
                </m:r>
              </m:sub>
            </m:sSub>
          </m:sub>
          <m:sup>
            <m:sSub>
              <m:sSubPr>
                <m:ctrlPr>
                  <w:rPr>
                    <w:rFonts w:ascii="Cambria Math" w:hAnsi="Cambria Math"/>
                    <w:i/>
                  </w:rPr>
                </m:ctrlPr>
              </m:sSubPr>
              <m:e>
                <m:r>
                  <w:rPr>
                    <w:rFonts w:ascii="Cambria Math" w:hAnsi="Cambria Math"/>
                  </w:rPr>
                  <m:t>t</m:t>
                </m:r>
              </m:e>
              <m:sub>
                <m:r>
                  <w:rPr>
                    <w:rFonts w:ascii="Cambria Math" w:hAnsi="Cambria Math"/>
                  </w:rPr>
                  <m:t>f</m:t>
                </m:r>
              </m:sub>
            </m:sSub>
          </m:sup>
          <m:e>
            <m:r>
              <w:rPr>
                <w:rFonts w:ascii="Cambria Math" w:hAnsi="Cambria Math"/>
              </w:rPr>
              <m:t>M</m:t>
            </m:r>
            <m:r>
              <w:del w:id="2582" w:author="ACL" w:date="2020-10-13T13:48:00Z">
                <w:rPr>
                  <w:rFonts w:ascii="Cambria Math" w:hAnsi="Cambria Math"/>
                </w:rPr>
                <m:t>∙</m:t>
              </w:del>
            </m:r>
            <m:r>
              <w:rPr>
                <w:rFonts w:ascii="Cambria Math" w:hAnsi="Cambria Math"/>
              </w:rPr>
              <m:t>ω</m:t>
            </m:r>
            <m:r>
              <w:del w:id="2583" w:author="ACL" w:date="2020-10-13T13:48:00Z">
                <w:rPr>
                  <w:rFonts w:ascii="Cambria Math" w:hAnsi="Cambria Math"/>
                </w:rPr>
                <m:t xml:space="preserve">  </m:t>
              </w:del>
            </m:r>
            <m:r>
              <w:rPr>
                <w:rFonts w:ascii="Cambria Math" w:hAnsi="Cambria Math"/>
              </w:rPr>
              <m:t>dt</m:t>
            </m:r>
          </m:e>
        </m:nary>
        <m:r>
          <w:rPr>
            <w:rFonts w:ascii="Cambria Math" w:hAnsi="Cambria Math"/>
          </w:rPr>
          <m:t>=</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i</m:t>
                </m:r>
              </m:sub>
            </m:sSub>
          </m:sub>
          <m:sup>
            <m:sSub>
              <m:sSubPr>
                <m:ctrlPr>
                  <w:rPr>
                    <w:rFonts w:ascii="Cambria Math" w:hAnsi="Cambria Math"/>
                    <w:i/>
                  </w:rPr>
                </m:ctrlPr>
              </m:sSubPr>
              <m:e>
                <m:r>
                  <w:rPr>
                    <w:rFonts w:ascii="Cambria Math" w:hAnsi="Cambria Math"/>
                  </w:rPr>
                  <m:t>t</m:t>
                </m:r>
              </m:e>
              <m:sub>
                <m:r>
                  <w:rPr>
                    <w:rFonts w:ascii="Cambria Math" w:hAnsi="Cambria Math"/>
                  </w:rPr>
                  <m:t>f</m:t>
                </m:r>
              </m:sub>
            </m:sSub>
          </m:sup>
          <m:e>
            <m:r>
              <w:rPr>
                <w:rFonts w:ascii="Cambria Math" w:hAnsi="Cambria Math"/>
              </w:rPr>
              <m:t>F</m:t>
            </m:r>
            <m:r>
              <w:del w:id="2584" w:author="ACL" w:date="2020-10-13T13:48:00Z">
                <w:rPr>
                  <w:rFonts w:ascii="Cambria Math" w:hAnsi="Cambria Math"/>
                </w:rPr>
                <m:t>∙</m:t>
              </w:del>
            </m:r>
            <m:r>
              <w:rPr>
                <w:rFonts w:ascii="Cambria Math" w:hAnsi="Cambria Math"/>
              </w:rPr>
              <m:t>R</m:t>
            </m:r>
            <m:r>
              <w:del w:id="2585" w:author="ACL" w:date="2020-10-13T13:48:00Z">
                <w:rPr>
                  <w:rFonts w:ascii="Cambria Math" w:hAnsi="Cambria Math"/>
                </w:rPr>
                <m:t>∙</m:t>
              </w:del>
            </m:r>
            <m:r>
              <w:rPr>
                <w:rFonts w:ascii="Cambria Math" w:hAnsi="Cambria Math"/>
              </w:rPr>
              <m:t>ω</m:t>
            </m:r>
            <m:r>
              <w:del w:id="2586" w:author="ACL" w:date="2020-10-13T13:49:00Z">
                <w:rPr>
                  <w:rFonts w:ascii="Cambria Math" w:hAnsi="Cambria Math"/>
                </w:rPr>
                <m:t xml:space="preserve"> </m:t>
              </w:del>
            </m:r>
            <m:r>
              <w:rPr>
                <w:rFonts w:ascii="Cambria Math" w:hAnsi="Cambria Math"/>
              </w:rPr>
              <m:t>dt</m:t>
            </m:r>
          </m:e>
        </m:nary>
      </m:oMath>
      <w:ins w:id="2587" w:author="ACL" w:date="2020-10-13T13:49:00Z">
        <w:r w:rsidR="009325DE">
          <w:t>.</w:t>
        </w:r>
      </w:ins>
      <w:r w:rsidRPr="00072F70">
        <w:tab/>
        <w:t>(4)</w:t>
      </w:r>
    </w:p>
    <w:p w14:paraId="7950A3EB" w14:textId="77777777" w:rsidR="00DD72E7" w:rsidRPr="00072F70" w:rsidRDefault="00DD72E7" w:rsidP="00E874E9">
      <w:pPr>
        <w:spacing w:line="21" w:lineRule="atLeast"/>
        <w:jc w:val="both"/>
      </w:pPr>
    </w:p>
    <w:p w14:paraId="1E1F0488" w14:textId="26FD9E63" w:rsidR="00163328" w:rsidRPr="00072F70" w:rsidRDefault="00163328" w:rsidP="00154EEE">
      <w:pPr>
        <w:pStyle w:val="Text"/>
        <w:ind w:firstLine="0"/>
        <w:rPr>
          <w:sz w:val="16"/>
          <w:szCs w:val="16"/>
        </w:rPr>
      </w:pPr>
    </w:p>
    <w:p w14:paraId="6AB212A8" w14:textId="39D22117" w:rsidR="00163328" w:rsidRPr="00072F70" w:rsidRDefault="00163328" w:rsidP="00154EEE">
      <w:pPr>
        <w:pStyle w:val="Text"/>
        <w:ind w:firstLine="0"/>
        <w:rPr>
          <w:sz w:val="16"/>
          <w:szCs w:val="16"/>
        </w:rPr>
      </w:pPr>
    </w:p>
    <w:p w14:paraId="4D4C4D51" w14:textId="7AB2BC0B" w:rsidR="00163328" w:rsidRPr="00072F70" w:rsidRDefault="00163328" w:rsidP="00154EEE">
      <w:pPr>
        <w:pStyle w:val="Text"/>
        <w:ind w:firstLine="0"/>
        <w:rPr>
          <w:sz w:val="16"/>
          <w:szCs w:val="16"/>
        </w:rPr>
      </w:pPr>
      <w:r w:rsidRPr="00072F70">
        <w:rPr>
          <w:rFonts w:cs="Arial"/>
          <w:noProof/>
          <w:sz w:val="24"/>
          <w:szCs w:val="24"/>
          <w:rtl/>
        </w:rPr>
        <w:drawing>
          <wp:inline distT="0" distB="0" distL="0" distR="0" wp14:anchorId="35E4FDE3" wp14:editId="24023D4D">
            <wp:extent cx="3142314" cy="17780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a:extLst>
                        <a:ext uri="{28A0092B-C50C-407E-A947-70E740481C1C}">
                          <a14:useLocalDpi xmlns:a14="http://schemas.microsoft.com/office/drawing/2010/main" val="0"/>
                        </a:ext>
                      </a:extLst>
                    </a:blip>
                    <a:srcRect l="2143" r="8301"/>
                    <a:stretch/>
                  </pic:blipFill>
                  <pic:spPr bwMode="auto">
                    <a:xfrm>
                      <a:off x="0" y="0"/>
                      <a:ext cx="3212710" cy="1817832"/>
                    </a:xfrm>
                    <a:prstGeom prst="rect">
                      <a:avLst/>
                    </a:prstGeom>
                    <a:noFill/>
                    <a:ln>
                      <a:noFill/>
                    </a:ln>
                    <a:extLst>
                      <a:ext uri="{53640926-AAD7-44D8-BBD7-CCE9431645EC}">
                        <a14:shadowObscured xmlns:a14="http://schemas.microsoft.com/office/drawing/2010/main"/>
                      </a:ext>
                    </a:extLst>
                  </pic:spPr>
                </pic:pic>
              </a:graphicData>
            </a:graphic>
          </wp:inline>
        </w:drawing>
      </w:r>
    </w:p>
    <w:p w14:paraId="7892BC59" w14:textId="5D913240" w:rsidR="0034618C" w:rsidRPr="00072F70" w:rsidRDefault="00912E9D" w:rsidP="00275873">
      <w:pPr>
        <w:pStyle w:val="Text"/>
        <w:ind w:firstLine="0"/>
        <w:rPr>
          <w:sz w:val="16"/>
          <w:szCs w:val="16"/>
        </w:rPr>
      </w:pPr>
      <w:r w:rsidRPr="00072F70">
        <w:rPr>
          <w:sz w:val="16"/>
          <w:szCs w:val="16"/>
        </w:rPr>
        <w:t xml:space="preserve">Appendix </w:t>
      </w:r>
      <w:r w:rsidR="00163328" w:rsidRPr="00072F70">
        <w:rPr>
          <w:sz w:val="16"/>
          <w:szCs w:val="16"/>
        </w:rPr>
        <w:t>C</w:t>
      </w:r>
      <w:r w:rsidRPr="00072F70">
        <w:rPr>
          <w:sz w:val="16"/>
          <w:szCs w:val="16"/>
        </w:rPr>
        <w:t xml:space="preserve">: </w:t>
      </w:r>
      <w:del w:id="2588" w:author="ACL" w:date="2020-10-13T13:49:00Z">
        <w:r w:rsidRPr="00072F70" w:rsidDel="009325DE">
          <w:rPr>
            <w:sz w:val="16"/>
            <w:szCs w:val="16"/>
          </w:rPr>
          <w:delText xml:space="preserve">The </w:delText>
        </w:r>
      </w:del>
      <m:oMath>
        <m:r>
          <m:rPr>
            <m:sty m:val="p"/>
          </m:rPr>
          <w:rPr>
            <w:rFonts w:ascii="Cambria Math" w:hAnsi="Cambria Math"/>
            <w:sz w:val="16"/>
            <w:szCs w:val="16"/>
          </w:rPr>
          <m:t>Δ</m:t>
        </m:r>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max</m:t>
            </m:r>
          </m:sub>
        </m:sSub>
      </m:oMath>
      <w:r w:rsidRPr="00072F70">
        <w:rPr>
          <w:sz w:val="16"/>
          <w:szCs w:val="16"/>
        </w:rPr>
        <w:t xml:space="preserve"> </w:t>
      </w:r>
      <w:del w:id="2589" w:author="ACL" w:date="2020-10-13T13:49:00Z">
        <w:r w:rsidRPr="00072F70" w:rsidDel="009325DE">
          <w:rPr>
            <w:sz w:val="16"/>
            <w:szCs w:val="16"/>
          </w:rPr>
          <w:delText xml:space="preserve">of </w:delText>
        </w:r>
      </w:del>
      <w:ins w:id="2590" w:author="ACL" w:date="2020-10-13T13:49:00Z">
        <w:r w:rsidR="009325DE">
          <w:rPr>
            <w:sz w:val="16"/>
            <w:szCs w:val="16"/>
          </w:rPr>
          <w:t>for</w:t>
        </w:r>
        <w:r w:rsidR="009325DE" w:rsidRPr="00072F70">
          <w:rPr>
            <w:sz w:val="16"/>
            <w:szCs w:val="16"/>
          </w:rPr>
          <w:t xml:space="preserve"> </w:t>
        </w:r>
      </w:ins>
      <w:r w:rsidRPr="00072F70">
        <w:rPr>
          <w:sz w:val="16"/>
          <w:szCs w:val="16"/>
        </w:rPr>
        <w:t xml:space="preserve">each subject for </w:t>
      </w:r>
      <w:del w:id="2591" w:author="ACL" w:date="2020-10-13T13:49:00Z">
        <w:r w:rsidRPr="00072F70" w:rsidDel="009325DE">
          <w:rPr>
            <w:sz w:val="16"/>
            <w:szCs w:val="16"/>
          </w:rPr>
          <w:delText xml:space="preserve">the </w:delText>
        </w:r>
      </w:del>
      <w:ins w:id="2592" w:author="ACL" w:date="2020-10-13T13:49:00Z">
        <w:r w:rsidR="009325DE">
          <w:rPr>
            <w:sz w:val="16"/>
            <w:szCs w:val="16"/>
          </w:rPr>
          <w:t>jumps</w:t>
        </w:r>
        <w:r w:rsidR="009325DE" w:rsidRPr="00072F70">
          <w:rPr>
            <w:sz w:val="16"/>
            <w:szCs w:val="16"/>
          </w:rPr>
          <w:t xml:space="preserve"> </w:t>
        </w:r>
      </w:ins>
      <w:r w:rsidRPr="00072F70">
        <w:rPr>
          <w:sz w:val="16"/>
          <w:szCs w:val="16"/>
        </w:rPr>
        <w:t>NoExoS2 and Exo2S2</w:t>
      </w:r>
      <w:del w:id="2593" w:author="ACL" w:date="2020-10-13T13:49:00Z">
        <w:r w:rsidRPr="00072F70" w:rsidDel="009325DE">
          <w:rPr>
            <w:sz w:val="16"/>
            <w:szCs w:val="16"/>
          </w:rPr>
          <w:delText xml:space="preserve"> conditions</w:delText>
        </w:r>
      </w:del>
      <w:r w:rsidRPr="00072F70">
        <w:rPr>
          <w:sz w:val="16"/>
          <w:szCs w:val="16"/>
        </w:rPr>
        <w:t xml:space="preserve">. </w:t>
      </w:r>
    </w:p>
    <w:p w14:paraId="42426337" w14:textId="77777777" w:rsidR="007138E5" w:rsidRPr="00072F70" w:rsidRDefault="007138E5" w:rsidP="00275873">
      <w:pPr>
        <w:pStyle w:val="Text"/>
        <w:ind w:firstLine="0"/>
        <w:rPr>
          <w:sz w:val="16"/>
          <w:szCs w:val="16"/>
        </w:rPr>
      </w:pPr>
    </w:p>
    <w:p w14:paraId="2921A08C" w14:textId="0372E7C0" w:rsidR="00A16534" w:rsidRPr="00072F70" w:rsidRDefault="00A16534" w:rsidP="00275873">
      <w:pPr>
        <w:pStyle w:val="Text"/>
        <w:ind w:firstLine="0"/>
        <w:rPr>
          <w:sz w:val="16"/>
          <w:szCs w:val="16"/>
        </w:rPr>
      </w:pPr>
      <w:r w:rsidRPr="00072F70">
        <w:rPr>
          <w:noProof/>
          <w:sz w:val="16"/>
          <w:szCs w:val="16"/>
        </w:rPr>
        <w:drawing>
          <wp:inline distT="0" distB="0" distL="0" distR="0" wp14:anchorId="3480ECFB" wp14:editId="6D1B4B36">
            <wp:extent cx="3154493" cy="30543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4772" t="4536" r="7554" b="3240"/>
                    <a:stretch/>
                  </pic:blipFill>
                  <pic:spPr bwMode="auto">
                    <a:xfrm>
                      <a:off x="0" y="0"/>
                      <a:ext cx="3165114" cy="3064633"/>
                    </a:xfrm>
                    <a:prstGeom prst="rect">
                      <a:avLst/>
                    </a:prstGeom>
                    <a:noFill/>
                    <a:ln>
                      <a:noFill/>
                    </a:ln>
                    <a:extLst>
                      <a:ext uri="{53640926-AAD7-44D8-BBD7-CCE9431645EC}">
                        <a14:shadowObscured xmlns:a14="http://schemas.microsoft.com/office/drawing/2010/main"/>
                      </a:ext>
                    </a:extLst>
                  </pic:spPr>
                </pic:pic>
              </a:graphicData>
            </a:graphic>
          </wp:inline>
        </w:drawing>
      </w:r>
    </w:p>
    <w:p w14:paraId="1E1647BB" w14:textId="754107BB" w:rsidR="0017766C" w:rsidRPr="00072F70" w:rsidRDefault="0017766C" w:rsidP="00275873">
      <w:pPr>
        <w:pStyle w:val="Text"/>
        <w:keepNext/>
        <w:ind w:firstLine="0"/>
        <w:rPr>
          <w:sz w:val="16"/>
          <w:szCs w:val="16"/>
        </w:rPr>
      </w:pPr>
      <w:r w:rsidRPr="00072F70">
        <w:rPr>
          <w:sz w:val="16"/>
          <w:szCs w:val="16"/>
        </w:rPr>
        <w:t xml:space="preserve">Appendix </w:t>
      </w:r>
      <w:r w:rsidR="00163328" w:rsidRPr="00072F70">
        <w:rPr>
          <w:sz w:val="16"/>
          <w:szCs w:val="16"/>
        </w:rPr>
        <w:t>D</w:t>
      </w:r>
      <w:r w:rsidRPr="00072F70">
        <w:rPr>
          <w:sz w:val="16"/>
          <w:szCs w:val="16"/>
        </w:rPr>
        <w:t xml:space="preserve">: </w:t>
      </w:r>
      <w:del w:id="2594" w:author="ACL" w:date="2020-10-13T13:49:00Z">
        <w:r w:rsidRPr="00072F70" w:rsidDel="009325DE">
          <w:rPr>
            <w:sz w:val="16"/>
            <w:szCs w:val="16"/>
          </w:rPr>
          <w:delText xml:space="preserve">The </w:delText>
        </w:r>
      </w:del>
      <w:ins w:id="2595" w:author="ACL" w:date="2020-10-13T13:49:00Z">
        <w:r w:rsidR="009325DE">
          <w:rPr>
            <w:sz w:val="16"/>
            <w:szCs w:val="16"/>
          </w:rPr>
          <w:t>A</w:t>
        </w:r>
      </w:ins>
      <w:del w:id="2596" w:author="ACL" w:date="2020-10-13T13:49:00Z">
        <w:r w:rsidRPr="00072F70" w:rsidDel="009325DE">
          <w:rPr>
            <w:sz w:val="16"/>
            <w:szCs w:val="16"/>
          </w:rPr>
          <w:delText>a</w:delText>
        </w:r>
      </w:del>
      <w:r w:rsidRPr="00072F70">
        <w:rPr>
          <w:sz w:val="16"/>
          <w:szCs w:val="16"/>
        </w:rPr>
        <w:t xml:space="preserve">ngle, </w:t>
      </w:r>
      <w:del w:id="2597" w:author="ACL" w:date="2020-10-13T09:44:00Z">
        <w:r w:rsidRPr="00072F70" w:rsidDel="00C25F71">
          <w:rPr>
            <w:sz w:val="16"/>
            <w:szCs w:val="16"/>
          </w:rPr>
          <w:delText>moment</w:delText>
        </w:r>
      </w:del>
      <w:ins w:id="2598" w:author="ACL" w:date="2020-10-13T09:44:00Z">
        <w:r w:rsidR="00C25F71">
          <w:rPr>
            <w:sz w:val="16"/>
            <w:szCs w:val="16"/>
          </w:rPr>
          <w:t>torque</w:t>
        </w:r>
      </w:ins>
      <w:r w:rsidRPr="00072F70">
        <w:rPr>
          <w:sz w:val="16"/>
          <w:szCs w:val="16"/>
        </w:rPr>
        <w:t xml:space="preserve">, and power of </w:t>
      </w:r>
      <w:del w:id="2599" w:author="ACL" w:date="2020-10-13T13:49:00Z">
        <w:r w:rsidRPr="00072F70" w:rsidDel="009325DE">
          <w:rPr>
            <w:sz w:val="16"/>
            <w:szCs w:val="16"/>
          </w:rPr>
          <w:delText xml:space="preserve">the </w:delText>
        </w:r>
      </w:del>
      <w:r w:rsidRPr="00072F70">
        <w:rPr>
          <w:sz w:val="16"/>
          <w:szCs w:val="16"/>
        </w:rPr>
        <w:t xml:space="preserve">ankle, total knee (exo+bio), and hip from standing to </w:t>
      </w:r>
      <w:r w:rsidR="00A55126" w:rsidRPr="00072F70">
        <w:rPr>
          <w:sz w:val="16"/>
          <w:szCs w:val="16"/>
        </w:rPr>
        <w:t>take</w:t>
      </w:r>
      <w:r w:rsidRPr="00072F70">
        <w:rPr>
          <w:sz w:val="16"/>
          <w:szCs w:val="16"/>
        </w:rPr>
        <w:t>-off (TO), of one subject (Average</w:t>
      </w:r>
      <m:oMath>
        <m:r>
          <w:rPr>
            <w:rFonts w:ascii="Cambria Math" w:hAnsi="Cambria Math"/>
            <w:sz w:val="16"/>
            <w:szCs w:val="16"/>
          </w:rPr>
          <m:t xml:space="preserve">± </m:t>
        </m:r>
      </m:oMath>
      <w:r w:rsidRPr="00072F70">
        <w:rPr>
          <w:sz w:val="16"/>
          <w:szCs w:val="16"/>
        </w:rPr>
        <w:t xml:space="preserve">SD </w:t>
      </w:r>
      <w:del w:id="2600" w:author="ACL" w:date="2020-10-13T13:50:00Z">
        <w:r w:rsidRPr="00072F70" w:rsidDel="008D14BE">
          <w:rPr>
            <w:sz w:val="16"/>
            <w:szCs w:val="16"/>
          </w:rPr>
          <w:delText>of</w:delText>
        </w:r>
        <w:r w:rsidR="00D33912" w:rsidRPr="00072F70" w:rsidDel="008D14BE">
          <w:rPr>
            <w:sz w:val="16"/>
            <w:szCs w:val="16"/>
            <w:rtl/>
            <w:lang w:bidi="he-IL"/>
          </w:rPr>
          <w:delText>5</w:delText>
        </w:r>
      </w:del>
      <w:ins w:id="2601" w:author="ACL" w:date="2020-10-13T13:50:00Z">
        <w:r w:rsidR="008D14BE">
          <w:rPr>
            <w:sz w:val="16"/>
            <w:szCs w:val="16"/>
          </w:rPr>
          <w:t>of five</w:t>
        </w:r>
        <w:r w:rsidR="008D14BE">
          <w:rPr>
            <w:sz w:val="16"/>
            <w:szCs w:val="16"/>
            <w:rtl/>
            <w:lang w:bidi="he-IL"/>
          </w:rPr>
          <w:t xml:space="preserve"> </w:t>
        </w:r>
      </w:ins>
      <w:del w:id="2602" w:author="ACL" w:date="2020-10-13T13:49:00Z">
        <w:r w:rsidR="00D33912" w:rsidRPr="00072F70" w:rsidDel="009325DE">
          <w:rPr>
            <w:sz w:val="16"/>
            <w:szCs w:val="16"/>
            <w:rtl/>
            <w:lang w:bidi="he-IL"/>
          </w:rPr>
          <w:delText xml:space="preserve"> </w:delText>
        </w:r>
      </w:del>
      <w:r w:rsidR="00D33912" w:rsidRPr="00072F70">
        <w:rPr>
          <w:sz w:val="16"/>
          <w:szCs w:val="16"/>
          <w:lang w:bidi="he-IL"/>
        </w:rPr>
        <w:t>jumps</w:t>
      </w:r>
      <w:r w:rsidRPr="00072F70">
        <w:rPr>
          <w:sz w:val="16"/>
          <w:szCs w:val="16"/>
        </w:rPr>
        <w:t>)</w:t>
      </w:r>
      <w:r w:rsidR="00C07605" w:rsidRPr="00072F70">
        <w:rPr>
          <w:sz w:val="16"/>
          <w:szCs w:val="16"/>
        </w:rPr>
        <w:t>, right leg</w:t>
      </w:r>
      <w:r w:rsidRPr="00072F70">
        <w:rPr>
          <w:sz w:val="16"/>
          <w:szCs w:val="16"/>
        </w:rPr>
        <w:t>. The vertical lines represent</w:t>
      </w:r>
      <w:del w:id="2603" w:author="ACL" w:date="2020-10-13T13:50:00Z">
        <w:r w:rsidRPr="00072F70" w:rsidDel="008D14BE">
          <w:rPr>
            <w:sz w:val="16"/>
            <w:szCs w:val="16"/>
          </w:rPr>
          <w:delText>s</w:delText>
        </w:r>
      </w:del>
      <w:r w:rsidRPr="00072F70">
        <w:rPr>
          <w:sz w:val="16"/>
          <w:szCs w:val="16"/>
        </w:rPr>
        <w:t xml:space="preserve"> the start of upward movement (UPM) </w:t>
      </w:r>
      <w:ins w:id="2604" w:author="ACL" w:date="2020-10-13T13:50:00Z">
        <w:r w:rsidR="008D14BE">
          <w:rPr>
            <w:sz w:val="16"/>
            <w:szCs w:val="16"/>
          </w:rPr>
          <w:t>for</w:t>
        </w:r>
      </w:ins>
      <w:del w:id="2605" w:author="ACL" w:date="2020-10-13T13:50:00Z">
        <w:r w:rsidRPr="00072F70" w:rsidDel="008D14BE">
          <w:rPr>
            <w:sz w:val="16"/>
            <w:szCs w:val="16"/>
          </w:rPr>
          <w:delText>at</w:delText>
        </w:r>
      </w:del>
      <w:r w:rsidRPr="00072F70">
        <w:rPr>
          <w:sz w:val="16"/>
          <w:szCs w:val="16"/>
        </w:rPr>
        <w:t xml:space="preserve"> each </w:t>
      </w:r>
      <w:del w:id="2606" w:author="ACL" w:date="2020-10-13T13:50:00Z">
        <w:r w:rsidRPr="00072F70" w:rsidDel="008D14BE">
          <w:rPr>
            <w:sz w:val="16"/>
            <w:szCs w:val="16"/>
          </w:rPr>
          <w:delText>of the conditions</w:delText>
        </w:r>
      </w:del>
      <w:ins w:id="2607" w:author="ACL" w:date="2020-10-13T13:50:00Z">
        <w:r w:rsidR="008D14BE">
          <w:rPr>
            <w:sz w:val="16"/>
            <w:szCs w:val="16"/>
          </w:rPr>
          <w:t>jumping condition</w:t>
        </w:r>
      </w:ins>
      <w:r w:rsidRPr="00072F70">
        <w:rPr>
          <w:sz w:val="16"/>
          <w:szCs w:val="16"/>
        </w:rPr>
        <w:t xml:space="preserve">. </w:t>
      </w:r>
      <w:del w:id="2608" w:author="ACL" w:date="2020-10-13T13:50:00Z">
        <w:r w:rsidR="00275873" w:rsidRPr="00072F70" w:rsidDel="008D14BE">
          <w:rPr>
            <w:sz w:val="16"/>
            <w:szCs w:val="16"/>
          </w:rPr>
          <w:delText xml:space="preserve">From </w:delText>
        </w:r>
      </w:del>
      <w:ins w:id="2609" w:author="ACL" w:date="2020-10-13T13:50:00Z">
        <w:r w:rsidR="008D14BE">
          <w:rPr>
            <w:sz w:val="16"/>
            <w:szCs w:val="16"/>
          </w:rPr>
          <w:t>For jumps</w:t>
        </w:r>
        <w:r w:rsidR="008D14BE" w:rsidRPr="00072F70">
          <w:rPr>
            <w:sz w:val="16"/>
            <w:szCs w:val="16"/>
          </w:rPr>
          <w:t xml:space="preserve"> </w:t>
        </w:r>
      </w:ins>
      <w:r w:rsidR="005B1883" w:rsidRPr="00072F70">
        <w:rPr>
          <w:sz w:val="16"/>
          <w:szCs w:val="16"/>
        </w:rPr>
        <w:t>Exo2S2</w:t>
      </w:r>
      <w:ins w:id="2610" w:author="ACL" w:date="2020-10-13T13:51:00Z">
        <w:r w:rsidR="008D14BE">
          <w:rPr>
            <w:sz w:val="16"/>
            <w:szCs w:val="16"/>
          </w:rPr>
          <w:t>,</w:t>
        </w:r>
      </w:ins>
      <w:del w:id="2611" w:author="ACL" w:date="2020-10-13T13:51:00Z">
        <w:r w:rsidR="005B1883" w:rsidRPr="00072F70" w:rsidDel="008D14BE">
          <w:rPr>
            <w:sz w:val="16"/>
            <w:szCs w:val="16"/>
          </w:rPr>
          <w:delText xml:space="preserve"> condition</w:delText>
        </w:r>
        <w:r w:rsidR="004F04B3" w:rsidRPr="00072F70" w:rsidDel="008D14BE">
          <w:rPr>
            <w:sz w:val="16"/>
            <w:szCs w:val="16"/>
          </w:rPr>
          <w:delText>,</w:delText>
        </w:r>
      </w:del>
      <w:r w:rsidR="00275873" w:rsidRPr="00072F70">
        <w:rPr>
          <w:sz w:val="16"/>
          <w:szCs w:val="16"/>
        </w:rPr>
        <w:t xml:space="preserve"> </w:t>
      </w:r>
      <w:del w:id="2612" w:author="ACL" w:date="2020-10-13T13:51:00Z">
        <w:r w:rsidR="00275873" w:rsidRPr="00072F70" w:rsidDel="008D14BE">
          <w:rPr>
            <w:sz w:val="16"/>
            <w:szCs w:val="16"/>
          </w:rPr>
          <w:delText xml:space="preserve">it can be seen that </w:delText>
        </w:r>
      </w:del>
      <w:r w:rsidR="00275873" w:rsidRPr="00072F70">
        <w:rPr>
          <w:sz w:val="16"/>
          <w:szCs w:val="16"/>
        </w:rPr>
        <w:t>the subject reache</w:t>
      </w:r>
      <w:ins w:id="2613" w:author="ACL" w:date="2020-10-13T13:51:00Z">
        <w:r w:rsidR="008D14BE">
          <w:rPr>
            <w:sz w:val="16"/>
            <w:szCs w:val="16"/>
          </w:rPr>
          <w:t>s</w:t>
        </w:r>
      </w:ins>
      <w:del w:id="2614" w:author="ACL" w:date="2020-10-13T13:51:00Z">
        <w:r w:rsidR="00275873" w:rsidRPr="00072F70" w:rsidDel="008D14BE">
          <w:rPr>
            <w:sz w:val="16"/>
            <w:szCs w:val="16"/>
          </w:rPr>
          <w:delText>d</w:delText>
        </w:r>
      </w:del>
      <w:r w:rsidR="00275873" w:rsidRPr="00072F70">
        <w:rPr>
          <w:sz w:val="16"/>
          <w:szCs w:val="16"/>
        </w:rPr>
        <w:t xml:space="preserve"> a squat position and searche</w:t>
      </w:r>
      <w:ins w:id="2615" w:author="ACL" w:date="2020-10-13T13:51:00Z">
        <w:r w:rsidR="008D14BE">
          <w:rPr>
            <w:sz w:val="16"/>
            <w:szCs w:val="16"/>
          </w:rPr>
          <w:t>s</w:t>
        </w:r>
      </w:ins>
      <w:del w:id="2616" w:author="ACL" w:date="2020-10-13T13:51:00Z">
        <w:r w:rsidR="00275873" w:rsidRPr="00072F70" w:rsidDel="008D14BE">
          <w:rPr>
            <w:sz w:val="16"/>
            <w:szCs w:val="16"/>
          </w:rPr>
          <w:delText>d</w:delText>
        </w:r>
      </w:del>
      <w:r w:rsidR="00275873" w:rsidRPr="00072F70">
        <w:rPr>
          <w:sz w:val="16"/>
          <w:szCs w:val="16"/>
        </w:rPr>
        <w:t xml:space="preserve"> for the right position for several </w:t>
      </w:r>
      <w:del w:id="2617" w:author="ACL" w:date="2020-10-13T09:44:00Z">
        <w:r w:rsidR="00275873" w:rsidRPr="00072F70" w:rsidDel="00C25F71">
          <w:rPr>
            <w:sz w:val="16"/>
            <w:szCs w:val="16"/>
          </w:rPr>
          <w:delText>moment</w:delText>
        </w:r>
      </w:del>
      <w:ins w:id="2618" w:author="ACL" w:date="2020-10-13T09:44:00Z">
        <w:r w:rsidR="00C25F71">
          <w:rPr>
            <w:sz w:val="16"/>
            <w:szCs w:val="16"/>
          </w:rPr>
          <w:t>torque</w:t>
        </w:r>
      </w:ins>
      <w:r w:rsidR="00275873" w:rsidRPr="00072F70">
        <w:rPr>
          <w:sz w:val="16"/>
          <w:szCs w:val="16"/>
        </w:rPr>
        <w:t>s until the start of upward movement</w:t>
      </w:r>
      <w:r w:rsidR="004F04B3" w:rsidRPr="00072F70">
        <w:rPr>
          <w:sz w:val="16"/>
          <w:szCs w:val="16"/>
        </w:rPr>
        <w:t xml:space="preserve">. </w:t>
      </w:r>
      <w:del w:id="2619" w:author="ACL" w:date="2020-10-13T13:51:00Z">
        <w:r w:rsidR="004F04B3" w:rsidRPr="00072F70" w:rsidDel="008D14BE">
          <w:rPr>
            <w:sz w:val="16"/>
            <w:szCs w:val="16"/>
          </w:rPr>
          <w:delText xml:space="preserve">Hence </w:delText>
        </w:r>
      </w:del>
      <w:ins w:id="2620" w:author="ACL" w:date="2020-10-13T13:51:00Z">
        <w:r w:rsidR="008D14BE">
          <w:rPr>
            <w:sz w:val="16"/>
            <w:szCs w:val="16"/>
          </w:rPr>
          <w:t>Thus,</w:t>
        </w:r>
        <w:r w:rsidR="008D14BE" w:rsidRPr="00072F70">
          <w:rPr>
            <w:sz w:val="16"/>
            <w:szCs w:val="16"/>
          </w:rPr>
          <w:t xml:space="preserve"> </w:t>
        </w:r>
      </w:ins>
      <w:r w:rsidR="004F04B3" w:rsidRPr="00072F70">
        <w:rPr>
          <w:sz w:val="16"/>
          <w:szCs w:val="16"/>
        </w:rPr>
        <w:t xml:space="preserve">his jumping strategy with the exoskeleton is more like </w:t>
      </w:r>
      <w:ins w:id="2621" w:author="ACL" w:date="2020-10-13T13:51:00Z">
        <w:r w:rsidR="008D14BE">
          <w:rPr>
            <w:sz w:val="16"/>
            <w:szCs w:val="16"/>
          </w:rPr>
          <w:t xml:space="preserve">a </w:t>
        </w:r>
      </w:ins>
      <w:r w:rsidR="004F04B3" w:rsidRPr="00072F70">
        <w:rPr>
          <w:sz w:val="16"/>
          <w:szCs w:val="16"/>
        </w:rPr>
        <w:t>squat jump</w:t>
      </w:r>
      <w:del w:id="2622" w:author="ACL" w:date="2020-10-13T13:51:00Z">
        <w:r w:rsidR="004F04B3" w:rsidRPr="00072F70" w:rsidDel="008D14BE">
          <w:rPr>
            <w:sz w:val="16"/>
            <w:szCs w:val="16"/>
          </w:rPr>
          <w:delText>,</w:delText>
        </w:r>
      </w:del>
      <w:r w:rsidR="004F04B3" w:rsidRPr="00072F70">
        <w:rPr>
          <w:sz w:val="16"/>
          <w:szCs w:val="16"/>
        </w:rPr>
        <w:t xml:space="preserve"> </w:t>
      </w:r>
      <w:del w:id="2623" w:author="ACL" w:date="2020-10-13T13:51:00Z">
        <w:r w:rsidR="004F04B3" w:rsidRPr="00072F70" w:rsidDel="008D14BE">
          <w:rPr>
            <w:sz w:val="16"/>
            <w:szCs w:val="16"/>
          </w:rPr>
          <w:delText xml:space="preserve">compare </w:delText>
        </w:r>
      </w:del>
      <w:ins w:id="2624" w:author="ACL" w:date="2020-10-13T13:51:00Z">
        <w:r w:rsidR="008D14BE">
          <w:rPr>
            <w:sz w:val="16"/>
            <w:szCs w:val="16"/>
          </w:rPr>
          <w:t>as opposed</w:t>
        </w:r>
        <w:r w:rsidR="008D14BE" w:rsidRPr="00072F70">
          <w:rPr>
            <w:sz w:val="16"/>
            <w:szCs w:val="16"/>
          </w:rPr>
          <w:t xml:space="preserve"> </w:t>
        </w:r>
      </w:ins>
      <w:r w:rsidR="004F04B3" w:rsidRPr="00072F70">
        <w:rPr>
          <w:sz w:val="16"/>
          <w:szCs w:val="16"/>
        </w:rPr>
        <w:t xml:space="preserve">to </w:t>
      </w:r>
      <w:ins w:id="2625" w:author="ACL" w:date="2020-10-13T13:51:00Z">
        <w:r w:rsidR="008D14BE">
          <w:rPr>
            <w:sz w:val="16"/>
            <w:szCs w:val="16"/>
          </w:rPr>
          <w:t xml:space="preserve">a </w:t>
        </w:r>
      </w:ins>
      <w:r w:rsidR="004F04B3" w:rsidRPr="00072F70">
        <w:rPr>
          <w:sz w:val="16"/>
          <w:szCs w:val="16"/>
        </w:rPr>
        <w:t xml:space="preserve">countermovement without the exoskeleton. </w:t>
      </w:r>
      <w:r w:rsidR="0099747C" w:rsidRPr="00072F70">
        <w:rPr>
          <w:sz w:val="16"/>
          <w:szCs w:val="16"/>
        </w:rPr>
        <w:t>Not</w:t>
      </w:r>
      <w:ins w:id="2626" w:author="ACL" w:date="2020-10-13T13:52:00Z">
        <w:r w:rsidR="008D14BE">
          <w:rPr>
            <w:sz w:val="16"/>
            <w:szCs w:val="16"/>
          </w:rPr>
          <w:t>e</w:t>
        </w:r>
      </w:ins>
      <w:del w:id="2627" w:author="ACL" w:date="2020-10-13T13:52:00Z">
        <w:r w:rsidR="0099747C" w:rsidRPr="00072F70" w:rsidDel="008D14BE">
          <w:rPr>
            <w:sz w:val="16"/>
            <w:szCs w:val="16"/>
          </w:rPr>
          <w:delText>i</w:delText>
        </w:r>
      </w:del>
      <w:del w:id="2628" w:author="ACL" w:date="2020-10-13T13:51:00Z">
        <w:r w:rsidR="0099747C" w:rsidRPr="00072F70" w:rsidDel="008D14BE">
          <w:rPr>
            <w:sz w:val="16"/>
            <w:szCs w:val="16"/>
          </w:rPr>
          <w:delText>ce</w:delText>
        </w:r>
      </w:del>
      <w:r w:rsidR="0099747C" w:rsidRPr="00072F70">
        <w:rPr>
          <w:sz w:val="16"/>
          <w:szCs w:val="16"/>
        </w:rPr>
        <w:t xml:space="preserve"> that the normalized time is calculated differently than in Fig.</w:t>
      </w:r>
      <w:ins w:id="2629" w:author="ACL" w:date="2020-10-13T13:52:00Z">
        <w:r w:rsidR="008D14BE">
          <w:rPr>
            <w:sz w:val="16"/>
            <w:szCs w:val="16"/>
          </w:rPr>
          <w:t xml:space="preserve"> </w:t>
        </w:r>
      </w:ins>
      <w:r w:rsidR="0099747C" w:rsidRPr="00072F70">
        <w:rPr>
          <w:sz w:val="16"/>
          <w:szCs w:val="16"/>
        </w:rPr>
        <w:t>5.</w:t>
      </w:r>
    </w:p>
    <w:p w14:paraId="6CCBBB15" w14:textId="0ED460D0" w:rsidR="0017766C" w:rsidRPr="00072F70" w:rsidRDefault="0017766C" w:rsidP="0017766C">
      <w:pPr>
        <w:pStyle w:val="Text"/>
        <w:ind w:firstLine="0"/>
        <w:rPr>
          <w:sz w:val="16"/>
          <w:szCs w:val="16"/>
        </w:rPr>
      </w:pPr>
      <w:r w:rsidRPr="00072F70">
        <w:rPr>
          <w:sz w:val="16"/>
          <w:szCs w:val="16"/>
        </w:rPr>
        <w:t xml:space="preserve"> </w:t>
      </w:r>
    </w:p>
    <w:p w14:paraId="6B2E4371" w14:textId="3BEB8821" w:rsidR="00E97402" w:rsidRPr="00072F70" w:rsidRDefault="00E97402" w:rsidP="001F4C5C">
      <w:pPr>
        <w:pStyle w:val="Style1"/>
        <w:jc w:val="both"/>
      </w:pPr>
      <w:r w:rsidRPr="00072F70">
        <w:t>Acknowledgment</w:t>
      </w:r>
      <w:ins w:id="2630" w:author="ACL" w:date="2020-10-13T13:49:00Z">
        <w:r w:rsidR="009325DE">
          <w:t>s</w:t>
        </w:r>
      </w:ins>
    </w:p>
    <w:p w14:paraId="4F7899AC" w14:textId="30D5B9A1" w:rsidR="004B3700" w:rsidRPr="00072F70" w:rsidRDefault="006C7977" w:rsidP="000A3BF5">
      <w:pPr>
        <w:pStyle w:val="Text"/>
        <w:rPr>
          <w:rFonts w:ascii="Times-Roman" w:hAnsi="Times-Roman" w:cstheme="minorBidi"/>
          <w:rtl/>
          <w:lang w:bidi="he-IL"/>
        </w:rPr>
      </w:pPr>
      <w:r w:rsidRPr="00072F70">
        <w:rPr>
          <w:rFonts w:ascii="Times-Roman" w:hAnsi="Times-Roman" w:cs="Times-Roman"/>
          <w:lang w:bidi="he-IL"/>
        </w:rPr>
        <w:t>The authors would like to thank</w:t>
      </w:r>
      <w:del w:id="2631" w:author="ACL" w:date="2020-10-13T13:52:00Z">
        <w:r w:rsidR="00183FDA" w:rsidRPr="00072F70" w:rsidDel="006C4161">
          <w:rPr>
            <w:rFonts w:ascii="Times-Roman" w:hAnsi="Times-Roman" w:cs="Times-Roman"/>
            <w:rtl/>
            <w:lang w:bidi="he-IL"/>
          </w:rPr>
          <w:delText xml:space="preserve"> </w:delText>
        </w:r>
      </w:del>
      <w:r w:rsidR="00183FDA" w:rsidRPr="00072F70">
        <w:rPr>
          <w:rFonts w:ascii="Times-Roman" w:hAnsi="Times-Roman" w:cs="Times-Roman"/>
          <w:rtl/>
          <w:lang w:bidi="he-IL"/>
        </w:rPr>
        <w:t xml:space="preserve"> </w:t>
      </w:r>
      <w:r w:rsidR="00E76C74" w:rsidRPr="00072F70">
        <w:rPr>
          <w:rFonts w:ascii="Times-Roman" w:hAnsi="Times-Roman" w:cs="Times-Roman"/>
          <w:lang w:bidi="he-IL"/>
        </w:rPr>
        <w:t>Pro</w:t>
      </w:r>
      <w:del w:id="2632" w:author="ACL" w:date="2020-10-13T13:52:00Z">
        <w:r w:rsidR="00E76C74" w:rsidRPr="00072F70" w:rsidDel="006C4161">
          <w:rPr>
            <w:rFonts w:ascii="Times-Roman" w:hAnsi="Times-Roman" w:cs="Times-Roman"/>
            <w:lang w:bidi="he-IL"/>
          </w:rPr>
          <w:delText>f.</w:delText>
        </w:r>
      </w:del>
      <w:ins w:id="2633" w:author="ACL" w:date="2020-10-13T13:52:00Z">
        <w:r w:rsidR="006C4161">
          <w:rPr>
            <w:rFonts w:ascii="Times-Roman" w:hAnsi="Times-Roman" w:cs="Times-Roman"/>
            <w:lang w:bidi="he-IL"/>
          </w:rPr>
          <w:t xml:space="preserve">fessor </w:t>
        </w:r>
      </w:ins>
      <w:del w:id="2634" w:author="ACL" w:date="2020-10-13T13:52:00Z">
        <w:r w:rsidR="00E76C74" w:rsidRPr="00072F70" w:rsidDel="006C4161">
          <w:rPr>
            <w:rFonts w:ascii="Times-Roman" w:hAnsi="Times-Roman" w:cs="Times-Roman"/>
            <w:lang w:bidi="he-IL"/>
          </w:rPr>
          <w:delText> </w:delText>
        </w:r>
      </w:del>
      <w:r w:rsidR="00E76C74" w:rsidRPr="00072F70">
        <w:rPr>
          <w:rFonts w:ascii="Times-Roman" w:hAnsi="Times-Roman" w:cs="Times-Roman"/>
          <w:lang w:bidi="he-IL"/>
        </w:rPr>
        <w:t xml:space="preserve">Yisrael Parmet for his </w:t>
      </w:r>
      <w:r w:rsidR="00364C69" w:rsidRPr="00072F70">
        <w:rPr>
          <w:rFonts w:ascii="Times-Roman" w:hAnsi="Times-Roman" w:cs="Times-Roman"/>
          <w:lang w:bidi="he-IL"/>
        </w:rPr>
        <w:t>advice regarding the proper statistical methods</w:t>
      </w:r>
      <w:r w:rsidR="00E76C74" w:rsidRPr="00072F70">
        <w:rPr>
          <w:rFonts w:ascii="Times-Roman" w:hAnsi="Times-Roman" w:cs="Times-Roman"/>
          <w:lang w:bidi="he-IL"/>
        </w:rPr>
        <w:t xml:space="preserve">, </w:t>
      </w:r>
      <w:r w:rsidR="00F75430" w:rsidRPr="00072F70">
        <w:rPr>
          <w:rFonts w:ascii="Times-Roman" w:hAnsi="Times-Roman" w:cs="Times-Roman"/>
          <w:lang w:bidi="he-IL"/>
        </w:rPr>
        <w:t xml:space="preserve">Benyamin Shargorodski for </w:t>
      </w:r>
      <w:del w:id="2635" w:author="ACL" w:date="2020-10-13T13:52:00Z">
        <w:r w:rsidR="00F75430" w:rsidRPr="00072F70" w:rsidDel="006C4161">
          <w:rPr>
            <w:rFonts w:ascii="Times-Roman" w:hAnsi="Times-Roman" w:cs="Times-Roman"/>
            <w:lang w:bidi="he-IL"/>
          </w:rPr>
          <w:delText xml:space="preserve">the </w:delText>
        </w:r>
      </w:del>
      <w:r w:rsidR="00F75430" w:rsidRPr="00072F70">
        <w:rPr>
          <w:rFonts w:ascii="Times-Roman" w:hAnsi="Times-Roman" w:cs="Times-Roman"/>
          <w:lang w:bidi="he-IL"/>
        </w:rPr>
        <w:t xml:space="preserve">assistant in conducting the experiments, and </w:t>
      </w:r>
      <w:r w:rsidR="008D73DA" w:rsidRPr="00072F70">
        <w:rPr>
          <w:rFonts w:ascii="Times-Roman" w:hAnsi="Times-Roman" w:cstheme="minorBidi"/>
          <w:lang w:bidi="he-IL"/>
        </w:rPr>
        <w:t xml:space="preserve">Shimon Richter </w:t>
      </w:r>
      <w:r w:rsidR="000A3BF5" w:rsidRPr="00072F70">
        <w:rPr>
          <w:rFonts w:ascii="Times-Roman" w:hAnsi="Times-Roman" w:cstheme="minorBidi"/>
          <w:lang w:bidi="he-IL"/>
        </w:rPr>
        <w:t xml:space="preserve">and </w:t>
      </w:r>
      <w:r w:rsidR="008D73DA" w:rsidRPr="00072F70">
        <w:rPr>
          <w:rFonts w:ascii="Times-Roman" w:hAnsi="Times-Roman" w:cstheme="minorBidi"/>
          <w:lang w:bidi="he-IL"/>
        </w:rPr>
        <w:t>Aviel Maman</w:t>
      </w:r>
      <w:r w:rsidR="000A3BF5" w:rsidRPr="00072F70">
        <w:rPr>
          <w:rFonts w:ascii="Times-Roman" w:hAnsi="Times-Roman" w:cstheme="minorBidi"/>
          <w:lang w:bidi="he-IL"/>
        </w:rPr>
        <w:t xml:space="preserve"> </w:t>
      </w:r>
      <w:r w:rsidR="000A3BF5" w:rsidRPr="00072F70">
        <w:rPr>
          <w:rFonts w:ascii="Times-Roman" w:hAnsi="Times-Roman" w:cs="Times-Roman"/>
          <w:lang w:bidi="he-IL"/>
        </w:rPr>
        <w:t>for their contribution to the development of the force</w:t>
      </w:r>
      <w:ins w:id="2636" w:author="ACL" w:date="2020-10-13T13:52:00Z">
        <w:r w:rsidR="006C4161">
          <w:rPr>
            <w:rFonts w:ascii="Times-Roman" w:hAnsi="Times-Roman" w:cs="Times-Roman"/>
            <w:lang w:bidi="he-IL"/>
          </w:rPr>
          <w:t>-</w:t>
        </w:r>
      </w:ins>
      <w:del w:id="2637" w:author="ACL" w:date="2020-10-13T13:52:00Z">
        <w:r w:rsidR="000A3BF5" w:rsidRPr="00072F70" w:rsidDel="006C4161">
          <w:rPr>
            <w:rFonts w:ascii="Times-Roman" w:hAnsi="Times-Roman" w:cs="Times-Roman"/>
            <w:lang w:bidi="he-IL"/>
          </w:rPr>
          <w:delText xml:space="preserve"> </w:delText>
        </w:r>
      </w:del>
      <w:r w:rsidR="000A3BF5" w:rsidRPr="00072F70">
        <w:rPr>
          <w:rFonts w:ascii="Times-Roman" w:hAnsi="Times-Roman" w:cs="Times-Roman"/>
          <w:lang w:bidi="he-IL"/>
        </w:rPr>
        <w:t xml:space="preserve">measurement system and the </w:t>
      </w:r>
      <w:del w:id="2638" w:author="ACL" w:date="2020-10-13T13:52:00Z">
        <w:r w:rsidR="000A3BF5" w:rsidRPr="00072F70" w:rsidDel="006C4161">
          <w:rPr>
            <w:rFonts w:ascii="Times-Roman" w:hAnsi="Times-Roman" w:cs="Times-Roman"/>
            <w:lang w:bidi="he-IL"/>
          </w:rPr>
          <w:delText xml:space="preserve">prediction </w:delText>
        </w:r>
      </w:del>
      <w:r w:rsidR="000A3BF5" w:rsidRPr="00072F70">
        <w:rPr>
          <w:rFonts w:ascii="Times-Roman" w:hAnsi="Times-Roman" w:cs="Times-Roman"/>
          <w:lang w:bidi="he-IL"/>
        </w:rPr>
        <w:t xml:space="preserve">model </w:t>
      </w:r>
      <w:ins w:id="2639" w:author="ACL" w:date="2020-10-13T13:52:00Z">
        <w:r w:rsidR="006C4161">
          <w:rPr>
            <w:rFonts w:ascii="Times-Roman" w:hAnsi="Times-Roman" w:cs="Times-Roman"/>
            <w:lang w:bidi="he-IL"/>
          </w:rPr>
          <w:t>to predict</w:t>
        </w:r>
      </w:ins>
      <w:del w:id="2640" w:author="ACL" w:date="2020-10-13T13:52:00Z">
        <w:r w:rsidR="000A3BF5" w:rsidRPr="00072F70" w:rsidDel="006C4161">
          <w:rPr>
            <w:rFonts w:ascii="Times-Roman" w:hAnsi="Times-Roman" w:cs="Times-Roman"/>
            <w:lang w:bidi="he-IL"/>
          </w:rPr>
          <w:delText>of</w:delText>
        </w:r>
      </w:del>
      <w:r w:rsidR="000A3BF5" w:rsidRPr="00072F70">
        <w:rPr>
          <w:rFonts w:ascii="Times-Roman" w:hAnsi="Times-Roman" w:cs="Times-Roman"/>
          <w:lang w:bidi="he-IL"/>
        </w:rPr>
        <w:t xml:space="preserve"> the spring forces.</w:t>
      </w:r>
      <w:r w:rsidR="00F75430" w:rsidRPr="00072F70">
        <w:rPr>
          <w:rFonts w:ascii="Times-Roman" w:hAnsi="Times-Roman" w:cs="Times-Roman"/>
          <w:lang w:bidi="he-IL"/>
        </w:rPr>
        <w:t xml:space="preserve"> </w:t>
      </w:r>
    </w:p>
    <w:p w14:paraId="3AA2AF02" w14:textId="77777777" w:rsidR="00A05CC4" w:rsidRPr="00072F70" w:rsidRDefault="00A05CC4" w:rsidP="00D23BC9">
      <w:pPr>
        <w:pStyle w:val="Text"/>
        <w:ind w:firstLine="0"/>
        <w:rPr>
          <w:rFonts w:cstheme="minorBidi"/>
          <w:rtl/>
        </w:rPr>
      </w:pPr>
    </w:p>
    <w:p w14:paraId="55625D80" w14:textId="77777777" w:rsidR="00E97402" w:rsidRPr="00072F70" w:rsidRDefault="00E97402">
      <w:pPr>
        <w:pStyle w:val="ReferenceHead"/>
      </w:pPr>
      <w:r w:rsidRPr="00072F70">
        <w:t>References</w:t>
      </w:r>
    </w:p>
    <w:p w14:paraId="79CDAC4E" w14:textId="2DC6D038" w:rsidR="00772CAF" w:rsidRPr="00072F70" w:rsidRDefault="00953506" w:rsidP="00772CAF">
      <w:pPr>
        <w:widowControl w:val="0"/>
        <w:autoSpaceDE w:val="0"/>
        <w:autoSpaceDN w:val="0"/>
        <w:adjustRightInd w:val="0"/>
        <w:ind w:left="640" w:hanging="640"/>
        <w:rPr>
          <w:sz w:val="16"/>
          <w:szCs w:val="24"/>
        </w:rPr>
      </w:pPr>
      <w:r w:rsidRPr="00072F70">
        <w:rPr>
          <w:color w:val="222222"/>
          <w:sz w:val="16"/>
          <w:szCs w:val="16"/>
        </w:rPr>
        <w:fldChar w:fldCharType="begin" w:fldLock="1"/>
      </w:r>
      <w:r w:rsidRPr="00072F70">
        <w:rPr>
          <w:color w:val="222222"/>
          <w:sz w:val="16"/>
          <w:szCs w:val="16"/>
        </w:rPr>
        <w:instrText xml:space="preserve">ADDIN Mendeley Bibliography CSL_BIBLIOGRAPHY </w:instrText>
      </w:r>
      <w:r w:rsidRPr="00072F70">
        <w:rPr>
          <w:color w:val="222222"/>
          <w:sz w:val="16"/>
          <w:szCs w:val="16"/>
        </w:rPr>
        <w:fldChar w:fldCharType="separate"/>
      </w:r>
      <w:r w:rsidR="00772CAF" w:rsidRPr="00072F70">
        <w:rPr>
          <w:sz w:val="16"/>
          <w:szCs w:val="24"/>
        </w:rPr>
        <w:t>[1]</w:t>
      </w:r>
      <w:r w:rsidR="00772CAF" w:rsidRPr="00072F70">
        <w:rPr>
          <w:sz w:val="16"/>
          <w:szCs w:val="24"/>
        </w:rPr>
        <w:tab/>
        <w:t xml:space="preserve">S. H. Collins, M. Bruce Wiggin, and G. S. Sawicki, “Reducing the energy cost of human walking using an unpowered exoskeleton,” </w:t>
      </w:r>
      <w:r w:rsidR="00772CAF" w:rsidRPr="00072F70">
        <w:rPr>
          <w:i/>
          <w:iCs/>
          <w:sz w:val="16"/>
          <w:szCs w:val="24"/>
        </w:rPr>
        <w:t>Nature</w:t>
      </w:r>
      <w:r w:rsidR="00772CAF" w:rsidRPr="00072F70">
        <w:rPr>
          <w:sz w:val="16"/>
          <w:szCs w:val="24"/>
        </w:rPr>
        <w:t>, vol. 522, no. 7555, pp. 212–215, 2015.</w:t>
      </w:r>
    </w:p>
    <w:p w14:paraId="62583288"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w:t>
      </w:r>
      <w:r w:rsidRPr="00072F70">
        <w:rPr>
          <w:sz w:val="16"/>
          <w:szCs w:val="24"/>
        </w:rPr>
        <w:tab/>
        <w:t xml:space="preserve">P. Malcolm, W. Derave, S. Galle, and D. De Clercq, “A Simple Exoskeleton That Assists Plantarflexion Can Reduce the Metabolic Cost of Human Walking,” </w:t>
      </w:r>
      <w:r w:rsidRPr="00072F70">
        <w:rPr>
          <w:i/>
          <w:iCs/>
          <w:sz w:val="16"/>
          <w:szCs w:val="24"/>
        </w:rPr>
        <w:t>PLoS One</w:t>
      </w:r>
      <w:r w:rsidRPr="00072F70">
        <w:rPr>
          <w:sz w:val="16"/>
          <w:szCs w:val="24"/>
        </w:rPr>
        <w:t>, vol. 8, no. 2, pp. 1–7, 2013.</w:t>
      </w:r>
    </w:p>
    <w:p w14:paraId="6C977188"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w:t>
      </w:r>
      <w:r w:rsidRPr="00072F70">
        <w:rPr>
          <w:sz w:val="16"/>
          <w:szCs w:val="24"/>
        </w:rPr>
        <w:tab/>
        <w:t xml:space="preserve">L. M. Mooney and H. M. Herr, “Biomechanical walking mechanisms underlying the metabolic reduction caused by an autonomous exoskeleton,” </w:t>
      </w:r>
      <w:r w:rsidRPr="00072F70">
        <w:rPr>
          <w:i/>
          <w:iCs/>
          <w:sz w:val="16"/>
          <w:szCs w:val="24"/>
        </w:rPr>
        <w:t>J. Neuroeng. Rehabil.</w:t>
      </w:r>
      <w:r w:rsidRPr="00072F70">
        <w:rPr>
          <w:sz w:val="16"/>
          <w:szCs w:val="24"/>
        </w:rPr>
        <w:t>, vol. 13, no. 1, pp. 1–12, 2016.</w:t>
      </w:r>
    </w:p>
    <w:p w14:paraId="08EB5E5A"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[4]</w:t>
      </w:r>
      <w:r w:rsidRPr="00072F70">
        <w:rPr>
          <w:sz w:val="16"/>
          <w:szCs w:val="24"/>
        </w:rPr>
        <w:tab/>
        <w:t xml:space="preserve">H. J. Lee </w:t>
      </w:r>
      <w:r w:rsidRPr="00072F70">
        <w:rPr>
          <w:i/>
          <w:iCs/>
          <w:sz w:val="16"/>
          <w:szCs w:val="24"/>
        </w:rPr>
        <w:t>et al.</w:t>
      </w:r>
      <w:r w:rsidRPr="00072F70">
        <w:rPr>
          <w:sz w:val="16"/>
          <w:szCs w:val="24"/>
        </w:rPr>
        <w:t xml:space="preserve">, “A Wearable Hip Assist Robot Can Improve Gait Function and Cardiopulmonary Metabolic Efficiency in Elderly Adults,” </w:t>
      </w:r>
      <w:r w:rsidRPr="00072F70">
        <w:rPr>
          <w:i/>
          <w:iCs/>
          <w:sz w:val="16"/>
          <w:szCs w:val="24"/>
        </w:rPr>
        <w:t>IEEE Trans. Neural Syst. Rehabil. Eng.</w:t>
      </w:r>
      <w:r w:rsidRPr="00072F70">
        <w:rPr>
          <w:sz w:val="16"/>
          <w:szCs w:val="24"/>
        </w:rPr>
        <w:t>, vol. 25, no. 9, pp. 1549–1557, 2017.</w:t>
      </w:r>
    </w:p>
    <w:p w14:paraId="488F648F"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[5]</w:t>
      </w:r>
      <w:r w:rsidRPr="00072F70">
        <w:rPr>
          <w:sz w:val="16"/>
          <w:szCs w:val="24"/>
        </w:rPr>
        <w:tab/>
        <w:t xml:space="preserve">B. Lim, J. Jang, J. Lee, B. Choi, Y. Lee, and Y. Shim, “Delayed Output Feedback Control for Gait Assistance and Resistance Using a Robotic Exoskeleton,” </w:t>
      </w:r>
      <w:r w:rsidRPr="00072F70">
        <w:rPr>
          <w:i/>
          <w:iCs/>
          <w:sz w:val="16"/>
          <w:szCs w:val="24"/>
        </w:rPr>
        <w:t>IEEE Robot. Autom. Lett.</w:t>
      </w:r>
      <w:r w:rsidRPr="00072F70">
        <w:rPr>
          <w:sz w:val="16"/>
          <w:szCs w:val="24"/>
        </w:rPr>
        <w:t>, vol. 4, no. 4, pp. 3521–3528, 2019.</w:t>
      </w:r>
    </w:p>
    <w:p w14:paraId="40118ED3"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[6]</w:t>
      </w:r>
      <w:r w:rsidRPr="00072F70">
        <w:rPr>
          <w:sz w:val="16"/>
          <w:szCs w:val="24"/>
        </w:rPr>
        <w:tab/>
        <w:t xml:space="preserve">G. Lee </w:t>
      </w:r>
      <w:r w:rsidRPr="00072F70">
        <w:rPr>
          <w:i/>
          <w:iCs/>
          <w:sz w:val="16"/>
          <w:szCs w:val="24"/>
        </w:rPr>
        <w:t>et al.</w:t>
      </w:r>
      <w:r w:rsidRPr="00072F70">
        <w:rPr>
          <w:sz w:val="16"/>
          <w:szCs w:val="24"/>
        </w:rPr>
        <w:t xml:space="preserve">, “Reducing the metabolic cost of running with a tethered soft exosuit,” </w:t>
      </w:r>
      <w:r w:rsidRPr="00072F70">
        <w:rPr>
          <w:i/>
          <w:iCs/>
          <w:sz w:val="16"/>
          <w:szCs w:val="24"/>
        </w:rPr>
        <w:t>Sci. Robot.</w:t>
      </w:r>
      <w:r w:rsidRPr="00072F70">
        <w:rPr>
          <w:sz w:val="16"/>
          <w:szCs w:val="24"/>
        </w:rPr>
        <w:t>, vol. 2, no. 6, pp. 1–3, 2017.</w:t>
      </w:r>
    </w:p>
    <w:p w14:paraId="7CA11C6D"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[7]</w:t>
      </w:r>
      <w:r w:rsidRPr="00072F70">
        <w:rPr>
          <w:sz w:val="16"/>
          <w:szCs w:val="24"/>
        </w:rPr>
        <w:tab/>
        <w:t xml:space="preserve">R. Nasiri, A. Ahmadi, and M. N. Ahmadabadi, “Reducing the energy cost of human running using an unpowered exoskeleton,” </w:t>
      </w:r>
      <w:r w:rsidRPr="00072F70">
        <w:rPr>
          <w:i/>
          <w:iCs/>
          <w:sz w:val="16"/>
          <w:szCs w:val="24"/>
        </w:rPr>
        <w:t>IEEE Trans. Neural Syst. Rehabil. Eng.</w:t>
      </w:r>
      <w:r w:rsidRPr="00072F70">
        <w:rPr>
          <w:sz w:val="16"/>
          <w:szCs w:val="24"/>
        </w:rPr>
        <w:t>, vol. 26, no. 10, pp. 2026–2032, 2018.</w:t>
      </w:r>
    </w:p>
    <w:p w14:paraId="4BCC7164"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[8]</w:t>
      </w:r>
      <w:r w:rsidRPr="00072F70">
        <w:rPr>
          <w:sz w:val="16"/>
          <w:szCs w:val="24"/>
        </w:rPr>
        <w:tab/>
        <w:t xml:space="preserve">C. S. Simpson </w:t>
      </w:r>
      <w:r w:rsidRPr="00072F70">
        <w:rPr>
          <w:i/>
          <w:iCs/>
          <w:sz w:val="16"/>
          <w:szCs w:val="24"/>
        </w:rPr>
        <w:t>et al.</w:t>
      </w:r>
      <w:r w:rsidRPr="00072F70">
        <w:rPr>
          <w:sz w:val="16"/>
          <w:szCs w:val="24"/>
        </w:rPr>
        <w:t xml:space="preserve">, “Connecting the legs with a spring improves human running economy,” </w:t>
      </w:r>
      <w:r w:rsidRPr="00072F70">
        <w:rPr>
          <w:i/>
          <w:iCs/>
          <w:sz w:val="16"/>
          <w:szCs w:val="24"/>
        </w:rPr>
        <w:t>J. Exp. Biol.</w:t>
      </w:r>
      <w:r w:rsidRPr="00072F70">
        <w:rPr>
          <w:sz w:val="16"/>
          <w:szCs w:val="24"/>
        </w:rPr>
        <w:t>, vol. 222, no. 17, 2019.</w:t>
      </w:r>
    </w:p>
    <w:p w14:paraId="7D26E377"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[9]</w:t>
      </w:r>
      <w:r w:rsidRPr="00072F70">
        <w:rPr>
          <w:sz w:val="16"/>
          <w:szCs w:val="24"/>
        </w:rPr>
        <w:tab/>
        <w:t xml:space="preserve">J. Kim </w:t>
      </w:r>
      <w:r w:rsidRPr="00072F70">
        <w:rPr>
          <w:i/>
          <w:iCs/>
          <w:sz w:val="16"/>
          <w:szCs w:val="24"/>
        </w:rPr>
        <w:t>et al.</w:t>
      </w:r>
      <w:r w:rsidRPr="00072F70">
        <w:rPr>
          <w:sz w:val="16"/>
          <w:szCs w:val="24"/>
        </w:rPr>
        <w:t xml:space="preserve">, “Reducing the metabolic rate of walking and running with a versatile, portable exosuit,” </w:t>
      </w:r>
      <w:r w:rsidRPr="00072F70">
        <w:rPr>
          <w:i/>
          <w:iCs/>
          <w:sz w:val="16"/>
          <w:szCs w:val="24"/>
        </w:rPr>
        <w:t>Science (80-. ).</w:t>
      </w:r>
      <w:r w:rsidRPr="00072F70">
        <w:rPr>
          <w:sz w:val="16"/>
          <w:szCs w:val="24"/>
        </w:rPr>
        <w:t>, vol. 365, no. 6454, pp. 668–672, 2019.</w:t>
      </w:r>
    </w:p>
    <w:p w14:paraId="57F139C6" w14:textId="636EC234" w:rsidR="00772CAF" w:rsidRPr="00072F70" w:rsidRDefault="00772CAF" w:rsidP="00772CAF">
      <w:pPr>
        <w:widowControl w:val="0"/>
        <w:autoSpaceDE w:val="0"/>
        <w:autoSpaceDN w:val="0"/>
        <w:adjustRightInd w:val="0"/>
        <w:ind w:left="640" w:hanging="640"/>
        <w:rPr>
          <w:sz w:val="16"/>
          <w:szCs w:val="24"/>
        </w:rPr>
      </w:pPr>
      <w:r w:rsidRPr="00072F70">
        <w:rPr>
          <w:sz w:val="16"/>
          <w:szCs w:val="24"/>
        </w:rPr>
        <w:t>[10]</w:t>
      </w:r>
      <w:r w:rsidRPr="00072F70">
        <w:rPr>
          <w:sz w:val="16"/>
          <w:szCs w:val="24"/>
        </w:rPr>
        <w:tab/>
      </w:r>
      <w:bookmarkStart w:id="2641" w:name="_Hlk52445180"/>
      <w:r w:rsidRPr="00072F70">
        <w:rPr>
          <w:sz w:val="16"/>
          <w:szCs w:val="24"/>
        </w:rPr>
        <w:t>G. S. Sawicki, O. N. Beck, I. Kang, and A. J. Young, “The exoskeleton expansion: improving walking and running economy.” J</w:t>
      </w:r>
      <w:r w:rsidRPr="00072F70">
        <w:rPr>
          <w:i/>
          <w:iCs/>
          <w:sz w:val="16"/>
          <w:szCs w:val="24"/>
        </w:rPr>
        <w:t>ournal of NeuroEngineering and Rehabilitation</w:t>
      </w:r>
      <w:r w:rsidRPr="00072F70">
        <w:rPr>
          <w:sz w:val="16"/>
          <w:szCs w:val="24"/>
        </w:rPr>
        <w:t>, </w:t>
      </w:r>
      <w:r w:rsidRPr="00072F70">
        <w:rPr>
          <w:i/>
          <w:iCs/>
          <w:sz w:val="16"/>
          <w:szCs w:val="24"/>
        </w:rPr>
        <w:t>17</w:t>
      </w:r>
      <w:r w:rsidRPr="00072F70">
        <w:rPr>
          <w:sz w:val="16"/>
          <w:szCs w:val="24"/>
        </w:rPr>
        <w:t>(1), 1-9,  2020</w:t>
      </w:r>
      <w:bookmarkEnd w:id="2641"/>
      <w:r w:rsidRPr="00072F70">
        <w:rPr>
          <w:sz w:val="16"/>
          <w:szCs w:val="24"/>
        </w:rPr>
        <w:t>.</w:t>
      </w:r>
    </w:p>
    <w:p w14:paraId="5C425059"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[11]</w:t>
      </w:r>
      <w:r w:rsidRPr="00072F70">
        <w:rPr>
          <w:sz w:val="16"/>
          <w:szCs w:val="24"/>
        </w:rPr>
        <w:tab/>
        <w:t xml:space="preserve">S. Lee </w:t>
      </w:r>
      <w:r w:rsidRPr="00072F70">
        <w:rPr>
          <w:i/>
          <w:iCs/>
          <w:sz w:val="16"/>
          <w:szCs w:val="24"/>
        </w:rPr>
        <w:t>et al.</w:t>
      </w:r>
      <w:r w:rsidRPr="00072F70">
        <w:rPr>
          <w:sz w:val="16"/>
          <w:szCs w:val="24"/>
        </w:rPr>
        <w:t xml:space="preserve">, “Autonomous multi-joint soft exsosuit with online optimization reduces energy cost of loaded walking,” </w:t>
      </w:r>
      <w:r w:rsidRPr="00072F70">
        <w:rPr>
          <w:i/>
          <w:iCs/>
          <w:sz w:val="16"/>
          <w:szCs w:val="24"/>
        </w:rPr>
        <w:t>J. Neuroeng. Rehabil.</w:t>
      </w:r>
      <w:r w:rsidRPr="00072F70">
        <w:rPr>
          <w:sz w:val="16"/>
          <w:szCs w:val="24"/>
        </w:rPr>
        <w:t>, p. Under review, 2018.</w:t>
      </w:r>
    </w:p>
    <w:p w14:paraId="771143FD"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[12]</w:t>
      </w:r>
      <w:r w:rsidRPr="00072F70">
        <w:rPr>
          <w:sz w:val="16"/>
          <w:szCs w:val="24"/>
        </w:rPr>
        <w:tab/>
        <w:t xml:space="preserve">C. J. Walsh, K. Edo, and H. Herr, “a Quasi-Passive Leg Exoskeleton for Load-Carrying Augmentation,” </w:t>
      </w:r>
      <w:r w:rsidRPr="00072F70">
        <w:rPr>
          <w:i/>
          <w:iCs/>
          <w:sz w:val="16"/>
          <w:szCs w:val="24"/>
        </w:rPr>
        <w:t>Int. J. Humanoid Robot.</w:t>
      </w:r>
      <w:r w:rsidRPr="00072F70">
        <w:rPr>
          <w:sz w:val="16"/>
          <w:szCs w:val="24"/>
        </w:rPr>
        <w:t>, vol. 04, no. 03, pp. 487–506, 2007.</w:t>
      </w:r>
    </w:p>
    <w:p w14:paraId="6C6A430F"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[13]</w:t>
      </w:r>
      <w:r w:rsidRPr="00072F70">
        <w:rPr>
          <w:sz w:val="16"/>
          <w:szCs w:val="24"/>
        </w:rPr>
        <w:tab/>
        <w:t xml:space="preserve">R. W. Nuckols, K. Z. Takahashi, D. J. Farris, S. Mizrachi, R. Riemer, and G. S. Sawicki, “Mechanics of walking and running up and downhill: A joint-level perspective to guide design of lower-limb exoskeletons,” </w:t>
      </w:r>
      <w:r w:rsidRPr="00072F70">
        <w:rPr>
          <w:i/>
          <w:iCs/>
          <w:sz w:val="16"/>
          <w:szCs w:val="24"/>
        </w:rPr>
        <w:t>PLoS One</w:t>
      </w:r>
      <w:r w:rsidRPr="00072F70">
        <w:rPr>
          <w:sz w:val="16"/>
          <w:szCs w:val="24"/>
        </w:rPr>
        <w:t>, vol. 15, no. 8, p. e0231996, Aug. 2020.</w:t>
      </w:r>
    </w:p>
    <w:p w14:paraId="439B83EB" w14:textId="1E6A027C" w:rsidR="00772CAF" w:rsidRPr="00072F70" w:rsidRDefault="00772CAF" w:rsidP="00772CAF">
      <w:pPr>
        <w:widowControl w:val="0"/>
        <w:autoSpaceDE w:val="0"/>
        <w:autoSpaceDN w:val="0"/>
        <w:adjustRightInd w:val="0"/>
        <w:ind w:left="640" w:hanging="640"/>
        <w:rPr>
          <w:sz w:val="16"/>
          <w:szCs w:val="24"/>
        </w:rPr>
      </w:pPr>
      <w:r w:rsidRPr="00072F70">
        <w:rPr>
          <w:sz w:val="16"/>
          <w:szCs w:val="24"/>
        </w:rPr>
        <w:t>[14]</w:t>
      </w:r>
      <w:r w:rsidRPr="00072F70">
        <w:rPr>
          <w:sz w:val="16"/>
          <w:szCs w:val="24"/>
        </w:rPr>
        <w:tab/>
      </w:r>
      <w:bookmarkStart w:id="2642" w:name="_Hlk52445228"/>
      <w:r w:rsidRPr="00072F70">
        <w:rPr>
          <w:sz w:val="16"/>
          <w:szCs w:val="24"/>
        </w:rPr>
        <w:t>N. Yagn, “Apparatus for facilitating walking, running, and jumping,”. U.S. Patents 420 179 and 438 830, 1890</w:t>
      </w:r>
      <w:bookmarkEnd w:id="2642"/>
      <w:r w:rsidRPr="00072F70">
        <w:rPr>
          <w:sz w:val="16"/>
          <w:szCs w:val="24"/>
        </w:rPr>
        <w:t>.</w:t>
      </w:r>
    </w:p>
    <w:p w14:paraId="4020B6BF"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[15]</w:t>
      </w:r>
      <w:r w:rsidRPr="00072F70">
        <w:rPr>
          <w:sz w:val="16"/>
          <w:szCs w:val="24"/>
        </w:rPr>
        <w:tab/>
        <w:t xml:space="preserve">A. M. Grabowski and H. M. Herr, “Leg exoskeleton reduces the metabolic cost of human hopping,” </w:t>
      </w:r>
      <w:r w:rsidRPr="00072F70">
        <w:rPr>
          <w:i/>
          <w:iCs/>
          <w:sz w:val="16"/>
          <w:szCs w:val="24"/>
        </w:rPr>
        <w:t>J. Appl. Physiol.</w:t>
      </w:r>
      <w:r w:rsidRPr="00072F70">
        <w:rPr>
          <w:sz w:val="16"/>
          <w:szCs w:val="24"/>
        </w:rPr>
        <w:t>, vol. 107, no. 3, pp. 670–678, 2009.</w:t>
      </w:r>
    </w:p>
    <w:p w14:paraId="420F9833"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[16]</w:t>
      </w:r>
      <w:r w:rsidRPr="00072F70">
        <w:rPr>
          <w:sz w:val="16"/>
          <w:szCs w:val="24"/>
        </w:rPr>
        <w:tab/>
        <w:t xml:space="preserve">D. J. Farris and G. S. Sawicki, “Linking the mechanics and energetics of hopping with elastic ankle exoskeletons,” </w:t>
      </w:r>
      <w:r w:rsidRPr="00072F70">
        <w:rPr>
          <w:i/>
          <w:iCs/>
          <w:sz w:val="16"/>
          <w:szCs w:val="24"/>
        </w:rPr>
        <w:t>J. Appl. Physiol.</w:t>
      </w:r>
      <w:r w:rsidRPr="00072F70">
        <w:rPr>
          <w:sz w:val="16"/>
          <w:szCs w:val="24"/>
        </w:rPr>
        <w:t>, vol. 113, no. 12, pp. 1862–1872, 2012.</w:t>
      </w:r>
    </w:p>
    <w:p w14:paraId="6B4EBC0F"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[17]</w:t>
      </w:r>
      <w:r w:rsidRPr="00072F70">
        <w:rPr>
          <w:sz w:val="16"/>
          <w:szCs w:val="24"/>
        </w:rPr>
        <w:tab/>
        <w:t xml:space="preserve">S. Kim, Y. Son, S. Choi, S. Ham, and C. Park, “Design of a simple, lightweight, passive-elastic ankle exoskeleton supporting ankle joint stiffness,” </w:t>
      </w:r>
      <w:r w:rsidRPr="00072F70">
        <w:rPr>
          <w:i/>
          <w:iCs/>
          <w:sz w:val="16"/>
          <w:szCs w:val="24"/>
        </w:rPr>
        <w:t>Rev. Sci. Instrum.</w:t>
      </w:r>
      <w:r w:rsidRPr="00072F70">
        <w:rPr>
          <w:sz w:val="16"/>
          <w:szCs w:val="24"/>
        </w:rPr>
        <w:t>, vol. 86, no. 9, 2015.</w:t>
      </w:r>
    </w:p>
    <w:p w14:paraId="46917BFE"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[18]</w:t>
      </w:r>
      <w:r w:rsidRPr="00072F70">
        <w:rPr>
          <w:sz w:val="16"/>
          <w:szCs w:val="24"/>
        </w:rPr>
        <w:tab/>
        <w:t xml:space="preserve">S. Fukashiro and P. V. Komi, “Joint moment and mechanical power flow of the lower limb during vertical jump,” </w:t>
      </w:r>
      <w:r w:rsidRPr="00072F70">
        <w:rPr>
          <w:i/>
          <w:iCs/>
          <w:sz w:val="16"/>
          <w:szCs w:val="24"/>
        </w:rPr>
        <w:t>Int. J. Sports Med.</w:t>
      </w:r>
      <w:r w:rsidRPr="00072F70">
        <w:rPr>
          <w:sz w:val="16"/>
          <w:szCs w:val="24"/>
        </w:rPr>
        <w:t>, vol. 8, no. SUPPL. 1, pp. 15–21, 1987.</w:t>
      </w:r>
    </w:p>
    <w:p w14:paraId="564E9285"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[19]</w:t>
      </w:r>
      <w:r w:rsidRPr="00072F70">
        <w:rPr>
          <w:sz w:val="16"/>
          <w:szCs w:val="24"/>
        </w:rPr>
        <w:tab/>
        <w:t xml:space="preserve">A. Vanezis and A. Lees, “A biomechanical analysis of good and poor performers of the vertical jump,” </w:t>
      </w:r>
      <w:r w:rsidRPr="00072F70">
        <w:rPr>
          <w:i/>
          <w:iCs/>
          <w:sz w:val="16"/>
          <w:szCs w:val="24"/>
        </w:rPr>
        <w:t>Ergonomics</w:t>
      </w:r>
      <w:r w:rsidRPr="00072F70">
        <w:rPr>
          <w:sz w:val="16"/>
          <w:szCs w:val="24"/>
        </w:rPr>
        <w:t>, vol. 48, no. 11–14, pp. 1594–1603, 2005.</w:t>
      </w:r>
    </w:p>
    <w:p w14:paraId="1F57CA97"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[20]</w:t>
      </w:r>
      <w:r w:rsidRPr="00072F70">
        <w:rPr>
          <w:sz w:val="16"/>
          <w:szCs w:val="24"/>
        </w:rPr>
        <w:tab/>
        <w:t xml:space="preserve">M. F. Bobbert and G. J. van Ingen Schenau, “Coordination in vertical jumping,” </w:t>
      </w:r>
      <w:r w:rsidRPr="00072F70">
        <w:rPr>
          <w:i/>
          <w:iCs/>
          <w:sz w:val="16"/>
          <w:szCs w:val="24"/>
        </w:rPr>
        <w:t>J. Biomech.</w:t>
      </w:r>
      <w:r w:rsidRPr="00072F70">
        <w:rPr>
          <w:sz w:val="16"/>
          <w:szCs w:val="24"/>
        </w:rPr>
        <w:t>, vol. 21, no. 3, pp. 249–262, 1988.</w:t>
      </w:r>
    </w:p>
    <w:p w14:paraId="0603C745"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[21]</w:t>
      </w:r>
      <w:r w:rsidRPr="00072F70">
        <w:rPr>
          <w:sz w:val="16"/>
          <w:szCs w:val="24"/>
        </w:rPr>
        <w:tab/>
        <w:t xml:space="preserve">S. Galle, P. Malcolm, W. Derave, and D. De Clercq, “Adaptation to walking with an exoskeleton that assists ankle extension,” </w:t>
      </w:r>
      <w:r w:rsidRPr="00072F70">
        <w:rPr>
          <w:i/>
          <w:iCs/>
          <w:sz w:val="16"/>
          <w:szCs w:val="24"/>
        </w:rPr>
        <w:t>Gait Posture</w:t>
      </w:r>
      <w:r w:rsidRPr="00072F70">
        <w:rPr>
          <w:sz w:val="16"/>
          <w:szCs w:val="24"/>
        </w:rPr>
        <w:t>, vol. 38, no. 3, pp. 495–499, 2013.</w:t>
      </w:r>
    </w:p>
    <w:p w14:paraId="5A004F52"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[22]</w:t>
      </w:r>
      <w:r w:rsidRPr="00072F70">
        <w:rPr>
          <w:sz w:val="16"/>
          <w:szCs w:val="24"/>
        </w:rPr>
        <w:tab/>
        <w:t xml:space="preserve">K. Gast, R. Kram, and R. Riemer, “Preferred walking speed on rough terrain: Is it all about energetics?,” </w:t>
      </w:r>
      <w:r w:rsidRPr="00072F70">
        <w:rPr>
          <w:i/>
          <w:iCs/>
          <w:sz w:val="16"/>
          <w:szCs w:val="24"/>
        </w:rPr>
        <w:t>J. Exp. Biol.</w:t>
      </w:r>
      <w:r w:rsidRPr="00072F70">
        <w:rPr>
          <w:sz w:val="16"/>
          <w:szCs w:val="24"/>
        </w:rPr>
        <w:t>, vol. 222, no. 9, 2019.</w:t>
      </w:r>
    </w:p>
    <w:p w14:paraId="58EFF1E7"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[23]</w:t>
      </w:r>
      <w:r w:rsidRPr="00072F70">
        <w:rPr>
          <w:sz w:val="16"/>
          <w:szCs w:val="24"/>
        </w:rPr>
        <w:tab/>
        <w:t xml:space="preserve">J. C. Selinger, S. M. O’Connor, J. D. Wong, and J. M. Donelan, “Humans Can Continuously Optimize Energetic Cost during Walking,” </w:t>
      </w:r>
      <w:r w:rsidRPr="00072F70">
        <w:rPr>
          <w:i/>
          <w:iCs/>
          <w:sz w:val="16"/>
          <w:szCs w:val="24"/>
        </w:rPr>
        <w:t>Curr. Biol.</w:t>
      </w:r>
      <w:r w:rsidRPr="00072F70">
        <w:rPr>
          <w:sz w:val="16"/>
          <w:szCs w:val="24"/>
        </w:rPr>
        <w:t>, vol. 25, no. 18, pp. 2452–2456, 2015.</w:t>
      </w:r>
    </w:p>
    <w:p w14:paraId="08200117"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[24]</w:t>
      </w:r>
      <w:r w:rsidRPr="00072F70">
        <w:rPr>
          <w:sz w:val="16"/>
          <w:szCs w:val="24"/>
        </w:rPr>
        <w:tab/>
        <w:t xml:space="preserve">P. C. Goodwin, K. Koorts, R. Mack, S. Mai, M. C. Morrissey, and D. M. Hooper, “Reliability of leg muscle electromyography in vertical jumping,” </w:t>
      </w:r>
      <w:r w:rsidRPr="00072F70">
        <w:rPr>
          <w:i/>
          <w:iCs/>
          <w:sz w:val="16"/>
          <w:szCs w:val="24"/>
        </w:rPr>
        <w:t>Eur. J. Appl. Physiol. Occup. Physiol.</w:t>
      </w:r>
      <w:r w:rsidRPr="00072F70">
        <w:rPr>
          <w:sz w:val="16"/>
          <w:szCs w:val="24"/>
        </w:rPr>
        <w:t>, vol. 79, no. 4, pp. 374–378, 1999.</w:t>
      </w:r>
    </w:p>
    <w:p w14:paraId="4ED67E7C"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[25]</w:t>
      </w:r>
      <w:r w:rsidRPr="00072F70">
        <w:rPr>
          <w:sz w:val="16"/>
          <w:szCs w:val="24"/>
        </w:rPr>
        <w:tab/>
        <w:t xml:space="preserve">R. Pereira, M. Machado, M. Miragaya, L. N. Pereira, and F. Sampaio-jorge, “Muscle Activation Sequence Compromises Vertical Jump Performance,” </w:t>
      </w:r>
      <w:r w:rsidRPr="00072F70">
        <w:rPr>
          <w:i/>
          <w:iCs/>
          <w:sz w:val="16"/>
          <w:szCs w:val="24"/>
        </w:rPr>
        <w:t>Serbian J. Sport. Sci.</w:t>
      </w:r>
      <w:r w:rsidRPr="00072F70">
        <w:rPr>
          <w:sz w:val="16"/>
          <w:szCs w:val="24"/>
        </w:rPr>
        <w:t>, vol. 2, no. 1–4, pp. 85–90, 2008.</w:t>
      </w:r>
    </w:p>
    <w:p w14:paraId="15BF3E8E"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[26]</w:t>
      </w:r>
      <w:r w:rsidRPr="00072F70">
        <w:rPr>
          <w:sz w:val="16"/>
          <w:szCs w:val="24"/>
        </w:rPr>
        <w:tab/>
        <w:t xml:space="preserve">K. Sotiropoulos </w:t>
      </w:r>
      <w:r w:rsidRPr="00072F70">
        <w:rPr>
          <w:i/>
          <w:iCs/>
          <w:sz w:val="16"/>
          <w:szCs w:val="24"/>
        </w:rPr>
        <w:t>et al.</w:t>
      </w:r>
      <w:r w:rsidRPr="00072F70">
        <w:rPr>
          <w:sz w:val="16"/>
          <w:szCs w:val="24"/>
        </w:rPr>
        <w:t xml:space="preserve">, “Effects of warm-up on vertical jump performance and muscle electrical activity using half-squats at low and moderate intensity,” </w:t>
      </w:r>
      <w:r w:rsidRPr="00072F70">
        <w:rPr>
          <w:i/>
          <w:iCs/>
          <w:sz w:val="16"/>
          <w:szCs w:val="24"/>
        </w:rPr>
        <w:t>J. Sport. Sci. Med.</w:t>
      </w:r>
      <w:r w:rsidRPr="00072F70">
        <w:rPr>
          <w:sz w:val="16"/>
          <w:szCs w:val="24"/>
        </w:rPr>
        <w:t>, vol. 9, no. 2, pp. 326–331, 2010.</w:t>
      </w:r>
    </w:p>
    <w:p w14:paraId="64CF8974"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[27]</w:t>
      </w:r>
      <w:r w:rsidRPr="00072F70">
        <w:rPr>
          <w:sz w:val="16"/>
          <w:szCs w:val="24"/>
        </w:rPr>
        <w:tab/>
        <w:t xml:space="preserve">F.-J. Tsai, Y. Liu, S.-H. Chen, and Y.-C. Huang, “Biomechanical Characteristics and EMG Activities of Weighted Countermovement Jump,” in </w:t>
      </w:r>
      <w:r w:rsidRPr="00072F70">
        <w:rPr>
          <w:i/>
          <w:iCs/>
          <w:sz w:val="16"/>
          <w:szCs w:val="24"/>
        </w:rPr>
        <w:t>ISBS-Conference Proceedings Archive</w:t>
      </w:r>
      <w:r w:rsidRPr="00072F70">
        <w:rPr>
          <w:sz w:val="16"/>
          <w:szCs w:val="24"/>
        </w:rPr>
        <w:t>, 2004.</w:t>
      </w:r>
    </w:p>
    <w:p w14:paraId="08D90601"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[28]</w:t>
      </w:r>
      <w:r w:rsidRPr="00072F70">
        <w:rPr>
          <w:sz w:val="16"/>
          <w:szCs w:val="24"/>
        </w:rPr>
        <w:tab/>
        <w:t xml:space="preserve">D. A. Winter, </w:t>
      </w:r>
      <w:r w:rsidRPr="00072F70">
        <w:rPr>
          <w:i/>
          <w:iCs/>
          <w:sz w:val="16"/>
          <w:szCs w:val="24"/>
        </w:rPr>
        <w:t>Biomechanics and Motor Control of Human Movement: Fourth Edition</w:t>
      </w:r>
      <w:r w:rsidRPr="00072F70">
        <w:rPr>
          <w:sz w:val="16"/>
          <w:szCs w:val="24"/>
        </w:rPr>
        <w:t>. 2009.</w:t>
      </w:r>
    </w:p>
    <w:p w14:paraId="08C80632"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[29]</w:t>
      </w:r>
      <w:r w:rsidRPr="00072F70">
        <w:rPr>
          <w:sz w:val="16"/>
          <w:szCs w:val="24"/>
        </w:rPr>
        <w:tab/>
        <w:t xml:space="preserve">T. Lenzi </w:t>
      </w:r>
      <w:r w:rsidRPr="00072F70">
        <w:rPr>
          <w:i/>
          <w:iCs/>
          <w:sz w:val="16"/>
          <w:szCs w:val="24"/>
        </w:rPr>
        <w:t>et al.</w:t>
      </w:r>
      <w:r w:rsidRPr="00072F70">
        <w:rPr>
          <w:sz w:val="16"/>
          <w:szCs w:val="24"/>
        </w:rPr>
        <w:t>, “Intention-Based EMG Control for Powered Exoskeletons,” vol. 59, no. 8, pp. 2180–2190, 2012.</w:t>
      </w:r>
    </w:p>
    <w:p w14:paraId="7CA2579E" w14:textId="3DFBEBCE" w:rsidR="00772CAF" w:rsidRPr="00072F70" w:rsidRDefault="00772CAF" w:rsidP="00772CAF">
      <w:pPr>
        <w:widowControl w:val="0"/>
        <w:autoSpaceDE w:val="0"/>
        <w:autoSpaceDN w:val="0"/>
        <w:adjustRightInd w:val="0"/>
        <w:ind w:left="640" w:hanging="640"/>
        <w:rPr>
          <w:sz w:val="16"/>
          <w:szCs w:val="24"/>
        </w:rPr>
      </w:pPr>
      <w:r w:rsidRPr="00072F70">
        <w:rPr>
          <w:sz w:val="16"/>
          <w:szCs w:val="24"/>
        </w:rPr>
        <w:t>[30]</w:t>
      </w:r>
      <w:r w:rsidRPr="00072F70">
        <w:rPr>
          <w:sz w:val="16"/>
          <w:szCs w:val="24"/>
        </w:rPr>
        <w:tab/>
      </w:r>
      <w:bookmarkStart w:id="2643" w:name="_Hlk52445302"/>
      <w:r w:rsidRPr="00072F70">
        <w:rPr>
          <w:sz w:val="16"/>
          <w:szCs w:val="24"/>
        </w:rPr>
        <w:t>W. Rose, “Raw signal amplification,”.</w:t>
      </w:r>
      <w:r w:rsidRPr="00072F70">
        <w:t xml:space="preserve"> </w:t>
      </w:r>
      <w:r w:rsidRPr="00072F70">
        <w:rPr>
          <w:sz w:val="16"/>
          <w:szCs w:val="24"/>
        </w:rPr>
        <w:t>Mathematics and Signal Processing for Biomechanic</w:t>
      </w:r>
      <w:bookmarkEnd w:id="2643"/>
      <w:r w:rsidRPr="00072F70">
        <w:rPr>
          <w:sz w:val="16"/>
          <w:szCs w:val="24"/>
        </w:rPr>
        <w:t>s ,2014.</w:t>
      </w:r>
    </w:p>
    <w:p w14:paraId="7B085616"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[31]</w:t>
      </w:r>
      <w:r w:rsidRPr="00072F70">
        <w:rPr>
          <w:sz w:val="16"/>
          <w:szCs w:val="24"/>
        </w:rPr>
        <w:tab/>
        <w:t>T. K. K. Koo and A. F. T. Mak, “Feasibility of using EMG driven neuromusculoskeletal model for prediction of dynamic movement of the elbow,” vol. 15, pp. 12–26, 2005.</w:t>
      </w:r>
    </w:p>
    <w:p w14:paraId="09DB766B"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[32]</w:t>
      </w:r>
      <w:r w:rsidRPr="00072F70">
        <w:rPr>
          <w:sz w:val="16"/>
          <w:szCs w:val="24"/>
        </w:rPr>
        <w:tab/>
        <w:t xml:space="preserve">W. S. Selbie and G. E. Caldwell, “A simulation study of vertical jumping from different starting postures,” </w:t>
      </w:r>
      <w:r w:rsidRPr="00072F70">
        <w:rPr>
          <w:i/>
          <w:iCs/>
          <w:sz w:val="16"/>
          <w:szCs w:val="24"/>
        </w:rPr>
        <w:t>J. Biomech.</w:t>
      </w:r>
      <w:r w:rsidRPr="00072F70">
        <w:rPr>
          <w:sz w:val="16"/>
          <w:szCs w:val="24"/>
        </w:rPr>
        <w:t>, vol. 29, no. 9, pp. 1137–1146, 1996.</w:t>
      </w:r>
    </w:p>
    <w:p w14:paraId="435A940E"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[33]</w:t>
      </w:r>
      <w:r w:rsidRPr="00072F70">
        <w:rPr>
          <w:sz w:val="16"/>
          <w:szCs w:val="24"/>
        </w:rPr>
        <w:tab/>
        <w:t xml:space="preserve">Z. J. Domire and J. H. Challis, “The influence of squat depth on maximal vertical jump performance,” </w:t>
      </w:r>
      <w:r w:rsidRPr="00072F70">
        <w:rPr>
          <w:i/>
          <w:iCs/>
          <w:sz w:val="16"/>
          <w:szCs w:val="24"/>
        </w:rPr>
        <w:t>J. Sports Sci.</w:t>
      </w:r>
      <w:r w:rsidRPr="00072F70">
        <w:rPr>
          <w:sz w:val="16"/>
          <w:szCs w:val="24"/>
        </w:rPr>
        <w:t>, vol. 25, no. 2, pp. 193–200, 2007.</w:t>
      </w:r>
    </w:p>
    <w:p w14:paraId="04EEA4DF" w14:textId="6004E815" w:rsidR="00772CAF" w:rsidRPr="00072F70" w:rsidRDefault="00772CAF" w:rsidP="00772CAF">
      <w:pPr>
        <w:widowControl w:val="0"/>
        <w:autoSpaceDE w:val="0"/>
        <w:autoSpaceDN w:val="0"/>
        <w:adjustRightInd w:val="0"/>
        <w:ind w:left="640" w:hanging="640"/>
        <w:rPr>
          <w:sz w:val="16"/>
          <w:szCs w:val="24"/>
        </w:rPr>
      </w:pPr>
      <w:r w:rsidRPr="00072F70">
        <w:rPr>
          <w:sz w:val="16"/>
          <w:szCs w:val="24"/>
        </w:rPr>
        <w:t>[34]</w:t>
      </w:r>
      <w:r w:rsidRPr="00072F70">
        <w:rPr>
          <w:sz w:val="16"/>
          <w:szCs w:val="24"/>
        </w:rPr>
        <w:tab/>
      </w:r>
      <w:bookmarkStart w:id="2644" w:name="_Hlk52445337"/>
      <w:r w:rsidRPr="00072F70">
        <w:rPr>
          <w:sz w:val="16"/>
          <w:szCs w:val="24"/>
        </w:rPr>
        <w:t>B. Ostraich and R. Riemer “Simulation of a Passive Knee Exoskeleton for Vertical Jumping,”.</w:t>
      </w:r>
      <w:r w:rsidRPr="00072F70">
        <w:rPr>
          <w:rFonts w:asciiTheme="majorBidi" w:hAnsiTheme="majorBidi" w:cstheme="majorBidi"/>
          <w:i/>
          <w:iCs/>
        </w:rPr>
        <w:t xml:space="preserve"> </w:t>
      </w:r>
      <w:r w:rsidRPr="00072F70">
        <w:rPr>
          <w:i/>
          <w:iCs/>
          <w:sz w:val="16"/>
          <w:szCs w:val="24"/>
        </w:rPr>
        <w:t xml:space="preserve">ASB 44Annual Meeting. </w:t>
      </w:r>
      <w:r w:rsidRPr="00072F70">
        <w:rPr>
          <w:sz w:val="16"/>
          <w:szCs w:val="24"/>
        </w:rPr>
        <w:t>Georgia Institute of Technology, 2020</w:t>
      </w:r>
      <w:bookmarkEnd w:id="2644"/>
      <w:r w:rsidRPr="00072F70">
        <w:rPr>
          <w:sz w:val="16"/>
          <w:szCs w:val="24"/>
        </w:rPr>
        <w:t>.</w:t>
      </w:r>
    </w:p>
    <w:p w14:paraId="5237B2F0"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[35]</w:t>
      </w:r>
      <w:r w:rsidRPr="00072F70">
        <w:rPr>
          <w:sz w:val="16"/>
          <w:szCs w:val="24"/>
        </w:rPr>
        <w:tab/>
        <w:t xml:space="preserve">P. Jiménez-Reyes, P. Samozino, M. Brughelli, and J. B. Morin, “Effectiveness of an individualized training based on force-velocity profiling during jumping,” </w:t>
      </w:r>
      <w:r w:rsidRPr="00072F70">
        <w:rPr>
          <w:i/>
          <w:iCs/>
          <w:sz w:val="16"/>
          <w:szCs w:val="24"/>
        </w:rPr>
        <w:t>Front. Physiol.</w:t>
      </w:r>
      <w:r w:rsidRPr="00072F70">
        <w:rPr>
          <w:sz w:val="16"/>
          <w:szCs w:val="24"/>
        </w:rPr>
        <w:t>, vol. 7, no. JAN, pp. 1–13, 2017.</w:t>
      </w:r>
    </w:p>
    <w:p w14:paraId="3DD8764E"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[36]</w:t>
      </w:r>
      <w:r w:rsidRPr="00072F70">
        <w:rPr>
          <w:sz w:val="16"/>
          <w:szCs w:val="24"/>
        </w:rPr>
        <w:tab/>
        <w:t xml:space="preserve">C. U. A. Nalysis, O. F. The, and C. O. J. Ump, “Power-Time,Force-Time, and Velocity-Time Curve Analysis of the Countermovement Jump: Impact of Training,” </w:t>
      </w:r>
      <w:r w:rsidRPr="00072F70">
        <w:rPr>
          <w:i/>
          <w:iCs/>
          <w:sz w:val="16"/>
          <w:szCs w:val="24"/>
        </w:rPr>
        <w:t>J. Strength Cond. Res.</w:t>
      </w:r>
      <w:r w:rsidRPr="00072F70">
        <w:rPr>
          <w:sz w:val="16"/>
          <w:szCs w:val="24"/>
        </w:rPr>
        <w:t>, vol. 23, no. 1, pp. 177–186, 2009.</w:t>
      </w:r>
    </w:p>
    <w:p w14:paraId="343F755D"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[37]</w:t>
      </w:r>
      <w:r w:rsidRPr="00072F70">
        <w:rPr>
          <w:sz w:val="16"/>
          <w:szCs w:val="24"/>
        </w:rPr>
        <w:tab/>
        <w:t xml:space="preserve">M. F. Bobbert, K. G. M. Gerritsen, M. C. A. Litjens, and A. J. Van Soest, “Why is countermovement jump height greater than squat jump height?,” </w:t>
      </w:r>
      <w:r w:rsidRPr="00072F70">
        <w:rPr>
          <w:i/>
          <w:iCs/>
          <w:sz w:val="16"/>
          <w:szCs w:val="24"/>
        </w:rPr>
        <w:t>Medicine and Science in Sports and Exercise</w:t>
      </w:r>
      <w:r w:rsidRPr="00072F70">
        <w:rPr>
          <w:sz w:val="16"/>
          <w:szCs w:val="24"/>
        </w:rPr>
        <w:t>, vol. 28, no. 11. pp. 1402–1412, 1996.</w:t>
      </w:r>
    </w:p>
    <w:p w14:paraId="01864143"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[38]</w:t>
      </w:r>
      <w:r w:rsidRPr="00072F70">
        <w:rPr>
          <w:sz w:val="16"/>
          <w:szCs w:val="24"/>
        </w:rPr>
        <w:tab/>
        <w:t xml:space="preserve">Komi P. V and Bosco C, “Utilization of stored elastic energy in leg extensor muscles by men and women,” </w:t>
      </w:r>
      <w:r w:rsidRPr="00072F70">
        <w:rPr>
          <w:i/>
          <w:iCs/>
          <w:sz w:val="16"/>
          <w:szCs w:val="24"/>
        </w:rPr>
        <w:t>Medicine and Science in Sports</w:t>
      </w:r>
      <w:r w:rsidRPr="00072F70">
        <w:rPr>
          <w:sz w:val="16"/>
          <w:szCs w:val="24"/>
        </w:rPr>
        <w:t>, vol. 10, no. 4. pp. 261–5, 1978.</w:t>
      </w:r>
    </w:p>
    <w:p w14:paraId="16825DF7"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[39]</w:t>
      </w:r>
      <w:r w:rsidRPr="00072F70">
        <w:rPr>
          <w:sz w:val="16"/>
          <w:szCs w:val="24"/>
        </w:rPr>
        <w:tab/>
        <w:t xml:space="preserve">B. Van Hooren and J. Zolotarjova, “The Difference between Countermovement and Squat Jump Performances: A Review of Underlying Mechanisms with Practical Applications,” </w:t>
      </w:r>
      <w:r w:rsidRPr="00072F70">
        <w:rPr>
          <w:i/>
          <w:iCs/>
          <w:sz w:val="16"/>
          <w:szCs w:val="24"/>
        </w:rPr>
        <w:t>J. Strength Cond. Res.</w:t>
      </w:r>
      <w:r w:rsidRPr="00072F70">
        <w:rPr>
          <w:sz w:val="16"/>
          <w:szCs w:val="24"/>
        </w:rPr>
        <w:t>, vol. 31, no. 7, pp. 2011–2020, 2017.</w:t>
      </w:r>
    </w:p>
    <w:p w14:paraId="225B902B"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[40]</w:t>
      </w:r>
      <w:r w:rsidRPr="00072F70">
        <w:rPr>
          <w:sz w:val="16"/>
          <w:szCs w:val="24"/>
        </w:rPr>
        <w:tab/>
        <w:t xml:space="preserve">B. Kopper, Z. Csende, L. Trzaskoma, and J. Tihanyi, “Stretch-shortening cycle characteristics during vertical jumps carried out with small and large range of motion,” </w:t>
      </w:r>
      <w:r w:rsidRPr="00072F70">
        <w:rPr>
          <w:i/>
          <w:iCs/>
          <w:sz w:val="16"/>
          <w:szCs w:val="24"/>
        </w:rPr>
        <w:t>J. Electromyogr. Kinesiol.</w:t>
      </w:r>
      <w:r w:rsidRPr="00072F70">
        <w:rPr>
          <w:sz w:val="16"/>
          <w:szCs w:val="24"/>
        </w:rPr>
        <w:t>, vol. 24, no. 2, pp. 233–239, 2014.</w:t>
      </w:r>
    </w:p>
    <w:p w14:paraId="2DB692E2"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[41]</w:t>
      </w:r>
      <w:r w:rsidRPr="00072F70">
        <w:rPr>
          <w:sz w:val="16"/>
          <w:szCs w:val="24"/>
        </w:rPr>
        <w:tab/>
        <w:t xml:space="preserve">G. J. van Ingen Schenau, “An alternative view of the concept of utilisation of elastic energy in human movement,” </w:t>
      </w:r>
      <w:r w:rsidRPr="00072F70">
        <w:rPr>
          <w:i/>
          <w:iCs/>
          <w:sz w:val="16"/>
          <w:szCs w:val="24"/>
        </w:rPr>
        <w:t>Hum. Mov. Sci.</w:t>
      </w:r>
      <w:r w:rsidRPr="00072F70">
        <w:rPr>
          <w:sz w:val="16"/>
          <w:szCs w:val="24"/>
        </w:rPr>
        <w:t>, vol. 3, no. 4, pp. 301–336, 1984.</w:t>
      </w:r>
    </w:p>
    <w:p w14:paraId="502DAE59" w14:textId="77777777" w:rsidR="00772CAF" w:rsidRPr="00072F70" w:rsidRDefault="00772CAF" w:rsidP="00772CAF">
      <w:pPr>
        <w:widowControl w:val="0"/>
        <w:autoSpaceDE w:val="0"/>
        <w:autoSpaceDN w:val="0"/>
        <w:adjustRightInd w:val="0"/>
        <w:ind w:left="640" w:hanging="640"/>
        <w:rPr>
          <w:sz w:val="16"/>
        </w:rPr>
      </w:pPr>
      <w:r w:rsidRPr="00072F70">
        <w:rPr>
          <w:sz w:val="16"/>
          <w:szCs w:val="24"/>
        </w:rPr>
        <w:t>[42]</w:t>
      </w:r>
      <w:r w:rsidRPr="00072F70">
        <w:rPr>
          <w:sz w:val="16"/>
          <w:szCs w:val="24"/>
        </w:rPr>
        <w:tab/>
        <w:t xml:space="preserve">F. C. Anderson and M. G. Pandy, “Storage and utilization of elastic strain energy during jumping,” </w:t>
      </w:r>
      <w:r w:rsidRPr="00072F70">
        <w:rPr>
          <w:i/>
          <w:iCs/>
          <w:sz w:val="16"/>
          <w:szCs w:val="24"/>
        </w:rPr>
        <w:t>J. Biomech.</w:t>
      </w:r>
      <w:r w:rsidRPr="00072F70">
        <w:rPr>
          <w:sz w:val="16"/>
          <w:szCs w:val="24"/>
        </w:rPr>
        <w:t>, vol. 26, no. 12, pp. 1413–1427, 1993.</w:t>
      </w:r>
    </w:p>
    <w:p w14:paraId="35C41F91" w14:textId="2B872431" w:rsidR="001B2686" w:rsidRPr="00072F70" w:rsidRDefault="00953506" w:rsidP="00953506">
      <w:pPr>
        <w:shd w:val="clear" w:color="auto" w:fill="FFFFFF"/>
        <w:spacing w:line="276" w:lineRule="auto"/>
        <w:rPr>
          <w:color w:val="222222"/>
          <w:sz w:val="16"/>
          <w:szCs w:val="16"/>
        </w:rPr>
      </w:pPr>
      <w:r w:rsidRPr="00072F70">
        <w:rPr>
          <w:color w:val="222222"/>
          <w:sz w:val="16"/>
          <w:szCs w:val="16"/>
        </w:rPr>
        <w:fldChar w:fldCharType="end"/>
      </w:r>
    </w:p>
    <w:p w14:paraId="3FFBD771" w14:textId="77777777" w:rsidR="0037551B" w:rsidRPr="00072F70" w:rsidRDefault="0037551B" w:rsidP="001B2686">
      <w:pPr>
        <w:pStyle w:val="FigureCaption"/>
        <w:rPr>
          <w:sz w:val="20"/>
          <w:szCs w:val="20"/>
        </w:rPr>
      </w:pPr>
    </w:p>
    <w:sectPr w:rsidR="0037551B" w:rsidRPr="00072F70" w:rsidSect="007C7694">
      <w:headerReference w:type="default" r:id="rId20"/>
      <w:type w:val="continuous"/>
      <w:pgSz w:w="12240" w:h="15840" w:code="1"/>
      <w:pgMar w:top="1008" w:right="936" w:bottom="1008" w:left="936" w:header="432" w:footer="432" w:gutter="0"/>
      <w:cols w:num="2" w:space="288"/>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8" w:author="ACL" w:date="2020-10-13T14:08:00Z" w:initials="ACL">
    <w:p w14:paraId="2EED3B9B" w14:textId="0EDB3E11" w:rsidR="009779CB" w:rsidRDefault="009779C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note that claims of novelty are discouraged in peer-reviewed journals because they are hard to verify and because all work published in such journals must be novel to be published.</w:t>
      </w:r>
    </w:p>
  </w:comment>
  <w:comment w:id="420" w:author="ACL" w:date="2020-10-13T14:08:00Z" w:initials="ACL">
    <w:p w14:paraId="65D66303" w14:textId="0795D451" w:rsidR="009779CB" w:rsidRDefault="009779CB">
      <w:pPr>
        <w:pStyle w:val="CommentText"/>
      </w:pPr>
      <w:r>
        <w:rPr>
          <w:rStyle w:val="CommentReference"/>
        </w:rPr>
        <w:annotationRef/>
      </w:r>
      <w:r>
        <w:t>Or do you mean “… that provide a total of 70 N m…”</w:t>
      </w:r>
    </w:p>
  </w:comment>
  <w:comment w:id="430" w:author="ACL" w:date="2020-10-13T14:08:00Z" w:initials="ACL">
    <w:p w14:paraId="4FE1C8BD" w14:textId="37515B40" w:rsidR="009779CB" w:rsidRDefault="009779CB">
      <w:pPr>
        <w:pStyle w:val="CommentText"/>
      </w:pPr>
      <w:r>
        <w:rPr>
          <w:rStyle w:val="CommentReference"/>
        </w:rPr>
        <w:annotationRef/>
      </w:r>
      <w:r>
        <w:t>see previous comment</w:t>
      </w:r>
    </w:p>
  </w:comment>
  <w:comment w:id="458" w:author="ACL" w:date="2020-10-13T14:08:00Z" w:initials="ACL">
    <w:p w14:paraId="7A3A7A6E" w14:textId="6AE8F57E" w:rsidR="009779CB" w:rsidRDefault="009779C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578" w:author="ACL" w:date="2020-10-13T14:08:00Z" w:initials="ACL">
    <w:p w14:paraId="29E3DF15" w14:textId="5044480A" w:rsidR="009779CB" w:rsidRDefault="009779CB">
      <w:pPr>
        <w:pStyle w:val="CommentText"/>
      </w:pPr>
      <w:r>
        <w:rPr>
          <w:rStyle w:val="CommentReference"/>
        </w:rPr>
        <w:annotationRef/>
      </w:r>
      <w:r>
        <w:t>Please clarify.</w:t>
      </w:r>
    </w:p>
  </w:comment>
  <w:comment w:id="642" w:author="ACL" w:date="2020-10-13T14:08:00Z" w:initials="ACL">
    <w:p w14:paraId="526C7E27" w14:textId="09E5F17D" w:rsidR="009779CB" w:rsidRDefault="009779CB">
      <w:pPr>
        <w:pStyle w:val="CommentText"/>
      </w:pPr>
      <w:r>
        <w:rPr>
          <w:rStyle w:val="CommentReference"/>
        </w:rPr>
        <w:annotationRef/>
      </w:r>
      <w:r>
        <w:t>You might want to briefly explain this routine.</w:t>
      </w:r>
    </w:p>
  </w:comment>
  <w:comment w:id="720" w:author="ACL" w:date="2020-10-13T14:08:00Z" w:initials="ACL">
    <w:p w14:paraId="16674E95" w14:textId="2AB7C1C8" w:rsidR="009779CB" w:rsidRDefault="009779CB">
      <w:pPr>
        <w:pStyle w:val="CommentText"/>
      </w:pPr>
      <w:r>
        <w:rPr>
          <w:rStyle w:val="CommentReference"/>
        </w:rPr>
        <w:annotationRef/>
      </w:r>
      <w:r>
        <w:t>You may want to explain what is meant by “synchronizing” the data.</w:t>
      </w:r>
    </w:p>
  </w:comment>
  <w:comment w:id="742" w:author="ACL" w:date="2020-10-13T14:08:00Z" w:initials="ACL">
    <w:p w14:paraId="41CB6380" w14:textId="6FBDCCEC" w:rsidR="009779CB" w:rsidRDefault="009779CB">
      <w:pPr>
        <w:pStyle w:val="CommentText"/>
      </w:pPr>
      <w:r>
        <w:rPr>
          <w:rStyle w:val="CommentReference"/>
        </w:rPr>
        <w:annotationRef/>
      </w:r>
      <w:r>
        <w:t xml:space="preserve">You may consider using “c.m.” to abbreviate “center of mass.” This is a common abbreviation in physics. </w:t>
      </w:r>
    </w:p>
  </w:comment>
  <w:comment w:id="780" w:author="ACL" w:date="2020-10-13T14:08:00Z" w:initials="ACL">
    <w:p w14:paraId="2D674A3F" w14:textId="10D714C7" w:rsidR="009779CB" w:rsidRDefault="009779CB">
      <w:pPr>
        <w:pStyle w:val="CommentText"/>
      </w:pPr>
      <w:r>
        <w:rPr>
          <w:rStyle w:val="CommentReference"/>
        </w:rPr>
        <w:annotationRef/>
      </w:r>
      <w:r>
        <w:t xml:space="preserve">Note that “pelvic” is an adjective. </w:t>
      </w:r>
    </w:p>
  </w:comment>
  <w:comment w:id="981" w:author="ACL" w:date="2020-10-13T14:08:00Z" w:initials="ACL">
    <w:p w14:paraId="08EC4331" w14:textId="31A6EAFF" w:rsidR="009779CB" w:rsidRDefault="009779CB">
      <w:pPr>
        <w:pStyle w:val="CommentText"/>
      </w:pPr>
      <w:r>
        <w:rPr>
          <w:rStyle w:val="CommentReference"/>
        </w:rPr>
        <w:annotationRef/>
      </w:r>
      <w:r>
        <w:t>I am not sure what is meant by this clause. You may wish to clarify.</w:t>
      </w:r>
    </w:p>
  </w:comment>
  <w:comment w:id="1271" w:author="ACL" w:date="2020-10-13T14:08:00Z" w:initials="ACL">
    <w:p w14:paraId="180CB232" w14:textId="01D220DB" w:rsidR="009779CB" w:rsidRDefault="009779CB">
      <w:pPr>
        <w:pStyle w:val="CommentText"/>
      </w:pPr>
      <w:r>
        <w:rPr>
          <w:rStyle w:val="CommentReference"/>
        </w:rPr>
        <w:annotationRef/>
      </w:r>
      <w:r>
        <w:t>You may want to clarify how you convert N/kg, which is not a torque, to N m, which is a torque.</w:t>
      </w:r>
    </w:p>
  </w:comment>
  <w:comment w:id="1408" w:author="ACL" w:date="2020-10-13T14:08:00Z" w:initials="ACL">
    <w:p w14:paraId="7ECFAFC6" w14:textId="317C87EC" w:rsidR="009779CB" w:rsidRDefault="009779C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692" w:author="ACL" w:date="2020-10-13T14:08:00Z" w:initials="ACL">
    <w:p w14:paraId="0EF0C2A0" w14:textId="4D622C2E" w:rsidR="009779CB" w:rsidRDefault="009779C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729" w:author="ACL" w:date="2020-10-13T14:08:00Z" w:initials="ACL">
    <w:p w14:paraId="43DF96F2" w14:textId="09F0CB70" w:rsidR="009779CB" w:rsidRDefault="009779CB">
      <w:pPr>
        <w:pStyle w:val="CommentText"/>
      </w:pPr>
      <w:r>
        <w:rPr>
          <w:rStyle w:val="CommentReference"/>
        </w:rPr>
        <w:annotationRef/>
      </w:r>
      <w:r>
        <w:t>Please clarify.</w:t>
      </w:r>
    </w:p>
  </w:comment>
  <w:comment w:id="1848" w:author="ACL" w:date="2020-10-13T14:08:00Z" w:initials="ACL">
    <w:p w14:paraId="0280FBCC" w14:textId="64D7A317" w:rsidR="009779CB" w:rsidRDefault="009779C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867" w:author="ACL" w:date="2020-10-13T14:08:00Z" w:initials="ACL">
    <w:p w14:paraId="1A9ACCD0" w14:textId="229A0D6F" w:rsidR="009779CB" w:rsidRDefault="009779C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 w:id="1908" w:author="ACL" w:date="2020-10-13T14:08:00Z" w:initials="ACL">
    <w:p w14:paraId="6EB17B6B" w14:textId="76492E9E" w:rsidR="009779CB" w:rsidRDefault="009779CB">
      <w:pPr>
        <w:pStyle w:val="CommentText"/>
      </w:pPr>
      <w:r>
        <w:rPr>
          <w:rStyle w:val="CommentReference"/>
        </w:rPr>
        <w:annotationRef/>
      </w:r>
      <w:r>
        <w:t>You might want to state which condition this is.</w:t>
      </w:r>
    </w:p>
  </w:comment>
  <w:comment w:id="1972" w:author="ACL" w:date="2020-10-13T14:08:00Z" w:initials="ACL">
    <w:p w14:paraId="68C3D3EB" w14:textId="4750C058" w:rsidR="009779CB" w:rsidRDefault="009779CB">
      <w:pPr>
        <w:pStyle w:val="CommentText"/>
      </w:pPr>
      <w:r>
        <w:rPr>
          <w:rStyle w:val="CommentReference"/>
        </w:rPr>
        <w:annotationRef/>
      </w:r>
      <w:r>
        <w:t>I’m not sure what is meant by “starching the springs.” Please verify.</w:t>
      </w:r>
    </w:p>
  </w:comment>
  <w:comment w:id="2286" w:author="ACL" w:date="2020-10-13T14:08:00Z" w:initials="ACL">
    <w:p w14:paraId="559E6C03" w14:textId="39440A4E" w:rsidR="009779CB" w:rsidRDefault="009779C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C3C7EE" w14:textId="77777777" w:rsidR="0059461C" w:rsidRDefault="0059461C">
      <w:r>
        <w:separator/>
      </w:r>
    </w:p>
  </w:endnote>
  <w:endnote w:type="continuationSeparator" w:id="0">
    <w:p w14:paraId="40DC1236" w14:textId="77777777" w:rsidR="0059461C" w:rsidRDefault="00594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2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354A04" w14:textId="77777777" w:rsidR="0059461C" w:rsidRDefault="0059461C"/>
  </w:footnote>
  <w:footnote w:type="continuationSeparator" w:id="0">
    <w:p w14:paraId="40458232" w14:textId="77777777" w:rsidR="0059461C" w:rsidRDefault="0059461C">
      <w:r>
        <w:continuationSeparator/>
      </w:r>
    </w:p>
  </w:footnote>
  <w:footnote w:id="1">
    <w:p w14:paraId="67F9233F" w14:textId="77777777" w:rsidR="009779CB" w:rsidRDefault="009779CB" w:rsidP="00DC54BC">
      <w:pPr>
        <w:pStyle w:val="FootnoteText"/>
      </w:pPr>
      <w:r w:rsidRPr="00E224F0">
        <w:rPr>
          <w:rStyle w:val="FootnoteReference"/>
        </w:rPr>
        <w:t>T</w:t>
      </w:r>
      <w:r>
        <w:t>his paper was</w:t>
      </w:r>
      <w:r w:rsidRPr="00944D63">
        <w:t xml:space="preserve"> submitted for review</w:t>
      </w:r>
      <w:r>
        <w:t xml:space="preserve"> </w:t>
      </w:r>
      <w:r w:rsidRPr="00332DE9">
        <w:t xml:space="preserve">at </w:t>
      </w:r>
      <w:r w:rsidRPr="00163328">
        <w:rPr>
          <w:highlight w:val="yellow"/>
        </w:rPr>
        <w:t>XXX</w:t>
      </w:r>
      <w:r w:rsidRPr="00332DE9">
        <w:t xml:space="preserve">. This work was supported in part by Helmsley Charitable Trust through the Agricultural, Biological and Cognitive Robotics Initiative of Ben-Gurion University of the Negev and the Israel Science Foundation under Grant 899/18. </w:t>
      </w:r>
    </w:p>
    <w:p w14:paraId="72ECE8FE" w14:textId="60AB32F6" w:rsidR="009779CB" w:rsidRDefault="009779CB" w:rsidP="00DC54BC">
      <w:pPr>
        <w:pStyle w:val="FootnoteText"/>
        <w:ind w:right="10"/>
        <w:rPr>
          <w:lang w:bidi="he-IL"/>
        </w:rPr>
      </w:pPr>
      <w:r>
        <w:t xml:space="preserve">Coral Ben David is with the </w:t>
      </w:r>
      <w:r w:rsidRPr="00597B38">
        <w:t>Faculty of Industrial Engineering, Ben-Gurion University of the Negev</w:t>
      </w:r>
      <w:r>
        <w:t>, Israel</w:t>
      </w:r>
      <w:r>
        <w:rPr>
          <w:rFonts w:hint="cs"/>
          <w:rtl/>
          <w:lang w:bidi="he-IL"/>
        </w:rPr>
        <w:t xml:space="preserve"> </w:t>
      </w:r>
      <w:r>
        <w:rPr>
          <w:lang w:bidi="he-IL"/>
        </w:rPr>
        <w:t>(e-mail: coralben@post.bgu.ac.il).</w:t>
      </w:r>
    </w:p>
    <w:p w14:paraId="05B35A6E" w14:textId="203BF905" w:rsidR="009779CB" w:rsidRDefault="009779CB" w:rsidP="00DC54BC">
      <w:pPr>
        <w:pStyle w:val="FootnoteText"/>
        <w:ind w:right="10"/>
      </w:pPr>
      <w:r>
        <w:t xml:space="preserve">Barak Ostraich is with the </w:t>
      </w:r>
      <w:r w:rsidRPr="00597B38">
        <w:t>Faculty of Industrial Engineering, Ben-Gurion University of the Negev</w:t>
      </w:r>
      <w:r>
        <w:t xml:space="preserve">, Israel (e-mail: </w:t>
      </w:r>
      <w:r w:rsidRPr="00DC54BC">
        <w:t>ostr@post.bgu.ac.il</w:t>
      </w:r>
      <w:r>
        <w:t>)</w:t>
      </w:r>
    </w:p>
    <w:p w14:paraId="4CA0CEB4" w14:textId="39DFFAF4" w:rsidR="009779CB" w:rsidRPr="000F36B2" w:rsidRDefault="009779CB" w:rsidP="00DC54BC">
      <w:pPr>
        <w:ind w:firstLine="202"/>
        <w:rPr>
          <w:sz w:val="16"/>
          <w:szCs w:val="16"/>
        </w:rPr>
      </w:pPr>
      <w:r w:rsidRPr="000F36B2">
        <w:rPr>
          <w:sz w:val="16"/>
          <w:szCs w:val="16"/>
        </w:rPr>
        <w:t>Dr. Raziel Riemer is with</w:t>
      </w:r>
      <w:r>
        <w:rPr>
          <w:sz w:val="16"/>
          <w:szCs w:val="16"/>
        </w:rPr>
        <w:t xml:space="preserve"> the</w:t>
      </w:r>
      <w:r w:rsidRPr="000F36B2">
        <w:rPr>
          <w:sz w:val="16"/>
          <w:szCs w:val="16"/>
        </w:rPr>
        <w:t xml:space="preserve"> Faculty of Industrial Engineering, Ben-Gurion University of the Negev, Israel (correspondence email</w:t>
      </w:r>
      <w:r>
        <w:rPr>
          <w:sz w:val="16"/>
          <w:szCs w:val="16"/>
        </w:rPr>
        <w:t xml:space="preserve">: </w:t>
      </w:r>
      <w:r w:rsidRPr="000F36B2">
        <w:rPr>
          <w:sz w:val="16"/>
          <w:szCs w:val="16"/>
        </w:rPr>
        <w:t>rriemer@bgu.ac.il)</w:t>
      </w:r>
    </w:p>
    <w:p w14:paraId="5DB367A6" w14:textId="5DF3AB22" w:rsidR="009779CB" w:rsidRDefault="009779C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48B0C" w14:textId="77777777" w:rsidR="009779CB" w:rsidRDefault="009779CB">
    <w:pPr>
      <w:framePr w:wrap="auto" w:vAnchor="text" w:hAnchor="margin" w:xAlign="right" w:y="1"/>
    </w:pPr>
    <w:r>
      <w:fldChar w:fldCharType="begin"/>
    </w:r>
    <w:r>
      <w:instrText xml:space="preserve">PAGE  </w:instrText>
    </w:r>
    <w:r>
      <w:fldChar w:fldCharType="separate"/>
    </w:r>
    <w:r w:rsidR="0059461C">
      <w:rPr>
        <w:noProof/>
      </w:rPr>
      <w:t>1</w:t>
    </w:r>
    <w:r>
      <w:fldChar w:fldCharType="end"/>
    </w:r>
  </w:p>
  <w:p w14:paraId="0E471877" w14:textId="77777777" w:rsidR="009779CB" w:rsidRDefault="009779CB">
    <w:pPr>
      <w:ind w:right="360"/>
    </w:pPr>
    <w:r>
      <w:t>&gt; REPLACE THIS LINE WITH YOUR PAPER IDENTIFICATION NUMBER (DOUBLE-CLICK HERE TO EDIT) &lt;</w:t>
    </w:r>
  </w:p>
  <w:p w14:paraId="58823D2F" w14:textId="77777777" w:rsidR="009779CB" w:rsidRDefault="009779CB">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83645FE"/>
    <w:lvl w:ilvl="0">
      <w:start w:val="1"/>
      <w:numFmt w:val="decimal"/>
      <w:lvlText w:val="%1."/>
      <w:lvlJc w:val="left"/>
      <w:pPr>
        <w:tabs>
          <w:tab w:val="num" w:pos="1800"/>
        </w:tabs>
        <w:ind w:left="1800" w:hanging="360"/>
      </w:pPr>
    </w:lvl>
  </w:abstractNum>
  <w:abstractNum w:abstractNumId="2">
    <w:nsid w:val="FFFFFF7D"/>
    <w:multiLevelType w:val="singleLevel"/>
    <w:tmpl w:val="2D64C82E"/>
    <w:lvl w:ilvl="0">
      <w:start w:val="1"/>
      <w:numFmt w:val="decimal"/>
      <w:lvlText w:val="%1."/>
      <w:lvlJc w:val="left"/>
      <w:pPr>
        <w:tabs>
          <w:tab w:val="num" w:pos="1440"/>
        </w:tabs>
        <w:ind w:left="1440" w:hanging="360"/>
      </w:pPr>
    </w:lvl>
  </w:abstractNum>
  <w:abstractNum w:abstractNumId="3">
    <w:nsid w:val="FFFFFF7E"/>
    <w:multiLevelType w:val="singleLevel"/>
    <w:tmpl w:val="3EC0A584"/>
    <w:lvl w:ilvl="0">
      <w:start w:val="1"/>
      <w:numFmt w:val="decimal"/>
      <w:lvlText w:val="%1."/>
      <w:lvlJc w:val="left"/>
      <w:pPr>
        <w:tabs>
          <w:tab w:val="num" w:pos="1080"/>
        </w:tabs>
        <w:ind w:left="1080" w:hanging="360"/>
      </w:pPr>
    </w:lvl>
  </w:abstractNum>
  <w:abstractNum w:abstractNumId="4">
    <w:nsid w:val="FFFFFF7F"/>
    <w:multiLevelType w:val="singleLevel"/>
    <w:tmpl w:val="4BCEADAC"/>
    <w:lvl w:ilvl="0">
      <w:start w:val="1"/>
      <w:numFmt w:val="decimal"/>
      <w:lvlText w:val="%1."/>
      <w:lvlJc w:val="left"/>
      <w:pPr>
        <w:tabs>
          <w:tab w:val="num" w:pos="720"/>
        </w:tabs>
        <w:ind w:left="720" w:hanging="360"/>
      </w:pPr>
    </w:lvl>
  </w:abstractNum>
  <w:abstractNum w:abstractNumId="5">
    <w:nsid w:val="FFFFFF80"/>
    <w:multiLevelType w:val="singleLevel"/>
    <w:tmpl w:val="75FE2A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502DD9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68EC83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AD12F93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2D92B9C4"/>
    <w:lvl w:ilvl="0">
      <w:start w:val="1"/>
      <w:numFmt w:val="decimal"/>
      <w:lvlText w:val="%1."/>
      <w:lvlJc w:val="left"/>
      <w:pPr>
        <w:tabs>
          <w:tab w:val="num" w:pos="360"/>
        </w:tabs>
        <w:ind w:left="360" w:hanging="360"/>
      </w:pPr>
    </w:lvl>
  </w:abstractNum>
  <w:abstractNum w:abstractNumId="10">
    <w:nsid w:val="FFFFFF89"/>
    <w:multiLevelType w:val="singleLevel"/>
    <w:tmpl w:val="4A866B10"/>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B0B1D66"/>
    <w:multiLevelType w:val="singleLevel"/>
    <w:tmpl w:val="0BEC9FB0"/>
    <w:lvl w:ilvl="0">
      <w:start w:val="1"/>
      <w:numFmt w:val="none"/>
      <w:lvlText w:val=""/>
      <w:legacy w:legacy="1" w:legacySpace="0" w:legacyIndent="0"/>
      <w:lvlJc w:val="left"/>
      <w:pPr>
        <w:ind w:left="288"/>
      </w:pPr>
    </w:lvl>
  </w:abstractNum>
  <w:abstractNum w:abstractNumId="14">
    <w:nsid w:val="2517274C"/>
    <w:multiLevelType w:val="singleLevel"/>
    <w:tmpl w:val="04090011"/>
    <w:lvl w:ilvl="0">
      <w:start w:val="1"/>
      <w:numFmt w:val="decimal"/>
      <w:lvlText w:val="%1)"/>
      <w:lvlJc w:val="left"/>
      <w:pPr>
        <w:tabs>
          <w:tab w:val="num" w:pos="360"/>
        </w:tabs>
        <w:ind w:left="360" w:hanging="360"/>
      </w:pPr>
    </w:lvl>
  </w:abstractNum>
  <w:abstractNum w:abstractNumId="15">
    <w:nsid w:val="27954801"/>
    <w:multiLevelType w:val="hybridMultilevel"/>
    <w:tmpl w:val="63D202CC"/>
    <w:lvl w:ilvl="0" w:tplc="FA94C0AE">
      <w:start w:val="4"/>
      <w:numFmt w:val="bullet"/>
      <w:lvlText w:val=""/>
      <w:lvlJc w:val="left"/>
      <w:pPr>
        <w:ind w:left="562" w:hanging="360"/>
      </w:pPr>
      <w:rPr>
        <w:rFonts w:ascii="Symbol" w:eastAsia="Times New Roman" w:hAnsi="Symbol" w:cs="Times New Roman"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16">
    <w:nsid w:val="2D234D8B"/>
    <w:multiLevelType w:val="singleLevel"/>
    <w:tmpl w:val="0409000F"/>
    <w:lvl w:ilvl="0">
      <w:start w:val="1"/>
      <w:numFmt w:val="decimal"/>
      <w:lvlText w:val="%1."/>
      <w:lvlJc w:val="left"/>
      <w:pPr>
        <w:tabs>
          <w:tab w:val="num" w:pos="360"/>
        </w:tabs>
        <w:ind w:left="360" w:hanging="360"/>
      </w:pPr>
    </w:lvl>
  </w:abstractNum>
  <w:abstractNum w:abstractNumId="17">
    <w:nsid w:val="2F8B23F8"/>
    <w:multiLevelType w:val="singleLevel"/>
    <w:tmpl w:val="12CEED98"/>
    <w:lvl w:ilvl="0">
      <w:start w:val="1"/>
      <w:numFmt w:val="decimal"/>
      <w:lvlText w:val="%1."/>
      <w:legacy w:legacy="1" w:legacySpace="0" w:legacyIndent="360"/>
      <w:lvlJc w:val="left"/>
      <w:pPr>
        <w:ind w:left="360" w:hanging="360"/>
      </w:pPr>
    </w:lvl>
  </w:abstractNum>
  <w:abstractNum w:abstractNumId="18">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0">
    <w:nsid w:val="3AAC1CFC"/>
    <w:multiLevelType w:val="singleLevel"/>
    <w:tmpl w:val="3A8EC28E"/>
    <w:lvl w:ilvl="0">
      <w:start w:val="1"/>
      <w:numFmt w:val="decimal"/>
      <w:lvlText w:val="[%1]"/>
      <w:lvlJc w:val="left"/>
      <w:pPr>
        <w:tabs>
          <w:tab w:val="num" w:pos="360"/>
        </w:tabs>
        <w:ind w:left="360" w:hanging="360"/>
      </w:pPr>
    </w:lvl>
  </w:abstractNum>
  <w:abstractNum w:abstractNumId="21">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0B59CF"/>
    <w:multiLevelType w:val="singleLevel"/>
    <w:tmpl w:val="4A4223A6"/>
    <w:lvl w:ilvl="0">
      <w:start w:val="1"/>
      <w:numFmt w:val="decimal"/>
      <w:lvlText w:val="%1."/>
      <w:legacy w:legacy="1" w:legacySpace="0" w:legacyIndent="360"/>
      <w:lvlJc w:val="left"/>
      <w:pPr>
        <w:ind w:left="360" w:hanging="360"/>
      </w:pPr>
    </w:lvl>
  </w:abstractNum>
  <w:abstractNum w:abstractNumId="25">
    <w:nsid w:val="55630736"/>
    <w:multiLevelType w:val="singleLevel"/>
    <w:tmpl w:val="0BEC9FB0"/>
    <w:lvl w:ilvl="0">
      <w:start w:val="1"/>
      <w:numFmt w:val="none"/>
      <w:lvlText w:val=""/>
      <w:legacy w:legacy="1" w:legacySpace="0" w:legacyIndent="0"/>
      <w:lvlJc w:val="left"/>
      <w:pPr>
        <w:ind w:left="288"/>
      </w:pPr>
    </w:lvl>
  </w:abstractNum>
  <w:abstractNum w:abstractNumId="26">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7">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7"/>
  </w:num>
  <w:num w:numId="3">
    <w:abstractNumId w:val="17"/>
    <w:lvlOverride w:ilvl="0">
      <w:lvl w:ilvl="0">
        <w:start w:val="1"/>
        <w:numFmt w:val="decimal"/>
        <w:lvlText w:val="%1."/>
        <w:legacy w:legacy="1" w:legacySpace="0" w:legacyIndent="360"/>
        <w:lvlJc w:val="left"/>
        <w:pPr>
          <w:ind w:left="360" w:hanging="360"/>
        </w:pPr>
      </w:lvl>
    </w:lvlOverride>
  </w:num>
  <w:num w:numId="4">
    <w:abstractNumId w:val="17"/>
    <w:lvlOverride w:ilvl="0">
      <w:lvl w:ilvl="0">
        <w:start w:val="1"/>
        <w:numFmt w:val="decimal"/>
        <w:lvlText w:val="%1."/>
        <w:legacy w:legacy="1" w:legacySpace="0" w:legacyIndent="360"/>
        <w:lvlJc w:val="left"/>
        <w:pPr>
          <w:ind w:left="360" w:hanging="360"/>
        </w:pPr>
      </w:lvl>
    </w:lvlOverride>
  </w:num>
  <w:num w:numId="5">
    <w:abstractNumId w:val="17"/>
    <w:lvlOverride w:ilvl="0">
      <w:lvl w:ilvl="0">
        <w:start w:val="1"/>
        <w:numFmt w:val="decimal"/>
        <w:lvlText w:val="%1."/>
        <w:legacy w:legacy="1" w:legacySpace="0" w:legacyIndent="360"/>
        <w:lvlJc w:val="left"/>
        <w:pPr>
          <w:ind w:left="360" w:hanging="360"/>
        </w:pPr>
      </w:lvl>
    </w:lvlOverride>
  </w:num>
  <w:num w:numId="6">
    <w:abstractNumId w:val="22"/>
  </w:num>
  <w:num w:numId="7">
    <w:abstractNumId w:val="22"/>
    <w:lvlOverride w:ilvl="0">
      <w:lvl w:ilvl="0">
        <w:start w:val="1"/>
        <w:numFmt w:val="decimal"/>
        <w:lvlText w:val="%1."/>
        <w:legacy w:legacy="1" w:legacySpace="0" w:legacyIndent="360"/>
        <w:lvlJc w:val="left"/>
        <w:pPr>
          <w:ind w:left="360" w:hanging="360"/>
        </w:pPr>
      </w:lvl>
    </w:lvlOverride>
  </w:num>
  <w:num w:numId="8">
    <w:abstractNumId w:val="22"/>
    <w:lvlOverride w:ilvl="0">
      <w:lvl w:ilvl="0">
        <w:start w:val="1"/>
        <w:numFmt w:val="decimal"/>
        <w:lvlText w:val="%1."/>
        <w:legacy w:legacy="1" w:legacySpace="0" w:legacyIndent="360"/>
        <w:lvlJc w:val="left"/>
        <w:pPr>
          <w:ind w:left="360" w:hanging="360"/>
        </w:pPr>
      </w:lvl>
    </w:lvlOverride>
  </w:num>
  <w:num w:numId="9">
    <w:abstractNumId w:val="22"/>
    <w:lvlOverride w:ilvl="0">
      <w:lvl w:ilvl="0">
        <w:start w:val="1"/>
        <w:numFmt w:val="decimal"/>
        <w:lvlText w:val="%1."/>
        <w:legacy w:legacy="1" w:legacySpace="0" w:legacyIndent="360"/>
        <w:lvlJc w:val="left"/>
        <w:pPr>
          <w:ind w:left="360" w:hanging="360"/>
        </w:pPr>
      </w:lvl>
    </w:lvlOverride>
  </w:num>
  <w:num w:numId="10">
    <w:abstractNumId w:val="22"/>
    <w:lvlOverride w:ilvl="0">
      <w:lvl w:ilvl="0">
        <w:start w:val="1"/>
        <w:numFmt w:val="decimal"/>
        <w:lvlText w:val="%1."/>
        <w:legacy w:legacy="1" w:legacySpace="0" w:legacyIndent="360"/>
        <w:lvlJc w:val="left"/>
        <w:pPr>
          <w:ind w:left="360" w:hanging="360"/>
        </w:pPr>
      </w:lvl>
    </w:lvlOverride>
  </w:num>
  <w:num w:numId="11">
    <w:abstractNumId w:val="22"/>
    <w:lvlOverride w:ilvl="0">
      <w:lvl w:ilvl="0">
        <w:start w:val="1"/>
        <w:numFmt w:val="decimal"/>
        <w:lvlText w:val="%1."/>
        <w:legacy w:legacy="1" w:legacySpace="0" w:legacyIndent="360"/>
        <w:lvlJc w:val="left"/>
        <w:pPr>
          <w:ind w:left="360" w:hanging="360"/>
        </w:pPr>
      </w:lvl>
    </w:lvlOverride>
  </w:num>
  <w:num w:numId="12">
    <w:abstractNumId w:val="19"/>
  </w:num>
  <w:num w:numId="13">
    <w:abstractNumId w:val="13"/>
  </w:num>
  <w:num w:numId="14">
    <w:abstractNumId w:val="25"/>
  </w:num>
  <w:num w:numId="15">
    <w:abstractNumId w:val="24"/>
  </w:num>
  <w:num w:numId="16">
    <w:abstractNumId w:val="31"/>
  </w:num>
  <w:num w:numId="17">
    <w:abstractNumId w:val="16"/>
  </w:num>
  <w:num w:numId="18">
    <w:abstractNumId w:val="14"/>
  </w:num>
  <w:num w:numId="19">
    <w:abstractNumId w:val="26"/>
  </w:num>
  <w:num w:numId="20">
    <w:abstractNumId w:val="2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9"/>
  </w:num>
  <w:num w:numId="24">
    <w:abstractNumId w:val="23"/>
  </w:num>
  <w:num w:numId="25">
    <w:abstractNumId w:val="28"/>
  </w:num>
  <w:num w:numId="26">
    <w:abstractNumId w:val="12"/>
  </w:num>
  <w:num w:numId="27">
    <w:abstractNumId w:val="27"/>
  </w:num>
  <w:num w:numId="28">
    <w:abstractNumId w:val="18"/>
  </w:num>
  <w:num w:numId="29">
    <w:abstractNumId w:val="21"/>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attachedTemplate r:id="rId1"/>
  <w:revisionView w:insDel="0" w:formatting="0"/>
  <w:trackRevisions/>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cwAQIzE2MTE0MTEyUdpeDU4uLM/DyQAqNaACXiI6IsAAAA"/>
  </w:docVars>
  <w:rsids>
    <w:rsidRoot w:val="009F4B45"/>
    <w:rsid w:val="00000F4A"/>
    <w:rsid w:val="00004671"/>
    <w:rsid w:val="000071A3"/>
    <w:rsid w:val="00011EFA"/>
    <w:rsid w:val="000207E5"/>
    <w:rsid w:val="00022068"/>
    <w:rsid w:val="000234ED"/>
    <w:rsid w:val="00027C15"/>
    <w:rsid w:val="00032214"/>
    <w:rsid w:val="000333F2"/>
    <w:rsid w:val="00036B79"/>
    <w:rsid w:val="00042E13"/>
    <w:rsid w:val="0004649E"/>
    <w:rsid w:val="000513E7"/>
    <w:rsid w:val="00055DA7"/>
    <w:rsid w:val="00061DCE"/>
    <w:rsid w:val="0006239E"/>
    <w:rsid w:val="00066059"/>
    <w:rsid w:val="000700FD"/>
    <w:rsid w:val="000703CC"/>
    <w:rsid w:val="00072F70"/>
    <w:rsid w:val="000801E3"/>
    <w:rsid w:val="00085966"/>
    <w:rsid w:val="000873A3"/>
    <w:rsid w:val="00095644"/>
    <w:rsid w:val="000A0C2F"/>
    <w:rsid w:val="000A168B"/>
    <w:rsid w:val="000A3336"/>
    <w:rsid w:val="000A3BF5"/>
    <w:rsid w:val="000A473F"/>
    <w:rsid w:val="000A480C"/>
    <w:rsid w:val="000B4C2A"/>
    <w:rsid w:val="000B6DDF"/>
    <w:rsid w:val="000B6ED9"/>
    <w:rsid w:val="000C1607"/>
    <w:rsid w:val="000C40D5"/>
    <w:rsid w:val="000C6F42"/>
    <w:rsid w:val="000D2BDE"/>
    <w:rsid w:val="000D4D14"/>
    <w:rsid w:val="000D56BD"/>
    <w:rsid w:val="000D7248"/>
    <w:rsid w:val="000E5A74"/>
    <w:rsid w:val="000E6E3B"/>
    <w:rsid w:val="000F1939"/>
    <w:rsid w:val="000F5EA2"/>
    <w:rsid w:val="000F6021"/>
    <w:rsid w:val="000F65F2"/>
    <w:rsid w:val="000F6D39"/>
    <w:rsid w:val="00104BB0"/>
    <w:rsid w:val="0010794E"/>
    <w:rsid w:val="00113F26"/>
    <w:rsid w:val="00115AA5"/>
    <w:rsid w:val="00116349"/>
    <w:rsid w:val="001178B5"/>
    <w:rsid w:val="00120D5A"/>
    <w:rsid w:val="001249DF"/>
    <w:rsid w:val="001307F6"/>
    <w:rsid w:val="00130D4B"/>
    <w:rsid w:val="0013354F"/>
    <w:rsid w:val="00140387"/>
    <w:rsid w:val="001418D8"/>
    <w:rsid w:val="0014296A"/>
    <w:rsid w:val="00143F2E"/>
    <w:rsid w:val="00144E72"/>
    <w:rsid w:val="00146D40"/>
    <w:rsid w:val="00154EB0"/>
    <w:rsid w:val="00154EEE"/>
    <w:rsid w:val="00160C3A"/>
    <w:rsid w:val="0016119D"/>
    <w:rsid w:val="00163328"/>
    <w:rsid w:val="00163C53"/>
    <w:rsid w:val="001656B0"/>
    <w:rsid w:val="00165B73"/>
    <w:rsid w:val="00170D4B"/>
    <w:rsid w:val="00175800"/>
    <w:rsid w:val="001768FF"/>
    <w:rsid w:val="0017766C"/>
    <w:rsid w:val="001813AC"/>
    <w:rsid w:val="00183FDA"/>
    <w:rsid w:val="00184E18"/>
    <w:rsid w:val="001914F8"/>
    <w:rsid w:val="00193B59"/>
    <w:rsid w:val="00196717"/>
    <w:rsid w:val="001A0EB4"/>
    <w:rsid w:val="001A60B1"/>
    <w:rsid w:val="001A6AC5"/>
    <w:rsid w:val="001B2446"/>
    <w:rsid w:val="001B2686"/>
    <w:rsid w:val="001B36B1"/>
    <w:rsid w:val="001B585A"/>
    <w:rsid w:val="001C0398"/>
    <w:rsid w:val="001C0902"/>
    <w:rsid w:val="001C18A3"/>
    <w:rsid w:val="001C350E"/>
    <w:rsid w:val="001C581D"/>
    <w:rsid w:val="001D0ED4"/>
    <w:rsid w:val="001D68EA"/>
    <w:rsid w:val="001E0DAB"/>
    <w:rsid w:val="001E0E3C"/>
    <w:rsid w:val="001E1322"/>
    <w:rsid w:val="001E1A0E"/>
    <w:rsid w:val="001E7B7A"/>
    <w:rsid w:val="001F255D"/>
    <w:rsid w:val="001F4C5C"/>
    <w:rsid w:val="001F7813"/>
    <w:rsid w:val="00200E6F"/>
    <w:rsid w:val="00204478"/>
    <w:rsid w:val="00204611"/>
    <w:rsid w:val="00205C7C"/>
    <w:rsid w:val="00214E2E"/>
    <w:rsid w:val="00216141"/>
    <w:rsid w:val="00217186"/>
    <w:rsid w:val="00217BD4"/>
    <w:rsid w:val="002208AE"/>
    <w:rsid w:val="002209CB"/>
    <w:rsid w:val="0022170A"/>
    <w:rsid w:val="00223951"/>
    <w:rsid w:val="00227B31"/>
    <w:rsid w:val="0023250B"/>
    <w:rsid w:val="002361F5"/>
    <w:rsid w:val="00237316"/>
    <w:rsid w:val="00242C21"/>
    <w:rsid w:val="002434A1"/>
    <w:rsid w:val="002577C2"/>
    <w:rsid w:val="00261AFA"/>
    <w:rsid w:val="00263943"/>
    <w:rsid w:val="0026719D"/>
    <w:rsid w:val="00267B35"/>
    <w:rsid w:val="002739C7"/>
    <w:rsid w:val="00275873"/>
    <w:rsid w:val="00275AA3"/>
    <w:rsid w:val="00276828"/>
    <w:rsid w:val="002840BE"/>
    <w:rsid w:val="00285B97"/>
    <w:rsid w:val="002879F9"/>
    <w:rsid w:val="00292547"/>
    <w:rsid w:val="00295379"/>
    <w:rsid w:val="002A12EA"/>
    <w:rsid w:val="002A42E7"/>
    <w:rsid w:val="002A6C7D"/>
    <w:rsid w:val="002B3ED6"/>
    <w:rsid w:val="002B44B6"/>
    <w:rsid w:val="002C0981"/>
    <w:rsid w:val="002C259A"/>
    <w:rsid w:val="002C40CB"/>
    <w:rsid w:val="002C70B6"/>
    <w:rsid w:val="002D1284"/>
    <w:rsid w:val="002D590F"/>
    <w:rsid w:val="002E1F95"/>
    <w:rsid w:val="002E7C5F"/>
    <w:rsid w:val="002F1A23"/>
    <w:rsid w:val="002F2872"/>
    <w:rsid w:val="002F2B91"/>
    <w:rsid w:val="002F7910"/>
    <w:rsid w:val="00300911"/>
    <w:rsid w:val="00305EF9"/>
    <w:rsid w:val="003070FB"/>
    <w:rsid w:val="00311D1B"/>
    <w:rsid w:val="00312EC4"/>
    <w:rsid w:val="00313A92"/>
    <w:rsid w:val="00314F82"/>
    <w:rsid w:val="003261F0"/>
    <w:rsid w:val="00332DE9"/>
    <w:rsid w:val="00334282"/>
    <w:rsid w:val="00340C23"/>
    <w:rsid w:val="003414E2"/>
    <w:rsid w:val="003427CE"/>
    <w:rsid w:val="00342BE1"/>
    <w:rsid w:val="0034618C"/>
    <w:rsid w:val="003461E8"/>
    <w:rsid w:val="00346F8C"/>
    <w:rsid w:val="0035328F"/>
    <w:rsid w:val="003538AB"/>
    <w:rsid w:val="003543C2"/>
    <w:rsid w:val="00356166"/>
    <w:rsid w:val="003567C1"/>
    <w:rsid w:val="00360269"/>
    <w:rsid w:val="00361BD2"/>
    <w:rsid w:val="00364C69"/>
    <w:rsid w:val="00365317"/>
    <w:rsid w:val="0036661F"/>
    <w:rsid w:val="00367AB3"/>
    <w:rsid w:val="00372BF2"/>
    <w:rsid w:val="0037551B"/>
    <w:rsid w:val="0038018C"/>
    <w:rsid w:val="00381949"/>
    <w:rsid w:val="00382EA8"/>
    <w:rsid w:val="00392B9B"/>
    <w:rsid w:val="00392DBA"/>
    <w:rsid w:val="00393A12"/>
    <w:rsid w:val="00393F54"/>
    <w:rsid w:val="00395BF9"/>
    <w:rsid w:val="00396FF0"/>
    <w:rsid w:val="003A15F3"/>
    <w:rsid w:val="003B01A4"/>
    <w:rsid w:val="003B2F78"/>
    <w:rsid w:val="003B38FB"/>
    <w:rsid w:val="003C0831"/>
    <w:rsid w:val="003C3322"/>
    <w:rsid w:val="003C67E5"/>
    <w:rsid w:val="003C68C2"/>
    <w:rsid w:val="003D1069"/>
    <w:rsid w:val="003D1EBF"/>
    <w:rsid w:val="003D4CAE"/>
    <w:rsid w:val="003D79E8"/>
    <w:rsid w:val="003E02CD"/>
    <w:rsid w:val="003E07A3"/>
    <w:rsid w:val="003E2860"/>
    <w:rsid w:val="003E4E5B"/>
    <w:rsid w:val="003F26BD"/>
    <w:rsid w:val="003F4131"/>
    <w:rsid w:val="003F4EC7"/>
    <w:rsid w:val="003F52AD"/>
    <w:rsid w:val="00400F20"/>
    <w:rsid w:val="0041288E"/>
    <w:rsid w:val="00420CBE"/>
    <w:rsid w:val="0043144F"/>
    <w:rsid w:val="00431BFA"/>
    <w:rsid w:val="00432AA5"/>
    <w:rsid w:val="004349AA"/>
    <w:rsid w:val="00434F8E"/>
    <w:rsid w:val="004353CF"/>
    <w:rsid w:val="004411BF"/>
    <w:rsid w:val="00442A17"/>
    <w:rsid w:val="00442C36"/>
    <w:rsid w:val="00445E9F"/>
    <w:rsid w:val="00447E7D"/>
    <w:rsid w:val="00460675"/>
    <w:rsid w:val="004631BC"/>
    <w:rsid w:val="0046388F"/>
    <w:rsid w:val="00464933"/>
    <w:rsid w:val="0046747B"/>
    <w:rsid w:val="00472E1C"/>
    <w:rsid w:val="00482572"/>
    <w:rsid w:val="00483856"/>
    <w:rsid w:val="00484761"/>
    <w:rsid w:val="00484DD5"/>
    <w:rsid w:val="004873F5"/>
    <w:rsid w:val="004879FB"/>
    <w:rsid w:val="00491693"/>
    <w:rsid w:val="00496693"/>
    <w:rsid w:val="004A024C"/>
    <w:rsid w:val="004A125D"/>
    <w:rsid w:val="004B3700"/>
    <w:rsid w:val="004B558A"/>
    <w:rsid w:val="004B7C1A"/>
    <w:rsid w:val="004C1E16"/>
    <w:rsid w:val="004C2543"/>
    <w:rsid w:val="004D15CA"/>
    <w:rsid w:val="004D40AC"/>
    <w:rsid w:val="004D5547"/>
    <w:rsid w:val="004D6DA5"/>
    <w:rsid w:val="004D7528"/>
    <w:rsid w:val="004E2B24"/>
    <w:rsid w:val="004E3E4C"/>
    <w:rsid w:val="004E600D"/>
    <w:rsid w:val="004F04B3"/>
    <w:rsid w:val="004F23A0"/>
    <w:rsid w:val="005003E3"/>
    <w:rsid w:val="005052CD"/>
    <w:rsid w:val="00505D00"/>
    <w:rsid w:val="005067A7"/>
    <w:rsid w:val="00512033"/>
    <w:rsid w:val="00512D14"/>
    <w:rsid w:val="00514639"/>
    <w:rsid w:val="00514855"/>
    <w:rsid w:val="00514C67"/>
    <w:rsid w:val="00517263"/>
    <w:rsid w:val="0052453B"/>
    <w:rsid w:val="00524587"/>
    <w:rsid w:val="00530514"/>
    <w:rsid w:val="00531366"/>
    <w:rsid w:val="005330AF"/>
    <w:rsid w:val="00535307"/>
    <w:rsid w:val="005443D9"/>
    <w:rsid w:val="0054522A"/>
    <w:rsid w:val="00545DA9"/>
    <w:rsid w:val="0054692F"/>
    <w:rsid w:val="00550080"/>
    <w:rsid w:val="00550466"/>
    <w:rsid w:val="00550A26"/>
    <w:rsid w:val="00550BF5"/>
    <w:rsid w:val="00551E6C"/>
    <w:rsid w:val="005536CC"/>
    <w:rsid w:val="0056225B"/>
    <w:rsid w:val="00563B55"/>
    <w:rsid w:val="005649F9"/>
    <w:rsid w:val="00567A70"/>
    <w:rsid w:val="00572E38"/>
    <w:rsid w:val="00574548"/>
    <w:rsid w:val="005746BA"/>
    <w:rsid w:val="00576E96"/>
    <w:rsid w:val="00580211"/>
    <w:rsid w:val="005845CE"/>
    <w:rsid w:val="00585E53"/>
    <w:rsid w:val="005934AB"/>
    <w:rsid w:val="0059461C"/>
    <w:rsid w:val="00594E56"/>
    <w:rsid w:val="00596584"/>
    <w:rsid w:val="0059765D"/>
    <w:rsid w:val="005A2A15"/>
    <w:rsid w:val="005B1883"/>
    <w:rsid w:val="005B3494"/>
    <w:rsid w:val="005B4E54"/>
    <w:rsid w:val="005C0956"/>
    <w:rsid w:val="005C1EC4"/>
    <w:rsid w:val="005C6EA6"/>
    <w:rsid w:val="005D1B15"/>
    <w:rsid w:val="005D2824"/>
    <w:rsid w:val="005D4F1A"/>
    <w:rsid w:val="005D72BB"/>
    <w:rsid w:val="005E1A89"/>
    <w:rsid w:val="005E33F4"/>
    <w:rsid w:val="005E692F"/>
    <w:rsid w:val="005F321F"/>
    <w:rsid w:val="005F4AFA"/>
    <w:rsid w:val="005F64E5"/>
    <w:rsid w:val="005F7DAB"/>
    <w:rsid w:val="00601E78"/>
    <w:rsid w:val="006032C4"/>
    <w:rsid w:val="00605585"/>
    <w:rsid w:val="00605B5B"/>
    <w:rsid w:val="00605DAF"/>
    <w:rsid w:val="00606EC6"/>
    <w:rsid w:val="006159C2"/>
    <w:rsid w:val="006177F8"/>
    <w:rsid w:val="0062114B"/>
    <w:rsid w:val="00623698"/>
    <w:rsid w:val="00623F6E"/>
    <w:rsid w:val="00625280"/>
    <w:rsid w:val="00625E96"/>
    <w:rsid w:val="00626038"/>
    <w:rsid w:val="00634767"/>
    <w:rsid w:val="006360D9"/>
    <w:rsid w:val="00647161"/>
    <w:rsid w:val="00647C09"/>
    <w:rsid w:val="00651F2C"/>
    <w:rsid w:val="00651F3F"/>
    <w:rsid w:val="0065413C"/>
    <w:rsid w:val="00654FB5"/>
    <w:rsid w:val="00663771"/>
    <w:rsid w:val="00664E7F"/>
    <w:rsid w:val="006664A4"/>
    <w:rsid w:val="00671DEF"/>
    <w:rsid w:val="00672361"/>
    <w:rsid w:val="00672D84"/>
    <w:rsid w:val="006778B8"/>
    <w:rsid w:val="00677C22"/>
    <w:rsid w:val="006833F4"/>
    <w:rsid w:val="0068496A"/>
    <w:rsid w:val="00685D0E"/>
    <w:rsid w:val="00690C30"/>
    <w:rsid w:val="00693D5D"/>
    <w:rsid w:val="00693FD8"/>
    <w:rsid w:val="006A0062"/>
    <w:rsid w:val="006A1716"/>
    <w:rsid w:val="006A5905"/>
    <w:rsid w:val="006A5AA2"/>
    <w:rsid w:val="006A5D3B"/>
    <w:rsid w:val="006A72F3"/>
    <w:rsid w:val="006A7D05"/>
    <w:rsid w:val="006B3665"/>
    <w:rsid w:val="006B3829"/>
    <w:rsid w:val="006B4CBA"/>
    <w:rsid w:val="006B7838"/>
    <w:rsid w:val="006B7F03"/>
    <w:rsid w:val="006C07AE"/>
    <w:rsid w:val="006C1E7C"/>
    <w:rsid w:val="006C38EE"/>
    <w:rsid w:val="006C3B23"/>
    <w:rsid w:val="006C4161"/>
    <w:rsid w:val="006C558C"/>
    <w:rsid w:val="006C5F73"/>
    <w:rsid w:val="006C7307"/>
    <w:rsid w:val="006C7977"/>
    <w:rsid w:val="006D2376"/>
    <w:rsid w:val="006E1290"/>
    <w:rsid w:val="006E2FFA"/>
    <w:rsid w:val="006E5BF3"/>
    <w:rsid w:val="006E7623"/>
    <w:rsid w:val="006F7283"/>
    <w:rsid w:val="006F7A5C"/>
    <w:rsid w:val="007005AA"/>
    <w:rsid w:val="00700E92"/>
    <w:rsid w:val="007021AD"/>
    <w:rsid w:val="00711140"/>
    <w:rsid w:val="007138E5"/>
    <w:rsid w:val="0071775E"/>
    <w:rsid w:val="00725B45"/>
    <w:rsid w:val="00726580"/>
    <w:rsid w:val="00727D55"/>
    <w:rsid w:val="007327B4"/>
    <w:rsid w:val="007336E3"/>
    <w:rsid w:val="00735879"/>
    <w:rsid w:val="0073654B"/>
    <w:rsid w:val="00750392"/>
    <w:rsid w:val="007525A1"/>
    <w:rsid w:val="007530A3"/>
    <w:rsid w:val="00753885"/>
    <w:rsid w:val="007567CA"/>
    <w:rsid w:val="007606A8"/>
    <w:rsid w:val="00762434"/>
    <w:rsid w:val="0076355A"/>
    <w:rsid w:val="00767A3A"/>
    <w:rsid w:val="007707AB"/>
    <w:rsid w:val="00772B84"/>
    <w:rsid w:val="00772CAF"/>
    <w:rsid w:val="00772D7D"/>
    <w:rsid w:val="007733CC"/>
    <w:rsid w:val="00774F3A"/>
    <w:rsid w:val="00775D65"/>
    <w:rsid w:val="00776846"/>
    <w:rsid w:val="00794F7B"/>
    <w:rsid w:val="007A3B00"/>
    <w:rsid w:val="007A6958"/>
    <w:rsid w:val="007A6A3A"/>
    <w:rsid w:val="007A7D60"/>
    <w:rsid w:val="007C0F7D"/>
    <w:rsid w:val="007C1F98"/>
    <w:rsid w:val="007C2365"/>
    <w:rsid w:val="007C37E3"/>
    <w:rsid w:val="007C4336"/>
    <w:rsid w:val="007C7694"/>
    <w:rsid w:val="007D2014"/>
    <w:rsid w:val="007D4E41"/>
    <w:rsid w:val="007E54C6"/>
    <w:rsid w:val="007E5521"/>
    <w:rsid w:val="007E6A79"/>
    <w:rsid w:val="007E6D91"/>
    <w:rsid w:val="007F0618"/>
    <w:rsid w:val="007F2AFC"/>
    <w:rsid w:val="007F7AA6"/>
    <w:rsid w:val="008029C6"/>
    <w:rsid w:val="00810B2D"/>
    <w:rsid w:val="00812D80"/>
    <w:rsid w:val="0081663F"/>
    <w:rsid w:val="00823624"/>
    <w:rsid w:val="0082597E"/>
    <w:rsid w:val="00827952"/>
    <w:rsid w:val="00837E47"/>
    <w:rsid w:val="00840E7E"/>
    <w:rsid w:val="0084177E"/>
    <w:rsid w:val="00845775"/>
    <w:rsid w:val="00845FF1"/>
    <w:rsid w:val="00847979"/>
    <w:rsid w:val="008518FC"/>
    <w:rsid w:val="008518FE"/>
    <w:rsid w:val="008530D9"/>
    <w:rsid w:val="0085659C"/>
    <w:rsid w:val="008566DE"/>
    <w:rsid w:val="00862D43"/>
    <w:rsid w:val="00863AE8"/>
    <w:rsid w:val="00864212"/>
    <w:rsid w:val="008664E2"/>
    <w:rsid w:val="00866B63"/>
    <w:rsid w:val="00872026"/>
    <w:rsid w:val="0087311E"/>
    <w:rsid w:val="00874122"/>
    <w:rsid w:val="0087662B"/>
    <w:rsid w:val="0087792E"/>
    <w:rsid w:val="00877EAB"/>
    <w:rsid w:val="00880089"/>
    <w:rsid w:val="008819D5"/>
    <w:rsid w:val="00881C84"/>
    <w:rsid w:val="00883EAF"/>
    <w:rsid w:val="00885258"/>
    <w:rsid w:val="008875F2"/>
    <w:rsid w:val="00890FCA"/>
    <w:rsid w:val="008919F2"/>
    <w:rsid w:val="00892425"/>
    <w:rsid w:val="008978D1"/>
    <w:rsid w:val="008A2874"/>
    <w:rsid w:val="008A30C3"/>
    <w:rsid w:val="008A3C23"/>
    <w:rsid w:val="008A4129"/>
    <w:rsid w:val="008B20D0"/>
    <w:rsid w:val="008B477F"/>
    <w:rsid w:val="008B48DD"/>
    <w:rsid w:val="008B4B8C"/>
    <w:rsid w:val="008B5843"/>
    <w:rsid w:val="008B7D17"/>
    <w:rsid w:val="008C49CC"/>
    <w:rsid w:val="008D14BE"/>
    <w:rsid w:val="008D69E9"/>
    <w:rsid w:val="008D73DA"/>
    <w:rsid w:val="008E0645"/>
    <w:rsid w:val="008E2FC7"/>
    <w:rsid w:val="008E41B9"/>
    <w:rsid w:val="008E7D7C"/>
    <w:rsid w:val="008E7FC1"/>
    <w:rsid w:val="008F1F20"/>
    <w:rsid w:val="008F25F2"/>
    <w:rsid w:val="008F594A"/>
    <w:rsid w:val="00904C7E"/>
    <w:rsid w:val="00910013"/>
    <w:rsid w:val="0091035B"/>
    <w:rsid w:val="00912E9D"/>
    <w:rsid w:val="00914BF0"/>
    <w:rsid w:val="00922705"/>
    <w:rsid w:val="00922C29"/>
    <w:rsid w:val="009258EF"/>
    <w:rsid w:val="0093198E"/>
    <w:rsid w:val="009325DE"/>
    <w:rsid w:val="009420CE"/>
    <w:rsid w:val="00943B7B"/>
    <w:rsid w:val="00953506"/>
    <w:rsid w:val="00953831"/>
    <w:rsid w:val="00971DFB"/>
    <w:rsid w:val="00974404"/>
    <w:rsid w:val="009766EC"/>
    <w:rsid w:val="009773F8"/>
    <w:rsid w:val="009779CB"/>
    <w:rsid w:val="00981579"/>
    <w:rsid w:val="00982BC1"/>
    <w:rsid w:val="009851B6"/>
    <w:rsid w:val="009902A3"/>
    <w:rsid w:val="00992667"/>
    <w:rsid w:val="00994752"/>
    <w:rsid w:val="0099747C"/>
    <w:rsid w:val="009974E2"/>
    <w:rsid w:val="009A1F6E"/>
    <w:rsid w:val="009A43E7"/>
    <w:rsid w:val="009A6EDA"/>
    <w:rsid w:val="009A728A"/>
    <w:rsid w:val="009B4EC2"/>
    <w:rsid w:val="009B7C40"/>
    <w:rsid w:val="009C0B22"/>
    <w:rsid w:val="009C2B63"/>
    <w:rsid w:val="009C4E03"/>
    <w:rsid w:val="009C5B07"/>
    <w:rsid w:val="009C7D17"/>
    <w:rsid w:val="009D17F9"/>
    <w:rsid w:val="009D271E"/>
    <w:rsid w:val="009D42E9"/>
    <w:rsid w:val="009D4A8D"/>
    <w:rsid w:val="009E484E"/>
    <w:rsid w:val="009E52BC"/>
    <w:rsid w:val="009E52D0"/>
    <w:rsid w:val="009F1C39"/>
    <w:rsid w:val="009F34A9"/>
    <w:rsid w:val="009F40FB"/>
    <w:rsid w:val="009F410D"/>
    <w:rsid w:val="009F4B45"/>
    <w:rsid w:val="009F654A"/>
    <w:rsid w:val="00A028D7"/>
    <w:rsid w:val="00A0510A"/>
    <w:rsid w:val="00A05CC4"/>
    <w:rsid w:val="00A106AD"/>
    <w:rsid w:val="00A16534"/>
    <w:rsid w:val="00A16B56"/>
    <w:rsid w:val="00A22FCB"/>
    <w:rsid w:val="00A24BDE"/>
    <w:rsid w:val="00A25B3B"/>
    <w:rsid w:val="00A31A26"/>
    <w:rsid w:val="00A40127"/>
    <w:rsid w:val="00A41609"/>
    <w:rsid w:val="00A4275B"/>
    <w:rsid w:val="00A44BCD"/>
    <w:rsid w:val="00A4724C"/>
    <w:rsid w:val="00A472F1"/>
    <w:rsid w:val="00A522A1"/>
    <w:rsid w:val="00A5237D"/>
    <w:rsid w:val="00A53497"/>
    <w:rsid w:val="00A55126"/>
    <w:rsid w:val="00A554A3"/>
    <w:rsid w:val="00A607FF"/>
    <w:rsid w:val="00A6411B"/>
    <w:rsid w:val="00A6508F"/>
    <w:rsid w:val="00A758EA"/>
    <w:rsid w:val="00A75A27"/>
    <w:rsid w:val="00A84F59"/>
    <w:rsid w:val="00A91937"/>
    <w:rsid w:val="00A9434E"/>
    <w:rsid w:val="00A95C50"/>
    <w:rsid w:val="00AA0948"/>
    <w:rsid w:val="00AA14A1"/>
    <w:rsid w:val="00AA5B74"/>
    <w:rsid w:val="00AA6696"/>
    <w:rsid w:val="00AB6B71"/>
    <w:rsid w:val="00AB79A6"/>
    <w:rsid w:val="00AC0F0B"/>
    <w:rsid w:val="00AC428D"/>
    <w:rsid w:val="00AC4850"/>
    <w:rsid w:val="00AC5445"/>
    <w:rsid w:val="00AD602A"/>
    <w:rsid w:val="00AD6424"/>
    <w:rsid w:val="00AE08A0"/>
    <w:rsid w:val="00AF5524"/>
    <w:rsid w:val="00B033DB"/>
    <w:rsid w:val="00B05BAE"/>
    <w:rsid w:val="00B05F1B"/>
    <w:rsid w:val="00B1239E"/>
    <w:rsid w:val="00B12C8F"/>
    <w:rsid w:val="00B13A6C"/>
    <w:rsid w:val="00B16DB5"/>
    <w:rsid w:val="00B34432"/>
    <w:rsid w:val="00B35E07"/>
    <w:rsid w:val="00B3731D"/>
    <w:rsid w:val="00B45CF2"/>
    <w:rsid w:val="00B47B59"/>
    <w:rsid w:val="00B50EA3"/>
    <w:rsid w:val="00B52148"/>
    <w:rsid w:val="00B5386E"/>
    <w:rsid w:val="00B53F81"/>
    <w:rsid w:val="00B55089"/>
    <w:rsid w:val="00B56745"/>
    <w:rsid w:val="00B56AB7"/>
    <w:rsid w:val="00B56C2B"/>
    <w:rsid w:val="00B6180C"/>
    <w:rsid w:val="00B626C0"/>
    <w:rsid w:val="00B627A2"/>
    <w:rsid w:val="00B65614"/>
    <w:rsid w:val="00B65BD3"/>
    <w:rsid w:val="00B674B3"/>
    <w:rsid w:val="00B70469"/>
    <w:rsid w:val="00B72DD8"/>
    <w:rsid w:val="00B72E09"/>
    <w:rsid w:val="00B74C46"/>
    <w:rsid w:val="00B75DD7"/>
    <w:rsid w:val="00B80A07"/>
    <w:rsid w:val="00B80D48"/>
    <w:rsid w:val="00B81A7D"/>
    <w:rsid w:val="00B829DA"/>
    <w:rsid w:val="00B94767"/>
    <w:rsid w:val="00B957DB"/>
    <w:rsid w:val="00B96779"/>
    <w:rsid w:val="00B96A6D"/>
    <w:rsid w:val="00BA00B7"/>
    <w:rsid w:val="00BA24D7"/>
    <w:rsid w:val="00BB4023"/>
    <w:rsid w:val="00BB5DC4"/>
    <w:rsid w:val="00BC3622"/>
    <w:rsid w:val="00BC4F10"/>
    <w:rsid w:val="00BC4F76"/>
    <w:rsid w:val="00BC5AEF"/>
    <w:rsid w:val="00BC60D9"/>
    <w:rsid w:val="00BD2D6B"/>
    <w:rsid w:val="00BD3949"/>
    <w:rsid w:val="00BD750D"/>
    <w:rsid w:val="00BE425A"/>
    <w:rsid w:val="00BE5828"/>
    <w:rsid w:val="00BF0C69"/>
    <w:rsid w:val="00BF0C8D"/>
    <w:rsid w:val="00BF2060"/>
    <w:rsid w:val="00BF3F0B"/>
    <w:rsid w:val="00BF5A92"/>
    <w:rsid w:val="00BF629B"/>
    <w:rsid w:val="00BF655C"/>
    <w:rsid w:val="00BF681F"/>
    <w:rsid w:val="00C002D4"/>
    <w:rsid w:val="00C04A43"/>
    <w:rsid w:val="00C0535F"/>
    <w:rsid w:val="00C05B87"/>
    <w:rsid w:val="00C075EF"/>
    <w:rsid w:val="00C07605"/>
    <w:rsid w:val="00C10102"/>
    <w:rsid w:val="00C11E83"/>
    <w:rsid w:val="00C12680"/>
    <w:rsid w:val="00C130AD"/>
    <w:rsid w:val="00C17C22"/>
    <w:rsid w:val="00C2378A"/>
    <w:rsid w:val="00C25F71"/>
    <w:rsid w:val="00C26413"/>
    <w:rsid w:val="00C27D49"/>
    <w:rsid w:val="00C30452"/>
    <w:rsid w:val="00C35420"/>
    <w:rsid w:val="00C369AB"/>
    <w:rsid w:val="00C378A1"/>
    <w:rsid w:val="00C40F76"/>
    <w:rsid w:val="00C43703"/>
    <w:rsid w:val="00C44809"/>
    <w:rsid w:val="00C457A6"/>
    <w:rsid w:val="00C460FA"/>
    <w:rsid w:val="00C466BF"/>
    <w:rsid w:val="00C53183"/>
    <w:rsid w:val="00C541BD"/>
    <w:rsid w:val="00C55295"/>
    <w:rsid w:val="00C55330"/>
    <w:rsid w:val="00C56483"/>
    <w:rsid w:val="00C621D6"/>
    <w:rsid w:val="00C63628"/>
    <w:rsid w:val="00C72278"/>
    <w:rsid w:val="00C75907"/>
    <w:rsid w:val="00C76477"/>
    <w:rsid w:val="00C802EC"/>
    <w:rsid w:val="00C82D86"/>
    <w:rsid w:val="00C83362"/>
    <w:rsid w:val="00C836F0"/>
    <w:rsid w:val="00C8446F"/>
    <w:rsid w:val="00C907C9"/>
    <w:rsid w:val="00C92C5C"/>
    <w:rsid w:val="00C93563"/>
    <w:rsid w:val="00C9497A"/>
    <w:rsid w:val="00C95701"/>
    <w:rsid w:val="00C97109"/>
    <w:rsid w:val="00CA0F33"/>
    <w:rsid w:val="00CA205F"/>
    <w:rsid w:val="00CB00F8"/>
    <w:rsid w:val="00CB2502"/>
    <w:rsid w:val="00CB4B8D"/>
    <w:rsid w:val="00CB6BEC"/>
    <w:rsid w:val="00CC0DDA"/>
    <w:rsid w:val="00CC295E"/>
    <w:rsid w:val="00CC7B7B"/>
    <w:rsid w:val="00CD684F"/>
    <w:rsid w:val="00CF4A6C"/>
    <w:rsid w:val="00CF4B00"/>
    <w:rsid w:val="00CF5238"/>
    <w:rsid w:val="00CF79D9"/>
    <w:rsid w:val="00CF7A2B"/>
    <w:rsid w:val="00D01E59"/>
    <w:rsid w:val="00D06499"/>
    <w:rsid w:val="00D06623"/>
    <w:rsid w:val="00D10C23"/>
    <w:rsid w:val="00D12927"/>
    <w:rsid w:val="00D13331"/>
    <w:rsid w:val="00D14C6B"/>
    <w:rsid w:val="00D15268"/>
    <w:rsid w:val="00D1624A"/>
    <w:rsid w:val="00D23BC9"/>
    <w:rsid w:val="00D240E0"/>
    <w:rsid w:val="00D31F70"/>
    <w:rsid w:val="00D33750"/>
    <w:rsid w:val="00D33912"/>
    <w:rsid w:val="00D4719D"/>
    <w:rsid w:val="00D50291"/>
    <w:rsid w:val="00D5536F"/>
    <w:rsid w:val="00D55FF1"/>
    <w:rsid w:val="00D56935"/>
    <w:rsid w:val="00D56B06"/>
    <w:rsid w:val="00D573A3"/>
    <w:rsid w:val="00D57976"/>
    <w:rsid w:val="00D67390"/>
    <w:rsid w:val="00D70510"/>
    <w:rsid w:val="00D716BA"/>
    <w:rsid w:val="00D73E23"/>
    <w:rsid w:val="00D74922"/>
    <w:rsid w:val="00D758C6"/>
    <w:rsid w:val="00D76017"/>
    <w:rsid w:val="00D7612F"/>
    <w:rsid w:val="00D76586"/>
    <w:rsid w:val="00D76C93"/>
    <w:rsid w:val="00D90C10"/>
    <w:rsid w:val="00D90FF1"/>
    <w:rsid w:val="00D92E96"/>
    <w:rsid w:val="00D93BC3"/>
    <w:rsid w:val="00D95748"/>
    <w:rsid w:val="00D97FD0"/>
    <w:rsid w:val="00DA224F"/>
    <w:rsid w:val="00DA258C"/>
    <w:rsid w:val="00DA3A9E"/>
    <w:rsid w:val="00DA4345"/>
    <w:rsid w:val="00DA5B3A"/>
    <w:rsid w:val="00DA5F6B"/>
    <w:rsid w:val="00DA5F8D"/>
    <w:rsid w:val="00DA7FFE"/>
    <w:rsid w:val="00DB0E91"/>
    <w:rsid w:val="00DB1AB4"/>
    <w:rsid w:val="00DC3E1A"/>
    <w:rsid w:val="00DC54BC"/>
    <w:rsid w:val="00DD1DA1"/>
    <w:rsid w:val="00DD1EC5"/>
    <w:rsid w:val="00DD397B"/>
    <w:rsid w:val="00DD72E7"/>
    <w:rsid w:val="00DE07FA"/>
    <w:rsid w:val="00DE20DB"/>
    <w:rsid w:val="00DE3091"/>
    <w:rsid w:val="00DE5595"/>
    <w:rsid w:val="00DF2DDE"/>
    <w:rsid w:val="00DF3B5F"/>
    <w:rsid w:val="00DF58DF"/>
    <w:rsid w:val="00DF77C8"/>
    <w:rsid w:val="00E01667"/>
    <w:rsid w:val="00E03F3C"/>
    <w:rsid w:val="00E0453C"/>
    <w:rsid w:val="00E051E3"/>
    <w:rsid w:val="00E11EC9"/>
    <w:rsid w:val="00E127EC"/>
    <w:rsid w:val="00E141DD"/>
    <w:rsid w:val="00E15CC6"/>
    <w:rsid w:val="00E224F0"/>
    <w:rsid w:val="00E23A4B"/>
    <w:rsid w:val="00E25235"/>
    <w:rsid w:val="00E2551F"/>
    <w:rsid w:val="00E25604"/>
    <w:rsid w:val="00E276D4"/>
    <w:rsid w:val="00E31465"/>
    <w:rsid w:val="00E36209"/>
    <w:rsid w:val="00E37AF9"/>
    <w:rsid w:val="00E4143B"/>
    <w:rsid w:val="00E420BB"/>
    <w:rsid w:val="00E47BD0"/>
    <w:rsid w:val="00E50DF6"/>
    <w:rsid w:val="00E6044F"/>
    <w:rsid w:val="00E6336D"/>
    <w:rsid w:val="00E6366C"/>
    <w:rsid w:val="00E64314"/>
    <w:rsid w:val="00E64F1C"/>
    <w:rsid w:val="00E65042"/>
    <w:rsid w:val="00E73E9A"/>
    <w:rsid w:val="00E74947"/>
    <w:rsid w:val="00E755C8"/>
    <w:rsid w:val="00E76C74"/>
    <w:rsid w:val="00E80DA3"/>
    <w:rsid w:val="00E830EB"/>
    <w:rsid w:val="00E8420F"/>
    <w:rsid w:val="00E851D6"/>
    <w:rsid w:val="00E8565F"/>
    <w:rsid w:val="00E874E9"/>
    <w:rsid w:val="00E921C6"/>
    <w:rsid w:val="00E94B11"/>
    <w:rsid w:val="00E95DD2"/>
    <w:rsid w:val="00E965C5"/>
    <w:rsid w:val="00E96A3A"/>
    <w:rsid w:val="00E97402"/>
    <w:rsid w:val="00E97B99"/>
    <w:rsid w:val="00EA2B75"/>
    <w:rsid w:val="00EA3A16"/>
    <w:rsid w:val="00EA5530"/>
    <w:rsid w:val="00EA6461"/>
    <w:rsid w:val="00EA7607"/>
    <w:rsid w:val="00EA7D8F"/>
    <w:rsid w:val="00EB0647"/>
    <w:rsid w:val="00EB119B"/>
    <w:rsid w:val="00EB2E9D"/>
    <w:rsid w:val="00EB36D8"/>
    <w:rsid w:val="00EB3DBD"/>
    <w:rsid w:val="00EB46E2"/>
    <w:rsid w:val="00EB4874"/>
    <w:rsid w:val="00EB4CF4"/>
    <w:rsid w:val="00EB6154"/>
    <w:rsid w:val="00EB73BC"/>
    <w:rsid w:val="00EC2AC0"/>
    <w:rsid w:val="00ED18A1"/>
    <w:rsid w:val="00ED1E14"/>
    <w:rsid w:val="00ED3933"/>
    <w:rsid w:val="00ED3C47"/>
    <w:rsid w:val="00EE5A4D"/>
    <w:rsid w:val="00EE6B3D"/>
    <w:rsid w:val="00EE6FFC"/>
    <w:rsid w:val="00EE72A2"/>
    <w:rsid w:val="00EF10AC"/>
    <w:rsid w:val="00EF3048"/>
    <w:rsid w:val="00EF3FEF"/>
    <w:rsid w:val="00EF429F"/>
    <w:rsid w:val="00EF4701"/>
    <w:rsid w:val="00EF564E"/>
    <w:rsid w:val="00EF6D48"/>
    <w:rsid w:val="00F0105C"/>
    <w:rsid w:val="00F02903"/>
    <w:rsid w:val="00F03355"/>
    <w:rsid w:val="00F05052"/>
    <w:rsid w:val="00F14216"/>
    <w:rsid w:val="00F22198"/>
    <w:rsid w:val="00F2526E"/>
    <w:rsid w:val="00F30786"/>
    <w:rsid w:val="00F33D49"/>
    <w:rsid w:val="00F3481E"/>
    <w:rsid w:val="00F3505A"/>
    <w:rsid w:val="00F379E5"/>
    <w:rsid w:val="00F45253"/>
    <w:rsid w:val="00F47D8E"/>
    <w:rsid w:val="00F5084F"/>
    <w:rsid w:val="00F52515"/>
    <w:rsid w:val="00F577F6"/>
    <w:rsid w:val="00F60ABF"/>
    <w:rsid w:val="00F64123"/>
    <w:rsid w:val="00F65266"/>
    <w:rsid w:val="00F65BA3"/>
    <w:rsid w:val="00F66ABC"/>
    <w:rsid w:val="00F66CE8"/>
    <w:rsid w:val="00F6733A"/>
    <w:rsid w:val="00F67FC8"/>
    <w:rsid w:val="00F74F04"/>
    <w:rsid w:val="00F751E1"/>
    <w:rsid w:val="00F75430"/>
    <w:rsid w:val="00F758DA"/>
    <w:rsid w:val="00F75AC5"/>
    <w:rsid w:val="00F80536"/>
    <w:rsid w:val="00F872D6"/>
    <w:rsid w:val="00F8791D"/>
    <w:rsid w:val="00F92F06"/>
    <w:rsid w:val="00F932B6"/>
    <w:rsid w:val="00F93FF5"/>
    <w:rsid w:val="00FA2503"/>
    <w:rsid w:val="00FA4F1A"/>
    <w:rsid w:val="00FA5F5D"/>
    <w:rsid w:val="00FA6C5B"/>
    <w:rsid w:val="00FA7453"/>
    <w:rsid w:val="00FB576C"/>
    <w:rsid w:val="00FC0B7B"/>
    <w:rsid w:val="00FC1116"/>
    <w:rsid w:val="00FC470D"/>
    <w:rsid w:val="00FC76AD"/>
    <w:rsid w:val="00FD347F"/>
    <w:rsid w:val="00FD3C36"/>
    <w:rsid w:val="00FD5D32"/>
    <w:rsid w:val="00FD669A"/>
    <w:rsid w:val="00FE093E"/>
    <w:rsid w:val="00FE5A3C"/>
    <w:rsid w:val="00FF09BE"/>
    <w:rsid w:val="00FF1646"/>
    <w:rsid w:val="00FF4196"/>
    <w:rsid w:val="00FF4D58"/>
    <w:rsid w:val="00FF7A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C35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link w:val="Heading3Char"/>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character" w:styleId="CommentReference">
    <w:name w:val="annotation reference"/>
    <w:basedOn w:val="DefaultParagraphFont"/>
    <w:uiPriority w:val="99"/>
    <w:rsid w:val="00596584"/>
    <w:rPr>
      <w:sz w:val="16"/>
      <w:szCs w:val="16"/>
    </w:rPr>
  </w:style>
  <w:style w:type="paragraph" w:styleId="CommentText">
    <w:name w:val="annotation text"/>
    <w:basedOn w:val="Normal"/>
    <w:link w:val="CommentTextChar"/>
    <w:uiPriority w:val="99"/>
    <w:rsid w:val="00596584"/>
  </w:style>
  <w:style w:type="character" w:customStyle="1" w:styleId="CommentTextChar">
    <w:name w:val="Comment Text Char"/>
    <w:basedOn w:val="DefaultParagraphFont"/>
    <w:link w:val="CommentText"/>
    <w:uiPriority w:val="99"/>
    <w:rsid w:val="00596584"/>
  </w:style>
  <w:style w:type="paragraph" w:styleId="CommentSubject">
    <w:name w:val="annotation subject"/>
    <w:basedOn w:val="CommentText"/>
    <w:next w:val="CommentText"/>
    <w:link w:val="CommentSubjectChar"/>
    <w:rsid w:val="00596584"/>
    <w:rPr>
      <w:b/>
      <w:bCs/>
    </w:rPr>
  </w:style>
  <w:style w:type="character" w:customStyle="1" w:styleId="CommentSubjectChar">
    <w:name w:val="Comment Subject Char"/>
    <w:basedOn w:val="CommentTextChar"/>
    <w:link w:val="CommentSubject"/>
    <w:rsid w:val="00596584"/>
    <w:rPr>
      <w:b/>
      <w:bCs/>
    </w:rPr>
  </w:style>
  <w:style w:type="paragraph" w:styleId="ListParagraph">
    <w:name w:val="List Paragraph"/>
    <w:basedOn w:val="Normal"/>
    <w:uiPriority w:val="34"/>
    <w:qFormat/>
    <w:rsid w:val="00514855"/>
    <w:pPr>
      <w:spacing w:after="160" w:line="259" w:lineRule="auto"/>
      <w:ind w:left="720"/>
      <w:contextualSpacing/>
    </w:pPr>
    <w:rPr>
      <w:rFonts w:asciiTheme="minorHAnsi" w:eastAsiaTheme="minorHAnsi" w:hAnsiTheme="minorHAnsi" w:cstheme="minorBidi"/>
      <w:sz w:val="22"/>
      <w:szCs w:val="22"/>
      <w:lang w:bidi="he-IL"/>
    </w:rPr>
  </w:style>
  <w:style w:type="paragraph" w:styleId="NormalWeb">
    <w:name w:val="Normal (Web)"/>
    <w:basedOn w:val="Normal"/>
    <w:rsid w:val="005746BA"/>
    <w:rPr>
      <w:sz w:val="24"/>
      <w:szCs w:val="24"/>
    </w:rPr>
  </w:style>
  <w:style w:type="paragraph" w:styleId="Caption">
    <w:name w:val="caption"/>
    <w:basedOn w:val="Normal"/>
    <w:next w:val="Normal"/>
    <w:unhideWhenUsed/>
    <w:qFormat/>
    <w:rsid w:val="0093198E"/>
    <w:pPr>
      <w:spacing w:after="200"/>
    </w:pPr>
    <w:rPr>
      <w:i/>
      <w:iCs/>
      <w:color w:val="44546A" w:themeColor="text2"/>
      <w:sz w:val="18"/>
      <w:szCs w:val="18"/>
    </w:rPr>
  </w:style>
  <w:style w:type="character" w:styleId="PlaceholderText">
    <w:name w:val="Placeholder Text"/>
    <w:basedOn w:val="DefaultParagraphFont"/>
    <w:semiHidden/>
    <w:rsid w:val="004A024C"/>
    <w:rPr>
      <w:color w:val="808080"/>
    </w:rPr>
  </w:style>
  <w:style w:type="character" w:customStyle="1" w:styleId="Heading3Char">
    <w:name w:val="Heading 3 Char"/>
    <w:basedOn w:val="DefaultParagraphFont"/>
    <w:link w:val="Heading3"/>
    <w:uiPriority w:val="9"/>
    <w:rsid w:val="00E755C8"/>
    <w:rPr>
      <w:i/>
      <w:iCs/>
    </w:rPr>
  </w:style>
  <w:style w:type="character" w:customStyle="1" w:styleId="title-text">
    <w:name w:val="title-text"/>
    <w:basedOn w:val="DefaultParagraphFont"/>
    <w:rsid w:val="00594E56"/>
  </w:style>
  <w:style w:type="character" w:customStyle="1" w:styleId="sr-only">
    <w:name w:val="sr-only"/>
    <w:basedOn w:val="DefaultParagraphFont"/>
    <w:rsid w:val="00594E56"/>
  </w:style>
  <w:style w:type="character" w:customStyle="1" w:styleId="text0">
    <w:name w:val="text"/>
    <w:basedOn w:val="DefaultParagraphFont"/>
    <w:rsid w:val="00594E56"/>
  </w:style>
  <w:style w:type="character" w:customStyle="1" w:styleId="author-ref">
    <w:name w:val="author-ref"/>
    <w:basedOn w:val="DefaultParagraphFont"/>
    <w:rsid w:val="00594E56"/>
  </w:style>
  <w:style w:type="paragraph" w:styleId="HTMLPreformatted">
    <w:name w:val="HTML Preformatted"/>
    <w:basedOn w:val="Normal"/>
    <w:link w:val="HTMLPreformattedChar"/>
    <w:semiHidden/>
    <w:unhideWhenUsed/>
    <w:rsid w:val="001C0398"/>
    <w:rPr>
      <w:rFonts w:ascii="Consolas" w:hAnsi="Consolas"/>
    </w:rPr>
  </w:style>
  <w:style w:type="character" w:customStyle="1" w:styleId="HTMLPreformattedChar">
    <w:name w:val="HTML Preformatted Char"/>
    <w:basedOn w:val="DefaultParagraphFont"/>
    <w:link w:val="HTMLPreformatted"/>
    <w:semiHidden/>
    <w:rsid w:val="001C0398"/>
    <w:rPr>
      <w:rFonts w:ascii="Consolas" w:hAnsi="Consolas"/>
    </w:rPr>
  </w:style>
  <w:style w:type="character" w:styleId="LineNumber">
    <w:name w:val="line number"/>
    <w:basedOn w:val="DefaultParagraphFont"/>
    <w:rsid w:val="00D76017"/>
  </w:style>
  <w:style w:type="character" w:styleId="Strong">
    <w:name w:val="Strong"/>
    <w:basedOn w:val="DefaultParagraphFont"/>
    <w:uiPriority w:val="22"/>
    <w:qFormat/>
    <w:rsid w:val="00671DEF"/>
    <w:rPr>
      <w:b/>
      <w:bCs/>
    </w:rPr>
  </w:style>
  <w:style w:type="character" w:styleId="EndnoteReference">
    <w:name w:val="endnote reference"/>
    <w:basedOn w:val="DefaultParagraphFont"/>
    <w:rsid w:val="00E224F0"/>
    <w:rPr>
      <w:vertAlign w:val="superscript"/>
    </w:rPr>
  </w:style>
  <w:style w:type="paragraph" w:styleId="Revision">
    <w:name w:val="Revision"/>
    <w:hidden/>
    <w:uiPriority w:val="71"/>
    <w:semiHidden/>
    <w:rsid w:val="00505D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link w:val="Heading3Char"/>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character" w:styleId="CommentReference">
    <w:name w:val="annotation reference"/>
    <w:basedOn w:val="DefaultParagraphFont"/>
    <w:uiPriority w:val="99"/>
    <w:rsid w:val="00596584"/>
    <w:rPr>
      <w:sz w:val="16"/>
      <w:szCs w:val="16"/>
    </w:rPr>
  </w:style>
  <w:style w:type="paragraph" w:styleId="CommentText">
    <w:name w:val="annotation text"/>
    <w:basedOn w:val="Normal"/>
    <w:link w:val="CommentTextChar"/>
    <w:uiPriority w:val="99"/>
    <w:rsid w:val="00596584"/>
  </w:style>
  <w:style w:type="character" w:customStyle="1" w:styleId="CommentTextChar">
    <w:name w:val="Comment Text Char"/>
    <w:basedOn w:val="DefaultParagraphFont"/>
    <w:link w:val="CommentText"/>
    <w:uiPriority w:val="99"/>
    <w:rsid w:val="00596584"/>
  </w:style>
  <w:style w:type="paragraph" w:styleId="CommentSubject">
    <w:name w:val="annotation subject"/>
    <w:basedOn w:val="CommentText"/>
    <w:next w:val="CommentText"/>
    <w:link w:val="CommentSubjectChar"/>
    <w:rsid w:val="00596584"/>
    <w:rPr>
      <w:b/>
      <w:bCs/>
    </w:rPr>
  </w:style>
  <w:style w:type="character" w:customStyle="1" w:styleId="CommentSubjectChar">
    <w:name w:val="Comment Subject Char"/>
    <w:basedOn w:val="CommentTextChar"/>
    <w:link w:val="CommentSubject"/>
    <w:rsid w:val="00596584"/>
    <w:rPr>
      <w:b/>
      <w:bCs/>
    </w:rPr>
  </w:style>
  <w:style w:type="paragraph" w:styleId="ListParagraph">
    <w:name w:val="List Paragraph"/>
    <w:basedOn w:val="Normal"/>
    <w:uiPriority w:val="34"/>
    <w:qFormat/>
    <w:rsid w:val="00514855"/>
    <w:pPr>
      <w:spacing w:after="160" w:line="259" w:lineRule="auto"/>
      <w:ind w:left="720"/>
      <w:contextualSpacing/>
    </w:pPr>
    <w:rPr>
      <w:rFonts w:asciiTheme="minorHAnsi" w:eastAsiaTheme="minorHAnsi" w:hAnsiTheme="minorHAnsi" w:cstheme="minorBidi"/>
      <w:sz w:val="22"/>
      <w:szCs w:val="22"/>
      <w:lang w:bidi="he-IL"/>
    </w:rPr>
  </w:style>
  <w:style w:type="paragraph" w:styleId="NormalWeb">
    <w:name w:val="Normal (Web)"/>
    <w:basedOn w:val="Normal"/>
    <w:rsid w:val="005746BA"/>
    <w:rPr>
      <w:sz w:val="24"/>
      <w:szCs w:val="24"/>
    </w:rPr>
  </w:style>
  <w:style w:type="paragraph" w:styleId="Caption">
    <w:name w:val="caption"/>
    <w:basedOn w:val="Normal"/>
    <w:next w:val="Normal"/>
    <w:unhideWhenUsed/>
    <w:qFormat/>
    <w:rsid w:val="0093198E"/>
    <w:pPr>
      <w:spacing w:after="200"/>
    </w:pPr>
    <w:rPr>
      <w:i/>
      <w:iCs/>
      <w:color w:val="44546A" w:themeColor="text2"/>
      <w:sz w:val="18"/>
      <w:szCs w:val="18"/>
    </w:rPr>
  </w:style>
  <w:style w:type="character" w:styleId="PlaceholderText">
    <w:name w:val="Placeholder Text"/>
    <w:basedOn w:val="DefaultParagraphFont"/>
    <w:semiHidden/>
    <w:rsid w:val="004A024C"/>
    <w:rPr>
      <w:color w:val="808080"/>
    </w:rPr>
  </w:style>
  <w:style w:type="character" w:customStyle="1" w:styleId="Heading3Char">
    <w:name w:val="Heading 3 Char"/>
    <w:basedOn w:val="DefaultParagraphFont"/>
    <w:link w:val="Heading3"/>
    <w:uiPriority w:val="9"/>
    <w:rsid w:val="00E755C8"/>
    <w:rPr>
      <w:i/>
      <w:iCs/>
    </w:rPr>
  </w:style>
  <w:style w:type="character" w:customStyle="1" w:styleId="title-text">
    <w:name w:val="title-text"/>
    <w:basedOn w:val="DefaultParagraphFont"/>
    <w:rsid w:val="00594E56"/>
  </w:style>
  <w:style w:type="character" w:customStyle="1" w:styleId="sr-only">
    <w:name w:val="sr-only"/>
    <w:basedOn w:val="DefaultParagraphFont"/>
    <w:rsid w:val="00594E56"/>
  </w:style>
  <w:style w:type="character" w:customStyle="1" w:styleId="text0">
    <w:name w:val="text"/>
    <w:basedOn w:val="DefaultParagraphFont"/>
    <w:rsid w:val="00594E56"/>
  </w:style>
  <w:style w:type="character" w:customStyle="1" w:styleId="author-ref">
    <w:name w:val="author-ref"/>
    <w:basedOn w:val="DefaultParagraphFont"/>
    <w:rsid w:val="00594E56"/>
  </w:style>
  <w:style w:type="paragraph" w:styleId="HTMLPreformatted">
    <w:name w:val="HTML Preformatted"/>
    <w:basedOn w:val="Normal"/>
    <w:link w:val="HTMLPreformattedChar"/>
    <w:semiHidden/>
    <w:unhideWhenUsed/>
    <w:rsid w:val="001C0398"/>
    <w:rPr>
      <w:rFonts w:ascii="Consolas" w:hAnsi="Consolas"/>
    </w:rPr>
  </w:style>
  <w:style w:type="character" w:customStyle="1" w:styleId="HTMLPreformattedChar">
    <w:name w:val="HTML Preformatted Char"/>
    <w:basedOn w:val="DefaultParagraphFont"/>
    <w:link w:val="HTMLPreformatted"/>
    <w:semiHidden/>
    <w:rsid w:val="001C0398"/>
    <w:rPr>
      <w:rFonts w:ascii="Consolas" w:hAnsi="Consolas"/>
    </w:rPr>
  </w:style>
  <w:style w:type="character" w:styleId="LineNumber">
    <w:name w:val="line number"/>
    <w:basedOn w:val="DefaultParagraphFont"/>
    <w:rsid w:val="00D76017"/>
  </w:style>
  <w:style w:type="character" w:styleId="Strong">
    <w:name w:val="Strong"/>
    <w:basedOn w:val="DefaultParagraphFont"/>
    <w:uiPriority w:val="22"/>
    <w:qFormat/>
    <w:rsid w:val="00671DEF"/>
    <w:rPr>
      <w:b/>
      <w:bCs/>
    </w:rPr>
  </w:style>
  <w:style w:type="character" w:styleId="EndnoteReference">
    <w:name w:val="endnote reference"/>
    <w:basedOn w:val="DefaultParagraphFont"/>
    <w:rsid w:val="00E224F0"/>
    <w:rPr>
      <w:vertAlign w:val="superscript"/>
    </w:rPr>
  </w:style>
  <w:style w:type="paragraph" w:styleId="Revision">
    <w:name w:val="Revision"/>
    <w:hidden/>
    <w:uiPriority w:val="71"/>
    <w:semiHidden/>
    <w:rsid w:val="00505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09907">
      <w:bodyDiv w:val="1"/>
      <w:marLeft w:val="0"/>
      <w:marRight w:val="0"/>
      <w:marTop w:val="0"/>
      <w:marBottom w:val="0"/>
      <w:divBdr>
        <w:top w:val="none" w:sz="0" w:space="0" w:color="auto"/>
        <w:left w:val="none" w:sz="0" w:space="0" w:color="auto"/>
        <w:bottom w:val="none" w:sz="0" w:space="0" w:color="auto"/>
        <w:right w:val="none" w:sz="0" w:space="0" w:color="auto"/>
      </w:divBdr>
    </w:div>
    <w:div w:id="289016367">
      <w:bodyDiv w:val="1"/>
      <w:marLeft w:val="0"/>
      <w:marRight w:val="0"/>
      <w:marTop w:val="0"/>
      <w:marBottom w:val="0"/>
      <w:divBdr>
        <w:top w:val="none" w:sz="0" w:space="0" w:color="auto"/>
        <w:left w:val="none" w:sz="0" w:space="0" w:color="auto"/>
        <w:bottom w:val="none" w:sz="0" w:space="0" w:color="auto"/>
        <w:right w:val="none" w:sz="0" w:space="0" w:color="auto"/>
      </w:divBdr>
    </w:div>
    <w:div w:id="345251199">
      <w:bodyDiv w:val="1"/>
      <w:marLeft w:val="0"/>
      <w:marRight w:val="0"/>
      <w:marTop w:val="0"/>
      <w:marBottom w:val="0"/>
      <w:divBdr>
        <w:top w:val="none" w:sz="0" w:space="0" w:color="auto"/>
        <w:left w:val="none" w:sz="0" w:space="0" w:color="auto"/>
        <w:bottom w:val="none" w:sz="0" w:space="0" w:color="auto"/>
        <w:right w:val="none" w:sz="0" w:space="0" w:color="auto"/>
      </w:divBdr>
    </w:div>
    <w:div w:id="506215154">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679627079">
      <w:bodyDiv w:val="1"/>
      <w:marLeft w:val="0"/>
      <w:marRight w:val="0"/>
      <w:marTop w:val="0"/>
      <w:marBottom w:val="0"/>
      <w:divBdr>
        <w:top w:val="none" w:sz="0" w:space="0" w:color="auto"/>
        <w:left w:val="none" w:sz="0" w:space="0" w:color="auto"/>
        <w:bottom w:val="none" w:sz="0" w:space="0" w:color="auto"/>
        <w:right w:val="none" w:sz="0" w:space="0" w:color="auto"/>
      </w:divBdr>
    </w:div>
    <w:div w:id="890655827">
      <w:bodyDiv w:val="1"/>
      <w:marLeft w:val="0"/>
      <w:marRight w:val="0"/>
      <w:marTop w:val="0"/>
      <w:marBottom w:val="0"/>
      <w:divBdr>
        <w:top w:val="none" w:sz="0" w:space="0" w:color="auto"/>
        <w:left w:val="none" w:sz="0" w:space="0" w:color="auto"/>
        <w:bottom w:val="none" w:sz="0" w:space="0" w:color="auto"/>
        <w:right w:val="none" w:sz="0" w:space="0" w:color="auto"/>
      </w:divBdr>
    </w:div>
    <w:div w:id="982807231">
      <w:bodyDiv w:val="1"/>
      <w:marLeft w:val="0"/>
      <w:marRight w:val="0"/>
      <w:marTop w:val="0"/>
      <w:marBottom w:val="0"/>
      <w:divBdr>
        <w:top w:val="none" w:sz="0" w:space="0" w:color="auto"/>
        <w:left w:val="none" w:sz="0" w:space="0" w:color="auto"/>
        <w:bottom w:val="none" w:sz="0" w:space="0" w:color="auto"/>
        <w:right w:val="none" w:sz="0" w:space="0" w:color="auto"/>
      </w:divBdr>
    </w:div>
    <w:div w:id="1015233940">
      <w:bodyDiv w:val="1"/>
      <w:marLeft w:val="0"/>
      <w:marRight w:val="0"/>
      <w:marTop w:val="0"/>
      <w:marBottom w:val="0"/>
      <w:divBdr>
        <w:top w:val="none" w:sz="0" w:space="0" w:color="auto"/>
        <w:left w:val="none" w:sz="0" w:space="0" w:color="auto"/>
        <w:bottom w:val="none" w:sz="0" w:space="0" w:color="auto"/>
        <w:right w:val="none" w:sz="0" w:space="0" w:color="auto"/>
      </w:divBdr>
      <w:divsChild>
        <w:div w:id="663123850">
          <w:marLeft w:val="0"/>
          <w:marRight w:val="0"/>
          <w:marTop w:val="0"/>
          <w:marBottom w:val="0"/>
          <w:divBdr>
            <w:top w:val="none" w:sz="0" w:space="0" w:color="auto"/>
            <w:left w:val="none" w:sz="0" w:space="0" w:color="auto"/>
            <w:bottom w:val="none" w:sz="0" w:space="0" w:color="auto"/>
            <w:right w:val="none" w:sz="0" w:space="0" w:color="auto"/>
          </w:divBdr>
        </w:div>
      </w:divsChild>
    </w:div>
    <w:div w:id="1424958519">
      <w:bodyDiv w:val="1"/>
      <w:marLeft w:val="0"/>
      <w:marRight w:val="0"/>
      <w:marTop w:val="0"/>
      <w:marBottom w:val="0"/>
      <w:divBdr>
        <w:top w:val="none" w:sz="0" w:space="0" w:color="auto"/>
        <w:left w:val="none" w:sz="0" w:space="0" w:color="auto"/>
        <w:bottom w:val="none" w:sz="0" w:space="0" w:color="auto"/>
        <w:right w:val="none" w:sz="0" w:space="0" w:color="auto"/>
      </w:divBdr>
      <w:divsChild>
        <w:div w:id="492836884">
          <w:marLeft w:val="0"/>
          <w:marRight w:val="0"/>
          <w:marTop w:val="0"/>
          <w:marBottom w:val="120"/>
          <w:divBdr>
            <w:top w:val="none" w:sz="0" w:space="0" w:color="auto"/>
            <w:left w:val="none" w:sz="0" w:space="0" w:color="auto"/>
            <w:bottom w:val="none" w:sz="0" w:space="0" w:color="auto"/>
            <w:right w:val="none" w:sz="0" w:space="0" w:color="auto"/>
          </w:divBdr>
          <w:divsChild>
            <w:div w:id="538706611">
              <w:marLeft w:val="0"/>
              <w:marRight w:val="0"/>
              <w:marTop w:val="0"/>
              <w:marBottom w:val="0"/>
              <w:divBdr>
                <w:top w:val="none" w:sz="0" w:space="0" w:color="auto"/>
                <w:left w:val="none" w:sz="0" w:space="0" w:color="auto"/>
                <w:bottom w:val="none" w:sz="0" w:space="0" w:color="auto"/>
                <w:right w:val="none" w:sz="0" w:space="0" w:color="auto"/>
              </w:divBdr>
              <w:divsChild>
                <w:div w:id="1827627022">
                  <w:marLeft w:val="0"/>
                  <w:marRight w:val="0"/>
                  <w:marTop w:val="0"/>
                  <w:marBottom w:val="0"/>
                  <w:divBdr>
                    <w:top w:val="none" w:sz="0" w:space="0" w:color="auto"/>
                    <w:left w:val="none" w:sz="0" w:space="0" w:color="auto"/>
                    <w:bottom w:val="none" w:sz="0" w:space="0" w:color="auto"/>
                    <w:right w:val="none" w:sz="0" w:space="0" w:color="auto"/>
                  </w:divBdr>
                  <w:divsChild>
                    <w:div w:id="8655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091296">
      <w:bodyDiv w:val="1"/>
      <w:marLeft w:val="0"/>
      <w:marRight w:val="0"/>
      <w:marTop w:val="0"/>
      <w:marBottom w:val="0"/>
      <w:divBdr>
        <w:top w:val="none" w:sz="0" w:space="0" w:color="auto"/>
        <w:left w:val="none" w:sz="0" w:space="0" w:color="auto"/>
        <w:bottom w:val="none" w:sz="0" w:space="0" w:color="auto"/>
        <w:right w:val="none" w:sz="0" w:space="0" w:color="auto"/>
      </w:divBdr>
      <w:divsChild>
        <w:div w:id="1277373018">
          <w:marLeft w:val="0"/>
          <w:marRight w:val="0"/>
          <w:marTop w:val="0"/>
          <w:marBottom w:val="0"/>
          <w:divBdr>
            <w:top w:val="none" w:sz="0" w:space="0" w:color="auto"/>
            <w:left w:val="none" w:sz="0" w:space="0" w:color="auto"/>
            <w:bottom w:val="none" w:sz="0" w:space="0" w:color="auto"/>
            <w:right w:val="none" w:sz="0" w:space="0" w:color="auto"/>
          </w:divBdr>
        </w:div>
      </w:divsChild>
    </w:div>
    <w:div w:id="1477726741">
      <w:bodyDiv w:val="1"/>
      <w:marLeft w:val="0"/>
      <w:marRight w:val="0"/>
      <w:marTop w:val="0"/>
      <w:marBottom w:val="0"/>
      <w:divBdr>
        <w:top w:val="none" w:sz="0" w:space="0" w:color="auto"/>
        <w:left w:val="none" w:sz="0" w:space="0" w:color="auto"/>
        <w:bottom w:val="none" w:sz="0" w:space="0" w:color="auto"/>
        <w:right w:val="none" w:sz="0" w:space="0" w:color="auto"/>
      </w:divBdr>
    </w:div>
    <w:div w:id="1624073503">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760444043">
      <w:bodyDiv w:val="1"/>
      <w:marLeft w:val="0"/>
      <w:marRight w:val="0"/>
      <w:marTop w:val="0"/>
      <w:marBottom w:val="0"/>
      <w:divBdr>
        <w:top w:val="none" w:sz="0" w:space="0" w:color="auto"/>
        <w:left w:val="none" w:sz="0" w:space="0" w:color="auto"/>
        <w:bottom w:val="none" w:sz="0" w:space="0" w:color="auto"/>
        <w:right w:val="none" w:sz="0" w:space="0" w:color="auto"/>
      </w:divBdr>
    </w:div>
    <w:div w:id="214665225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6C1A2-C573-4293-9F71-370091CBD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ieee_tj_template_17.dotx</Template>
  <TotalTime>26110</TotalTime>
  <Pages>10</Pages>
  <Words>28425</Words>
  <Characters>162023</Characters>
  <Application>Microsoft Office Word</Application>
  <DocSecurity>0</DocSecurity>
  <Lines>1350</Lines>
  <Paragraphs>380</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vt:lpstr>
      <vt:lpstr>INTRODUCTION</vt:lpstr>
      <vt:lpstr>Methods</vt:lpstr>
      <vt:lpstr>    Subjects</vt:lpstr>
      <vt:lpstr>    Exoskeleton Design</vt:lpstr>
      <vt:lpstr>    Protocol</vt:lpstr>
      <vt:lpstr>    Data Collection</vt:lpstr>
    </vt:vector>
  </TitlesOfParts>
  <Company>IEEE</Company>
  <LinksUpToDate>false</LinksUpToDate>
  <CharactersWithSpaces>190068</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dc:description/>
  <cp:lastModifiedBy>ACL</cp:lastModifiedBy>
  <cp:revision>391</cp:revision>
  <cp:lastPrinted>2012-08-02T18:53:00Z</cp:lastPrinted>
  <dcterms:created xsi:type="dcterms:W3CDTF">2020-03-21T13:11:00Z</dcterms:created>
  <dcterms:modified xsi:type="dcterms:W3CDTF">2020-10-13T13:02:00Z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74d22919-39fa-3194-b910-98cd08510d3a</vt:lpwstr>
  </property>
</Properties>
</file>