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473F59" w14:textId="29D6A887" w:rsidR="00FF0BD6" w:rsidRPr="006453D9" w:rsidRDefault="00FF0BD6" w:rsidP="00FF0BD6">
      <w:pPr>
        <w:pStyle w:val="MDPI11articletype"/>
      </w:pPr>
      <w:r w:rsidRPr="006453D9">
        <w:t>Article</w:t>
      </w:r>
    </w:p>
    <w:p w14:paraId="0A560457" w14:textId="6B2CDFFE" w:rsidR="00FF0BD6" w:rsidRPr="003B1AF1" w:rsidRDefault="00526666" w:rsidP="00FF0BD6">
      <w:pPr>
        <w:pStyle w:val="MDPI12title"/>
      </w:pPr>
      <w:r w:rsidRPr="00526666">
        <w:t>An Explainable Machine Learning Model for Predicting the Severity Level of COVID-19 Diagnosed Patients</w:t>
      </w:r>
    </w:p>
    <w:p w14:paraId="20F12A44" w14:textId="7E7826F9" w:rsidR="00E7454A" w:rsidRDefault="00526666" w:rsidP="00FF0BD6">
      <w:pPr>
        <w:pStyle w:val="MDPI13authornames"/>
      </w:pPr>
      <w:r>
        <w:t>Freddy Gabbay</w:t>
      </w:r>
      <w:r w:rsidR="00FF0BD6" w:rsidRPr="00D945EC">
        <w:t xml:space="preserve"> </w:t>
      </w:r>
      <w:r w:rsidR="00FF0BD6" w:rsidRPr="001F31D1">
        <w:rPr>
          <w:vertAlign w:val="superscript"/>
        </w:rPr>
        <w:t>1</w:t>
      </w:r>
      <w:r w:rsidR="004801C0">
        <w:rPr>
          <w:vertAlign w:val="superscript"/>
        </w:rPr>
        <w:t>, *</w:t>
      </w:r>
      <w:r w:rsidR="00FF0BD6" w:rsidRPr="00D945EC">
        <w:t xml:space="preserve">, </w:t>
      </w:r>
      <w:r w:rsidR="004801C0" w:rsidRPr="004801C0">
        <w:t>Shirly Bar-Lev</w:t>
      </w:r>
      <w:r w:rsidR="00FF0BD6" w:rsidRPr="00D945EC">
        <w:t xml:space="preserve"> </w:t>
      </w:r>
      <w:r w:rsidR="00FF0BD6" w:rsidRPr="001F31D1">
        <w:rPr>
          <w:vertAlign w:val="superscript"/>
        </w:rPr>
        <w:t>2</w:t>
      </w:r>
      <w:r w:rsidR="00FF0BD6" w:rsidRPr="00D945EC">
        <w:t xml:space="preserve"> </w:t>
      </w:r>
      <w:proofErr w:type="spellStart"/>
      <w:r w:rsidR="004801C0" w:rsidRPr="004801C0">
        <w:t>Ofer</w:t>
      </w:r>
      <w:proofErr w:type="spellEnd"/>
      <w:r w:rsidR="004801C0" w:rsidRPr="004801C0">
        <w:t xml:space="preserve"> Montano and Noam </w:t>
      </w:r>
      <w:proofErr w:type="spellStart"/>
      <w:r w:rsidR="004801C0" w:rsidRPr="004801C0">
        <w:t>Hadad</w:t>
      </w:r>
      <w:proofErr w:type="spellEnd"/>
      <w:r w:rsidR="004801C0" w:rsidRPr="004801C0">
        <w:t xml:space="preserve"> </w:t>
      </w:r>
      <w:r w:rsidR="004801C0">
        <w:rPr>
          <w:vertAlign w:val="superscript"/>
        </w:rPr>
        <w:t>3</w:t>
      </w:r>
    </w:p>
    <w:tbl>
      <w:tblPr>
        <w:tblpPr w:leftFromText="198" w:rightFromText="198" w:vertAnchor="page" w:horzAnchor="margin" w:tblpY="9526"/>
        <w:tblW w:w="2410" w:type="dxa"/>
        <w:tblLayout w:type="fixed"/>
        <w:tblCellMar>
          <w:left w:w="0" w:type="dxa"/>
          <w:right w:w="0" w:type="dxa"/>
        </w:tblCellMar>
        <w:tblLook w:val="04A0" w:firstRow="1" w:lastRow="0" w:firstColumn="1" w:lastColumn="0" w:noHBand="0" w:noVBand="1"/>
      </w:tblPr>
      <w:tblGrid>
        <w:gridCol w:w="2410"/>
      </w:tblGrid>
      <w:tr w:rsidR="00E7454A" w:rsidRPr="008C41A6" w14:paraId="2F19E873" w14:textId="77777777" w:rsidTr="00EC0978">
        <w:tc>
          <w:tcPr>
            <w:tcW w:w="2410" w:type="dxa"/>
            <w:shd w:val="clear" w:color="auto" w:fill="auto"/>
          </w:tcPr>
          <w:p w14:paraId="5EEF3011" w14:textId="77777777" w:rsidR="00E7454A" w:rsidRPr="001A242A" w:rsidRDefault="00E7454A" w:rsidP="00EC0978">
            <w:pPr>
              <w:pStyle w:val="MDPI61Citation"/>
              <w:spacing w:line="240" w:lineRule="exact"/>
            </w:pPr>
            <w:r w:rsidRPr="001A242A">
              <w:rPr>
                <w:b/>
              </w:rPr>
              <w:t>Citation:</w:t>
            </w:r>
            <w:r w:rsidRPr="008C41A6">
              <w:t xml:space="preserve"> </w:t>
            </w:r>
            <w:proofErr w:type="spellStart"/>
            <w:r>
              <w:t>Lastname</w:t>
            </w:r>
            <w:proofErr w:type="spellEnd"/>
            <w:r>
              <w:t xml:space="preserve">, F.; </w:t>
            </w:r>
            <w:proofErr w:type="spellStart"/>
            <w:r>
              <w:t>Lastname</w:t>
            </w:r>
            <w:proofErr w:type="spellEnd"/>
            <w:r>
              <w:t xml:space="preserve">, F.; </w:t>
            </w:r>
            <w:proofErr w:type="spellStart"/>
            <w:r>
              <w:t>Lastname</w:t>
            </w:r>
            <w:proofErr w:type="spellEnd"/>
            <w:r>
              <w:t xml:space="preserve">, F. Title. </w:t>
            </w:r>
            <w:r>
              <w:rPr>
                <w:i/>
              </w:rPr>
              <w:t xml:space="preserve">Appl. Sci. </w:t>
            </w:r>
            <w:r>
              <w:rPr>
                <w:b/>
              </w:rPr>
              <w:t>2021</w:t>
            </w:r>
            <w:r>
              <w:t xml:space="preserve">, </w:t>
            </w:r>
            <w:r>
              <w:rPr>
                <w:i/>
              </w:rPr>
              <w:t>11</w:t>
            </w:r>
            <w:r>
              <w:t>, x. https://doi.org/10.3390/xxxxx</w:t>
            </w:r>
          </w:p>
          <w:p w14:paraId="1913F351" w14:textId="77777777" w:rsidR="00E7454A" w:rsidRDefault="00E7454A" w:rsidP="00EC0978">
            <w:pPr>
              <w:pStyle w:val="MDPI14history"/>
              <w:spacing w:before="240" w:after="240"/>
              <w:rPr>
                <w:rFonts w:ascii="SimSun" w:eastAsia="SimSun" w:hAnsi="SimSun" w:cs="SimSun"/>
                <w:lang w:eastAsia="zh-CN"/>
              </w:rPr>
            </w:pPr>
            <w:r>
              <w:t xml:space="preserve">Academic Editor: </w:t>
            </w:r>
            <w:proofErr w:type="spellStart"/>
            <w:r w:rsidRPr="00562097">
              <w:t>Firstname</w:t>
            </w:r>
            <w:proofErr w:type="spellEnd"/>
            <w:r w:rsidRPr="00562097">
              <w:t xml:space="preserve"> </w:t>
            </w:r>
            <w:proofErr w:type="spellStart"/>
            <w:r w:rsidRPr="00562097">
              <w:t>Lastname</w:t>
            </w:r>
            <w:proofErr w:type="spellEnd"/>
          </w:p>
          <w:p w14:paraId="2D6A168F" w14:textId="77777777" w:rsidR="00E7454A" w:rsidRPr="00D30D71" w:rsidRDefault="00E7454A" w:rsidP="00EC0978">
            <w:pPr>
              <w:pStyle w:val="MDPI14history"/>
              <w:rPr>
                <w:rFonts w:ascii="SimSun" w:eastAsia="SimSun" w:hAnsi="SimSun" w:cs="SimSun"/>
              </w:rPr>
            </w:pPr>
            <w:r w:rsidRPr="00550626">
              <w:rPr>
                <w:szCs w:val="14"/>
              </w:rPr>
              <w:t xml:space="preserve">Received: </w:t>
            </w:r>
            <w:r w:rsidRPr="00D945EC">
              <w:rPr>
                <w:szCs w:val="14"/>
              </w:rPr>
              <w:t>date</w:t>
            </w:r>
          </w:p>
          <w:p w14:paraId="59F04543" w14:textId="77777777" w:rsidR="00E7454A" w:rsidRPr="00550626" w:rsidRDefault="00E7454A" w:rsidP="00EC0978">
            <w:pPr>
              <w:pStyle w:val="MDPI14history"/>
              <w:rPr>
                <w:szCs w:val="14"/>
              </w:rPr>
            </w:pPr>
            <w:r w:rsidRPr="00550626">
              <w:rPr>
                <w:szCs w:val="14"/>
              </w:rPr>
              <w:t xml:space="preserve">Accepted: </w:t>
            </w:r>
            <w:r w:rsidRPr="00D945EC">
              <w:rPr>
                <w:szCs w:val="14"/>
              </w:rPr>
              <w:t>date</w:t>
            </w:r>
          </w:p>
          <w:p w14:paraId="719E08F5" w14:textId="77777777" w:rsidR="00E7454A" w:rsidRPr="00550626" w:rsidRDefault="00E7454A" w:rsidP="00EC0978">
            <w:pPr>
              <w:pStyle w:val="MDPI14history"/>
              <w:spacing w:after="240"/>
              <w:rPr>
                <w:szCs w:val="14"/>
              </w:rPr>
            </w:pPr>
            <w:r w:rsidRPr="00550626">
              <w:rPr>
                <w:szCs w:val="14"/>
              </w:rPr>
              <w:t xml:space="preserve">Published: </w:t>
            </w:r>
            <w:r w:rsidRPr="00D945EC">
              <w:rPr>
                <w:szCs w:val="14"/>
              </w:rPr>
              <w:t>date</w:t>
            </w:r>
          </w:p>
          <w:p w14:paraId="56CA953D" w14:textId="77777777" w:rsidR="00E7454A" w:rsidRPr="008C41A6" w:rsidRDefault="00E7454A" w:rsidP="00EC0978">
            <w:pPr>
              <w:pStyle w:val="MDPI63Notes"/>
              <w:jc w:val="both"/>
            </w:pPr>
            <w:r w:rsidRPr="008C41A6">
              <w:rPr>
                <w:b/>
              </w:rPr>
              <w:t>Publisher’s Note:</w:t>
            </w:r>
            <w:r w:rsidRPr="008C41A6">
              <w:t xml:space="preserve"> MDPI stays neutral with regard to jurisdictional claims in published maps and institutional affiliations.</w:t>
            </w:r>
          </w:p>
          <w:p w14:paraId="34CC3747" w14:textId="77777777" w:rsidR="00E7454A" w:rsidRPr="008C41A6" w:rsidRDefault="00E7454A" w:rsidP="00EC0978">
            <w:pPr>
              <w:adjustRightInd w:val="0"/>
              <w:snapToGrid w:val="0"/>
              <w:spacing w:before="240" w:line="240" w:lineRule="atLeast"/>
              <w:ind w:right="113"/>
              <w:jc w:val="left"/>
              <w:rPr>
                <w:rFonts w:eastAsia="DengXian"/>
                <w:bCs/>
                <w:sz w:val="14"/>
                <w:szCs w:val="14"/>
                <w:lang w:bidi="en-US"/>
              </w:rPr>
            </w:pPr>
            <w:r w:rsidRPr="008C41A6">
              <w:rPr>
                <w:rFonts w:eastAsia="DengXian"/>
              </w:rPr>
              <w:drawing>
                <wp:inline distT="0" distB="0" distL="0" distR="0" wp14:anchorId="07AE6303" wp14:editId="48191EC4">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9716AC6" w14:textId="77777777" w:rsidR="00E7454A" w:rsidRPr="008C41A6" w:rsidRDefault="00E7454A" w:rsidP="00EC0978">
            <w:pPr>
              <w:adjustRightInd w:val="0"/>
              <w:snapToGrid w:val="0"/>
              <w:spacing w:before="60" w:line="240" w:lineRule="atLeast"/>
              <w:ind w:right="113"/>
              <w:rPr>
                <w:rFonts w:eastAsia="DengXian"/>
                <w:bCs/>
                <w:sz w:val="14"/>
                <w:szCs w:val="14"/>
                <w:lang w:bidi="en-US"/>
              </w:rPr>
            </w:pPr>
            <w:r w:rsidRPr="008C41A6">
              <w:rPr>
                <w:rFonts w:eastAsia="DengXian"/>
                <w:b/>
                <w:bCs/>
                <w:sz w:val="14"/>
                <w:szCs w:val="14"/>
                <w:lang w:bidi="en-US"/>
              </w:rPr>
              <w:t>Copyright:</w:t>
            </w:r>
            <w:r w:rsidRPr="008C41A6">
              <w:rPr>
                <w:rFonts w:eastAsia="DengXian"/>
                <w:bCs/>
                <w:sz w:val="14"/>
                <w:szCs w:val="14"/>
                <w:lang w:bidi="en-US"/>
              </w:rPr>
              <w:t xml:space="preserve"> </w:t>
            </w:r>
            <w:r>
              <w:rPr>
                <w:rFonts w:eastAsia="DengXian"/>
                <w:bCs/>
                <w:sz w:val="14"/>
                <w:szCs w:val="14"/>
                <w:lang w:bidi="en-US"/>
              </w:rPr>
              <w:t>© 2021</w:t>
            </w:r>
            <w:r w:rsidRPr="008C41A6">
              <w:rPr>
                <w:rFonts w:eastAsia="DengXian"/>
                <w:bCs/>
                <w:sz w:val="14"/>
                <w:szCs w:val="14"/>
                <w:lang w:bidi="en-US"/>
              </w:rPr>
              <w:t xml:space="preserve"> </w:t>
            </w:r>
            <w:r>
              <w:rPr>
                <w:rFonts w:eastAsia="DengXian"/>
                <w:bCs/>
                <w:sz w:val="14"/>
                <w:szCs w:val="14"/>
                <w:lang w:bidi="en-US"/>
              </w:rPr>
              <w:t xml:space="preserve">by the authors. Submitted for possible open access publication under the terms and conditions of the Creative Commons </w:t>
            </w:r>
            <w:r w:rsidRPr="008C41A6">
              <w:rPr>
                <w:rFonts w:eastAsia="DengXian"/>
                <w:bCs/>
                <w:sz w:val="14"/>
                <w:szCs w:val="14"/>
                <w:lang w:bidi="en-US"/>
              </w:rPr>
              <w:t>Attribution (CC BY) license (</w:t>
            </w:r>
            <w:r>
              <w:rPr>
                <w:rFonts w:eastAsia="DengXian"/>
                <w:bCs/>
                <w:sz w:val="14"/>
                <w:szCs w:val="14"/>
                <w:lang w:bidi="en-US"/>
              </w:rPr>
              <w:t>https://</w:t>
            </w:r>
            <w:r w:rsidRPr="008C41A6">
              <w:rPr>
                <w:rFonts w:eastAsia="DengXian"/>
                <w:bCs/>
                <w:sz w:val="14"/>
                <w:szCs w:val="14"/>
                <w:lang w:bidi="en-US"/>
              </w:rPr>
              <w:t>creativecommons.org/licenses/by/4.0/).</w:t>
            </w:r>
          </w:p>
        </w:tc>
      </w:tr>
    </w:tbl>
    <w:p w14:paraId="0FF7584D" w14:textId="616B4A95" w:rsidR="00FF0BD6" w:rsidRPr="00D945EC" w:rsidRDefault="00457A76" w:rsidP="004801C0">
      <w:pPr>
        <w:pStyle w:val="MDPI16affiliation"/>
      </w:pPr>
      <w:r w:rsidRPr="00457A76">
        <w:rPr>
          <w:vertAlign w:val="superscript"/>
        </w:rPr>
        <w:t>1</w:t>
      </w:r>
      <w:r w:rsidR="00FF0BD6" w:rsidRPr="00D945EC">
        <w:tab/>
      </w:r>
      <w:r w:rsidR="004801C0">
        <w:t xml:space="preserve">Computer </w:t>
      </w:r>
      <w:r w:rsidR="00A33DBD">
        <w:t xml:space="preserve">and Information </w:t>
      </w:r>
      <w:r w:rsidR="004801C0">
        <w:t xml:space="preserve">Science Department, Ruppin Academic Center, </w:t>
      </w:r>
      <w:proofErr w:type="spellStart"/>
      <w:r w:rsidR="004801C0" w:rsidRPr="00E2013B">
        <w:t>Emek</w:t>
      </w:r>
      <w:proofErr w:type="spellEnd"/>
      <w:r w:rsidR="004801C0" w:rsidRPr="00E2013B">
        <w:t xml:space="preserve"> </w:t>
      </w:r>
      <w:proofErr w:type="spellStart"/>
      <w:r w:rsidR="004801C0" w:rsidRPr="00E2013B">
        <w:t>Hefer</w:t>
      </w:r>
      <w:proofErr w:type="spellEnd"/>
      <w:r w:rsidR="004801C0" w:rsidRPr="00E2013B">
        <w:t>, 4025000, Israel;</w:t>
      </w:r>
      <w:r w:rsidR="004801C0">
        <w:t xml:space="preserve"> </w:t>
      </w:r>
      <w:hyperlink r:id="rId8" w:history="1">
        <w:r w:rsidR="004801C0" w:rsidRPr="00766352">
          <w:rPr>
            <w:rStyle w:val="Hyperlink"/>
          </w:rPr>
          <w:t>freddyg@ruppin.ac.il</w:t>
        </w:r>
      </w:hyperlink>
      <w:r w:rsidR="004801C0">
        <w:t xml:space="preserve"> </w:t>
      </w:r>
    </w:p>
    <w:p w14:paraId="1F033141" w14:textId="265938E5" w:rsidR="00FF0BD6" w:rsidRDefault="00FF0BD6" w:rsidP="004801C0">
      <w:pPr>
        <w:pStyle w:val="MDPI16affiliation"/>
      </w:pPr>
      <w:r w:rsidRPr="00D945EC">
        <w:rPr>
          <w:vertAlign w:val="superscript"/>
        </w:rPr>
        <w:t>2</w:t>
      </w:r>
      <w:r w:rsidRPr="00D945EC">
        <w:tab/>
      </w:r>
      <w:proofErr w:type="spellStart"/>
      <w:r w:rsidR="004801C0">
        <w:t>Dror</w:t>
      </w:r>
      <w:proofErr w:type="spellEnd"/>
      <w:r w:rsidR="004801C0">
        <w:t xml:space="preserve"> (</w:t>
      </w:r>
      <w:proofErr w:type="spellStart"/>
      <w:r w:rsidR="004801C0">
        <w:t>Imri</w:t>
      </w:r>
      <w:proofErr w:type="spellEnd"/>
      <w:r w:rsidR="004801C0">
        <w:t xml:space="preserve">) </w:t>
      </w:r>
      <w:proofErr w:type="spellStart"/>
      <w:r w:rsidR="004801C0">
        <w:t>Aloni</w:t>
      </w:r>
      <w:proofErr w:type="spellEnd"/>
      <w:r w:rsidR="004801C0">
        <w:t xml:space="preserve"> Center for Health Informatics, Ruppin Academic Center, </w:t>
      </w:r>
      <w:proofErr w:type="spellStart"/>
      <w:r w:rsidR="004801C0" w:rsidRPr="00E2013B">
        <w:t>Emek</w:t>
      </w:r>
      <w:proofErr w:type="spellEnd"/>
      <w:r w:rsidR="004801C0" w:rsidRPr="00E2013B">
        <w:t xml:space="preserve"> </w:t>
      </w:r>
      <w:proofErr w:type="spellStart"/>
      <w:r w:rsidR="004801C0" w:rsidRPr="00E2013B">
        <w:t>Hefer</w:t>
      </w:r>
      <w:proofErr w:type="spellEnd"/>
      <w:r w:rsidR="004801C0" w:rsidRPr="00E2013B">
        <w:t>, 4025000, Israel</w:t>
      </w:r>
      <w:r w:rsidR="004801C0">
        <w:t xml:space="preserve">; </w:t>
      </w:r>
      <w:hyperlink r:id="rId9" w:history="1">
        <w:r w:rsidR="004801C0" w:rsidRPr="00766352">
          <w:rPr>
            <w:rStyle w:val="Hyperlink"/>
          </w:rPr>
          <w:t>barlevsh@ruppin.ac.il</w:t>
        </w:r>
      </w:hyperlink>
    </w:p>
    <w:p w14:paraId="5C2C6B29" w14:textId="2B87EAD6" w:rsidR="004801C0" w:rsidRPr="00D945EC" w:rsidRDefault="004801C0" w:rsidP="004801C0">
      <w:pPr>
        <w:pStyle w:val="MDPI16affiliation"/>
      </w:pPr>
      <w:r>
        <w:rPr>
          <w:vertAlign w:val="superscript"/>
        </w:rPr>
        <w:t>3</w:t>
      </w:r>
      <w:r w:rsidRPr="00D945EC">
        <w:tab/>
      </w:r>
      <w:r>
        <w:t xml:space="preserve">Computer Engineering Department, Ruppin Academic Center, </w:t>
      </w:r>
      <w:proofErr w:type="spellStart"/>
      <w:r w:rsidRPr="00E2013B">
        <w:t>Emek</w:t>
      </w:r>
      <w:proofErr w:type="spellEnd"/>
      <w:r w:rsidRPr="00E2013B">
        <w:t xml:space="preserve"> </w:t>
      </w:r>
      <w:proofErr w:type="spellStart"/>
      <w:r w:rsidRPr="00E2013B">
        <w:t>Hefer</w:t>
      </w:r>
      <w:proofErr w:type="spellEnd"/>
      <w:r w:rsidRPr="00E2013B">
        <w:t>, 4025000, Israel;</w:t>
      </w:r>
      <w:r>
        <w:t xml:space="preserve"> </w:t>
      </w:r>
      <w:hyperlink r:id="rId10" w:history="1">
        <w:r w:rsidRPr="00766352">
          <w:rPr>
            <w:rStyle w:val="Hyperlink"/>
          </w:rPr>
          <w:t>ofer.montano@ruppin365.net</w:t>
        </w:r>
      </w:hyperlink>
      <w:r w:rsidRPr="004801C0">
        <w:t xml:space="preserve">, </w:t>
      </w:r>
      <w:hyperlink r:id="rId11" w:history="1">
        <w:r w:rsidRPr="00766352">
          <w:rPr>
            <w:rStyle w:val="Hyperlink"/>
          </w:rPr>
          <w:t>Noam.hadad@ruppin365.net</w:t>
        </w:r>
      </w:hyperlink>
      <w:r>
        <w:t xml:space="preserve">  </w:t>
      </w:r>
    </w:p>
    <w:p w14:paraId="588555B1" w14:textId="21ED09D6" w:rsidR="00FF0BD6" w:rsidRPr="00550626" w:rsidRDefault="00FF0BD6" w:rsidP="00FF0BD6">
      <w:pPr>
        <w:pStyle w:val="MDPI16affiliation"/>
      </w:pPr>
      <w:r w:rsidRPr="00F0572B">
        <w:rPr>
          <w:b/>
        </w:rPr>
        <w:t>*</w:t>
      </w:r>
      <w:r w:rsidRPr="00D945EC">
        <w:tab/>
        <w:t xml:space="preserve">Correspondence: </w:t>
      </w:r>
      <w:hyperlink r:id="rId12" w:history="1">
        <w:r w:rsidR="00A33DBD" w:rsidRPr="00766352">
          <w:rPr>
            <w:rStyle w:val="Hyperlink"/>
          </w:rPr>
          <w:t>freddyg@ruppin.ac.il</w:t>
        </w:r>
      </w:hyperlink>
    </w:p>
    <w:p w14:paraId="2C16937E" w14:textId="5D9A36D2" w:rsidR="00FF0BD6" w:rsidRPr="00550626" w:rsidRDefault="00FF0BD6" w:rsidP="00FF0BD6">
      <w:pPr>
        <w:pStyle w:val="MDPI17abstract"/>
        <w:rPr>
          <w:szCs w:val="18"/>
        </w:rPr>
      </w:pPr>
      <w:r w:rsidRPr="00550626">
        <w:rPr>
          <w:b/>
          <w:szCs w:val="18"/>
        </w:rPr>
        <w:t xml:space="preserve">Abstract: </w:t>
      </w:r>
      <w:r w:rsidR="004801C0" w:rsidRPr="004801C0">
        <w:rPr>
          <w:szCs w:val="18"/>
        </w:rPr>
        <w:t xml:space="preserve">The fast and seemingly uncontrollable spread of the novel coronavirus disease (COVID-19) poses great challenges to an already overloaded health system worldwide. It thus exemplifies an urgent need for fast and effective triage. Such triage can help take the necessary measures to prevent patient deterioration and conserve strained hospital resources. We </w:t>
      </w:r>
      <w:r w:rsidR="00A33DBD">
        <w:rPr>
          <w:szCs w:val="18"/>
        </w:rPr>
        <w:t>examine</w:t>
      </w:r>
      <w:r w:rsidR="004801C0" w:rsidRPr="004801C0">
        <w:rPr>
          <w:szCs w:val="18"/>
        </w:rPr>
        <w:t xml:space="preserve"> </w:t>
      </w:r>
      <w:r w:rsidR="00A33DBD">
        <w:rPr>
          <w:szCs w:val="18"/>
        </w:rPr>
        <w:t xml:space="preserve">two types of machine learning models, </w:t>
      </w:r>
      <w:r w:rsidR="004801C0" w:rsidRPr="004801C0">
        <w:rPr>
          <w:szCs w:val="18"/>
        </w:rPr>
        <w:t>deep neural network</w:t>
      </w:r>
      <w:r w:rsidR="008B32D1">
        <w:rPr>
          <w:szCs w:val="18"/>
        </w:rPr>
        <w:t>s</w:t>
      </w:r>
      <w:r w:rsidR="004801C0" w:rsidRPr="004801C0">
        <w:rPr>
          <w:szCs w:val="18"/>
        </w:rPr>
        <w:t xml:space="preserve"> (DNN</w:t>
      </w:r>
      <w:r w:rsidR="008B32D1">
        <w:rPr>
          <w:szCs w:val="18"/>
        </w:rPr>
        <w:t>s</w:t>
      </w:r>
      <w:r w:rsidR="004801C0" w:rsidRPr="004801C0">
        <w:rPr>
          <w:szCs w:val="18"/>
        </w:rPr>
        <w:t xml:space="preserve">) </w:t>
      </w:r>
      <w:r w:rsidR="00A33DBD">
        <w:rPr>
          <w:szCs w:val="18"/>
        </w:rPr>
        <w:t xml:space="preserve">and decision trees, </w:t>
      </w:r>
      <w:r w:rsidR="004801C0" w:rsidRPr="004801C0">
        <w:rPr>
          <w:szCs w:val="18"/>
        </w:rPr>
        <w:t>to predict the severity level of illness for patients diagnosed with COVID-19, based on their medical history and laboratory test results. In addition, we combine the DNN</w:t>
      </w:r>
      <w:r w:rsidR="008B32D1">
        <w:rPr>
          <w:szCs w:val="18"/>
        </w:rPr>
        <w:t xml:space="preserve">s </w:t>
      </w:r>
      <w:r w:rsidR="004801C0" w:rsidRPr="004801C0">
        <w:rPr>
          <w:szCs w:val="18"/>
        </w:rPr>
        <w:t xml:space="preserve">with an explainable artificial intelligence (XAI) model to provide explainability of the model prediction. Our </w:t>
      </w:r>
      <w:r w:rsidR="00A33DBD">
        <w:rPr>
          <w:szCs w:val="18"/>
        </w:rPr>
        <w:t xml:space="preserve">experimental </w:t>
      </w:r>
      <w:r w:rsidR="004801C0" w:rsidRPr="004801C0">
        <w:rPr>
          <w:szCs w:val="18"/>
        </w:rPr>
        <w:t xml:space="preserve">results </w:t>
      </w:r>
      <w:r w:rsidR="00A33DBD">
        <w:rPr>
          <w:szCs w:val="18"/>
        </w:rPr>
        <w:t>indicate that the model can achieve up to</w:t>
      </w:r>
      <w:r w:rsidR="004801C0" w:rsidRPr="004801C0">
        <w:rPr>
          <w:szCs w:val="18"/>
        </w:rPr>
        <w:t xml:space="preserve"> 80% prediction accuracy for the dataset we used. Finally, we integrate the explainable machine learning models into a mobile application to enable the usage of the proposed models by medical staff everywhere</w:t>
      </w:r>
      <w:r w:rsidR="00A17241">
        <w:rPr>
          <w:szCs w:val="18"/>
        </w:rPr>
        <w:t>.</w:t>
      </w:r>
    </w:p>
    <w:p w14:paraId="792519EB" w14:textId="2B6EE6A7" w:rsidR="00FF0BD6" w:rsidRPr="00550626" w:rsidRDefault="00FF0BD6" w:rsidP="00FF0BD6">
      <w:pPr>
        <w:pStyle w:val="MDPI18keywords"/>
        <w:rPr>
          <w:szCs w:val="18"/>
        </w:rPr>
      </w:pPr>
      <w:r w:rsidRPr="00550626">
        <w:rPr>
          <w:b/>
          <w:szCs w:val="18"/>
        </w:rPr>
        <w:t xml:space="preserve">Keywords: </w:t>
      </w:r>
      <w:r w:rsidR="004801C0" w:rsidRPr="004801C0">
        <w:rPr>
          <w:szCs w:val="18"/>
        </w:rPr>
        <w:t>COVID-19, Machine learning, Deep learning, Explainable AI</w:t>
      </w:r>
    </w:p>
    <w:p w14:paraId="1F6041B6" w14:textId="77777777" w:rsidR="00FF0BD6" w:rsidRPr="00550626" w:rsidRDefault="00FF0BD6" w:rsidP="00FF0BD6">
      <w:pPr>
        <w:pStyle w:val="MDPI19line"/>
      </w:pPr>
    </w:p>
    <w:p w14:paraId="66209B9C" w14:textId="77777777" w:rsidR="00FF0BD6" w:rsidRDefault="00FF0BD6" w:rsidP="00FF0BD6">
      <w:pPr>
        <w:pStyle w:val="MDPI21heading1"/>
        <w:rPr>
          <w:lang w:eastAsia="zh-CN"/>
        </w:rPr>
      </w:pPr>
      <w:r w:rsidRPr="007F2582">
        <w:rPr>
          <w:lang w:eastAsia="zh-CN"/>
        </w:rPr>
        <w:t>1. Introduction</w:t>
      </w:r>
    </w:p>
    <w:p w14:paraId="0BFE9667" w14:textId="280775DD" w:rsidR="00FF0BD6" w:rsidRDefault="004801C0" w:rsidP="00205AE5">
      <w:pPr>
        <w:pStyle w:val="MDPI31text"/>
      </w:pPr>
      <w:r w:rsidRPr="004801C0">
        <w:t>On January 30</w:t>
      </w:r>
      <w:r w:rsidRPr="004801C0">
        <w:rPr>
          <w:vertAlign w:val="superscript"/>
        </w:rPr>
        <w:t>th</w:t>
      </w:r>
      <w:proofErr w:type="gramStart"/>
      <w:r w:rsidRPr="004801C0">
        <w:t xml:space="preserve"> 2020</w:t>
      </w:r>
      <w:proofErr w:type="gramEnd"/>
      <w:r w:rsidRPr="004801C0">
        <w:t xml:space="preserve">, the World Health Organization (WHO) declared the COVID-19 pandemic to be a public health emergency of international concern. As of </w:t>
      </w:r>
      <w:r w:rsidR="00BB1CC4">
        <w:t>September</w:t>
      </w:r>
      <w:r w:rsidRPr="004801C0">
        <w:t xml:space="preserve"> 2021, WHO had reported more than </w:t>
      </w:r>
      <w:r w:rsidR="004D4C3A">
        <w:t>232</w:t>
      </w:r>
      <w:r w:rsidRPr="004801C0">
        <w:t xml:space="preserve"> million confirmed cases of COVID-19 worldwide and more than 4</w:t>
      </w:r>
      <w:r w:rsidR="004D4C3A">
        <w:t>.7</w:t>
      </w:r>
      <w:r w:rsidRPr="004801C0">
        <w:t xml:space="preserve"> million deaths</w:t>
      </w:r>
      <w:r w:rsidR="004D4C3A">
        <w:t xml:space="preserve"> (</w:t>
      </w:r>
      <w:hyperlink r:id="rId13" w:history="1">
        <w:r w:rsidR="004D4C3A" w:rsidRPr="00766352">
          <w:rPr>
            <w:rStyle w:val="Hyperlink"/>
          </w:rPr>
          <w:t>https://co</w:t>
        </w:r>
        <w:r w:rsidR="004D4C3A" w:rsidRPr="00766352">
          <w:rPr>
            <w:rStyle w:val="Hyperlink"/>
          </w:rPr>
          <w:t>v</w:t>
        </w:r>
        <w:r w:rsidR="004D4C3A" w:rsidRPr="00766352">
          <w:rPr>
            <w:rStyle w:val="Hyperlink"/>
          </w:rPr>
          <w:t>id19.who.int</w:t>
        </w:r>
      </w:hyperlink>
      <w:r w:rsidR="004D4C3A">
        <w:t>)</w:t>
      </w:r>
      <w:r w:rsidRPr="004801C0">
        <w:t>. COVID-19 is characterized as a severe acute respiratory syndrome that is caused by the SARS-CoV-2 virus. While the epidemiological and clinical characteristics of COVID-19 are increasingly understood, risk factors underlying the transition from mild to severe disease in patients remain poorly understood [1].</w:t>
      </w:r>
    </w:p>
    <w:p w14:paraId="63F3CDE6" w14:textId="1FFCF8DC" w:rsidR="004801C0" w:rsidRDefault="004D4C3A" w:rsidP="00205AE5">
      <w:pPr>
        <w:pStyle w:val="MDPI31text"/>
      </w:pPr>
      <w:r w:rsidRPr="004D4C3A">
        <w:t xml:space="preserve">The severity of COVID-19 disease varies considerably among patients, ranging from asymptomatic infection, to mild upper-respiratory tract illness, to severe viral pneumonia with acute respiratory distress, respiratory failure, and thromboembolic events that can lead to death [1]. Therefore, evaluating a patient’s likely severity of illness remains an important concern for both clinicians and policy makers. Such an understanding would assist practitioners in performing rapid, early, and effective triage, help conserve strained hospital resources, and deepen our understanding of the disease [2]. Evidence obtained before the introduction of the COVID-19 vaccine suggests that 6–10% of infected patients are likely to become critically ill, most of whom will require mechanical ventilation and intensive care [3]. However, currently there are few prognostic markers to forecast whether a patient with COVID-19 is likely to deteriorate to a critical condition and require intensive care. We thus suggest that data-driven risk evaluation based on </w:t>
      </w:r>
      <w:r w:rsidR="009469BE">
        <w:t xml:space="preserve">machine learning approaches, such as </w:t>
      </w:r>
      <w:r w:rsidRPr="004D4C3A">
        <w:t xml:space="preserve">deep neural networks (DNNs) </w:t>
      </w:r>
      <w:r w:rsidR="009469BE">
        <w:t xml:space="preserve">and decision trees, </w:t>
      </w:r>
      <w:r w:rsidRPr="004D4C3A">
        <w:t>can and should play an important role in the prediction of morbidity and illness severity.</w:t>
      </w:r>
    </w:p>
    <w:p w14:paraId="28FE5A0A" w14:textId="22C2C662" w:rsidR="004D4C3A" w:rsidRDefault="004D4C3A" w:rsidP="00205AE5">
      <w:pPr>
        <w:pStyle w:val="MDPI31text"/>
      </w:pPr>
      <w:r w:rsidRPr="004D4C3A">
        <w:t>Machine learning [5] techniques are rapidly being employed for diverse medical applications [10], such as predicting diabetes</w:t>
      </w:r>
      <w:r w:rsidR="00CB01F7">
        <w:t xml:space="preserve"> and</w:t>
      </w:r>
      <w:r w:rsidRPr="004D4C3A">
        <w:t xml:space="preserve"> liver diseases, detecting and predicting cancer, personalizing treatments, drug discovery, radiology, and many more. Such techniques employ statistical methods to identify complex relationships among patient medical attributes and outcomes, using large datasets. Two major medical domains that currently leverage machine learning usage are diagnosis and outcome prediction. In particular, machine learning can be a highly valuable tool for identifying individuals at high risk of health deterioration.</w:t>
      </w:r>
    </w:p>
    <w:p w14:paraId="09B3747E" w14:textId="77777777" w:rsidR="00CB01F7" w:rsidRDefault="004D4C3A" w:rsidP="00205AE5">
      <w:pPr>
        <w:pStyle w:val="MDPI31text"/>
      </w:pPr>
      <w:r w:rsidRPr="00CB01F7">
        <w:t xml:space="preserve">Clinical reports of COVID-19 suggest that age, sex, and underlying comorbidities, such as renal diseases, hypertension, cardiovascular disease, and diabetes, can adversely affect patient outcomes [1]. To date, most machine learning applications for the COVID-19 pandemic have focused on patient diagnosis [11] and projecting the number of infected individuals and mortality rates [12]. Very few studies [13] have leveraged machine learning to systematically explore risk factors to assess the likely severity of disease in patients diagnosed with COVID-19 and to predict patient outcomes based on early clinical data. </w:t>
      </w:r>
    </w:p>
    <w:p w14:paraId="3D5AF2D0" w14:textId="531ACA1D" w:rsidR="004D4C3A" w:rsidRDefault="004D4C3A" w:rsidP="00205AE5">
      <w:pPr>
        <w:pStyle w:val="MDPI31text"/>
        <w:rPr>
          <w:rFonts w:hint="cs"/>
          <w:rtl/>
          <w:lang w:bidi="he-IL"/>
        </w:rPr>
      </w:pPr>
      <w:r w:rsidRPr="00CB01F7">
        <w:t xml:space="preserve">In this study, we </w:t>
      </w:r>
      <w:r w:rsidR="00CB01F7">
        <w:t xml:space="preserve">introduce two types of machine </w:t>
      </w:r>
      <w:r w:rsidRPr="00CB01F7">
        <w:t>learning models</w:t>
      </w:r>
      <w:r w:rsidR="00CB01F7">
        <w:t xml:space="preserve">, DNN </w:t>
      </w:r>
      <w:r w:rsidR="00C009F8">
        <w:t xml:space="preserve">[5] </w:t>
      </w:r>
      <w:r w:rsidR="00CB01F7">
        <w:t xml:space="preserve">and </w:t>
      </w:r>
      <w:r w:rsidR="00C009F8">
        <w:t xml:space="preserve">Random Forest (RF) </w:t>
      </w:r>
      <w:r w:rsidR="00CB01F7">
        <w:t>decision trees</w:t>
      </w:r>
      <w:r w:rsidR="00C009F8">
        <w:t xml:space="preserve"> [14]</w:t>
      </w:r>
      <w:r w:rsidR="00CB01F7">
        <w:t>,</w:t>
      </w:r>
      <w:r w:rsidRPr="00CB01F7">
        <w:t xml:space="preserve"> to predict the level of severity of illness in patients diagnosed with COVID-19. The level of severity can be described as one of multiple clinical stages of a patient’s hospital stay, such as admission to intensive care, the need for invasive mechanical ventilation, and in-hospital mortality. Our machine learning models were trained, validated and tested using an open dataset provided by the Mexican Federal Health Secretary through the General Director of Epidemiology [4]. The database contained data collected during patients’ initial presentation at the emergency department (ED) starting from May 2020 up until October 2020 and comprises more than 50,000 cases.</w:t>
      </w:r>
    </w:p>
    <w:p w14:paraId="799D6FAE" w14:textId="153AE112" w:rsidR="004D4C3A" w:rsidRDefault="004D4C3A" w:rsidP="00205AE5">
      <w:pPr>
        <w:pStyle w:val="MDPI31text"/>
      </w:pPr>
      <w:r w:rsidRPr="004D4C3A">
        <w:t>Despite their growing use in the field of medicine, machine learning models remain extremely difficult to interpret, as they often lack explainability. When explainable models are offered, they tend to prefer simplicity over prediction accuracy. In this study, we introduce a</w:t>
      </w:r>
      <w:r w:rsidR="008B32D1">
        <w:t xml:space="preserve"> </w:t>
      </w:r>
      <w:r w:rsidR="003423EF">
        <w:t>combined</w:t>
      </w:r>
      <w:r w:rsidR="008B32D1">
        <w:t xml:space="preserve"> model that </w:t>
      </w:r>
      <w:r w:rsidR="003423EF">
        <w:t>integrates</w:t>
      </w:r>
      <w:r w:rsidRPr="004D4C3A">
        <w:t xml:space="preserve"> explainability method </w:t>
      </w:r>
      <w:r w:rsidR="008B32D1">
        <w:t>with</w:t>
      </w:r>
      <w:r w:rsidRPr="004D4C3A">
        <w:t xml:space="preserve"> </w:t>
      </w:r>
      <w:r w:rsidR="00DE79C3">
        <w:t>DNN</w:t>
      </w:r>
      <w:r w:rsidRPr="004D4C3A">
        <w:t xml:space="preserve"> [6]</w:t>
      </w:r>
      <w:r w:rsidR="003423EF">
        <w:t>. The combined model</w:t>
      </w:r>
      <w:r w:rsidRPr="004D4C3A">
        <w:t xml:space="preserve"> can explain the predictions of </w:t>
      </w:r>
      <w:r w:rsidR="00DE79C3">
        <w:t>the DNN</w:t>
      </w:r>
      <w:r w:rsidRPr="004D4C3A">
        <w:t xml:space="preserve"> classifiers in an interpretable and accurate manner. More importantly, our explainability model introduces two main benefits. First, it supports physicians’ decision-making with regard to individual patients. Second, it may help physicians to identify the factors that most influence a patient’s severity of illness. These properties would help medical staff to take preventive measures (when possible) to reduce a patient’s risk of deterioration.</w:t>
      </w:r>
    </w:p>
    <w:p w14:paraId="5BE861E6" w14:textId="77777777" w:rsidR="001F46FC" w:rsidRDefault="001F46FC" w:rsidP="001F46FC">
      <w:pPr>
        <w:pStyle w:val="MDPI31text"/>
      </w:pPr>
      <w:r>
        <w:t>We summarize the contribution of this study as follows:</w:t>
      </w:r>
    </w:p>
    <w:p w14:paraId="7BF95B8C" w14:textId="77777777" w:rsidR="001F46FC" w:rsidRDefault="001F46FC" w:rsidP="001F46FC">
      <w:pPr>
        <w:pStyle w:val="MDPI31text"/>
        <w:numPr>
          <w:ilvl w:val="0"/>
          <w:numId w:val="17"/>
        </w:numPr>
      </w:pPr>
      <w:r>
        <w:t>Applying the proposed machine learning models can assist medical staff in performing fast, early, and effective triage and thereby take the necessary measures to prevent patient deterioration and conserve strained medical resources.</w:t>
      </w:r>
    </w:p>
    <w:p w14:paraId="2B5BFF82" w14:textId="77777777" w:rsidR="001F46FC" w:rsidRDefault="001F46FC" w:rsidP="001F46FC">
      <w:pPr>
        <w:pStyle w:val="MDPI31text"/>
        <w:numPr>
          <w:ilvl w:val="0"/>
          <w:numId w:val="17"/>
        </w:numPr>
      </w:pPr>
      <w:r>
        <w:t>The proposed explainability model can provide further insights into an individual patient’s medical condition and can identify the factors that most contribute to the patient’s illness severity.</w:t>
      </w:r>
    </w:p>
    <w:p w14:paraId="0A5E3F89" w14:textId="5FA08004" w:rsidR="001F46FC" w:rsidRDefault="001F46FC" w:rsidP="001F46FC">
      <w:pPr>
        <w:pStyle w:val="MDPI31text"/>
        <w:numPr>
          <w:ilvl w:val="0"/>
          <w:numId w:val="17"/>
        </w:numPr>
      </w:pPr>
      <w:r>
        <w:t xml:space="preserve">Finally, integration into a mobile application makes the proposed models accessible and easy-to-use by medical staff everywhere. </w:t>
      </w:r>
    </w:p>
    <w:p w14:paraId="2DFD122A" w14:textId="11BDA205" w:rsidR="004D4C3A" w:rsidRDefault="001F46FC" w:rsidP="001F46FC">
      <w:pPr>
        <w:pStyle w:val="MDPI31text"/>
      </w:pPr>
      <w:r>
        <w:t xml:space="preserve">The rest of this paper is organized as follows: </w:t>
      </w:r>
      <w:r w:rsidR="002C24F7">
        <w:t xml:space="preserve">Section 2 reviews prior related works, </w:t>
      </w:r>
      <w:r>
        <w:t xml:space="preserve">Section </w:t>
      </w:r>
      <w:r w:rsidR="002C24F7">
        <w:t>3</w:t>
      </w:r>
      <w:r>
        <w:t xml:space="preserve"> describes the dataset of patients diagnosed with COVID-19 that we used for our study, Section 3 presents our machine learning model, Section 4 introduces the explainability method that has been combined with our </w:t>
      </w:r>
      <w:r w:rsidR="00DE79C3">
        <w:t>DNN</w:t>
      </w:r>
      <w:r>
        <w:t xml:space="preserve"> model, Section 5 presents our mobile application design, and Section 6 summarizes our conclusions and suggestions for future studies.</w:t>
      </w:r>
    </w:p>
    <w:p w14:paraId="6C5FFEBD" w14:textId="77777777" w:rsidR="004801C0" w:rsidRDefault="004801C0" w:rsidP="00205AE5">
      <w:pPr>
        <w:pStyle w:val="MDPI31text"/>
      </w:pPr>
    </w:p>
    <w:p w14:paraId="50184C61" w14:textId="2DF59194" w:rsidR="00156B5B" w:rsidRDefault="00FF0BD6" w:rsidP="00156B5B">
      <w:pPr>
        <w:pStyle w:val="MDPI21heading1"/>
        <w:rPr>
          <w:lang w:eastAsia="zh-CN"/>
        </w:rPr>
      </w:pPr>
      <w:r w:rsidRPr="00FA04F1">
        <w:rPr>
          <w:lang w:eastAsia="zh-CN"/>
        </w:rPr>
        <w:t xml:space="preserve">2. </w:t>
      </w:r>
      <w:r w:rsidR="008B32D1">
        <w:rPr>
          <w:lang w:eastAsia="zh-CN"/>
        </w:rPr>
        <w:t>Prior works</w:t>
      </w:r>
    </w:p>
    <w:p w14:paraId="14B4E699" w14:textId="4D01B83E" w:rsidR="00B925D2" w:rsidRDefault="008660DA" w:rsidP="00B925D2">
      <w:pPr>
        <w:pStyle w:val="MDPI31text"/>
      </w:pPr>
      <w:r>
        <w:t>Various</w:t>
      </w:r>
      <w:r w:rsidR="00B55968">
        <w:t xml:space="preserve"> prior studies used machine learning </w:t>
      </w:r>
      <w:r w:rsidR="001C6F49">
        <w:t xml:space="preserve">techniques </w:t>
      </w:r>
      <w:r w:rsidR="00B55968">
        <w:t>to fight the COVID-19 pandemic</w:t>
      </w:r>
      <w:r w:rsidR="001C6F49">
        <w:t xml:space="preserve">. </w:t>
      </w:r>
      <w:r>
        <w:t xml:space="preserve">All studies experienced a </w:t>
      </w:r>
      <w:r w:rsidR="006B3467">
        <w:t>common challenge</w:t>
      </w:r>
      <w:r>
        <w:t xml:space="preserve">: </w:t>
      </w:r>
      <w:r w:rsidR="006B3467">
        <w:t>the a</w:t>
      </w:r>
      <w:r w:rsidR="006B3467" w:rsidRPr="006B3467">
        <w:t>vailability</w:t>
      </w:r>
      <w:r w:rsidR="006B3467">
        <w:t xml:space="preserve"> </w:t>
      </w:r>
      <w:r w:rsidR="006B3467" w:rsidRPr="006B3467">
        <w:t xml:space="preserve">of </w:t>
      </w:r>
      <w:r w:rsidR="006B05DE">
        <w:t xml:space="preserve">a high quality </w:t>
      </w:r>
      <w:r w:rsidR="006B3467" w:rsidRPr="006B3467">
        <w:t xml:space="preserve">COVID-19-related </w:t>
      </w:r>
      <w:r w:rsidR="006B3467">
        <w:t>medical</w:t>
      </w:r>
      <w:r w:rsidR="006B3467" w:rsidRPr="006B3467">
        <w:t xml:space="preserve"> data</w:t>
      </w:r>
      <w:r w:rsidR="006B3467">
        <w:t>set</w:t>
      </w:r>
      <w:r w:rsidR="006B3467" w:rsidRPr="006B3467">
        <w:t xml:space="preserve">, which </w:t>
      </w:r>
      <w:r w:rsidR="006B05DE">
        <w:t>could</w:t>
      </w:r>
      <w:r w:rsidR="006B3467" w:rsidRPr="006B3467">
        <w:t xml:space="preserve"> be straightforwardly processed </w:t>
      </w:r>
      <w:r w:rsidR="006B3467">
        <w:t>by machine learning model</w:t>
      </w:r>
      <w:r w:rsidR="006B05DE">
        <w:t>s</w:t>
      </w:r>
      <w:r w:rsidR="006B3467">
        <w:t>.</w:t>
      </w:r>
      <w:r>
        <w:t xml:space="preserve"> </w:t>
      </w:r>
      <w:r w:rsidR="006B05DE">
        <w:t>Related prior</w:t>
      </w:r>
      <w:r>
        <w:t xml:space="preserve"> works can be divided into two main group: </w:t>
      </w:r>
      <w:r w:rsidR="00C254C0">
        <w:t xml:space="preserve">pandemic behavior forecasting ad </w:t>
      </w:r>
      <w:r>
        <w:t xml:space="preserve">diagnosis application. </w:t>
      </w:r>
    </w:p>
    <w:p w14:paraId="28E93D1F" w14:textId="3DEC24B0" w:rsidR="00C254C0" w:rsidRPr="00B925D2" w:rsidRDefault="00C254C0" w:rsidP="00C254C0">
      <w:pPr>
        <w:pStyle w:val="MDPI22heading2"/>
        <w:spacing w:before="240"/>
        <w:rPr>
          <w:rFonts w:ascii="Times New Roman" w:hAnsi="Times New Roman"/>
          <w:noProof w:val="0"/>
          <w:lang w:bidi="he-IL"/>
        </w:rPr>
      </w:pPr>
      <w:r>
        <w:rPr>
          <w:noProof w:val="0"/>
        </w:rPr>
        <w:t>2</w:t>
      </w:r>
      <w:r w:rsidRPr="00E2013B">
        <w:rPr>
          <w:noProof w:val="0"/>
        </w:rPr>
        <w:t>.</w:t>
      </w:r>
      <w:r>
        <w:rPr>
          <w:noProof w:val="0"/>
        </w:rPr>
        <w:t>1</w:t>
      </w:r>
      <w:r w:rsidRPr="00E2013B">
        <w:rPr>
          <w:noProof w:val="0"/>
        </w:rPr>
        <w:t xml:space="preserve">. </w:t>
      </w:r>
      <w:r>
        <w:rPr>
          <w:rFonts w:ascii="Times New Roman" w:hAnsi="Times New Roman"/>
          <w:noProof w:val="0"/>
          <w:lang w:bidi="he-IL"/>
        </w:rPr>
        <w:t>COVID-19 Pandemic Behavior Forecasting</w:t>
      </w:r>
    </w:p>
    <w:p w14:paraId="5605EF66" w14:textId="6D025599" w:rsidR="00C254C0" w:rsidRDefault="00C254C0" w:rsidP="00C254C0">
      <w:pPr>
        <w:pStyle w:val="MDPI31text"/>
      </w:pPr>
      <w:r>
        <w:t xml:space="preserve">Ref. [25] suggested </w:t>
      </w:r>
      <w:r w:rsidRPr="00B55968">
        <w:t xml:space="preserve">a hybrid machine learning approach of adaptive network-based fuzzy inference system to predict time series of infected individuals and mortality rate. </w:t>
      </w:r>
      <w:r>
        <w:t>D</w:t>
      </w:r>
      <w:r w:rsidRPr="00B925D2">
        <w:t xml:space="preserve">eep learning models </w:t>
      </w:r>
      <w:r>
        <w:t xml:space="preserve">to predict the </w:t>
      </w:r>
      <w:r w:rsidRPr="00B925D2">
        <w:t>exponential behavior</w:t>
      </w:r>
      <w:r>
        <w:t xml:space="preserve"> and </w:t>
      </w:r>
      <w:r w:rsidRPr="00B925D2">
        <w:t>reachability</w:t>
      </w:r>
      <w:r>
        <w:t xml:space="preserve"> of COVID-19 pandemic </w:t>
      </w:r>
      <w:r w:rsidRPr="00B925D2">
        <w:t>across the nations by utilizing the real-time information from the Johns Hopkins dashboard</w:t>
      </w:r>
      <w:r>
        <w:t xml:space="preserve"> was proposed by [26]. Ref. [27] suggested</w:t>
      </w:r>
      <w:r w:rsidRPr="00790AA3">
        <w:t xml:space="preserve"> an autoregressive integrated moving average model to predict the spread of COVI</w:t>
      </w:r>
      <w:r>
        <w:t>D-</w:t>
      </w:r>
      <w:r w:rsidRPr="00790AA3">
        <w:t>19</w:t>
      </w:r>
      <w:r>
        <w:t xml:space="preserve"> for the next two days. A time series method to analyze COVID-19 outbreak by performing statistical analysis to explore the trends of the outbreak was introduced by 28. L</w:t>
      </w:r>
      <w:r w:rsidRPr="00790AA3">
        <w:t xml:space="preserve">inear regression, </w:t>
      </w:r>
      <w:r>
        <w:t>m</w:t>
      </w:r>
      <w:r w:rsidRPr="00790AA3">
        <w:t xml:space="preserve">ultilayer perceptron and </w:t>
      </w:r>
      <w:r>
        <w:t>v</w:t>
      </w:r>
      <w:r w:rsidRPr="00790AA3">
        <w:t>ector autoregression method</w:t>
      </w:r>
      <w:r>
        <w:t>s</w:t>
      </w:r>
      <w:r w:rsidRPr="00790AA3">
        <w:t xml:space="preserve"> to predict the spread </w:t>
      </w:r>
      <w:r>
        <w:t xml:space="preserve">pace </w:t>
      </w:r>
      <w:r w:rsidRPr="00790AA3">
        <w:t>of COVID-19</w:t>
      </w:r>
      <w:r>
        <w:t xml:space="preserve"> in India were presented by [29]</w:t>
      </w:r>
      <w:r w:rsidRPr="00790AA3">
        <w:t>.</w:t>
      </w:r>
      <w:r>
        <w:t xml:space="preserve"> All these studies attempt to predict the behavior of COVID-19 at the macro level in order to assists governments and </w:t>
      </w:r>
      <w:r w:rsidR="00BB5C75">
        <w:t>public health officials in managing the pandemic strategies.</w:t>
      </w:r>
      <w:r>
        <w:t xml:space="preserve"> </w:t>
      </w:r>
    </w:p>
    <w:p w14:paraId="0BA4FC75" w14:textId="4C99B079" w:rsidR="00B925D2" w:rsidRPr="00B925D2" w:rsidRDefault="00B925D2" w:rsidP="00B925D2">
      <w:pPr>
        <w:pStyle w:val="MDPI22heading2"/>
        <w:spacing w:before="240"/>
        <w:rPr>
          <w:rFonts w:ascii="Times New Roman" w:hAnsi="Times New Roman"/>
          <w:noProof w:val="0"/>
          <w:lang w:bidi="he-IL"/>
        </w:rPr>
      </w:pPr>
      <w:r>
        <w:rPr>
          <w:noProof w:val="0"/>
        </w:rPr>
        <w:t>2</w:t>
      </w:r>
      <w:r w:rsidRPr="00E2013B">
        <w:rPr>
          <w:noProof w:val="0"/>
        </w:rPr>
        <w:t>.</w:t>
      </w:r>
      <w:r w:rsidR="00C254C0">
        <w:rPr>
          <w:noProof w:val="0"/>
        </w:rPr>
        <w:t>2</w:t>
      </w:r>
      <w:r w:rsidRPr="00E2013B">
        <w:rPr>
          <w:noProof w:val="0"/>
        </w:rPr>
        <w:t xml:space="preserve">. </w:t>
      </w:r>
      <w:r>
        <w:rPr>
          <w:rFonts w:ascii="Times New Roman" w:hAnsi="Times New Roman"/>
          <w:noProof w:val="0"/>
          <w:lang w:bidi="he-IL"/>
        </w:rPr>
        <w:t>Diagnostic Applications</w:t>
      </w:r>
    </w:p>
    <w:p w14:paraId="08462B7E" w14:textId="3625D51E" w:rsidR="00513718" w:rsidRDefault="001C6F49" w:rsidP="001C154B">
      <w:pPr>
        <w:pStyle w:val="MDPI31text"/>
      </w:pPr>
      <w:r>
        <w:t>Several studies [1</w:t>
      </w:r>
      <w:r w:rsidR="006B05DE">
        <w:t>6</w:t>
      </w:r>
      <w:r>
        <w:t>-</w:t>
      </w:r>
      <w:r w:rsidR="006B05DE">
        <w:t>18</w:t>
      </w:r>
      <w:r w:rsidR="008660DA">
        <w:t xml:space="preserve">, </w:t>
      </w:r>
      <w:r w:rsidR="006B05DE">
        <w:t>22</w:t>
      </w:r>
      <w:r>
        <w:t>] monitored chest X-ray and CT image change</w:t>
      </w:r>
      <w:r w:rsidR="006B05DE">
        <w:t>s</w:t>
      </w:r>
      <w:r>
        <w:t xml:space="preserve"> prior to the COVID-19 symptoms and found that such technique</w:t>
      </w:r>
      <w:r w:rsidRPr="001C6F49">
        <w:t xml:space="preserve"> play an</w:t>
      </w:r>
      <w:r>
        <w:t xml:space="preserve"> </w:t>
      </w:r>
      <w:r w:rsidRPr="001C6F49">
        <w:t>important role in early diagnosis and treatment of the</w:t>
      </w:r>
      <w:r>
        <w:t xml:space="preserve"> </w:t>
      </w:r>
      <w:r w:rsidRPr="001C6F49">
        <w:t>COVID-19 pandemic</w:t>
      </w:r>
      <w:r>
        <w:t>. [</w:t>
      </w:r>
      <w:r w:rsidR="006B05DE">
        <w:t>19</w:t>
      </w:r>
      <w:r>
        <w:t xml:space="preserve">] </w:t>
      </w:r>
      <w:r w:rsidR="004C2D96">
        <w:t xml:space="preserve">suggested </w:t>
      </w:r>
      <w:r w:rsidR="006B3467">
        <w:t xml:space="preserve">machine learning </w:t>
      </w:r>
      <w:r w:rsidR="004C2D96">
        <w:t>based sensor for facial thermal scans to detect COVID-19 patients. [</w:t>
      </w:r>
      <w:r w:rsidR="006B05DE">
        <w:t>20</w:t>
      </w:r>
      <w:r w:rsidR="004C2D96">
        <w:t xml:space="preserve">] </w:t>
      </w:r>
      <w:r w:rsidR="004C2D96" w:rsidRPr="004C2D96">
        <w:t xml:space="preserve">developed a </w:t>
      </w:r>
      <w:r w:rsidR="006B3467">
        <w:t>machine learning</w:t>
      </w:r>
      <w:r w:rsidR="004C2D96" w:rsidRPr="004C2D96">
        <w:t xml:space="preserve"> speech processing </w:t>
      </w:r>
      <w:r w:rsidR="004C2D96">
        <w:t xml:space="preserve">method </w:t>
      </w:r>
      <w:r w:rsidR="004C2D96" w:rsidRPr="004C2D96">
        <w:t xml:space="preserve">for </w:t>
      </w:r>
      <w:r w:rsidR="004C2D96">
        <w:t xml:space="preserve">detecting </w:t>
      </w:r>
      <w:r w:rsidR="004C2D96" w:rsidRPr="004C2D96">
        <w:t xml:space="preserve">COVID-19 </w:t>
      </w:r>
      <w:r w:rsidR="004C2D96">
        <w:t xml:space="preserve">patients </w:t>
      </w:r>
      <w:r w:rsidR="004C2D96" w:rsidRPr="004C2D96">
        <w:t>from cough recordings</w:t>
      </w:r>
      <w:r w:rsidR="004C2D96">
        <w:t>.</w:t>
      </w:r>
      <w:r w:rsidR="006B3467">
        <w:t xml:space="preserve"> Machine learning and </w:t>
      </w:r>
      <w:r w:rsidR="006B3467" w:rsidRPr="006B3467">
        <w:t xml:space="preserve">AI-based smartphone sensors </w:t>
      </w:r>
      <w:r w:rsidR="006B3467">
        <w:t>were used by [</w:t>
      </w:r>
      <w:r w:rsidR="006B05DE">
        <w:t>21</w:t>
      </w:r>
      <w:r w:rsidR="006B3467">
        <w:t xml:space="preserve">] </w:t>
      </w:r>
      <w:r w:rsidR="001C154B">
        <w:t xml:space="preserve">to detect COVID-19 symptoms. </w:t>
      </w:r>
      <w:r w:rsidR="00C0363B">
        <w:t>[</w:t>
      </w:r>
      <w:r w:rsidR="006B05DE">
        <w:t>23</w:t>
      </w:r>
      <w:r w:rsidR="00C0363B">
        <w:t>] attempted to p</w:t>
      </w:r>
      <w:r w:rsidR="00C0363B" w:rsidRPr="00C0363B">
        <w:t xml:space="preserve">redict the risk of </w:t>
      </w:r>
      <w:r w:rsidR="00C0363B">
        <w:t>a patient being diagnosed</w:t>
      </w:r>
      <w:r w:rsidR="00C0363B" w:rsidRPr="00C0363B">
        <w:t xml:space="preserve"> </w:t>
      </w:r>
      <w:r w:rsidR="00C0363B">
        <w:t xml:space="preserve">with </w:t>
      </w:r>
      <w:r w:rsidR="00C0363B" w:rsidRPr="00C0363B">
        <w:t xml:space="preserve">COVID-19 </w:t>
      </w:r>
      <w:r w:rsidR="00C0363B">
        <w:t>using</w:t>
      </w:r>
      <w:r w:rsidR="00C0363B" w:rsidRPr="00C0363B">
        <w:t xml:space="preserve"> </w:t>
      </w:r>
      <w:r w:rsidR="006B05DE">
        <w:t xml:space="preserve">a </w:t>
      </w:r>
      <w:r w:rsidR="00C0363B" w:rsidRPr="00C0363B">
        <w:t>machine learning</w:t>
      </w:r>
      <w:r w:rsidR="00513718">
        <w:t xml:space="preserve"> model which was trained based on </w:t>
      </w:r>
      <w:r w:rsidR="00513718" w:rsidRPr="00513718">
        <w:t>routinely collected data from emergency care admission exams</w:t>
      </w:r>
      <w:r w:rsidR="00513718">
        <w:t xml:space="preserve">. </w:t>
      </w:r>
      <w:r w:rsidR="006B05DE">
        <w:t xml:space="preserve">The most related work to our study was presented by </w:t>
      </w:r>
      <w:r w:rsidR="00513718">
        <w:t>[</w:t>
      </w:r>
      <w:r w:rsidR="006B05DE">
        <w:t>24</w:t>
      </w:r>
      <w:r w:rsidR="00513718">
        <w:t>]</w:t>
      </w:r>
      <w:r w:rsidR="006B05DE">
        <w:t xml:space="preserve"> which </w:t>
      </w:r>
      <w:r w:rsidR="00513718">
        <w:t>suggested a machine learning model to</w:t>
      </w:r>
      <w:r w:rsidR="00513718" w:rsidRPr="00513718">
        <w:t xml:space="preserve"> predict patients at risk </w:t>
      </w:r>
      <w:r w:rsidR="00513718">
        <w:t>for</w:t>
      </w:r>
      <w:r w:rsidR="00513718" w:rsidRPr="00513718">
        <w:t xml:space="preserve"> develop</w:t>
      </w:r>
      <w:r w:rsidR="00513718">
        <w:t>ing</w:t>
      </w:r>
      <w:r w:rsidR="00513718" w:rsidRPr="00513718">
        <w:t xml:space="preserve"> acute respiratory distress syndrome (ARDS), a severe outcome in COVID-19.</w:t>
      </w:r>
      <w:r w:rsidR="00513718">
        <w:t xml:space="preserve"> Their models achieved 70-80% prediction accuracy. </w:t>
      </w:r>
      <w:r w:rsidR="006B05DE">
        <w:t>It should be noted that their focus</w:t>
      </w:r>
      <w:r w:rsidR="00C254C0">
        <w:t xml:space="preserve"> was only one type of severity level. In addition, their model did not include any explainability methods. </w:t>
      </w:r>
    </w:p>
    <w:p w14:paraId="40DCA205" w14:textId="071F7105" w:rsidR="00FF0BD6" w:rsidRPr="00FA04F1" w:rsidRDefault="008B32D1" w:rsidP="00FF0BD6">
      <w:pPr>
        <w:pStyle w:val="MDPI21heading1"/>
      </w:pPr>
      <w:r>
        <w:rPr>
          <w:lang w:eastAsia="zh-CN"/>
        </w:rPr>
        <w:t xml:space="preserve">3. </w:t>
      </w:r>
      <w:r w:rsidR="00BB1CC4">
        <w:t>Dataset</w:t>
      </w:r>
      <w:r w:rsidR="00BB1CC4" w:rsidRPr="00BB1CC4">
        <w:t xml:space="preserve"> </w:t>
      </w:r>
      <w:r w:rsidR="00BB1CC4">
        <w:t xml:space="preserve">of Patients Diagnosed with </w:t>
      </w:r>
      <w:r w:rsidR="00BB1CC4" w:rsidRPr="00BB1CC4">
        <w:t>COVID-19</w:t>
      </w:r>
    </w:p>
    <w:p w14:paraId="4B6ACCC7" w14:textId="02EE20B4" w:rsidR="001604FE" w:rsidRDefault="00BB1CC4" w:rsidP="001604FE">
      <w:pPr>
        <w:pStyle w:val="MDPI31text"/>
      </w:pPr>
      <w:r w:rsidRPr="00BB1CC4">
        <w:t>Our study is based on an open dataset provided by the Mexican Federal Health Secretary through the General Director of Epidemiology. The dataset comprises anonymous records for both patients diagnosed with COVID-19 as well as non-COVID-19 patients, which were collected starting from May 2020 up until October 28th, 2020. The dataset has been publicly released for online download [4]. Of the dataset records, we extracted only those patients diagnosed with COVID-19; all non-COVID-19 records were excluded. The dataset was also preprocessed to remove any corrupted records or records with missing fields. The dataset (following postprocessing) comprised 50,000 patients diagnosed with COVID-19.</w:t>
      </w:r>
    </w:p>
    <w:p w14:paraId="072BB7F8" w14:textId="77777777" w:rsidR="00273CF0" w:rsidRDefault="00273CF0" w:rsidP="00273CF0">
      <w:pPr>
        <w:pStyle w:val="MDPI31text"/>
        <w:rPr>
          <w:lang w:bidi="he-IL"/>
        </w:rPr>
      </w:pPr>
      <w:r>
        <w:rPr>
          <w:lang w:bidi="he-IL"/>
        </w:rPr>
        <w:t xml:space="preserve">Each records of a patient </w:t>
      </w:r>
      <w:r w:rsidRPr="00EC0978">
        <w:rPr>
          <w:lang w:bidi="he-IL"/>
        </w:rPr>
        <w:t>diagnosed with COVID-19</w:t>
      </w:r>
      <w:r>
        <w:t xml:space="preserve"> </w:t>
      </w:r>
      <w:r>
        <w:rPr>
          <w:lang w:bidi="he-IL"/>
        </w:rPr>
        <w:t xml:space="preserve">consists of two parts: </w:t>
      </w:r>
    </w:p>
    <w:p w14:paraId="2B74A204" w14:textId="241FE8E2" w:rsidR="00273CF0" w:rsidRDefault="00CB68AB" w:rsidP="00273CF0">
      <w:pPr>
        <w:pStyle w:val="MDPI31text"/>
        <w:numPr>
          <w:ilvl w:val="0"/>
          <w:numId w:val="24"/>
        </w:numPr>
      </w:pPr>
      <w:r>
        <w:rPr>
          <w:lang w:bidi="he-IL"/>
        </w:rPr>
        <w:t>P</w:t>
      </w:r>
      <w:r w:rsidRPr="00EC0978">
        <w:rPr>
          <w:lang w:bidi="he-IL"/>
        </w:rPr>
        <w:t>atient’</w:t>
      </w:r>
      <w:r>
        <w:rPr>
          <w:lang w:bidi="he-IL"/>
        </w:rPr>
        <w:t>s</w:t>
      </w:r>
      <w:r w:rsidRPr="00EC0978">
        <w:rPr>
          <w:lang w:bidi="he-IL"/>
        </w:rPr>
        <w:t xml:space="preserve"> medical history and symptoms upon arrival at hospital</w:t>
      </w:r>
      <w:r>
        <w:rPr>
          <w:lang w:bidi="he-IL"/>
        </w:rPr>
        <w:t xml:space="preserve"> which is </w:t>
      </w:r>
      <w:r w:rsidR="00273CF0">
        <w:rPr>
          <w:lang w:bidi="he-IL"/>
        </w:rPr>
        <w:t xml:space="preserve">described in Table </w:t>
      </w:r>
      <w:r>
        <w:rPr>
          <w:lang w:bidi="he-IL"/>
        </w:rPr>
        <w:t xml:space="preserve">1. </w:t>
      </w:r>
      <w:r w:rsidR="00853CBA">
        <w:rPr>
          <w:lang w:bidi="he-IL"/>
        </w:rPr>
        <w:t>All t</w:t>
      </w:r>
      <w:r w:rsidRPr="00EC0978">
        <w:rPr>
          <w:lang w:bidi="he-IL"/>
        </w:rPr>
        <w:t xml:space="preserve">he fields in </w:t>
      </w:r>
      <w:r w:rsidRPr="00EC0978">
        <w:rPr>
          <w:cs/>
          <w:lang w:bidi="he-IL"/>
        </w:rPr>
        <w:t>‎</w:t>
      </w:r>
      <w:r w:rsidRPr="00EC0978">
        <w:rPr>
          <w:lang w:bidi="he-IL"/>
        </w:rPr>
        <w:t xml:space="preserve">Table </w:t>
      </w:r>
      <w:r>
        <w:rPr>
          <w:lang w:bidi="he-IL"/>
        </w:rPr>
        <w:t>1</w:t>
      </w:r>
      <w:r w:rsidRPr="00EC0978">
        <w:rPr>
          <w:lang w:bidi="he-IL"/>
        </w:rPr>
        <w:t xml:space="preserve"> </w:t>
      </w:r>
      <w:r w:rsidR="00853CBA">
        <w:rPr>
          <w:lang w:bidi="he-IL"/>
        </w:rPr>
        <w:t>are</w:t>
      </w:r>
      <w:r w:rsidRPr="00EC0978">
        <w:rPr>
          <w:lang w:bidi="he-IL"/>
        </w:rPr>
        <w:t xml:space="preserve"> used as input features for our machine learning model</w:t>
      </w:r>
      <w:r w:rsidR="00853CBA">
        <w:rPr>
          <w:lang w:bidi="he-IL"/>
        </w:rPr>
        <w:t>s.</w:t>
      </w:r>
    </w:p>
    <w:p w14:paraId="046948D3" w14:textId="555CC21A" w:rsidR="00273CF0" w:rsidRDefault="00CB68AB" w:rsidP="00273CF0">
      <w:pPr>
        <w:pStyle w:val="MDPI31text"/>
        <w:numPr>
          <w:ilvl w:val="0"/>
          <w:numId w:val="24"/>
        </w:numPr>
      </w:pPr>
      <w:r>
        <w:rPr>
          <w:lang w:bidi="he-IL"/>
        </w:rPr>
        <w:t>Patient’s clinical</w:t>
      </w:r>
      <w:r w:rsidR="00273CF0" w:rsidRPr="00EC0978">
        <w:rPr>
          <w:lang w:bidi="he-IL"/>
        </w:rPr>
        <w:t xml:space="preserve"> outcome </w:t>
      </w:r>
      <w:r>
        <w:rPr>
          <w:lang w:bidi="he-IL"/>
        </w:rPr>
        <w:t>which is summarized in Table 2</w:t>
      </w:r>
      <w:r w:rsidR="00853CBA">
        <w:rPr>
          <w:lang w:bidi="he-IL"/>
        </w:rPr>
        <w:t xml:space="preserve">. All </w:t>
      </w:r>
      <w:r w:rsidR="00853CBA" w:rsidRPr="00853CBA">
        <w:rPr>
          <w:lang w:bidi="he-IL"/>
        </w:rPr>
        <w:t xml:space="preserve">fields in </w:t>
      </w:r>
      <w:r w:rsidR="00853CBA" w:rsidRPr="00853CBA">
        <w:rPr>
          <w:cs/>
          <w:lang w:bidi="he-IL"/>
        </w:rPr>
        <w:t>‎</w:t>
      </w:r>
      <w:r w:rsidR="00853CBA" w:rsidRPr="00853CBA">
        <w:rPr>
          <w:lang w:bidi="he-IL"/>
        </w:rPr>
        <w:t xml:space="preserve">Table 2 </w:t>
      </w:r>
      <w:r w:rsidR="00853CBA">
        <w:rPr>
          <w:lang w:bidi="he-IL"/>
        </w:rPr>
        <w:t>are</w:t>
      </w:r>
      <w:r w:rsidR="00853CBA" w:rsidRPr="00853CBA">
        <w:rPr>
          <w:lang w:bidi="he-IL"/>
        </w:rPr>
        <w:t xml:space="preserve"> combined to create labels that represented the severity of COVID-19 morbidity</w:t>
      </w:r>
      <w:r w:rsidR="00853CBA">
        <w:rPr>
          <w:lang w:bidi="he-IL"/>
        </w:rPr>
        <w:t xml:space="preserve">. </w:t>
      </w:r>
    </w:p>
    <w:p w14:paraId="55D958B0" w14:textId="745E2E15" w:rsidR="001604FE" w:rsidRDefault="001604FE" w:rsidP="001604FE">
      <w:pPr>
        <w:pStyle w:val="MDPI41tablecaption"/>
      </w:pPr>
      <w:r>
        <w:rPr>
          <w:b/>
        </w:rPr>
        <w:t>Table 1</w:t>
      </w:r>
      <w:r w:rsidRPr="00325902">
        <w:rPr>
          <w:b/>
        </w:rPr>
        <w:t>.</w:t>
      </w:r>
      <w:r>
        <w:rPr>
          <w:rtl/>
        </w:rPr>
        <w:t xml:space="preserve"> </w:t>
      </w:r>
      <w:r w:rsidRPr="001604FE">
        <w:t xml:space="preserve">COVID-19 </w:t>
      </w:r>
      <w:r>
        <w:t>Dataset Record Feature Fields</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532"/>
        <w:gridCol w:w="3870"/>
        <w:gridCol w:w="2455"/>
      </w:tblGrid>
      <w:tr w:rsidR="001604FE" w:rsidRPr="008C41A6" w14:paraId="65D09AAE" w14:textId="77777777" w:rsidTr="001604FE">
        <w:tc>
          <w:tcPr>
            <w:tcW w:w="1532" w:type="dxa"/>
            <w:tcBorders>
              <w:bottom w:val="single" w:sz="4" w:space="0" w:color="auto"/>
            </w:tcBorders>
            <w:shd w:val="clear" w:color="auto" w:fill="auto"/>
            <w:vAlign w:val="center"/>
          </w:tcPr>
          <w:p w14:paraId="0E2C3706" w14:textId="6E91230B" w:rsidR="001604FE" w:rsidRPr="007F7C8C" w:rsidRDefault="001604FE" w:rsidP="00EC0978">
            <w:pPr>
              <w:pStyle w:val="MDPI42tablebody"/>
              <w:spacing w:line="240" w:lineRule="auto"/>
              <w:rPr>
                <w:b/>
                <w:snapToGrid/>
              </w:rPr>
            </w:pPr>
            <w:r>
              <w:rPr>
                <w:b/>
                <w:snapToGrid/>
              </w:rPr>
              <w:t>Filed number</w:t>
            </w:r>
          </w:p>
        </w:tc>
        <w:tc>
          <w:tcPr>
            <w:tcW w:w="3870" w:type="dxa"/>
            <w:tcBorders>
              <w:bottom w:val="single" w:sz="4" w:space="0" w:color="auto"/>
            </w:tcBorders>
            <w:shd w:val="clear" w:color="auto" w:fill="auto"/>
            <w:vAlign w:val="center"/>
          </w:tcPr>
          <w:p w14:paraId="5147A7E9" w14:textId="0E00EFFB" w:rsidR="001604FE" w:rsidRPr="007F7C8C" w:rsidRDefault="001604FE" w:rsidP="00EC0978">
            <w:pPr>
              <w:pStyle w:val="MDPI42tablebody"/>
              <w:spacing w:line="240" w:lineRule="auto"/>
              <w:rPr>
                <w:b/>
                <w:snapToGrid/>
              </w:rPr>
            </w:pPr>
            <w:r>
              <w:rPr>
                <w:b/>
                <w:snapToGrid/>
              </w:rPr>
              <w:t>Feature field</w:t>
            </w:r>
          </w:p>
        </w:tc>
        <w:tc>
          <w:tcPr>
            <w:tcW w:w="2455" w:type="dxa"/>
            <w:tcBorders>
              <w:bottom w:val="single" w:sz="4" w:space="0" w:color="auto"/>
            </w:tcBorders>
            <w:shd w:val="clear" w:color="auto" w:fill="auto"/>
            <w:vAlign w:val="center"/>
          </w:tcPr>
          <w:p w14:paraId="45018177" w14:textId="39C66EA9" w:rsidR="001604FE" w:rsidRPr="007F7C8C" w:rsidRDefault="001604FE" w:rsidP="00EC0978">
            <w:pPr>
              <w:pStyle w:val="MDPI42tablebody"/>
              <w:spacing w:line="240" w:lineRule="auto"/>
              <w:rPr>
                <w:b/>
                <w:snapToGrid/>
              </w:rPr>
            </w:pPr>
            <w:r>
              <w:rPr>
                <w:b/>
                <w:snapToGrid/>
              </w:rPr>
              <w:t>Feature field values</w:t>
            </w:r>
          </w:p>
        </w:tc>
      </w:tr>
      <w:tr w:rsidR="001604FE" w:rsidRPr="008C41A6" w14:paraId="6FB5F458" w14:textId="77777777" w:rsidTr="001604FE">
        <w:tc>
          <w:tcPr>
            <w:tcW w:w="1532" w:type="dxa"/>
            <w:shd w:val="clear" w:color="auto" w:fill="auto"/>
            <w:vAlign w:val="center"/>
          </w:tcPr>
          <w:p w14:paraId="0ECAE6FF" w14:textId="1A5E6B48" w:rsidR="001604FE" w:rsidRPr="00F220D4" w:rsidRDefault="001604FE" w:rsidP="001604FE">
            <w:pPr>
              <w:pStyle w:val="MDPI42tablebody"/>
              <w:spacing w:line="240" w:lineRule="auto"/>
              <w:jc w:val="left"/>
            </w:pPr>
            <w:r>
              <w:t>1</w:t>
            </w:r>
          </w:p>
        </w:tc>
        <w:tc>
          <w:tcPr>
            <w:tcW w:w="3870" w:type="dxa"/>
            <w:shd w:val="clear" w:color="auto" w:fill="auto"/>
            <w:vAlign w:val="bottom"/>
          </w:tcPr>
          <w:p w14:paraId="190C79B0" w14:textId="377BA079" w:rsidR="001604FE" w:rsidRPr="00F220D4" w:rsidRDefault="001604FE" w:rsidP="001604FE">
            <w:pPr>
              <w:pStyle w:val="MDPI42tablebody"/>
              <w:spacing w:line="240" w:lineRule="auto"/>
              <w:jc w:val="left"/>
            </w:pPr>
            <w:r w:rsidRPr="00E23CF3">
              <w:t>Patient s</w:t>
            </w:r>
            <w:r w:rsidRPr="00F82A7F">
              <w:t>ex</w:t>
            </w:r>
          </w:p>
        </w:tc>
        <w:tc>
          <w:tcPr>
            <w:tcW w:w="2455" w:type="dxa"/>
            <w:shd w:val="clear" w:color="auto" w:fill="auto"/>
            <w:vAlign w:val="bottom"/>
          </w:tcPr>
          <w:p w14:paraId="0EA51F7F" w14:textId="414170EA" w:rsidR="001604FE" w:rsidRPr="00F220D4" w:rsidRDefault="001604FE" w:rsidP="001604FE">
            <w:pPr>
              <w:pStyle w:val="MDPI42tablebody"/>
              <w:spacing w:line="240" w:lineRule="auto"/>
              <w:jc w:val="left"/>
            </w:pPr>
            <w:r w:rsidRPr="00E23CF3">
              <w:t>Female / Male</w:t>
            </w:r>
          </w:p>
        </w:tc>
      </w:tr>
      <w:tr w:rsidR="001604FE" w:rsidRPr="008C41A6" w14:paraId="49AD8036" w14:textId="77777777" w:rsidTr="001604FE">
        <w:tc>
          <w:tcPr>
            <w:tcW w:w="1532" w:type="dxa"/>
            <w:shd w:val="clear" w:color="auto" w:fill="auto"/>
            <w:vAlign w:val="center"/>
          </w:tcPr>
          <w:p w14:paraId="326BD06D" w14:textId="2B2B9000" w:rsidR="001604FE" w:rsidRPr="00F220D4" w:rsidRDefault="001604FE" w:rsidP="001604FE">
            <w:pPr>
              <w:pStyle w:val="MDPI42tablebody"/>
              <w:spacing w:line="240" w:lineRule="auto"/>
              <w:jc w:val="left"/>
            </w:pPr>
            <w:r>
              <w:t>2</w:t>
            </w:r>
          </w:p>
        </w:tc>
        <w:tc>
          <w:tcPr>
            <w:tcW w:w="3870" w:type="dxa"/>
            <w:shd w:val="clear" w:color="auto" w:fill="auto"/>
            <w:vAlign w:val="bottom"/>
          </w:tcPr>
          <w:p w14:paraId="6D27B432" w14:textId="347C2757"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cardiovascular</w:t>
            </w:r>
            <w:r w:rsidRPr="00E23CF3">
              <w:t xml:space="preserve"> disease</w:t>
            </w:r>
          </w:p>
        </w:tc>
        <w:tc>
          <w:tcPr>
            <w:tcW w:w="2455" w:type="dxa"/>
            <w:shd w:val="clear" w:color="auto" w:fill="auto"/>
            <w:vAlign w:val="bottom"/>
          </w:tcPr>
          <w:p w14:paraId="2738D0C3" w14:textId="429C9BAA" w:rsidR="001604FE" w:rsidRPr="00F220D4" w:rsidRDefault="001604FE" w:rsidP="001604FE">
            <w:pPr>
              <w:pStyle w:val="MDPI42tablebody"/>
              <w:spacing w:line="240" w:lineRule="auto"/>
              <w:jc w:val="left"/>
            </w:pPr>
            <w:r w:rsidRPr="00E23CF3">
              <w:t>Yes/No</w:t>
            </w:r>
          </w:p>
        </w:tc>
      </w:tr>
      <w:tr w:rsidR="001604FE" w:rsidRPr="008C41A6" w14:paraId="545DDEDF" w14:textId="77777777" w:rsidTr="001604FE">
        <w:tc>
          <w:tcPr>
            <w:tcW w:w="1532" w:type="dxa"/>
            <w:shd w:val="clear" w:color="auto" w:fill="auto"/>
            <w:vAlign w:val="center"/>
          </w:tcPr>
          <w:p w14:paraId="4370DDFC" w14:textId="06A9FC5C" w:rsidR="001604FE" w:rsidRPr="00F220D4" w:rsidRDefault="001604FE" w:rsidP="001604FE">
            <w:pPr>
              <w:pStyle w:val="MDPI42tablebody"/>
              <w:spacing w:line="240" w:lineRule="auto"/>
              <w:jc w:val="left"/>
            </w:pPr>
            <w:r>
              <w:t>3</w:t>
            </w:r>
          </w:p>
        </w:tc>
        <w:tc>
          <w:tcPr>
            <w:tcW w:w="3870" w:type="dxa"/>
            <w:shd w:val="clear" w:color="auto" w:fill="auto"/>
            <w:vAlign w:val="bottom"/>
          </w:tcPr>
          <w:p w14:paraId="5C00E842" w14:textId="4DE84439" w:rsidR="001604FE" w:rsidRPr="00F220D4" w:rsidRDefault="00DE79C3" w:rsidP="001604FE">
            <w:pPr>
              <w:pStyle w:val="MDPI42tablebody"/>
              <w:spacing w:line="240" w:lineRule="auto"/>
              <w:jc w:val="left"/>
            </w:pPr>
            <w:r>
              <w:t>Lag of s</w:t>
            </w:r>
            <w:r w:rsidR="001604FE" w:rsidRPr="00E23CF3">
              <w:t>ymptom</w:t>
            </w:r>
            <w:r w:rsidR="001604FE">
              <w:t>s</w:t>
            </w:r>
          </w:p>
        </w:tc>
        <w:tc>
          <w:tcPr>
            <w:tcW w:w="2455" w:type="dxa"/>
            <w:shd w:val="clear" w:color="auto" w:fill="auto"/>
            <w:vAlign w:val="bottom"/>
          </w:tcPr>
          <w:p w14:paraId="29DB1268" w14:textId="37AA060F" w:rsidR="001604FE" w:rsidRPr="00F220D4" w:rsidRDefault="001604FE" w:rsidP="001604FE">
            <w:pPr>
              <w:pStyle w:val="MDPI42tablebody"/>
              <w:spacing w:line="240" w:lineRule="auto"/>
              <w:jc w:val="left"/>
            </w:pPr>
            <w:r w:rsidRPr="00E23CF3">
              <w:t xml:space="preserve">The lag in days from appearance </w:t>
            </w:r>
            <w:r>
              <w:t xml:space="preserve">of </w:t>
            </w:r>
            <w:r w:rsidRPr="00E23CF3">
              <w:t xml:space="preserve">symptoms to hospital admission </w:t>
            </w:r>
          </w:p>
        </w:tc>
      </w:tr>
      <w:tr w:rsidR="001604FE" w:rsidRPr="008C41A6" w14:paraId="7596015A" w14:textId="77777777" w:rsidTr="001604FE">
        <w:tc>
          <w:tcPr>
            <w:tcW w:w="1532" w:type="dxa"/>
            <w:shd w:val="clear" w:color="auto" w:fill="auto"/>
            <w:vAlign w:val="center"/>
          </w:tcPr>
          <w:p w14:paraId="64A59F4C" w14:textId="51049790" w:rsidR="001604FE" w:rsidRPr="00F220D4" w:rsidRDefault="001604FE" w:rsidP="001604FE">
            <w:pPr>
              <w:pStyle w:val="MDPI42tablebody"/>
              <w:spacing w:line="240" w:lineRule="auto"/>
              <w:jc w:val="left"/>
            </w:pPr>
            <w:r>
              <w:t>4</w:t>
            </w:r>
          </w:p>
        </w:tc>
        <w:tc>
          <w:tcPr>
            <w:tcW w:w="3870" w:type="dxa"/>
            <w:shd w:val="clear" w:color="auto" w:fill="auto"/>
            <w:vAlign w:val="bottom"/>
          </w:tcPr>
          <w:p w14:paraId="40DD03BF" w14:textId="310CD666" w:rsidR="001604FE" w:rsidRPr="00F220D4" w:rsidRDefault="001604FE" w:rsidP="001604FE">
            <w:pPr>
              <w:pStyle w:val="MDPI42tablebody"/>
              <w:spacing w:line="240" w:lineRule="auto"/>
              <w:jc w:val="left"/>
            </w:pPr>
            <w:r w:rsidRPr="00E23CF3">
              <w:t>E</w:t>
            </w:r>
            <w:r w:rsidRPr="00F82A7F">
              <w:t>ntry</w:t>
            </w:r>
            <w:r w:rsidRPr="00E23CF3">
              <w:t xml:space="preserve"> </w:t>
            </w:r>
            <w:r w:rsidRPr="00F82A7F">
              <w:t>date</w:t>
            </w:r>
          </w:p>
        </w:tc>
        <w:tc>
          <w:tcPr>
            <w:tcW w:w="2455" w:type="dxa"/>
            <w:shd w:val="clear" w:color="auto" w:fill="auto"/>
            <w:vAlign w:val="bottom"/>
          </w:tcPr>
          <w:p w14:paraId="79E587C1" w14:textId="5489CCF6" w:rsidR="001604FE" w:rsidRPr="00F220D4" w:rsidRDefault="001604FE" w:rsidP="001604FE">
            <w:pPr>
              <w:pStyle w:val="MDPI42tablebody"/>
              <w:spacing w:line="240" w:lineRule="auto"/>
              <w:jc w:val="left"/>
            </w:pPr>
            <w:r w:rsidRPr="00E23CF3">
              <w:t>Hospital admission date</w:t>
            </w:r>
          </w:p>
        </w:tc>
      </w:tr>
      <w:tr w:rsidR="001604FE" w:rsidRPr="008C41A6" w14:paraId="1FA4AD6E" w14:textId="77777777" w:rsidTr="001604FE">
        <w:tc>
          <w:tcPr>
            <w:tcW w:w="1532" w:type="dxa"/>
            <w:shd w:val="clear" w:color="auto" w:fill="auto"/>
            <w:vAlign w:val="center"/>
          </w:tcPr>
          <w:p w14:paraId="048A3930" w14:textId="20E6D0FC" w:rsidR="001604FE" w:rsidRPr="00F220D4" w:rsidRDefault="001604FE" w:rsidP="001604FE">
            <w:pPr>
              <w:pStyle w:val="MDPI42tablebody"/>
              <w:spacing w:line="240" w:lineRule="auto"/>
              <w:jc w:val="left"/>
            </w:pPr>
            <w:r>
              <w:t>5</w:t>
            </w:r>
          </w:p>
        </w:tc>
        <w:tc>
          <w:tcPr>
            <w:tcW w:w="3870" w:type="dxa"/>
            <w:shd w:val="clear" w:color="auto" w:fill="auto"/>
            <w:vAlign w:val="bottom"/>
          </w:tcPr>
          <w:p w14:paraId="45C0974A" w14:textId="48AA340A" w:rsidR="001604FE" w:rsidRPr="00F220D4" w:rsidRDefault="00DE79C3" w:rsidP="001604FE">
            <w:pPr>
              <w:pStyle w:val="MDPI42tablebody"/>
              <w:spacing w:line="240" w:lineRule="auto"/>
              <w:jc w:val="left"/>
            </w:pPr>
            <w:r>
              <w:t>Date of s</w:t>
            </w:r>
            <w:r w:rsidR="001604FE" w:rsidRPr="00F82A7F">
              <w:t>ymptoms</w:t>
            </w:r>
          </w:p>
        </w:tc>
        <w:tc>
          <w:tcPr>
            <w:tcW w:w="2455" w:type="dxa"/>
            <w:shd w:val="clear" w:color="auto" w:fill="auto"/>
            <w:vAlign w:val="bottom"/>
          </w:tcPr>
          <w:p w14:paraId="0878DC36" w14:textId="2FD02AC2" w:rsidR="001604FE" w:rsidRPr="00F220D4" w:rsidRDefault="001604FE" w:rsidP="001604FE">
            <w:pPr>
              <w:pStyle w:val="MDPI42tablebody"/>
              <w:spacing w:line="240" w:lineRule="auto"/>
              <w:jc w:val="left"/>
            </w:pPr>
            <w:r>
              <w:t>Date of f</w:t>
            </w:r>
            <w:r w:rsidRPr="00E23CF3">
              <w:t>irst symptoms</w:t>
            </w:r>
          </w:p>
        </w:tc>
      </w:tr>
      <w:tr w:rsidR="001604FE" w:rsidRPr="008C41A6" w14:paraId="1CB5C72D" w14:textId="77777777" w:rsidTr="001604FE">
        <w:tc>
          <w:tcPr>
            <w:tcW w:w="1532" w:type="dxa"/>
            <w:shd w:val="clear" w:color="auto" w:fill="auto"/>
            <w:vAlign w:val="center"/>
          </w:tcPr>
          <w:p w14:paraId="23DBD3DB" w14:textId="49146E51" w:rsidR="001604FE" w:rsidRPr="00F220D4" w:rsidRDefault="001604FE" w:rsidP="001604FE">
            <w:pPr>
              <w:pStyle w:val="MDPI42tablebody"/>
              <w:spacing w:line="240" w:lineRule="auto"/>
              <w:jc w:val="left"/>
            </w:pPr>
            <w:r>
              <w:t>6</w:t>
            </w:r>
          </w:p>
        </w:tc>
        <w:tc>
          <w:tcPr>
            <w:tcW w:w="3870" w:type="dxa"/>
            <w:shd w:val="clear" w:color="auto" w:fill="auto"/>
            <w:vAlign w:val="bottom"/>
          </w:tcPr>
          <w:p w14:paraId="435B48A8" w14:textId="60053223"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other</w:t>
            </w:r>
            <w:r w:rsidRPr="00E23CF3">
              <w:t xml:space="preserve"> background </w:t>
            </w:r>
            <w:r w:rsidRPr="00F82A7F">
              <w:t>disease</w:t>
            </w:r>
            <w:r w:rsidRPr="00E23CF3">
              <w:t>s</w:t>
            </w:r>
          </w:p>
        </w:tc>
        <w:tc>
          <w:tcPr>
            <w:tcW w:w="2455" w:type="dxa"/>
            <w:shd w:val="clear" w:color="auto" w:fill="auto"/>
            <w:vAlign w:val="bottom"/>
          </w:tcPr>
          <w:p w14:paraId="1FFF358B" w14:textId="42614481" w:rsidR="001604FE" w:rsidRPr="00F220D4" w:rsidRDefault="001604FE" w:rsidP="001604FE">
            <w:pPr>
              <w:pStyle w:val="MDPI42tablebody"/>
              <w:spacing w:line="240" w:lineRule="auto"/>
              <w:jc w:val="left"/>
            </w:pPr>
            <w:r w:rsidRPr="00E23CF3">
              <w:t>Yes/No</w:t>
            </w:r>
          </w:p>
        </w:tc>
      </w:tr>
      <w:tr w:rsidR="001604FE" w:rsidRPr="008C41A6" w14:paraId="62C287DC" w14:textId="77777777" w:rsidTr="00EC0978">
        <w:tc>
          <w:tcPr>
            <w:tcW w:w="1532" w:type="dxa"/>
            <w:shd w:val="clear" w:color="auto" w:fill="auto"/>
            <w:vAlign w:val="center"/>
          </w:tcPr>
          <w:p w14:paraId="12764FE7" w14:textId="48FF868A" w:rsidR="001604FE" w:rsidRPr="00F220D4" w:rsidRDefault="001604FE" w:rsidP="001604FE">
            <w:pPr>
              <w:pStyle w:val="MDPI42tablebody"/>
              <w:spacing w:line="240" w:lineRule="auto"/>
              <w:jc w:val="left"/>
            </w:pPr>
            <w:r>
              <w:t>7</w:t>
            </w:r>
          </w:p>
        </w:tc>
        <w:tc>
          <w:tcPr>
            <w:tcW w:w="3870" w:type="dxa"/>
            <w:shd w:val="clear" w:color="auto" w:fill="auto"/>
            <w:vAlign w:val="bottom"/>
          </w:tcPr>
          <w:p w14:paraId="5FE4054B" w14:textId="1EF1128D" w:rsidR="001604FE" w:rsidRPr="00F220D4" w:rsidRDefault="001604FE" w:rsidP="001604FE">
            <w:pPr>
              <w:pStyle w:val="MDPI42tablebody"/>
              <w:spacing w:line="240" w:lineRule="auto"/>
              <w:jc w:val="left"/>
            </w:pPr>
            <w:r w:rsidRPr="00E23CF3">
              <w:t xml:space="preserve">Patient </w:t>
            </w:r>
            <w:r>
              <w:t>is</w:t>
            </w:r>
            <w:r w:rsidRPr="00E23CF3">
              <w:t xml:space="preserve"> </w:t>
            </w:r>
            <w:r w:rsidRPr="00F82A7F">
              <w:t>obes</w:t>
            </w:r>
            <w:r>
              <w:t>e</w:t>
            </w:r>
          </w:p>
        </w:tc>
        <w:tc>
          <w:tcPr>
            <w:tcW w:w="2455" w:type="dxa"/>
            <w:shd w:val="clear" w:color="auto" w:fill="auto"/>
            <w:vAlign w:val="bottom"/>
          </w:tcPr>
          <w:p w14:paraId="49ABE6D0" w14:textId="21616645" w:rsidR="001604FE" w:rsidRPr="00F220D4" w:rsidRDefault="001604FE" w:rsidP="001604FE">
            <w:pPr>
              <w:pStyle w:val="MDPI42tablebody"/>
              <w:spacing w:line="240" w:lineRule="auto"/>
              <w:jc w:val="left"/>
            </w:pPr>
            <w:r w:rsidRPr="00E23CF3">
              <w:t>Yes/No</w:t>
            </w:r>
          </w:p>
        </w:tc>
      </w:tr>
      <w:tr w:rsidR="001604FE" w:rsidRPr="008C41A6" w14:paraId="76B19ED0" w14:textId="77777777" w:rsidTr="00EC0978">
        <w:tc>
          <w:tcPr>
            <w:tcW w:w="1532" w:type="dxa"/>
            <w:shd w:val="clear" w:color="auto" w:fill="auto"/>
            <w:vAlign w:val="center"/>
          </w:tcPr>
          <w:p w14:paraId="25C7F860" w14:textId="0DD93BF8" w:rsidR="001604FE" w:rsidRPr="00F220D4" w:rsidRDefault="001604FE" w:rsidP="001604FE">
            <w:pPr>
              <w:pStyle w:val="MDPI42tablebody"/>
              <w:spacing w:line="240" w:lineRule="auto"/>
              <w:jc w:val="left"/>
            </w:pPr>
            <w:r>
              <w:t>8</w:t>
            </w:r>
          </w:p>
        </w:tc>
        <w:tc>
          <w:tcPr>
            <w:tcW w:w="3870" w:type="dxa"/>
            <w:shd w:val="clear" w:color="auto" w:fill="auto"/>
            <w:vAlign w:val="bottom"/>
          </w:tcPr>
          <w:p w14:paraId="03904369" w14:textId="309D1DA3" w:rsidR="001604FE" w:rsidRPr="00F220D4" w:rsidRDefault="001604FE" w:rsidP="001604FE">
            <w:pPr>
              <w:pStyle w:val="MDPI42tablebody"/>
              <w:spacing w:line="240" w:lineRule="auto"/>
              <w:jc w:val="left"/>
            </w:pPr>
            <w:r w:rsidRPr="00E23CF3">
              <w:t>Patient ha</w:t>
            </w:r>
            <w:r>
              <w:t>d</w:t>
            </w:r>
            <w:r w:rsidRPr="00E23CF3">
              <w:t xml:space="preserve"> </w:t>
            </w:r>
            <w:r w:rsidRPr="00F82A7F">
              <w:t>pneumonia</w:t>
            </w:r>
            <w:r w:rsidRPr="00E23CF3">
              <w:t xml:space="preserve"> </w:t>
            </w:r>
          </w:p>
        </w:tc>
        <w:tc>
          <w:tcPr>
            <w:tcW w:w="2455" w:type="dxa"/>
            <w:shd w:val="clear" w:color="auto" w:fill="auto"/>
            <w:vAlign w:val="bottom"/>
          </w:tcPr>
          <w:p w14:paraId="5076C007" w14:textId="1686D560" w:rsidR="001604FE" w:rsidRPr="00F220D4" w:rsidRDefault="001604FE" w:rsidP="001604FE">
            <w:pPr>
              <w:pStyle w:val="MDPI42tablebody"/>
              <w:spacing w:line="240" w:lineRule="auto"/>
              <w:jc w:val="left"/>
            </w:pPr>
            <w:r w:rsidRPr="00E23CF3">
              <w:t>Yes/No</w:t>
            </w:r>
          </w:p>
        </w:tc>
      </w:tr>
      <w:tr w:rsidR="001604FE" w:rsidRPr="008C41A6" w14:paraId="42AB0EE1" w14:textId="77777777" w:rsidTr="00EC0978">
        <w:tc>
          <w:tcPr>
            <w:tcW w:w="1532" w:type="dxa"/>
            <w:shd w:val="clear" w:color="auto" w:fill="auto"/>
            <w:vAlign w:val="center"/>
          </w:tcPr>
          <w:p w14:paraId="01DE8EC6" w14:textId="61DE58C8" w:rsidR="001604FE" w:rsidRPr="00F220D4" w:rsidRDefault="001604FE" w:rsidP="001604FE">
            <w:pPr>
              <w:pStyle w:val="MDPI42tablebody"/>
              <w:spacing w:line="240" w:lineRule="auto"/>
              <w:jc w:val="left"/>
            </w:pPr>
            <w:r>
              <w:t>9</w:t>
            </w:r>
          </w:p>
        </w:tc>
        <w:tc>
          <w:tcPr>
            <w:tcW w:w="3870" w:type="dxa"/>
            <w:shd w:val="clear" w:color="auto" w:fill="auto"/>
            <w:vAlign w:val="bottom"/>
          </w:tcPr>
          <w:p w14:paraId="5217FAA6" w14:textId="4DB49193"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asthma</w:t>
            </w:r>
          </w:p>
        </w:tc>
        <w:tc>
          <w:tcPr>
            <w:tcW w:w="2455" w:type="dxa"/>
            <w:shd w:val="clear" w:color="auto" w:fill="auto"/>
            <w:vAlign w:val="bottom"/>
          </w:tcPr>
          <w:p w14:paraId="7CF79F66" w14:textId="23419C1B" w:rsidR="001604FE" w:rsidRPr="00F220D4" w:rsidRDefault="001604FE" w:rsidP="001604FE">
            <w:pPr>
              <w:pStyle w:val="MDPI42tablebody"/>
              <w:spacing w:line="240" w:lineRule="auto"/>
              <w:jc w:val="left"/>
            </w:pPr>
            <w:r w:rsidRPr="00E23CF3">
              <w:t>Yes/No</w:t>
            </w:r>
          </w:p>
        </w:tc>
      </w:tr>
      <w:tr w:rsidR="001604FE" w:rsidRPr="008C41A6" w14:paraId="0356CF41" w14:textId="77777777" w:rsidTr="00EC0978">
        <w:tc>
          <w:tcPr>
            <w:tcW w:w="1532" w:type="dxa"/>
            <w:shd w:val="clear" w:color="auto" w:fill="auto"/>
            <w:vAlign w:val="center"/>
          </w:tcPr>
          <w:p w14:paraId="1653434B" w14:textId="6EBF89DD" w:rsidR="001604FE" w:rsidRPr="00F220D4" w:rsidRDefault="001604FE" w:rsidP="001604FE">
            <w:pPr>
              <w:pStyle w:val="MDPI42tablebody"/>
              <w:spacing w:line="240" w:lineRule="auto"/>
              <w:jc w:val="left"/>
            </w:pPr>
            <w:r>
              <w:t>10</w:t>
            </w:r>
          </w:p>
        </w:tc>
        <w:tc>
          <w:tcPr>
            <w:tcW w:w="3870" w:type="dxa"/>
            <w:shd w:val="clear" w:color="auto" w:fill="auto"/>
            <w:vAlign w:val="bottom"/>
          </w:tcPr>
          <w:p w14:paraId="13493EBC" w14:textId="33D8350E"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chronic</w:t>
            </w:r>
            <w:r w:rsidRPr="00E23CF3">
              <w:t xml:space="preserve"> </w:t>
            </w:r>
            <w:r w:rsidRPr="00F82A7F">
              <w:t>rena</w:t>
            </w:r>
            <w:r w:rsidRPr="00E23CF3">
              <w:t>l failure</w:t>
            </w:r>
          </w:p>
        </w:tc>
        <w:tc>
          <w:tcPr>
            <w:tcW w:w="2455" w:type="dxa"/>
            <w:shd w:val="clear" w:color="auto" w:fill="auto"/>
            <w:vAlign w:val="bottom"/>
          </w:tcPr>
          <w:p w14:paraId="7BF86565" w14:textId="087819B4" w:rsidR="001604FE" w:rsidRPr="00F220D4" w:rsidRDefault="001604FE" w:rsidP="001604FE">
            <w:pPr>
              <w:pStyle w:val="MDPI42tablebody"/>
              <w:spacing w:line="240" w:lineRule="auto"/>
              <w:jc w:val="left"/>
            </w:pPr>
            <w:r w:rsidRPr="00E23CF3">
              <w:t>Yes/No</w:t>
            </w:r>
          </w:p>
        </w:tc>
      </w:tr>
      <w:tr w:rsidR="001604FE" w:rsidRPr="008C41A6" w14:paraId="0CC229CD" w14:textId="77777777" w:rsidTr="00EC0978">
        <w:tc>
          <w:tcPr>
            <w:tcW w:w="1532" w:type="dxa"/>
            <w:shd w:val="clear" w:color="auto" w:fill="auto"/>
            <w:vAlign w:val="center"/>
          </w:tcPr>
          <w:p w14:paraId="2D02E15D" w14:textId="654F549A" w:rsidR="001604FE" w:rsidRPr="00F220D4" w:rsidRDefault="001604FE" w:rsidP="001604FE">
            <w:pPr>
              <w:pStyle w:val="MDPI42tablebody"/>
              <w:spacing w:line="240" w:lineRule="auto"/>
              <w:jc w:val="left"/>
            </w:pPr>
            <w:r>
              <w:t>11</w:t>
            </w:r>
          </w:p>
        </w:tc>
        <w:tc>
          <w:tcPr>
            <w:tcW w:w="3870" w:type="dxa"/>
            <w:shd w:val="clear" w:color="auto" w:fill="auto"/>
            <w:vAlign w:val="bottom"/>
          </w:tcPr>
          <w:p w14:paraId="628C89D8" w14:textId="027ECA0A" w:rsidR="001604FE" w:rsidRPr="00F220D4" w:rsidRDefault="001604FE" w:rsidP="001604FE">
            <w:pPr>
              <w:pStyle w:val="MDPI42tablebody"/>
              <w:spacing w:line="240" w:lineRule="auto"/>
              <w:jc w:val="left"/>
            </w:pPr>
            <w:r w:rsidRPr="00E23CF3">
              <w:t xml:space="preserve">Patient </w:t>
            </w:r>
            <w:r>
              <w:t>has a history of</w:t>
            </w:r>
            <w:r w:rsidRPr="00E23CF3">
              <w:t xml:space="preserve"> smoking</w:t>
            </w:r>
          </w:p>
        </w:tc>
        <w:tc>
          <w:tcPr>
            <w:tcW w:w="2455" w:type="dxa"/>
            <w:shd w:val="clear" w:color="auto" w:fill="auto"/>
            <w:vAlign w:val="bottom"/>
          </w:tcPr>
          <w:p w14:paraId="4491143C" w14:textId="55198539" w:rsidR="001604FE" w:rsidRPr="00F220D4" w:rsidRDefault="001604FE" w:rsidP="001604FE">
            <w:pPr>
              <w:pStyle w:val="MDPI42tablebody"/>
              <w:spacing w:line="240" w:lineRule="auto"/>
              <w:jc w:val="left"/>
            </w:pPr>
            <w:r w:rsidRPr="00E23CF3">
              <w:t>Yes/No</w:t>
            </w:r>
          </w:p>
        </w:tc>
      </w:tr>
      <w:tr w:rsidR="001604FE" w:rsidRPr="008C41A6" w14:paraId="48030018" w14:textId="77777777" w:rsidTr="00EC0978">
        <w:tc>
          <w:tcPr>
            <w:tcW w:w="1532" w:type="dxa"/>
            <w:shd w:val="clear" w:color="auto" w:fill="auto"/>
            <w:vAlign w:val="center"/>
          </w:tcPr>
          <w:p w14:paraId="1C04B5CB" w14:textId="06F87C2E" w:rsidR="001604FE" w:rsidRDefault="001604FE" w:rsidP="001604FE">
            <w:pPr>
              <w:pStyle w:val="MDPI42tablebody"/>
              <w:spacing w:line="240" w:lineRule="auto"/>
              <w:jc w:val="left"/>
            </w:pPr>
            <w:r>
              <w:t>12</w:t>
            </w:r>
          </w:p>
        </w:tc>
        <w:tc>
          <w:tcPr>
            <w:tcW w:w="3870" w:type="dxa"/>
            <w:shd w:val="clear" w:color="auto" w:fill="auto"/>
            <w:vAlign w:val="bottom"/>
          </w:tcPr>
          <w:p w14:paraId="7BBEDC79" w14:textId="4F18C043" w:rsidR="001604FE" w:rsidRPr="00F220D4" w:rsidRDefault="001604FE" w:rsidP="001604FE">
            <w:pPr>
              <w:pStyle w:val="MDPI42tablebody"/>
              <w:spacing w:line="240" w:lineRule="auto"/>
              <w:jc w:val="left"/>
            </w:pPr>
            <w:r w:rsidRPr="00E23CF3">
              <w:t xml:space="preserve">Patient exposed to </w:t>
            </w:r>
            <w:r w:rsidRPr="00F82A7F">
              <w:t>other</w:t>
            </w:r>
            <w:r w:rsidRPr="00E23CF3">
              <w:t xml:space="preserve"> C</w:t>
            </w:r>
            <w:r>
              <w:t>OVID</w:t>
            </w:r>
            <w:r w:rsidRPr="00E23CF3">
              <w:t>-19 patients</w:t>
            </w:r>
          </w:p>
        </w:tc>
        <w:tc>
          <w:tcPr>
            <w:tcW w:w="2455" w:type="dxa"/>
            <w:shd w:val="clear" w:color="auto" w:fill="auto"/>
            <w:vAlign w:val="bottom"/>
          </w:tcPr>
          <w:p w14:paraId="641D02D8" w14:textId="0394B20B" w:rsidR="001604FE" w:rsidRPr="00F220D4" w:rsidRDefault="001604FE" w:rsidP="001604FE">
            <w:pPr>
              <w:pStyle w:val="MDPI42tablebody"/>
              <w:spacing w:line="240" w:lineRule="auto"/>
              <w:jc w:val="left"/>
            </w:pPr>
            <w:r w:rsidRPr="00E23CF3">
              <w:t>Yes/No</w:t>
            </w:r>
          </w:p>
        </w:tc>
      </w:tr>
      <w:tr w:rsidR="00A70752" w:rsidRPr="008C41A6" w14:paraId="121F11E7" w14:textId="77777777" w:rsidTr="00EC0978">
        <w:tc>
          <w:tcPr>
            <w:tcW w:w="1532" w:type="dxa"/>
            <w:shd w:val="clear" w:color="auto" w:fill="auto"/>
            <w:vAlign w:val="center"/>
          </w:tcPr>
          <w:p w14:paraId="2B8E0F84" w14:textId="158DD197" w:rsidR="00A70752" w:rsidRDefault="00A70752" w:rsidP="00A70752">
            <w:pPr>
              <w:pStyle w:val="MDPI42tablebody"/>
              <w:spacing w:line="240" w:lineRule="auto"/>
              <w:jc w:val="left"/>
            </w:pPr>
            <w:r>
              <w:t>13</w:t>
            </w:r>
          </w:p>
        </w:tc>
        <w:tc>
          <w:tcPr>
            <w:tcW w:w="3870" w:type="dxa"/>
            <w:shd w:val="clear" w:color="auto" w:fill="auto"/>
            <w:vAlign w:val="bottom"/>
          </w:tcPr>
          <w:p w14:paraId="03F60EE0" w14:textId="2E3E5E81" w:rsidR="00A70752" w:rsidRPr="00F220D4" w:rsidRDefault="00A70752" w:rsidP="00A70752">
            <w:pPr>
              <w:pStyle w:val="MDPI42tablebody"/>
              <w:spacing w:line="240" w:lineRule="auto"/>
              <w:jc w:val="left"/>
            </w:pPr>
            <w:r w:rsidRPr="00E23CF3">
              <w:t>Patient age</w:t>
            </w:r>
          </w:p>
        </w:tc>
        <w:tc>
          <w:tcPr>
            <w:tcW w:w="2455" w:type="dxa"/>
            <w:shd w:val="clear" w:color="auto" w:fill="auto"/>
            <w:vAlign w:val="bottom"/>
          </w:tcPr>
          <w:p w14:paraId="11A56BA3" w14:textId="6C870B46" w:rsidR="00A70752" w:rsidRPr="00F220D4" w:rsidRDefault="00A70752" w:rsidP="00A70752">
            <w:pPr>
              <w:pStyle w:val="MDPI42tablebody"/>
              <w:spacing w:line="240" w:lineRule="auto"/>
              <w:jc w:val="left"/>
            </w:pPr>
            <w:r w:rsidRPr="00E23CF3">
              <w:t>Age</w:t>
            </w:r>
          </w:p>
        </w:tc>
      </w:tr>
      <w:tr w:rsidR="00A70752" w:rsidRPr="008C41A6" w14:paraId="782476CB" w14:textId="77777777" w:rsidTr="00EC0978">
        <w:tc>
          <w:tcPr>
            <w:tcW w:w="1532" w:type="dxa"/>
            <w:shd w:val="clear" w:color="auto" w:fill="auto"/>
            <w:vAlign w:val="center"/>
          </w:tcPr>
          <w:p w14:paraId="06580A9F" w14:textId="456BDBC6" w:rsidR="00A70752" w:rsidRDefault="00A70752" w:rsidP="00A70752">
            <w:pPr>
              <w:pStyle w:val="MDPI42tablebody"/>
              <w:spacing w:line="240" w:lineRule="auto"/>
              <w:jc w:val="left"/>
            </w:pPr>
            <w:r>
              <w:t>14</w:t>
            </w:r>
          </w:p>
        </w:tc>
        <w:tc>
          <w:tcPr>
            <w:tcW w:w="3870" w:type="dxa"/>
            <w:shd w:val="clear" w:color="auto" w:fill="auto"/>
            <w:vAlign w:val="bottom"/>
          </w:tcPr>
          <w:p w14:paraId="7A9C20FE" w14:textId="397D49E4" w:rsidR="00A70752" w:rsidRPr="00F220D4" w:rsidRDefault="00A70752" w:rsidP="00A70752">
            <w:pPr>
              <w:pStyle w:val="MDPI42tablebody"/>
              <w:spacing w:line="240" w:lineRule="auto"/>
              <w:jc w:val="left"/>
            </w:pPr>
            <w:r w:rsidRPr="00E23CF3">
              <w:t>Patient is p</w:t>
            </w:r>
            <w:r w:rsidRPr="00F82A7F">
              <w:t>regnan</w:t>
            </w:r>
            <w:r w:rsidRPr="00E23CF3">
              <w:t>t</w:t>
            </w:r>
          </w:p>
        </w:tc>
        <w:tc>
          <w:tcPr>
            <w:tcW w:w="2455" w:type="dxa"/>
            <w:shd w:val="clear" w:color="auto" w:fill="auto"/>
            <w:vAlign w:val="bottom"/>
          </w:tcPr>
          <w:p w14:paraId="52AAA90F" w14:textId="16887DD5" w:rsidR="00A70752" w:rsidRPr="00F220D4" w:rsidRDefault="00A70752" w:rsidP="00A70752">
            <w:pPr>
              <w:pStyle w:val="MDPI42tablebody"/>
              <w:spacing w:line="240" w:lineRule="auto"/>
              <w:jc w:val="left"/>
            </w:pPr>
            <w:r w:rsidRPr="00E23CF3">
              <w:t>Yes/No</w:t>
            </w:r>
          </w:p>
        </w:tc>
      </w:tr>
      <w:tr w:rsidR="00A70752" w:rsidRPr="008C41A6" w14:paraId="527C9F13" w14:textId="77777777" w:rsidTr="00EC0978">
        <w:tc>
          <w:tcPr>
            <w:tcW w:w="1532" w:type="dxa"/>
            <w:shd w:val="clear" w:color="auto" w:fill="auto"/>
            <w:vAlign w:val="center"/>
          </w:tcPr>
          <w:p w14:paraId="23DAC2DF" w14:textId="675D2CFF" w:rsidR="00A70752" w:rsidRDefault="00A70752" w:rsidP="00A70752">
            <w:pPr>
              <w:pStyle w:val="MDPI42tablebody"/>
              <w:spacing w:line="240" w:lineRule="auto"/>
              <w:jc w:val="left"/>
            </w:pPr>
            <w:r>
              <w:t>15</w:t>
            </w:r>
          </w:p>
        </w:tc>
        <w:tc>
          <w:tcPr>
            <w:tcW w:w="3870" w:type="dxa"/>
            <w:shd w:val="clear" w:color="auto" w:fill="auto"/>
            <w:vAlign w:val="bottom"/>
          </w:tcPr>
          <w:p w14:paraId="1A72ADB2" w14:textId="0D500B3B" w:rsidR="00A70752" w:rsidRPr="00F220D4" w:rsidRDefault="00A70752" w:rsidP="00A70752">
            <w:pPr>
              <w:pStyle w:val="MDPI42tablebody"/>
              <w:spacing w:line="240" w:lineRule="auto"/>
              <w:jc w:val="left"/>
            </w:pPr>
            <w:r w:rsidRPr="00E23CF3">
              <w:t xml:space="preserve">Patient </w:t>
            </w:r>
            <w:r>
              <w:t>has</w:t>
            </w:r>
            <w:r w:rsidRPr="00E23CF3">
              <w:t xml:space="preserve"> </w:t>
            </w:r>
            <w:r w:rsidRPr="00F82A7F">
              <w:t>diabetes</w:t>
            </w:r>
          </w:p>
        </w:tc>
        <w:tc>
          <w:tcPr>
            <w:tcW w:w="2455" w:type="dxa"/>
            <w:shd w:val="clear" w:color="auto" w:fill="auto"/>
            <w:vAlign w:val="bottom"/>
          </w:tcPr>
          <w:p w14:paraId="3C7E407C" w14:textId="52CB8869" w:rsidR="00A70752" w:rsidRPr="00F220D4" w:rsidRDefault="00A70752" w:rsidP="00A70752">
            <w:pPr>
              <w:pStyle w:val="MDPI42tablebody"/>
              <w:spacing w:line="240" w:lineRule="auto"/>
              <w:jc w:val="left"/>
            </w:pPr>
            <w:r w:rsidRPr="00E23CF3">
              <w:t>Yes/No</w:t>
            </w:r>
          </w:p>
        </w:tc>
      </w:tr>
      <w:tr w:rsidR="00A70752" w:rsidRPr="008C41A6" w14:paraId="26E4B7CE" w14:textId="77777777" w:rsidTr="00EC0978">
        <w:tc>
          <w:tcPr>
            <w:tcW w:w="1532" w:type="dxa"/>
            <w:shd w:val="clear" w:color="auto" w:fill="auto"/>
            <w:vAlign w:val="center"/>
          </w:tcPr>
          <w:p w14:paraId="0024F246" w14:textId="4B0478A8" w:rsidR="00A70752" w:rsidRDefault="00A70752" w:rsidP="00A70752">
            <w:pPr>
              <w:pStyle w:val="MDPI42tablebody"/>
              <w:spacing w:line="240" w:lineRule="auto"/>
              <w:jc w:val="left"/>
            </w:pPr>
            <w:r>
              <w:t>16</w:t>
            </w:r>
          </w:p>
        </w:tc>
        <w:tc>
          <w:tcPr>
            <w:tcW w:w="3870" w:type="dxa"/>
            <w:shd w:val="clear" w:color="auto" w:fill="auto"/>
            <w:vAlign w:val="bottom"/>
          </w:tcPr>
          <w:p w14:paraId="246F13CA" w14:textId="0C5F2051" w:rsidR="00A70752" w:rsidRPr="00F220D4" w:rsidRDefault="00A70752" w:rsidP="00A70752">
            <w:pPr>
              <w:pStyle w:val="MDPI42tablebody"/>
              <w:spacing w:line="240" w:lineRule="auto"/>
              <w:jc w:val="left"/>
            </w:pPr>
            <w:r w:rsidRPr="00E23CF3">
              <w:t xml:space="preserve">Patient </w:t>
            </w:r>
            <w:r>
              <w:t xml:space="preserve">has </w:t>
            </w:r>
            <w:r w:rsidRPr="00A70752">
              <w:t>Chronic obstructive pulmonary disease</w:t>
            </w:r>
            <w:r w:rsidRPr="00E23CF3">
              <w:t xml:space="preserve"> </w:t>
            </w:r>
            <w:r>
              <w:t>(</w:t>
            </w:r>
            <w:r w:rsidRPr="00E23CF3">
              <w:t>COPD</w:t>
            </w:r>
            <w:r>
              <w:t>)</w:t>
            </w:r>
          </w:p>
        </w:tc>
        <w:tc>
          <w:tcPr>
            <w:tcW w:w="2455" w:type="dxa"/>
            <w:shd w:val="clear" w:color="auto" w:fill="auto"/>
            <w:vAlign w:val="bottom"/>
          </w:tcPr>
          <w:p w14:paraId="5456F43D" w14:textId="355ED822" w:rsidR="00A70752" w:rsidRPr="00F220D4" w:rsidRDefault="00A70752" w:rsidP="00A70752">
            <w:pPr>
              <w:pStyle w:val="MDPI42tablebody"/>
              <w:spacing w:line="240" w:lineRule="auto"/>
              <w:jc w:val="left"/>
            </w:pPr>
            <w:r w:rsidRPr="00E23CF3">
              <w:t>Yes/No</w:t>
            </w:r>
          </w:p>
        </w:tc>
      </w:tr>
      <w:tr w:rsidR="00A70752" w:rsidRPr="008C41A6" w14:paraId="3192F93F" w14:textId="77777777" w:rsidTr="00EC0978">
        <w:tc>
          <w:tcPr>
            <w:tcW w:w="1532" w:type="dxa"/>
            <w:shd w:val="clear" w:color="auto" w:fill="auto"/>
            <w:vAlign w:val="center"/>
          </w:tcPr>
          <w:p w14:paraId="55E72AD9" w14:textId="3B2EED9A" w:rsidR="00A70752" w:rsidRDefault="00A70752" w:rsidP="00A70752">
            <w:pPr>
              <w:pStyle w:val="MDPI42tablebody"/>
              <w:spacing w:line="240" w:lineRule="auto"/>
              <w:jc w:val="left"/>
            </w:pPr>
            <w:r>
              <w:t>17</w:t>
            </w:r>
          </w:p>
        </w:tc>
        <w:tc>
          <w:tcPr>
            <w:tcW w:w="3870" w:type="dxa"/>
            <w:shd w:val="clear" w:color="auto" w:fill="auto"/>
            <w:vAlign w:val="bottom"/>
          </w:tcPr>
          <w:p w14:paraId="20639BA7" w14:textId="12967116" w:rsidR="00A70752" w:rsidRPr="00F220D4" w:rsidRDefault="00A70752" w:rsidP="00A70752">
            <w:pPr>
              <w:pStyle w:val="MDPI42tablebody"/>
              <w:spacing w:line="240" w:lineRule="auto"/>
              <w:jc w:val="left"/>
            </w:pPr>
            <w:r w:rsidRPr="00E23CF3">
              <w:t xml:space="preserve">Patient </w:t>
            </w:r>
            <w:r>
              <w:t>has</w:t>
            </w:r>
            <w:r w:rsidRPr="00E23CF3">
              <w:t xml:space="preserve"> immune system suppression</w:t>
            </w:r>
          </w:p>
        </w:tc>
        <w:tc>
          <w:tcPr>
            <w:tcW w:w="2455" w:type="dxa"/>
            <w:shd w:val="clear" w:color="auto" w:fill="auto"/>
            <w:vAlign w:val="bottom"/>
          </w:tcPr>
          <w:p w14:paraId="285720D3" w14:textId="307D1F93" w:rsidR="00A70752" w:rsidRPr="00F220D4" w:rsidRDefault="00A70752" w:rsidP="00A70752">
            <w:pPr>
              <w:pStyle w:val="MDPI42tablebody"/>
              <w:spacing w:line="240" w:lineRule="auto"/>
              <w:jc w:val="left"/>
            </w:pPr>
            <w:r w:rsidRPr="00E23CF3">
              <w:t>Yes/No</w:t>
            </w:r>
          </w:p>
        </w:tc>
      </w:tr>
      <w:tr w:rsidR="00A70752" w:rsidRPr="008C41A6" w14:paraId="3060CD13" w14:textId="77777777" w:rsidTr="00EC0978">
        <w:tc>
          <w:tcPr>
            <w:tcW w:w="1532" w:type="dxa"/>
            <w:shd w:val="clear" w:color="auto" w:fill="auto"/>
            <w:vAlign w:val="center"/>
          </w:tcPr>
          <w:p w14:paraId="255CD0DD" w14:textId="094EC2C8" w:rsidR="00A70752" w:rsidRDefault="00A70752" w:rsidP="00A70752">
            <w:pPr>
              <w:pStyle w:val="MDPI42tablebody"/>
              <w:spacing w:line="240" w:lineRule="auto"/>
              <w:jc w:val="left"/>
            </w:pPr>
            <w:r>
              <w:t>18</w:t>
            </w:r>
          </w:p>
        </w:tc>
        <w:tc>
          <w:tcPr>
            <w:tcW w:w="3870" w:type="dxa"/>
            <w:shd w:val="clear" w:color="auto" w:fill="auto"/>
            <w:vAlign w:val="bottom"/>
          </w:tcPr>
          <w:p w14:paraId="74C56D72" w14:textId="4B31284A" w:rsidR="00A70752" w:rsidRPr="00F220D4" w:rsidRDefault="00A70752" w:rsidP="00A70752">
            <w:pPr>
              <w:pStyle w:val="MDPI42tablebody"/>
              <w:spacing w:line="240" w:lineRule="auto"/>
              <w:jc w:val="left"/>
            </w:pPr>
            <w:r w:rsidRPr="00E23CF3">
              <w:t xml:space="preserve">Patient </w:t>
            </w:r>
            <w:r>
              <w:t xml:space="preserve">has </w:t>
            </w:r>
            <w:r w:rsidRPr="00F82A7F">
              <w:t>hypertension</w:t>
            </w:r>
          </w:p>
        </w:tc>
        <w:tc>
          <w:tcPr>
            <w:tcW w:w="2455" w:type="dxa"/>
            <w:shd w:val="clear" w:color="auto" w:fill="auto"/>
            <w:vAlign w:val="bottom"/>
          </w:tcPr>
          <w:p w14:paraId="5504B356" w14:textId="37E36936" w:rsidR="00A70752" w:rsidRPr="00F220D4" w:rsidRDefault="00A70752" w:rsidP="00A70752">
            <w:pPr>
              <w:pStyle w:val="MDPI42tablebody"/>
              <w:spacing w:line="240" w:lineRule="auto"/>
              <w:jc w:val="left"/>
            </w:pPr>
            <w:r w:rsidRPr="00E23CF3">
              <w:t>Yes/No</w:t>
            </w:r>
          </w:p>
        </w:tc>
      </w:tr>
    </w:tbl>
    <w:p w14:paraId="011ECCAA" w14:textId="77777777" w:rsidR="00CB68AB" w:rsidRDefault="00CB68AB" w:rsidP="00EC0978">
      <w:pPr>
        <w:pStyle w:val="MDPI31text"/>
        <w:rPr>
          <w:lang w:bidi="he-IL"/>
        </w:rPr>
      </w:pPr>
    </w:p>
    <w:p w14:paraId="6C62BA59" w14:textId="6B3A78D1" w:rsidR="00EC0978" w:rsidRDefault="00EC0978" w:rsidP="00EC0978">
      <w:pPr>
        <w:pStyle w:val="MDPI41tablecaption"/>
      </w:pPr>
      <w:r>
        <w:rPr>
          <w:b/>
        </w:rPr>
        <w:t>Table 2</w:t>
      </w:r>
      <w:r w:rsidRPr="00325902">
        <w:rPr>
          <w:b/>
        </w:rPr>
        <w:t>.</w:t>
      </w:r>
      <w:r>
        <w:rPr>
          <w:rtl/>
        </w:rPr>
        <w:t xml:space="preserve"> </w:t>
      </w:r>
      <w:r w:rsidRPr="00EC0978">
        <w:t>COVID-19 Patient Clinical Outcome</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532"/>
        <w:gridCol w:w="3870"/>
        <w:gridCol w:w="2455"/>
      </w:tblGrid>
      <w:tr w:rsidR="00EC0978" w:rsidRPr="008C41A6" w14:paraId="61FF85E1" w14:textId="77777777" w:rsidTr="00EC0978">
        <w:tc>
          <w:tcPr>
            <w:tcW w:w="1532" w:type="dxa"/>
            <w:tcBorders>
              <w:bottom w:val="single" w:sz="4" w:space="0" w:color="auto"/>
            </w:tcBorders>
            <w:shd w:val="clear" w:color="auto" w:fill="auto"/>
            <w:vAlign w:val="center"/>
          </w:tcPr>
          <w:p w14:paraId="2293D5F4" w14:textId="77777777" w:rsidR="00EC0978" w:rsidRPr="007F7C8C" w:rsidRDefault="00EC0978" w:rsidP="00EC0978">
            <w:pPr>
              <w:pStyle w:val="MDPI42tablebody"/>
              <w:spacing w:line="240" w:lineRule="auto"/>
              <w:rPr>
                <w:b/>
                <w:snapToGrid/>
              </w:rPr>
            </w:pPr>
            <w:r>
              <w:rPr>
                <w:b/>
                <w:snapToGrid/>
              </w:rPr>
              <w:t>Filed number</w:t>
            </w:r>
          </w:p>
        </w:tc>
        <w:tc>
          <w:tcPr>
            <w:tcW w:w="3870" w:type="dxa"/>
            <w:tcBorders>
              <w:bottom w:val="single" w:sz="4" w:space="0" w:color="auto"/>
            </w:tcBorders>
            <w:shd w:val="clear" w:color="auto" w:fill="auto"/>
            <w:vAlign w:val="center"/>
          </w:tcPr>
          <w:p w14:paraId="1C83C197" w14:textId="53B074A0" w:rsidR="00EC0978" w:rsidRPr="007F7C8C" w:rsidRDefault="00EC0978" w:rsidP="00EC0978">
            <w:pPr>
              <w:pStyle w:val="MDPI42tablebody"/>
              <w:spacing w:line="240" w:lineRule="auto"/>
              <w:rPr>
                <w:b/>
                <w:snapToGrid/>
              </w:rPr>
            </w:pPr>
            <w:r>
              <w:rPr>
                <w:b/>
                <w:snapToGrid/>
              </w:rPr>
              <w:t>Field</w:t>
            </w:r>
          </w:p>
        </w:tc>
        <w:tc>
          <w:tcPr>
            <w:tcW w:w="2455" w:type="dxa"/>
            <w:tcBorders>
              <w:bottom w:val="single" w:sz="4" w:space="0" w:color="auto"/>
            </w:tcBorders>
            <w:shd w:val="clear" w:color="auto" w:fill="auto"/>
            <w:vAlign w:val="center"/>
          </w:tcPr>
          <w:p w14:paraId="05A6906E" w14:textId="0CCBFEE4" w:rsidR="00EC0978" w:rsidRPr="007F7C8C" w:rsidRDefault="00EC0978" w:rsidP="00EC0978">
            <w:pPr>
              <w:pStyle w:val="MDPI42tablebody"/>
              <w:spacing w:line="240" w:lineRule="auto"/>
              <w:rPr>
                <w:b/>
                <w:snapToGrid/>
              </w:rPr>
            </w:pPr>
            <w:r>
              <w:rPr>
                <w:b/>
                <w:snapToGrid/>
              </w:rPr>
              <w:t>Field values</w:t>
            </w:r>
          </w:p>
        </w:tc>
      </w:tr>
      <w:tr w:rsidR="00EC0978" w:rsidRPr="008C41A6" w14:paraId="4E39C2DE" w14:textId="77777777" w:rsidTr="00EC0978">
        <w:tc>
          <w:tcPr>
            <w:tcW w:w="1532" w:type="dxa"/>
            <w:shd w:val="clear" w:color="auto" w:fill="auto"/>
            <w:vAlign w:val="center"/>
          </w:tcPr>
          <w:p w14:paraId="22BFF23D" w14:textId="77777777" w:rsidR="00EC0978" w:rsidRPr="00F220D4" w:rsidRDefault="00EC0978" w:rsidP="00EC0978">
            <w:pPr>
              <w:pStyle w:val="MDPI42tablebody"/>
              <w:spacing w:line="240" w:lineRule="auto"/>
              <w:jc w:val="left"/>
            </w:pPr>
            <w:r>
              <w:t>1</w:t>
            </w:r>
          </w:p>
        </w:tc>
        <w:tc>
          <w:tcPr>
            <w:tcW w:w="3870" w:type="dxa"/>
            <w:shd w:val="clear" w:color="auto" w:fill="auto"/>
            <w:vAlign w:val="bottom"/>
          </w:tcPr>
          <w:p w14:paraId="38BCDE69" w14:textId="4C9F3F9F" w:rsidR="00EC0978" w:rsidRPr="00F220D4" w:rsidRDefault="00EC0978" w:rsidP="00EC0978">
            <w:pPr>
              <w:pStyle w:val="MDPI42tablebody"/>
              <w:spacing w:line="240" w:lineRule="auto"/>
              <w:jc w:val="left"/>
            </w:pPr>
            <w:r w:rsidRPr="00E23CF3">
              <w:t>Patient type</w:t>
            </w:r>
          </w:p>
        </w:tc>
        <w:tc>
          <w:tcPr>
            <w:tcW w:w="2455" w:type="dxa"/>
            <w:shd w:val="clear" w:color="auto" w:fill="auto"/>
            <w:vAlign w:val="bottom"/>
          </w:tcPr>
          <w:p w14:paraId="40AD2A3A" w14:textId="22C4ABBC" w:rsidR="00EC0978" w:rsidRPr="00F220D4" w:rsidRDefault="00EC0978" w:rsidP="00EC0978">
            <w:pPr>
              <w:pStyle w:val="MDPI42tablebody"/>
              <w:spacing w:line="240" w:lineRule="auto"/>
              <w:jc w:val="left"/>
            </w:pPr>
            <w:r w:rsidRPr="00E23CF3">
              <w:t xml:space="preserve">Outpatient / </w:t>
            </w:r>
            <w:r>
              <w:t>i</w:t>
            </w:r>
            <w:r w:rsidRPr="00E23CF3">
              <w:t>npatient</w:t>
            </w:r>
          </w:p>
        </w:tc>
      </w:tr>
      <w:tr w:rsidR="00EC0978" w:rsidRPr="008C41A6" w14:paraId="30659C7A" w14:textId="77777777" w:rsidTr="00EC0978">
        <w:tc>
          <w:tcPr>
            <w:tcW w:w="1532" w:type="dxa"/>
            <w:shd w:val="clear" w:color="auto" w:fill="auto"/>
            <w:vAlign w:val="center"/>
          </w:tcPr>
          <w:p w14:paraId="18F5A9A6" w14:textId="77777777" w:rsidR="00EC0978" w:rsidRPr="00F220D4" w:rsidRDefault="00EC0978" w:rsidP="00EC0978">
            <w:pPr>
              <w:pStyle w:val="MDPI42tablebody"/>
              <w:spacing w:line="240" w:lineRule="auto"/>
              <w:jc w:val="left"/>
            </w:pPr>
            <w:r>
              <w:t>2</w:t>
            </w:r>
          </w:p>
        </w:tc>
        <w:tc>
          <w:tcPr>
            <w:tcW w:w="3870" w:type="dxa"/>
            <w:shd w:val="clear" w:color="auto" w:fill="auto"/>
            <w:vAlign w:val="bottom"/>
          </w:tcPr>
          <w:p w14:paraId="237A0778" w14:textId="1FD4CBF0" w:rsidR="00EC0978" w:rsidRPr="00F220D4" w:rsidRDefault="00EC0978" w:rsidP="00EC0978">
            <w:pPr>
              <w:pStyle w:val="MDPI42tablebody"/>
              <w:spacing w:line="240" w:lineRule="auto"/>
              <w:jc w:val="left"/>
            </w:pPr>
            <w:r w:rsidRPr="00E23CF3">
              <w:t xml:space="preserve">Patient </w:t>
            </w:r>
            <w:r w:rsidRPr="00F82A7F">
              <w:t>intub</w:t>
            </w:r>
            <w:r w:rsidRPr="00E23CF3">
              <w:t>at</w:t>
            </w:r>
            <w:r w:rsidRPr="00F82A7F">
              <w:t>ed</w:t>
            </w:r>
          </w:p>
        </w:tc>
        <w:tc>
          <w:tcPr>
            <w:tcW w:w="2455" w:type="dxa"/>
            <w:shd w:val="clear" w:color="auto" w:fill="auto"/>
            <w:vAlign w:val="bottom"/>
          </w:tcPr>
          <w:p w14:paraId="1B7D48FC" w14:textId="43EB1A72" w:rsidR="00EC0978" w:rsidRPr="00F220D4" w:rsidRDefault="00EC0978" w:rsidP="00EC0978">
            <w:pPr>
              <w:pStyle w:val="MDPI42tablebody"/>
              <w:spacing w:line="240" w:lineRule="auto"/>
              <w:jc w:val="left"/>
            </w:pPr>
            <w:r w:rsidRPr="00E23CF3">
              <w:t>Yes/No</w:t>
            </w:r>
          </w:p>
        </w:tc>
      </w:tr>
      <w:tr w:rsidR="00EC0978" w:rsidRPr="008C41A6" w14:paraId="18A9F234" w14:textId="77777777" w:rsidTr="00EC0978">
        <w:tc>
          <w:tcPr>
            <w:tcW w:w="1532" w:type="dxa"/>
            <w:shd w:val="clear" w:color="auto" w:fill="auto"/>
            <w:vAlign w:val="center"/>
          </w:tcPr>
          <w:p w14:paraId="4530BF40" w14:textId="77777777" w:rsidR="00EC0978" w:rsidRPr="00F220D4" w:rsidRDefault="00EC0978" w:rsidP="00EC0978">
            <w:pPr>
              <w:pStyle w:val="MDPI42tablebody"/>
              <w:spacing w:line="240" w:lineRule="auto"/>
              <w:jc w:val="left"/>
            </w:pPr>
            <w:r>
              <w:t>3</w:t>
            </w:r>
          </w:p>
        </w:tc>
        <w:tc>
          <w:tcPr>
            <w:tcW w:w="3870" w:type="dxa"/>
            <w:shd w:val="clear" w:color="auto" w:fill="auto"/>
            <w:vAlign w:val="bottom"/>
          </w:tcPr>
          <w:p w14:paraId="7A25C64D" w14:textId="1C018AEE" w:rsidR="00EC0978" w:rsidRPr="00F220D4" w:rsidRDefault="00EC0978" w:rsidP="00EC0978">
            <w:pPr>
              <w:pStyle w:val="MDPI42tablebody"/>
              <w:spacing w:line="240" w:lineRule="auto"/>
              <w:jc w:val="left"/>
            </w:pPr>
            <w:r w:rsidRPr="00E23CF3">
              <w:t>Patient admitted to ICU</w:t>
            </w:r>
          </w:p>
        </w:tc>
        <w:tc>
          <w:tcPr>
            <w:tcW w:w="2455" w:type="dxa"/>
            <w:shd w:val="clear" w:color="auto" w:fill="auto"/>
            <w:vAlign w:val="bottom"/>
          </w:tcPr>
          <w:p w14:paraId="16355FD3" w14:textId="41E11241" w:rsidR="00EC0978" w:rsidRPr="00F220D4" w:rsidRDefault="00EC0978" w:rsidP="00EC0978">
            <w:pPr>
              <w:pStyle w:val="MDPI42tablebody"/>
              <w:spacing w:line="240" w:lineRule="auto"/>
              <w:jc w:val="left"/>
            </w:pPr>
            <w:r w:rsidRPr="00E23CF3">
              <w:t>Yes/No</w:t>
            </w:r>
          </w:p>
        </w:tc>
      </w:tr>
      <w:tr w:rsidR="00EC0978" w:rsidRPr="008C41A6" w14:paraId="6976F9E0" w14:textId="77777777" w:rsidTr="00EC0978">
        <w:tc>
          <w:tcPr>
            <w:tcW w:w="1532" w:type="dxa"/>
            <w:shd w:val="clear" w:color="auto" w:fill="auto"/>
            <w:vAlign w:val="center"/>
          </w:tcPr>
          <w:p w14:paraId="0919B494" w14:textId="11F3C011" w:rsidR="00EC0978" w:rsidRDefault="00EC0978" w:rsidP="00EC0978">
            <w:pPr>
              <w:pStyle w:val="MDPI42tablebody"/>
              <w:spacing w:line="240" w:lineRule="auto"/>
              <w:jc w:val="left"/>
            </w:pPr>
            <w:r>
              <w:t>4</w:t>
            </w:r>
          </w:p>
        </w:tc>
        <w:tc>
          <w:tcPr>
            <w:tcW w:w="3870" w:type="dxa"/>
            <w:shd w:val="clear" w:color="auto" w:fill="auto"/>
            <w:vAlign w:val="bottom"/>
          </w:tcPr>
          <w:p w14:paraId="3A314039" w14:textId="1D205A71" w:rsidR="00EC0978" w:rsidRPr="00F220D4" w:rsidRDefault="00EC0978" w:rsidP="00EC0978">
            <w:pPr>
              <w:pStyle w:val="MDPI42tablebody"/>
              <w:spacing w:line="240" w:lineRule="auto"/>
              <w:jc w:val="left"/>
            </w:pPr>
            <w:r w:rsidRPr="00E23CF3">
              <w:t xml:space="preserve">Patient </w:t>
            </w:r>
            <w:r w:rsidRPr="00F82A7F">
              <w:t>died</w:t>
            </w:r>
          </w:p>
        </w:tc>
        <w:tc>
          <w:tcPr>
            <w:tcW w:w="2455" w:type="dxa"/>
            <w:shd w:val="clear" w:color="auto" w:fill="auto"/>
            <w:vAlign w:val="bottom"/>
          </w:tcPr>
          <w:p w14:paraId="0E7995DD" w14:textId="431141F9" w:rsidR="00EC0978" w:rsidRPr="00F220D4" w:rsidRDefault="00EC0978" w:rsidP="00EC0978">
            <w:pPr>
              <w:pStyle w:val="MDPI42tablebody"/>
              <w:spacing w:line="240" w:lineRule="auto"/>
              <w:jc w:val="left"/>
            </w:pPr>
            <w:r w:rsidRPr="00E23CF3">
              <w:t>Yes/No</w:t>
            </w:r>
          </w:p>
        </w:tc>
      </w:tr>
    </w:tbl>
    <w:p w14:paraId="63B69D64" w14:textId="4A6BBDA8" w:rsidR="00EC0978" w:rsidRDefault="00273CF0" w:rsidP="00273CF0">
      <w:pPr>
        <w:pStyle w:val="MDPI31text"/>
        <w:rPr>
          <w:lang w:bidi="he-IL"/>
        </w:rPr>
      </w:pPr>
      <w:r w:rsidRPr="00EC0978">
        <w:rPr>
          <w:lang w:bidi="he-IL"/>
        </w:rPr>
        <w:t>The dataset was partitioned such that 60% of the records were used for the machine learning training process, 20% for validation with the remaining 20% used for testing. Every record in the dataset represents one anonymous patient and includes the fields shown in</w:t>
      </w:r>
      <w:r>
        <w:rPr>
          <w:lang w:bidi="he-IL"/>
        </w:rPr>
        <w:t xml:space="preserve"> Table 1 and Table 2.</w:t>
      </w:r>
    </w:p>
    <w:p w14:paraId="38991FA7" w14:textId="119D22C4" w:rsidR="00EC0978" w:rsidRDefault="008B32D1" w:rsidP="00EC0978">
      <w:pPr>
        <w:pStyle w:val="MDPI21heading1"/>
      </w:pPr>
      <w:r>
        <w:rPr>
          <w:lang w:eastAsia="zh-CN"/>
        </w:rPr>
        <w:t>4</w:t>
      </w:r>
      <w:r w:rsidR="00EC0978" w:rsidRPr="00FA04F1">
        <w:rPr>
          <w:lang w:eastAsia="zh-CN"/>
        </w:rPr>
        <w:t xml:space="preserve">. </w:t>
      </w:r>
      <w:r w:rsidR="00EC0978">
        <w:t>Machine Learning Model</w:t>
      </w:r>
    </w:p>
    <w:p w14:paraId="5F677D1E" w14:textId="4C623820" w:rsidR="00EC38BA" w:rsidRPr="00FA04F1" w:rsidRDefault="00EC38BA" w:rsidP="00EC38BA">
      <w:pPr>
        <w:pStyle w:val="MDPI31text"/>
        <w:rPr>
          <w:lang w:bidi="he-IL"/>
        </w:rPr>
      </w:pPr>
      <w:r>
        <w:rPr>
          <w:lang w:bidi="he-IL"/>
        </w:rPr>
        <w:t xml:space="preserve">In our study we examine two types of machine learning models, DNN </w:t>
      </w:r>
      <w:r w:rsidR="00522B79">
        <w:rPr>
          <w:lang w:bidi="he-IL"/>
        </w:rPr>
        <w:t xml:space="preserve">[5] </w:t>
      </w:r>
      <w:r>
        <w:rPr>
          <w:lang w:bidi="he-IL"/>
        </w:rPr>
        <w:t>and RF decision tree</w:t>
      </w:r>
      <w:r w:rsidR="00522B79">
        <w:rPr>
          <w:lang w:bidi="he-IL"/>
        </w:rPr>
        <w:t>s [14]</w:t>
      </w:r>
      <w:r>
        <w:rPr>
          <w:lang w:bidi="he-IL"/>
        </w:rPr>
        <w:t>, which are presented in detail in this section. Our</w:t>
      </w:r>
      <w:r w:rsidRPr="00D775B1">
        <w:rPr>
          <w:lang w:bidi="he-IL"/>
        </w:rPr>
        <w:t xml:space="preserve"> machine learning models </w:t>
      </w:r>
      <w:r>
        <w:rPr>
          <w:lang w:bidi="he-IL"/>
        </w:rPr>
        <w:t>are</w:t>
      </w:r>
      <w:r w:rsidRPr="00D775B1">
        <w:rPr>
          <w:lang w:bidi="he-IL"/>
        </w:rPr>
        <w:t xml:space="preserve"> trained using the COVID-19 dataset (described in Section </w:t>
      </w:r>
      <w:r>
        <w:rPr>
          <w:lang w:bidi="he-IL"/>
        </w:rPr>
        <w:t>3</w:t>
      </w:r>
      <w:r w:rsidRPr="00D775B1">
        <w:rPr>
          <w:lang w:bidi="he-IL"/>
        </w:rPr>
        <w:t xml:space="preserve">). 60% of the dataset records </w:t>
      </w:r>
      <w:r>
        <w:rPr>
          <w:lang w:bidi="he-IL"/>
        </w:rPr>
        <w:t>are</w:t>
      </w:r>
      <w:r w:rsidRPr="00D775B1">
        <w:rPr>
          <w:lang w:bidi="he-IL"/>
        </w:rPr>
        <w:t xml:space="preserve"> used for model training, 20% </w:t>
      </w:r>
      <w:r>
        <w:rPr>
          <w:lang w:bidi="he-IL"/>
        </w:rPr>
        <w:t>are</w:t>
      </w:r>
      <w:r w:rsidRPr="00D775B1">
        <w:rPr>
          <w:lang w:bidi="he-IL"/>
        </w:rPr>
        <w:t xml:space="preserve"> used for validation and the remaining 20% were used for model testing.</w:t>
      </w:r>
    </w:p>
    <w:p w14:paraId="0A674F39" w14:textId="394FFA6C" w:rsidR="00853CBA" w:rsidRPr="00853CBA" w:rsidRDefault="00853CBA" w:rsidP="00853CBA">
      <w:pPr>
        <w:pStyle w:val="MDPI22heading2"/>
        <w:spacing w:before="240"/>
        <w:rPr>
          <w:rFonts w:ascii="Times New Roman" w:hAnsi="Times New Roman"/>
          <w:noProof w:val="0"/>
          <w:lang w:bidi="he-IL"/>
        </w:rPr>
      </w:pPr>
      <w:r>
        <w:rPr>
          <w:noProof w:val="0"/>
        </w:rPr>
        <w:t>4</w:t>
      </w:r>
      <w:r w:rsidRPr="00E2013B">
        <w:rPr>
          <w:noProof w:val="0"/>
        </w:rPr>
        <w:t xml:space="preserve">.1. </w:t>
      </w:r>
      <w:r>
        <w:rPr>
          <w:rFonts w:ascii="Times New Roman" w:hAnsi="Times New Roman"/>
          <w:noProof w:val="0"/>
          <w:lang w:bidi="he-IL"/>
        </w:rPr>
        <w:t>DNN Model</w:t>
      </w:r>
      <w:r w:rsidR="00522B79">
        <w:rPr>
          <w:rFonts w:ascii="Times New Roman" w:hAnsi="Times New Roman"/>
          <w:noProof w:val="0"/>
          <w:lang w:bidi="he-IL"/>
        </w:rPr>
        <w:t>s</w:t>
      </w:r>
    </w:p>
    <w:p w14:paraId="5438022B" w14:textId="5C91F006" w:rsidR="00522B79" w:rsidRDefault="00102679" w:rsidP="00102679">
      <w:pPr>
        <w:pStyle w:val="MDPI31text"/>
        <w:rPr>
          <w:lang w:bidi="he-IL"/>
        </w:rPr>
      </w:pPr>
      <w:r w:rsidRPr="00EC0978">
        <w:rPr>
          <w:lang w:bidi="he-IL"/>
        </w:rPr>
        <w:t xml:space="preserve">As part of our analysis, we examined various fully connected DNN models </w:t>
      </w:r>
      <w:r>
        <w:rPr>
          <w:lang w:bidi="he-IL"/>
        </w:rPr>
        <w:t xml:space="preserve">and hyperparameters and found that the two DNN models, </w:t>
      </w:r>
      <w:r w:rsidRPr="00EC0978">
        <w:rPr>
          <w:lang w:bidi="he-IL"/>
        </w:rPr>
        <w:t>illustrated in Figure 1,</w:t>
      </w:r>
      <w:r>
        <w:rPr>
          <w:lang w:bidi="he-IL"/>
        </w:rPr>
        <w:t xml:space="preserve"> </w:t>
      </w:r>
      <w:r w:rsidRPr="00EC0978">
        <w:rPr>
          <w:lang w:bidi="he-IL"/>
        </w:rPr>
        <w:t>possessed the highest prediction accuracy for the examined dataset.</w:t>
      </w:r>
      <w:r>
        <w:rPr>
          <w:lang w:bidi="he-IL"/>
        </w:rPr>
        <w:t xml:space="preserve"> E</w:t>
      </w:r>
      <w:r w:rsidR="00522B79">
        <w:rPr>
          <w:lang w:bidi="he-IL"/>
        </w:rPr>
        <w:t>ach model is a</w:t>
      </w:r>
      <w:r w:rsidR="00EC0978" w:rsidRPr="00EC0978">
        <w:rPr>
          <w:lang w:bidi="he-IL"/>
        </w:rPr>
        <w:t xml:space="preserve"> fully connected </w:t>
      </w:r>
      <w:r w:rsidR="00522B79">
        <w:rPr>
          <w:lang w:bidi="he-IL"/>
        </w:rPr>
        <w:t xml:space="preserve">network which consists </w:t>
      </w:r>
      <w:r>
        <w:rPr>
          <w:lang w:bidi="he-IL"/>
        </w:rPr>
        <w:t xml:space="preserve">of </w:t>
      </w:r>
      <w:r w:rsidR="00522B79">
        <w:rPr>
          <w:lang w:bidi="he-IL"/>
        </w:rPr>
        <w:t xml:space="preserve">three layers: An input layer </w:t>
      </w:r>
      <w:r>
        <w:rPr>
          <w:lang w:bidi="he-IL"/>
        </w:rPr>
        <w:t>with</w:t>
      </w:r>
      <w:r w:rsidR="00522B79">
        <w:rPr>
          <w:lang w:bidi="he-IL"/>
        </w:rPr>
        <w:t xml:space="preserve"> 24 neurons, each connected to the input features described in Table 1</w:t>
      </w:r>
      <w:r>
        <w:rPr>
          <w:lang w:bidi="he-IL"/>
        </w:rPr>
        <w:t>, an intermediate layer with 16 neurons and an output layer. The output layer in the first model (</w:t>
      </w:r>
      <w:r w:rsidR="00A3410F">
        <w:rPr>
          <w:lang w:bidi="he-IL"/>
        </w:rPr>
        <w:t xml:space="preserve">DNN </w:t>
      </w:r>
      <w:r>
        <w:rPr>
          <w:lang w:bidi="he-IL"/>
        </w:rPr>
        <w:t xml:space="preserve">model A) has a single neuron </w:t>
      </w:r>
      <w:r w:rsidR="00E71DFA">
        <w:rPr>
          <w:lang w:bidi="he-IL"/>
        </w:rPr>
        <w:t>which</w:t>
      </w:r>
      <w:r>
        <w:rPr>
          <w:lang w:bidi="he-IL"/>
        </w:rPr>
        <w:t xml:space="preserve"> </w:t>
      </w:r>
      <w:r w:rsidRPr="00EC0978">
        <w:rPr>
          <w:lang w:bidi="he-IL"/>
        </w:rPr>
        <w:t xml:space="preserve">provides a binary prediction </w:t>
      </w:r>
      <w:r w:rsidR="00E71DFA">
        <w:rPr>
          <w:lang w:bidi="he-IL"/>
        </w:rPr>
        <w:t xml:space="preserve">(low or high) </w:t>
      </w:r>
      <w:r w:rsidRPr="00EC0978">
        <w:rPr>
          <w:lang w:bidi="he-IL"/>
        </w:rPr>
        <w:t>for a COVID-19 patient’s level of disease severity</w:t>
      </w:r>
      <w:r w:rsidR="00E71DFA">
        <w:rPr>
          <w:lang w:bidi="he-IL"/>
        </w:rPr>
        <w:t>. For the second mode (</w:t>
      </w:r>
      <w:r w:rsidR="00A3410F">
        <w:rPr>
          <w:lang w:bidi="he-IL"/>
        </w:rPr>
        <w:t xml:space="preserve">DNN </w:t>
      </w:r>
      <w:r w:rsidR="00E71DFA">
        <w:rPr>
          <w:lang w:bidi="he-IL"/>
        </w:rPr>
        <w:t xml:space="preserve">model B), the output layer has three neurons that provide </w:t>
      </w:r>
      <w:r w:rsidR="00E71DFA" w:rsidRPr="00EC0978">
        <w:rPr>
          <w:lang w:bidi="he-IL"/>
        </w:rPr>
        <w:t>prediction is based on three levels of severity</w:t>
      </w:r>
      <w:r w:rsidR="00E71DFA">
        <w:rPr>
          <w:lang w:bidi="he-IL"/>
        </w:rPr>
        <w:t xml:space="preserve"> (low, medium or high).</w:t>
      </w:r>
      <w:r w:rsidR="00772FFD">
        <w:rPr>
          <w:lang w:bidi="he-IL"/>
        </w:rPr>
        <w:t xml:space="preserve"> Each neuron in our DNN models uses and sigmoid activation function.</w:t>
      </w:r>
    </w:p>
    <w:p w14:paraId="4E2D193A" w14:textId="77777777" w:rsidR="00102679" w:rsidRDefault="00102679" w:rsidP="00102679">
      <w:pPr>
        <w:pStyle w:val="MDPI31text"/>
        <w:rPr>
          <w:lang w:bidi="he-IL"/>
        </w:rPr>
      </w:pPr>
    </w:p>
    <w:p w14:paraId="61689A65" w14:textId="4AAF4255" w:rsidR="00EC0978" w:rsidRDefault="00EC0978" w:rsidP="00102679">
      <w:pPr>
        <w:pStyle w:val="MDPI31text"/>
        <w:jc w:val="center"/>
        <w:rPr>
          <w:lang w:bidi="he-IL"/>
        </w:rPr>
      </w:pPr>
      <w:r>
        <w:rPr>
          <w:noProof/>
        </w:rPr>
        <w:drawing>
          <wp:inline distT="0" distB="0" distL="0" distR="0" wp14:anchorId="0CC24215" wp14:editId="136DDD00">
            <wp:extent cx="2311400" cy="22860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4"/>
                    <a:stretch>
                      <a:fillRect/>
                    </a:stretch>
                  </pic:blipFill>
                  <pic:spPr>
                    <a:xfrm>
                      <a:off x="0" y="0"/>
                      <a:ext cx="2311400" cy="2286000"/>
                    </a:xfrm>
                    <a:prstGeom prst="rect">
                      <a:avLst/>
                    </a:prstGeom>
                  </pic:spPr>
                </pic:pic>
              </a:graphicData>
            </a:graphic>
          </wp:inline>
        </w:drawing>
      </w:r>
    </w:p>
    <w:p w14:paraId="5FF79F14" w14:textId="53E0FF7C" w:rsidR="00EC0978" w:rsidRDefault="00EC0978" w:rsidP="00EC0978">
      <w:pPr>
        <w:pStyle w:val="MDPI51figurecaption"/>
      </w:pPr>
      <w:r w:rsidRPr="00FA04F1">
        <w:rPr>
          <w:b/>
        </w:rPr>
        <w:t xml:space="preserve">Figure 1. </w:t>
      </w:r>
      <w:r w:rsidRPr="00EC0978">
        <w:t>DNN models for predicting patients’ level of disease severity and deterioration</w:t>
      </w:r>
      <w:r>
        <w:t>.</w:t>
      </w:r>
    </w:p>
    <w:p w14:paraId="4E0D58FC" w14:textId="73CBD75B" w:rsidR="00E71DFA" w:rsidRDefault="00EC0978" w:rsidP="00E71DFA">
      <w:pPr>
        <w:pStyle w:val="MDPI31text"/>
        <w:rPr>
          <w:lang w:bidi="he-IL"/>
        </w:rPr>
      </w:pPr>
      <w:r w:rsidRPr="00EC0978">
        <w:rPr>
          <w:lang w:bidi="he-IL"/>
        </w:rPr>
        <w:t xml:space="preserve">The mapping of severity levels to medical conditions for each model is summarized in </w:t>
      </w:r>
      <w:r w:rsidRPr="00EC0978">
        <w:rPr>
          <w:rFonts w:hint="cs"/>
          <w:cs/>
          <w:lang w:bidi="he-IL"/>
        </w:rPr>
        <w:t>‎</w:t>
      </w:r>
      <w:r w:rsidRPr="00EC0978">
        <w:rPr>
          <w:lang w:bidi="he-IL"/>
        </w:rPr>
        <w:t xml:space="preserve">Table </w:t>
      </w:r>
      <w:r>
        <w:rPr>
          <w:lang w:bidi="he-IL"/>
        </w:rPr>
        <w:t>3</w:t>
      </w:r>
      <w:r w:rsidRPr="00EC0978">
        <w:rPr>
          <w:lang w:bidi="he-IL"/>
        </w:rPr>
        <w:t xml:space="preserve">, based on the dataset fields shown in </w:t>
      </w:r>
      <w:r w:rsidRPr="00EC0978">
        <w:rPr>
          <w:cs/>
          <w:lang w:bidi="he-IL"/>
        </w:rPr>
        <w:t>‎</w:t>
      </w:r>
      <w:r w:rsidRPr="00EC0978">
        <w:rPr>
          <w:lang w:bidi="he-IL"/>
        </w:rPr>
        <w:t xml:space="preserve">Table </w:t>
      </w:r>
      <w:r>
        <w:rPr>
          <w:lang w:bidi="he-IL"/>
        </w:rPr>
        <w:t>2</w:t>
      </w:r>
      <w:r w:rsidRPr="00EC0978">
        <w:rPr>
          <w:lang w:bidi="he-IL"/>
        </w:rPr>
        <w:t xml:space="preserve">. </w:t>
      </w:r>
      <w:r w:rsidRPr="00EC0978">
        <w:rPr>
          <w:cs/>
          <w:lang w:bidi="he-IL"/>
        </w:rPr>
        <w:t>‎</w:t>
      </w:r>
      <w:r w:rsidR="00E71DFA">
        <w:rPr>
          <w:lang w:bidi="he-IL"/>
        </w:rPr>
        <w:t xml:space="preserve">For </w:t>
      </w:r>
      <w:r w:rsidR="00A3410F">
        <w:rPr>
          <w:lang w:bidi="he-IL"/>
        </w:rPr>
        <w:t xml:space="preserve">DNN </w:t>
      </w:r>
      <w:r w:rsidR="00E71DFA">
        <w:rPr>
          <w:lang w:bidi="he-IL"/>
        </w:rPr>
        <w:t xml:space="preserve">model A, the low severity level includes patient hospitalization or discharging, while </w:t>
      </w:r>
      <w:r w:rsidR="00A3410F">
        <w:rPr>
          <w:lang w:bidi="he-IL"/>
        </w:rPr>
        <w:t xml:space="preserve">DNN </w:t>
      </w:r>
      <w:r w:rsidR="00E71DFA">
        <w:rPr>
          <w:lang w:bidi="he-IL"/>
        </w:rPr>
        <w:t>model B embraces hospitalization only. The high severity</w:t>
      </w:r>
      <w:r w:rsidR="00772FFD">
        <w:rPr>
          <w:lang w:bidi="he-IL"/>
        </w:rPr>
        <w:t xml:space="preserve"> level</w:t>
      </w:r>
      <w:r w:rsidR="00E71DFA">
        <w:rPr>
          <w:lang w:bidi="he-IL"/>
        </w:rPr>
        <w:t xml:space="preserve"> include</w:t>
      </w:r>
      <w:r w:rsidR="00772FFD">
        <w:rPr>
          <w:lang w:bidi="he-IL"/>
        </w:rPr>
        <w:t>s</w:t>
      </w:r>
      <w:r w:rsidR="00E71DFA">
        <w:rPr>
          <w:lang w:bidi="he-IL"/>
        </w:rPr>
        <w:t xml:space="preserve"> intubation and death in both models, while </w:t>
      </w:r>
      <w:r w:rsidR="00A3410F">
        <w:rPr>
          <w:lang w:bidi="he-IL"/>
        </w:rPr>
        <w:t xml:space="preserve">DNN </w:t>
      </w:r>
      <w:r w:rsidR="00E71DFA">
        <w:rPr>
          <w:lang w:bidi="he-IL"/>
        </w:rPr>
        <w:t>model A also include</w:t>
      </w:r>
      <w:r w:rsidR="00772FFD">
        <w:rPr>
          <w:lang w:bidi="he-IL"/>
        </w:rPr>
        <w:t>s</w:t>
      </w:r>
      <w:r w:rsidR="00E71DFA">
        <w:rPr>
          <w:lang w:bidi="he-IL"/>
        </w:rPr>
        <w:t xml:space="preserve"> ICU admission</w:t>
      </w:r>
      <w:r w:rsidR="00772FFD">
        <w:rPr>
          <w:lang w:bidi="he-IL"/>
        </w:rPr>
        <w:t xml:space="preserve">. The medium severity level is available only in </w:t>
      </w:r>
      <w:r w:rsidR="00A3410F">
        <w:rPr>
          <w:lang w:bidi="he-IL"/>
        </w:rPr>
        <w:t xml:space="preserve">DNN </w:t>
      </w:r>
      <w:r w:rsidR="00772FFD">
        <w:rPr>
          <w:lang w:bidi="he-IL"/>
        </w:rPr>
        <w:t>model B and includes patient’s hospitalization or ICU admission.</w:t>
      </w:r>
      <w:r w:rsidR="008A4C25">
        <w:rPr>
          <w:lang w:bidi="he-IL"/>
        </w:rPr>
        <w:t xml:space="preserve"> To avoid any biasing on the models training process, the number of records used for each class is equal.</w:t>
      </w:r>
    </w:p>
    <w:p w14:paraId="54473EB4" w14:textId="06F8D9FB" w:rsidR="00EC0978" w:rsidRDefault="00EC0978" w:rsidP="00EC0978">
      <w:pPr>
        <w:pStyle w:val="MDPI41tablecaption"/>
      </w:pPr>
      <w:r>
        <w:rPr>
          <w:b/>
        </w:rPr>
        <w:t>Table 3</w:t>
      </w:r>
      <w:r w:rsidRPr="00325902">
        <w:rPr>
          <w:b/>
        </w:rPr>
        <w:t>.</w:t>
      </w:r>
      <w:r>
        <w:rPr>
          <w:rtl/>
        </w:rPr>
        <w:t xml:space="preserve"> </w:t>
      </w:r>
      <w:r w:rsidR="00840917">
        <w:t>Severity Levels Predicted by the Model</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352"/>
        <w:gridCol w:w="3420"/>
        <w:gridCol w:w="3085"/>
      </w:tblGrid>
      <w:tr w:rsidR="00EC0978" w:rsidRPr="008C41A6" w14:paraId="51B6ACB9" w14:textId="77777777" w:rsidTr="00840917">
        <w:tc>
          <w:tcPr>
            <w:tcW w:w="1352" w:type="dxa"/>
            <w:tcBorders>
              <w:bottom w:val="single" w:sz="4" w:space="0" w:color="auto"/>
            </w:tcBorders>
            <w:shd w:val="clear" w:color="auto" w:fill="auto"/>
            <w:vAlign w:val="center"/>
          </w:tcPr>
          <w:p w14:paraId="4C3D74E1" w14:textId="441CD364" w:rsidR="00EC0978" w:rsidRPr="007F7C8C" w:rsidRDefault="00840917" w:rsidP="00EC0978">
            <w:pPr>
              <w:pStyle w:val="MDPI42tablebody"/>
              <w:spacing w:line="240" w:lineRule="auto"/>
              <w:rPr>
                <w:b/>
                <w:snapToGrid/>
              </w:rPr>
            </w:pPr>
            <w:r>
              <w:rPr>
                <w:b/>
                <w:snapToGrid/>
              </w:rPr>
              <w:t>Severity level</w:t>
            </w:r>
          </w:p>
        </w:tc>
        <w:tc>
          <w:tcPr>
            <w:tcW w:w="3420" w:type="dxa"/>
            <w:tcBorders>
              <w:bottom w:val="single" w:sz="4" w:space="0" w:color="auto"/>
            </w:tcBorders>
            <w:shd w:val="clear" w:color="auto" w:fill="auto"/>
            <w:vAlign w:val="center"/>
          </w:tcPr>
          <w:p w14:paraId="6CB9AE62" w14:textId="083F5058" w:rsidR="00EC0978" w:rsidRPr="007F7C8C" w:rsidRDefault="00A3410F" w:rsidP="00EC0978">
            <w:pPr>
              <w:pStyle w:val="MDPI42tablebody"/>
              <w:spacing w:line="240" w:lineRule="auto"/>
              <w:rPr>
                <w:b/>
                <w:snapToGrid/>
              </w:rPr>
            </w:pPr>
            <w:r>
              <w:rPr>
                <w:b/>
                <w:snapToGrid/>
              </w:rPr>
              <w:t xml:space="preserve">DNN </w:t>
            </w:r>
            <w:r w:rsidR="00840917">
              <w:rPr>
                <w:b/>
                <w:snapToGrid/>
              </w:rPr>
              <w:t>Model A</w:t>
            </w:r>
          </w:p>
        </w:tc>
        <w:tc>
          <w:tcPr>
            <w:tcW w:w="3085" w:type="dxa"/>
            <w:tcBorders>
              <w:bottom w:val="single" w:sz="4" w:space="0" w:color="auto"/>
            </w:tcBorders>
            <w:shd w:val="clear" w:color="auto" w:fill="auto"/>
            <w:vAlign w:val="center"/>
          </w:tcPr>
          <w:p w14:paraId="2A63CCDB" w14:textId="7751BCED" w:rsidR="00EC0978" w:rsidRPr="007F7C8C" w:rsidRDefault="00A3410F" w:rsidP="00EC0978">
            <w:pPr>
              <w:pStyle w:val="MDPI42tablebody"/>
              <w:spacing w:line="240" w:lineRule="auto"/>
              <w:rPr>
                <w:b/>
                <w:snapToGrid/>
              </w:rPr>
            </w:pPr>
            <w:r>
              <w:rPr>
                <w:b/>
                <w:snapToGrid/>
              </w:rPr>
              <w:t xml:space="preserve">DNN </w:t>
            </w:r>
            <w:r w:rsidR="00840917">
              <w:rPr>
                <w:b/>
                <w:snapToGrid/>
              </w:rPr>
              <w:t>Model B</w:t>
            </w:r>
          </w:p>
        </w:tc>
      </w:tr>
      <w:tr w:rsidR="00840917" w:rsidRPr="008C41A6" w14:paraId="58DBA39C" w14:textId="77777777" w:rsidTr="00840917">
        <w:tc>
          <w:tcPr>
            <w:tcW w:w="1352" w:type="dxa"/>
            <w:shd w:val="clear" w:color="auto" w:fill="auto"/>
            <w:vAlign w:val="bottom"/>
          </w:tcPr>
          <w:p w14:paraId="680D13C4" w14:textId="6C09337C" w:rsidR="00840917" w:rsidRPr="00F220D4" w:rsidRDefault="00840917" w:rsidP="00840917">
            <w:pPr>
              <w:pStyle w:val="MDPI42tablebody"/>
              <w:spacing w:line="240" w:lineRule="auto"/>
              <w:jc w:val="left"/>
            </w:pPr>
            <w:r>
              <w:t>High</w:t>
            </w:r>
          </w:p>
        </w:tc>
        <w:tc>
          <w:tcPr>
            <w:tcW w:w="3420" w:type="dxa"/>
            <w:shd w:val="clear" w:color="auto" w:fill="auto"/>
            <w:vAlign w:val="bottom"/>
          </w:tcPr>
          <w:p w14:paraId="58BC28E2" w14:textId="4D8B37A8" w:rsidR="00840917" w:rsidRPr="00F220D4" w:rsidRDefault="00840917" w:rsidP="00840917">
            <w:pPr>
              <w:pStyle w:val="MDPI42tablebody"/>
              <w:spacing w:line="240" w:lineRule="auto"/>
              <w:jc w:val="left"/>
            </w:pPr>
            <w:r>
              <w:t>ICU admission, intubation, or death</w:t>
            </w:r>
          </w:p>
        </w:tc>
        <w:tc>
          <w:tcPr>
            <w:tcW w:w="3085" w:type="dxa"/>
            <w:shd w:val="clear" w:color="auto" w:fill="auto"/>
            <w:vAlign w:val="bottom"/>
          </w:tcPr>
          <w:p w14:paraId="45794868" w14:textId="4F8F3C66" w:rsidR="00840917" w:rsidRPr="00F220D4" w:rsidRDefault="00840917" w:rsidP="00840917">
            <w:pPr>
              <w:pStyle w:val="MDPI42tablebody"/>
              <w:spacing w:line="240" w:lineRule="auto"/>
              <w:jc w:val="left"/>
            </w:pPr>
            <w:r>
              <w:t>Intubation or death</w:t>
            </w:r>
          </w:p>
        </w:tc>
      </w:tr>
      <w:tr w:rsidR="00840917" w:rsidRPr="008C41A6" w14:paraId="55858B6A" w14:textId="77777777" w:rsidTr="00840917">
        <w:tc>
          <w:tcPr>
            <w:tcW w:w="1352" w:type="dxa"/>
            <w:shd w:val="clear" w:color="auto" w:fill="auto"/>
            <w:vAlign w:val="bottom"/>
          </w:tcPr>
          <w:p w14:paraId="7D206BBD" w14:textId="1D9FC892" w:rsidR="00840917" w:rsidRPr="00F220D4" w:rsidRDefault="00840917" w:rsidP="00840917">
            <w:pPr>
              <w:pStyle w:val="MDPI42tablebody"/>
              <w:spacing w:line="240" w:lineRule="auto"/>
              <w:jc w:val="left"/>
            </w:pPr>
            <w:r>
              <w:t>Medium</w:t>
            </w:r>
          </w:p>
        </w:tc>
        <w:tc>
          <w:tcPr>
            <w:tcW w:w="3420" w:type="dxa"/>
            <w:shd w:val="clear" w:color="auto" w:fill="auto"/>
            <w:vAlign w:val="bottom"/>
          </w:tcPr>
          <w:p w14:paraId="5FD22A38" w14:textId="0C5F47A0" w:rsidR="00840917" w:rsidRPr="00F220D4" w:rsidRDefault="00840917" w:rsidP="00840917">
            <w:pPr>
              <w:pStyle w:val="MDPI42tablebody"/>
              <w:spacing w:line="240" w:lineRule="auto"/>
              <w:jc w:val="left"/>
            </w:pPr>
            <w:r>
              <w:t>n/a</w:t>
            </w:r>
          </w:p>
        </w:tc>
        <w:tc>
          <w:tcPr>
            <w:tcW w:w="3085" w:type="dxa"/>
            <w:shd w:val="clear" w:color="auto" w:fill="auto"/>
            <w:vAlign w:val="bottom"/>
          </w:tcPr>
          <w:p w14:paraId="1CAA8A3A" w14:textId="70C03938" w:rsidR="00840917" w:rsidRPr="00F220D4" w:rsidRDefault="00840917" w:rsidP="00840917">
            <w:pPr>
              <w:pStyle w:val="MDPI42tablebody"/>
              <w:spacing w:line="240" w:lineRule="auto"/>
              <w:jc w:val="left"/>
            </w:pPr>
            <w:r>
              <w:t xml:space="preserve">Hospitalized or ICU admission  </w:t>
            </w:r>
          </w:p>
        </w:tc>
      </w:tr>
      <w:tr w:rsidR="00840917" w:rsidRPr="008C41A6" w14:paraId="5B996124" w14:textId="77777777" w:rsidTr="00840917">
        <w:tc>
          <w:tcPr>
            <w:tcW w:w="1352" w:type="dxa"/>
            <w:shd w:val="clear" w:color="auto" w:fill="auto"/>
            <w:vAlign w:val="bottom"/>
          </w:tcPr>
          <w:p w14:paraId="56742550" w14:textId="12EF8D94" w:rsidR="00840917" w:rsidRDefault="00840917" w:rsidP="00840917">
            <w:pPr>
              <w:pStyle w:val="MDPI42tablebody"/>
              <w:spacing w:line="240" w:lineRule="auto"/>
              <w:jc w:val="left"/>
            </w:pPr>
            <w:r>
              <w:t>Low</w:t>
            </w:r>
          </w:p>
        </w:tc>
        <w:tc>
          <w:tcPr>
            <w:tcW w:w="3420" w:type="dxa"/>
            <w:shd w:val="clear" w:color="auto" w:fill="auto"/>
            <w:vAlign w:val="bottom"/>
          </w:tcPr>
          <w:p w14:paraId="40C8565D" w14:textId="1453004A" w:rsidR="00840917" w:rsidRPr="00F220D4" w:rsidRDefault="00840917" w:rsidP="00840917">
            <w:pPr>
              <w:pStyle w:val="MDPI42tablebody"/>
              <w:spacing w:line="240" w:lineRule="auto"/>
              <w:jc w:val="left"/>
            </w:pPr>
            <w:r>
              <w:t>Hospitalized (mild symptoms) or discharged</w:t>
            </w:r>
          </w:p>
        </w:tc>
        <w:tc>
          <w:tcPr>
            <w:tcW w:w="3085" w:type="dxa"/>
            <w:shd w:val="clear" w:color="auto" w:fill="auto"/>
            <w:vAlign w:val="bottom"/>
          </w:tcPr>
          <w:p w14:paraId="60A601A1" w14:textId="360E66CB" w:rsidR="00840917" w:rsidRPr="00F220D4" w:rsidRDefault="00840917" w:rsidP="00840917">
            <w:pPr>
              <w:pStyle w:val="MDPI42tablebody"/>
              <w:spacing w:line="240" w:lineRule="auto"/>
              <w:jc w:val="left"/>
            </w:pPr>
            <w:r>
              <w:t>Discharged</w:t>
            </w:r>
          </w:p>
        </w:tc>
      </w:tr>
    </w:tbl>
    <w:p w14:paraId="2630923F" w14:textId="65FCA38B" w:rsidR="00EC0978" w:rsidRDefault="00EC0978" w:rsidP="00EC0978">
      <w:pPr>
        <w:pStyle w:val="MDPI31text"/>
        <w:rPr>
          <w:lang w:bidi="he-IL"/>
        </w:rPr>
      </w:pPr>
    </w:p>
    <w:p w14:paraId="76B53B63" w14:textId="21EC9DC1" w:rsidR="00EC0978" w:rsidRDefault="00772FFD" w:rsidP="00522803">
      <w:pPr>
        <w:pStyle w:val="MDPI31text"/>
        <w:rPr>
          <w:lang w:bidi="he-IL"/>
        </w:rPr>
      </w:pPr>
      <w:r>
        <w:rPr>
          <w:lang w:bidi="he-IL"/>
        </w:rPr>
        <w:t>O</w:t>
      </w:r>
      <w:r w:rsidR="00840917" w:rsidRPr="00840917">
        <w:rPr>
          <w:lang w:bidi="he-IL"/>
        </w:rPr>
        <w:t>ur experimental analysis</w:t>
      </w:r>
      <w:r>
        <w:rPr>
          <w:lang w:bidi="he-IL"/>
        </w:rPr>
        <w:t xml:space="preserve"> </w:t>
      </w:r>
      <w:r w:rsidR="00840917" w:rsidRPr="00840917">
        <w:rPr>
          <w:lang w:bidi="he-IL"/>
        </w:rPr>
        <w:t xml:space="preserve">examined a range of hyperparameters and used those that achieved the </w:t>
      </w:r>
      <w:r>
        <w:rPr>
          <w:lang w:bidi="he-IL"/>
        </w:rPr>
        <w:t>highest</w:t>
      </w:r>
      <w:r w:rsidR="00840917" w:rsidRPr="00840917">
        <w:rPr>
          <w:lang w:bidi="he-IL"/>
        </w:rPr>
        <w:t xml:space="preserve"> prediction accuracy</w:t>
      </w:r>
      <w:r>
        <w:rPr>
          <w:lang w:bidi="he-IL"/>
        </w:rPr>
        <w:t xml:space="preserve">. </w:t>
      </w:r>
      <w:r w:rsidR="00522803">
        <w:rPr>
          <w:lang w:bidi="he-IL"/>
        </w:rPr>
        <w:t>Through the training process t</w:t>
      </w:r>
      <w:r>
        <w:rPr>
          <w:lang w:bidi="he-IL"/>
        </w:rPr>
        <w:t xml:space="preserve">he learning rate </w:t>
      </w:r>
      <w:r w:rsidR="00522803">
        <w:rPr>
          <w:lang w:bidi="he-IL"/>
        </w:rPr>
        <w:t>wa</w:t>
      </w:r>
      <w:r>
        <w:rPr>
          <w:lang w:bidi="he-IL"/>
        </w:rPr>
        <w:t xml:space="preserve">s 0.002, the batch size </w:t>
      </w:r>
      <w:r w:rsidR="00522803">
        <w:rPr>
          <w:lang w:bidi="he-IL"/>
        </w:rPr>
        <w:t>was</w:t>
      </w:r>
      <w:r>
        <w:rPr>
          <w:lang w:bidi="he-IL"/>
        </w:rPr>
        <w:t xml:space="preserve"> 20</w:t>
      </w:r>
      <w:r w:rsidR="00522803">
        <w:rPr>
          <w:lang w:bidi="he-IL"/>
        </w:rPr>
        <w:t xml:space="preserve"> and the number of used batched was 200 for model A and 1000 for model B. We used </w:t>
      </w:r>
      <w:r>
        <w:rPr>
          <w:lang w:bidi="he-IL"/>
        </w:rPr>
        <w:t xml:space="preserve">the </w:t>
      </w:r>
      <w:r w:rsidR="00522803">
        <w:rPr>
          <w:lang w:bidi="he-IL"/>
        </w:rPr>
        <w:t xml:space="preserve">Adam </w:t>
      </w:r>
      <w:r w:rsidR="00522803" w:rsidRPr="00522803">
        <w:rPr>
          <w:lang w:bidi="he-IL"/>
        </w:rPr>
        <w:t>gradient-based</w:t>
      </w:r>
      <w:r w:rsidR="00522803">
        <w:rPr>
          <w:lang w:bidi="he-IL"/>
        </w:rPr>
        <w:t xml:space="preserve"> </w:t>
      </w:r>
      <w:r w:rsidR="00522803" w:rsidRPr="00522803">
        <w:rPr>
          <w:lang w:bidi="he-IL"/>
        </w:rPr>
        <w:t>optimiz</w:t>
      </w:r>
      <w:r w:rsidR="00522803">
        <w:rPr>
          <w:lang w:bidi="he-IL"/>
        </w:rPr>
        <w:t xml:space="preserve">er [15] for the model training. The list of all </w:t>
      </w:r>
      <w:r w:rsidR="009612E7">
        <w:rPr>
          <w:lang w:bidi="he-IL"/>
        </w:rPr>
        <w:t xml:space="preserve">DNN model </w:t>
      </w:r>
      <w:r w:rsidR="00522803">
        <w:rPr>
          <w:lang w:bidi="he-IL"/>
        </w:rPr>
        <w:t xml:space="preserve">hyperparameters is </w:t>
      </w:r>
      <w:r w:rsidR="00840917" w:rsidRPr="00840917">
        <w:rPr>
          <w:lang w:bidi="he-IL"/>
        </w:rPr>
        <w:t xml:space="preserve">summarized in </w:t>
      </w:r>
      <w:r w:rsidR="00840917" w:rsidRPr="00840917">
        <w:rPr>
          <w:cs/>
          <w:lang w:bidi="he-IL"/>
        </w:rPr>
        <w:t>‎</w:t>
      </w:r>
      <w:r w:rsidR="00840917" w:rsidRPr="00840917">
        <w:rPr>
          <w:lang w:bidi="he-IL"/>
        </w:rPr>
        <w:t xml:space="preserve">Table </w:t>
      </w:r>
      <w:r w:rsidR="00840917">
        <w:rPr>
          <w:lang w:bidi="he-IL"/>
        </w:rPr>
        <w:t>4</w:t>
      </w:r>
      <w:r w:rsidR="00840917" w:rsidRPr="00840917">
        <w:rPr>
          <w:lang w:bidi="he-IL"/>
        </w:rPr>
        <w:t>.</w:t>
      </w:r>
      <w:r>
        <w:rPr>
          <w:lang w:bidi="he-IL"/>
        </w:rPr>
        <w:t xml:space="preserve"> </w:t>
      </w:r>
    </w:p>
    <w:p w14:paraId="6A8900DE" w14:textId="05DC0986" w:rsidR="00840917" w:rsidRDefault="00840917" w:rsidP="00840917">
      <w:pPr>
        <w:pStyle w:val="MDPI41tablecaption"/>
      </w:pPr>
      <w:r>
        <w:rPr>
          <w:b/>
        </w:rPr>
        <w:t>Table 4</w:t>
      </w:r>
      <w:r w:rsidRPr="00325902">
        <w:rPr>
          <w:b/>
        </w:rPr>
        <w:t>.</w:t>
      </w:r>
      <w:r>
        <w:rPr>
          <w:rtl/>
        </w:rPr>
        <w:t xml:space="preserve"> </w:t>
      </w:r>
      <w:r w:rsidR="003B6717">
        <w:t>DNN</w:t>
      </w:r>
      <w:r>
        <w:t xml:space="preserve"> Model Hyperparameters</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3420"/>
        <w:gridCol w:w="4412"/>
      </w:tblGrid>
      <w:tr w:rsidR="00840917" w:rsidRPr="008C41A6" w14:paraId="05F4333C" w14:textId="77777777" w:rsidTr="00840917">
        <w:tc>
          <w:tcPr>
            <w:tcW w:w="3420" w:type="dxa"/>
            <w:tcBorders>
              <w:bottom w:val="single" w:sz="4" w:space="0" w:color="auto"/>
            </w:tcBorders>
            <w:shd w:val="clear" w:color="auto" w:fill="auto"/>
            <w:vAlign w:val="center"/>
          </w:tcPr>
          <w:p w14:paraId="22B97B79" w14:textId="3C36C50F" w:rsidR="00840917" w:rsidRPr="007F7C8C" w:rsidRDefault="00840917" w:rsidP="00CB01F7">
            <w:pPr>
              <w:pStyle w:val="MDPI42tablebody"/>
              <w:spacing w:line="240" w:lineRule="auto"/>
              <w:rPr>
                <w:b/>
                <w:snapToGrid/>
              </w:rPr>
            </w:pPr>
            <w:r>
              <w:rPr>
                <w:b/>
                <w:snapToGrid/>
              </w:rPr>
              <w:t>Hyperparameter</w:t>
            </w:r>
          </w:p>
        </w:tc>
        <w:tc>
          <w:tcPr>
            <w:tcW w:w="4412" w:type="dxa"/>
            <w:tcBorders>
              <w:bottom w:val="single" w:sz="4" w:space="0" w:color="auto"/>
            </w:tcBorders>
            <w:shd w:val="clear" w:color="auto" w:fill="auto"/>
            <w:vAlign w:val="center"/>
          </w:tcPr>
          <w:p w14:paraId="40C2A301" w14:textId="76701C11" w:rsidR="00840917" w:rsidRPr="007F7C8C" w:rsidRDefault="00840917" w:rsidP="00CB01F7">
            <w:pPr>
              <w:pStyle w:val="MDPI42tablebody"/>
              <w:spacing w:line="240" w:lineRule="auto"/>
              <w:rPr>
                <w:b/>
                <w:snapToGrid/>
              </w:rPr>
            </w:pPr>
            <w:r>
              <w:rPr>
                <w:b/>
                <w:snapToGrid/>
              </w:rPr>
              <w:t>Value</w:t>
            </w:r>
          </w:p>
        </w:tc>
      </w:tr>
      <w:tr w:rsidR="00D775B1" w:rsidRPr="008C41A6" w14:paraId="401EB598" w14:textId="77777777" w:rsidTr="00840917">
        <w:tc>
          <w:tcPr>
            <w:tcW w:w="3420" w:type="dxa"/>
            <w:shd w:val="clear" w:color="auto" w:fill="auto"/>
            <w:vAlign w:val="bottom"/>
          </w:tcPr>
          <w:p w14:paraId="2E8D5C80" w14:textId="35544122" w:rsidR="00D775B1" w:rsidRPr="00F220D4" w:rsidRDefault="00D775B1" w:rsidP="00D775B1">
            <w:pPr>
              <w:pStyle w:val="MDPI42tablebody"/>
              <w:spacing w:line="240" w:lineRule="auto"/>
              <w:jc w:val="both"/>
            </w:pPr>
            <w:r>
              <w:t>Number of layers</w:t>
            </w:r>
          </w:p>
        </w:tc>
        <w:tc>
          <w:tcPr>
            <w:tcW w:w="4412" w:type="dxa"/>
            <w:shd w:val="clear" w:color="auto" w:fill="auto"/>
            <w:vAlign w:val="bottom"/>
          </w:tcPr>
          <w:p w14:paraId="002254E0" w14:textId="298A006D" w:rsidR="00D775B1" w:rsidRPr="00F220D4" w:rsidRDefault="00D775B1" w:rsidP="00D775B1">
            <w:pPr>
              <w:pStyle w:val="MDPI42tablebody"/>
              <w:spacing w:line="240" w:lineRule="auto"/>
              <w:jc w:val="both"/>
            </w:pPr>
            <w:r>
              <w:t>3</w:t>
            </w:r>
          </w:p>
        </w:tc>
      </w:tr>
      <w:tr w:rsidR="00D775B1" w:rsidRPr="008C41A6" w14:paraId="61DD33D9" w14:textId="77777777" w:rsidTr="00840917">
        <w:tc>
          <w:tcPr>
            <w:tcW w:w="3420" w:type="dxa"/>
            <w:shd w:val="clear" w:color="auto" w:fill="auto"/>
            <w:vAlign w:val="bottom"/>
          </w:tcPr>
          <w:p w14:paraId="503EF286" w14:textId="48313730" w:rsidR="00D775B1" w:rsidRPr="00F220D4" w:rsidRDefault="00D775B1" w:rsidP="00D775B1">
            <w:pPr>
              <w:pStyle w:val="MDPI42tablebody"/>
              <w:spacing w:line="240" w:lineRule="auto"/>
              <w:jc w:val="both"/>
            </w:pPr>
            <w:r>
              <w:t>Number of nodes</w:t>
            </w:r>
          </w:p>
        </w:tc>
        <w:tc>
          <w:tcPr>
            <w:tcW w:w="4412" w:type="dxa"/>
            <w:shd w:val="clear" w:color="auto" w:fill="auto"/>
            <w:vAlign w:val="bottom"/>
          </w:tcPr>
          <w:p w14:paraId="7920D960"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Input layer: 24</w:t>
            </w:r>
          </w:p>
          <w:p w14:paraId="7C402917"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Hidden layer:16</w:t>
            </w:r>
          </w:p>
          <w:p w14:paraId="19C8716A" w14:textId="77777777" w:rsid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Output layer:</w:t>
            </w:r>
          </w:p>
          <w:p w14:paraId="61937E63" w14:textId="5A67EFB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Pr>
                <w:rFonts w:ascii="Palatino Linotype" w:eastAsia="Times New Roman" w:hAnsi="Palatino Linotype"/>
                <w:noProof w:val="0"/>
                <w:snapToGrid w:val="0"/>
                <w:color w:val="000000"/>
                <w:sz w:val="20"/>
                <w:szCs w:val="20"/>
                <w:lang w:eastAsia="de-DE" w:bidi="en-US"/>
              </w:rPr>
              <w:tab/>
            </w:r>
            <w:r w:rsidRPr="00D775B1">
              <w:rPr>
                <w:rFonts w:ascii="Palatino Linotype" w:eastAsia="Times New Roman" w:hAnsi="Palatino Linotype"/>
                <w:noProof w:val="0"/>
                <w:snapToGrid w:val="0"/>
                <w:color w:val="000000"/>
                <w:sz w:val="20"/>
                <w:szCs w:val="20"/>
                <w:lang w:eastAsia="de-DE" w:bidi="en-US"/>
              </w:rPr>
              <w:t>Model A: 1</w:t>
            </w:r>
          </w:p>
          <w:p w14:paraId="19EADAEB" w14:textId="194928DE" w:rsidR="00D775B1" w:rsidRPr="00F220D4" w:rsidRDefault="00D775B1" w:rsidP="00D775B1">
            <w:pPr>
              <w:pStyle w:val="MDPI42tablebody"/>
              <w:spacing w:line="240" w:lineRule="auto"/>
              <w:jc w:val="both"/>
            </w:pPr>
            <w:r>
              <w:tab/>
              <w:t>Model B: 3</w:t>
            </w:r>
          </w:p>
        </w:tc>
      </w:tr>
      <w:tr w:rsidR="00D775B1" w:rsidRPr="008C41A6" w14:paraId="4EF67137" w14:textId="77777777" w:rsidTr="00840917">
        <w:tc>
          <w:tcPr>
            <w:tcW w:w="3420" w:type="dxa"/>
            <w:shd w:val="clear" w:color="auto" w:fill="auto"/>
            <w:vAlign w:val="bottom"/>
          </w:tcPr>
          <w:p w14:paraId="6C1464AF" w14:textId="399F71E1" w:rsidR="00D775B1" w:rsidRPr="00F220D4" w:rsidRDefault="00D775B1" w:rsidP="00D775B1">
            <w:pPr>
              <w:pStyle w:val="MDPI42tablebody"/>
              <w:spacing w:line="240" w:lineRule="auto"/>
              <w:jc w:val="left"/>
            </w:pPr>
            <w:r>
              <w:t>Learning rate</w:t>
            </w:r>
          </w:p>
        </w:tc>
        <w:tc>
          <w:tcPr>
            <w:tcW w:w="4412" w:type="dxa"/>
            <w:shd w:val="clear" w:color="auto" w:fill="auto"/>
            <w:vAlign w:val="bottom"/>
          </w:tcPr>
          <w:p w14:paraId="65678216" w14:textId="28054761" w:rsidR="00D775B1" w:rsidRPr="00F220D4" w:rsidRDefault="00D775B1" w:rsidP="00D775B1">
            <w:pPr>
              <w:pStyle w:val="MDPI42tablebody"/>
              <w:spacing w:line="240" w:lineRule="auto"/>
              <w:jc w:val="left"/>
            </w:pPr>
            <w:r>
              <w:t>0.002</w:t>
            </w:r>
          </w:p>
        </w:tc>
      </w:tr>
      <w:tr w:rsidR="00D775B1" w:rsidRPr="008C41A6" w14:paraId="0E9B07A4" w14:textId="77777777" w:rsidTr="00840917">
        <w:tc>
          <w:tcPr>
            <w:tcW w:w="3420" w:type="dxa"/>
            <w:shd w:val="clear" w:color="auto" w:fill="auto"/>
            <w:vAlign w:val="bottom"/>
          </w:tcPr>
          <w:p w14:paraId="6A101EA2" w14:textId="6D901EB7" w:rsidR="00D775B1" w:rsidRDefault="00D775B1" w:rsidP="00D775B1">
            <w:pPr>
              <w:pStyle w:val="MDPI42tablebody"/>
              <w:spacing w:line="240" w:lineRule="auto"/>
              <w:jc w:val="left"/>
            </w:pPr>
            <w:r>
              <w:t>Optimizer</w:t>
            </w:r>
          </w:p>
        </w:tc>
        <w:tc>
          <w:tcPr>
            <w:tcW w:w="4412" w:type="dxa"/>
            <w:shd w:val="clear" w:color="auto" w:fill="auto"/>
            <w:vAlign w:val="bottom"/>
          </w:tcPr>
          <w:p w14:paraId="07742ACF" w14:textId="4CF74173" w:rsidR="00D775B1" w:rsidRDefault="00D775B1" w:rsidP="00D775B1">
            <w:pPr>
              <w:pStyle w:val="MDPI42tablebody"/>
              <w:spacing w:line="240" w:lineRule="auto"/>
              <w:jc w:val="left"/>
            </w:pPr>
            <w:r>
              <w:t>Adam</w:t>
            </w:r>
          </w:p>
        </w:tc>
      </w:tr>
      <w:tr w:rsidR="00D775B1" w:rsidRPr="008C41A6" w14:paraId="325BAB09" w14:textId="77777777" w:rsidTr="00840917">
        <w:tc>
          <w:tcPr>
            <w:tcW w:w="3420" w:type="dxa"/>
            <w:shd w:val="clear" w:color="auto" w:fill="auto"/>
            <w:vAlign w:val="bottom"/>
          </w:tcPr>
          <w:p w14:paraId="4B2B1DC3" w14:textId="4496B311" w:rsidR="00D775B1" w:rsidRDefault="00D775B1" w:rsidP="00D775B1">
            <w:pPr>
              <w:pStyle w:val="MDPI42tablebody"/>
              <w:spacing w:line="240" w:lineRule="auto"/>
              <w:jc w:val="left"/>
            </w:pPr>
            <w:r>
              <w:t>Batch size</w:t>
            </w:r>
          </w:p>
        </w:tc>
        <w:tc>
          <w:tcPr>
            <w:tcW w:w="4412" w:type="dxa"/>
            <w:shd w:val="clear" w:color="auto" w:fill="auto"/>
            <w:vAlign w:val="bottom"/>
          </w:tcPr>
          <w:p w14:paraId="50218E44" w14:textId="6460684B" w:rsidR="00D775B1" w:rsidRDefault="00D775B1" w:rsidP="00D775B1">
            <w:pPr>
              <w:pStyle w:val="MDPI42tablebody"/>
              <w:spacing w:line="240" w:lineRule="auto"/>
              <w:jc w:val="left"/>
            </w:pPr>
            <w:r>
              <w:t>20</w:t>
            </w:r>
          </w:p>
        </w:tc>
      </w:tr>
      <w:tr w:rsidR="00D775B1" w:rsidRPr="008C41A6" w14:paraId="2CB0DC39" w14:textId="77777777" w:rsidTr="00840917">
        <w:tc>
          <w:tcPr>
            <w:tcW w:w="3420" w:type="dxa"/>
            <w:shd w:val="clear" w:color="auto" w:fill="auto"/>
            <w:vAlign w:val="bottom"/>
          </w:tcPr>
          <w:p w14:paraId="13EECCE8" w14:textId="4B003208" w:rsidR="00D775B1" w:rsidRDefault="00D775B1" w:rsidP="00D775B1">
            <w:pPr>
              <w:pStyle w:val="MDPI42tablebody"/>
              <w:spacing w:line="240" w:lineRule="auto"/>
              <w:jc w:val="left"/>
            </w:pPr>
            <w:r>
              <w:t>Number of batches</w:t>
            </w:r>
          </w:p>
        </w:tc>
        <w:tc>
          <w:tcPr>
            <w:tcW w:w="4412" w:type="dxa"/>
            <w:shd w:val="clear" w:color="auto" w:fill="auto"/>
            <w:vAlign w:val="bottom"/>
          </w:tcPr>
          <w:p w14:paraId="4B977CB9"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Model A: 200</w:t>
            </w:r>
          </w:p>
          <w:p w14:paraId="4B3789DE" w14:textId="0D98AA5D" w:rsidR="00D775B1" w:rsidRDefault="00D775B1" w:rsidP="00D775B1">
            <w:pPr>
              <w:pStyle w:val="MDPI42tablebody"/>
              <w:spacing w:line="240" w:lineRule="auto"/>
              <w:jc w:val="left"/>
            </w:pPr>
            <w:r>
              <w:t>Model B: 1000</w:t>
            </w:r>
          </w:p>
        </w:tc>
      </w:tr>
    </w:tbl>
    <w:p w14:paraId="13C10636" w14:textId="7FDC8AD5" w:rsidR="00853CBA" w:rsidRPr="00853CBA" w:rsidRDefault="00853CBA" w:rsidP="00853CBA">
      <w:pPr>
        <w:pStyle w:val="MDPI22heading2"/>
        <w:spacing w:before="240"/>
        <w:rPr>
          <w:rFonts w:ascii="Times New Roman" w:hAnsi="Times New Roman"/>
          <w:noProof w:val="0"/>
          <w:lang w:bidi="he-IL"/>
        </w:rPr>
      </w:pPr>
      <w:r>
        <w:rPr>
          <w:noProof w:val="0"/>
        </w:rPr>
        <w:t>4</w:t>
      </w:r>
      <w:r w:rsidRPr="00E2013B">
        <w:rPr>
          <w:noProof w:val="0"/>
        </w:rPr>
        <w:t>.</w:t>
      </w:r>
      <w:r w:rsidR="00B30196">
        <w:rPr>
          <w:noProof w:val="0"/>
        </w:rPr>
        <w:t>2</w:t>
      </w:r>
      <w:r w:rsidRPr="00E2013B">
        <w:rPr>
          <w:noProof w:val="0"/>
        </w:rPr>
        <w:t xml:space="preserve">. </w:t>
      </w:r>
      <w:r>
        <w:rPr>
          <w:rFonts w:ascii="Times New Roman" w:hAnsi="Times New Roman"/>
          <w:noProof w:val="0"/>
          <w:lang w:bidi="he-IL"/>
        </w:rPr>
        <w:t>Random Forest Model</w:t>
      </w:r>
    </w:p>
    <w:p w14:paraId="52168271" w14:textId="17AF19B0" w:rsidR="00073806" w:rsidRDefault="005A125E" w:rsidP="00EC0978">
      <w:pPr>
        <w:pStyle w:val="MDPI31text"/>
        <w:rPr>
          <w:lang w:bidi="he-IL"/>
        </w:rPr>
      </w:pPr>
      <w:r w:rsidRPr="005A125E">
        <w:rPr>
          <w:lang w:bidi="he-IL"/>
        </w:rPr>
        <w:t>Decision trees are</w:t>
      </w:r>
      <w:r>
        <w:rPr>
          <w:lang w:bidi="he-IL"/>
        </w:rPr>
        <w:t xml:space="preserve"> </w:t>
      </w:r>
      <w:r w:rsidR="002A27D4">
        <w:rPr>
          <w:lang w:bidi="he-IL"/>
        </w:rPr>
        <w:t>widely</w:t>
      </w:r>
      <w:r>
        <w:rPr>
          <w:lang w:bidi="he-IL"/>
        </w:rPr>
        <w:t xml:space="preserve"> used as</w:t>
      </w:r>
      <w:r w:rsidRPr="005A125E">
        <w:rPr>
          <w:lang w:bidi="he-IL"/>
        </w:rPr>
        <w:t xml:space="preserve"> predictive models that use a set of binary rules to calculate a target value.</w:t>
      </w:r>
      <w:r>
        <w:rPr>
          <w:lang w:bidi="he-IL"/>
        </w:rPr>
        <w:t xml:space="preserve"> There are two types of </w:t>
      </w:r>
      <w:r w:rsidR="00141C5E" w:rsidRPr="00141C5E">
        <w:rPr>
          <w:lang w:bidi="he-IL"/>
        </w:rPr>
        <w:t>decision trees</w:t>
      </w:r>
      <w:r w:rsidR="00141C5E">
        <w:rPr>
          <w:lang w:bidi="he-IL"/>
        </w:rPr>
        <w:t xml:space="preserve">, </w:t>
      </w:r>
      <w:r w:rsidR="00141C5E" w:rsidRPr="00141C5E">
        <w:rPr>
          <w:lang w:bidi="he-IL"/>
        </w:rPr>
        <w:t>classification and regression trees.</w:t>
      </w:r>
      <w:r w:rsidR="00141C5E">
        <w:rPr>
          <w:lang w:bidi="he-IL"/>
        </w:rPr>
        <w:t xml:space="preserve"> Classification trees </w:t>
      </w:r>
      <w:r w:rsidR="00141C5E" w:rsidRPr="00141C5E">
        <w:rPr>
          <w:lang w:bidi="he-IL"/>
        </w:rPr>
        <w:t>includes categorical target variables that are divided into categories</w:t>
      </w:r>
      <w:r w:rsidR="00B47D62">
        <w:rPr>
          <w:lang w:bidi="he-IL"/>
        </w:rPr>
        <w:t xml:space="preserve"> that are represented by the tree leaves. Tree</w:t>
      </w:r>
      <w:r w:rsidR="00B47D62" w:rsidRPr="00B47D62">
        <w:rPr>
          <w:lang w:bidi="he-IL"/>
        </w:rPr>
        <w:t xml:space="preserve"> branches represent conjunctions of features that lead to </w:t>
      </w:r>
      <w:r w:rsidR="00B47D62">
        <w:rPr>
          <w:lang w:bidi="he-IL"/>
        </w:rPr>
        <w:t>the</w:t>
      </w:r>
      <w:r w:rsidR="00B47D62" w:rsidRPr="00B47D62">
        <w:rPr>
          <w:lang w:bidi="he-IL"/>
        </w:rPr>
        <w:t xml:space="preserve"> class labels.</w:t>
      </w:r>
      <w:r w:rsidR="00B47D62">
        <w:rPr>
          <w:lang w:bidi="he-IL"/>
        </w:rPr>
        <w:t xml:space="preserve"> Unlike classification trees, in regression trees the target variable has </w:t>
      </w:r>
      <w:r w:rsidR="00FA0215">
        <w:rPr>
          <w:lang w:bidi="he-IL"/>
        </w:rPr>
        <w:t>continuous</w:t>
      </w:r>
      <w:r w:rsidR="00B47D62">
        <w:rPr>
          <w:lang w:bidi="he-IL"/>
        </w:rPr>
        <w:t xml:space="preserve"> values</w:t>
      </w:r>
      <w:r w:rsidR="00FA0215">
        <w:rPr>
          <w:lang w:bidi="he-IL"/>
        </w:rPr>
        <w:t>. In our study we use Random Forest (RF) classification trees [14]. RF is a</w:t>
      </w:r>
      <w:r w:rsidR="00073806">
        <w:rPr>
          <w:lang w:bidi="he-IL"/>
        </w:rPr>
        <w:t xml:space="preserve">n ensemble </w:t>
      </w:r>
      <w:r w:rsidR="00FA0215">
        <w:rPr>
          <w:lang w:bidi="he-IL"/>
        </w:rPr>
        <w:t xml:space="preserve">of </w:t>
      </w:r>
      <w:r w:rsidR="00073806">
        <w:rPr>
          <w:lang w:bidi="he-IL"/>
        </w:rPr>
        <w:t xml:space="preserve">multiple </w:t>
      </w:r>
      <w:r w:rsidR="00FA0215">
        <w:rPr>
          <w:lang w:bidi="he-IL"/>
        </w:rPr>
        <w:t xml:space="preserve">classification </w:t>
      </w:r>
      <w:r w:rsidR="00073806">
        <w:rPr>
          <w:lang w:bidi="he-IL"/>
        </w:rPr>
        <w:t>trees, where the prediction is produced by a voting process of all the decision trees.</w:t>
      </w:r>
    </w:p>
    <w:p w14:paraId="30F5160E" w14:textId="5F741120" w:rsidR="00853CBA" w:rsidRDefault="00073806" w:rsidP="002E14D1">
      <w:pPr>
        <w:pStyle w:val="MDPI31text"/>
        <w:rPr>
          <w:lang w:bidi="he-IL"/>
        </w:rPr>
      </w:pPr>
      <w:r>
        <w:rPr>
          <w:lang w:bidi="he-IL"/>
        </w:rPr>
        <w:t xml:space="preserve">Through our experimental analysis we examined </w:t>
      </w:r>
      <w:r w:rsidR="003D3CAB">
        <w:rPr>
          <w:lang w:bidi="he-IL"/>
        </w:rPr>
        <w:t xml:space="preserve">various RF models and a </w:t>
      </w:r>
      <w:r>
        <w:rPr>
          <w:lang w:bidi="he-IL"/>
        </w:rPr>
        <w:t xml:space="preserve">broad range of hyperparameters and </w:t>
      </w:r>
      <w:r w:rsidR="003D3CAB">
        <w:rPr>
          <w:lang w:bidi="he-IL"/>
        </w:rPr>
        <w:t xml:space="preserve">values and used </w:t>
      </w:r>
      <w:r>
        <w:rPr>
          <w:lang w:bidi="he-IL"/>
        </w:rPr>
        <w:t>those that achieve</w:t>
      </w:r>
      <w:r w:rsidR="003D3CAB">
        <w:rPr>
          <w:lang w:bidi="he-IL"/>
        </w:rPr>
        <w:t>d</w:t>
      </w:r>
      <w:r>
        <w:rPr>
          <w:lang w:bidi="he-IL"/>
        </w:rPr>
        <w:t xml:space="preserve"> the highest prediction</w:t>
      </w:r>
      <w:r w:rsidR="003D3CAB">
        <w:rPr>
          <w:lang w:bidi="he-IL"/>
        </w:rPr>
        <w:t xml:space="preserve"> accuracy</w:t>
      </w:r>
      <w:r>
        <w:rPr>
          <w:lang w:bidi="he-IL"/>
        </w:rPr>
        <w:t xml:space="preserve">. </w:t>
      </w:r>
      <w:r w:rsidR="003D3CAB">
        <w:rPr>
          <w:lang w:bidi="he-IL"/>
        </w:rPr>
        <w:t xml:space="preserve">Similar </w:t>
      </w:r>
      <w:r w:rsidR="00A3410F">
        <w:rPr>
          <w:lang w:bidi="he-IL"/>
        </w:rPr>
        <w:t xml:space="preserve">to the DNN models, we suggest two type of RF trees. The first model (RF model A) has two output classes which correspond to the severity levels of DNN model A, while the second RF mode employs three classes which correspond to DNN model B outputs. </w:t>
      </w:r>
      <w:r w:rsidR="008A4C25">
        <w:rPr>
          <w:lang w:bidi="he-IL"/>
        </w:rPr>
        <w:t xml:space="preserve">The RD models have been trained, validated and tested on the same datasets used for the DNN models. </w:t>
      </w:r>
      <w:r w:rsidR="00BF6DCA">
        <w:rPr>
          <w:lang w:bidi="he-IL"/>
        </w:rPr>
        <w:t xml:space="preserve">The hyperparameters values that produce the optimal prediction accuracy for the used dataset are summarized in Table 5. Our RF models used </w:t>
      </w:r>
      <w:r w:rsidR="00845299">
        <w:rPr>
          <w:lang w:bidi="he-IL"/>
        </w:rPr>
        <w:t xml:space="preserve">50 trees in the forest. The model used bootstrap samples to build the trees. </w:t>
      </w:r>
      <w:r w:rsidR="00845299" w:rsidRPr="00845299">
        <w:rPr>
          <w:lang w:bidi="he-IL"/>
        </w:rPr>
        <w:t>The minimum number of samples required to be at a leaf node</w:t>
      </w:r>
      <w:r w:rsidR="00845299">
        <w:rPr>
          <w:lang w:bidi="he-IL"/>
        </w:rPr>
        <w:t xml:space="preserve"> was 3.</w:t>
      </w:r>
      <w:r w:rsidR="005A6EE2">
        <w:rPr>
          <w:lang w:bidi="he-IL"/>
        </w:rPr>
        <w:t xml:space="preserve"> </w:t>
      </w:r>
      <w:r w:rsidR="005A6EE2" w:rsidRPr="005A6EE2">
        <w:rPr>
          <w:lang w:bidi="he-IL"/>
        </w:rPr>
        <w:t>The minimum number of samples required to split an internal node</w:t>
      </w:r>
      <w:r w:rsidR="005A6EE2">
        <w:rPr>
          <w:lang w:bidi="he-IL"/>
        </w:rPr>
        <w:t xml:space="preserve"> was 10. </w:t>
      </w:r>
      <w:r w:rsidR="002E14D1" w:rsidRPr="002E14D1">
        <w:rPr>
          <w:lang w:bidi="he-IL"/>
        </w:rPr>
        <w:t xml:space="preserve">The number of features </w:t>
      </w:r>
      <w:r w:rsidR="002E14D1">
        <w:rPr>
          <w:lang w:bidi="he-IL"/>
        </w:rPr>
        <w:t xml:space="preserve">considered </w:t>
      </w:r>
      <w:r w:rsidR="002E14D1" w:rsidRPr="002E14D1">
        <w:rPr>
          <w:lang w:bidi="he-IL"/>
        </w:rPr>
        <w:t>when looking for the best split</w:t>
      </w:r>
      <w:r w:rsidR="002E14D1">
        <w:rPr>
          <w:lang w:bidi="he-IL"/>
        </w:rPr>
        <w:t xml:space="preserve"> was the square root of the number of model features. </w:t>
      </w:r>
      <w:r w:rsidR="005A6EE2">
        <w:rPr>
          <w:lang w:bidi="he-IL"/>
        </w:rPr>
        <w:t xml:space="preserve">The maximum depth of a tree is 6. There was no limit on the number of leaf nodes. </w:t>
      </w:r>
    </w:p>
    <w:p w14:paraId="4DAB9ADF" w14:textId="3C78B790" w:rsidR="003B6717" w:rsidRDefault="003B6717" w:rsidP="003B6717">
      <w:pPr>
        <w:pStyle w:val="MDPI41tablecaption"/>
      </w:pPr>
      <w:r>
        <w:rPr>
          <w:b/>
        </w:rPr>
        <w:t>Table 5</w:t>
      </w:r>
      <w:r w:rsidRPr="00325902">
        <w:rPr>
          <w:b/>
        </w:rPr>
        <w:t>.</w:t>
      </w:r>
      <w:r>
        <w:rPr>
          <w:rtl/>
        </w:rPr>
        <w:t xml:space="preserve"> </w:t>
      </w:r>
      <w:r>
        <w:t>Random Forest Model Hyperparameters</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6032"/>
        <w:gridCol w:w="1800"/>
      </w:tblGrid>
      <w:tr w:rsidR="003B6717" w:rsidRPr="008C41A6" w14:paraId="51710A28" w14:textId="77777777" w:rsidTr="002E14D1">
        <w:tc>
          <w:tcPr>
            <w:tcW w:w="6032" w:type="dxa"/>
            <w:tcBorders>
              <w:bottom w:val="single" w:sz="4" w:space="0" w:color="auto"/>
            </w:tcBorders>
            <w:shd w:val="clear" w:color="auto" w:fill="auto"/>
            <w:vAlign w:val="center"/>
          </w:tcPr>
          <w:p w14:paraId="4B6149F5" w14:textId="77777777" w:rsidR="003B6717" w:rsidRPr="007F7C8C" w:rsidRDefault="003B6717" w:rsidP="00CB01F7">
            <w:pPr>
              <w:pStyle w:val="MDPI42tablebody"/>
              <w:spacing w:line="240" w:lineRule="auto"/>
              <w:rPr>
                <w:b/>
                <w:snapToGrid/>
              </w:rPr>
            </w:pPr>
            <w:r>
              <w:rPr>
                <w:b/>
                <w:snapToGrid/>
              </w:rPr>
              <w:t>Hyperparameter</w:t>
            </w:r>
          </w:p>
        </w:tc>
        <w:tc>
          <w:tcPr>
            <w:tcW w:w="1800" w:type="dxa"/>
            <w:tcBorders>
              <w:bottom w:val="single" w:sz="4" w:space="0" w:color="auto"/>
            </w:tcBorders>
            <w:shd w:val="clear" w:color="auto" w:fill="auto"/>
            <w:vAlign w:val="center"/>
          </w:tcPr>
          <w:p w14:paraId="6E5F19E3" w14:textId="77777777" w:rsidR="003B6717" w:rsidRPr="007F7C8C" w:rsidRDefault="003B6717" w:rsidP="00CB01F7">
            <w:pPr>
              <w:pStyle w:val="MDPI42tablebody"/>
              <w:spacing w:line="240" w:lineRule="auto"/>
              <w:rPr>
                <w:b/>
                <w:snapToGrid/>
              </w:rPr>
            </w:pPr>
            <w:r>
              <w:rPr>
                <w:b/>
                <w:snapToGrid/>
              </w:rPr>
              <w:t>Value</w:t>
            </w:r>
          </w:p>
        </w:tc>
      </w:tr>
      <w:tr w:rsidR="003B6717" w:rsidRPr="008C41A6" w14:paraId="4AAC7A1E" w14:textId="77777777" w:rsidTr="002E14D1">
        <w:tc>
          <w:tcPr>
            <w:tcW w:w="6032" w:type="dxa"/>
            <w:shd w:val="clear" w:color="auto" w:fill="auto"/>
            <w:vAlign w:val="bottom"/>
          </w:tcPr>
          <w:p w14:paraId="789F818F" w14:textId="6AE0E22F" w:rsidR="003B6717" w:rsidRPr="00F220D4" w:rsidRDefault="003B6717" w:rsidP="00CB01F7">
            <w:pPr>
              <w:pStyle w:val="MDPI42tablebody"/>
              <w:spacing w:line="240" w:lineRule="auto"/>
              <w:jc w:val="both"/>
            </w:pPr>
            <w:r>
              <w:t>Bootstrap</w:t>
            </w:r>
          </w:p>
        </w:tc>
        <w:tc>
          <w:tcPr>
            <w:tcW w:w="1800" w:type="dxa"/>
            <w:shd w:val="clear" w:color="auto" w:fill="auto"/>
            <w:vAlign w:val="bottom"/>
          </w:tcPr>
          <w:p w14:paraId="1A3A53C5" w14:textId="6D18A534" w:rsidR="003B6717" w:rsidRPr="00F220D4" w:rsidRDefault="003B6717" w:rsidP="00CB01F7">
            <w:pPr>
              <w:pStyle w:val="MDPI42tablebody"/>
              <w:spacing w:line="240" w:lineRule="auto"/>
              <w:jc w:val="both"/>
            </w:pPr>
            <w:r>
              <w:t>True</w:t>
            </w:r>
          </w:p>
        </w:tc>
      </w:tr>
      <w:tr w:rsidR="003B6717" w:rsidRPr="008C41A6" w14:paraId="3A065034" w14:textId="77777777" w:rsidTr="002E14D1">
        <w:tc>
          <w:tcPr>
            <w:tcW w:w="6032" w:type="dxa"/>
            <w:shd w:val="clear" w:color="auto" w:fill="auto"/>
            <w:vAlign w:val="bottom"/>
          </w:tcPr>
          <w:p w14:paraId="3849E644" w14:textId="6D56D7D0" w:rsidR="003B6717" w:rsidRDefault="003B6717" w:rsidP="00CB01F7">
            <w:pPr>
              <w:pStyle w:val="MDPI42tablebody"/>
              <w:spacing w:line="240" w:lineRule="auto"/>
              <w:jc w:val="both"/>
            </w:pPr>
            <w:r>
              <w:t>Minimum samples leaf</w:t>
            </w:r>
          </w:p>
        </w:tc>
        <w:tc>
          <w:tcPr>
            <w:tcW w:w="1800" w:type="dxa"/>
            <w:shd w:val="clear" w:color="auto" w:fill="auto"/>
            <w:vAlign w:val="bottom"/>
          </w:tcPr>
          <w:p w14:paraId="0613A0A3" w14:textId="37A24411" w:rsidR="003B6717" w:rsidRDefault="003B6717" w:rsidP="00CB01F7">
            <w:pPr>
              <w:pStyle w:val="MDPI42tablebody"/>
              <w:spacing w:line="240" w:lineRule="auto"/>
              <w:jc w:val="both"/>
            </w:pPr>
            <w:r>
              <w:t>3</w:t>
            </w:r>
          </w:p>
        </w:tc>
      </w:tr>
      <w:tr w:rsidR="003B6717" w:rsidRPr="008C41A6" w14:paraId="1CBF19C5" w14:textId="77777777" w:rsidTr="002E14D1">
        <w:tc>
          <w:tcPr>
            <w:tcW w:w="6032" w:type="dxa"/>
            <w:shd w:val="clear" w:color="auto" w:fill="auto"/>
            <w:vAlign w:val="bottom"/>
          </w:tcPr>
          <w:p w14:paraId="55D5AAA9" w14:textId="2E885632" w:rsidR="003B6717" w:rsidRPr="00845299" w:rsidRDefault="00845299" w:rsidP="00CB01F7">
            <w:pPr>
              <w:pStyle w:val="MDPI42tablebody"/>
              <w:spacing w:line="240" w:lineRule="auto"/>
              <w:jc w:val="both"/>
              <w:rPr>
                <w:lang w:bidi="he-IL"/>
              </w:rPr>
            </w:pPr>
            <w:r>
              <w:t>Number of trees in the forest</w:t>
            </w:r>
          </w:p>
        </w:tc>
        <w:tc>
          <w:tcPr>
            <w:tcW w:w="1800" w:type="dxa"/>
            <w:shd w:val="clear" w:color="auto" w:fill="auto"/>
            <w:vAlign w:val="bottom"/>
          </w:tcPr>
          <w:p w14:paraId="0056CB3A" w14:textId="5AC1956A" w:rsidR="003B6717" w:rsidRPr="00F220D4" w:rsidRDefault="00A51CB8" w:rsidP="00CB01F7">
            <w:pPr>
              <w:pStyle w:val="MDPI42tablebody"/>
              <w:spacing w:line="240" w:lineRule="auto"/>
              <w:jc w:val="both"/>
            </w:pPr>
            <w:r>
              <w:rPr>
                <w:rtl/>
              </w:rPr>
              <w:t>50</w:t>
            </w:r>
          </w:p>
        </w:tc>
      </w:tr>
      <w:tr w:rsidR="003B6717" w:rsidRPr="008C41A6" w14:paraId="29D35215" w14:textId="77777777" w:rsidTr="002E14D1">
        <w:tc>
          <w:tcPr>
            <w:tcW w:w="6032" w:type="dxa"/>
            <w:shd w:val="clear" w:color="auto" w:fill="auto"/>
            <w:vAlign w:val="bottom"/>
          </w:tcPr>
          <w:p w14:paraId="6A4C6468" w14:textId="6DEB95D2" w:rsidR="003B6717" w:rsidRPr="00F220D4" w:rsidRDefault="002E14D1" w:rsidP="00CB01F7">
            <w:pPr>
              <w:pStyle w:val="MDPI42tablebody"/>
              <w:spacing w:line="240" w:lineRule="auto"/>
              <w:jc w:val="left"/>
            </w:pPr>
            <w:r w:rsidRPr="002E14D1">
              <w:rPr>
                <w:lang w:val="en-IL"/>
              </w:rPr>
              <w:t>The minimum number of samples required to split</w:t>
            </w:r>
          </w:p>
        </w:tc>
        <w:tc>
          <w:tcPr>
            <w:tcW w:w="1800" w:type="dxa"/>
            <w:shd w:val="clear" w:color="auto" w:fill="auto"/>
            <w:vAlign w:val="bottom"/>
          </w:tcPr>
          <w:p w14:paraId="0FB4E574" w14:textId="77BECEAD" w:rsidR="003B6717" w:rsidRPr="00F220D4" w:rsidRDefault="00002549" w:rsidP="00CB01F7">
            <w:pPr>
              <w:pStyle w:val="MDPI42tablebody"/>
              <w:spacing w:line="240" w:lineRule="auto"/>
              <w:jc w:val="left"/>
            </w:pPr>
            <w:r>
              <w:rPr>
                <w:rtl/>
              </w:rPr>
              <w:t>10</w:t>
            </w:r>
          </w:p>
        </w:tc>
      </w:tr>
      <w:tr w:rsidR="003B6717" w:rsidRPr="008C41A6" w14:paraId="4B4EFBB5" w14:textId="77777777" w:rsidTr="002E14D1">
        <w:tc>
          <w:tcPr>
            <w:tcW w:w="6032" w:type="dxa"/>
            <w:shd w:val="clear" w:color="auto" w:fill="auto"/>
            <w:vAlign w:val="bottom"/>
          </w:tcPr>
          <w:p w14:paraId="2B00B949" w14:textId="117FE335" w:rsidR="003B6717" w:rsidRDefault="002E14D1" w:rsidP="00CB01F7">
            <w:pPr>
              <w:pStyle w:val="MDPI42tablebody"/>
              <w:spacing w:line="240" w:lineRule="auto"/>
              <w:jc w:val="left"/>
            </w:pPr>
            <w:r w:rsidRPr="002E14D1">
              <w:rPr>
                <w:lang w:val="en-IL"/>
              </w:rPr>
              <w:t>The number of features considered when looking for the best split</w:t>
            </w:r>
          </w:p>
        </w:tc>
        <w:tc>
          <w:tcPr>
            <w:tcW w:w="1800" w:type="dxa"/>
            <w:shd w:val="clear" w:color="auto" w:fill="auto"/>
            <w:vAlign w:val="bottom"/>
          </w:tcPr>
          <w:p w14:paraId="55D0EE33" w14:textId="08725886" w:rsidR="003B6717" w:rsidRDefault="00002549" w:rsidP="00CB01F7">
            <w:pPr>
              <w:pStyle w:val="MDPI42tablebody"/>
              <w:spacing w:line="240" w:lineRule="auto"/>
              <w:jc w:val="left"/>
            </w:pPr>
            <w:r>
              <w:t>SQRT</w:t>
            </w:r>
          </w:p>
        </w:tc>
      </w:tr>
      <w:tr w:rsidR="003B6717" w:rsidRPr="008C41A6" w14:paraId="1252254F" w14:textId="77777777" w:rsidTr="002E14D1">
        <w:tc>
          <w:tcPr>
            <w:tcW w:w="6032" w:type="dxa"/>
            <w:shd w:val="clear" w:color="auto" w:fill="auto"/>
            <w:vAlign w:val="bottom"/>
          </w:tcPr>
          <w:p w14:paraId="301B3F26" w14:textId="67414344" w:rsidR="003B6717" w:rsidRPr="005A6EE2" w:rsidRDefault="005A6EE2" w:rsidP="00CB01F7">
            <w:pPr>
              <w:pStyle w:val="MDPI42tablebody"/>
              <w:spacing w:line="240" w:lineRule="auto"/>
              <w:jc w:val="left"/>
            </w:pPr>
            <w:r>
              <w:t>Maximum depth of a tree</w:t>
            </w:r>
          </w:p>
        </w:tc>
        <w:tc>
          <w:tcPr>
            <w:tcW w:w="1800" w:type="dxa"/>
            <w:shd w:val="clear" w:color="auto" w:fill="auto"/>
            <w:vAlign w:val="bottom"/>
          </w:tcPr>
          <w:p w14:paraId="205259F7" w14:textId="25ADA289" w:rsidR="003B6717" w:rsidRDefault="00002549" w:rsidP="00CB01F7">
            <w:pPr>
              <w:pStyle w:val="MDPI42tablebody"/>
              <w:spacing w:line="240" w:lineRule="auto"/>
              <w:jc w:val="left"/>
            </w:pPr>
            <w:r>
              <w:t>6</w:t>
            </w:r>
          </w:p>
        </w:tc>
      </w:tr>
      <w:tr w:rsidR="00002549" w:rsidRPr="008C41A6" w14:paraId="7D72D1FD" w14:textId="77777777" w:rsidTr="002E14D1">
        <w:tc>
          <w:tcPr>
            <w:tcW w:w="6032" w:type="dxa"/>
            <w:shd w:val="clear" w:color="auto" w:fill="auto"/>
            <w:vAlign w:val="bottom"/>
          </w:tcPr>
          <w:p w14:paraId="131FBBBB" w14:textId="29038668" w:rsidR="00002549" w:rsidRPr="005A6EE2" w:rsidRDefault="005A6EE2" w:rsidP="00002549">
            <w:pPr>
              <w:pStyle w:val="MDPI42tablebody"/>
              <w:spacing w:line="240" w:lineRule="auto"/>
              <w:jc w:val="left"/>
            </w:pPr>
            <w:r>
              <w:t>Limited leaf nodes</w:t>
            </w:r>
          </w:p>
        </w:tc>
        <w:tc>
          <w:tcPr>
            <w:tcW w:w="1800" w:type="dxa"/>
            <w:shd w:val="clear" w:color="auto" w:fill="auto"/>
            <w:vAlign w:val="bottom"/>
          </w:tcPr>
          <w:p w14:paraId="4371BD2A" w14:textId="0A82F50A" w:rsidR="00002549" w:rsidRPr="005A6EE2" w:rsidRDefault="005A6EE2" w:rsidP="00002549">
            <w:pPr>
              <w:pStyle w:val="tablecopy"/>
              <w:rPr>
                <w:rFonts w:ascii="Palatino Linotype" w:eastAsia="Times New Roman" w:hAnsi="Palatino Linotype"/>
                <w:noProof w:val="0"/>
                <w:snapToGrid w:val="0"/>
                <w:color w:val="000000"/>
                <w:sz w:val="20"/>
                <w:szCs w:val="20"/>
                <w:lang w:eastAsia="de-DE" w:bidi="en-US"/>
              </w:rPr>
            </w:pPr>
            <w:r>
              <w:rPr>
                <w:rFonts w:ascii="Palatino Linotype" w:eastAsia="Times New Roman" w:hAnsi="Palatino Linotype"/>
                <w:noProof w:val="0"/>
                <w:snapToGrid w:val="0"/>
                <w:color w:val="000000"/>
                <w:sz w:val="20"/>
                <w:szCs w:val="20"/>
                <w:lang w:eastAsia="de-DE" w:bidi="en-US"/>
              </w:rPr>
              <w:t>False</w:t>
            </w:r>
          </w:p>
        </w:tc>
      </w:tr>
    </w:tbl>
    <w:p w14:paraId="4FAFE4D4" w14:textId="29C5A145" w:rsidR="003B6717" w:rsidRDefault="003B6717" w:rsidP="00EC0978">
      <w:pPr>
        <w:pStyle w:val="MDPI31text"/>
        <w:rPr>
          <w:lang w:bidi="he-IL"/>
        </w:rPr>
      </w:pPr>
    </w:p>
    <w:p w14:paraId="1DC8A3A5" w14:textId="5B7C95FC" w:rsidR="00B30196" w:rsidRPr="00B30196" w:rsidRDefault="00B30196" w:rsidP="00B30196">
      <w:pPr>
        <w:pStyle w:val="MDPI22heading2"/>
        <w:spacing w:before="240"/>
        <w:rPr>
          <w:rFonts w:ascii="Times New Roman" w:hAnsi="Times New Roman"/>
          <w:noProof w:val="0"/>
          <w:lang w:bidi="he-IL"/>
        </w:rPr>
      </w:pPr>
      <w:r>
        <w:rPr>
          <w:noProof w:val="0"/>
        </w:rPr>
        <w:t>4</w:t>
      </w:r>
      <w:r w:rsidRPr="00E2013B">
        <w:rPr>
          <w:noProof w:val="0"/>
        </w:rPr>
        <w:t>.</w:t>
      </w:r>
      <w:r>
        <w:rPr>
          <w:noProof w:val="0"/>
        </w:rPr>
        <w:t>3</w:t>
      </w:r>
      <w:r w:rsidRPr="00E2013B">
        <w:rPr>
          <w:noProof w:val="0"/>
        </w:rPr>
        <w:t xml:space="preserve">. </w:t>
      </w:r>
      <w:r>
        <w:rPr>
          <w:rFonts w:ascii="Times New Roman" w:hAnsi="Times New Roman"/>
          <w:noProof w:val="0"/>
          <w:lang w:bidi="he-IL"/>
        </w:rPr>
        <w:t>Experimental Results</w:t>
      </w:r>
    </w:p>
    <w:p w14:paraId="657DE65D" w14:textId="051B31D9" w:rsidR="002E14D1" w:rsidRDefault="00D775B1" w:rsidP="00A22169">
      <w:pPr>
        <w:pStyle w:val="MDPI31text"/>
        <w:rPr>
          <w:lang w:bidi="he-IL"/>
        </w:rPr>
      </w:pPr>
      <w:r w:rsidRPr="00D775B1">
        <w:rPr>
          <w:lang w:bidi="he-IL"/>
        </w:rPr>
        <w:t xml:space="preserve">Figures 2 (a) and (b) illustrate the prediction accuracy for each of the </w:t>
      </w:r>
      <w:r w:rsidR="00A22169">
        <w:rPr>
          <w:lang w:bidi="he-IL"/>
        </w:rPr>
        <w:t xml:space="preserve">DNN </w:t>
      </w:r>
      <w:r w:rsidRPr="00D775B1">
        <w:rPr>
          <w:lang w:bidi="he-IL"/>
        </w:rPr>
        <w:t xml:space="preserve">models through the training process. In the test phase, the overall prediction accuracy achieved by </w:t>
      </w:r>
      <w:r w:rsidR="00A22169">
        <w:rPr>
          <w:lang w:bidi="he-IL"/>
        </w:rPr>
        <w:t>DNN m</w:t>
      </w:r>
      <w:r w:rsidRPr="00D775B1">
        <w:rPr>
          <w:lang w:bidi="he-IL"/>
        </w:rPr>
        <w:t xml:space="preserve">odel A was 80%, while </w:t>
      </w:r>
      <w:r w:rsidR="00A22169">
        <w:rPr>
          <w:lang w:bidi="he-IL"/>
        </w:rPr>
        <w:t xml:space="preserve">DNN </w:t>
      </w:r>
      <w:r w:rsidRPr="00D775B1">
        <w:rPr>
          <w:lang w:bidi="he-IL"/>
        </w:rPr>
        <w:t xml:space="preserve">model B achieved approximately 78% accuracy. Figures 3 (a) and (b) depict the confusion matrixes of the two </w:t>
      </w:r>
      <w:r w:rsidR="00A22169">
        <w:rPr>
          <w:lang w:bidi="he-IL"/>
        </w:rPr>
        <w:t xml:space="preserve">DNN </w:t>
      </w:r>
      <w:r w:rsidRPr="00D775B1">
        <w:rPr>
          <w:lang w:bidi="he-IL"/>
        </w:rPr>
        <w:t xml:space="preserve">models. It can be observed that </w:t>
      </w:r>
      <w:r w:rsidR="00A22169">
        <w:rPr>
          <w:lang w:bidi="he-IL"/>
        </w:rPr>
        <w:t>DNN m</w:t>
      </w:r>
      <w:r w:rsidRPr="00D775B1">
        <w:rPr>
          <w:lang w:bidi="he-IL"/>
        </w:rPr>
        <w:t>odel A achieved 92% and 72% prediction accuracies for patients diagnosed with COVID-19 with a low and a high level of severity, respectively. Model B achieved a prediction accuracy of 90%, 74%, and 77% for patients diagnosed with COVID-19 with a low, medium, and high level of severity, respectively.</w:t>
      </w:r>
    </w:p>
    <w:p w14:paraId="289F60CC" w14:textId="77777777" w:rsidR="002E14D1" w:rsidRDefault="002E14D1" w:rsidP="002E14D1">
      <w:pPr>
        <w:pStyle w:val="MDPI31text"/>
      </w:pPr>
      <w:r>
        <w:rPr>
          <w:noProof/>
        </w:rPr>
        <w:drawing>
          <wp:inline distT="0" distB="0" distL="0" distR="0" wp14:anchorId="0E38E732" wp14:editId="380A0EB4">
            <wp:extent cx="2159000" cy="1676400"/>
            <wp:effectExtent l="0" t="0" r="0" b="0"/>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pic:nvPicPr>
                  <pic:blipFill>
                    <a:blip r:embed="rId15"/>
                    <a:stretch>
                      <a:fillRect/>
                    </a:stretch>
                  </pic:blipFill>
                  <pic:spPr>
                    <a:xfrm>
                      <a:off x="0" y="0"/>
                      <a:ext cx="2159000" cy="1676400"/>
                    </a:xfrm>
                    <a:prstGeom prst="rect">
                      <a:avLst/>
                    </a:prstGeom>
                  </pic:spPr>
                </pic:pic>
              </a:graphicData>
            </a:graphic>
          </wp:inline>
        </w:drawing>
      </w:r>
      <w:r>
        <w:t xml:space="preserve"> </w:t>
      </w:r>
      <w:r>
        <w:rPr>
          <w:noProof/>
        </w:rPr>
        <w:drawing>
          <wp:inline distT="0" distB="0" distL="0" distR="0" wp14:anchorId="74E2E94D" wp14:editId="401D2DFA">
            <wp:extent cx="2171700" cy="1676400"/>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16"/>
                    <a:stretch>
                      <a:fillRect/>
                    </a:stretch>
                  </pic:blipFill>
                  <pic:spPr>
                    <a:xfrm>
                      <a:off x="0" y="0"/>
                      <a:ext cx="2171700" cy="1676400"/>
                    </a:xfrm>
                    <a:prstGeom prst="rect">
                      <a:avLst/>
                    </a:prstGeom>
                  </pic:spPr>
                </pic:pic>
              </a:graphicData>
            </a:graphic>
          </wp:inline>
        </w:drawing>
      </w:r>
    </w:p>
    <w:p w14:paraId="055130D4" w14:textId="77777777" w:rsidR="002E14D1" w:rsidRDefault="002E14D1" w:rsidP="002E14D1">
      <w:pPr>
        <w:pStyle w:val="MDPI31text"/>
        <w:numPr>
          <w:ilvl w:val="0"/>
          <w:numId w:val="18"/>
        </w:numPr>
      </w:pPr>
      <w:r>
        <w:tab/>
      </w:r>
      <w:r>
        <w:tab/>
      </w:r>
      <w:r>
        <w:tab/>
      </w:r>
      <w:r>
        <w:tab/>
      </w:r>
      <w:r>
        <w:tab/>
      </w:r>
      <w:r>
        <w:tab/>
        <w:t xml:space="preserve">  (b)</w:t>
      </w:r>
    </w:p>
    <w:p w14:paraId="16CAE9C5" w14:textId="28097461" w:rsidR="002E14D1" w:rsidRDefault="002E14D1" w:rsidP="002E14D1">
      <w:pPr>
        <w:pStyle w:val="MDPI51figurecaption"/>
      </w:pPr>
      <w:r w:rsidRPr="00FA04F1">
        <w:rPr>
          <w:b/>
        </w:rPr>
        <w:t xml:space="preserve">Figure </w:t>
      </w:r>
      <w:r>
        <w:rPr>
          <w:b/>
        </w:rPr>
        <w:t>2</w:t>
      </w:r>
      <w:r w:rsidRPr="00FA04F1">
        <w:rPr>
          <w:b/>
        </w:rPr>
        <w:t xml:space="preserve">. </w:t>
      </w:r>
      <w:r w:rsidRPr="007411C8">
        <w:t>Training accuracy: (a) Model A and (b) Model B</w:t>
      </w:r>
    </w:p>
    <w:p w14:paraId="65F1535C" w14:textId="4DC16BE3" w:rsidR="00DC03A4" w:rsidRDefault="00DC03A4" w:rsidP="00F96072">
      <w:pPr>
        <w:pStyle w:val="MDPI31text"/>
        <w:rPr>
          <w:lang w:bidi="he-IL"/>
        </w:rPr>
      </w:pPr>
      <w:r>
        <w:rPr>
          <w:lang w:bidi="he-IL"/>
        </w:rPr>
        <w:t>The RF models produce 80.0% prediction accuracy for RF model A and 65% for RRF model B.</w:t>
      </w:r>
      <w:r w:rsidR="00C1529C">
        <w:rPr>
          <w:lang w:bidi="he-IL"/>
        </w:rPr>
        <w:t xml:space="preserve"> </w:t>
      </w:r>
      <w:r w:rsidR="00C1529C" w:rsidRPr="00D775B1">
        <w:rPr>
          <w:lang w:bidi="he-IL"/>
        </w:rPr>
        <w:t>Figures 3 (</w:t>
      </w:r>
      <w:r w:rsidR="00C1529C">
        <w:rPr>
          <w:lang w:bidi="he-IL"/>
        </w:rPr>
        <w:t>c</w:t>
      </w:r>
      <w:r w:rsidR="00C1529C" w:rsidRPr="00D775B1">
        <w:rPr>
          <w:lang w:bidi="he-IL"/>
        </w:rPr>
        <w:t>) and (</w:t>
      </w:r>
      <w:r w:rsidR="00C1529C">
        <w:rPr>
          <w:lang w:bidi="he-IL"/>
        </w:rPr>
        <w:t>d</w:t>
      </w:r>
      <w:r w:rsidR="00C1529C" w:rsidRPr="00D775B1">
        <w:rPr>
          <w:lang w:bidi="he-IL"/>
        </w:rPr>
        <w:t xml:space="preserve">) </w:t>
      </w:r>
      <w:r w:rsidR="00C1529C">
        <w:rPr>
          <w:lang w:bidi="he-IL"/>
        </w:rPr>
        <w:t>present</w:t>
      </w:r>
      <w:r w:rsidR="00C1529C" w:rsidRPr="00D775B1">
        <w:rPr>
          <w:lang w:bidi="he-IL"/>
        </w:rPr>
        <w:t xml:space="preserve"> the confusion matrixes of the </w:t>
      </w:r>
      <w:r w:rsidR="00C1529C">
        <w:rPr>
          <w:lang w:bidi="he-IL"/>
        </w:rPr>
        <w:t xml:space="preserve">RF </w:t>
      </w:r>
      <w:r w:rsidR="00C1529C" w:rsidRPr="00D775B1">
        <w:rPr>
          <w:lang w:bidi="he-IL"/>
        </w:rPr>
        <w:t>models.</w:t>
      </w:r>
      <w:r w:rsidR="00C1529C">
        <w:rPr>
          <w:lang w:bidi="he-IL"/>
        </w:rPr>
        <w:t xml:space="preserve"> RF m</w:t>
      </w:r>
      <w:r w:rsidR="00C1529C" w:rsidRPr="00D775B1">
        <w:rPr>
          <w:lang w:bidi="he-IL"/>
        </w:rPr>
        <w:t xml:space="preserve">odel A achieved </w:t>
      </w:r>
      <w:r w:rsidR="00C1529C">
        <w:rPr>
          <w:lang w:bidi="he-IL"/>
        </w:rPr>
        <w:t>75</w:t>
      </w:r>
      <w:r w:rsidR="00C1529C" w:rsidRPr="00D775B1">
        <w:rPr>
          <w:lang w:bidi="he-IL"/>
        </w:rPr>
        <w:t xml:space="preserve">% and </w:t>
      </w:r>
      <w:r w:rsidR="00C1529C">
        <w:rPr>
          <w:lang w:bidi="he-IL"/>
        </w:rPr>
        <w:t>85</w:t>
      </w:r>
      <w:r w:rsidR="00C1529C" w:rsidRPr="00D775B1">
        <w:rPr>
          <w:lang w:bidi="he-IL"/>
        </w:rPr>
        <w:t>% prediction accuracies for patients with a low and a high level of severity</w:t>
      </w:r>
      <w:r w:rsidR="00C1529C">
        <w:rPr>
          <w:lang w:bidi="he-IL"/>
        </w:rPr>
        <w:t xml:space="preserve"> of illness</w:t>
      </w:r>
      <w:r w:rsidR="00C1529C" w:rsidRPr="00D775B1">
        <w:rPr>
          <w:lang w:bidi="he-IL"/>
        </w:rPr>
        <w:t xml:space="preserve">, respectively. </w:t>
      </w:r>
      <w:r w:rsidR="00C1529C">
        <w:rPr>
          <w:lang w:bidi="he-IL"/>
        </w:rPr>
        <w:t xml:space="preserve">RF </w:t>
      </w:r>
      <w:r w:rsidR="00C1529C" w:rsidRPr="00D775B1">
        <w:rPr>
          <w:lang w:bidi="he-IL"/>
        </w:rPr>
        <w:t xml:space="preserve">Model B achieved a prediction accuracy of </w:t>
      </w:r>
      <w:r w:rsidR="00F96072">
        <w:rPr>
          <w:lang w:bidi="he-IL"/>
        </w:rPr>
        <w:t>92</w:t>
      </w:r>
      <w:r w:rsidR="00C1529C" w:rsidRPr="00D775B1">
        <w:rPr>
          <w:lang w:bidi="he-IL"/>
        </w:rPr>
        <w:t xml:space="preserve">%, </w:t>
      </w:r>
      <w:r w:rsidR="00F96072">
        <w:rPr>
          <w:lang w:bidi="he-IL"/>
        </w:rPr>
        <w:t>33</w:t>
      </w:r>
      <w:r w:rsidR="00C1529C" w:rsidRPr="00D775B1">
        <w:rPr>
          <w:lang w:bidi="he-IL"/>
        </w:rPr>
        <w:t xml:space="preserve">%, and </w:t>
      </w:r>
      <w:r w:rsidR="00F96072">
        <w:rPr>
          <w:lang w:bidi="he-IL"/>
        </w:rPr>
        <w:t>71</w:t>
      </w:r>
      <w:r w:rsidR="00C1529C" w:rsidRPr="00D775B1">
        <w:rPr>
          <w:lang w:bidi="he-IL"/>
        </w:rPr>
        <w:t>% for patients diagnosed with COVID-19 with a low, medium, and high level of severity, respectively.</w:t>
      </w:r>
    </w:p>
    <w:p w14:paraId="1054B8F6" w14:textId="77777777" w:rsidR="00F96072" w:rsidRDefault="00F96072" w:rsidP="00F96072">
      <w:pPr>
        <w:pStyle w:val="MDPI31text"/>
        <w:rPr>
          <w:lang w:bidi="he-IL"/>
        </w:rPr>
      </w:pPr>
    </w:p>
    <w:p w14:paraId="0176D940" w14:textId="77777777" w:rsidR="002E14D1" w:rsidRDefault="002E14D1" w:rsidP="002E14D1">
      <w:pPr>
        <w:pStyle w:val="MDPI31text"/>
      </w:pPr>
      <w:r w:rsidRPr="009E023D">
        <w:rPr>
          <w:noProof/>
        </w:rPr>
        <w:drawing>
          <wp:inline distT="0" distB="0" distL="0" distR="0" wp14:anchorId="3A79A52A" wp14:editId="67C211D3">
            <wp:extent cx="1814830" cy="1101272"/>
            <wp:effectExtent l="0" t="0" r="1270" b="381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7"/>
                    <a:stretch>
                      <a:fillRect/>
                    </a:stretch>
                  </pic:blipFill>
                  <pic:spPr>
                    <a:xfrm>
                      <a:off x="0" y="0"/>
                      <a:ext cx="1836641" cy="1114507"/>
                    </a:xfrm>
                    <a:prstGeom prst="rect">
                      <a:avLst/>
                    </a:prstGeom>
                  </pic:spPr>
                </pic:pic>
              </a:graphicData>
            </a:graphic>
          </wp:inline>
        </w:drawing>
      </w:r>
      <w:r>
        <w:t xml:space="preserve">  </w:t>
      </w:r>
      <w:r>
        <w:tab/>
      </w:r>
      <w:r>
        <w:tab/>
      </w:r>
      <w:r w:rsidRPr="009E023D">
        <w:rPr>
          <w:noProof/>
        </w:rPr>
        <w:drawing>
          <wp:inline distT="0" distB="0" distL="0" distR="0" wp14:anchorId="1B32B621" wp14:editId="0381C7BD">
            <wp:extent cx="1788408" cy="1316572"/>
            <wp:effectExtent l="0" t="0" r="254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8"/>
                    <a:stretch>
                      <a:fillRect/>
                    </a:stretch>
                  </pic:blipFill>
                  <pic:spPr>
                    <a:xfrm>
                      <a:off x="0" y="0"/>
                      <a:ext cx="1823516" cy="1342417"/>
                    </a:xfrm>
                    <a:prstGeom prst="rect">
                      <a:avLst/>
                    </a:prstGeom>
                  </pic:spPr>
                </pic:pic>
              </a:graphicData>
            </a:graphic>
          </wp:inline>
        </w:drawing>
      </w:r>
    </w:p>
    <w:p w14:paraId="477925F2" w14:textId="77777777" w:rsidR="002E14D1" w:rsidRDefault="002E14D1" w:rsidP="002E14D1">
      <w:pPr>
        <w:pStyle w:val="MDPI31text"/>
      </w:pPr>
      <w:r>
        <w:tab/>
      </w:r>
      <w:r>
        <w:tab/>
      </w:r>
      <w:r>
        <w:tab/>
      </w:r>
      <w:r>
        <w:tab/>
        <w:t xml:space="preserve">  (a) </w:t>
      </w:r>
      <w:r>
        <w:tab/>
      </w:r>
      <w:r>
        <w:tab/>
      </w:r>
      <w:r>
        <w:tab/>
      </w:r>
      <w:r>
        <w:tab/>
      </w:r>
      <w:r>
        <w:tab/>
      </w:r>
      <w:r>
        <w:tab/>
      </w:r>
      <w:r>
        <w:tab/>
        <w:t>(b)</w:t>
      </w:r>
    </w:p>
    <w:p w14:paraId="0DB18983" w14:textId="77777777" w:rsidR="002E14D1" w:rsidRDefault="002E14D1" w:rsidP="002E14D1">
      <w:pPr>
        <w:pStyle w:val="MDPI31text"/>
      </w:pPr>
    </w:p>
    <w:p w14:paraId="6EF5284D" w14:textId="0FC5A321" w:rsidR="002E14D1" w:rsidRDefault="00C1529C" w:rsidP="002E14D1">
      <w:pPr>
        <w:pStyle w:val="MDPI31text"/>
      </w:pPr>
      <w:r w:rsidRPr="00C1529C">
        <w:drawing>
          <wp:inline distT="0" distB="0" distL="0" distR="0" wp14:anchorId="35564143" wp14:editId="5C3EC983">
            <wp:extent cx="1806179" cy="1063413"/>
            <wp:effectExtent l="0" t="0" r="0" b="381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19"/>
                    <a:stretch>
                      <a:fillRect/>
                    </a:stretch>
                  </pic:blipFill>
                  <pic:spPr>
                    <a:xfrm>
                      <a:off x="0" y="0"/>
                      <a:ext cx="1833659" cy="1079592"/>
                    </a:xfrm>
                    <a:prstGeom prst="rect">
                      <a:avLst/>
                    </a:prstGeom>
                  </pic:spPr>
                </pic:pic>
              </a:graphicData>
            </a:graphic>
          </wp:inline>
        </w:drawing>
      </w:r>
      <w:r w:rsidR="002E14D1">
        <w:tab/>
      </w:r>
      <w:r w:rsidR="002E14D1">
        <w:tab/>
      </w:r>
      <w:r w:rsidR="00F96072" w:rsidRPr="00F96072">
        <w:drawing>
          <wp:inline distT="0" distB="0" distL="0" distR="0" wp14:anchorId="2C0FE1C9" wp14:editId="75085579">
            <wp:extent cx="1820419" cy="1368213"/>
            <wp:effectExtent l="0" t="0" r="0" b="381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20"/>
                    <a:stretch>
                      <a:fillRect/>
                    </a:stretch>
                  </pic:blipFill>
                  <pic:spPr>
                    <a:xfrm>
                      <a:off x="0" y="0"/>
                      <a:ext cx="1832835" cy="1377545"/>
                    </a:xfrm>
                    <a:prstGeom prst="rect">
                      <a:avLst/>
                    </a:prstGeom>
                  </pic:spPr>
                </pic:pic>
              </a:graphicData>
            </a:graphic>
          </wp:inline>
        </w:drawing>
      </w:r>
      <w:r w:rsidR="002E14D1">
        <w:tab/>
      </w:r>
    </w:p>
    <w:p w14:paraId="4E17F746" w14:textId="77777777" w:rsidR="002E14D1" w:rsidRDefault="002E14D1" w:rsidP="002E14D1">
      <w:pPr>
        <w:pStyle w:val="MDPI31text"/>
      </w:pPr>
      <w:r>
        <w:tab/>
      </w:r>
      <w:r>
        <w:tab/>
      </w:r>
      <w:r>
        <w:tab/>
      </w:r>
      <w:r>
        <w:tab/>
        <w:t xml:space="preserve"> (c)</w:t>
      </w:r>
      <w:r>
        <w:tab/>
      </w:r>
      <w:r>
        <w:tab/>
      </w:r>
      <w:proofErr w:type="gramStart"/>
      <w:r>
        <w:tab/>
        <w:t xml:space="preserve">  </w:t>
      </w:r>
      <w:r>
        <w:tab/>
      </w:r>
      <w:proofErr w:type="gramEnd"/>
      <w:r>
        <w:tab/>
      </w:r>
      <w:r>
        <w:tab/>
      </w:r>
      <w:r>
        <w:tab/>
        <w:t>(d)</w:t>
      </w:r>
    </w:p>
    <w:p w14:paraId="08762874" w14:textId="77777777" w:rsidR="002E14D1" w:rsidRDefault="002E14D1" w:rsidP="002E14D1">
      <w:pPr>
        <w:pStyle w:val="MDPI31text"/>
      </w:pPr>
    </w:p>
    <w:p w14:paraId="37FA8C75" w14:textId="77777777" w:rsidR="002E14D1" w:rsidRDefault="002E14D1" w:rsidP="002E14D1">
      <w:pPr>
        <w:pStyle w:val="MDPI31text"/>
      </w:pPr>
      <w:r w:rsidRPr="009E023D">
        <w:rPr>
          <w:noProof/>
        </w:rPr>
        <w:drawing>
          <wp:inline distT="0" distB="0" distL="0" distR="0" wp14:anchorId="18B033D8" wp14:editId="3AC197BF">
            <wp:extent cx="1796933" cy="1029703"/>
            <wp:effectExtent l="0" t="0" r="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1"/>
                    <a:stretch>
                      <a:fillRect/>
                    </a:stretch>
                  </pic:blipFill>
                  <pic:spPr>
                    <a:xfrm>
                      <a:off x="0" y="0"/>
                      <a:ext cx="1834799" cy="1051402"/>
                    </a:xfrm>
                    <a:prstGeom prst="rect">
                      <a:avLst/>
                    </a:prstGeom>
                  </pic:spPr>
                </pic:pic>
              </a:graphicData>
            </a:graphic>
          </wp:inline>
        </w:drawing>
      </w:r>
      <w:r>
        <w:t xml:space="preserve"> </w:t>
      </w:r>
    </w:p>
    <w:p w14:paraId="59DD3AF7" w14:textId="0D4155F7" w:rsidR="002E14D1" w:rsidRDefault="002E14D1" w:rsidP="00F96072">
      <w:pPr>
        <w:pStyle w:val="MDPI31text"/>
      </w:pPr>
      <w:r>
        <w:tab/>
      </w:r>
      <w:r>
        <w:tab/>
      </w:r>
      <w:r>
        <w:tab/>
      </w:r>
      <w:r>
        <w:tab/>
        <w:t xml:space="preserve">  (e)</w:t>
      </w:r>
    </w:p>
    <w:p w14:paraId="172C0141" w14:textId="77777777" w:rsidR="002E14D1" w:rsidRDefault="002E14D1" w:rsidP="002E14D1">
      <w:pPr>
        <w:pStyle w:val="MDPI51figurecaption"/>
      </w:pPr>
      <w:r w:rsidRPr="00FA04F1">
        <w:rPr>
          <w:b/>
        </w:rPr>
        <w:t xml:space="preserve">Figure </w:t>
      </w:r>
      <w:r>
        <w:rPr>
          <w:b/>
        </w:rPr>
        <w:t>3</w:t>
      </w:r>
      <w:r w:rsidRPr="00FA04F1">
        <w:rPr>
          <w:b/>
        </w:rPr>
        <w:t xml:space="preserve">. </w:t>
      </w:r>
      <w:r w:rsidRPr="007411C8">
        <w:t xml:space="preserve">Confusion matrix: (a) </w:t>
      </w:r>
      <w:r>
        <w:t xml:space="preserve">DNN </w:t>
      </w:r>
      <w:r w:rsidRPr="007411C8">
        <w:t xml:space="preserve">Model A, (b) </w:t>
      </w:r>
      <w:r>
        <w:t xml:space="preserve">DNN </w:t>
      </w:r>
      <w:r w:rsidRPr="007411C8">
        <w:t>Model B</w:t>
      </w:r>
      <w:r>
        <w:t xml:space="preserve">, (c) RF Model A, (d) RF Model B </w:t>
      </w:r>
      <w:r w:rsidRPr="007411C8">
        <w:t>and (</w:t>
      </w:r>
      <w:r>
        <w:t>e</w:t>
      </w:r>
      <w:r w:rsidRPr="007411C8">
        <w:t>) Binary regression</w:t>
      </w:r>
    </w:p>
    <w:p w14:paraId="2379EBEC" w14:textId="2805D9DC" w:rsidR="00F96072" w:rsidRDefault="00F96072" w:rsidP="00F96072">
      <w:pPr>
        <w:pStyle w:val="MDPI31text"/>
        <w:rPr>
          <w:lang w:bidi="he-IL"/>
        </w:rPr>
      </w:pPr>
      <w:r w:rsidRPr="00D775B1">
        <w:rPr>
          <w:lang w:bidi="he-IL"/>
        </w:rPr>
        <w:t>We compare the accuracy of the machine learning model to a binary regression model applied to the same training, validation and testing datasets respectively. Figures 3 (</w:t>
      </w:r>
      <w:r>
        <w:rPr>
          <w:lang w:bidi="he-IL"/>
        </w:rPr>
        <w:t>3</w:t>
      </w:r>
      <w:r w:rsidRPr="00D775B1">
        <w:rPr>
          <w:lang w:bidi="he-IL"/>
        </w:rPr>
        <w:t>) illustrates the confusion matrix of the binary regression model. The overall prediction accuracy of the binary regression model is 76.3%, 3.7% lower than the machine learning model. For low severity patients, the binary regression model accuracy is 79.3%, whereas the machine learning model achieves 92% accuracy. For the high severity patients, the binary regression model accuracy is lower by 2.2% than the machine learning model accuracy.</w:t>
      </w:r>
      <w:r>
        <w:rPr>
          <w:lang w:bidi="he-IL"/>
        </w:rPr>
        <w:t xml:space="preserve"> The prediction accuracy of all the models which have been examined is summarized in Table 5.</w:t>
      </w:r>
    </w:p>
    <w:p w14:paraId="175C8977" w14:textId="77777777" w:rsidR="00F96072" w:rsidRDefault="00F96072" w:rsidP="00F96072">
      <w:pPr>
        <w:pStyle w:val="MDPI41tablecaption"/>
      </w:pPr>
      <w:r>
        <w:rPr>
          <w:b/>
        </w:rPr>
        <w:t>Table 5</w:t>
      </w:r>
      <w:r w:rsidRPr="00325902">
        <w:rPr>
          <w:b/>
        </w:rPr>
        <w:t>.</w:t>
      </w:r>
      <w:r>
        <w:rPr>
          <w:rtl/>
        </w:rPr>
        <w:t xml:space="preserve"> </w:t>
      </w:r>
      <w:r>
        <w:t>Prediction Accuracy Summary</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3420"/>
        <w:gridCol w:w="4412"/>
      </w:tblGrid>
      <w:tr w:rsidR="00F96072" w:rsidRPr="007F7C8C" w14:paraId="5E9D30FC" w14:textId="77777777" w:rsidTr="001C6F49">
        <w:tc>
          <w:tcPr>
            <w:tcW w:w="3420" w:type="dxa"/>
            <w:tcBorders>
              <w:bottom w:val="single" w:sz="4" w:space="0" w:color="auto"/>
            </w:tcBorders>
            <w:shd w:val="clear" w:color="auto" w:fill="auto"/>
            <w:vAlign w:val="center"/>
          </w:tcPr>
          <w:p w14:paraId="54124DB5" w14:textId="77777777" w:rsidR="00F96072" w:rsidRPr="007F7C8C" w:rsidRDefault="00F96072" w:rsidP="001C6F49">
            <w:pPr>
              <w:pStyle w:val="MDPI42tablebody"/>
              <w:spacing w:line="240" w:lineRule="auto"/>
              <w:rPr>
                <w:b/>
                <w:snapToGrid/>
              </w:rPr>
            </w:pPr>
            <w:r>
              <w:rPr>
                <w:b/>
                <w:snapToGrid/>
              </w:rPr>
              <w:t>Model</w:t>
            </w:r>
          </w:p>
        </w:tc>
        <w:tc>
          <w:tcPr>
            <w:tcW w:w="4412" w:type="dxa"/>
            <w:tcBorders>
              <w:bottom w:val="single" w:sz="4" w:space="0" w:color="auto"/>
            </w:tcBorders>
            <w:shd w:val="clear" w:color="auto" w:fill="auto"/>
            <w:vAlign w:val="center"/>
          </w:tcPr>
          <w:p w14:paraId="5D3BEA6D" w14:textId="77777777" w:rsidR="00F96072" w:rsidRPr="007F7C8C" w:rsidRDefault="00F96072" w:rsidP="00B6181C">
            <w:pPr>
              <w:pStyle w:val="MDPI42tablebody"/>
              <w:spacing w:line="240" w:lineRule="auto"/>
              <w:rPr>
                <w:b/>
                <w:snapToGrid/>
              </w:rPr>
            </w:pPr>
            <w:r>
              <w:rPr>
                <w:b/>
                <w:snapToGrid/>
              </w:rPr>
              <w:t>Prediction accuracy</w:t>
            </w:r>
          </w:p>
        </w:tc>
      </w:tr>
      <w:tr w:rsidR="00F96072" w:rsidRPr="00F220D4" w14:paraId="6964D192" w14:textId="77777777" w:rsidTr="001C6F49">
        <w:tc>
          <w:tcPr>
            <w:tcW w:w="3420" w:type="dxa"/>
            <w:shd w:val="clear" w:color="auto" w:fill="auto"/>
            <w:vAlign w:val="bottom"/>
          </w:tcPr>
          <w:p w14:paraId="4F6D2822" w14:textId="77777777" w:rsidR="00F96072" w:rsidRPr="00F220D4" w:rsidRDefault="00F96072" w:rsidP="001C6F49">
            <w:pPr>
              <w:pStyle w:val="MDPI42tablebody"/>
              <w:spacing w:line="240" w:lineRule="auto"/>
              <w:jc w:val="both"/>
            </w:pPr>
            <w:r>
              <w:t>DNN Model A</w:t>
            </w:r>
          </w:p>
        </w:tc>
        <w:tc>
          <w:tcPr>
            <w:tcW w:w="4412" w:type="dxa"/>
            <w:shd w:val="clear" w:color="auto" w:fill="auto"/>
            <w:vAlign w:val="bottom"/>
          </w:tcPr>
          <w:p w14:paraId="29A99278" w14:textId="77777777" w:rsidR="00F96072" w:rsidRPr="00F220D4" w:rsidRDefault="00F96072" w:rsidP="00B6181C">
            <w:pPr>
              <w:pStyle w:val="MDPI42tablebody"/>
              <w:spacing w:line="240" w:lineRule="auto"/>
            </w:pPr>
            <w:r>
              <w:t>80.0%</w:t>
            </w:r>
          </w:p>
        </w:tc>
      </w:tr>
      <w:tr w:rsidR="00F96072" w:rsidRPr="00F220D4" w14:paraId="2E0B5B42" w14:textId="77777777" w:rsidTr="001C6F49">
        <w:tc>
          <w:tcPr>
            <w:tcW w:w="3420" w:type="dxa"/>
            <w:shd w:val="clear" w:color="auto" w:fill="auto"/>
            <w:vAlign w:val="bottom"/>
          </w:tcPr>
          <w:p w14:paraId="5BC8AEEC" w14:textId="77777777" w:rsidR="00F96072" w:rsidRPr="00F220D4" w:rsidRDefault="00F96072" w:rsidP="001C6F49">
            <w:pPr>
              <w:pStyle w:val="MDPI42tablebody"/>
              <w:spacing w:line="240" w:lineRule="auto"/>
              <w:jc w:val="both"/>
            </w:pPr>
            <w:r>
              <w:t>DNN Model B</w:t>
            </w:r>
          </w:p>
        </w:tc>
        <w:tc>
          <w:tcPr>
            <w:tcW w:w="4412" w:type="dxa"/>
            <w:shd w:val="clear" w:color="auto" w:fill="auto"/>
            <w:vAlign w:val="bottom"/>
          </w:tcPr>
          <w:p w14:paraId="3CEB6841" w14:textId="77777777" w:rsidR="00F96072" w:rsidRPr="00F220D4" w:rsidRDefault="00F96072" w:rsidP="00B6181C">
            <w:pPr>
              <w:pStyle w:val="MDPI42tablebody"/>
              <w:spacing w:line="240" w:lineRule="auto"/>
            </w:pPr>
            <w:r>
              <w:t>78.0%</w:t>
            </w:r>
          </w:p>
        </w:tc>
      </w:tr>
      <w:tr w:rsidR="00F96072" w:rsidRPr="00F220D4" w14:paraId="02E32D84" w14:textId="77777777" w:rsidTr="001C6F49">
        <w:tc>
          <w:tcPr>
            <w:tcW w:w="3420" w:type="dxa"/>
            <w:shd w:val="clear" w:color="auto" w:fill="auto"/>
            <w:vAlign w:val="bottom"/>
          </w:tcPr>
          <w:p w14:paraId="04B8BE0F" w14:textId="77777777" w:rsidR="00F96072" w:rsidRPr="00F220D4" w:rsidRDefault="00F96072" w:rsidP="001C6F49">
            <w:pPr>
              <w:pStyle w:val="MDPI42tablebody"/>
              <w:spacing w:line="240" w:lineRule="auto"/>
              <w:jc w:val="left"/>
            </w:pPr>
            <w:r>
              <w:t>RF Model A</w:t>
            </w:r>
          </w:p>
        </w:tc>
        <w:tc>
          <w:tcPr>
            <w:tcW w:w="4412" w:type="dxa"/>
            <w:shd w:val="clear" w:color="auto" w:fill="auto"/>
            <w:vAlign w:val="bottom"/>
          </w:tcPr>
          <w:p w14:paraId="3E5FF913" w14:textId="77777777" w:rsidR="00F96072" w:rsidRPr="00F220D4" w:rsidRDefault="00F96072" w:rsidP="00B6181C">
            <w:pPr>
              <w:pStyle w:val="MDPI42tablebody"/>
              <w:spacing w:line="240" w:lineRule="auto"/>
            </w:pPr>
            <w:r>
              <w:t>80.0%</w:t>
            </w:r>
          </w:p>
        </w:tc>
      </w:tr>
      <w:tr w:rsidR="00F96072" w14:paraId="0337A8EE" w14:textId="77777777" w:rsidTr="001C6F49">
        <w:tc>
          <w:tcPr>
            <w:tcW w:w="3420" w:type="dxa"/>
            <w:shd w:val="clear" w:color="auto" w:fill="auto"/>
            <w:vAlign w:val="bottom"/>
          </w:tcPr>
          <w:p w14:paraId="6055CBBC" w14:textId="77777777" w:rsidR="00F96072" w:rsidRDefault="00F96072" w:rsidP="001C6F49">
            <w:pPr>
              <w:pStyle w:val="MDPI42tablebody"/>
              <w:spacing w:line="240" w:lineRule="auto"/>
              <w:jc w:val="left"/>
            </w:pPr>
            <w:r>
              <w:t>RF Model B</w:t>
            </w:r>
          </w:p>
        </w:tc>
        <w:tc>
          <w:tcPr>
            <w:tcW w:w="4412" w:type="dxa"/>
            <w:shd w:val="clear" w:color="auto" w:fill="auto"/>
            <w:vAlign w:val="bottom"/>
          </w:tcPr>
          <w:p w14:paraId="5675E0A3" w14:textId="77777777" w:rsidR="00F96072" w:rsidRDefault="00F96072" w:rsidP="00B6181C">
            <w:pPr>
              <w:pStyle w:val="MDPI42tablebody"/>
              <w:spacing w:line="240" w:lineRule="auto"/>
            </w:pPr>
            <w:r>
              <w:t>65.0%</w:t>
            </w:r>
          </w:p>
        </w:tc>
      </w:tr>
      <w:tr w:rsidR="00F96072" w14:paraId="0BC45AF1" w14:textId="77777777" w:rsidTr="001C6F49">
        <w:tc>
          <w:tcPr>
            <w:tcW w:w="3420" w:type="dxa"/>
            <w:shd w:val="clear" w:color="auto" w:fill="auto"/>
            <w:vAlign w:val="bottom"/>
          </w:tcPr>
          <w:p w14:paraId="09587287" w14:textId="77777777" w:rsidR="00F96072" w:rsidRDefault="00F96072" w:rsidP="001C6F49">
            <w:pPr>
              <w:pStyle w:val="MDPI42tablebody"/>
              <w:spacing w:line="240" w:lineRule="auto"/>
              <w:jc w:val="left"/>
            </w:pPr>
            <w:r>
              <w:t>Binary regression</w:t>
            </w:r>
          </w:p>
        </w:tc>
        <w:tc>
          <w:tcPr>
            <w:tcW w:w="4412" w:type="dxa"/>
            <w:shd w:val="clear" w:color="auto" w:fill="auto"/>
            <w:vAlign w:val="bottom"/>
          </w:tcPr>
          <w:p w14:paraId="212E6423" w14:textId="77777777" w:rsidR="00F96072" w:rsidRDefault="00F96072" w:rsidP="00B6181C">
            <w:pPr>
              <w:pStyle w:val="MDPI42tablebody"/>
              <w:spacing w:line="240" w:lineRule="auto"/>
            </w:pPr>
            <w:r>
              <w:t>76.7%</w:t>
            </w:r>
          </w:p>
        </w:tc>
      </w:tr>
    </w:tbl>
    <w:p w14:paraId="268A61E7" w14:textId="77777777" w:rsidR="00A22169" w:rsidRDefault="00A22169" w:rsidP="00EC0978">
      <w:pPr>
        <w:pStyle w:val="MDPI31text"/>
        <w:rPr>
          <w:rFonts w:hint="cs"/>
          <w:rtl/>
          <w:lang w:bidi="he-IL"/>
        </w:rPr>
      </w:pPr>
    </w:p>
    <w:p w14:paraId="43BC6B31" w14:textId="41908568" w:rsidR="00FF0BD6" w:rsidRPr="001F31D1" w:rsidRDefault="004E642F" w:rsidP="00205AE5">
      <w:pPr>
        <w:pStyle w:val="MDPI21heading1"/>
      </w:pPr>
      <w:r>
        <w:t>5</w:t>
      </w:r>
      <w:r w:rsidR="00FF0BD6" w:rsidRPr="001F31D1">
        <w:t xml:space="preserve">. </w:t>
      </w:r>
      <w:r w:rsidR="00D775B1">
        <w:t>Explainable AI (XAI) Model</w:t>
      </w:r>
    </w:p>
    <w:p w14:paraId="5170471D" w14:textId="150ED69B" w:rsidR="00D775B1" w:rsidRDefault="00D775B1" w:rsidP="00205AE5">
      <w:pPr>
        <w:pStyle w:val="MDPI31text"/>
      </w:pPr>
      <w:r w:rsidRPr="00D775B1">
        <w:t>Recent studies have introduced new explainability methods [6] that can explain the predictions of machine learning classifiers in an interpretable and accurate manner. As part of this study, we extended our machine learning model by using the Local Interpretable Model-agnostic Explanations (LIME) model [7]. The LIME model can explain inferences produced by machine learning models by performing a local approximation of the inference point. The LIME algorithm builds a linear regression in proximity to a specific inference point (that needs to be explained). Features with high positive weight in the linear regression approximation support the prediction decision, while features with negative weight oppose the decision.</w:t>
      </w:r>
    </w:p>
    <w:p w14:paraId="754BB84B" w14:textId="6938BD03" w:rsidR="00D775B1" w:rsidRDefault="00D775B1" w:rsidP="00205AE5">
      <w:pPr>
        <w:pStyle w:val="MDPI31text"/>
      </w:pPr>
      <w:r w:rsidRPr="00D775B1">
        <w:t xml:space="preserve">We demonstrate the </w:t>
      </w:r>
      <w:r w:rsidR="00754B5D">
        <w:t>usage</w:t>
      </w:r>
      <w:r w:rsidRPr="00D775B1">
        <w:t xml:space="preserve"> of the </w:t>
      </w:r>
      <w:r w:rsidR="000D72BC">
        <w:t xml:space="preserve">LIME </w:t>
      </w:r>
      <w:r w:rsidRPr="00D775B1">
        <w:t xml:space="preserve">model </w:t>
      </w:r>
      <w:r w:rsidR="000D72BC">
        <w:t xml:space="preserve">on </w:t>
      </w:r>
      <w:r w:rsidR="00754B5D">
        <w:t xml:space="preserve">the </w:t>
      </w:r>
      <w:r w:rsidR="000D72BC">
        <w:t xml:space="preserve">DNN model A </w:t>
      </w:r>
      <w:r w:rsidRPr="00D775B1">
        <w:t xml:space="preserve">by choosing a rather complex case for analysis. Figure 4 exemplifies an explanation of a patient diagnosed with COVID-19. The patient’s medical history and symptoms on arrival at the hospital are summarized in Figure 4 (a). The patient is over 70 years old with a medical history including pneumonia, diabetes, chronical renal failure, and cardiovascular disease. Our machine learning model </w:t>
      </w:r>
      <w:r w:rsidR="004E642F">
        <w:t xml:space="preserve">(DNN model A) </w:t>
      </w:r>
      <w:r w:rsidRPr="00D775B1">
        <w:t>predicts the patient’s severity of illness to be high. The LIME explanation is illustrated in Figure 4 (b)</w:t>
      </w:r>
      <w:r w:rsidR="00B61461">
        <w:t>.</w:t>
      </w:r>
      <w:r w:rsidRPr="00D775B1">
        <w:t xml:space="preserve"> The blue bars illustrate the medical background and symptoms that have significant weight in supporting the prediction, while the green bars illustrate factors that comprise evidence against it. The explanation indicates that at the time of the prediction, the patient’s main symptoms and medical history that most contribute to the prediction are pneumonia, age, diabetes, chronical renal failure, cardiovascular disease, asthma, other diseases, and exposure to other patients diagnosed with COVID-19.</w:t>
      </w:r>
    </w:p>
    <w:p w14:paraId="534145CD" w14:textId="7A68186B" w:rsidR="00D775B1" w:rsidRDefault="00B61461" w:rsidP="00205AE5">
      <w:pPr>
        <w:pStyle w:val="MDPI31text"/>
      </w:pPr>
      <w:r>
        <w:t>We compare the explanation provided by the LIME model with our</w:t>
      </w:r>
      <w:r w:rsidR="00D775B1" w:rsidRPr="00D775B1">
        <w:t xml:space="preserve"> binary regression model </w:t>
      </w:r>
      <w:r w:rsidR="006E7833">
        <w:t>in Section 4</w:t>
      </w:r>
      <w:r w:rsidR="00D775B1" w:rsidRPr="00D775B1">
        <w:t xml:space="preserve">. The independent variables in the binary regression equation are presented in Figure 4 (c) with their corresponding weights (B) and statistical significance (Sig.). Figure 4 (c) indicates that sex, pneumonia, age, diabetes, asthma, immunity system suppression and obesity are significant contributors to high severity level of illness. One may notice that factors, such as chronical renal failure, cardiovascular disease and exposure to other COVID-19 patients, have not been considered as major contributors to severe illness by the binary regression model. This is in contrast to our explainable machine learning model which has identified these factors to support high severity level of illness in the described case analysis. This example demonstrates the limitation of binary regression in explaining complex morbidity. While the LIME model provides explainability per individual patients, the binary regression model provides a global statistical explainability which applies to the entire model and thereby might be less comprehensive.   </w:t>
      </w:r>
    </w:p>
    <w:p w14:paraId="5AD0E2C3" w14:textId="5131008D" w:rsidR="00D775B1" w:rsidRDefault="00D775B1" w:rsidP="00205AE5">
      <w:pPr>
        <w:pStyle w:val="MDPI31text"/>
      </w:pPr>
      <w:r w:rsidRPr="00D775B1">
        <w:t>We summarize this discussion by identifying two main benefits that can be leveraged from our explainable machine learning model. First, the model can support physicians’ decision-making with regard to individual patients. Second, it may help physicians identify the factors that most influence a patient’s severity of illness and deterioration.</w:t>
      </w:r>
    </w:p>
    <w:p w14:paraId="394A7328" w14:textId="0B60DBE0" w:rsidR="007411C8" w:rsidRDefault="00EE612A" w:rsidP="00205AE5">
      <w:pPr>
        <w:pStyle w:val="MDPI31text"/>
      </w:pPr>
      <w:r w:rsidRPr="00D8383B">
        <w:rPr>
          <w:noProof/>
        </w:rPr>
        <w:drawing>
          <wp:inline distT="0" distB="0" distL="0" distR="0" wp14:anchorId="1C392199" wp14:editId="56CA9F7B">
            <wp:extent cx="1384300" cy="2628900"/>
            <wp:effectExtent l="0" t="0" r="0" b="0"/>
            <wp:docPr id="13" name="Picture 1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low confidence"/>
                    <pic:cNvPicPr/>
                  </pic:nvPicPr>
                  <pic:blipFill>
                    <a:blip r:embed="rId22"/>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64E19295" wp14:editId="3CC14694">
            <wp:extent cx="1484243" cy="2653019"/>
            <wp:effectExtent l="0" t="0" r="1905" b="1905"/>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pic:cNvPicPr/>
                  </pic:nvPicPr>
                  <pic:blipFill>
                    <a:blip r:embed="rId23"/>
                    <a:stretch>
                      <a:fillRect/>
                    </a:stretch>
                  </pic:blipFill>
                  <pic:spPr>
                    <a:xfrm>
                      <a:off x="0" y="0"/>
                      <a:ext cx="1498675" cy="2678816"/>
                    </a:xfrm>
                    <a:prstGeom prst="rect">
                      <a:avLst/>
                    </a:prstGeom>
                  </pic:spPr>
                </pic:pic>
              </a:graphicData>
            </a:graphic>
          </wp:inline>
        </w:drawing>
      </w:r>
      <w:r w:rsidRPr="00AE1A13">
        <w:rPr>
          <w:noProof/>
        </w:rPr>
        <w:drawing>
          <wp:inline distT="0" distB="0" distL="0" distR="0" wp14:anchorId="4147D048" wp14:editId="7B0E418E">
            <wp:extent cx="1690167" cy="2502568"/>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24"/>
                    <a:stretch>
                      <a:fillRect/>
                    </a:stretch>
                  </pic:blipFill>
                  <pic:spPr>
                    <a:xfrm>
                      <a:off x="0" y="0"/>
                      <a:ext cx="1709501" cy="2531195"/>
                    </a:xfrm>
                    <a:prstGeom prst="rect">
                      <a:avLst/>
                    </a:prstGeom>
                  </pic:spPr>
                </pic:pic>
              </a:graphicData>
            </a:graphic>
          </wp:inline>
        </w:drawing>
      </w:r>
    </w:p>
    <w:p w14:paraId="1DDFD5F3" w14:textId="4E8990EB" w:rsidR="00EE612A" w:rsidRDefault="00EE612A" w:rsidP="00205AE5">
      <w:pPr>
        <w:pStyle w:val="MDPI31text"/>
      </w:pPr>
      <w:r>
        <w:tab/>
      </w:r>
      <w:r>
        <w:tab/>
        <w:t xml:space="preserve">  (a)</w:t>
      </w:r>
      <w:r>
        <w:tab/>
      </w:r>
      <w:r>
        <w:tab/>
      </w:r>
      <w:r>
        <w:tab/>
      </w:r>
      <w:r>
        <w:tab/>
      </w:r>
      <w:r>
        <w:tab/>
        <w:t>(b)</w:t>
      </w:r>
      <w:r>
        <w:tab/>
      </w:r>
      <w:r>
        <w:tab/>
      </w:r>
      <w:r>
        <w:tab/>
      </w:r>
      <w:r>
        <w:tab/>
      </w:r>
      <w:r>
        <w:tab/>
        <w:t>(c)</w:t>
      </w:r>
    </w:p>
    <w:p w14:paraId="4142BC01" w14:textId="7B30A3D9" w:rsidR="00EE612A" w:rsidRDefault="00EE612A" w:rsidP="00EE612A">
      <w:pPr>
        <w:pStyle w:val="MDPI51figurecaption"/>
      </w:pPr>
      <w:r w:rsidRPr="00FA04F1">
        <w:rPr>
          <w:b/>
        </w:rPr>
        <w:t xml:space="preserve">Figure </w:t>
      </w:r>
      <w:r>
        <w:rPr>
          <w:b/>
        </w:rPr>
        <w:t>4</w:t>
      </w:r>
      <w:r w:rsidRPr="00FA04F1">
        <w:rPr>
          <w:b/>
        </w:rPr>
        <w:t xml:space="preserve">. </w:t>
      </w:r>
      <w:r w:rsidRPr="00EE612A">
        <w:t>Example of a patient diagnosed with COVID-19: (a) Patient’s medical history, (b) explanation of the prediction and (c) binary regression variables in equation</w:t>
      </w:r>
      <w:r>
        <w:t>.</w:t>
      </w:r>
    </w:p>
    <w:p w14:paraId="7A0ADE76" w14:textId="6DD165F6" w:rsidR="00EE612A" w:rsidRDefault="008B32D1" w:rsidP="00EE612A">
      <w:pPr>
        <w:pStyle w:val="MDPI21heading1"/>
      </w:pPr>
      <w:r>
        <w:t>5</w:t>
      </w:r>
      <w:r w:rsidR="00EE612A" w:rsidRPr="00325902">
        <w:t xml:space="preserve">. </w:t>
      </w:r>
      <w:r w:rsidR="00EE612A">
        <w:t>Application Design</w:t>
      </w:r>
    </w:p>
    <w:p w14:paraId="0E896D34" w14:textId="7BD6DE70" w:rsidR="00EE612A" w:rsidRDefault="00EE612A" w:rsidP="00205AE5">
      <w:pPr>
        <w:pStyle w:val="MDPI31text"/>
      </w:pPr>
      <w:r w:rsidRPr="00EE612A">
        <w:t>As part of this study, we integrated the explainable machine learning model</w:t>
      </w:r>
      <w:r w:rsidR="006E7833">
        <w:t>s</w:t>
      </w:r>
      <w:r w:rsidRPr="00EE612A">
        <w:t xml:space="preserve"> into a mobile application. The mobile application is accessible</w:t>
      </w:r>
      <w:r>
        <w:rPr>
          <w:rStyle w:val="FootnoteReference"/>
        </w:rPr>
        <w:footnoteReference w:id="1"/>
      </w:r>
      <w:r w:rsidRPr="00EE612A">
        <w:t xml:space="preserve"> for medical and healthcare staff to assess the severity of illness of patients diagnosed with COVID-19. The application development environment is based on the </w:t>
      </w:r>
      <w:proofErr w:type="spellStart"/>
      <w:r w:rsidRPr="00EE612A">
        <w:t>Kivy</w:t>
      </w:r>
      <w:proofErr w:type="spellEnd"/>
      <w:r w:rsidRPr="00EE612A">
        <w:t xml:space="preserve"> open-source platform [8] and can run on Android operating systems. The machine learning model was coded in Python using the </w:t>
      </w:r>
      <w:proofErr w:type="spellStart"/>
      <w:r w:rsidRPr="00EE612A">
        <w:t>Keras</w:t>
      </w:r>
      <w:proofErr w:type="spellEnd"/>
      <w:r w:rsidRPr="00EE612A">
        <w:t xml:space="preserve"> framework [9]. The application can be run offline, i.e., a network connection is not necessary to run the model. The application’s user-interface (UI) is shown in Figure 5 and includes the home page, patient background details form (including all the background information summarized in </w:t>
      </w:r>
      <w:r w:rsidRPr="00EE612A">
        <w:rPr>
          <w:cs/>
        </w:rPr>
        <w:t>‎</w:t>
      </w:r>
      <w:r w:rsidRPr="00EE612A">
        <w:t xml:space="preserve">Table </w:t>
      </w:r>
      <w:r>
        <w:t>1</w:t>
      </w:r>
      <w:r w:rsidRPr="00EE612A">
        <w:t>), the model prediction result, and an explanation of the prediction.</w:t>
      </w:r>
    </w:p>
    <w:p w14:paraId="72743777" w14:textId="77777777" w:rsidR="00FF3A67" w:rsidRDefault="00FF3A67" w:rsidP="00205AE5">
      <w:pPr>
        <w:pStyle w:val="MDPI31text"/>
      </w:pPr>
    </w:p>
    <w:p w14:paraId="44E05BB2" w14:textId="22FB4724" w:rsidR="00EE612A" w:rsidRDefault="00EE612A" w:rsidP="00205AE5">
      <w:pPr>
        <w:pStyle w:val="MDPI31text"/>
      </w:pPr>
      <w:r>
        <w:rPr>
          <w:noProof/>
        </w:rPr>
        <w:drawing>
          <wp:inline distT="0" distB="0" distL="0" distR="0" wp14:anchorId="6E904F12" wp14:editId="11A39085">
            <wp:extent cx="1441275" cy="2572597"/>
            <wp:effectExtent l="0" t="0" r="0" b="5715"/>
            <wp:docPr id="26" name="Picture 26"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ell phone&#10;&#10;Description automatically generated with low confidence"/>
                    <pic:cNvPicPr/>
                  </pic:nvPicPr>
                  <pic:blipFill>
                    <a:blip r:embed="rId25"/>
                    <a:stretch>
                      <a:fillRect/>
                    </a:stretch>
                  </pic:blipFill>
                  <pic:spPr>
                    <a:xfrm>
                      <a:off x="0" y="0"/>
                      <a:ext cx="1475510" cy="2633704"/>
                    </a:xfrm>
                    <a:prstGeom prst="rect">
                      <a:avLst/>
                    </a:prstGeom>
                  </pic:spPr>
                </pic:pic>
              </a:graphicData>
            </a:graphic>
          </wp:inline>
        </w:drawing>
      </w:r>
      <w:r>
        <w:t xml:space="preserve">  </w:t>
      </w:r>
      <w:r>
        <w:rPr>
          <w:noProof/>
        </w:rPr>
        <w:drawing>
          <wp:inline distT="0" distB="0" distL="0" distR="0" wp14:anchorId="3F232267" wp14:editId="7B2C1062">
            <wp:extent cx="1458161" cy="2575052"/>
            <wp:effectExtent l="0" t="0" r="2540" b="3175"/>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26"/>
                    <a:stretch>
                      <a:fillRect/>
                    </a:stretch>
                  </pic:blipFill>
                  <pic:spPr>
                    <a:xfrm>
                      <a:off x="0" y="0"/>
                      <a:ext cx="1468238" cy="2592848"/>
                    </a:xfrm>
                    <a:prstGeom prst="rect">
                      <a:avLst/>
                    </a:prstGeom>
                  </pic:spPr>
                </pic:pic>
              </a:graphicData>
            </a:graphic>
          </wp:inline>
        </w:drawing>
      </w:r>
      <w:r>
        <w:t xml:space="preserve">  </w:t>
      </w:r>
      <w:r>
        <w:rPr>
          <w:noProof/>
        </w:rPr>
        <w:drawing>
          <wp:inline distT="0" distB="0" distL="0" distR="0" wp14:anchorId="30EAEAF4" wp14:editId="1CB0EEF2">
            <wp:extent cx="1452114" cy="2576331"/>
            <wp:effectExtent l="0" t="0" r="0" b="1905"/>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27"/>
                    <a:stretch>
                      <a:fillRect/>
                    </a:stretch>
                  </pic:blipFill>
                  <pic:spPr>
                    <a:xfrm>
                      <a:off x="0" y="0"/>
                      <a:ext cx="1460767" cy="2591683"/>
                    </a:xfrm>
                    <a:prstGeom prst="rect">
                      <a:avLst/>
                    </a:prstGeom>
                  </pic:spPr>
                </pic:pic>
              </a:graphicData>
            </a:graphic>
          </wp:inline>
        </w:drawing>
      </w:r>
    </w:p>
    <w:p w14:paraId="1CE4FF5B" w14:textId="13057FF8" w:rsidR="00EE612A" w:rsidRDefault="00EE612A" w:rsidP="00EE612A">
      <w:pPr>
        <w:pStyle w:val="MDPI31text"/>
        <w:numPr>
          <w:ilvl w:val="0"/>
          <w:numId w:val="19"/>
        </w:numPr>
      </w:pPr>
      <w:r>
        <w:tab/>
      </w:r>
      <w:r>
        <w:tab/>
      </w:r>
      <w:r>
        <w:tab/>
      </w:r>
      <w:r w:rsidR="00F02020">
        <w:tab/>
      </w:r>
      <w:r w:rsidR="00F02020">
        <w:tab/>
      </w:r>
      <w:r>
        <w:t>(b)</w:t>
      </w:r>
      <w:r>
        <w:tab/>
      </w:r>
      <w:r>
        <w:tab/>
      </w:r>
      <w:r>
        <w:tab/>
      </w:r>
      <w:proofErr w:type="gramStart"/>
      <w:r>
        <w:tab/>
        <w:t xml:space="preserve">  (</w:t>
      </w:r>
      <w:proofErr w:type="gramEnd"/>
      <w:r>
        <w:t>c)</w:t>
      </w:r>
    </w:p>
    <w:p w14:paraId="65FB5278" w14:textId="53135B5F" w:rsidR="00EE612A" w:rsidRDefault="00EE612A" w:rsidP="00205AE5">
      <w:pPr>
        <w:pStyle w:val="MDPI31text"/>
        <w:rPr>
          <w:rtl/>
        </w:rPr>
      </w:pPr>
      <w:r>
        <w:rPr>
          <w:noProof/>
        </w:rPr>
        <w:drawing>
          <wp:inline distT="0" distB="0" distL="0" distR="0" wp14:anchorId="06AFD2FD" wp14:editId="11901B2A">
            <wp:extent cx="1440815" cy="2559746"/>
            <wp:effectExtent l="0" t="0" r="0" b="571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28"/>
                    <a:stretch>
                      <a:fillRect/>
                    </a:stretch>
                  </pic:blipFill>
                  <pic:spPr>
                    <a:xfrm>
                      <a:off x="0" y="0"/>
                      <a:ext cx="1443665" cy="2564810"/>
                    </a:xfrm>
                    <a:prstGeom prst="rect">
                      <a:avLst/>
                    </a:prstGeom>
                  </pic:spPr>
                </pic:pic>
              </a:graphicData>
            </a:graphic>
          </wp:inline>
        </w:drawing>
      </w:r>
      <w:r w:rsidRPr="00D8383B">
        <w:rPr>
          <w:noProof/>
        </w:rPr>
        <w:drawing>
          <wp:inline distT="0" distB="0" distL="0" distR="0" wp14:anchorId="620E7B8F" wp14:editId="32AE59FF">
            <wp:extent cx="1293707" cy="2587414"/>
            <wp:effectExtent l="0" t="0" r="1905" b="381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29"/>
                    <a:stretch>
                      <a:fillRect/>
                    </a:stretch>
                  </pic:blipFill>
                  <pic:spPr>
                    <a:xfrm>
                      <a:off x="0" y="0"/>
                      <a:ext cx="1300410" cy="2600820"/>
                    </a:xfrm>
                    <a:prstGeom prst="rect">
                      <a:avLst/>
                    </a:prstGeom>
                  </pic:spPr>
                </pic:pic>
              </a:graphicData>
            </a:graphic>
          </wp:inline>
        </w:drawing>
      </w:r>
    </w:p>
    <w:p w14:paraId="08B34121" w14:textId="3AA52FAA" w:rsidR="00D775B1" w:rsidRPr="00FF3A67" w:rsidRDefault="00FF3A67" w:rsidP="00FF3A67">
      <w:pPr>
        <w:pStyle w:val="MDPI31text"/>
        <w:rPr>
          <w:rFonts w:ascii="Times New Roman" w:hAnsi="Times New Roman"/>
          <w:lang w:bidi="he-IL"/>
        </w:rPr>
      </w:pPr>
      <w:r>
        <w:rPr>
          <w:rtl/>
        </w:rPr>
        <w:tab/>
      </w:r>
      <w:r>
        <w:rPr>
          <w:rtl/>
        </w:rPr>
        <w:tab/>
        <w:t xml:space="preserve">    </w:t>
      </w:r>
      <w:r>
        <w:t xml:space="preserve">(d) </w:t>
      </w:r>
      <w:r>
        <w:tab/>
      </w:r>
      <w:r>
        <w:tab/>
      </w:r>
      <w:r>
        <w:tab/>
        <w:t>(e)</w:t>
      </w:r>
    </w:p>
    <w:p w14:paraId="6DF9C2FE" w14:textId="12E81368" w:rsidR="00FF3A67" w:rsidRDefault="00FF3A67" w:rsidP="00FF3A67">
      <w:pPr>
        <w:pStyle w:val="MDPI51figurecaption"/>
      </w:pPr>
      <w:r w:rsidRPr="00FA04F1">
        <w:rPr>
          <w:b/>
        </w:rPr>
        <w:t xml:space="preserve">Figure </w:t>
      </w:r>
      <w:r>
        <w:rPr>
          <w:b/>
        </w:rPr>
        <w:t>5</w:t>
      </w:r>
      <w:r w:rsidRPr="00FA04F1">
        <w:rPr>
          <w:b/>
        </w:rPr>
        <w:t xml:space="preserve">. </w:t>
      </w:r>
      <w:r w:rsidRPr="00FF3A67">
        <w:t>COVID-19 application user-interface (UI): (a) Home page (b) patient details form, (c) and (d) prediction of a patient’s severity of illness for models A and B, respectively, and (e) an explanation of the prediction.</w:t>
      </w:r>
    </w:p>
    <w:p w14:paraId="600C902C" w14:textId="662696AB" w:rsidR="00FF3A67" w:rsidRDefault="008B32D1" w:rsidP="00FF3A67">
      <w:pPr>
        <w:pStyle w:val="MDPI21heading1"/>
      </w:pPr>
      <w:r>
        <w:t>6</w:t>
      </w:r>
      <w:r w:rsidR="00FF3A67" w:rsidRPr="00325902">
        <w:t xml:space="preserve">. </w:t>
      </w:r>
      <w:r w:rsidR="00FF3A67">
        <w:t>Conclusions</w:t>
      </w:r>
    </w:p>
    <w:p w14:paraId="711E21BF" w14:textId="13EB7070" w:rsidR="00FF3A67" w:rsidRDefault="00FF3A67" w:rsidP="00BD1670">
      <w:pPr>
        <w:pStyle w:val="MDPI31text"/>
      </w:pPr>
      <w:r w:rsidRPr="00FF3A67">
        <w:t xml:space="preserve">This study introduced machine learning models for predicting the severity of illness in patients diagnosed with COVID-19. The prediction is made based on a patient’s medical history and symptoms on arrival at the hospital. The </w:t>
      </w:r>
      <w:r w:rsidR="00F02020">
        <w:t xml:space="preserve">DNN </w:t>
      </w:r>
      <w:r w:rsidRPr="00FF3A67">
        <w:t>machine learning models achieved 78–80% prediction accuracy</w:t>
      </w:r>
      <w:r w:rsidR="00BD1670">
        <w:t xml:space="preserve"> while the</w:t>
      </w:r>
      <w:r w:rsidR="00F02020">
        <w:t xml:space="preserve"> models produced 65-80% prediction accuracy. </w:t>
      </w:r>
      <w:r w:rsidRPr="00FF3A67">
        <w:t>Our machine learning models were combined with the LIME explainability model and then integrated into a mobile application.</w:t>
      </w:r>
      <w:r w:rsidR="00BD1670">
        <w:t xml:space="preserve"> The integrated mobile application</w:t>
      </w:r>
      <w:r>
        <w:t xml:space="preserve"> can support medical staff in performing effective triage to reduce the risk of patient medical deterioration. In addition, out explainability model can further extend the understanding into an individual patient’s medical condition and help identifying the factors with critical impact on the patient’s illness severity. </w:t>
      </w:r>
      <w:r w:rsidR="00BD1670">
        <w:t>The machine learning</w:t>
      </w:r>
      <w:r>
        <w:t xml:space="preserve"> </w:t>
      </w:r>
      <w:proofErr w:type="gramStart"/>
      <w:r w:rsidR="00BD1670">
        <w:t>models</w:t>
      </w:r>
      <w:proofErr w:type="gramEnd"/>
      <w:r w:rsidR="00BD1670">
        <w:t xml:space="preserve"> and the</w:t>
      </w:r>
      <w:r>
        <w:t xml:space="preserve"> mobile application </w:t>
      </w:r>
      <w:r w:rsidR="00BD1670">
        <w:t>are</w:t>
      </w:r>
      <w:r>
        <w:t xml:space="preserve"> provided as an open-source code which make the</w:t>
      </w:r>
      <w:r w:rsidR="00BD1670">
        <w:t>m</w:t>
      </w:r>
      <w:r>
        <w:t xml:space="preserve"> accessible everywhere and allows further development and extension. The explainable model and mobile application source code is accessible through GitHub repository:</w:t>
      </w:r>
      <w:r>
        <w:t xml:space="preserve"> </w:t>
      </w:r>
      <w:hyperlink r:id="rId30" w:history="1">
        <w:r w:rsidRPr="00766352">
          <w:rPr>
            <w:rStyle w:val="Hyperlink"/>
          </w:rPr>
          <w:t>https://github.com/freddygabbay/covid19explainableML</w:t>
        </w:r>
      </w:hyperlink>
      <w:r>
        <w:t>.</w:t>
      </w:r>
    </w:p>
    <w:p w14:paraId="31F75105" w14:textId="77777777" w:rsidR="00FF3A67" w:rsidRDefault="00FF3A67" w:rsidP="00FF3A67">
      <w:pPr>
        <w:pStyle w:val="MDPI31text"/>
      </w:pPr>
      <w:r>
        <w:t>We highly encourage future work to extend and enhance this study in the following aspects:</w:t>
      </w:r>
    </w:p>
    <w:p w14:paraId="1B0A5E74" w14:textId="77777777" w:rsidR="00FF3A67" w:rsidRDefault="00FF3A67" w:rsidP="00FF3A67">
      <w:pPr>
        <w:pStyle w:val="MDPI31text"/>
        <w:numPr>
          <w:ilvl w:val="0"/>
          <w:numId w:val="20"/>
        </w:numPr>
      </w:pPr>
      <w:r>
        <w:t>An exploration using another high-quality dataset is suggested to further understand the models’ performance and limitations.</w:t>
      </w:r>
    </w:p>
    <w:p w14:paraId="4B961C47" w14:textId="77777777" w:rsidR="00FF3A67" w:rsidRDefault="00FF3A67" w:rsidP="00FF3A67">
      <w:pPr>
        <w:pStyle w:val="MDPI31text"/>
        <w:numPr>
          <w:ilvl w:val="0"/>
          <w:numId w:val="20"/>
        </w:numPr>
      </w:pPr>
      <w:r>
        <w:t>We also encourage a further examination of transfer-learning methods, which can adapt the learning process from one dataset to other datasets.</w:t>
      </w:r>
    </w:p>
    <w:p w14:paraId="44481C2C" w14:textId="77777777" w:rsidR="00817926" w:rsidRDefault="00FF3A67" w:rsidP="00817926">
      <w:pPr>
        <w:pStyle w:val="MDPI31text"/>
        <w:numPr>
          <w:ilvl w:val="0"/>
          <w:numId w:val="20"/>
        </w:numPr>
      </w:pPr>
      <w:r>
        <w:t xml:space="preserve">Due to the structure of the database, the model is unable to predict deterioration or amelioration (i.e., a transition from one level of severity to another) based on demographic variables, medical history, and type of intervention. This is beyond the scope of this paper but should be attempted in future studies. </w:t>
      </w:r>
    </w:p>
    <w:p w14:paraId="2545A1E3" w14:textId="6AAF1A86" w:rsidR="00817926" w:rsidRDefault="00FF3A67" w:rsidP="00817926">
      <w:pPr>
        <w:pStyle w:val="MDPI31text"/>
        <w:numPr>
          <w:ilvl w:val="0"/>
          <w:numId w:val="20"/>
        </w:numPr>
      </w:pPr>
      <w:r>
        <w:t>Future studies are also encouraged to develop models that can generate a timeline depicting the progression of illness.</w:t>
      </w:r>
    </w:p>
    <w:p w14:paraId="5A997533" w14:textId="712ABB98" w:rsidR="00817926" w:rsidRDefault="00817926" w:rsidP="00817926">
      <w:pPr>
        <w:pStyle w:val="MDPI31text"/>
      </w:pPr>
    </w:p>
    <w:p w14:paraId="246BCB9A" w14:textId="7080FFA1" w:rsidR="00FF0BD6" w:rsidRDefault="00FF0BD6" w:rsidP="001A242A">
      <w:pPr>
        <w:pStyle w:val="MDPI62BackMatter"/>
        <w:spacing w:before="240"/>
      </w:pPr>
      <w:r w:rsidRPr="00FA04F1">
        <w:rPr>
          <w:b/>
        </w:rPr>
        <w:t>Supplementary Materials:</w:t>
      </w:r>
      <w:r w:rsidRPr="00FA04F1">
        <w:t xml:space="preserve"> </w:t>
      </w:r>
      <w:r w:rsidR="00773E24">
        <w:t>This research uses</w:t>
      </w:r>
      <w:r w:rsidR="00773E24" w:rsidRPr="00773E24">
        <w:t xml:space="preserve"> an open dataset provided by the Mexican Federal Health Secretary through the General Director of Epidemiology</w:t>
      </w:r>
      <w:r w:rsidR="00773E24">
        <w:t>:</w:t>
      </w:r>
      <w:r w:rsidR="00773E24" w:rsidRPr="00773E24">
        <w:t xml:space="preserve"> </w:t>
      </w:r>
      <w:hyperlink r:id="rId31" w:history="1">
        <w:r w:rsidR="00773E24" w:rsidRPr="00817926">
          <w:t>https://www.gob.mx/salud/documentos/datos-abiertos-152127</w:t>
        </w:r>
      </w:hyperlink>
    </w:p>
    <w:p w14:paraId="566EAAFC" w14:textId="65ADD708" w:rsidR="00FF0BD6" w:rsidRPr="00613B31" w:rsidRDefault="00FF0BD6" w:rsidP="00FF0BD6">
      <w:pPr>
        <w:pStyle w:val="MDPI62BackMatter"/>
      </w:pPr>
      <w:r w:rsidRPr="00613B31">
        <w:rPr>
          <w:b/>
        </w:rPr>
        <w:t>Author Contributions:</w:t>
      </w:r>
      <w:r w:rsidRPr="00613B31">
        <w:t xml:space="preserve"> Conceptualization, </w:t>
      </w:r>
      <w:r w:rsidR="000D72BC">
        <w:t>F.G</w:t>
      </w:r>
      <w:r w:rsidRPr="00613B31">
        <w:t xml:space="preserve">. and </w:t>
      </w:r>
      <w:r w:rsidR="000D72BC">
        <w:t>S</w:t>
      </w:r>
      <w:r w:rsidRPr="00613B31">
        <w:t>.</w:t>
      </w:r>
      <w:r w:rsidR="000D72BC">
        <w:t>B-L</w:t>
      </w:r>
      <w:r w:rsidRPr="00613B31">
        <w:t xml:space="preserve">.; methodology, </w:t>
      </w:r>
      <w:r w:rsidR="000D72BC">
        <w:t>F</w:t>
      </w:r>
      <w:r w:rsidRPr="00613B31">
        <w:t>.</w:t>
      </w:r>
      <w:r w:rsidR="000D72BC">
        <w:t>G</w:t>
      </w:r>
      <w:r w:rsidRPr="00613B31">
        <w:t xml:space="preserve">.; software, </w:t>
      </w:r>
      <w:r w:rsidR="000D72BC">
        <w:t>N</w:t>
      </w:r>
      <w:r w:rsidRPr="00613B31">
        <w:t>.</w:t>
      </w:r>
      <w:r w:rsidR="000D72BC">
        <w:t>H, O.M. and F.G.</w:t>
      </w:r>
      <w:r w:rsidRPr="00613B31">
        <w:t xml:space="preserve">; validation, </w:t>
      </w:r>
      <w:r w:rsidR="000D72BC">
        <w:t>N</w:t>
      </w:r>
      <w:r w:rsidR="000D72BC" w:rsidRPr="00613B31">
        <w:t>.</w:t>
      </w:r>
      <w:r w:rsidR="000D72BC">
        <w:t>H and O.M</w:t>
      </w:r>
      <w:r w:rsidRPr="00613B31">
        <w:t xml:space="preserve">.; formal analysis, </w:t>
      </w:r>
      <w:r w:rsidR="000D72BC">
        <w:t>N</w:t>
      </w:r>
      <w:r w:rsidR="000D72BC" w:rsidRPr="00613B31">
        <w:t>.</w:t>
      </w:r>
      <w:r w:rsidR="000D72BC">
        <w:t>H, O.M. S.B. and F.G.</w:t>
      </w:r>
      <w:r w:rsidRPr="00613B31">
        <w:t xml:space="preserve">; investigation, </w:t>
      </w:r>
      <w:r w:rsidR="00915285">
        <w:t>N</w:t>
      </w:r>
      <w:r w:rsidR="00915285" w:rsidRPr="00613B31">
        <w:t>.</w:t>
      </w:r>
      <w:r w:rsidR="00915285">
        <w:t>H, O.M. S.B. and F.G.</w:t>
      </w:r>
      <w:r w:rsidRPr="00613B31">
        <w:t xml:space="preserve">; resources, </w:t>
      </w:r>
      <w:r w:rsidR="00915285">
        <w:t>F.G</w:t>
      </w:r>
      <w:r w:rsidRPr="00613B31">
        <w:t>.</w:t>
      </w:r>
      <w:r w:rsidR="00915285">
        <w:t xml:space="preserve"> and S.B.</w:t>
      </w:r>
      <w:r w:rsidRPr="00613B31">
        <w:t xml:space="preserve">; data curation, </w:t>
      </w:r>
      <w:r w:rsidR="00915285">
        <w:t>F.G</w:t>
      </w:r>
      <w:r w:rsidR="00915285" w:rsidRPr="00613B31">
        <w:t>.</w:t>
      </w:r>
      <w:r w:rsidR="00915285">
        <w:t xml:space="preserve"> and S.B.</w:t>
      </w:r>
      <w:r w:rsidRPr="00613B31">
        <w:t xml:space="preserve">; writing—original draft preparation, </w:t>
      </w:r>
      <w:r w:rsidR="00915285">
        <w:t>F.G</w:t>
      </w:r>
      <w:r w:rsidR="00915285" w:rsidRPr="00613B31">
        <w:t>.</w:t>
      </w:r>
      <w:r w:rsidR="00915285">
        <w:t xml:space="preserve"> and S.B</w:t>
      </w:r>
      <w:r w:rsidRPr="00613B31">
        <w:t xml:space="preserve">.; writing—review and editing, </w:t>
      </w:r>
      <w:r w:rsidR="00915285">
        <w:t>F.G</w:t>
      </w:r>
      <w:r w:rsidR="00915285" w:rsidRPr="00613B31">
        <w:t>.</w:t>
      </w:r>
      <w:r w:rsidR="00915285">
        <w:t xml:space="preserve"> and S.B.</w:t>
      </w:r>
      <w:r w:rsidRPr="00613B31">
        <w:t xml:space="preserve">; visualization, </w:t>
      </w:r>
      <w:r w:rsidR="00915285">
        <w:t>N</w:t>
      </w:r>
      <w:r w:rsidR="00915285" w:rsidRPr="00613B31">
        <w:t>.</w:t>
      </w:r>
      <w:r w:rsidR="00915285">
        <w:t>H, O.M. S.B. and F.G.</w:t>
      </w:r>
      <w:r w:rsidRPr="00613B31">
        <w:t xml:space="preserve">; supervision, </w:t>
      </w:r>
      <w:r w:rsidR="00915285">
        <w:t>F.G</w:t>
      </w:r>
      <w:r w:rsidR="00915285" w:rsidRPr="00613B31">
        <w:t>.</w:t>
      </w:r>
      <w:r w:rsidR="00915285">
        <w:t xml:space="preserve"> and S.B</w:t>
      </w:r>
      <w:r w:rsidR="00915285" w:rsidRPr="00613B31">
        <w:t>.;</w:t>
      </w:r>
      <w:r w:rsidR="00915285">
        <w:t xml:space="preserve"> </w:t>
      </w:r>
      <w:r w:rsidRPr="00613B31">
        <w:t xml:space="preserve">project administration, </w:t>
      </w:r>
      <w:r w:rsidR="00915285">
        <w:t>F</w:t>
      </w:r>
      <w:r w:rsidRPr="00613B31">
        <w:t>.</w:t>
      </w:r>
      <w:r w:rsidR="00915285">
        <w:t>G</w:t>
      </w:r>
      <w:r w:rsidRPr="00613B31">
        <w:t xml:space="preserve">.; funding acquisition, </w:t>
      </w:r>
      <w:r w:rsidR="00915285">
        <w:t>F</w:t>
      </w:r>
      <w:r w:rsidRPr="00613B31">
        <w:t>.</w:t>
      </w:r>
      <w:r w:rsidR="00915285">
        <w:t>G</w:t>
      </w:r>
      <w:r w:rsidRPr="00613B31">
        <w:t>. All authors have read and agreed to the published version of the manuscript.</w:t>
      </w:r>
    </w:p>
    <w:p w14:paraId="6EA26FCB" w14:textId="25352F35" w:rsidR="00FF0BD6" w:rsidRPr="00613B31" w:rsidRDefault="00FF0BD6" w:rsidP="00FF0BD6">
      <w:pPr>
        <w:pStyle w:val="MDPI62BackMatter"/>
      </w:pPr>
      <w:r w:rsidRPr="00613B31">
        <w:rPr>
          <w:b/>
        </w:rPr>
        <w:t>Funding:</w:t>
      </w:r>
      <w:r w:rsidRPr="00613B31">
        <w:t xml:space="preserve"> This research received no external funding.</w:t>
      </w:r>
    </w:p>
    <w:p w14:paraId="68A7AE50" w14:textId="411F1724" w:rsidR="002969DF" w:rsidRPr="007D75A8" w:rsidRDefault="002969DF" w:rsidP="002969DF">
      <w:pPr>
        <w:pStyle w:val="MDPI62BackMatter"/>
        <w:rPr>
          <w:b/>
        </w:rPr>
      </w:pPr>
      <w:bookmarkStart w:id="0" w:name="_Hlk60054323"/>
      <w:r w:rsidRPr="007D75A8">
        <w:rPr>
          <w:b/>
        </w:rPr>
        <w:t xml:space="preserve">Institutional Review Board Statement: </w:t>
      </w:r>
      <w:r w:rsidRPr="007D75A8">
        <w:t>T</w:t>
      </w:r>
      <w:r w:rsidR="00773E24" w:rsidRPr="00773E24">
        <w:t>his study is based on an anonymized, publicly available database.</w:t>
      </w:r>
      <w:r w:rsidR="00773E24">
        <w:rPr>
          <w:rtl/>
        </w:rPr>
        <w:t xml:space="preserve"> </w:t>
      </w:r>
      <w:r w:rsidR="00773E24">
        <w:t>T</w:t>
      </w:r>
      <w:r w:rsidRPr="007D75A8">
        <w:t xml:space="preserve">he study was conducted according to the guidelines of </w:t>
      </w:r>
      <w:r w:rsidR="00773E24" w:rsidRPr="00773E24">
        <w:t>the Ruppin Academic Center Research</w:t>
      </w:r>
      <w:r w:rsidRPr="007D75A8">
        <w:t>.</w:t>
      </w:r>
    </w:p>
    <w:p w14:paraId="6EC2ECCF" w14:textId="7F8D77D3" w:rsidR="002969DF" w:rsidRDefault="002969DF" w:rsidP="00773E24">
      <w:pPr>
        <w:pStyle w:val="MDPI62BackMatter"/>
        <w:spacing w:after="0"/>
      </w:pPr>
      <w:r w:rsidRPr="007D75A8">
        <w:rPr>
          <w:b/>
        </w:rPr>
        <w:t xml:space="preserve">Informed Consent Statement: </w:t>
      </w:r>
      <w:r w:rsidRPr="007D75A8">
        <w:t xml:space="preserve">Patient consent was waived </w:t>
      </w:r>
      <w:r w:rsidR="00773E24">
        <w:t xml:space="preserve">since the used dataset was anonymized and publicly available on behalf of the </w:t>
      </w:r>
      <w:r w:rsidR="00773E24" w:rsidRPr="00773E24">
        <w:t>Mexican Federal Health Secretary, General Director of Epidemiology</w:t>
      </w:r>
      <w:r w:rsidR="00773E24">
        <w:t>.</w:t>
      </w:r>
    </w:p>
    <w:p w14:paraId="713ACA58" w14:textId="77777777" w:rsidR="00773E24" w:rsidRPr="007D75A8" w:rsidRDefault="00773E24" w:rsidP="004D4010">
      <w:pPr>
        <w:pStyle w:val="MDPI62BackMatter"/>
        <w:spacing w:after="0"/>
        <w:rPr>
          <w:lang w:bidi="he-IL"/>
        </w:rPr>
      </w:pPr>
    </w:p>
    <w:bookmarkEnd w:id="0"/>
    <w:p w14:paraId="2B01E1FB" w14:textId="2A823457" w:rsidR="00FF0BD6" w:rsidRPr="00613B31" w:rsidRDefault="00FF0BD6" w:rsidP="00FF0BD6">
      <w:pPr>
        <w:pStyle w:val="MDPI62BackMatter"/>
      </w:pPr>
      <w:r w:rsidRPr="00613B31">
        <w:rPr>
          <w:b/>
        </w:rPr>
        <w:t>Conflicts of Interest:</w:t>
      </w:r>
      <w:r w:rsidRPr="00613B31">
        <w:t xml:space="preserve"> The authors declare no conflict of interest</w:t>
      </w:r>
      <w:r w:rsidR="00817926">
        <w:t>.</w:t>
      </w:r>
    </w:p>
    <w:p w14:paraId="59761B18" w14:textId="77777777" w:rsidR="00817926" w:rsidRDefault="00817926" w:rsidP="001A242A">
      <w:pPr>
        <w:pStyle w:val="MDPI21heading1"/>
        <w:ind w:left="0"/>
      </w:pPr>
    </w:p>
    <w:p w14:paraId="3B5F43A6" w14:textId="4C05C7D7" w:rsidR="00FF0BD6" w:rsidRPr="00325902" w:rsidRDefault="00FF0BD6" w:rsidP="009C2D5C">
      <w:pPr>
        <w:pStyle w:val="MDPI21heading1"/>
        <w:ind w:left="0"/>
      </w:pPr>
      <w:r w:rsidRPr="00FA04F1">
        <w:t>References</w:t>
      </w:r>
    </w:p>
    <w:p w14:paraId="7F188EAA" w14:textId="77777777" w:rsidR="00817926" w:rsidRDefault="00817926" w:rsidP="00817926">
      <w:pPr>
        <w:pStyle w:val="MDPI71References"/>
        <w:numPr>
          <w:ilvl w:val="0"/>
          <w:numId w:val="11"/>
        </w:numPr>
        <w:ind w:left="425" w:hanging="425"/>
      </w:pPr>
      <w:proofErr w:type="spellStart"/>
      <w:r w:rsidRPr="0055092E">
        <w:t>Heldt</w:t>
      </w:r>
      <w:proofErr w:type="spellEnd"/>
      <w:r w:rsidRPr="0055092E">
        <w:t>, F. S., Vizcaychipi, M. P., Peacock, S., Cinelli, M., McLachlan, L., Andreotti, F., ... &amp; Khan, R. T. (2021). Early risk assessment for COVID-19 patients from emergency department data using machine learning. Scientific reports, 11(1), 1-13.</w:t>
      </w:r>
    </w:p>
    <w:p w14:paraId="6C260FCC" w14:textId="77777777" w:rsidR="00817926" w:rsidRDefault="00817926" w:rsidP="00817926">
      <w:pPr>
        <w:pStyle w:val="MDPI71References"/>
        <w:numPr>
          <w:ilvl w:val="0"/>
          <w:numId w:val="11"/>
        </w:numPr>
        <w:ind w:left="425" w:hanging="425"/>
      </w:pPr>
      <w:r w:rsidRPr="0055092E">
        <w:t>Shamout, F. E., Shen, Y., Wu, N., Kaku, A., Park, J., Makino, T.,  &amp; Geras, K. J. (2021). An artificial intelligence system for predicting the deterioration of COVID-19 patients in the emergency department. NPJ digital medicine, 4(1), 1-11.</w:t>
      </w:r>
    </w:p>
    <w:p w14:paraId="0B39065D" w14:textId="77777777" w:rsidR="00817926" w:rsidRDefault="00817926" w:rsidP="00817926">
      <w:pPr>
        <w:pStyle w:val="MDPI71References"/>
        <w:numPr>
          <w:ilvl w:val="0"/>
          <w:numId w:val="11"/>
        </w:numPr>
        <w:ind w:left="425" w:hanging="425"/>
      </w:pPr>
      <w:r w:rsidRPr="00817926">
        <w:t xml:space="preserve">Zheng, S., Fan, J., Yu, F., Feng, B., Lou, B., Zou, Q., ... </w:t>
      </w:r>
      <w:r w:rsidRPr="0055092E">
        <w:t>&amp; Liang, T. (2020). Viral load dynamics and disease severity in patients infected with SARS-CoV-2 in Zhejiang province, China, January-March 2020: retrospective cohort study. bmj, 369.</w:t>
      </w:r>
    </w:p>
    <w:p w14:paraId="25B5DE00" w14:textId="77777777" w:rsidR="00817926" w:rsidRDefault="00817926" w:rsidP="00817926">
      <w:pPr>
        <w:pStyle w:val="MDPI71References"/>
        <w:numPr>
          <w:ilvl w:val="0"/>
          <w:numId w:val="11"/>
        </w:numPr>
        <w:ind w:left="425" w:hanging="425"/>
      </w:pPr>
      <w:r w:rsidRPr="00ED7BE3">
        <w:t>Mexican Federal Health Secretary</w:t>
      </w:r>
      <w:r>
        <w:t xml:space="preserve">, </w:t>
      </w:r>
      <w:r w:rsidRPr="00ED7BE3">
        <w:t>General Director of Epidemiology</w:t>
      </w:r>
      <w:r>
        <w:t>, open dataset.</w:t>
      </w:r>
      <w:r w:rsidRPr="00ED7BE3">
        <w:t xml:space="preserve"> </w:t>
      </w:r>
      <w:hyperlink r:id="rId32" w:history="1">
        <w:r w:rsidRPr="00817926">
          <w:t>https://www.gob.mx/salud/documentos/datos-abiertos-152127</w:t>
        </w:r>
      </w:hyperlink>
      <w:r>
        <w:t xml:space="preserve"> </w:t>
      </w:r>
    </w:p>
    <w:p w14:paraId="4D127307" w14:textId="77777777" w:rsidR="00817926" w:rsidRDefault="00817926" w:rsidP="00817926">
      <w:pPr>
        <w:pStyle w:val="MDPI71References"/>
        <w:numPr>
          <w:ilvl w:val="0"/>
          <w:numId w:val="11"/>
        </w:numPr>
        <w:ind w:left="425" w:hanging="425"/>
      </w:pPr>
      <w:r w:rsidRPr="002E1C50">
        <w:t>Charu C. Aggarwal</w:t>
      </w:r>
      <w:r>
        <w:t xml:space="preserve">. </w:t>
      </w:r>
      <w:r w:rsidRPr="002E1C50">
        <w:t>Neural Networks and Deep Learning</w:t>
      </w:r>
      <w:r>
        <w:t xml:space="preserve">. Springer Edition, </w:t>
      </w:r>
      <w:r w:rsidRPr="002E1C50">
        <w:t>ISBN 978-3-319-94462-3</w:t>
      </w:r>
      <w:r>
        <w:t>.</w:t>
      </w:r>
    </w:p>
    <w:p w14:paraId="57D3A2E4" w14:textId="77777777" w:rsidR="00817926" w:rsidRDefault="00817926" w:rsidP="00817926">
      <w:pPr>
        <w:pStyle w:val="MDPI71References"/>
        <w:numPr>
          <w:ilvl w:val="0"/>
          <w:numId w:val="11"/>
        </w:numPr>
        <w:ind w:left="425" w:hanging="425"/>
      </w:pPr>
      <w:r w:rsidRPr="00210EAA">
        <w:t>Scott M. Lundberg and Su-In Lee. 2017. A unified approach to interpreting model predictions. In Proceedings of the 31st International Conference on Neural Information Processing Systems (NIPS'17). Curran Associates Inc., Red Hook, NY, USA, 4768–4777.</w:t>
      </w:r>
    </w:p>
    <w:p w14:paraId="6D1CEC60" w14:textId="77777777" w:rsidR="00817926" w:rsidRDefault="00817926" w:rsidP="00817926">
      <w:pPr>
        <w:pStyle w:val="MDPI71References"/>
        <w:numPr>
          <w:ilvl w:val="0"/>
          <w:numId w:val="11"/>
        </w:numPr>
        <w:ind w:left="425" w:hanging="425"/>
      </w:pPr>
      <w:r w:rsidRPr="00817926">
        <w:t xml:space="preserve">Marco Tulio Ribeiro, Sameer Singh, and Carlos Guestrin. </w:t>
      </w:r>
      <w:r w:rsidRPr="00210EAA">
        <w:t>2016. "Why Should I Trust You?": Explaining the Predictions of Any Classifier. In Proceedings of the 22nd ACM SIGKDD International Conference on Knowledge Discovery and Data Mining (KDD '16). Association for Computing Machinery, New York, NY, USA, 1135–1144. DOI:https://doi.org/10.1145/2939672.2939778</w:t>
      </w:r>
      <w:r>
        <w:t>.</w:t>
      </w:r>
    </w:p>
    <w:p w14:paraId="09A52021" w14:textId="77777777" w:rsidR="00817926" w:rsidRDefault="00817926" w:rsidP="00817926">
      <w:pPr>
        <w:pStyle w:val="MDPI71References"/>
        <w:numPr>
          <w:ilvl w:val="0"/>
          <w:numId w:val="11"/>
        </w:numPr>
        <w:ind w:left="425" w:hanging="425"/>
      </w:pPr>
      <w:r w:rsidRPr="00DF19CB">
        <w:t>Ahmed Fawzy Mohamed Gad</w:t>
      </w:r>
      <w:r>
        <w:t xml:space="preserve">, </w:t>
      </w:r>
      <w:r w:rsidRPr="009D6658">
        <w:t>Building Android Apps in Python Using Kivy with Android Studio: With Pyjnius, Plyer, and Buildozer</w:t>
      </w:r>
      <w:r>
        <w:t xml:space="preserve">. Apress edition. </w:t>
      </w:r>
      <w:r w:rsidRPr="00DF19CB">
        <w:t>ISBN-13: 978-1484250303</w:t>
      </w:r>
      <w:r>
        <w:t>.</w:t>
      </w:r>
    </w:p>
    <w:p w14:paraId="1ECE5234" w14:textId="77777777" w:rsidR="00817926" w:rsidRDefault="00817926" w:rsidP="00817926">
      <w:pPr>
        <w:pStyle w:val="MDPI71References"/>
        <w:numPr>
          <w:ilvl w:val="0"/>
          <w:numId w:val="11"/>
        </w:numPr>
        <w:ind w:left="425" w:hanging="425"/>
      </w:pPr>
      <w:r w:rsidRPr="00DF19CB">
        <w:t>Antonio Gullì</w:t>
      </w:r>
      <w:r>
        <w:t xml:space="preserve"> and </w:t>
      </w:r>
      <w:r w:rsidRPr="00DF19CB">
        <w:t>Sujit Pal</w:t>
      </w:r>
      <w:r>
        <w:t xml:space="preserve">, Deep Leaarning With Keras. </w:t>
      </w:r>
      <w:r w:rsidRPr="00DF19CB">
        <w:t>Packt Publishing Limited</w:t>
      </w:r>
      <w:r>
        <w:t xml:space="preserve">. </w:t>
      </w:r>
      <w:r w:rsidRPr="00DF19CB">
        <w:t>ISBN10 1787128423</w:t>
      </w:r>
      <w:r>
        <w:t>.</w:t>
      </w:r>
    </w:p>
    <w:p w14:paraId="6C3461EA" w14:textId="77777777" w:rsidR="00817926" w:rsidRPr="00EE0DEB" w:rsidRDefault="00817926" w:rsidP="00817926">
      <w:pPr>
        <w:pStyle w:val="MDPI71References"/>
        <w:numPr>
          <w:ilvl w:val="0"/>
          <w:numId w:val="11"/>
        </w:numPr>
        <w:ind w:left="425" w:hanging="425"/>
      </w:pPr>
      <w:r w:rsidRPr="00817926">
        <w:t>Sidey-Gibbons, J., Sidey-Gibbons, C. Machine learning in medicine: a practical introduction. BMC Med Res Methodol 19, 64 (2019). https://doi.org/10.1186/s12874-019-0681-4</w:t>
      </w:r>
    </w:p>
    <w:p w14:paraId="309D43B9" w14:textId="77777777" w:rsidR="00817926" w:rsidRDefault="00817926" w:rsidP="00817926">
      <w:pPr>
        <w:pStyle w:val="MDPI71References"/>
        <w:numPr>
          <w:ilvl w:val="0"/>
          <w:numId w:val="11"/>
        </w:numPr>
        <w:ind w:left="425" w:hanging="425"/>
      </w:pPr>
      <w:r w:rsidRPr="00EE0DEB">
        <w:t>Y. Song et al., "Deep learning Enables Accurate Diagnosis of Novel Coronavirus (COVID-19) with CT images," in IEEE/ACM Transactions on Computational Biology and Bioinformatics, doi: 10.1109/TCBB.2021.3065361.</w:t>
      </w:r>
    </w:p>
    <w:p w14:paraId="1C3BD179" w14:textId="77777777" w:rsidR="00817926" w:rsidRDefault="00817926" w:rsidP="00817926">
      <w:pPr>
        <w:pStyle w:val="MDPI71References"/>
        <w:numPr>
          <w:ilvl w:val="0"/>
          <w:numId w:val="11"/>
        </w:numPr>
        <w:ind w:left="425" w:hanging="425"/>
      </w:pPr>
      <w:r w:rsidRPr="00EE0DEB">
        <w:t>Gergo Pinter, Imre Felde, Amir Mosavi, Pedram Ghamisi and Richard Gloaguen</w:t>
      </w:r>
      <w:r>
        <w:t>.</w:t>
      </w:r>
      <w:r w:rsidRPr="00EE0DEB">
        <w:t xml:space="preserve"> COVID-19 Pandemic Prediction for Hungary; A Hybrid Machine Learning Approac</w:t>
      </w:r>
      <w:r>
        <w:t xml:space="preserve">h. MDPI </w:t>
      </w:r>
      <w:r w:rsidRPr="00EE0DEB">
        <w:t>Mathematics 2020, 8, 890; doi:10.3390/math8060890</w:t>
      </w:r>
    </w:p>
    <w:p w14:paraId="3DDFCA73" w14:textId="078151D9" w:rsidR="00817926" w:rsidRDefault="00817926" w:rsidP="00817926">
      <w:pPr>
        <w:pStyle w:val="MDPI71References"/>
        <w:numPr>
          <w:ilvl w:val="0"/>
          <w:numId w:val="11"/>
        </w:numPr>
        <w:ind w:left="425" w:hanging="425"/>
      </w:pPr>
      <w:r w:rsidRPr="00817926">
        <w:t xml:space="preserve">Zoabi, Y., Deri-Rozov, S. &amp; Shomron, N. Machine learning-based prediction of COVID-19 diagnosis based on symptoms. npj Digit. Med. 4, 3 (2021). </w:t>
      </w:r>
      <w:hyperlink r:id="rId33" w:history="1">
        <w:r w:rsidR="00CB01F7" w:rsidRPr="00766352">
          <w:rPr>
            <w:rStyle w:val="Hyperlink"/>
          </w:rPr>
          <w:t>https://doi.org/10.1038/s41746-020-00372-6</w:t>
        </w:r>
      </w:hyperlink>
      <w:r>
        <w:t>.</w:t>
      </w:r>
    </w:p>
    <w:p w14:paraId="345657B0" w14:textId="60A231CE" w:rsidR="00CB01F7" w:rsidRDefault="00CB01F7" w:rsidP="00817926">
      <w:pPr>
        <w:pStyle w:val="MDPI71References"/>
        <w:numPr>
          <w:ilvl w:val="0"/>
          <w:numId w:val="11"/>
        </w:numPr>
        <w:ind w:left="425" w:hanging="425"/>
      </w:pPr>
      <w:proofErr w:type="spellStart"/>
      <w:r w:rsidRPr="00CB01F7">
        <w:t>Breiman</w:t>
      </w:r>
      <w:proofErr w:type="spellEnd"/>
      <w:r w:rsidR="006352C8">
        <w:t xml:space="preserve"> L</w:t>
      </w:r>
      <w:r w:rsidRPr="00CB01F7">
        <w:t>. Random forests. Journal Machine Learning archive, 45(1), pp. 5–32, 2001.</w:t>
      </w:r>
    </w:p>
    <w:p w14:paraId="4346D3D8" w14:textId="1470B1CC" w:rsidR="006352C8" w:rsidRDefault="006352C8" w:rsidP="00817926">
      <w:pPr>
        <w:pStyle w:val="MDPI71References"/>
        <w:numPr>
          <w:ilvl w:val="0"/>
          <w:numId w:val="11"/>
        </w:numPr>
        <w:ind w:left="425" w:hanging="425"/>
      </w:pPr>
      <w:proofErr w:type="spellStart"/>
      <w:r w:rsidRPr="006352C8">
        <w:t>Kingma</w:t>
      </w:r>
      <w:proofErr w:type="spellEnd"/>
      <w:r w:rsidRPr="006352C8">
        <w:t xml:space="preserve">, D.P. and Ba, J., 2014. Adam: A method for stochastic optimization. </w:t>
      </w:r>
      <w:proofErr w:type="spellStart"/>
      <w:r w:rsidRPr="006352C8">
        <w:t>arXiv</w:t>
      </w:r>
      <w:proofErr w:type="spellEnd"/>
      <w:r w:rsidRPr="006352C8">
        <w:t xml:space="preserve"> preprint arXiv:1412.6980.</w:t>
      </w:r>
    </w:p>
    <w:p w14:paraId="5889B64D" w14:textId="77777777" w:rsidR="006B05DE" w:rsidRDefault="006B05DE" w:rsidP="006B05DE">
      <w:pPr>
        <w:pStyle w:val="MDPI71References"/>
        <w:numPr>
          <w:ilvl w:val="0"/>
          <w:numId w:val="11"/>
        </w:numPr>
        <w:ind w:left="425" w:hanging="425"/>
      </w:pPr>
      <w:r>
        <w:t xml:space="preserve">Chan, JFW et al., (2020). A familial cluster of pneumonia associated with the 2019 </w:t>
      </w:r>
      <w:proofErr w:type="spellStart"/>
      <w:r>
        <w:t>novelcoronavirus</w:t>
      </w:r>
      <w:proofErr w:type="spellEnd"/>
      <w:r>
        <w:t xml:space="preserve"> indicating person-to-person transmission: A study of a family cluster. </w:t>
      </w:r>
      <w:proofErr w:type="spellStart"/>
      <w:r>
        <w:t>TheLancet</w:t>
      </w:r>
      <w:proofErr w:type="spellEnd"/>
      <w:r>
        <w:t>, 395(10223), 514–523, https://doi.org/10.1016/S0140-6736(20)30154-9</w:t>
      </w:r>
    </w:p>
    <w:p w14:paraId="36237C6B" w14:textId="77777777" w:rsidR="006B05DE" w:rsidRDefault="006B05DE" w:rsidP="006B05DE">
      <w:pPr>
        <w:pStyle w:val="MDPI71References"/>
        <w:numPr>
          <w:ilvl w:val="0"/>
          <w:numId w:val="11"/>
        </w:numPr>
        <w:ind w:left="425" w:hanging="425"/>
      </w:pPr>
      <w:r>
        <w:t xml:space="preserve"> Yin, S, N Zhang and H Dong (2020). Preventing COVID-19 from the perspective of </w:t>
      </w:r>
      <w:proofErr w:type="spellStart"/>
      <w:r>
        <w:t>industrialinformation</w:t>
      </w:r>
      <w:proofErr w:type="spellEnd"/>
      <w:r>
        <w:t xml:space="preserve"> integration: Evaluation and continuous improvement of information </w:t>
      </w:r>
      <w:proofErr w:type="spellStart"/>
      <w:r>
        <w:t>networksfor</w:t>
      </w:r>
      <w:proofErr w:type="spellEnd"/>
      <w:r>
        <w:t xml:space="preserve"> sustainable epidemic prevention. Journal of Industrial Information Integration, 19,100157, https://doi.org/10.1016/j.jii.2020.100157.</w:t>
      </w:r>
    </w:p>
    <w:p w14:paraId="0A68E38D" w14:textId="77777777" w:rsidR="006B05DE" w:rsidRDefault="006B05DE" w:rsidP="006B05DE">
      <w:pPr>
        <w:pStyle w:val="MDPI71References"/>
        <w:numPr>
          <w:ilvl w:val="0"/>
          <w:numId w:val="11"/>
        </w:numPr>
        <w:ind w:left="425" w:hanging="425"/>
      </w:pPr>
      <w:r>
        <w:t xml:space="preserve">Zu, ZY, MD Jiang, PP Xu, W Chen, QQ Ni, GM Lu and LJ Zhang (2020). </w:t>
      </w:r>
      <w:proofErr w:type="spellStart"/>
      <w:r>
        <w:t>Coronavirusdisease</w:t>
      </w:r>
      <w:proofErr w:type="spellEnd"/>
      <w:r>
        <w:t xml:space="preserve"> 2019 (COVID-19): A perspective from China. Radiology, 200490, https://doi.org/10.1148/radiol.2020200490</w:t>
      </w:r>
    </w:p>
    <w:p w14:paraId="74EE410E" w14:textId="77777777" w:rsidR="006B05DE" w:rsidRDefault="006B05DE" w:rsidP="006B05DE">
      <w:pPr>
        <w:pStyle w:val="MDPI71References"/>
        <w:numPr>
          <w:ilvl w:val="0"/>
          <w:numId w:val="11"/>
        </w:numPr>
        <w:ind w:left="425" w:hanging="425"/>
      </w:pPr>
      <w:r>
        <w:t xml:space="preserve">Kumar, V (2020). Healthcare centers are turning to AI to combat COVID-19. </w:t>
      </w:r>
      <w:proofErr w:type="spellStart"/>
      <w:r>
        <w:t>AnalyticsInsight</w:t>
      </w:r>
      <w:proofErr w:type="spellEnd"/>
      <w:r>
        <w:t>. https://www.analyticsinsight.net/healthcare-centers-turning-ai-combat-covid-19.</w:t>
      </w:r>
    </w:p>
    <w:p w14:paraId="7342B610" w14:textId="77777777" w:rsidR="006B05DE" w:rsidRDefault="006B05DE" w:rsidP="006B05DE">
      <w:pPr>
        <w:pStyle w:val="MDPI71References"/>
        <w:numPr>
          <w:ilvl w:val="0"/>
          <w:numId w:val="11"/>
        </w:numPr>
        <w:ind w:left="425" w:hanging="425"/>
      </w:pPr>
      <w:r>
        <w:t xml:space="preserve">J. </w:t>
      </w:r>
      <w:proofErr w:type="spellStart"/>
      <w:r>
        <w:t>Laguarta</w:t>
      </w:r>
      <w:proofErr w:type="spellEnd"/>
      <w:r>
        <w:t xml:space="preserve">, F. </w:t>
      </w:r>
      <w:proofErr w:type="spellStart"/>
      <w:r>
        <w:t>Hueto</w:t>
      </w:r>
      <w:proofErr w:type="spellEnd"/>
      <w:r>
        <w:t xml:space="preserve"> and B. </w:t>
      </w:r>
      <w:proofErr w:type="spellStart"/>
      <w:r>
        <w:t>Subirana</w:t>
      </w:r>
      <w:proofErr w:type="spellEnd"/>
      <w:r>
        <w:t xml:space="preserve">, "COVID-19 Artificial Intelligence Diagnosis Using Only Cough Recordings," in IEEE Open Journal of Engineering in Medicine and Biology, vol. 1, pp. 275-281, 2020, </w:t>
      </w:r>
      <w:proofErr w:type="spellStart"/>
      <w:r>
        <w:t>doi</w:t>
      </w:r>
      <w:proofErr w:type="spellEnd"/>
      <w:r>
        <w:t>: 10.1109/OJEMB.2020.3026928.</w:t>
      </w:r>
    </w:p>
    <w:p w14:paraId="614F66F1" w14:textId="77777777" w:rsidR="006B05DE" w:rsidRDefault="006B05DE" w:rsidP="006B05DE">
      <w:pPr>
        <w:pStyle w:val="MDPI71References"/>
        <w:numPr>
          <w:ilvl w:val="0"/>
          <w:numId w:val="11"/>
        </w:numPr>
        <w:ind w:left="425" w:hanging="425"/>
      </w:pPr>
      <w:proofErr w:type="spellStart"/>
      <w:r>
        <w:t>Maghdid</w:t>
      </w:r>
      <w:proofErr w:type="spellEnd"/>
      <w:r>
        <w:t>, HS, KZ Ghafoor, AS Sadiq, K Curran and K Rabie (2020). A novel ai-</w:t>
      </w:r>
      <w:proofErr w:type="spellStart"/>
      <w:r>
        <w:t>enabledframework</w:t>
      </w:r>
      <w:proofErr w:type="spellEnd"/>
      <w:r>
        <w:t xml:space="preserve"> to diagnose coronavirus covid 19 using smartphone embedded sensors: </w:t>
      </w:r>
      <w:proofErr w:type="spellStart"/>
      <w:r>
        <w:t>Designstudy</w:t>
      </w:r>
      <w:proofErr w:type="spellEnd"/>
      <w:r>
        <w:t>, 1–5, http://arxiv.org/abs/2003.07434.</w:t>
      </w:r>
    </w:p>
    <w:p w14:paraId="3E2D1161" w14:textId="77777777" w:rsidR="006B05DE" w:rsidRDefault="006B05DE" w:rsidP="006B05DE">
      <w:pPr>
        <w:pStyle w:val="MDPI71References"/>
        <w:numPr>
          <w:ilvl w:val="0"/>
          <w:numId w:val="11"/>
        </w:numPr>
        <w:ind w:left="425" w:hanging="425"/>
      </w:pPr>
      <w:r>
        <w:t xml:space="preserve">Wang, L and A Wong (2020). COVID-net: A tailored deep convolutional neural </w:t>
      </w:r>
      <w:proofErr w:type="spellStart"/>
      <w:r>
        <w:t>networkdesign</w:t>
      </w:r>
      <w:proofErr w:type="spellEnd"/>
      <w:r>
        <w:t xml:space="preserve"> for detection of covid-19 cases from chest x-ray images. 1–12, http://arxiv.org/abs/2003.09871.</w:t>
      </w:r>
    </w:p>
    <w:p w14:paraId="62008A4E" w14:textId="77777777" w:rsidR="006B05DE" w:rsidRDefault="006B05DE" w:rsidP="006B05DE">
      <w:pPr>
        <w:pStyle w:val="MDPI71References"/>
        <w:numPr>
          <w:ilvl w:val="0"/>
          <w:numId w:val="11"/>
        </w:numPr>
        <w:ind w:left="425" w:hanging="425"/>
      </w:pPr>
      <w:r>
        <w:t xml:space="preserve">de </w:t>
      </w:r>
      <w:proofErr w:type="spellStart"/>
      <w:r>
        <w:t>Moraes</w:t>
      </w:r>
      <w:proofErr w:type="spellEnd"/>
      <w:r>
        <w:t xml:space="preserve"> Batista, A.F., </w:t>
      </w:r>
      <w:proofErr w:type="spellStart"/>
      <w:r>
        <w:t>Miraglia</w:t>
      </w:r>
      <w:proofErr w:type="spellEnd"/>
      <w:r>
        <w:t xml:space="preserve">, J.L., Donato, T.H.R. and </w:t>
      </w:r>
      <w:proofErr w:type="spellStart"/>
      <w:r>
        <w:t>Chiavegatto</w:t>
      </w:r>
      <w:proofErr w:type="spellEnd"/>
      <w:r>
        <w:t xml:space="preserve"> Filho, A.D.P., 2020. COVID-19 diagnosis prediction in emergency care patients: a machine learning approach. </w:t>
      </w:r>
      <w:proofErr w:type="spellStart"/>
      <w:r>
        <w:t>medRxiv</w:t>
      </w:r>
      <w:proofErr w:type="spellEnd"/>
      <w:r>
        <w:t>.</w:t>
      </w:r>
    </w:p>
    <w:p w14:paraId="49C6CAE5" w14:textId="77777777" w:rsidR="006B05DE" w:rsidRDefault="006B05DE" w:rsidP="006B05DE">
      <w:pPr>
        <w:pStyle w:val="MDPI71References"/>
        <w:numPr>
          <w:ilvl w:val="0"/>
          <w:numId w:val="11"/>
        </w:numPr>
        <w:ind w:left="425" w:hanging="425"/>
      </w:pPr>
      <w:r>
        <w:t>Jiang X, Coffee M, Bari A, et al. Towards an artificial intelligence framework for data-driven prediction of coronavirus clinical severity. Computers. Materials &amp; Continua</w:t>
      </w:r>
      <w:proofErr w:type="gramStart"/>
      <w:r>
        <w:t>2020;63:537</w:t>
      </w:r>
      <w:proofErr w:type="gramEnd"/>
      <w:r>
        <w:t>-51doi:10.32604/cmc.2020.010691</w:t>
      </w:r>
    </w:p>
    <w:p w14:paraId="152BCCC6" w14:textId="44C1C26B" w:rsidR="006B05DE" w:rsidRDefault="006B05DE" w:rsidP="006B05DE">
      <w:pPr>
        <w:pStyle w:val="MDPI71References"/>
        <w:numPr>
          <w:ilvl w:val="0"/>
          <w:numId w:val="11"/>
        </w:numPr>
        <w:ind w:left="425" w:hanging="425"/>
      </w:pPr>
      <w:r w:rsidRPr="00B55968">
        <w:t xml:space="preserve">Pinter, G.; </w:t>
      </w:r>
      <w:proofErr w:type="spellStart"/>
      <w:r w:rsidRPr="00B55968">
        <w:t>Felde</w:t>
      </w:r>
      <w:proofErr w:type="spellEnd"/>
      <w:r w:rsidRPr="00B55968">
        <w:t xml:space="preserve">, I.; </w:t>
      </w:r>
      <w:proofErr w:type="spellStart"/>
      <w:r w:rsidRPr="00B55968">
        <w:t>Mosavi</w:t>
      </w:r>
      <w:proofErr w:type="spellEnd"/>
      <w:r w:rsidRPr="00B55968">
        <w:t xml:space="preserve">, A.; </w:t>
      </w:r>
      <w:proofErr w:type="spellStart"/>
      <w:r w:rsidRPr="00B55968">
        <w:t>Ghamisi</w:t>
      </w:r>
      <w:proofErr w:type="spellEnd"/>
      <w:r w:rsidRPr="00B55968">
        <w:t xml:space="preserve">, P.; </w:t>
      </w:r>
      <w:proofErr w:type="spellStart"/>
      <w:r w:rsidRPr="00B55968">
        <w:t>Gloaguen</w:t>
      </w:r>
      <w:proofErr w:type="spellEnd"/>
      <w:r w:rsidRPr="00B55968">
        <w:t>, R. COVID-19 Pandemic Prediction for Hungary; A Hybrid Machine Learning Approach. Mathematics 2020, 8, 890. https://doi.org/10.3390/math8060890</w:t>
      </w:r>
      <w:r>
        <w:t xml:space="preserve"> </w:t>
      </w:r>
    </w:p>
    <w:p w14:paraId="4C5B80CD" w14:textId="1F3129C4" w:rsidR="006B05DE" w:rsidRDefault="006B05DE" w:rsidP="006B05DE">
      <w:pPr>
        <w:pStyle w:val="MDPI71References"/>
        <w:numPr>
          <w:ilvl w:val="0"/>
          <w:numId w:val="11"/>
        </w:numPr>
        <w:ind w:left="425" w:hanging="425"/>
      </w:pPr>
      <w:proofErr w:type="spellStart"/>
      <w:r w:rsidRPr="00B925D2">
        <w:t>Punn</w:t>
      </w:r>
      <w:proofErr w:type="spellEnd"/>
      <w:r w:rsidRPr="00B925D2">
        <w:t xml:space="preserve">, N.S., </w:t>
      </w:r>
      <w:proofErr w:type="spellStart"/>
      <w:r w:rsidRPr="00B925D2">
        <w:t>Sonbhadra</w:t>
      </w:r>
      <w:proofErr w:type="spellEnd"/>
      <w:r w:rsidRPr="00B925D2">
        <w:t xml:space="preserve">, S.K. and Agarwal, S., 2020. COVID-19 epidemic analysis using machine learning and deep learning algorithms. </w:t>
      </w:r>
      <w:proofErr w:type="spellStart"/>
      <w:r w:rsidRPr="00B925D2">
        <w:t>MedRxiv</w:t>
      </w:r>
      <w:proofErr w:type="spellEnd"/>
      <w:r w:rsidRPr="00B925D2">
        <w:t>.</w:t>
      </w:r>
    </w:p>
    <w:p w14:paraId="6D690D24" w14:textId="557A0A4A" w:rsidR="006B05DE" w:rsidRDefault="006B05DE" w:rsidP="006B05DE">
      <w:pPr>
        <w:pStyle w:val="MDPI71References"/>
        <w:numPr>
          <w:ilvl w:val="0"/>
          <w:numId w:val="11"/>
        </w:numPr>
        <w:ind w:left="425" w:hanging="425"/>
      </w:pPr>
      <w:r w:rsidRPr="00790AA3">
        <w:t xml:space="preserve">Benvenuto, Domenico, Marta </w:t>
      </w:r>
      <w:proofErr w:type="spellStart"/>
      <w:r w:rsidRPr="00790AA3">
        <w:t>Giovanetti</w:t>
      </w:r>
      <w:proofErr w:type="spellEnd"/>
      <w:r w:rsidRPr="00790AA3">
        <w:t xml:space="preserve">, Lazzaro Vassallo, Silvia </w:t>
      </w:r>
      <w:proofErr w:type="spellStart"/>
      <w:r w:rsidRPr="00790AA3">
        <w:t>Angeletti</w:t>
      </w:r>
      <w:proofErr w:type="spellEnd"/>
      <w:r w:rsidRPr="00790AA3">
        <w:t xml:space="preserve">, and Mas- </w:t>
      </w:r>
      <w:proofErr w:type="spellStart"/>
      <w:r w:rsidRPr="00790AA3">
        <w:t>simo</w:t>
      </w:r>
      <w:proofErr w:type="spellEnd"/>
      <w:r w:rsidRPr="00790AA3">
        <w:t xml:space="preserve"> </w:t>
      </w:r>
      <w:proofErr w:type="spellStart"/>
      <w:r w:rsidRPr="00790AA3">
        <w:t>Ciccozzi</w:t>
      </w:r>
      <w:proofErr w:type="spellEnd"/>
      <w:r w:rsidRPr="00790AA3">
        <w:t xml:space="preserve">. </w:t>
      </w:r>
      <w:proofErr w:type="gramStart"/>
      <w:r w:rsidRPr="00790AA3">
        <w:t>”Application</w:t>
      </w:r>
      <w:proofErr w:type="gramEnd"/>
      <w:r w:rsidRPr="00790AA3">
        <w:t xml:space="preserve"> of the ARIMA model on the COVID-2019 epidemic dataset.” Data in brief (2020): 105340.</w:t>
      </w:r>
    </w:p>
    <w:p w14:paraId="722A01A8" w14:textId="79B6F5BA" w:rsidR="006B05DE" w:rsidRDefault="006B05DE" w:rsidP="006B05DE">
      <w:pPr>
        <w:pStyle w:val="MDPI71References"/>
        <w:numPr>
          <w:ilvl w:val="0"/>
          <w:numId w:val="11"/>
        </w:numPr>
        <w:ind w:left="425" w:hanging="425"/>
      </w:pPr>
      <w:r w:rsidRPr="00790AA3">
        <w:t xml:space="preserve">Deb, </w:t>
      </w:r>
      <w:proofErr w:type="spellStart"/>
      <w:r w:rsidRPr="00790AA3">
        <w:t>Soudeep</w:t>
      </w:r>
      <w:proofErr w:type="spellEnd"/>
      <w:r w:rsidRPr="00790AA3">
        <w:t xml:space="preserve">, and </w:t>
      </w:r>
      <w:proofErr w:type="spellStart"/>
      <w:r w:rsidRPr="00790AA3">
        <w:t>Manidipa</w:t>
      </w:r>
      <w:proofErr w:type="spellEnd"/>
      <w:r w:rsidRPr="00790AA3">
        <w:t xml:space="preserve"> Majumdar. </w:t>
      </w:r>
      <w:proofErr w:type="gramStart"/>
      <w:r w:rsidRPr="00790AA3">
        <w:t>”A</w:t>
      </w:r>
      <w:proofErr w:type="gramEnd"/>
      <w:r w:rsidRPr="00790AA3">
        <w:t xml:space="preserve"> time series method to analyze in- </w:t>
      </w:r>
      <w:proofErr w:type="spellStart"/>
      <w:r w:rsidRPr="00790AA3">
        <w:t>cidence</w:t>
      </w:r>
      <w:proofErr w:type="spellEnd"/>
      <w:r w:rsidRPr="00790AA3">
        <w:t xml:space="preserve"> pattern and estimate reproduction number of COVID-19.” </w:t>
      </w:r>
      <w:proofErr w:type="spellStart"/>
      <w:r w:rsidRPr="00790AA3">
        <w:t>arXiv</w:t>
      </w:r>
      <w:proofErr w:type="spellEnd"/>
      <w:r w:rsidRPr="00790AA3">
        <w:t xml:space="preserve"> preprint arXiv:2003.10655 (2020).</w:t>
      </w:r>
    </w:p>
    <w:p w14:paraId="508E734E" w14:textId="282EF32D" w:rsidR="006B05DE" w:rsidRDefault="006B05DE" w:rsidP="006B05DE">
      <w:pPr>
        <w:pStyle w:val="MDPI71References"/>
        <w:numPr>
          <w:ilvl w:val="0"/>
          <w:numId w:val="11"/>
        </w:numPr>
        <w:ind w:left="425" w:hanging="425"/>
      </w:pPr>
      <w:proofErr w:type="spellStart"/>
      <w:r w:rsidRPr="00C0363B">
        <w:t>Sujath</w:t>
      </w:r>
      <w:proofErr w:type="spellEnd"/>
      <w:r w:rsidRPr="00C0363B">
        <w:t xml:space="preserve">, R., Chatterjee, J.M. and </w:t>
      </w:r>
      <w:proofErr w:type="spellStart"/>
      <w:r w:rsidRPr="00C0363B">
        <w:t>Hassanien</w:t>
      </w:r>
      <w:proofErr w:type="spellEnd"/>
      <w:r w:rsidRPr="00C0363B">
        <w:t>, A.E., 2020. A machine learning forecasting model for COVID-19 pandemic in India. Stochastic Environmental Research and Risk Assessment, 34, pp.959-972.</w:t>
      </w:r>
    </w:p>
    <w:sectPr w:rsidR="006B05DE" w:rsidSect="0057771E">
      <w:headerReference w:type="even" r:id="rId34"/>
      <w:headerReference w:type="default" r:id="rId35"/>
      <w:footerReference w:type="even" r:id="rId36"/>
      <w:footerReference w:type="default" r:id="rId37"/>
      <w:headerReference w:type="first" r:id="rId38"/>
      <w:footerReference w:type="first" r:id="rId39"/>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E2D8402" w14:textId="77777777" w:rsidR="00613BBA" w:rsidRDefault="00613BBA">
      <w:pPr>
        <w:spacing w:line="240" w:lineRule="auto"/>
      </w:pPr>
      <w:r>
        <w:separator/>
      </w:r>
    </w:p>
  </w:endnote>
  <w:endnote w:type="continuationSeparator" w:id="0">
    <w:p w14:paraId="47D29FF9" w14:textId="77777777" w:rsidR="00613BBA" w:rsidRDefault="00613BB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20EBB" w14:textId="77777777" w:rsidR="00C254C0" w:rsidRDefault="00C254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3A931" w14:textId="77777777" w:rsidR="00C254C0" w:rsidRDefault="00C254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D739F" w14:textId="77777777" w:rsidR="00C254C0" w:rsidRDefault="00C254C0" w:rsidP="0098452D">
    <w:pPr>
      <w:pBdr>
        <w:top w:val="single" w:sz="4" w:space="0" w:color="000000"/>
      </w:pBdr>
      <w:tabs>
        <w:tab w:val="right" w:pos="8844"/>
      </w:tabs>
      <w:adjustRightInd w:val="0"/>
      <w:snapToGrid w:val="0"/>
      <w:spacing w:before="480" w:line="100" w:lineRule="exact"/>
      <w:jc w:val="left"/>
      <w:rPr>
        <w:i/>
        <w:sz w:val="16"/>
        <w:szCs w:val="16"/>
        <w:lang w:val="fr-CH"/>
      </w:rPr>
    </w:pPr>
  </w:p>
  <w:p w14:paraId="3D798862" w14:textId="77777777" w:rsidR="00C254C0" w:rsidRPr="00372FCD" w:rsidRDefault="00C254C0" w:rsidP="00532CFE">
    <w:pPr>
      <w:tabs>
        <w:tab w:val="right" w:pos="10466"/>
      </w:tabs>
      <w:adjustRightInd w:val="0"/>
      <w:snapToGrid w:val="0"/>
      <w:spacing w:line="240" w:lineRule="auto"/>
      <w:rPr>
        <w:sz w:val="16"/>
        <w:szCs w:val="16"/>
        <w:lang w:val="fr-CH"/>
      </w:rPr>
    </w:pPr>
    <w:r w:rsidRPr="005D1D79">
      <w:rPr>
        <w:i/>
        <w:sz w:val="16"/>
        <w:szCs w:val="16"/>
        <w:lang w:val="fr-CH"/>
      </w:rPr>
      <w:t>Appl. Sci.</w:t>
    </w:r>
    <w:r w:rsidRPr="005D1D79">
      <w:rPr>
        <w:sz w:val="16"/>
        <w:szCs w:val="16"/>
        <w:lang w:val="fr-CH"/>
      </w:rPr>
      <w:t xml:space="preserve"> </w:t>
    </w:r>
    <w:r w:rsidRPr="0041236F">
      <w:rPr>
        <w:b/>
        <w:bCs/>
        <w:iCs/>
        <w:sz w:val="16"/>
        <w:szCs w:val="16"/>
      </w:rPr>
      <w:t>20</w:t>
    </w:r>
    <w:r>
      <w:rPr>
        <w:b/>
        <w:bCs/>
        <w:iCs/>
        <w:sz w:val="16"/>
        <w:szCs w:val="16"/>
      </w:rPr>
      <w:t>21</w:t>
    </w:r>
    <w:r w:rsidRPr="0041236F">
      <w:rPr>
        <w:bCs/>
        <w:iCs/>
        <w:sz w:val="16"/>
        <w:szCs w:val="16"/>
      </w:rPr>
      <w:t xml:space="preserve">, </w:t>
    </w:r>
    <w:r>
      <w:rPr>
        <w:bCs/>
        <w:i/>
        <w:iCs/>
        <w:sz w:val="16"/>
        <w:szCs w:val="16"/>
      </w:rPr>
      <w:t>11</w:t>
    </w:r>
    <w:r w:rsidRPr="0041236F">
      <w:rPr>
        <w:bCs/>
        <w:iCs/>
        <w:sz w:val="16"/>
        <w:szCs w:val="16"/>
      </w:rPr>
      <w:t xml:space="preserve">, </w:t>
    </w:r>
    <w:r>
      <w:rPr>
        <w:bCs/>
        <w:iCs/>
        <w:sz w:val="16"/>
        <w:szCs w:val="16"/>
      </w:rPr>
      <w:t>x. https://doi.org/10.3390/xxxxx</w:t>
    </w:r>
    <w:r w:rsidRPr="004B6803">
      <w:rPr>
        <w:sz w:val="16"/>
        <w:szCs w:val="16"/>
        <w:lang w:val="fr-CH"/>
      </w:rPr>
      <w:tab/>
      <w:t>www</w:t>
    </w:r>
    <w:r w:rsidRPr="00372FCD">
      <w:rPr>
        <w:sz w:val="16"/>
        <w:szCs w:val="16"/>
        <w:lang w:val="fr-CH"/>
      </w:rPr>
      <w:t>.mdpi.com/journal/</w:t>
    </w:r>
    <w:r w:rsidRPr="005D1D79">
      <w:rPr>
        <w:sz w:val="16"/>
        <w:szCs w:val="16"/>
      </w:rPr>
      <w:t>applsci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B836BB" w14:textId="77777777" w:rsidR="00613BBA" w:rsidRDefault="00613BBA">
      <w:pPr>
        <w:spacing w:line="240" w:lineRule="auto"/>
      </w:pPr>
      <w:r>
        <w:separator/>
      </w:r>
    </w:p>
  </w:footnote>
  <w:footnote w:type="continuationSeparator" w:id="0">
    <w:p w14:paraId="5C7F2193" w14:textId="77777777" w:rsidR="00613BBA" w:rsidRDefault="00613BBA">
      <w:pPr>
        <w:spacing w:line="240" w:lineRule="auto"/>
      </w:pPr>
      <w:r>
        <w:continuationSeparator/>
      </w:r>
    </w:p>
  </w:footnote>
  <w:footnote w:id="1">
    <w:p w14:paraId="07F65F34" w14:textId="60EB7887" w:rsidR="00C254C0" w:rsidRDefault="00C254C0">
      <w:pPr>
        <w:pStyle w:val="FootnoteText"/>
      </w:pPr>
      <w:r>
        <w:rPr>
          <w:rStyle w:val="FootnoteReference"/>
        </w:rPr>
        <w:footnoteRef/>
      </w:r>
      <w:r>
        <w:t xml:space="preserve"> </w:t>
      </w:r>
      <w:hyperlink r:id="rId1" w:history="1">
        <w:r w:rsidRPr="00766352">
          <w:rPr>
            <w:rStyle w:val="Hyperlink"/>
          </w:rPr>
          <w:t>https://github.com/freddygabbay/covid19exp</w:t>
        </w:r>
        <w:r w:rsidRPr="00766352">
          <w:rPr>
            <w:rStyle w:val="Hyperlink"/>
          </w:rPr>
          <w:t>l</w:t>
        </w:r>
        <w:r w:rsidRPr="00766352">
          <w:rPr>
            <w:rStyle w:val="Hyperlink"/>
          </w:rPr>
          <w:t>ainableML</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1F970" w14:textId="77777777" w:rsidR="00C254C0" w:rsidRDefault="00C254C0" w:rsidP="0067215B">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6E88EF" w14:textId="77777777" w:rsidR="00C254C0" w:rsidRDefault="00C254C0" w:rsidP="00532CFE">
    <w:pPr>
      <w:tabs>
        <w:tab w:val="right" w:pos="10466"/>
      </w:tabs>
      <w:adjustRightInd w:val="0"/>
      <w:snapToGrid w:val="0"/>
      <w:spacing w:line="240" w:lineRule="auto"/>
      <w:rPr>
        <w:sz w:val="16"/>
      </w:rPr>
    </w:pPr>
    <w:r>
      <w:rPr>
        <w:i/>
        <w:sz w:val="16"/>
      </w:rPr>
      <w:t xml:space="preserve">Appl. Sci. </w:t>
    </w:r>
    <w:r w:rsidRPr="0041236F">
      <w:rPr>
        <w:b/>
        <w:sz w:val="16"/>
      </w:rPr>
      <w:t>20</w:t>
    </w:r>
    <w:r>
      <w:rPr>
        <w:b/>
        <w:sz w:val="16"/>
      </w:rPr>
      <w:t>21</w:t>
    </w:r>
    <w:r w:rsidRPr="0041236F">
      <w:rPr>
        <w:sz w:val="16"/>
      </w:rPr>
      <w:t xml:space="preserve">, </w:t>
    </w:r>
    <w:r>
      <w:rPr>
        <w:i/>
        <w:sz w:val="16"/>
      </w:rPr>
      <w:t>11</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5</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5</w:t>
    </w:r>
    <w:r>
      <w:rPr>
        <w:sz w:val="16"/>
      </w:rPr>
      <w:fldChar w:fldCharType="end"/>
    </w:r>
  </w:p>
  <w:p w14:paraId="238822DA" w14:textId="77777777" w:rsidR="00C254C0" w:rsidRPr="008C3B47" w:rsidRDefault="00C254C0" w:rsidP="0098452D">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487" w:type="dxa"/>
      <w:tblCellMar>
        <w:left w:w="0" w:type="dxa"/>
        <w:right w:w="0" w:type="dxa"/>
      </w:tblCellMar>
      <w:tblLook w:val="04A0" w:firstRow="1" w:lastRow="0" w:firstColumn="1" w:lastColumn="0" w:noHBand="0" w:noVBand="1"/>
    </w:tblPr>
    <w:tblGrid>
      <w:gridCol w:w="3679"/>
      <w:gridCol w:w="4535"/>
      <w:gridCol w:w="2273"/>
    </w:tblGrid>
    <w:tr w:rsidR="00C254C0" w:rsidRPr="00532CFE" w14:paraId="4187BFBE" w14:textId="77777777" w:rsidTr="00532CFE">
      <w:trPr>
        <w:trHeight w:val="686"/>
      </w:trPr>
      <w:tc>
        <w:tcPr>
          <w:tcW w:w="3679" w:type="dxa"/>
          <w:shd w:val="clear" w:color="auto" w:fill="auto"/>
          <w:vAlign w:val="center"/>
        </w:tcPr>
        <w:p w14:paraId="371DFC15" w14:textId="77777777" w:rsidR="00C254C0" w:rsidRPr="008C41A6" w:rsidRDefault="00C254C0" w:rsidP="00532CFE">
          <w:pPr>
            <w:pStyle w:val="Header"/>
            <w:pBdr>
              <w:bottom w:val="none" w:sz="0" w:space="0" w:color="auto"/>
            </w:pBdr>
            <w:jc w:val="left"/>
            <w:rPr>
              <w:rFonts w:eastAsia="DengXian"/>
              <w:b/>
              <w:bCs/>
            </w:rPr>
          </w:pPr>
          <w:r w:rsidRPr="008C41A6">
            <w:rPr>
              <w:rFonts w:eastAsia="DengXian"/>
              <w:b/>
              <w:bCs/>
            </w:rPr>
            <w:drawing>
              <wp:inline distT="0" distB="0" distL="0" distR="0" wp14:anchorId="148BF22F" wp14:editId="57D69FDB">
                <wp:extent cx="1759585" cy="429260"/>
                <wp:effectExtent l="0" t="0" r="0" b="0"/>
                <wp:docPr id="1" name="Picture 3" descr="C:\Users\home\AppData\Local\Temp\HZ$D.003.473\appliedscience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03.473\appliedscience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9585" cy="429260"/>
                        </a:xfrm>
                        <a:prstGeom prst="rect">
                          <a:avLst/>
                        </a:prstGeom>
                        <a:noFill/>
                        <a:ln>
                          <a:noFill/>
                        </a:ln>
                      </pic:spPr>
                    </pic:pic>
                  </a:graphicData>
                </a:graphic>
              </wp:inline>
            </w:drawing>
          </w:r>
        </w:p>
      </w:tc>
      <w:tc>
        <w:tcPr>
          <w:tcW w:w="4535" w:type="dxa"/>
          <w:shd w:val="clear" w:color="auto" w:fill="auto"/>
          <w:vAlign w:val="center"/>
        </w:tcPr>
        <w:p w14:paraId="145C7CA3" w14:textId="77777777" w:rsidR="00C254C0" w:rsidRPr="008C41A6" w:rsidRDefault="00C254C0" w:rsidP="00532CFE">
          <w:pPr>
            <w:pStyle w:val="Header"/>
            <w:pBdr>
              <w:bottom w:val="none" w:sz="0" w:space="0" w:color="auto"/>
            </w:pBdr>
            <w:rPr>
              <w:rFonts w:eastAsia="DengXian"/>
              <w:b/>
              <w:bCs/>
            </w:rPr>
          </w:pPr>
        </w:p>
      </w:tc>
      <w:tc>
        <w:tcPr>
          <w:tcW w:w="2273" w:type="dxa"/>
          <w:shd w:val="clear" w:color="auto" w:fill="auto"/>
          <w:vAlign w:val="center"/>
        </w:tcPr>
        <w:p w14:paraId="3B2625DF" w14:textId="77777777" w:rsidR="00C254C0" w:rsidRPr="008C41A6" w:rsidRDefault="00C254C0" w:rsidP="00532CFE">
          <w:pPr>
            <w:pStyle w:val="Header"/>
            <w:pBdr>
              <w:bottom w:val="none" w:sz="0" w:space="0" w:color="auto"/>
            </w:pBdr>
            <w:jc w:val="right"/>
            <w:rPr>
              <w:rFonts w:eastAsia="DengXian"/>
              <w:b/>
              <w:bCs/>
            </w:rPr>
          </w:pPr>
          <w:r w:rsidRPr="008C41A6">
            <w:rPr>
              <w:rFonts w:eastAsia="DengXian"/>
              <w:b/>
              <w:bCs/>
            </w:rPr>
            <w:drawing>
              <wp:inline distT="0" distB="0" distL="0" distR="0" wp14:anchorId="5FBF89E5" wp14:editId="521A0143">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c>
    </w:tr>
  </w:tbl>
  <w:p w14:paraId="0FD3ACCD" w14:textId="77777777" w:rsidR="00C254C0" w:rsidRPr="002D55BA" w:rsidRDefault="00C254C0" w:rsidP="0098452D">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B3A1A"/>
    <w:multiLevelType w:val="hybridMultilevel"/>
    <w:tmpl w:val="62BEAE18"/>
    <w:lvl w:ilvl="0" w:tplc="E6F6164C">
      <w:start w:val="1"/>
      <w:numFmt w:val="lowerLetter"/>
      <w:lvlText w:val="(%1)"/>
      <w:lvlJc w:val="left"/>
      <w:pPr>
        <w:ind w:left="8146" w:hanging="360"/>
      </w:pPr>
      <w:rPr>
        <w:rFonts w:hint="default"/>
      </w:r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1" w15:restartNumberingAfterBreak="0">
    <w:nsid w:val="09C621B1"/>
    <w:multiLevelType w:val="hybridMultilevel"/>
    <w:tmpl w:val="5AC47F46"/>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2" w15:restartNumberingAfterBreak="0">
    <w:nsid w:val="0A3C5F2F"/>
    <w:multiLevelType w:val="hybridMultilevel"/>
    <w:tmpl w:val="AAC4D5EA"/>
    <w:lvl w:ilvl="0" w:tplc="E6F6164C">
      <w:start w:val="1"/>
      <w:numFmt w:val="lowerLetter"/>
      <w:lvlText w:val="(%1)"/>
      <w:lvlJc w:val="left"/>
      <w:pPr>
        <w:ind w:left="5113" w:hanging="360"/>
      </w:pPr>
      <w:rPr>
        <w:rFonts w:hint="default"/>
      </w:rPr>
    </w:lvl>
    <w:lvl w:ilvl="1" w:tplc="04090019" w:tentative="1">
      <w:start w:val="1"/>
      <w:numFmt w:val="lowerLetter"/>
      <w:lvlText w:val="%2."/>
      <w:lvlJc w:val="left"/>
      <w:pPr>
        <w:ind w:left="5833" w:hanging="360"/>
      </w:pPr>
    </w:lvl>
    <w:lvl w:ilvl="2" w:tplc="0409001B" w:tentative="1">
      <w:start w:val="1"/>
      <w:numFmt w:val="lowerRoman"/>
      <w:lvlText w:val="%3."/>
      <w:lvlJc w:val="right"/>
      <w:pPr>
        <w:ind w:left="6553" w:hanging="180"/>
      </w:pPr>
    </w:lvl>
    <w:lvl w:ilvl="3" w:tplc="0409000F" w:tentative="1">
      <w:start w:val="1"/>
      <w:numFmt w:val="decimal"/>
      <w:lvlText w:val="%4."/>
      <w:lvlJc w:val="left"/>
      <w:pPr>
        <w:ind w:left="7273" w:hanging="360"/>
      </w:pPr>
    </w:lvl>
    <w:lvl w:ilvl="4" w:tplc="04090019" w:tentative="1">
      <w:start w:val="1"/>
      <w:numFmt w:val="lowerLetter"/>
      <w:lvlText w:val="%5."/>
      <w:lvlJc w:val="left"/>
      <w:pPr>
        <w:ind w:left="7993" w:hanging="360"/>
      </w:pPr>
    </w:lvl>
    <w:lvl w:ilvl="5" w:tplc="0409001B" w:tentative="1">
      <w:start w:val="1"/>
      <w:numFmt w:val="lowerRoman"/>
      <w:lvlText w:val="%6."/>
      <w:lvlJc w:val="right"/>
      <w:pPr>
        <w:ind w:left="8713" w:hanging="180"/>
      </w:pPr>
    </w:lvl>
    <w:lvl w:ilvl="6" w:tplc="0409000F" w:tentative="1">
      <w:start w:val="1"/>
      <w:numFmt w:val="decimal"/>
      <w:lvlText w:val="%7."/>
      <w:lvlJc w:val="left"/>
      <w:pPr>
        <w:ind w:left="9433" w:hanging="360"/>
      </w:pPr>
    </w:lvl>
    <w:lvl w:ilvl="7" w:tplc="04090019" w:tentative="1">
      <w:start w:val="1"/>
      <w:numFmt w:val="lowerLetter"/>
      <w:lvlText w:val="%8."/>
      <w:lvlJc w:val="left"/>
      <w:pPr>
        <w:ind w:left="10153" w:hanging="360"/>
      </w:pPr>
    </w:lvl>
    <w:lvl w:ilvl="8" w:tplc="0409001B" w:tentative="1">
      <w:start w:val="1"/>
      <w:numFmt w:val="lowerRoman"/>
      <w:lvlText w:val="%9."/>
      <w:lvlJc w:val="right"/>
      <w:pPr>
        <w:ind w:left="10873" w:hanging="180"/>
      </w:pPr>
    </w:lvl>
  </w:abstractNum>
  <w:abstractNum w:abstractNumId="3" w15:restartNumberingAfterBreak="0">
    <w:nsid w:val="129A5415"/>
    <w:multiLevelType w:val="hybridMultilevel"/>
    <w:tmpl w:val="DAC6858E"/>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4"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DD6312"/>
    <w:multiLevelType w:val="hybridMultilevel"/>
    <w:tmpl w:val="758848E4"/>
    <w:lvl w:ilvl="0" w:tplc="E38E6310">
      <w:start w:val="1"/>
      <w:numFmt w:val="lowerLetter"/>
      <w:lvlText w:val="(%1)"/>
      <w:lvlJc w:val="left"/>
      <w:pPr>
        <w:ind w:left="4193" w:hanging="360"/>
      </w:pPr>
      <w:rPr>
        <w:rFonts w:hint="default"/>
      </w:rPr>
    </w:lvl>
    <w:lvl w:ilvl="1" w:tplc="04090019" w:tentative="1">
      <w:start w:val="1"/>
      <w:numFmt w:val="lowerLetter"/>
      <w:lvlText w:val="%2."/>
      <w:lvlJc w:val="left"/>
      <w:pPr>
        <w:ind w:left="4913" w:hanging="360"/>
      </w:pPr>
    </w:lvl>
    <w:lvl w:ilvl="2" w:tplc="0409001B" w:tentative="1">
      <w:start w:val="1"/>
      <w:numFmt w:val="lowerRoman"/>
      <w:lvlText w:val="%3."/>
      <w:lvlJc w:val="right"/>
      <w:pPr>
        <w:ind w:left="5633" w:hanging="180"/>
      </w:pPr>
    </w:lvl>
    <w:lvl w:ilvl="3" w:tplc="0409000F" w:tentative="1">
      <w:start w:val="1"/>
      <w:numFmt w:val="decimal"/>
      <w:lvlText w:val="%4."/>
      <w:lvlJc w:val="left"/>
      <w:pPr>
        <w:ind w:left="6353" w:hanging="360"/>
      </w:pPr>
    </w:lvl>
    <w:lvl w:ilvl="4" w:tplc="04090019" w:tentative="1">
      <w:start w:val="1"/>
      <w:numFmt w:val="lowerLetter"/>
      <w:lvlText w:val="%5."/>
      <w:lvlJc w:val="left"/>
      <w:pPr>
        <w:ind w:left="7073" w:hanging="360"/>
      </w:pPr>
    </w:lvl>
    <w:lvl w:ilvl="5" w:tplc="0409001B" w:tentative="1">
      <w:start w:val="1"/>
      <w:numFmt w:val="lowerRoman"/>
      <w:lvlText w:val="%6."/>
      <w:lvlJc w:val="right"/>
      <w:pPr>
        <w:ind w:left="7793" w:hanging="180"/>
      </w:pPr>
    </w:lvl>
    <w:lvl w:ilvl="6" w:tplc="0409000F" w:tentative="1">
      <w:start w:val="1"/>
      <w:numFmt w:val="decimal"/>
      <w:lvlText w:val="%7."/>
      <w:lvlJc w:val="left"/>
      <w:pPr>
        <w:ind w:left="8513" w:hanging="360"/>
      </w:pPr>
    </w:lvl>
    <w:lvl w:ilvl="7" w:tplc="04090019" w:tentative="1">
      <w:start w:val="1"/>
      <w:numFmt w:val="lowerLetter"/>
      <w:lvlText w:val="%8."/>
      <w:lvlJc w:val="left"/>
      <w:pPr>
        <w:ind w:left="9233" w:hanging="360"/>
      </w:pPr>
    </w:lvl>
    <w:lvl w:ilvl="8" w:tplc="0409001B" w:tentative="1">
      <w:start w:val="1"/>
      <w:numFmt w:val="lowerRoman"/>
      <w:lvlText w:val="%9."/>
      <w:lvlJc w:val="right"/>
      <w:pPr>
        <w:ind w:left="9953" w:hanging="180"/>
      </w:pPr>
    </w:lvl>
  </w:abstractNum>
  <w:abstractNum w:abstractNumId="6"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9"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B6843D5"/>
    <w:multiLevelType w:val="hybridMultilevel"/>
    <w:tmpl w:val="FAE85AD2"/>
    <w:lvl w:ilvl="0" w:tplc="1ADE29AC">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2" w15:restartNumberingAfterBreak="0">
    <w:nsid w:val="40E42DCA"/>
    <w:multiLevelType w:val="hybridMultilevel"/>
    <w:tmpl w:val="388CCA9E"/>
    <w:lvl w:ilvl="0" w:tplc="CF462588">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3"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4"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6"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abstractNumId w:val="8"/>
  </w:num>
  <w:num w:numId="2">
    <w:abstractNumId w:val="10"/>
  </w:num>
  <w:num w:numId="3">
    <w:abstractNumId w:val="7"/>
  </w:num>
  <w:num w:numId="4">
    <w:abstractNumId w:val="9"/>
  </w:num>
  <w:num w:numId="5">
    <w:abstractNumId w:val="15"/>
  </w:num>
  <w:num w:numId="6">
    <w:abstractNumId w:val="6"/>
  </w:num>
  <w:num w:numId="7">
    <w:abstractNumId w:val="15"/>
  </w:num>
  <w:num w:numId="8">
    <w:abstractNumId w:val="6"/>
  </w:num>
  <w:num w:numId="9">
    <w:abstractNumId w:val="15"/>
  </w:num>
  <w:num w:numId="10">
    <w:abstractNumId w:val="6"/>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15"/>
  </w:num>
  <w:num w:numId="14">
    <w:abstractNumId w:val="6"/>
  </w:num>
  <w:num w:numId="15">
    <w:abstractNumId w:val="4"/>
  </w:num>
  <w:num w:numId="16">
    <w:abstractNumId w:val="14"/>
  </w:num>
  <w:num w:numId="17">
    <w:abstractNumId w:val="3"/>
  </w:num>
  <w:num w:numId="18">
    <w:abstractNumId w:val="2"/>
  </w:num>
  <w:num w:numId="19">
    <w:abstractNumId w:val="5"/>
  </w:num>
  <w:num w:numId="20">
    <w:abstractNumId w:val="1"/>
  </w:num>
  <w:num w:numId="21">
    <w:abstractNumId w:val="13"/>
  </w:num>
  <w:num w:numId="22">
    <w:abstractNumId w:val="4"/>
  </w:num>
  <w:num w:numId="23">
    <w:abstractNumId w:val="0"/>
  </w:num>
  <w:num w:numId="24">
    <w:abstractNumId w:val="11"/>
  </w:num>
  <w:num w:numId="25">
    <w:abstractNumId w:val="12"/>
  </w:num>
  <w:num w:numId="26">
    <w:abstractNumId w:val="4"/>
  </w:num>
  <w:num w:numId="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6"/>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C3F"/>
    <w:rsid w:val="00002549"/>
    <w:rsid w:val="0001067F"/>
    <w:rsid w:val="00016DAD"/>
    <w:rsid w:val="00073806"/>
    <w:rsid w:val="000D139F"/>
    <w:rsid w:val="000D72BC"/>
    <w:rsid w:val="000E02D7"/>
    <w:rsid w:val="00102679"/>
    <w:rsid w:val="00110C44"/>
    <w:rsid w:val="0012423C"/>
    <w:rsid w:val="001353A3"/>
    <w:rsid w:val="00141C5E"/>
    <w:rsid w:val="00156B5B"/>
    <w:rsid w:val="001604FE"/>
    <w:rsid w:val="001649FC"/>
    <w:rsid w:val="00191958"/>
    <w:rsid w:val="001A242A"/>
    <w:rsid w:val="001A4927"/>
    <w:rsid w:val="001C154B"/>
    <w:rsid w:val="001C6F49"/>
    <w:rsid w:val="001E18D0"/>
    <w:rsid w:val="001E2AEB"/>
    <w:rsid w:val="001F373C"/>
    <w:rsid w:val="001F46FC"/>
    <w:rsid w:val="00203D0D"/>
    <w:rsid w:val="00205AE5"/>
    <w:rsid w:val="00212109"/>
    <w:rsid w:val="00216129"/>
    <w:rsid w:val="00224A4A"/>
    <w:rsid w:val="002254A8"/>
    <w:rsid w:val="002650E7"/>
    <w:rsid w:val="002722EE"/>
    <w:rsid w:val="00273CF0"/>
    <w:rsid w:val="002765F1"/>
    <w:rsid w:val="002969DF"/>
    <w:rsid w:val="002A1E5F"/>
    <w:rsid w:val="002A27D4"/>
    <w:rsid w:val="002C24F7"/>
    <w:rsid w:val="002D55BA"/>
    <w:rsid w:val="002E14D1"/>
    <w:rsid w:val="002F498F"/>
    <w:rsid w:val="0031744E"/>
    <w:rsid w:val="00326141"/>
    <w:rsid w:val="003350E5"/>
    <w:rsid w:val="003423EF"/>
    <w:rsid w:val="00345623"/>
    <w:rsid w:val="0035340B"/>
    <w:rsid w:val="0036255D"/>
    <w:rsid w:val="003A5D62"/>
    <w:rsid w:val="003B6717"/>
    <w:rsid w:val="003D0525"/>
    <w:rsid w:val="003D1B18"/>
    <w:rsid w:val="003D3CAB"/>
    <w:rsid w:val="003F36C1"/>
    <w:rsid w:val="003F4D0E"/>
    <w:rsid w:val="00401D30"/>
    <w:rsid w:val="00410F35"/>
    <w:rsid w:val="0041236F"/>
    <w:rsid w:val="0045200E"/>
    <w:rsid w:val="00457A76"/>
    <w:rsid w:val="004801C0"/>
    <w:rsid w:val="004867DA"/>
    <w:rsid w:val="00493033"/>
    <w:rsid w:val="004C0CC6"/>
    <w:rsid w:val="004C207F"/>
    <w:rsid w:val="004C2D96"/>
    <w:rsid w:val="004D2716"/>
    <w:rsid w:val="004D4010"/>
    <w:rsid w:val="004D4C3A"/>
    <w:rsid w:val="004D5BEC"/>
    <w:rsid w:val="004D79C7"/>
    <w:rsid w:val="004E642F"/>
    <w:rsid w:val="00502F97"/>
    <w:rsid w:val="0050416D"/>
    <w:rsid w:val="00513718"/>
    <w:rsid w:val="00522803"/>
    <w:rsid w:val="00522B79"/>
    <w:rsid w:val="00525541"/>
    <w:rsid w:val="00526666"/>
    <w:rsid w:val="00532CFE"/>
    <w:rsid w:val="005614F2"/>
    <w:rsid w:val="0057700E"/>
    <w:rsid w:val="0057771E"/>
    <w:rsid w:val="00583C3B"/>
    <w:rsid w:val="005930C7"/>
    <w:rsid w:val="005A125E"/>
    <w:rsid w:val="005A6EE2"/>
    <w:rsid w:val="005B215D"/>
    <w:rsid w:val="005C0EAE"/>
    <w:rsid w:val="005C542D"/>
    <w:rsid w:val="005D4019"/>
    <w:rsid w:val="005E3936"/>
    <w:rsid w:val="00613BBA"/>
    <w:rsid w:val="006224DB"/>
    <w:rsid w:val="00623A78"/>
    <w:rsid w:val="006303B8"/>
    <w:rsid w:val="00630EB5"/>
    <w:rsid w:val="006352C8"/>
    <w:rsid w:val="00661DCA"/>
    <w:rsid w:val="00663846"/>
    <w:rsid w:val="0067215B"/>
    <w:rsid w:val="00690722"/>
    <w:rsid w:val="00692393"/>
    <w:rsid w:val="006B05DE"/>
    <w:rsid w:val="006B1856"/>
    <w:rsid w:val="006B3467"/>
    <w:rsid w:val="006D6039"/>
    <w:rsid w:val="006E5DD2"/>
    <w:rsid w:val="006E7833"/>
    <w:rsid w:val="00702C44"/>
    <w:rsid w:val="007065E6"/>
    <w:rsid w:val="00732758"/>
    <w:rsid w:val="007411C8"/>
    <w:rsid w:val="00754B5D"/>
    <w:rsid w:val="00772FFD"/>
    <w:rsid w:val="00773E24"/>
    <w:rsid w:val="0078256A"/>
    <w:rsid w:val="00790AA3"/>
    <w:rsid w:val="00790BBC"/>
    <w:rsid w:val="007974FC"/>
    <w:rsid w:val="007D3608"/>
    <w:rsid w:val="007E704A"/>
    <w:rsid w:val="007F2286"/>
    <w:rsid w:val="00804EE0"/>
    <w:rsid w:val="00810581"/>
    <w:rsid w:val="00817168"/>
    <w:rsid w:val="00817926"/>
    <w:rsid w:val="00832F6A"/>
    <w:rsid w:val="00840917"/>
    <w:rsid w:val="00845299"/>
    <w:rsid w:val="00853CBA"/>
    <w:rsid w:val="008660DA"/>
    <w:rsid w:val="008A4C25"/>
    <w:rsid w:val="008B011A"/>
    <w:rsid w:val="008B32D1"/>
    <w:rsid w:val="008B384B"/>
    <w:rsid w:val="008C2D58"/>
    <w:rsid w:val="008C41A6"/>
    <w:rsid w:val="008E61FF"/>
    <w:rsid w:val="009039D6"/>
    <w:rsid w:val="00907533"/>
    <w:rsid w:val="00914E4B"/>
    <w:rsid w:val="00915285"/>
    <w:rsid w:val="009469BE"/>
    <w:rsid w:val="009567EF"/>
    <w:rsid w:val="009612E7"/>
    <w:rsid w:val="0098452D"/>
    <w:rsid w:val="00994B56"/>
    <w:rsid w:val="00996743"/>
    <w:rsid w:val="009C2D5C"/>
    <w:rsid w:val="009C4836"/>
    <w:rsid w:val="009D5A9B"/>
    <w:rsid w:val="009E3D8E"/>
    <w:rsid w:val="009F70E6"/>
    <w:rsid w:val="00A04886"/>
    <w:rsid w:val="00A17241"/>
    <w:rsid w:val="00A20793"/>
    <w:rsid w:val="00A22169"/>
    <w:rsid w:val="00A33DBD"/>
    <w:rsid w:val="00A3410F"/>
    <w:rsid w:val="00A426CF"/>
    <w:rsid w:val="00A44F77"/>
    <w:rsid w:val="00A51CB8"/>
    <w:rsid w:val="00A70752"/>
    <w:rsid w:val="00A95BD3"/>
    <w:rsid w:val="00AD375F"/>
    <w:rsid w:val="00AE1BDD"/>
    <w:rsid w:val="00AE4EA6"/>
    <w:rsid w:val="00AE6DC8"/>
    <w:rsid w:val="00AF59A1"/>
    <w:rsid w:val="00B26101"/>
    <w:rsid w:val="00B30196"/>
    <w:rsid w:val="00B47D62"/>
    <w:rsid w:val="00B55968"/>
    <w:rsid w:val="00B61461"/>
    <w:rsid w:val="00B6181C"/>
    <w:rsid w:val="00B71A43"/>
    <w:rsid w:val="00B91FA6"/>
    <w:rsid w:val="00B925D2"/>
    <w:rsid w:val="00BB1CC4"/>
    <w:rsid w:val="00BB39F7"/>
    <w:rsid w:val="00BB5C75"/>
    <w:rsid w:val="00BD1491"/>
    <w:rsid w:val="00BD1670"/>
    <w:rsid w:val="00BF6DCA"/>
    <w:rsid w:val="00C009F8"/>
    <w:rsid w:val="00C02026"/>
    <w:rsid w:val="00C0363B"/>
    <w:rsid w:val="00C1271D"/>
    <w:rsid w:val="00C13B6F"/>
    <w:rsid w:val="00C1529C"/>
    <w:rsid w:val="00C253C4"/>
    <w:rsid w:val="00C254C0"/>
    <w:rsid w:val="00C335B9"/>
    <w:rsid w:val="00C4734E"/>
    <w:rsid w:val="00C56C95"/>
    <w:rsid w:val="00C64034"/>
    <w:rsid w:val="00C850DA"/>
    <w:rsid w:val="00C95B78"/>
    <w:rsid w:val="00CA271A"/>
    <w:rsid w:val="00CB01F7"/>
    <w:rsid w:val="00CB68AB"/>
    <w:rsid w:val="00CC3714"/>
    <w:rsid w:val="00CC7D3A"/>
    <w:rsid w:val="00D0716C"/>
    <w:rsid w:val="00D11046"/>
    <w:rsid w:val="00D12809"/>
    <w:rsid w:val="00D172E3"/>
    <w:rsid w:val="00D2458F"/>
    <w:rsid w:val="00D32270"/>
    <w:rsid w:val="00D328E3"/>
    <w:rsid w:val="00D60258"/>
    <w:rsid w:val="00D648D7"/>
    <w:rsid w:val="00D76CB8"/>
    <w:rsid w:val="00D775B1"/>
    <w:rsid w:val="00D91849"/>
    <w:rsid w:val="00DB5BD0"/>
    <w:rsid w:val="00DC03A4"/>
    <w:rsid w:val="00DC4E4E"/>
    <w:rsid w:val="00DD4714"/>
    <w:rsid w:val="00DE56DB"/>
    <w:rsid w:val="00DE79C3"/>
    <w:rsid w:val="00E04904"/>
    <w:rsid w:val="00E71DFA"/>
    <w:rsid w:val="00E7454A"/>
    <w:rsid w:val="00E86BCE"/>
    <w:rsid w:val="00E96A25"/>
    <w:rsid w:val="00EB4B25"/>
    <w:rsid w:val="00EC0978"/>
    <w:rsid w:val="00EC38BA"/>
    <w:rsid w:val="00ED5717"/>
    <w:rsid w:val="00EE612A"/>
    <w:rsid w:val="00EF2209"/>
    <w:rsid w:val="00EF4CBD"/>
    <w:rsid w:val="00F02020"/>
    <w:rsid w:val="00F050BE"/>
    <w:rsid w:val="00F0572B"/>
    <w:rsid w:val="00F33DEF"/>
    <w:rsid w:val="00F475A6"/>
    <w:rsid w:val="00F96072"/>
    <w:rsid w:val="00FA0215"/>
    <w:rsid w:val="00FB4D2D"/>
    <w:rsid w:val="00FB7959"/>
    <w:rsid w:val="00FC185A"/>
    <w:rsid w:val="00FE3C3F"/>
    <w:rsid w:val="00FF0BD6"/>
    <w:rsid w:val="00FF3A67"/>
    <w:rsid w:val="00FF5856"/>
    <w:rsid w:val="00FF6CD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30E02"/>
  <w15:chartTrackingRefBased/>
  <w15:docId w15:val="{725A0BFC-FA92-194B-9711-081EDE9DB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BD6"/>
    <w:pPr>
      <w:spacing w:line="260" w:lineRule="atLeast"/>
      <w:jc w:val="both"/>
    </w:pPr>
    <w:rPr>
      <w:rFonts w:ascii="Palatino Linotype" w:hAnsi="Palatino Linotype"/>
      <w:noProof/>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FF0BD6"/>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FF0BD6"/>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FF0BD6"/>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FF0BD6"/>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FF0BD6"/>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FF0BD6"/>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FF0BD6"/>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FF0BD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paragraph" w:styleId="Header">
    <w:name w:val="header"/>
    <w:basedOn w:val="Normal"/>
    <w:link w:val="HeaderChar"/>
    <w:uiPriority w:val="99"/>
    <w:rsid w:val="00FF0BD6"/>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FF0BD6"/>
    <w:rPr>
      <w:rFonts w:ascii="Palatino Linotype" w:hAnsi="Palatino Linotype"/>
      <w:noProof/>
      <w:color w:val="000000"/>
      <w:szCs w:val="18"/>
    </w:rPr>
  </w:style>
  <w:style w:type="paragraph" w:customStyle="1" w:styleId="MDPIheaderjournallogo">
    <w:name w:val="MDPI_header_journal_logo"/>
    <w:qFormat/>
    <w:rsid w:val="00FF0BD6"/>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FF0BD6"/>
    <w:pPr>
      <w:ind w:firstLine="0"/>
    </w:pPr>
  </w:style>
  <w:style w:type="paragraph" w:customStyle="1" w:styleId="MDPI31text">
    <w:name w:val="MDPI_3.1_text"/>
    <w:qFormat/>
    <w:rsid w:val="006303B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FF0BD6"/>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FF0BD6"/>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FF0BD6"/>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FF0BD6"/>
    <w:pPr>
      <w:numPr>
        <w:numId w:val="1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FF0BD6"/>
    <w:pPr>
      <w:numPr>
        <w:numId w:val="1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FF0BD6"/>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FF0BD6"/>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FF0BD6"/>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C56C95"/>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FF0BD6"/>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FF0BD6"/>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FF0BD6"/>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FF0BD6"/>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FF0BD6"/>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FF0BD6"/>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B26101"/>
    <w:pPr>
      <w:numPr>
        <w:numId w:val="1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FF0BD6"/>
    <w:rPr>
      <w:rFonts w:cs="Tahoma"/>
      <w:szCs w:val="18"/>
    </w:rPr>
  </w:style>
  <w:style w:type="character" w:customStyle="1" w:styleId="BalloonTextChar">
    <w:name w:val="Balloon Text Char"/>
    <w:link w:val="BalloonText"/>
    <w:uiPriority w:val="99"/>
    <w:rsid w:val="00FF0BD6"/>
    <w:rPr>
      <w:rFonts w:ascii="Palatino Linotype" w:hAnsi="Palatino Linotype" w:cs="Tahoma"/>
      <w:noProof/>
      <w:color w:val="000000"/>
      <w:szCs w:val="18"/>
    </w:rPr>
  </w:style>
  <w:style w:type="character" w:styleId="LineNumber">
    <w:name w:val="line number"/>
    <w:uiPriority w:val="99"/>
    <w:rsid w:val="0057771E"/>
    <w:rPr>
      <w:rFonts w:ascii="Palatino Linotype" w:hAnsi="Palatino Linotype"/>
      <w:sz w:val="16"/>
    </w:rPr>
  </w:style>
  <w:style w:type="table" w:customStyle="1" w:styleId="MDPI41threelinetable">
    <w:name w:val="MDPI_4.1_three_line_table"/>
    <w:basedOn w:val="TableNormal"/>
    <w:uiPriority w:val="99"/>
    <w:rsid w:val="00FF0BD6"/>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FF0BD6"/>
    <w:rPr>
      <w:color w:val="0000FF"/>
      <w:u w:val="single"/>
    </w:rPr>
  </w:style>
  <w:style w:type="character" w:styleId="UnresolvedMention">
    <w:name w:val="Unresolved Mention"/>
    <w:uiPriority w:val="99"/>
    <w:semiHidden/>
    <w:unhideWhenUsed/>
    <w:rsid w:val="00B91FA6"/>
    <w:rPr>
      <w:color w:val="605E5C"/>
      <w:shd w:val="clear" w:color="auto" w:fill="E1DFDD"/>
    </w:rPr>
  </w:style>
  <w:style w:type="paragraph" w:styleId="Footer">
    <w:name w:val="footer"/>
    <w:basedOn w:val="Normal"/>
    <w:link w:val="FooterChar"/>
    <w:rsid w:val="00FF0BD6"/>
    <w:pPr>
      <w:tabs>
        <w:tab w:val="center" w:pos="4153"/>
        <w:tab w:val="right" w:pos="8306"/>
      </w:tabs>
      <w:snapToGrid w:val="0"/>
      <w:spacing w:line="240" w:lineRule="atLeast"/>
    </w:pPr>
    <w:rPr>
      <w:szCs w:val="18"/>
    </w:rPr>
  </w:style>
  <w:style w:type="character" w:customStyle="1" w:styleId="FooterChar">
    <w:name w:val="Footer Char"/>
    <w:link w:val="Footer"/>
    <w:rsid w:val="00FF0BD6"/>
    <w:rPr>
      <w:rFonts w:ascii="Palatino Linotype" w:hAnsi="Palatino Linotype"/>
      <w:noProof/>
      <w:color w:val="000000"/>
      <w:szCs w:val="18"/>
    </w:rPr>
  </w:style>
  <w:style w:type="table" w:styleId="TableGrid">
    <w:name w:val="Table Grid"/>
    <w:basedOn w:val="TableNormal"/>
    <w:uiPriority w:val="59"/>
    <w:rsid w:val="00FF0BD6"/>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4123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FF0BD6"/>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FF0BD6"/>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FF0BD6"/>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FF0BD6"/>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FF0BD6"/>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FF0BD6"/>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FF0BD6"/>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FF0BD6"/>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FF0BD6"/>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FF0BD6"/>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FF0BD6"/>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FF0BD6"/>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FF0BD6"/>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FF0BD6"/>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FF0BD6"/>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FF0BD6"/>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FF0BD6"/>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FF0BD6"/>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FF0BD6"/>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FF0BD6"/>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FF0BD6"/>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FF0BD6"/>
  </w:style>
  <w:style w:type="paragraph" w:styleId="Bibliography">
    <w:name w:val="Bibliography"/>
    <w:basedOn w:val="Normal"/>
    <w:next w:val="Normal"/>
    <w:uiPriority w:val="37"/>
    <w:semiHidden/>
    <w:unhideWhenUsed/>
    <w:rsid w:val="00FF0BD6"/>
  </w:style>
  <w:style w:type="paragraph" w:styleId="BodyText">
    <w:name w:val="Body Text"/>
    <w:link w:val="BodyTextChar"/>
    <w:rsid w:val="00FF0BD6"/>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FF0BD6"/>
    <w:rPr>
      <w:rFonts w:ascii="Palatino Linotype" w:hAnsi="Palatino Linotype"/>
      <w:color w:val="000000"/>
      <w:sz w:val="24"/>
      <w:lang w:eastAsia="de-DE"/>
    </w:rPr>
  </w:style>
  <w:style w:type="character" w:styleId="CommentReference">
    <w:name w:val="annotation reference"/>
    <w:rsid w:val="00FF0BD6"/>
    <w:rPr>
      <w:sz w:val="21"/>
      <w:szCs w:val="21"/>
    </w:rPr>
  </w:style>
  <w:style w:type="paragraph" w:styleId="CommentText">
    <w:name w:val="annotation text"/>
    <w:basedOn w:val="Normal"/>
    <w:link w:val="CommentTextChar"/>
    <w:rsid w:val="00FF0BD6"/>
  </w:style>
  <w:style w:type="character" w:customStyle="1" w:styleId="CommentTextChar">
    <w:name w:val="Comment Text Char"/>
    <w:link w:val="CommentText"/>
    <w:rsid w:val="00FF0BD6"/>
    <w:rPr>
      <w:rFonts w:ascii="Palatino Linotype" w:hAnsi="Palatino Linotype"/>
      <w:noProof/>
      <w:color w:val="000000"/>
    </w:rPr>
  </w:style>
  <w:style w:type="paragraph" w:styleId="CommentSubject">
    <w:name w:val="annotation subject"/>
    <w:basedOn w:val="CommentText"/>
    <w:next w:val="CommentText"/>
    <w:link w:val="CommentSubjectChar"/>
    <w:rsid w:val="00FF0BD6"/>
    <w:rPr>
      <w:b/>
      <w:bCs/>
    </w:rPr>
  </w:style>
  <w:style w:type="character" w:customStyle="1" w:styleId="CommentSubjectChar">
    <w:name w:val="Comment Subject Char"/>
    <w:link w:val="CommentSubject"/>
    <w:rsid w:val="00FF0BD6"/>
    <w:rPr>
      <w:rFonts w:ascii="Palatino Linotype" w:hAnsi="Palatino Linotype"/>
      <w:b/>
      <w:bCs/>
      <w:noProof/>
      <w:color w:val="000000"/>
    </w:rPr>
  </w:style>
  <w:style w:type="character" w:styleId="EndnoteReference">
    <w:name w:val="endnote reference"/>
    <w:rsid w:val="00FF0BD6"/>
    <w:rPr>
      <w:vertAlign w:val="superscript"/>
    </w:rPr>
  </w:style>
  <w:style w:type="paragraph" w:styleId="EndnoteText">
    <w:name w:val="endnote text"/>
    <w:basedOn w:val="Normal"/>
    <w:link w:val="EndnoteTextChar"/>
    <w:semiHidden/>
    <w:unhideWhenUsed/>
    <w:rsid w:val="00FF0BD6"/>
    <w:pPr>
      <w:spacing w:line="240" w:lineRule="auto"/>
    </w:pPr>
  </w:style>
  <w:style w:type="character" w:customStyle="1" w:styleId="EndnoteTextChar">
    <w:name w:val="Endnote Text Char"/>
    <w:link w:val="EndnoteText"/>
    <w:semiHidden/>
    <w:rsid w:val="00FF0BD6"/>
    <w:rPr>
      <w:rFonts w:ascii="Palatino Linotype" w:hAnsi="Palatino Linotype"/>
      <w:noProof/>
      <w:color w:val="000000"/>
    </w:rPr>
  </w:style>
  <w:style w:type="character" w:styleId="FollowedHyperlink">
    <w:name w:val="FollowedHyperlink"/>
    <w:rsid w:val="00FF0BD6"/>
    <w:rPr>
      <w:color w:val="954F72"/>
      <w:u w:val="single"/>
    </w:rPr>
  </w:style>
  <w:style w:type="paragraph" w:styleId="FootnoteText">
    <w:name w:val="footnote text"/>
    <w:basedOn w:val="Normal"/>
    <w:link w:val="FootnoteTextChar"/>
    <w:unhideWhenUsed/>
    <w:rsid w:val="00FF0BD6"/>
    <w:pPr>
      <w:spacing w:line="240" w:lineRule="auto"/>
    </w:pPr>
  </w:style>
  <w:style w:type="character" w:customStyle="1" w:styleId="FootnoteTextChar">
    <w:name w:val="Footnote Text Char"/>
    <w:link w:val="FootnoteText"/>
    <w:rsid w:val="00FF0BD6"/>
    <w:rPr>
      <w:rFonts w:ascii="Palatino Linotype" w:hAnsi="Palatino Linotype"/>
      <w:noProof/>
      <w:color w:val="000000"/>
    </w:rPr>
  </w:style>
  <w:style w:type="paragraph" w:styleId="NormalWeb">
    <w:name w:val="Normal (Web)"/>
    <w:basedOn w:val="Normal"/>
    <w:uiPriority w:val="99"/>
    <w:rsid w:val="00FF0BD6"/>
    <w:rPr>
      <w:szCs w:val="24"/>
    </w:rPr>
  </w:style>
  <w:style w:type="paragraph" w:customStyle="1" w:styleId="MsoFootnoteText0">
    <w:name w:val="MsoFootnoteText"/>
    <w:basedOn w:val="NormalWeb"/>
    <w:qFormat/>
    <w:rsid w:val="00FF0BD6"/>
    <w:rPr>
      <w:rFonts w:ascii="Times New Roman" w:hAnsi="Times New Roman"/>
    </w:rPr>
  </w:style>
  <w:style w:type="character" w:styleId="PageNumber">
    <w:name w:val="page number"/>
    <w:rsid w:val="00FF0BD6"/>
  </w:style>
  <w:style w:type="character" w:styleId="PlaceholderText">
    <w:name w:val="Placeholder Text"/>
    <w:uiPriority w:val="99"/>
    <w:semiHidden/>
    <w:rsid w:val="00FF0BD6"/>
    <w:rPr>
      <w:color w:val="808080"/>
    </w:rPr>
  </w:style>
  <w:style w:type="paragraph" w:customStyle="1" w:styleId="MDPI71FootNotes">
    <w:name w:val="MDPI_7.1_FootNotes"/>
    <w:qFormat/>
    <w:rsid w:val="00C335B9"/>
    <w:pPr>
      <w:numPr>
        <w:numId w:val="16"/>
      </w:numPr>
      <w:adjustRightInd w:val="0"/>
      <w:snapToGrid w:val="0"/>
      <w:spacing w:line="228" w:lineRule="auto"/>
      <w:jc w:val="both"/>
    </w:pPr>
    <w:rPr>
      <w:rFonts w:ascii="Palatino Linotype" w:eastAsiaTheme="minorEastAsia" w:hAnsi="Palatino Linotype"/>
      <w:noProof/>
      <w:color w:val="000000"/>
      <w:sz w:val="18"/>
    </w:rPr>
  </w:style>
  <w:style w:type="character" w:styleId="FootnoteReference">
    <w:name w:val="footnote reference"/>
    <w:basedOn w:val="DefaultParagraphFont"/>
    <w:unhideWhenUsed/>
    <w:rsid w:val="004801C0"/>
    <w:rPr>
      <w:vertAlign w:val="superscript"/>
    </w:rPr>
  </w:style>
  <w:style w:type="paragraph" w:customStyle="1" w:styleId="tablecopy">
    <w:name w:val="table copy"/>
    <w:rsid w:val="00D775B1"/>
    <w:pPr>
      <w:jc w:val="both"/>
    </w:pPr>
    <w:rPr>
      <w:rFonts w:ascii="Times New Roman" w:hAnsi="Times New Roman"/>
      <w:noProof/>
      <w:sz w:val="16"/>
      <w:szCs w:val="16"/>
      <w:lang w:eastAsia="en-US"/>
    </w:rPr>
  </w:style>
  <w:style w:type="paragraph" w:customStyle="1" w:styleId="references">
    <w:name w:val="references"/>
    <w:rsid w:val="00817926"/>
    <w:pPr>
      <w:numPr>
        <w:numId w:val="21"/>
      </w:numPr>
      <w:spacing w:after="50" w:line="180" w:lineRule="exact"/>
      <w:jc w:val="both"/>
    </w:pPr>
    <w:rPr>
      <w:rFonts w:ascii="Times New Roman" w:eastAsia="MS Mincho" w:hAnsi="Times New Roman"/>
      <w:noProof/>
      <w:sz w:val="16"/>
      <w:szCs w:val="16"/>
      <w:lang w:eastAsia="en-US"/>
    </w:rPr>
  </w:style>
  <w:style w:type="paragraph" w:styleId="Revision">
    <w:name w:val="Revision"/>
    <w:hidden/>
    <w:uiPriority w:val="99"/>
    <w:semiHidden/>
    <w:rsid w:val="00522B79"/>
    <w:rPr>
      <w:rFonts w:ascii="Palatino Linotype" w:hAnsi="Palatino Linotype"/>
      <w:noProof/>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3226970">
      <w:bodyDiv w:val="1"/>
      <w:marLeft w:val="0"/>
      <w:marRight w:val="0"/>
      <w:marTop w:val="0"/>
      <w:marBottom w:val="0"/>
      <w:divBdr>
        <w:top w:val="none" w:sz="0" w:space="0" w:color="auto"/>
        <w:left w:val="none" w:sz="0" w:space="0" w:color="auto"/>
        <w:bottom w:val="none" w:sz="0" w:space="0" w:color="auto"/>
        <w:right w:val="none" w:sz="0" w:space="0" w:color="auto"/>
      </w:divBdr>
    </w:div>
    <w:div w:id="2088459981">
      <w:bodyDiv w:val="1"/>
      <w:marLeft w:val="0"/>
      <w:marRight w:val="0"/>
      <w:marTop w:val="0"/>
      <w:marBottom w:val="0"/>
      <w:divBdr>
        <w:top w:val="none" w:sz="0" w:space="0" w:color="auto"/>
        <w:left w:val="none" w:sz="0" w:space="0" w:color="auto"/>
        <w:bottom w:val="none" w:sz="0" w:space="0" w:color="auto"/>
        <w:right w:val="none" w:sz="0" w:space="0" w:color="auto"/>
      </w:divBdr>
    </w:div>
    <w:div w:id="211566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covid19.who.int" TargetMode="External"/><Relationship Id="rId18" Type="http://schemas.openxmlformats.org/officeDocument/2006/relationships/image" Target="media/image6.tiff"/><Relationship Id="rId26" Type="http://schemas.openxmlformats.org/officeDocument/2006/relationships/image" Target="media/image14.tiff"/><Relationship Id="rId39" Type="http://schemas.openxmlformats.org/officeDocument/2006/relationships/footer" Target="footer3.xml"/><Relationship Id="rId21" Type="http://schemas.openxmlformats.org/officeDocument/2006/relationships/image" Target="media/image9.tiff"/><Relationship Id="rId34"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tiff"/><Relationship Id="rId20" Type="http://schemas.openxmlformats.org/officeDocument/2006/relationships/image" Target="media/image8.png"/><Relationship Id="rId29" Type="http://schemas.openxmlformats.org/officeDocument/2006/relationships/image" Target="media/image17.tif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Noam.hadad@ruppin365.net" TargetMode="External"/><Relationship Id="rId24" Type="http://schemas.openxmlformats.org/officeDocument/2006/relationships/image" Target="media/image12.tiff"/><Relationship Id="rId32" Type="http://schemas.openxmlformats.org/officeDocument/2006/relationships/hyperlink" Target="https://www.gob.mx/salud/documentos/datos-abiertos-152127" TargetMode="External"/><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footer" Target="footer1.xml"/><Relationship Id="rId10" Type="http://schemas.openxmlformats.org/officeDocument/2006/relationships/hyperlink" Target="mailto:ofer.montano@ruppin365.net" TargetMode="External"/><Relationship Id="rId19" Type="http://schemas.openxmlformats.org/officeDocument/2006/relationships/image" Target="media/image7.png"/><Relationship Id="rId31" Type="http://schemas.openxmlformats.org/officeDocument/2006/relationships/hyperlink" Target="https://www.gob.mx/salud/documentos/datos-abiertos-152127" TargetMode="External"/><Relationship Id="rId4" Type="http://schemas.openxmlformats.org/officeDocument/2006/relationships/webSettings" Target="webSettings.xml"/><Relationship Id="rId9" Type="http://schemas.openxmlformats.org/officeDocument/2006/relationships/hyperlink" Target="mailto:barlevsh@ruppin.ac.il" TargetMode="Externa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hyperlink" Target="https://github.com/freddygabbay/covid19explainableML" TargetMode="External"/><Relationship Id="rId35" Type="http://schemas.openxmlformats.org/officeDocument/2006/relationships/header" Target="header2.xml"/><Relationship Id="rId8" Type="http://schemas.openxmlformats.org/officeDocument/2006/relationships/hyperlink" Target="mailto:freddyg@ruppin.ac.il" TargetMode="External"/><Relationship Id="rId3" Type="http://schemas.openxmlformats.org/officeDocument/2006/relationships/settings" Target="settings.xml"/><Relationship Id="rId12" Type="http://schemas.openxmlformats.org/officeDocument/2006/relationships/hyperlink" Target="mailto:freddyg@ruppin.ac.il" TargetMode="Externa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hyperlink" Target="https://doi.org/10.1038/s41746-020-00372-6" TargetMode="External"/><Relationship Id="rId38" Type="http://schemas.openxmlformats.org/officeDocument/2006/relationships/header" Target="header3.xml"/></Relationships>
</file>

<file path=word/_rels/footnotes.xml.rels><?xml version="1.0" encoding="UTF-8" standalone="yes"?>
<Relationships xmlns="http://schemas.openxmlformats.org/package/2006/relationships"><Relationship Id="rId1" Type="http://schemas.openxmlformats.org/officeDocument/2006/relationships/hyperlink" Target="https://github.com/freddygabbay/covid19explainableML"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reddygabbay/Downloads/applsci-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applsci-template.dot</Template>
  <TotalTime>1467</TotalTime>
  <Pages>1</Pages>
  <Words>5154</Words>
  <Characters>29384</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34470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Freddy Gabbay</dc:creator>
  <cp:keywords/>
  <dc:description/>
  <cp:lastModifiedBy>Freddy Gabbay</cp:lastModifiedBy>
  <cp:revision>34</cp:revision>
  <dcterms:created xsi:type="dcterms:W3CDTF">2021-09-29T11:22:00Z</dcterms:created>
  <dcterms:modified xsi:type="dcterms:W3CDTF">2021-10-04T22:37:00Z</dcterms:modified>
</cp:coreProperties>
</file>