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2ADDF7" w14:textId="4F8F29D1" w:rsidR="00170E28" w:rsidRDefault="00170E28" w:rsidP="00170E28">
      <w:pPr>
        <w:pStyle w:val="Title"/>
      </w:pPr>
      <w:r>
        <w:t>Old Hebrew Books in Italian Libraries Phase II</w:t>
      </w:r>
    </w:p>
    <w:p w14:paraId="42440CCB" w14:textId="61748005" w:rsidR="00170E28" w:rsidRDefault="00170E28" w:rsidP="00170E28">
      <w:pPr>
        <w:pStyle w:val="Heading1"/>
      </w:pPr>
      <w:r>
        <w:t xml:space="preserve">Goobi Work Instructions – Role: </w:t>
      </w:r>
      <w:r w:rsidR="00DB3528">
        <w:t>Photographer</w:t>
      </w:r>
    </w:p>
    <w:p w14:paraId="4D603262" w14:textId="4341A584" w:rsidR="00DB3528" w:rsidRDefault="00DB3528" w:rsidP="00DB3528"/>
    <w:p w14:paraId="1C5639B4" w14:textId="1AAA2BDC" w:rsidR="00DB3528" w:rsidRDefault="00DB3528" w:rsidP="00DB3528">
      <w:pPr>
        <w:pStyle w:val="Heading2"/>
      </w:pPr>
      <w:r>
        <w:t>Uploading the images from 1 day’s work.</w:t>
      </w:r>
    </w:p>
    <w:p w14:paraId="73DADA60" w14:textId="77CD4DE6" w:rsidR="00DB3528" w:rsidRDefault="00DB3528" w:rsidP="00DB3528">
      <w:pPr>
        <w:pStyle w:val="ListParagraph"/>
        <w:numPr>
          <w:ilvl w:val="0"/>
          <w:numId w:val="2"/>
        </w:numPr>
      </w:pPr>
      <w:r>
        <w:t>Organise the images from 1 day of work into a single folder on your computer.</w:t>
      </w:r>
    </w:p>
    <w:p w14:paraId="33EF186D" w14:textId="6ED8E5B9" w:rsidR="00DB3528" w:rsidRDefault="00DB3528" w:rsidP="00DB3528">
      <w:pPr>
        <w:pStyle w:val="ListParagraph"/>
        <w:numPr>
          <w:ilvl w:val="0"/>
          <w:numId w:val="2"/>
        </w:numPr>
      </w:pPr>
      <w:r>
        <w:t>For each book the first image needs to be of the barcode page followed by the actual book photographs. So the sequence is:</w:t>
      </w:r>
    </w:p>
    <w:p w14:paraId="7688D8AC" w14:textId="77777777" w:rsidR="00DB3528" w:rsidRDefault="00DB3528" w:rsidP="00DB3528">
      <w:pPr>
        <w:pStyle w:val="ListParagraph"/>
        <w:numPr>
          <w:ilvl w:val="1"/>
          <w:numId w:val="2"/>
        </w:numPr>
      </w:pPr>
      <w:r>
        <w:t>Barcode image</w:t>
      </w:r>
    </w:p>
    <w:p w14:paraId="7AED3ED5" w14:textId="77777777" w:rsidR="00DB3528" w:rsidRDefault="00DB3528" w:rsidP="00DB3528">
      <w:pPr>
        <w:pStyle w:val="ListParagraph"/>
        <w:numPr>
          <w:ilvl w:val="1"/>
          <w:numId w:val="2"/>
        </w:numPr>
      </w:pPr>
      <w:r>
        <w:t>Book image 1</w:t>
      </w:r>
    </w:p>
    <w:p w14:paraId="7A90776C" w14:textId="77777777" w:rsidR="00DB3528" w:rsidRDefault="00DB3528" w:rsidP="00DB3528">
      <w:pPr>
        <w:pStyle w:val="ListParagraph"/>
        <w:numPr>
          <w:ilvl w:val="1"/>
          <w:numId w:val="2"/>
        </w:numPr>
      </w:pPr>
      <w:r>
        <w:t xml:space="preserve">Book image 2 </w:t>
      </w:r>
    </w:p>
    <w:p w14:paraId="134268CB" w14:textId="77777777" w:rsidR="00DB3528" w:rsidRDefault="00DB3528" w:rsidP="00DB3528">
      <w:pPr>
        <w:pStyle w:val="ListParagraph"/>
        <w:numPr>
          <w:ilvl w:val="1"/>
          <w:numId w:val="2"/>
        </w:numPr>
      </w:pPr>
      <w:r>
        <w:t xml:space="preserve">Book image 3 </w:t>
      </w:r>
    </w:p>
    <w:p w14:paraId="75BADF47" w14:textId="77777777" w:rsidR="00DB3528" w:rsidRDefault="00DB3528" w:rsidP="00DB3528">
      <w:pPr>
        <w:pStyle w:val="ListParagraph"/>
        <w:numPr>
          <w:ilvl w:val="1"/>
          <w:numId w:val="2"/>
        </w:numPr>
      </w:pPr>
      <w:r>
        <w:t>Etc.</w:t>
      </w:r>
    </w:p>
    <w:p w14:paraId="1D149517" w14:textId="77777777" w:rsidR="00DB3528" w:rsidRDefault="00DB3528" w:rsidP="00DB3528">
      <w:pPr>
        <w:pStyle w:val="ListParagraph"/>
        <w:numPr>
          <w:ilvl w:val="1"/>
          <w:numId w:val="2"/>
        </w:numPr>
      </w:pPr>
      <w:r>
        <w:t xml:space="preserve">Barcode image </w:t>
      </w:r>
    </w:p>
    <w:p w14:paraId="39A85538" w14:textId="77777777" w:rsidR="00DB3528" w:rsidRDefault="00DB3528" w:rsidP="00DB3528">
      <w:pPr>
        <w:pStyle w:val="ListParagraph"/>
        <w:numPr>
          <w:ilvl w:val="1"/>
          <w:numId w:val="2"/>
        </w:numPr>
      </w:pPr>
      <w:r>
        <w:t>Book image 1</w:t>
      </w:r>
    </w:p>
    <w:p w14:paraId="09DA1239" w14:textId="77777777" w:rsidR="00DB3528" w:rsidRDefault="00DB3528" w:rsidP="00DB3528">
      <w:pPr>
        <w:pStyle w:val="ListParagraph"/>
        <w:numPr>
          <w:ilvl w:val="1"/>
          <w:numId w:val="2"/>
        </w:numPr>
      </w:pPr>
      <w:r>
        <w:t>Book image 2</w:t>
      </w:r>
    </w:p>
    <w:p w14:paraId="0DF9D61F" w14:textId="4CEBA456" w:rsidR="00DB3528" w:rsidRDefault="00DB3528" w:rsidP="00DB3528">
      <w:pPr>
        <w:pStyle w:val="ListParagraph"/>
        <w:numPr>
          <w:ilvl w:val="1"/>
          <w:numId w:val="2"/>
        </w:numPr>
      </w:pPr>
      <w:r>
        <w:t>Etc.</w:t>
      </w:r>
    </w:p>
    <w:p w14:paraId="070C42B3" w14:textId="4CB5B37F" w:rsidR="00DB3528" w:rsidRDefault="00DB3528" w:rsidP="001C61CB">
      <w:pPr>
        <w:pStyle w:val="ListParagraph"/>
        <w:numPr>
          <w:ilvl w:val="0"/>
          <w:numId w:val="2"/>
        </w:numPr>
      </w:pPr>
      <w:r>
        <w:t>Here is an example of how your folder may look:</w:t>
      </w:r>
    </w:p>
    <w:p w14:paraId="71B3DFAF" w14:textId="3981C0DF" w:rsidR="00DB3528" w:rsidRDefault="00DB3528" w:rsidP="00DB3528">
      <w:pPr>
        <w:ind w:left="720"/>
      </w:pPr>
      <w:r>
        <w:rPr>
          <w:noProof/>
        </w:rPr>
        <w:drawing>
          <wp:inline distT="0" distB="0" distL="0" distR="0" wp14:anchorId="41D0FF15" wp14:editId="63368C31">
            <wp:extent cx="3658405" cy="3714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7">
                      <a:extLst>
                        <a:ext uri="{28A0092B-C50C-407E-A947-70E740481C1C}">
                          <a14:useLocalDpi xmlns:a14="http://schemas.microsoft.com/office/drawing/2010/main" val="0"/>
                        </a:ext>
                      </a:extLst>
                    </a:blip>
                    <a:stretch>
                      <a:fillRect/>
                    </a:stretch>
                  </pic:blipFill>
                  <pic:spPr>
                    <a:xfrm>
                      <a:off x="0" y="0"/>
                      <a:ext cx="3671698" cy="3728247"/>
                    </a:xfrm>
                    <a:prstGeom prst="rect">
                      <a:avLst/>
                    </a:prstGeom>
                  </pic:spPr>
                </pic:pic>
              </a:graphicData>
            </a:graphic>
          </wp:inline>
        </w:drawing>
      </w:r>
    </w:p>
    <w:p w14:paraId="0D615ABC" w14:textId="36357C5B" w:rsidR="00DB3528" w:rsidRDefault="00DB3528" w:rsidP="00DB3528"/>
    <w:p w14:paraId="3CF07771" w14:textId="77777777" w:rsidR="001C61CB" w:rsidRPr="00DB3528" w:rsidRDefault="001C61CB" w:rsidP="00DB3528"/>
    <w:p w14:paraId="512865E4" w14:textId="68FC6F55" w:rsidR="00C41DAE" w:rsidRDefault="00DB3528" w:rsidP="00170E28">
      <w:pPr>
        <w:pStyle w:val="Heading1"/>
      </w:pPr>
      <w:r>
        <w:lastRenderedPageBreak/>
        <w:t>Logging into Goobi and Uploading the Images from 1 day’s work</w:t>
      </w:r>
    </w:p>
    <w:p w14:paraId="37480059" w14:textId="77777777" w:rsidR="00DB3528" w:rsidRPr="00DB3528" w:rsidRDefault="00DB3528" w:rsidP="00DB3528"/>
    <w:p w14:paraId="24E6EFD0" w14:textId="4D594D2B" w:rsidR="00A96B9B" w:rsidRDefault="00170E28" w:rsidP="00170E28">
      <w:pPr>
        <w:pStyle w:val="ListParagraph"/>
        <w:numPr>
          <w:ilvl w:val="0"/>
          <w:numId w:val="1"/>
        </w:numPr>
      </w:pPr>
      <w:r>
        <w:t xml:space="preserve">Navigate to Goobi at </w:t>
      </w:r>
      <w:hyperlink r:id="rId8" w:history="1">
        <w:r w:rsidRPr="007E2E80">
          <w:rPr>
            <w:rStyle w:val="Hyperlink"/>
          </w:rPr>
          <w:t>https://ihbp.intranda.com/goobi/uii/index/xhtml</w:t>
        </w:r>
      </w:hyperlink>
      <w:r>
        <w:t xml:space="preserve"> </w:t>
      </w:r>
    </w:p>
    <w:p w14:paraId="2243A2E8" w14:textId="1BD55C33" w:rsidR="00170E28" w:rsidRDefault="00170E28" w:rsidP="00170E28">
      <w:pPr>
        <w:pStyle w:val="ListParagraph"/>
        <w:numPr>
          <w:ilvl w:val="0"/>
          <w:numId w:val="1"/>
        </w:numPr>
      </w:pPr>
      <w:r>
        <w:t>Enter your user name</w:t>
      </w:r>
    </w:p>
    <w:p w14:paraId="017D2740" w14:textId="6092DC4C" w:rsidR="00170E28" w:rsidRDefault="00170E28" w:rsidP="00170E28">
      <w:pPr>
        <w:pStyle w:val="ListParagraph"/>
        <w:numPr>
          <w:ilvl w:val="0"/>
          <w:numId w:val="1"/>
        </w:numPr>
      </w:pPr>
      <w:r>
        <w:t>Enter your password</w:t>
      </w:r>
    </w:p>
    <w:p w14:paraId="7D1A29AB" w14:textId="4628A769" w:rsidR="00EA3592" w:rsidRDefault="00EA3592" w:rsidP="00EA3592">
      <w:pPr>
        <w:ind w:left="360"/>
      </w:pPr>
      <w:r>
        <w:rPr>
          <w:noProof/>
        </w:rPr>
        <w:drawing>
          <wp:inline distT="0" distB="0" distL="0" distR="0" wp14:anchorId="32A5E91D" wp14:editId="537EE51F">
            <wp:extent cx="6390640" cy="372554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9">
                      <a:extLst>
                        <a:ext uri="{28A0092B-C50C-407E-A947-70E740481C1C}">
                          <a14:useLocalDpi xmlns:a14="http://schemas.microsoft.com/office/drawing/2010/main" val="0"/>
                        </a:ext>
                      </a:extLst>
                    </a:blip>
                    <a:stretch>
                      <a:fillRect/>
                    </a:stretch>
                  </pic:blipFill>
                  <pic:spPr>
                    <a:xfrm>
                      <a:off x="0" y="0"/>
                      <a:ext cx="6390640" cy="3725545"/>
                    </a:xfrm>
                    <a:prstGeom prst="rect">
                      <a:avLst/>
                    </a:prstGeom>
                  </pic:spPr>
                </pic:pic>
              </a:graphicData>
            </a:graphic>
          </wp:inline>
        </w:drawing>
      </w:r>
    </w:p>
    <w:p w14:paraId="20AB361F" w14:textId="6E4F3850" w:rsidR="00EA3592" w:rsidRDefault="00EA3592" w:rsidP="001C61CB">
      <w:pPr>
        <w:pStyle w:val="ListParagraph"/>
        <w:numPr>
          <w:ilvl w:val="0"/>
          <w:numId w:val="3"/>
        </w:numPr>
      </w:pPr>
      <w:r>
        <w:t>This is the dashboard that you will see when you login</w:t>
      </w:r>
    </w:p>
    <w:p w14:paraId="70304647" w14:textId="62998992" w:rsidR="00EA3592" w:rsidRDefault="00EA3592" w:rsidP="00EA3592">
      <w:pPr>
        <w:ind w:left="360"/>
      </w:pPr>
      <w:r>
        <w:rPr>
          <w:noProof/>
        </w:rPr>
        <w:drawing>
          <wp:inline distT="0" distB="0" distL="0" distR="0" wp14:anchorId="1B72A724" wp14:editId="0C006CF9">
            <wp:extent cx="5191125" cy="302626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7735" cy="3030119"/>
                    </a:xfrm>
                    <a:prstGeom prst="rect">
                      <a:avLst/>
                    </a:prstGeom>
                  </pic:spPr>
                </pic:pic>
              </a:graphicData>
            </a:graphic>
          </wp:inline>
        </w:drawing>
      </w:r>
    </w:p>
    <w:p w14:paraId="55D1375A" w14:textId="1382A95F" w:rsidR="00DB3528" w:rsidRDefault="00DB3528" w:rsidP="001C61CB">
      <w:pPr>
        <w:pStyle w:val="ListParagraph"/>
        <w:numPr>
          <w:ilvl w:val="0"/>
          <w:numId w:val="3"/>
        </w:numPr>
      </w:pPr>
      <w:r>
        <w:lastRenderedPageBreak/>
        <w:t>Navigate to the workflow menu and click mass upload</w:t>
      </w:r>
    </w:p>
    <w:p w14:paraId="16A854B1" w14:textId="7E6EE455" w:rsidR="00DB3528" w:rsidRDefault="00DB3528">
      <w:r>
        <w:rPr>
          <w:noProof/>
        </w:rPr>
        <w:drawing>
          <wp:inline distT="0" distB="0" distL="0" distR="0" wp14:anchorId="25324BBC" wp14:editId="54F9639A">
            <wp:extent cx="3838095" cy="113333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11">
                      <a:extLst>
                        <a:ext uri="{28A0092B-C50C-407E-A947-70E740481C1C}">
                          <a14:useLocalDpi xmlns:a14="http://schemas.microsoft.com/office/drawing/2010/main" val="0"/>
                        </a:ext>
                      </a:extLst>
                    </a:blip>
                    <a:stretch>
                      <a:fillRect/>
                    </a:stretch>
                  </pic:blipFill>
                  <pic:spPr>
                    <a:xfrm>
                      <a:off x="0" y="0"/>
                      <a:ext cx="3838095" cy="1133333"/>
                    </a:xfrm>
                    <a:prstGeom prst="rect">
                      <a:avLst/>
                    </a:prstGeom>
                  </pic:spPr>
                </pic:pic>
              </a:graphicData>
            </a:graphic>
          </wp:inline>
        </w:drawing>
      </w:r>
    </w:p>
    <w:p w14:paraId="7F3A8577" w14:textId="77B8F13E" w:rsidR="00DB3528" w:rsidRDefault="00DB3528" w:rsidP="001C61CB">
      <w:pPr>
        <w:pStyle w:val="ListParagraph"/>
        <w:numPr>
          <w:ilvl w:val="0"/>
          <w:numId w:val="3"/>
        </w:numPr>
      </w:pPr>
      <w:r>
        <w:t>This is the mass upl</w:t>
      </w:r>
      <w:r w:rsidR="001C61CB">
        <w:t>o</w:t>
      </w:r>
      <w:r>
        <w:t>ad screen</w:t>
      </w:r>
    </w:p>
    <w:p w14:paraId="4DF31DD4" w14:textId="6F100644" w:rsidR="00DB3528" w:rsidRDefault="00DB3528">
      <w:r>
        <w:rPr>
          <w:noProof/>
        </w:rPr>
        <w:drawing>
          <wp:inline distT="0" distB="0" distL="0" distR="0" wp14:anchorId="390BBA04" wp14:editId="79375914">
            <wp:extent cx="6390640" cy="1809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rotWithShape="1">
                    <a:blip r:embed="rId12">
                      <a:extLst>
                        <a:ext uri="{28A0092B-C50C-407E-A947-70E740481C1C}">
                          <a14:useLocalDpi xmlns:a14="http://schemas.microsoft.com/office/drawing/2010/main" val="0"/>
                        </a:ext>
                      </a:extLst>
                    </a:blip>
                    <a:srcRect b="51423"/>
                    <a:stretch/>
                  </pic:blipFill>
                  <pic:spPr bwMode="auto">
                    <a:xfrm>
                      <a:off x="0" y="0"/>
                      <a:ext cx="6390640" cy="1809750"/>
                    </a:xfrm>
                    <a:prstGeom prst="rect">
                      <a:avLst/>
                    </a:prstGeom>
                    <a:ln>
                      <a:noFill/>
                    </a:ln>
                    <a:extLst>
                      <a:ext uri="{53640926-AAD7-44D8-BBD7-CCE9431645EC}">
                        <a14:shadowObscured xmlns:a14="http://schemas.microsoft.com/office/drawing/2010/main"/>
                      </a:ext>
                    </a:extLst>
                  </pic:spPr>
                </pic:pic>
              </a:graphicData>
            </a:graphic>
          </wp:inline>
        </w:drawing>
      </w:r>
    </w:p>
    <w:p w14:paraId="54CD5889" w14:textId="41386ECE" w:rsidR="00DB3528" w:rsidRDefault="00DB3528" w:rsidP="001C61CB">
      <w:pPr>
        <w:pStyle w:val="ListParagraph"/>
        <w:numPr>
          <w:ilvl w:val="0"/>
          <w:numId w:val="3"/>
        </w:numPr>
      </w:pPr>
      <w:r>
        <w:t>Drag the files from 1 day’s work into the upload area or navigate to them by clicking the ‘select files and upload’ button.</w:t>
      </w:r>
    </w:p>
    <w:p w14:paraId="3E01E96B" w14:textId="1C003506" w:rsidR="00DB3528" w:rsidRDefault="00DB3528">
      <w:r>
        <w:rPr>
          <w:noProof/>
        </w:rPr>
        <w:drawing>
          <wp:inline distT="0" distB="0" distL="0" distR="0" wp14:anchorId="529A7307" wp14:editId="728CBB74">
            <wp:extent cx="6390640" cy="372554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13">
                      <a:extLst>
                        <a:ext uri="{28A0092B-C50C-407E-A947-70E740481C1C}">
                          <a14:useLocalDpi xmlns:a14="http://schemas.microsoft.com/office/drawing/2010/main" val="0"/>
                        </a:ext>
                      </a:extLst>
                    </a:blip>
                    <a:stretch>
                      <a:fillRect/>
                    </a:stretch>
                  </pic:blipFill>
                  <pic:spPr>
                    <a:xfrm>
                      <a:off x="0" y="0"/>
                      <a:ext cx="6390640" cy="3725545"/>
                    </a:xfrm>
                    <a:prstGeom prst="rect">
                      <a:avLst/>
                    </a:prstGeom>
                  </pic:spPr>
                </pic:pic>
              </a:graphicData>
            </a:graphic>
          </wp:inline>
        </w:drawing>
      </w:r>
    </w:p>
    <w:p w14:paraId="3F8DB5CB" w14:textId="77777777" w:rsidR="001C61CB" w:rsidRDefault="001C61CB"/>
    <w:p w14:paraId="4EFEDF9A" w14:textId="5B6151D8" w:rsidR="00DB3528" w:rsidRDefault="00DB3528" w:rsidP="001C61CB">
      <w:pPr>
        <w:pStyle w:val="ListParagraph"/>
        <w:numPr>
          <w:ilvl w:val="0"/>
          <w:numId w:val="3"/>
        </w:numPr>
      </w:pPr>
      <w:r>
        <w:lastRenderedPageBreak/>
        <w:t>The files will then upload to Goobi and progress bars will be shown as below</w:t>
      </w:r>
    </w:p>
    <w:p w14:paraId="35DDF23C" w14:textId="3BC467D9" w:rsidR="00DB3528" w:rsidRDefault="002E5CE7">
      <w:r>
        <w:rPr>
          <w:noProof/>
        </w:rPr>
        <w:drawing>
          <wp:inline distT="0" distB="0" distL="0" distR="0" wp14:anchorId="6C5B2B8F" wp14:editId="39924741">
            <wp:extent cx="6390640" cy="372554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14">
                      <a:extLst>
                        <a:ext uri="{28A0092B-C50C-407E-A947-70E740481C1C}">
                          <a14:useLocalDpi xmlns:a14="http://schemas.microsoft.com/office/drawing/2010/main" val="0"/>
                        </a:ext>
                      </a:extLst>
                    </a:blip>
                    <a:stretch>
                      <a:fillRect/>
                    </a:stretch>
                  </pic:blipFill>
                  <pic:spPr>
                    <a:xfrm>
                      <a:off x="0" y="0"/>
                      <a:ext cx="6390640" cy="3725545"/>
                    </a:xfrm>
                    <a:prstGeom prst="rect">
                      <a:avLst/>
                    </a:prstGeom>
                  </pic:spPr>
                </pic:pic>
              </a:graphicData>
            </a:graphic>
          </wp:inline>
        </w:drawing>
      </w:r>
    </w:p>
    <w:p w14:paraId="78D0C47F" w14:textId="629D83DE" w:rsidR="002E5CE7" w:rsidRDefault="002E5CE7" w:rsidP="001C61CB">
      <w:pPr>
        <w:pStyle w:val="ListParagraph"/>
        <w:numPr>
          <w:ilvl w:val="0"/>
          <w:numId w:val="3"/>
        </w:numPr>
      </w:pPr>
      <w:r>
        <w:t>When all of the images have uploaded Goobi will automatically identify the correct book data to link the images to by reading the barcodes.</w:t>
      </w:r>
    </w:p>
    <w:p w14:paraId="4FD8D508" w14:textId="4F526DA6" w:rsidR="002E5CE7" w:rsidRDefault="002E5CE7" w:rsidP="001C61CB">
      <w:pPr>
        <w:pStyle w:val="ListParagraph"/>
        <w:numPr>
          <w:ilvl w:val="0"/>
          <w:numId w:val="3"/>
        </w:numPr>
      </w:pPr>
      <w:r>
        <w:t>In the below screen you will see the screen that comes up after upload has finished. The OK buttons show that the images have uploaded to the system correctly and they have been linked to the correct book data</w:t>
      </w:r>
    </w:p>
    <w:p w14:paraId="4E148BDD" w14:textId="05466BAA" w:rsidR="002E5CE7" w:rsidRDefault="002E5CE7">
      <w:r>
        <w:rPr>
          <w:noProof/>
        </w:rPr>
        <w:drawing>
          <wp:inline distT="0" distB="0" distL="0" distR="0" wp14:anchorId="0924725E" wp14:editId="47E7CDC3">
            <wp:extent cx="5581650" cy="3253929"/>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15">
                      <a:extLst>
                        <a:ext uri="{28A0092B-C50C-407E-A947-70E740481C1C}">
                          <a14:useLocalDpi xmlns:a14="http://schemas.microsoft.com/office/drawing/2010/main" val="0"/>
                        </a:ext>
                      </a:extLst>
                    </a:blip>
                    <a:stretch>
                      <a:fillRect/>
                    </a:stretch>
                  </pic:blipFill>
                  <pic:spPr>
                    <a:xfrm>
                      <a:off x="0" y="0"/>
                      <a:ext cx="5587189" cy="3257158"/>
                    </a:xfrm>
                    <a:prstGeom prst="rect">
                      <a:avLst/>
                    </a:prstGeom>
                  </pic:spPr>
                </pic:pic>
              </a:graphicData>
            </a:graphic>
          </wp:inline>
        </w:drawing>
      </w:r>
    </w:p>
    <w:p w14:paraId="1E88D754" w14:textId="77777777" w:rsidR="00844767" w:rsidRDefault="002E5CE7" w:rsidP="001C61CB">
      <w:pPr>
        <w:pStyle w:val="ListParagraph"/>
        <w:numPr>
          <w:ilvl w:val="0"/>
          <w:numId w:val="4"/>
        </w:numPr>
      </w:pPr>
      <w:r>
        <w:lastRenderedPageBreak/>
        <w:t>When you are happy that all of the images have uploaded correctly click the button that states ‘Insert files into processes’</w:t>
      </w:r>
    </w:p>
    <w:p w14:paraId="799D0C15" w14:textId="5359290E" w:rsidR="002E5CE7" w:rsidRDefault="002E5CE7">
      <w:r>
        <w:t xml:space="preserve"> </w:t>
      </w:r>
      <w:r w:rsidR="00844767">
        <w:rPr>
          <w:noProof/>
        </w:rPr>
        <w:drawing>
          <wp:inline distT="0" distB="0" distL="0" distR="0" wp14:anchorId="1E0B86F5" wp14:editId="3B453255">
            <wp:extent cx="2333333" cy="647619"/>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16">
                      <a:extLst>
                        <a:ext uri="{28A0092B-C50C-407E-A947-70E740481C1C}">
                          <a14:useLocalDpi xmlns:a14="http://schemas.microsoft.com/office/drawing/2010/main" val="0"/>
                        </a:ext>
                      </a:extLst>
                    </a:blip>
                    <a:stretch>
                      <a:fillRect/>
                    </a:stretch>
                  </pic:blipFill>
                  <pic:spPr>
                    <a:xfrm>
                      <a:off x="0" y="0"/>
                      <a:ext cx="2333333" cy="647619"/>
                    </a:xfrm>
                    <a:prstGeom prst="rect">
                      <a:avLst/>
                    </a:prstGeom>
                  </pic:spPr>
                </pic:pic>
              </a:graphicData>
            </a:graphic>
          </wp:inline>
        </w:drawing>
      </w:r>
    </w:p>
    <w:p w14:paraId="577390E7" w14:textId="2EFCF775" w:rsidR="001C61CB" w:rsidRDefault="001C61CB" w:rsidP="001C61CB">
      <w:pPr>
        <w:pStyle w:val="ListParagraph"/>
        <w:numPr>
          <w:ilvl w:val="0"/>
          <w:numId w:val="4"/>
        </w:numPr>
      </w:pPr>
      <w:r>
        <w:rPr>
          <w:noProof/>
        </w:rPr>
        <w:drawing>
          <wp:anchor distT="0" distB="0" distL="114300" distR="114300" simplePos="0" relativeHeight="251658240" behindDoc="0" locked="0" layoutInCell="1" allowOverlap="1" wp14:anchorId="585D844F" wp14:editId="2895A2AC">
            <wp:simplePos x="0" y="0"/>
            <wp:positionH relativeFrom="column">
              <wp:posOffset>112395</wp:posOffset>
            </wp:positionH>
            <wp:positionV relativeFrom="paragraph">
              <wp:posOffset>438150</wp:posOffset>
            </wp:positionV>
            <wp:extent cx="6390640" cy="3725545"/>
            <wp:effectExtent l="0" t="0" r="0" b="825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17">
                      <a:extLst>
                        <a:ext uri="{28A0092B-C50C-407E-A947-70E740481C1C}">
                          <a14:useLocalDpi xmlns:a14="http://schemas.microsoft.com/office/drawing/2010/main" val="0"/>
                        </a:ext>
                      </a:extLst>
                    </a:blip>
                    <a:stretch>
                      <a:fillRect/>
                    </a:stretch>
                  </pic:blipFill>
                  <pic:spPr>
                    <a:xfrm>
                      <a:off x="0" y="0"/>
                      <a:ext cx="6390640" cy="3725545"/>
                    </a:xfrm>
                    <a:prstGeom prst="rect">
                      <a:avLst/>
                    </a:prstGeom>
                  </pic:spPr>
                </pic:pic>
              </a:graphicData>
            </a:graphic>
          </wp:anchor>
        </w:drawing>
      </w:r>
      <w:r w:rsidR="002E5CE7">
        <w:t>When this has been completed a blue system Message will appear at the top of the screen showing the files have been read in and the workflow steps completed</w:t>
      </w:r>
    </w:p>
    <w:p w14:paraId="7602324C" w14:textId="398F8C17" w:rsidR="001C61CB" w:rsidRDefault="001C61CB" w:rsidP="001C61CB">
      <w:pPr>
        <w:pStyle w:val="ListParagraph"/>
      </w:pPr>
    </w:p>
    <w:p w14:paraId="0B04F4D0" w14:textId="4244142B" w:rsidR="002E5CE7" w:rsidRDefault="002E5CE7" w:rsidP="001C61CB">
      <w:pPr>
        <w:pStyle w:val="ListParagraph"/>
      </w:pPr>
    </w:p>
    <w:p w14:paraId="48C683D9" w14:textId="02BCE797" w:rsidR="001C61CB" w:rsidRDefault="001C61CB" w:rsidP="001C61CB">
      <w:pPr>
        <w:pStyle w:val="ListParagraph"/>
      </w:pPr>
    </w:p>
    <w:p w14:paraId="240D3179" w14:textId="292FA97B" w:rsidR="001C61CB" w:rsidRDefault="001C61CB" w:rsidP="001C61CB">
      <w:pPr>
        <w:pStyle w:val="ListParagraph"/>
      </w:pPr>
    </w:p>
    <w:p w14:paraId="248598D8" w14:textId="3445630C" w:rsidR="001C61CB" w:rsidRDefault="001C61CB" w:rsidP="001C61CB">
      <w:pPr>
        <w:pStyle w:val="ListParagraph"/>
      </w:pPr>
    </w:p>
    <w:p w14:paraId="64F58F43" w14:textId="3B85D741" w:rsidR="001C61CB" w:rsidRDefault="001C61CB" w:rsidP="001C61CB">
      <w:pPr>
        <w:pStyle w:val="ListParagraph"/>
      </w:pPr>
    </w:p>
    <w:p w14:paraId="189FB142" w14:textId="415FDFE2" w:rsidR="001C61CB" w:rsidRDefault="001C61CB" w:rsidP="001C61CB">
      <w:pPr>
        <w:pStyle w:val="ListParagraph"/>
      </w:pPr>
    </w:p>
    <w:p w14:paraId="161CAFB4" w14:textId="658D549F" w:rsidR="001C61CB" w:rsidRDefault="001C61CB" w:rsidP="001C61CB">
      <w:pPr>
        <w:pStyle w:val="ListParagraph"/>
      </w:pPr>
    </w:p>
    <w:p w14:paraId="79F4357E" w14:textId="28B52BE5" w:rsidR="001C61CB" w:rsidRDefault="001C61CB" w:rsidP="001C61CB">
      <w:pPr>
        <w:pStyle w:val="ListParagraph"/>
      </w:pPr>
    </w:p>
    <w:p w14:paraId="4961B341" w14:textId="44268DE5" w:rsidR="001C61CB" w:rsidRDefault="001C61CB" w:rsidP="001C61CB">
      <w:pPr>
        <w:pStyle w:val="ListParagraph"/>
      </w:pPr>
    </w:p>
    <w:p w14:paraId="161E5665" w14:textId="24E5301E" w:rsidR="001C61CB" w:rsidRDefault="001C61CB" w:rsidP="001C61CB">
      <w:pPr>
        <w:pStyle w:val="ListParagraph"/>
      </w:pPr>
    </w:p>
    <w:p w14:paraId="0773B70F" w14:textId="7D426AD9" w:rsidR="001C61CB" w:rsidRDefault="001C61CB" w:rsidP="001C61CB">
      <w:pPr>
        <w:pStyle w:val="ListParagraph"/>
      </w:pPr>
    </w:p>
    <w:p w14:paraId="780A1412" w14:textId="35B0DF84" w:rsidR="001C61CB" w:rsidRDefault="001C61CB" w:rsidP="001C61CB">
      <w:pPr>
        <w:pStyle w:val="ListParagraph"/>
      </w:pPr>
    </w:p>
    <w:p w14:paraId="5D7B90DC" w14:textId="77777777" w:rsidR="001C61CB" w:rsidRDefault="001C61CB" w:rsidP="001C61CB">
      <w:pPr>
        <w:pStyle w:val="ListParagraph"/>
      </w:pPr>
    </w:p>
    <w:p w14:paraId="270EA798" w14:textId="5B6B3348" w:rsidR="002E5CE7" w:rsidRDefault="002E5CE7" w:rsidP="002E5CE7">
      <w:pPr>
        <w:pStyle w:val="Heading1"/>
      </w:pPr>
      <w:r>
        <w:lastRenderedPageBreak/>
        <w:t>Navigating to your task menu to see if there are any corrections to be done</w:t>
      </w:r>
    </w:p>
    <w:p w14:paraId="35E686BC" w14:textId="5FCE635C" w:rsidR="002E5CE7" w:rsidRDefault="002E5CE7" w:rsidP="002E5CE7">
      <w:r>
        <w:t xml:space="preserve">After you have uploaded your photographs, </w:t>
      </w:r>
      <w:r w:rsidRPr="00844767">
        <w:rPr>
          <w:u w:val="single"/>
        </w:rPr>
        <w:t>within 24 hours</w:t>
      </w:r>
      <w:r>
        <w:t xml:space="preserve"> another team will check them to make sure that they are correct, well-lit and in focus. They will also be checking that all expected pages</w:t>
      </w:r>
      <w:r w:rsidR="00844767">
        <w:t xml:space="preserve"> for a book</w:t>
      </w:r>
      <w:r>
        <w:t xml:space="preserve"> are </w:t>
      </w:r>
      <w:r w:rsidR="00844767">
        <w:t>present.</w:t>
      </w:r>
    </w:p>
    <w:p w14:paraId="636EA69F" w14:textId="496FB4BE" w:rsidR="002E5CE7" w:rsidRDefault="002E5CE7" w:rsidP="002E5CE7">
      <w:r>
        <w:t>If there is an error at this point then they will ‘send’ the book back for correction to you.</w:t>
      </w:r>
    </w:p>
    <w:p w14:paraId="5D75AB79" w14:textId="0A125772" w:rsidR="002E5CE7" w:rsidRDefault="002E5CE7" w:rsidP="001C61CB">
      <w:pPr>
        <w:pStyle w:val="ListParagraph"/>
        <w:numPr>
          <w:ilvl w:val="0"/>
          <w:numId w:val="4"/>
        </w:numPr>
      </w:pPr>
      <w:r>
        <w:t xml:space="preserve">The way to find out if any of the work you have done requires correction is to navigate to your </w:t>
      </w:r>
      <w:r w:rsidR="00844767">
        <w:t xml:space="preserve">My </w:t>
      </w:r>
      <w:r>
        <w:t>task</w:t>
      </w:r>
      <w:r w:rsidR="00844767">
        <w:t>s page by clicking the link at the top of the page as follows:</w:t>
      </w:r>
    </w:p>
    <w:p w14:paraId="7CB153C7" w14:textId="068CC38D" w:rsidR="00844767" w:rsidRDefault="00844767" w:rsidP="002E5CE7">
      <w:r>
        <w:rPr>
          <w:noProof/>
        </w:rPr>
        <w:drawing>
          <wp:inline distT="0" distB="0" distL="0" distR="0" wp14:anchorId="1B85D355" wp14:editId="37F67FAC">
            <wp:extent cx="3238095" cy="1580952"/>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38095" cy="1580952"/>
                    </a:xfrm>
                    <a:prstGeom prst="rect">
                      <a:avLst/>
                    </a:prstGeom>
                  </pic:spPr>
                </pic:pic>
              </a:graphicData>
            </a:graphic>
          </wp:inline>
        </w:drawing>
      </w:r>
    </w:p>
    <w:p w14:paraId="6136B86F" w14:textId="67663F15" w:rsidR="00844767" w:rsidRDefault="00844767" w:rsidP="001C61CB">
      <w:pPr>
        <w:pStyle w:val="ListParagraph"/>
        <w:numPr>
          <w:ilvl w:val="0"/>
          <w:numId w:val="4"/>
        </w:numPr>
      </w:pPr>
      <w:r>
        <w:t>This page will appear:</w:t>
      </w:r>
    </w:p>
    <w:p w14:paraId="588EFDAA" w14:textId="77DDFDB5" w:rsidR="00844767" w:rsidRDefault="00844767" w:rsidP="002E5CE7">
      <w:r>
        <w:rPr>
          <w:noProof/>
        </w:rPr>
        <w:drawing>
          <wp:inline distT="0" distB="0" distL="0" distR="0" wp14:anchorId="2803218D" wp14:editId="5308136C">
            <wp:extent cx="6390640" cy="44164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9">
                      <a:extLst>
                        <a:ext uri="{28A0092B-C50C-407E-A947-70E740481C1C}">
                          <a14:useLocalDpi xmlns:a14="http://schemas.microsoft.com/office/drawing/2010/main" val="0"/>
                        </a:ext>
                      </a:extLst>
                    </a:blip>
                    <a:stretch>
                      <a:fillRect/>
                    </a:stretch>
                  </pic:blipFill>
                  <pic:spPr>
                    <a:xfrm>
                      <a:off x="0" y="0"/>
                      <a:ext cx="6390640" cy="4416425"/>
                    </a:xfrm>
                    <a:prstGeom prst="rect">
                      <a:avLst/>
                    </a:prstGeom>
                  </pic:spPr>
                </pic:pic>
              </a:graphicData>
            </a:graphic>
          </wp:inline>
        </w:drawing>
      </w:r>
    </w:p>
    <w:p w14:paraId="1A5B030A" w14:textId="15F6A09B" w:rsidR="00844767" w:rsidRDefault="00844767" w:rsidP="001C61CB">
      <w:pPr>
        <w:pStyle w:val="ListParagraph"/>
        <w:numPr>
          <w:ilvl w:val="0"/>
          <w:numId w:val="4"/>
        </w:numPr>
      </w:pPr>
      <w:r>
        <w:lastRenderedPageBreak/>
        <w:t>All the tasks with blue ticks beside them are books in the library to are in that are waiting to be photographed. You do not need to take any action with these books as they will be completed when you perform the mass upload of images on a daily basis.</w:t>
      </w:r>
    </w:p>
    <w:p w14:paraId="317C2636" w14:textId="03DEC198" w:rsidR="00844767" w:rsidRDefault="00844767" w:rsidP="001C61CB">
      <w:pPr>
        <w:pStyle w:val="ListParagraph"/>
        <w:numPr>
          <w:ilvl w:val="0"/>
          <w:numId w:val="4"/>
        </w:numPr>
      </w:pPr>
      <w:r>
        <w:t>On a daily basis however you do need to check to see if you have any correction messages.</w:t>
      </w:r>
    </w:p>
    <w:p w14:paraId="13B58797" w14:textId="6F310974" w:rsidR="00844767" w:rsidRDefault="00844767" w:rsidP="001C61CB">
      <w:pPr>
        <w:pStyle w:val="ListParagraph"/>
        <w:numPr>
          <w:ilvl w:val="0"/>
          <w:numId w:val="4"/>
        </w:numPr>
      </w:pPr>
      <w:r>
        <w:t>These will be at the top of the list and marked in red as follows:</w:t>
      </w:r>
    </w:p>
    <w:p w14:paraId="47449B48" w14:textId="6783CF50" w:rsidR="00844767" w:rsidRDefault="00844767" w:rsidP="002E5CE7">
      <w:r>
        <w:rPr>
          <w:noProof/>
        </w:rPr>
        <w:drawing>
          <wp:inline distT="0" distB="0" distL="0" distR="0" wp14:anchorId="3457A375" wp14:editId="22F68CC9">
            <wp:extent cx="2314286" cy="70476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0">
                      <a:extLst>
                        <a:ext uri="{28A0092B-C50C-407E-A947-70E740481C1C}">
                          <a14:useLocalDpi xmlns:a14="http://schemas.microsoft.com/office/drawing/2010/main" val="0"/>
                        </a:ext>
                      </a:extLst>
                    </a:blip>
                    <a:stretch>
                      <a:fillRect/>
                    </a:stretch>
                  </pic:blipFill>
                  <pic:spPr>
                    <a:xfrm>
                      <a:off x="0" y="0"/>
                      <a:ext cx="2314286" cy="704762"/>
                    </a:xfrm>
                    <a:prstGeom prst="rect">
                      <a:avLst/>
                    </a:prstGeom>
                  </pic:spPr>
                </pic:pic>
              </a:graphicData>
            </a:graphic>
          </wp:inline>
        </w:drawing>
      </w:r>
    </w:p>
    <w:p w14:paraId="46B5172A" w14:textId="59622E49" w:rsidR="00844767" w:rsidRDefault="00844767" w:rsidP="001C61CB">
      <w:pPr>
        <w:pStyle w:val="ListParagraph"/>
        <w:numPr>
          <w:ilvl w:val="0"/>
          <w:numId w:val="5"/>
        </w:numPr>
      </w:pPr>
      <w:r>
        <w:t>Click the red tick to accept the task for correction</w:t>
      </w:r>
    </w:p>
    <w:p w14:paraId="2696933E" w14:textId="2C07F241" w:rsidR="00844767" w:rsidRDefault="00844767" w:rsidP="001C61CB">
      <w:pPr>
        <w:pStyle w:val="ListParagraph"/>
        <w:numPr>
          <w:ilvl w:val="0"/>
          <w:numId w:val="5"/>
        </w:numPr>
      </w:pPr>
      <w:r>
        <w:t>The task page will appear as follows:</w:t>
      </w:r>
    </w:p>
    <w:p w14:paraId="6DF6B197" w14:textId="71C65F38" w:rsidR="00844767" w:rsidRDefault="00844767" w:rsidP="002E5CE7">
      <w:r>
        <w:rPr>
          <w:noProof/>
        </w:rPr>
        <w:drawing>
          <wp:inline distT="0" distB="0" distL="0" distR="0" wp14:anchorId="75A58F23" wp14:editId="3E12C96E">
            <wp:extent cx="6390640" cy="4416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1">
                      <a:extLst>
                        <a:ext uri="{28A0092B-C50C-407E-A947-70E740481C1C}">
                          <a14:useLocalDpi xmlns:a14="http://schemas.microsoft.com/office/drawing/2010/main" val="0"/>
                        </a:ext>
                      </a:extLst>
                    </a:blip>
                    <a:stretch>
                      <a:fillRect/>
                    </a:stretch>
                  </pic:blipFill>
                  <pic:spPr>
                    <a:xfrm>
                      <a:off x="0" y="0"/>
                      <a:ext cx="6390640" cy="4416425"/>
                    </a:xfrm>
                    <a:prstGeom prst="rect">
                      <a:avLst/>
                    </a:prstGeom>
                  </pic:spPr>
                </pic:pic>
              </a:graphicData>
            </a:graphic>
          </wp:inline>
        </w:drawing>
      </w:r>
    </w:p>
    <w:p w14:paraId="3FF6D128" w14:textId="77777777" w:rsidR="001C61CB" w:rsidRDefault="001C61CB" w:rsidP="002E5CE7"/>
    <w:p w14:paraId="1BBBEEF7" w14:textId="77777777" w:rsidR="001C61CB" w:rsidRDefault="001C61CB" w:rsidP="002E5CE7"/>
    <w:p w14:paraId="751C15B7" w14:textId="77777777" w:rsidR="001C61CB" w:rsidRDefault="001C61CB" w:rsidP="002E5CE7"/>
    <w:p w14:paraId="51748F71" w14:textId="77777777" w:rsidR="001C61CB" w:rsidRDefault="001C61CB" w:rsidP="002E5CE7"/>
    <w:p w14:paraId="1620B079" w14:textId="77777777" w:rsidR="001C61CB" w:rsidRDefault="001C61CB" w:rsidP="002E5CE7"/>
    <w:p w14:paraId="5DA2614D" w14:textId="77777777" w:rsidR="001C61CB" w:rsidRDefault="001C61CB" w:rsidP="002E5CE7"/>
    <w:p w14:paraId="623FD483" w14:textId="7F1EDA1C" w:rsidR="00844767" w:rsidRDefault="00844767" w:rsidP="001C61CB">
      <w:pPr>
        <w:pStyle w:val="ListParagraph"/>
        <w:numPr>
          <w:ilvl w:val="0"/>
          <w:numId w:val="6"/>
        </w:numPr>
      </w:pPr>
      <w:r>
        <w:lastRenderedPageBreak/>
        <w:t>In the process log area you will see the correction message from the image quality checking person.</w:t>
      </w:r>
    </w:p>
    <w:p w14:paraId="05188F2A" w14:textId="618B5BA7" w:rsidR="00844767" w:rsidRDefault="00844767" w:rsidP="001C61CB">
      <w:pPr>
        <w:pStyle w:val="ListParagraph"/>
        <w:numPr>
          <w:ilvl w:val="0"/>
          <w:numId w:val="6"/>
        </w:numPr>
        <w:rPr>
          <w:noProof/>
        </w:rPr>
      </w:pPr>
      <w:r>
        <w:t>The message will be in red as follows:</w:t>
      </w:r>
      <w:r w:rsidRPr="00844767">
        <w:rPr>
          <w:noProof/>
        </w:rPr>
        <w:t xml:space="preserve"> </w:t>
      </w:r>
      <w:r>
        <w:rPr>
          <w:noProof/>
        </w:rPr>
        <w:drawing>
          <wp:inline distT="0" distB="0" distL="0" distR="0" wp14:anchorId="442B9457" wp14:editId="56E696CF">
            <wp:extent cx="5657143" cy="1866667"/>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2">
                      <a:extLst>
                        <a:ext uri="{28A0092B-C50C-407E-A947-70E740481C1C}">
                          <a14:useLocalDpi xmlns:a14="http://schemas.microsoft.com/office/drawing/2010/main" val="0"/>
                        </a:ext>
                      </a:extLst>
                    </a:blip>
                    <a:stretch>
                      <a:fillRect/>
                    </a:stretch>
                  </pic:blipFill>
                  <pic:spPr>
                    <a:xfrm>
                      <a:off x="0" y="0"/>
                      <a:ext cx="5657143" cy="1866667"/>
                    </a:xfrm>
                    <a:prstGeom prst="rect">
                      <a:avLst/>
                    </a:prstGeom>
                  </pic:spPr>
                </pic:pic>
              </a:graphicData>
            </a:graphic>
          </wp:inline>
        </w:drawing>
      </w:r>
    </w:p>
    <w:p w14:paraId="3A4803D0" w14:textId="18DAA388" w:rsidR="00844767" w:rsidRDefault="00844767" w:rsidP="001C61CB">
      <w:pPr>
        <w:pStyle w:val="ListParagraph"/>
        <w:numPr>
          <w:ilvl w:val="0"/>
          <w:numId w:val="6"/>
        </w:numPr>
        <w:rPr>
          <w:noProof/>
        </w:rPr>
      </w:pPr>
      <w:r>
        <w:rPr>
          <w:noProof/>
        </w:rPr>
        <w:t>Read the message.</w:t>
      </w:r>
    </w:p>
    <w:p w14:paraId="16C0692F" w14:textId="7A00994E" w:rsidR="00844767" w:rsidRDefault="00844767" w:rsidP="001C61CB">
      <w:pPr>
        <w:pStyle w:val="ListParagraph"/>
        <w:numPr>
          <w:ilvl w:val="0"/>
          <w:numId w:val="6"/>
        </w:numPr>
        <w:rPr>
          <w:noProof/>
        </w:rPr>
      </w:pPr>
      <w:r>
        <w:rPr>
          <w:noProof/>
        </w:rPr>
        <w:t>If there is no action you can take (for example if they are asking if there was a book cover and there was no cover on the book) then you can simply send a reply by reporting the solution to the image QA person.</w:t>
      </w:r>
    </w:p>
    <w:p w14:paraId="04064BB0" w14:textId="575B6432" w:rsidR="00844767" w:rsidRDefault="00844767" w:rsidP="001C61CB">
      <w:pPr>
        <w:pStyle w:val="ListParagraph"/>
        <w:numPr>
          <w:ilvl w:val="0"/>
          <w:numId w:val="6"/>
        </w:numPr>
        <w:rPr>
          <w:noProof/>
        </w:rPr>
      </w:pPr>
      <w:r>
        <w:rPr>
          <w:noProof/>
        </w:rPr>
        <w:t>To do this click the ‘Report solution’ tab on the bottom right of the screen as follows:</w:t>
      </w:r>
    </w:p>
    <w:p w14:paraId="681FBAD6" w14:textId="7C586EFA" w:rsidR="00844767" w:rsidRDefault="00844767" w:rsidP="002E5CE7">
      <w:r>
        <w:rPr>
          <w:noProof/>
        </w:rPr>
        <w:drawing>
          <wp:inline distT="0" distB="0" distL="0" distR="0" wp14:anchorId="7B0567C4" wp14:editId="6D4022CB">
            <wp:extent cx="5685714" cy="280000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3">
                      <a:extLst>
                        <a:ext uri="{28A0092B-C50C-407E-A947-70E740481C1C}">
                          <a14:useLocalDpi xmlns:a14="http://schemas.microsoft.com/office/drawing/2010/main" val="0"/>
                        </a:ext>
                      </a:extLst>
                    </a:blip>
                    <a:stretch>
                      <a:fillRect/>
                    </a:stretch>
                  </pic:blipFill>
                  <pic:spPr>
                    <a:xfrm>
                      <a:off x="0" y="0"/>
                      <a:ext cx="5685714" cy="2800000"/>
                    </a:xfrm>
                    <a:prstGeom prst="rect">
                      <a:avLst/>
                    </a:prstGeom>
                  </pic:spPr>
                </pic:pic>
              </a:graphicData>
            </a:graphic>
          </wp:inline>
        </w:drawing>
      </w:r>
    </w:p>
    <w:p w14:paraId="67A661B5" w14:textId="74FF4460" w:rsidR="001C61CB" w:rsidRDefault="001C61CB" w:rsidP="002E5CE7"/>
    <w:p w14:paraId="7FEF1F17" w14:textId="1388BE41" w:rsidR="001C61CB" w:rsidRDefault="001C61CB" w:rsidP="002E5CE7"/>
    <w:p w14:paraId="7FF771B1" w14:textId="52D18857" w:rsidR="001C61CB" w:rsidRDefault="001C61CB" w:rsidP="002E5CE7"/>
    <w:p w14:paraId="4B6840F4" w14:textId="7990B830" w:rsidR="001C61CB" w:rsidRDefault="001C61CB" w:rsidP="002E5CE7"/>
    <w:p w14:paraId="3FF70AB0" w14:textId="0361E885" w:rsidR="001C61CB" w:rsidRDefault="001C61CB" w:rsidP="002E5CE7"/>
    <w:p w14:paraId="5E21DCFA" w14:textId="54275888" w:rsidR="001C61CB" w:rsidRDefault="001C61CB" w:rsidP="002E5CE7"/>
    <w:p w14:paraId="047C40F6" w14:textId="77777777" w:rsidR="001C61CB" w:rsidRDefault="001C61CB" w:rsidP="002E5CE7"/>
    <w:p w14:paraId="6995D54C" w14:textId="20D46943" w:rsidR="00844767" w:rsidRDefault="00844767" w:rsidP="001C61CB">
      <w:pPr>
        <w:pStyle w:val="ListParagraph"/>
        <w:numPr>
          <w:ilvl w:val="0"/>
          <w:numId w:val="7"/>
        </w:numPr>
      </w:pPr>
      <w:r>
        <w:lastRenderedPageBreak/>
        <w:t>Select the ‘Image Quality Checking’ from the drop-down menu as the person that you need to send the message to</w:t>
      </w:r>
    </w:p>
    <w:p w14:paraId="5D062AA2" w14:textId="2929D035" w:rsidR="00844767" w:rsidRDefault="00844767" w:rsidP="002E5CE7">
      <w:r>
        <w:rPr>
          <w:noProof/>
        </w:rPr>
        <w:drawing>
          <wp:inline distT="0" distB="0" distL="0" distR="0" wp14:anchorId="7A4C4A8F" wp14:editId="2C6E93D3">
            <wp:extent cx="5676190" cy="2780952"/>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4">
                      <a:extLst>
                        <a:ext uri="{28A0092B-C50C-407E-A947-70E740481C1C}">
                          <a14:useLocalDpi xmlns:a14="http://schemas.microsoft.com/office/drawing/2010/main" val="0"/>
                        </a:ext>
                      </a:extLst>
                    </a:blip>
                    <a:stretch>
                      <a:fillRect/>
                    </a:stretch>
                  </pic:blipFill>
                  <pic:spPr>
                    <a:xfrm>
                      <a:off x="0" y="0"/>
                      <a:ext cx="5676190" cy="2780952"/>
                    </a:xfrm>
                    <a:prstGeom prst="rect">
                      <a:avLst/>
                    </a:prstGeom>
                  </pic:spPr>
                </pic:pic>
              </a:graphicData>
            </a:graphic>
          </wp:inline>
        </w:drawing>
      </w:r>
    </w:p>
    <w:p w14:paraId="442550D4" w14:textId="5FA0AFB6" w:rsidR="00844767" w:rsidRDefault="00844767" w:rsidP="001C61CB">
      <w:pPr>
        <w:pStyle w:val="ListParagraph"/>
        <w:numPr>
          <w:ilvl w:val="0"/>
          <w:numId w:val="7"/>
        </w:numPr>
      </w:pPr>
      <w:r>
        <w:t>Write the solution in the box as follows:</w:t>
      </w:r>
    </w:p>
    <w:p w14:paraId="3281B0C9" w14:textId="3B86DFBD" w:rsidR="00844767" w:rsidRDefault="00844767" w:rsidP="002E5CE7">
      <w:r>
        <w:rPr>
          <w:noProof/>
        </w:rPr>
        <w:drawing>
          <wp:inline distT="0" distB="0" distL="0" distR="0" wp14:anchorId="42CF0C81" wp14:editId="3FD3CDB1">
            <wp:extent cx="5723809" cy="278095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5">
                      <a:extLst>
                        <a:ext uri="{28A0092B-C50C-407E-A947-70E740481C1C}">
                          <a14:useLocalDpi xmlns:a14="http://schemas.microsoft.com/office/drawing/2010/main" val="0"/>
                        </a:ext>
                      </a:extLst>
                    </a:blip>
                    <a:stretch>
                      <a:fillRect/>
                    </a:stretch>
                  </pic:blipFill>
                  <pic:spPr>
                    <a:xfrm>
                      <a:off x="0" y="0"/>
                      <a:ext cx="5723809" cy="2780952"/>
                    </a:xfrm>
                    <a:prstGeom prst="rect">
                      <a:avLst/>
                    </a:prstGeom>
                  </pic:spPr>
                </pic:pic>
              </a:graphicData>
            </a:graphic>
          </wp:inline>
        </w:drawing>
      </w:r>
    </w:p>
    <w:p w14:paraId="4042175F" w14:textId="0FD704D6" w:rsidR="00844767" w:rsidRDefault="00844767" w:rsidP="001C61CB">
      <w:pPr>
        <w:pStyle w:val="ListParagraph"/>
        <w:numPr>
          <w:ilvl w:val="0"/>
          <w:numId w:val="7"/>
        </w:numPr>
      </w:pPr>
      <w:r>
        <w:t>And click the button to ‘Send message about problem solution’ to the Image Quality Checking Person.</w:t>
      </w:r>
    </w:p>
    <w:p w14:paraId="61F49B77" w14:textId="7FFD130C" w:rsidR="001C61CB" w:rsidRDefault="001C61CB" w:rsidP="001C61CB">
      <w:pPr>
        <w:pStyle w:val="ListParagraph"/>
      </w:pPr>
    </w:p>
    <w:p w14:paraId="2AD0A600" w14:textId="217D248B" w:rsidR="001C61CB" w:rsidRDefault="001C61CB" w:rsidP="001C61CB">
      <w:pPr>
        <w:pStyle w:val="ListParagraph"/>
      </w:pPr>
    </w:p>
    <w:p w14:paraId="58EFBA77" w14:textId="7FD15C7D" w:rsidR="001C61CB" w:rsidRDefault="001C61CB" w:rsidP="001C61CB">
      <w:pPr>
        <w:pStyle w:val="ListParagraph"/>
      </w:pPr>
    </w:p>
    <w:p w14:paraId="1DD631E1" w14:textId="3D4451FD" w:rsidR="001C61CB" w:rsidRDefault="001C61CB" w:rsidP="001C61CB">
      <w:pPr>
        <w:pStyle w:val="ListParagraph"/>
      </w:pPr>
    </w:p>
    <w:p w14:paraId="010A3B2B" w14:textId="008C9573" w:rsidR="001C61CB" w:rsidRDefault="001C61CB" w:rsidP="001C61CB">
      <w:pPr>
        <w:pStyle w:val="ListParagraph"/>
      </w:pPr>
    </w:p>
    <w:p w14:paraId="2C4E126E" w14:textId="4A25C709" w:rsidR="001C61CB" w:rsidRDefault="001C61CB" w:rsidP="001C61CB">
      <w:pPr>
        <w:pStyle w:val="ListParagraph"/>
      </w:pPr>
    </w:p>
    <w:p w14:paraId="265170E3" w14:textId="1D6470B6" w:rsidR="001C61CB" w:rsidRDefault="001C61CB" w:rsidP="001C61CB">
      <w:pPr>
        <w:pStyle w:val="ListParagraph"/>
      </w:pPr>
    </w:p>
    <w:p w14:paraId="3144AB18" w14:textId="77777777" w:rsidR="001C61CB" w:rsidRDefault="001C61CB" w:rsidP="001C61CB">
      <w:pPr>
        <w:pStyle w:val="ListParagraph"/>
      </w:pPr>
    </w:p>
    <w:p w14:paraId="46E142E2" w14:textId="6A4E8942" w:rsidR="00844767" w:rsidRDefault="00844767" w:rsidP="001C61CB">
      <w:pPr>
        <w:pStyle w:val="ListParagraph"/>
        <w:numPr>
          <w:ilvl w:val="0"/>
          <w:numId w:val="7"/>
        </w:numPr>
      </w:pPr>
      <w:r>
        <w:lastRenderedPageBreak/>
        <w:t>If, however you do need to delete images or upload new images then the area to do this is on the top right of the page:</w:t>
      </w:r>
    </w:p>
    <w:p w14:paraId="6FC4CBEA" w14:textId="4EE52270" w:rsidR="00844767" w:rsidRDefault="00844767" w:rsidP="002E5CE7">
      <w:r>
        <w:rPr>
          <w:noProof/>
        </w:rPr>
        <w:drawing>
          <wp:inline distT="0" distB="0" distL="0" distR="0" wp14:anchorId="7062D1A5" wp14:editId="655D7F2F">
            <wp:extent cx="5838095" cy="224761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6">
                      <a:extLst>
                        <a:ext uri="{28A0092B-C50C-407E-A947-70E740481C1C}">
                          <a14:useLocalDpi xmlns:a14="http://schemas.microsoft.com/office/drawing/2010/main" val="0"/>
                        </a:ext>
                      </a:extLst>
                    </a:blip>
                    <a:stretch>
                      <a:fillRect/>
                    </a:stretch>
                  </pic:blipFill>
                  <pic:spPr>
                    <a:xfrm>
                      <a:off x="0" y="0"/>
                      <a:ext cx="5838095" cy="2247619"/>
                    </a:xfrm>
                    <a:prstGeom prst="rect">
                      <a:avLst/>
                    </a:prstGeom>
                  </pic:spPr>
                </pic:pic>
              </a:graphicData>
            </a:graphic>
          </wp:inline>
        </w:drawing>
      </w:r>
    </w:p>
    <w:p w14:paraId="4766FFE6" w14:textId="1B91F6AA" w:rsidR="00844767" w:rsidRDefault="0073211C" w:rsidP="001C61CB">
      <w:pPr>
        <w:pStyle w:val="ListParagraph"/>
        <w:numPr>
          <w:ilvl w:val="0"/>
          <w:numId w:val="8"/>
        </w:numPr>
      </w:pPr>
      <w:r>
        <w:t>You can upload new images here by dragging them onto the white area or clicking the ‘Select files’ button.</w:t>
      </w:r>
    </w:p>
    <w:p w14:paraId="5712279C" w14:textId="77777777" w:rsidR="0073211C" w:rsidRDefault="0073211C" w:rsidP="001C61CB">
      <w:pPr>
        <w:pStyle w:val="ListParagraph"/>
        <w:numPr>
          <w:ilvl w:val="0"/>
          <w:numId w:val="8"/>
        </w:numPr>
      </w:pPr>
      <w:r>
        <w:t>If you need do delete any images uploaded in error then click overview on the top right of the box</w:t>
      </w:r>
    </w:p>
    <w:p w14:paraId="49B08A1C" w14:textId="0B5F0366" w:rsidR="0073211C" w:rsidRDefault="0073211C" w:rsidP="002E5CE7">
      <w:r>
        <w:rPr>
          <w:noProof/>
        </w:rPr>
        <w:drawing>
          <wp:inline distT="0" distB="0" distL="0" distR="0" wp14:anchorId="2CB55F3B" wp14:editId="45132AD5">
            <wp:extent cx="542857" cy="26666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7">
                      <a:extLst>
                        <a:ext uri="{28A0092B-C50C-407E-A947-70E740481C1C}">
                          <a14:useLocalDpi xmlns:a14="http://schemas.microsoft.com/office/drawing/2010/main" val="0"/>
                        </a:ext>
                      </a:extLst>
                    </a:blip>
                    <a:stretch>
                      <a:fillRect/>
                    </a:stretch>
                  </pic:blipFill>
                  <pic:spPr>
                    <a:xfrm>
                      <a:off x="0" y="0"/>
                      <a:ext cx="542857" cy="266667"/>
                    </a:xfrm>
                    <a:prstGeom prst="rect">
                      <a:avLst/>
                    </a:prstGeom>
                  </pic:spPr>
                </pic:pic>
              </a:graphicData>
            </a:graphic>
          </wp:inline>
        </w:drawing>
      </w:r>
    </w:p>
    <w:p w14:paraId="39B33BCD" w14:textId="1BF5463A" w:rsidR="0073211C" w:rsidRDefault="0073211C" w:rsidP="001C61CB">
      <w:pPr>
        <w:pStyle w:val="ListParagraph"/>
        <w:numPr>
          <w:ilvl w:val="0"/>
          <w:numId w:val="9"/>
        </w:numPr>
      </w:pPr>
      <w:r>
        <w:t>This is the screen that will appear showing all the images uploaded for that book as a list</w:t>
      </w:r>
    </w:p>
    <w:p w14:paraId="2B93DCAA" w14:textId="55C04FCE" w:rsidR="0073211C" w:rsidRDefault="0073211C" w:rsidP="002E5CE7">
      <w:r>
        <w:rPr>
          <w:noProof/>
        </w:rPr>
        <w:drawing>
          <wp:inline distT="0" distB="0" distL="0" distR="0" wp14:anchorId="033003B6" wp14:editId="6301C3C5">
            <wp:extent cx="5704762" cy="253333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8">
                      <a:extLst>
                        <a:ext uri="{28A0092B-C50C-407E-A947-70E740481C1C}">
                          <a14:useLocalDpi xmlns:a14="http://schemas.microsoft.com/office/drawing/2010/main" val="0"/>
                        </a:ext>
                      </a:extLst>
                    </a:blip>
                    <a:stretch>
                      <a:fillRect/>
                    </a:stretch>
                  </pic:blipFill>
                  <pic:spPr>
                    <a:xfrm>
                      <a:off x="0" y="0"/>
                      <a:ext cx="5704762" cy="2533333"/>
                    </a:xfrm>
                    <a:prstGeom prst="rect">
                      <a:avLst/>
                    </a:prstGeom>
                  </pic:spPr>
                </pic:pic>
              </a:graphicData>
            </a:graphic>
          </wp:inline>
        </w:drawing>
      </w:r>
    </w:p>
    <w:p w14:paraId="33BBDF08" w14:textId="77777777" w:rsidR="0073211C" w:rsidRDefault="0073211C" w:rsidP="001C61CB">
      <w:pPr>
        <w:pStyle w:val="ListParagraph"/>
        <w:numPr>
          <w:ilvl w:val="0"/>
          <w:numId w:val="9"/>
        </w:numPr>
      </w:pPr>
      <w:r>
        <w:t xml:space="preserve">Here you can: </w:t>
      </w:r>
    </w:p>
    <w:p w14:paraId="4DC2799C" w14:textId="06F9AF04" w:rsidR="0073211C" w:rsidRDefault="0073211C" w:rsidP="001C61CB">
      <w:pPr>
        <w:pStyle w:val="ListParagraph"/>
        <w:numPr>
          <w:ilvl w:val="1"/>
          <w:numId w:val="9"/>
        </w:numPr>
      </w:pPr>
      <w:r>
        <w:t>Download all the files for that book</w:t>
      </w:r>
    </w:p>
    <w:p w14:paraId="4C8C4172" w14:textId="3724A165" w:rsidR="0073211C" w:rsidRDefault="0073211C" w:rsidP="001C61CB">
      <w:pPr>
        <w:pStyle w:val="ListParagraph"/>
        <w:numPr>
          <w:ilvl w:val="1"/>
          <w:numId w:val="9"/>
        </w:numPr>
      </w:pPr>
      <w:r>
        <w:t>Delete all the files for that book</w:t>
      </w:r>
    </w:p>
    <w:p w14:paraId="13507975" w14:textId="3435454A" w:rsidR="0073211C" w:rsidRDefault="0073211C" w:rsidP="001C61CB">
      <w:pPr>
        <w:pStyle w:val="ListParagraph"/>
        <w:numPr>
          <w:ilvl w:val="1"/>
          <w:numId w:val="9"/>
        </w:numPr>
      </w:pPr>
      <w:r>
        <w:t>Download individual files for that book</w:t>
      </w:r>
    </w:p>
    <w:p w14:paraId="7AAFFBF3" w14:textId="190A46A8" w:rsidR="0073211C" w:rsidRDefault="0073211C" w:rsidP="001C61CB">
      <w:pPr>
        <w:pStyle w:val="ListParagraph"/>
        <w:numPr>
          <w:ilvl w:val="1"/>
          <w:numId w:val="9"/>
        </w:numPr>
      </w:pPr>
      <w:r>
        <w:t>Delete individual files for that book</w:t>
      </w:r>
    </w:p>
    <w:p w14:paraId="3A4563CA" w14:textId="77777777" w:rsidR="001C61CB" w:rsidRDefault="001C61CB" w:rsidP="001C61CB"/>
    <w:p w14:paraId="1736A038" w14:textId="3934B45D" w:rsidR="0073211C" w:rsidRDefault="0073211C" w:rsidP="001C61CB">
      <w:pPr>
        <w:pStyle w:val="ListParagraph"/>
        <w:numPr>
          <w:ilvl w:val="0"/>
          <w:numId w:val="9"/>
        </w:numPr>
      </w:pPr>
      <w:r>
        <w:lastRenderedPageBreak/>
        <w:t>Once the correction has been done you still need to report the solution to the Image Quality Checking person as before:</w:t>
      </w:r>
    </w:p>
    <w:p w14:paraId="58619D61" w14:textId="77777777" w:rsidR="0073211C" w:rsidRDefault="0073211C" w:rsidP="001C61CB">
      <w:pPr>
        <w:pStyle w:val="ListParagraph"/>
        <w:numPr>
          <w:ilvl w:val="0"/>
          <w:numId w:val="9"/>
        </w:numPr>
        <w:rPr>
          <w:noProof/>
        </w:rPr>
      </w:pPr>
      <w:r>
        <w:rPr>
          <w:noProof/>
        </w:rPr>
        <w:t>To do this click the ‘Report solution’ tab on the bottom right of the screen as follows:</w:t>
      </w:r>
    </w:p>
    <w:p w14:paraId="33DF7DE9" w14:textId="77777777" w:rsidR="0073211C" w:rsidRDefault="0073211C" w:rsidP="0073211C">
      <w:r>
        <w:rPr>
          <w:noProof/>
        </w:rPr>
        <w:drawing>
          <wp:inline distT="0" distB="0" distL="0" distR="0" wp14:anchorId="48265AE8" wp14:editId="027A4483">
            <wp:extent cx="5685714" cy="280000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3">
                      <a:extLst>
                        <a:ext uri="{28A0092B-C50C-407E-A947-70E740481C1C}">
                          <a14:useLocalDpi xmlns:a14="http://schemas.microsoft.com/office/drawing/2010/main" val="0"/>
                        </a:ext>
                      </a:extLst>
                    </a:blip>
                    <a:stretch>
                      <a:fillRect/>
                    </a:stretch>
                  </pic:blipFill>
                  <pic:spPr>
                    <a:xfrm>
                      <a:off x="0" y="0"/>
                      <a:ext cx="5685714" cy="2800000"/>
                    </a:xfrm>
                    <a:prstGeom prst="rect">
                      <a:avLst/>
                    </a:prstGeom>
                  </pic:spPr>
                </pic:pic>
              </a:graphicData>
            </a:graphic>
          </wp:inline>
        </w:drawing>
      </w:r>
    </w:p>
    <w:p w14:paraId="1FEE2E29" w14:textId="77777777" w:rsidR="0073211C" w:rsidRDefault="0073211C" w:rsidP="001C61CB">
      <w:pPr>
        <w:pStyle w:val="ListParagraph"/>
        <w:numPr>
          <w:ilvl w:val="0"/>
          <w:numId w:val="10"/>
        </w:numPr>
      </w:pPr>
      <w:r>
        <w:t>Select the ‘Image Quality Checking’ from the drop-down menu as the person that you need to send the message to</w:t>
      </w:r>
    </w:p>
    <w:p w14:paraId="0F6D9E8F" w14:textId="77777777" w:rsidR="0073211C" w:rsidRDefault="0073211C" w:rsidP="0073211C">
      <w:r>
        <w:rPr>
          <w:noProof/>
        </w:rPr>
        <w:drawing>
          <wp:inline distT="0" distB="0" distL="0" distR="0" wp14:anchorId="27A2FAFB" wp14:editId="32833B2A">
            <wp:extent cx="5676190" cy="2780952"/>
            <wp:effectExtent l="0" t="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4">
                      <a:extLst>
                        <a:ext uri="{28A0092B-C50C-407E-A947-70E740481C1C}">
                          <a14:useLocalDpi xmlns:a14="http://schemas.microsoft.com/office/drawing/2010/main" val="0"/>
                        </a:ext>
                      </a:extLst>
                    </a:blip>
                    <a:stretch>
                      <a:fillRect/>
                    </a:stretch>
                  </pic:blipFill>
                  <pic:spPr>
                    <a:xfrm>
                      <a:off x="0" y="0"/>
                      <a:ext cx="5676190" cy="2780952"/>
                    </a:xfrm>
                    <a:prstGeom prst="rect">
                      <a:avLst/>
                    </a:prstGeom>
                  </pic:spPr>
                </pic:pic>
              </a:graphicData>
            </a:graphic>
          </wp:inline>
        </w:drawing>
      </w:r>
    </w:p>
    <w:p w14:paraId="3FA25F3B" w14:textId="77777777" w:rsidR="001C61CB" w:rsidRDefault="001C61CB" w:rsidP="0073211C"/>
    <w:p w14:paraId="62095129" w14:textId="77777777" w:rsidR="001C61CB" w:rsidRDefault="001C61CB" w:rsidP="0073211C"/>
    <w:p w14:paraId="0E0BA403" w14:textId="77777777" w:rsidR="001C61CB" w:rsidRDefault="001C61CB" w:rsidP="0073211C"/>
    <w:p w14:paraId="5F3DAD68" w14:textId="77777777" w:rsidR="001C61CB" w:rsidRDefault="001C61CB" w:rsidP="0073211C"/>
    <w:p w14:paraId="0FA012DE" w14:textId="77777777" w:rsidR="001C61CB" w:rsidRDefault="001C61CB" w:rsidP="0073211C"/>
    <w:p w14:paraId="7B68883F" w14:textId="5C324579" w:rsidR="0073211C" w:rsidRDefault="0073211C" w:rsidP="001C61CB">
      <w:pPr>
        <w:pStyle w:val="ListParagraph"/>
        <w:numPr>
          <w:ilvl w:val="0"/>
          <w:numId w:val="10"/>
        </w:numPr>
      </w:pPr>
      <w:r>
        <w:lastRenderedPageBreak/>
        <w:t>Write the solution in the box as follows:</w:t>
      </w:r>
    </w:p>
    <w:p w14:paraId="743FD0D8" w14:textId="35EF1E0E" w:rsidR="0073211C" w:rsidRDefault="0073211C" w:rsidP="0073211C">
      <w:r>
        <w:rPr>
          <w:noProof/>
        </w:rPr>
        <w:drawing>
          <wp:inline distT="0" distB="0" distL="0" distR="0" wp14:anchorId="3160C8D1" wp14:editId="18CA44A3">
            <wp:extent cx="5704762" cy="281904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9">
                      <a:extLst>
                        <a:ext uri="{28A0092B-C50C-407E-A947-70E740481C1C}">
                          <a14:useLocalDpi xmlns:a14="http://schemas.microsoft.com/office/drawing/2010/main" val="0"/>
                        </a:ext>
                      </a:extLst>
                    </a:blip>
                    <a:stretch>
                      <a:fillRect/>
                    </a:stretch>
                  </pic:blipFill>
                  <pic:spPr>
                    <a:xfrm>
                      <a:off x="0" y="0"/>
                      <a:ext cx="5704762" cy="2819048"/>
                    </a:xfrm>
                    <a:prstGeom prst="rect">
                      <a:avLst/>
                    </a:prstGeom>
                  </pic:spPr>
                </pic:pic>
              </a:graphicData>
            </a:graphic>
          </wp:inline>
        </w:drawing>
      </w:r>
    </w:p>
    <w:p w14:paraId="4F3BE754" w14:textId="22B7E2EE" w:rsidR="0073211C" w:rsidRDefault="0073211C" w:rsidP="001C61CB">
      <w:pPr>
        <w:pStyle w:val="ListParagraph"/>
        <w:numPr>
          <w:ilvl w:val="0"/>
          <w:numId w:val="10"/>
        </w:numPr>
      </w:pPr>
      <w:r>
        <w:t>And click the button to ‘Send message about problem solution’ to the Image Quality Checking Person.</w:t>
      </w:r>
    </w:p>
    <w:p w14:paraId="175292BB" w14:textId="38D6DAFD" w:rsidR="0073211C" w:rsidRDefault="0073211C" w:rsidP="001C61CB">
      <w:pPr>
        <w:pStyle w:val="ListParagraph"/>
        <w:numPr>
          <w:ilvl w:val="0"/>
          <w:numId w:val="10"/>
        </w:numPr>
      </w:pPr>
      <w:r>
        <w:t>Once you have completed all correction tasks log out of the system by clicking your username on the very top right of the screen and selecting logout.</w:t>
      </w:r>
    </w:p>
    <w:p w14:paraId="03898368" w14:textId="7DFE1402" w:rsidR="0073211C" w:rsidRDefault="0073211C" w:rsidP="0073211C">
      <w:r>
        <w:rPr>
          <w:noProof/>
        </w:rPr>
        <w:drawing>
          <wp:inline distT="0" distB="0" distL="0" distR="0" wp14:anchorId="7F338674" wp14:editId="42641710">
            <wp:extent cx="2104762" cy="180952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0">
                      <a:extLst>
                        <a:ext uri="{28A0092B-C50C-407E-A947-70E740481C1C}">
                          <a14:useLocalDpi xmlns:a14="http://schemas.microsoft.com/office/drawing/2010/main" val="0"/>
                        </a:ext>
                      </a:extLst>
                    </a:blip>
                    <a:stretch>
                      <a:fillRect/>
                    </a:stretch>
                  </pic:blipFill>
                  <pic:spPr>
                    <a:xfrm>
                      <a:off x="0" y="0"/>
                      <a:ext cx="2104762" cy="1809524"/>
                    </a:xfrm>
                    <a:prstGeom prst="rect">
                      <a:avLst/>
                    </a:prstGeom>
                  </pic:spPr>
                </pic:pic>
              </a:graphicData>
            </a:graphic>
          </wp:inline>
        </w:drawing>
      </w:r>
    </w:p>
    <w:p w14:paraId="4CB8D7C3" w14:textId="6A3A36F8" w:rsidR="00A96B9B" w:rsidRDefault="00A96B9B"/>
    <w:p w14:paraId="565BADD8" w14:textId="224EFABF" w:rsidR="00A96B9B" w:rsidRDefault="00A96B9B"/>
    <w:sectPr w:rsidR="00A96B9B" w:rsidSect="00A96B9B">
      <w:headerReference w:type="default" r:id="rId31"/>
      <w:footerReference w:type="default" r:id="rId32"/>
      <w:pgSz w:w="11906" w:h="16838" w:code="9"/>
      <w:pgMar w:top="1440" w:right="849"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95F4DA" w14:textId="77777777" w:rsidR="00D46A4F" w:rsidRDefault="00D46A4F" w:rsidP="00165FDC">
      <w:pPr>
        <w:spacing w:after="0" w:line="240" w:lineRule="auto"/>
      </w:pPr>
      <w:r>
        <w:separator/>
      </w:r>
    </w:p>
  </w:endnote>
  <w:endnote w:type="continuationSeparator" w:id="0">
    <w:p w14:paraId="34F0BC07" w14:textId="77777777" w:rsidR="00D46A4F" w:rsidRDefault="00D46A4F" w:rsidP="00165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 Sans Light">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81156" w14:textId="77777777" w:rsidR="005F253D" w:rsidRPr="005F253D" w:rsidRDefault="00452A3B" w:rsidP="00452A3B">
    <w:pPr>
      <w:pStyle w:val="Footer"/>
      <w:ind w:right="-153"/>
      <w:rPr>
        <w:rFonts w:ascii="Open Sans Light" w:eastAsia="Calibri" w:hAnsi="Open Sans Light" w:cs="Open Sans Light"/>
        <w:color w:val="595959"/>
        <w:sz w:val="16"/>
        <w:szCs w:val="16"/>
      </w:rPr>
    </w:pPr>
    <w:r w:rsidRPr="00452A3B">
      <w:rPr>
        <w:rFonts w:ascii="Open Sans Light" w:eastAsia="Calibri" w:hAnsi="Open Sans Light" w:cs="Open Sans Light"/>
        <w:color w:val="595959"/>
        <w:sz w:val="16"/>
        <w:szCs w:val="16"/>
      </w:rPr>
      <w:fldChar w:fldCharType="begin"/>
    </w:r>
    <w:r w:rsidRPr="00452A3B">
      <w:rPr>
        <w:rFonts w:ascii="Open Sans Light" w:eastAsia="Calibri" w:hAnsi="Open Sans Light" w:cs="Open Sans Light"/>
        <w:color w:val="595959"/>
        <w:sz w:val="16"/>
        <w:szCs w:val="16"/>
      </w:rPr>
      <w:instrText xml:space="preserve"> PAGE   \* MERGEFORMAT </w:instrText>
    </w:r>
    <w:r w:rsidRPr="00452A3B">
      <w:rPr>
        <w:rFonts w:ascii="Open Sans Light" w:eastAsia="Calibri" w:hAnsi="Open Sans Light" w:cs="Open Sans Light"/>
        <w:color w:val="595959"/>
        <w:sz w:val="16"/>
        <w:szCs w:val="16"/>
      </w:rPr>
      <w:fldChar w:fldCharType="separate"/>
    </w:r>
    <w:r w:rsidR="00FA62F5">
      <w:rPr>
        <w:rFonts w:ascii="Open Sans Light" w:eastAsia="Calibri" w:hAnsi="Open Sans Light" w:cs="Open Sans Light"/>
        <w:noProof/>
        <w:color w:val="595959"/>
        <w:sz w:val="16"/>
        <w:szCs w:val="16"/>
      </w:rPr>
      <w:t>1</w:t>
    </w:r>
    <w:r w:rsidRPr="00452A3B">
      <w:rPr>
        <w:rFonts w:ascii="Open Sans Light" w:eastAsia="Calibri" w:hAnsi="Open Sans Light" w:cs="Open Sans Light"/>
        <w:noProof/>
        <w:color w:val="595959"/>
        <w:sz w:val="16"/>
        <w:szCs w:val="16"/>
      </w:rPr>
      <w:fldChar w:fldCharType="end"/>
    </w:r>
    <w:r w:rsidR="005F253D">
      <w:rPr>
        <w:rFonts w:ascii="Open Sans Light" w:hAnsi="Open Sans Light" w:cs="Open Sans Light"/>
        <w:noProof/>
        <w:lang w:eastAsia="en-GB"/>
      </w:rPr>
      <w:drawing>
        <wp:anchor distT="0" distB="0" distL="114300" distR="114300" simplePos="0" relativeHeight="251662336" behindDoc="1" locked="0" layoutInCell="1" allowOverlap="1" wp14:anchorId="371C6E5B" wp14:editId="58C2718C">
          <wp:simplePos x="0" y="0"/>
          <wp:positionH relativeFrom="column">
            <wp:posOffset>5926455</wp:posOffset>
          </wp:positionH>
          <wp:positionV relativeFrom="paragraph">
            <wp:posOffset>-226695</wp:posOffset>
          </wp:positionV>
          <wp:extent cx="880745" cy="880745"/>
          <wp:effectExtent l="0" t="0" r="0" b="0"/>
          <wp:wrapTight wrapText="bothSides">
            <wp:wrapPolygon edited="0">
              <wp:start x="13081" y="934"/>
              <wp:lineTo x="4205" y="3270"/>
              <wp:lineTo x="1402" y="5139"/>
              <wp:lineTo x="1869" y="16819"/>
              <wp:lineTo x="3738" y="19155"/>
              <wp:lineTo x="13549" y="19155"/>
              <wp:lineTo x="14016" y="16819"/>
              <wp:lineTo x="20557" y="9344"/>
              <wp:lineTo x="15417" y="934"/>
              <wp:lineTo x="13081" y="93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ogleplus.png"/>
                  <pic:cNvPicPr/>
                </pic:nvPicPr>
                <pic:blipFill>
                  <a:blip r:embed="rId1">
                    <a:extLst>
                      <a:ext uri="{28A0092B-C50C-407E-A947-70E740481C1C}">
                        <a14:useLocalDpi xmlns:a14="http://schemas.microsoft.com/office/drawing/2010/main" val="0"/>
                      </a:ext>
                    </a:extLst>
                  </a:blip>
                  <a:stretch>
                    <a:fillRect/>
                  </a:stretch>
                </pic:blipFill>
                <pic:spPr>
                  <a:xfrm>
                    <a:off x="0" y="0"/>
                    <a:ext cx="880745" cy="880745"/>
                  </a:xfrm>
                  <a:prstGeom prst="rect">
                    <a:avLst/>
                  </a:prstGeom>
                </pic:spPr>
              </pic:pic>
            </a:graphicData>
          </a:graphic>
          <wp14:sizeRelH relativeFrom="margin">
            <wp14:pctWidth>0</wp14:pctWidth>
          </wp14:sizeRelH>
          <wp14:sizeRelV relativeFrom="margin">
            <wp14:pctHeight>0</wp14:pctHeight>
          </wp14:sizeRelV>
        </wp:anchor>
      </w:drawing>
    </w:r>
  </w:p>
  <w:p w14:paraId="61ADD46D" w14:textId="77777777" w:rsidR="00165FDC" w:rsidRDefault="00165F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C3D6B9" w14:textId="77777777" w:rsidR="00D46A4F" w:rsidRDefault="00D46A4F" w:rsidP="00165FDC">
      <w:pPr>
        <w:spacing w:after="0" w:line="240" w:lineRule="auto"/>
      </w:pPr>
      <w:r>
        <w:separator/>
      </w:r>
    </w:p>
  </w:footnote>
  <w:footnote w:type="continuationSeparator" w:id="0">
    <w:p w14:paraId="16D25CE2" w14:textId="77777777" w:rsidR="00D46A4F" w:rsidRDefault="00D46A4F" w:rsidP="00165F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690C4" w14:textId="77777777" w:rsidR="00165FDC" w:rsidRDefault="00165FDC" w:rsidP="00165FDC">
    <w:pPr>
      <w:pStyle w:val="Header"/>
      <w:jc w:val="right"/>
    </w:pPr>
    <w:r>
      <w:rPr>
        <w:noProof/>
        <w:lang w:eastAsia="en-GB"/>
      </w:rPr>
      <w:drawing>
        <wp:inline distT="0" distB="0" distL="0" distR="0" wp14:anchorId="4F9BAB69" wp14:editId="220BBB48">
          <wp:extent cx="3535200" cy="65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3535200" cy="655200"/>
                  </a:xfrm>
                  <a:prstGeom prst="rect">
                    <a:avLst/>
                  </a:prstGeom>
                </pic:spPr>
              </pic:pic>
            </a:graphicData>
          </a:graphic>
        </wp:inline>
      </w:drawing>
    </w:r>
  </w:p>
  <w:p w14:paraId="6DCC66F3" w14:textId="77777777" w:rsidR="00FA62F5" w:rsidRDefault="00FA62F5" w:rsidP="00165FD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F5B43"/>
    <w:multiLevelType w:val="hybridMultilevel"/>
    <w:tmpl w:val="1FE615CC"/>
    <w:lvl w:ilvl="0" w:tplc="9C1EB8EC">
      <w:start w:val="1"/>
      <w:numFmt w:val="bullet"/>
      <w:lvlText w:val=""/>
      <w:lvlJc w:val="left"/>
      <w:pPr>
        <w:ind w:left="720" w:hanging="360"/>
      </w:pPr>
      <w:rPr>
        <w:rFonts w:ascii="Symbol" w:hAnsi="Symbol" w:cs="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90B38"/>
    <w:multiLevelType w:val="hybridMultilevel"/>
    <w:tmpl w:val="ACA275FE"/>
    <w:lvl w:ilvl="0" w:tplc="9C1EB8EC">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05D3C"/>
    <w:multiLevelType w:val="hybridMultilevel"/>
    <w:tmpl w:val="36106B98"/>
    <w:lvl w:ilvl="0" w:tplc="9C1EB8EC">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321B30"/>
    <w:multiLevelType w:val="hybridMultilevel"/>
    <w:tmpl w:val="C40ECC9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2CD40A7"/>
    <w:multiLevelType w:val="hybridMultilevel"/>
    <w:tmpl w:val="C8200D16"/>
    <w:lvl w:ilvl="0" w:tplc="9C1EB8EC">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F047EF"/>
    <w:multiLevelType w:val="hybridMultilevel"/>
    <w:tmpl w:val="0CB27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6453DA"/>
    <w:multiLevelType w:val="hybridMultilevel"/>
    <w:tmpl w:val="36827A5E"/>
    <w:lvl w:ilvl="0" w:tplc="9C1EB8EC">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E5C3A"/>
    <w:multiLevelType w:val="hybridMultilevel"/>
    <w:tmpl w:val="539E45B6"/>
    <w:lvl w:ilvl="0" w:tplc="9C1EB8EC">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7B58CE"/>
    <w:multiLevelType w:val="hybridMultilevel"/>
    <w:tmpl w:val="28967AEC"/>
    <w:lvl w:ilvl="0" w:tplc="9C1EB8EC">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220745"/>
    <w:multiLevelType w:val="hybridMultilevel"/>
    <w:tmpl w:val="40EE3C4E"/>
    <w:lvl w:ilvl="0" w:tplc="9C1EB8EC">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4"/>
  </w:num>
  <w:num w:numId="5">
    <w:abstractNumId w:val="7"/>
  </w:num>
  <w:num w:numId="6">
    <w:abstractNumId w:val="8"/>
  </w:num>
  <w:num w:numId="7">
    <w:abstractNumId w:val="1"/>
  </w:num>
  <w:num w:numId="8">
    <w:abstractNumId w:val="6"/>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B9B"/>
    <w:rsid w:val="0000147A"/>
    <w:rsid w:val="0000539D"/>
    <w:rsid w:val="00013149"/>
    <w:rsid w:val="000257F5"/>
    <w:rsid w:val="00030005"/>
    <w:rsid w:val="00036A98"/>
    <w:rsid w:val="0004436F"/>
    <w:rsid w:val="0004642D"/>
    <w:rsid w:val="000476F9"/>
    <w:rsid w:val="00050287"/>
    <w:rsid w:val="000563CF"/>
    <w:rsid w:val="000717AF"/>
    <w:rsid w:val="000806E0"/>
    <w:rsid w:val="00083CD7"/>
    <w:rsid w:val="000867CE"/>
    <w:rsid w:val="00096A78"/>
    <w:rsid w:val="000A40FD"/>
    <w:rsid w:val="000A57D8"/>
    <w:rsid w:val="000B4D29"/>
    <w:rsid w:val="000D0E7A"/>
    <w:rsid w:val="000D3579"/>
    <w:rsid w:val="000E0888"/>
    <w:rsid w:val="000E0E8F"/>
    <w:rsid w:val="00111CA9"/>
    <w:rsid w:val="001142C0"/>
    <w:rsid w:val="0011561B"/>
    <w:rsid w:val="001218FC"/>
    <w:rsid w:val="00130D4D"/>
    <w:rsid w:val="00145C72"/>
    <w:rsid w:val="00146F6F"/>
    <w:rsid w:val="00165FDC"/>
    <w:rsid w:val="00166CD5"/>
    <w:rsid w:val="00170E28"/>
    <w:rsid w:val="00180FDD"/>
    <w:rsid w:val="00181F97"/>
    <w:rsid w:val="00185472"/>
    <w:rsid w:val="001A1196"/>
    <w:rsid w:val="001A2347"/>
    <w:rsid w:val="001A42F1"/>
    <w:rsid w:val="001A7439"/>
    <w:rsid w:val="001C1A2F"/>
    <w:rsid w:val="001C61CB"/>
    <w:rsid w:val="001D5D95"/>
    <w:rsid w:val="001E009C"/>
    <w:rsid w:val="002011F8"/>
    <w:rsid w:val="00202ACE"/>
    <w:rsid w:val="00203BAE"/>
    <w:rsid w:val="00227EC1"/>
    <w:rsid w:val="00230C59"/>
    <w:rsid w:val="00231AC9"/>
    <w:rsid w:val="0023417A"/>
    <w:rsid w:val="002457F4"/>
    <w:rsid w:val="002511DD"/>
    <w:rsid w:val="002528B7"/>
    <w:rsid w:val="00261C5F"/>
    <w:rsid w:val="00284359"/>
    <w:rsid w:val="002847F5"/>
    <w:rsid w:val="00284E12"/>
    <w:rsid w:val="00286DA6"/>
    <w:rsid w:val="002A3B46"/>
    <w:rsid w:val="002B4CC5"/>
    <w:rsid w:val="002C4238"/>
    <w:rsid w:val="002D08D3"/>
    <w:rsid w:val="002D0E90"/>
    <w:rsid w:val="002D52FB"/>
    <w:rsid w:val="002E45E0"/>
    <w:rsid w:val="002E5CE7"/>
    <w:rsid w:val="002F057A"/>
    <w:rsid w:val="003141C4"/>
    <w:rsid w:val="00317AD0"/>
    <w:rsid w:val="00324DA7"/>
    <w:rsid w:val="00334FDF"/>
    <w:rsid w:val="00345861"/>
    <w:rsid w:val="00346C69"/>
    <w:rsid w:val="00346EBB"/>
    <w:rsid w:val="00362572"/>
    <w:rsid w:val="00362B9C"/>
    <w:rsid w:val="00364B13"/>
    <w:rsid w:val="00365BB3"/>
    <w:rsid w:val="00367A13"/>
    <w:rsid w:val="00367F5A"/>
    <w:rsid w:val="00374FBC"/>
    <w:rsid w:val="00381642"/>
    <w:rsid w:val="003A22A3"/>
    <w:rsid w:val="003B0CD8"/>
    <w:rsid w:val="003B1A9F"/>
    <w:rsid w:val="003B3F6D"/>
    <w:rsid w:val="003C3EA6"/>
    <w:rsid w:val="003C51D3"/>
    <w:rsid w:val="003E536D"/>
    <w:rsid w:val="003F0E9A"/>
    <w:rsid w:val="004107F8"/>
    <w:rsid w:val="00410E9B"/>
    <w:rsid w:val="00421277"/>
    <w:rsid w:val="00424BCF"/>
    <w:rsid w:val="0043290C"/>
    <w:rsid w:val="00432A23"/>
    <w:rsid w:val="00435A65"/>
    <w:rsid w:val="00436890"/>
    <w:rsid w:val="00441BA4"/>
    <w:rsid w:val="0044223C"/>
    <w:rsid w:val="0045160B"/>
    <w:rsid w:val="00452A3B"/>
    <w:rsid w:val="00455797"/>
    <w:rsid w:val="00457A98"/>
    <w:rsid w:val="00460E95"/>
    <w:rsid w:val="00462137"/>
    <w:rsid w:val="00463881"/>
    <w:rsid w:val="00477D4A"/>
    <w:rsid w:val="004956CA"/>
    <w:rsid w:val="00495AE6"/>
    <w:rsid w:val="004966EE"/>
    <w:rsid w:val="004A172C"/>
    <w:rsid w:val="004A2193"/>
    <w:rsid w:val="004B1F12"/>
    <w:rsid w:val="004B2BFE"/>
    <w:rsid w:val="004C553D"/>
    <w:rsid w:val="004C5D13"/>
    <w:rsid w:val="004C5FDF"/>
    <w:rsid w:val="004C7937"/>
    <w:rsid w:val="004F7196"/>
    <w:rsid w:val="00500BE5"/>
    <w:rsid w:val="00505B91"/>
    <w:rsid w:val="00514DF2"/>
    <w:rsid w:val="00515CAA"/>
    <w:rsid w:val="00515FDC"/>
    <w:rsid w:val="00517697"/>
    <w:rsid w:val="00530EDC"/>
    <w:rsid w:val="00562BF1"/>
    <w:rsid w:val="005636E5"/>
    <w:rsid w:val="005670E4"/>
    <w:rsid w:val="00570ED0"/>
    <w:rsid w:val="0057671F"/>
    <w:rsid w:val="005A07C6"/>
    <w:rsid w:val="005B343D"/>
    <w:rsid w:val="005B61F2"/>
    <w:rsid w:val="005C5003"/>
    <w:rsid w:val="005D387F"/>
    <w:rsid w:val="005E08B3"/>
    <w:rsid w:val="005E1C78"/>
    <w:rsid w:val="005F253D"/>
    <w:rsid w:val="00603662"/>
    <w:rsid w:val="00605098"/>
    <w:rsid w:val="00607E0A"/>
    <w:rsid w:val="00610568"/>
    <w:rsid w:val="006167BE"/>
    <w:rsid w:val="00624C04"/>
    <w:rsid w:val="00626FF6"/>
    <w:rsid w:val="006326DB"/>
    <w:rsid w:val="006528CB"/>
    <w:rsid w:val="00660CA4"/>
    <w:rsid w:val="00662422"/>
    <w:rsid w:val="006625FE"/>
    <w:rsid w:val="00665A66"/>
    <w:rsid w:val="00666CA9"/>
    <w:rsid w:val="0067024A"/>
    <w:rsid w:val="00672C5E"/>
    <w:rsid w:val="006901E1"/>
    <w:rsid w:val="00697E92"/>
    <w:rsid w:val="006B4DF9"/>
    <w:rsid w:val="006B6A57"/>
    <w:rsid w:val="006C2672"/>
    <w:rsid w:val="006D397B"/>
    <w:rsid w:val="006D5782"/>
    <w:rsid w:val="006E43D0"/>
    <w:rsid w:val="006E53DA"/>
    <w:rsid w:val="006F6ED0"/>
    <w:rsid w:val="00703216"/>
    <w:rsid w:val="007233C7"/>
    <w:rsid w:val="007273D1"/>
    <w:rsid w:val="00730B56"/>
    <w:rsid w:val="0073136C"/>
    <w:rsid w:val="0073211C"/>
    <w:rsid w:val="00743985"/>
    <w:rsid w:val="0074523D"/>
    <w:rsid w:val="007516F0"/>
    <w:rsid w:val="00760F7D"/>
    <w:rsid w:val="00771459"/>
    <w:rsid w:val="00774AD7"/>
    <w:rsid w:val="007766B4"/>
    <w:rsid w:val="0077682B"/>
    <w:rsid w:val="00790C90"/>
    <w:rsid w:val="00792119"/>
    <w:rsid w:val="007B68DF"/>
    <w:rsid w:val="007C22CD"/>
    <w:rsid w:val="007C2533"/>
    <w:rsid w:val="007C525D"/>
    <w:rsid w:val="007C738F"/>
    <w:rsid w:val="007D1C2C"/>
    <w:rsid w:val="007F3297"/>
    <w:rsid w:val="007F6E32"/>
    <w:rsid w:val="007F7C9B"/>
    <w:rsid w:val="008030D8"/>
    <w:rsid w:val="00806134"/>
    <w:rsid w:val="0081498D"/>
    <w:rsid w:val="00815BE5"/>
    <w:rsid w:val="008163E9"/>
    <w:rsid w:val="00816FFD"/>
    <w:rsid w:val="00834A31"/>
    <w:rsid w:val="00837142"/>
    <w:rsid w:val="00844767"/>
    <w:rsid w:val="008456D5"/>
    <w:rsid w:val="0085718B"/>
    <w:rsid w:val="00872A6F"/>
    <w:rsid w:val="00884028"/>
    <w:rsid w:val="00893DAE"/>
    <w:rsid w:val="00896D96"/>
    <w:rsid w:val="008A2064"/>
    <w:rsid w:val="008B050D"/>
    <w:rsid w:val="008B2AC8"/>
    <w:rsid w:val="008B379C"/>
    <w:rsid w:val="008E2BD4"/>
    <w:rsid w:val="008E5AAF"/>
    <w:rsid w:val="008F1BDC"/>
    <w:rsid w:val="008F5EDD"/>
    <w:rsid w:val="00900B38"/>
    <w:rsid w:val="00901BB8"/>
    <w:rsid w:val="00907223"/>
    <w:rsid w:val="00907E19"/>
    <w:rsid w:val="00914067"/>
    <w:rsid w:val="009279B4"/>
    <w:rsid w:val="00934AE7"/>
    <w:rsid w:val="00943BDF"/>
    <w:rsid w:val="009541F7"/>
    <w:rsid w:val="00961645"/>
    <w:rsid w:val="00964D77"/>
    <w:rsid w:val="00970476"/>
    <w:rsid w:val="009710F2"/>
    <w:rsid w:val="00976356"/>
    <w:rsid w:val="00976D1C"/>
    <w:rsid w:val="00977978"/>
    <w:rsid w:val="00982CBF"/>
    <w:rsid w:val="009860F6"/>
    <w:rsid w:val="00992B77"/>
    <w:rsid w:val="009A0DFB"/>
    <w:rsid w:val="009A27D8"/>
    <w:rsid w:val="009A289B"/>
    <w:rsid w:val="009B2519"/>
    <w:rsid w:val="009C111B"/>
    <w:rsid w:val="009D28C9"/>
    <w:rsid w:val="009D3DC6"/>
    <w:rsid w:val="009D6083"/>
    <w:rsid w:val="009E136F"/>
    <w:rsid w:val="009F04E7"/>
    <w:rsid w:val="009F0FC1"/>
    <w:rsid w:val="009F5D3E"/>
    <w:rsid w:val="009F5EE0"/>
    <w:rsid w:val="00A03453"/>
    <w:rsid w:val="00A0562F"/>
    <w:rsid w:val="00A1556A"/>
    <w:rsid w:val="00A173FA"/>
    <w:rsid w:val="00A244F9"/>
    <w:rsid w:val="00A311DD"/>
    <w:rsid w:val="00A37CD0"/>
    <w:rsid w:val="00A433DD"/>
    <w:rsid w:val="00A43BFB"/>
    <w:rsid w:val="00A54745"/>
    <w:rsid w:val="00A67513"/>
    <w:rsid w:val="00A84BD9"/>
    <w:rsid w:val="00A91299"/>
    <w:rsid w:val="00A92FDF"/>
    <w:rsid w:val="00A96B9B"/>
    <w:rsid w:val="00A97179"/>
    <w:rsid w:val="00A975DE"/>
    <w:rsid w:val="00AA4B24"/>
    <w:rsid w:val="00AB581E"/>
    <w:rsid w:val="00AE25D4"/>
    <w:rsid w:val="00AF189C"/>
    <w:rsid w:val="00AF2F52"/>
    <w:rsid w:val="00AF5152"/>
    <w:rsid w:val="00AF6E88"/>
    <w:rsid w:val="00B031C6"/>
    <w:rsid w:val="00B14991"/>
    <w:rsid w:val="00B15EBF"/>
    <w:rsid w:val="00B262B0"/>
    <w:rsid w:val="00B30A86"/>
    <w:rsid w:val="00B32F30"/>
    <w:rsid w:val="00B33930"/>
    <w:rsid w:val="00B3753A"/>
    <w:rsid w:val="00B47014"/>
    <w:rsid w:val="00B54AFA"/>
    <w:rsid w:val="00B57CDE"/>
    <w:rsid w:val="00B62ED8"/>
    <w:rsid w:val="00B62EF9"/>
    <w:rsid w:val="00B81209"/>
    <w:rsid w:val="00B817D4"/>
    <w:rsid w:val="00B82366"/>
    <w:rsid w:val="00B91903"/>
    <w:rsid w:val="00B91F9F"/>
    <w:rsid w:val="00B92C4D"/>
    <w:rsid w:val="00B96CE7"/>
    <w:rsid w:val="00BA2FC1"/>
    <w:rsid w:val="00BB4636"/>
    <w:rsid w:val="00BD25E5"/>
    <w:rsid w:val="00BD58E2"/>
    <w:rsid w:val="00BE51D3"/>
    <w:rsid w:val="00BE7AFD"/>
    <w:rsid w:val="00BE7BE9"/>
    <w:rsid w:val="00BF09F7"/>
    <w:rsid w:val="00BF2C04"/>
    <w:rsid w:val="00BF685E"/>
    <w:rsid w:val="00C02D4B"/>
    <w:rsid w:val="00C0491F"/>
    <w:rsid w:val="00C1075F"/>
    <w:rsid w:val="00C16255"/>
    <w:rsid w:val="00C23932"/>
    <w:rsid w:val="00C3656B"/>
    <w:rsid w:val="00C41DAE"/>
    <w:rsid w:val="00C45CC8"/>
    <w:rsid w:val="00C464CF"/>
    <w:rsid w:val="00C4748B"/>
    <w:rsid w:val="00C475E0"/>
    <w:rsid w:val="00C477CC"/>
    <w:rsid w:val="00C51645"/>
    <w:rsid w:val="00C51724"/>
    <w:rsid w:val="00C554EF"/>
    <w:rsid w:val="00C81FAC"/>
    <w:rsid w:val="00C84202"/>
    <w:rsid w:val="00C871E3"/>
    <w:rsid w:val="00C91182"/>
    <w:rsid w:val="00C94289"/>
    <w:rsid w:val="00C978B2"/>
    <w:rsid w:val="00CB06BF"/>
    <w:rsid w:val="00CB1EF8"/>
    <w:rsid w:val="00CB3B71"/>
    <w:rsid w:val="00CB4C8E"/>
    <w:rsid w:val="00CC42DA"/>
    <w:rsid w:val="00CC6A38"/>
    <w:rsid w:val="00CC7196"/>
    <w:rsid w:val="00CC73D7"/>
    <w:rsid w:val="00CD2760"/>
    <w:rsid w:val="00D02E7D"/>
    <w:rsid w:val="00D06882"/>
    <w:rsid w:val="00D06E99"/>
    <w:rsid w:val="00D07685"/>
    <w:rsid w:val="00D12969"/>
    <w:rsid w:val="00D32987"/>
    <w:rsid w:val="00D3648E"/>
    <w:rsid w:val="00D42613"/>
    <w:rsid w:val="00D4357B"/>
    <w:rsid w:val="00D46A4F"/>
    <w:rsid w:val="00D47478"/>
    <w:rsid w:val="00D51E56"/>
    <w:rsid w:val="00D56741"/>
    <w:rsid w:val="00D567EF"/>
    <w:rsid w:val="00D605F1"/>
    <w:rsid w:val="00D6230F"/>
    <w:rsid w:val="00D63445"/>
    <w:rsid w:val="00D715FE"/>
    <w:rsid w:val="00D766E8"/>
    <w:rsid w:val="00D77949"/>
    <w:rsid w:val="00D86040"/>
    <w:rsid w:val="00D87597"/>
    <w:rsid w:val="00DB3528"/>
    <w:rsid w:val="00DC0132"/>
    <w:rsid w:val="00DC38D9"/>
    <w:rsid w:val="00DD51FE"/>
    <w:rsid w:val="00DD6061"/>
    <w:rsid w:val="00DD7357"/>
    <w:rsid w:val="00DE07F2"/>
    <w:rsid w:val="00DE1CC4"/>
    <w:rsid w:val="00DE508F"/>
    <w:rsid w:val="00DE76AD"/>
    <w:rsid w:val="00DF0A40"/>
    <w:rsid w:val="00DF2FCD"/>
    <w:rsid w:val="00DF3C00"/>
    <w:rsid w:val="00E114C1"/>
    <w:rsid w:val="00E12727"/>
    <w:rsid w:val="00E2770B"/>
    <w:rsid w:val="00E3206F"/>
    <w:rsid w:val="00E33257"/>
    <w:rsid w:val="00E34C2A"/>
    <w:rsid w:val="00E40389"/>
    <w:rsid w:val="00E40C9B"/>
    <w:rsid w:val="00E504FA"/>
    <w:rsid w:val="00E57941"/>
    <w:rsid w:val="00E743E0"/>
    <w:rsid w:val="00E74AA7"/>
    <w:rsid w:val="00E75212"/>
    <w:rsid w:val="00E862A7"/>
    <w:rsid w:val="00EA3062"/>
    <w:rsid w:val="00EA3592"/>
    <w:rsid w:val="00ED0C0A"/>
    <w:rsid w:val="00ED5A09"/>
    <w:rsid w:val="00EE4857"/>
    <w:rsid w:val="00EE54C3"/>
    <w:rsid w:val="00EF094A"/>
    <w:rsid w:val="00EF2E89"/>
    <w:rsid w:val="00EF61E8"/>
    <w:rsid w:val="00F02A22"/>
    <w:rsid w:val="00F0657F"/>
    <w:rsid w:val="00F218AE"/>
    <w:rsid w:val="00F31F36"/>
    <w:rsid w:val="00F31FE5"/>
    <w:rsid w:val="00F4644B"/>
    <w:rsid w:val="00F62F26"/>
    <w:rsid w:val="00F66F8B"/>
    <w:rsid w:val="00F741C9"/>
    <w:rsid w:val="00F76F22"/>
    <w:rsid w:val="00F779F0"/>
    <w:rsid w:val="00F81309"/>
    <w:rsid w:val="00F8528C"/>
    <w:rsid w:val="00F87C0E"/>
    <w:rsid w:val="00F96CBE"/>
    <w:rsid w:val="00FA505C"/>
    <w:rsid w:val="00FA62F5"/>
    <w:rsid w:val="00FB0871"/>
    <w:rsid w:val="00FC16EB"/>
    <w:rsid w:val="00FC289E"/>
    <w:rsid w:val="00FD1E41"/>
    <w:rsid w:val="00FD2161"/>
    <w:rsid w:val="00FD2C12"/>
    <w:rsid w:val="00FD3674"/>
    <w:rsid w:val="00FE0538"/>
    <w:rsid w:val="00FE23E6"/>
    <w:rsid w:val="00FE6A40"/>
    <w:rsid w:val="00FF27B2"/>
    <w:rsid w:val="00FF659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B1F6E"/>
  <w15:chartTrackingRefBased/>
  <w15:docId w15:val="{789588BA-4F90-4436-B6BF-88CE427C1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0E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B35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5F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5FDC"/>
  </w:style>
  <w:style w:type="paragraph" w:styleId="Footer">
    <w:name w:val="footer"/>
    <w:basedOn w:val="Normal"/>
    <w:link w:val="FooterChar"/>
    <w:uiPriority w:val="99"/>
    <w:unhideWhenUsed/>
    <w:rsid w:val="00165F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5FDC"/>
  </w:style>
  <w:style w:type="character" w:styleId="Hyperlink">
    <w:name w:val="Hyperlink"/>
    <w:basedOn w:val="DefaultParagraphFont"/>
    <w:uiPriority w:val="99"/>
    <w:unhideWhenUsed/>
    <w:rsid w:val="00165FDC"/>
    <w:rPr>
      <w:color w:val="0563C1" w:themeColor="hyperlink"/>
      <w:u w:val="single"/>
    </w:rPr>
  </w:style>
  <w:style w:type="paragraph" w:styleId="PlainText">
    <w:name w:val="Plain Text"/>
    <w:basedOn w:val="Normal"/>
    <w:link w:val="PlainTextChar"/>
    <w:uiPriority w:val="99"/>
    <w:unhideWhenUsed/>
    <w:rsid w:val="00165FDC"/>
    <w:pPr>
      <w:spacing w:after="0" w:line="240" w:lineRule="auto"/>
    </w:pPr>
    <w:rPr>
      <w:rFonts w:ascii="Calibri" w:hAnsi="Calibri" w:cs="Consolas"/>
      <w:sz w:val="24"/>
      <w:szCs w:val="21"/>
    </w:rPr>
  </w:style>
  <w:style w:type="character" w:customStyle="1" w:styleId="PlainTextChar">
    <w:name w:val="Plain Text Char"/>
    <w:basedOn w:val="DefaultParagraphFont"/>
    <w:link w:val="PlainText"/>
    <w:uiPriority w:val="99"/>
    <w:rsid w:val="00165FDC"/>
    <w:rPr>
      <w:rFonts w:ascii="Calibri" w:hAnsi="Calibri" w:cs="Consolas"/>
      <w:sz w:val="24"/>
      <w:szCs w:val="21"/>
    </w:rPr>
  </w:style>
  <w:style w:type="paragraph" w:styleId="BalloonText">
    <w:name w:val="Balloon Text"/>
    <w:basedOn w:val="Normal"/>
    <w:link w:val="BalloonTextChar"/>
    <w:uiPriority w:val="99"/>
    <w:semiHidden/>
    <w:unhideWhenUsed/>
    <w:rsid w:val="005F25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53D"/>
    <w:rPr>
      <w:rFonts w:ascii="Segoe UI" w:hAnsi="Segoe UI" w:cs="Segoe UI"/>
      <w:sz w:val="18"/>
      <w:szCs w:val="18"/>
    </w:rPr>
  </w:style>
  <w:style w:type="paragraph" w:styleId="Title">
    <w:name w:val="Title"/>
    <w:basedOn w:val="Normal"/>
    <w:next w:val="Normal"/>
    <w:link w:val="TitleChar"/>
    <w:uiPriority w:val="10"/>
    <w:qFormat/>
    <w:rsid w:val="00170E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0E2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70E2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70E28"/>
    <w:pPr>
      <w:ind w:left="720"/>
      <w:contextualSpacing/>
    </w:pPr>
  </w:style>
  <w:style w:type="character" w:styleId="UnresolvedMention">
    <w:name w:val="Unresolved Mention"/>
    <w:basedOn w:val="DefaultParagraphFont"/>
    <w:uiPriority w:val="99"/>
    <w:semiHidden/>
    <w:unhideWhenUsed/>
    <w:rsid w:val="00170E28"/>
    <w:rPr>
      <w:color w:val="605E5C"/>
      <w:shd w:val="clear" w:color="auto" w:fill="E1DFDD"/>
    </w:rPr>
  </w:style>
  <w:style w:type="character" w:customStyle="1" w:styleId="Heading2Char">
    <w:name w:val="Heading 2 Char"/>
    <w:basedOn w:val="DefaultParagraphFont"/>
    <w:link w:val="Heading2"/>
    <w:uiPriority w:val="9"/>
    <w:rsid w:val="00DB352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47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hbp.intranda.com/goobi/uii/index/xhtml"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ff\OneDrive\Documents\Custom%20Office%20Templates\SDE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SDE_Document.dotx</Template>
  <TotalTime>69</TotalTime>
  <Pages>12</Pages>
  <Words>713</Words>
  <Characters>4068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Laycock</dc:creator>
  <cp:keywords/>
  <dc:description/>
  <cp:lastModifiedBy>Geoff Laycock</cp:lastModifiedBy>
  <cp:revision>5</cp:revision>
  <cp:lastPrinted>2014-10-21T09:19:00Z</cp:lastPrinted>
  <dcterms:created xsi:type="dcterms:W3CDTF">2020-06-19T15:04:00Z</dcterms:created>
  <dcterms:modified xsi:type="dcterms:W3CDTF">2020-06-19T16:24:00Z</dcterms:modified>
</cp:coreProperties>
</file>