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9A310D" w14:textId="6E166F0E" w:rsidR="005753B4" w:rsidRDefault="005753B4" w:rsidP="000F75CD">
      <w:pPr>
        <w:pStyle w:val="KBookTitle"/>
      </w:pPr>
      <w:bookmarkStart w:id="0" w:name="_Toc500003809"/>
      <w:bookmarkStart w:id="1" w:name="_Toc508799070"/>
      <w:bookmarkStart w:id="2" w:name="_Toc523989892"/>
      <w:bookmarkStart w:id="3" w:name="_Toc526322986"/>
      <w:bookmarkStart w:id="4" w:name="_Toc526972095"/>
      <w:bookmarkStart w:id="5" w:name="_Toc527842572"/>
      <w:bookmarkStart w:id="6" w:name="_Toc530478370"/>
      <w:bookmarkStart w:id="7" w:name="_Toc530478459"/>
      <w:bookmarkStart w:id="8" w:name="_Toc530497823"/>
      <w:bookmarkStart w:id="9" w:name="_Toc531340379"/>
      <w:bookmarkStart w:id="10" w:name="_Toc531973414"/>
      <w:bookmarkStart w:id="11" w:name="_Toc532470346"/>
      <w:r>
        <w:t>Tess</w:t>
      </w:r>
      <w:bookmarkEnd w:id="0"/>
      <w:bookmarkEnd w:id="1"/>
      <w:bookmarkEnd w:id="2"/>
      <w:bookmarkEnd w:id="3"/>
      <w:bookmarkEnd w:id="4"/>
      <w:bookmarkEnd w:id="5"/>
      <w:bookmarkEnd w:id="6"/>
      <w:bookmarkEnd w:id="7"/>
      <w:bookmarkEnd w:id="8"/>
      <w:bookmarkEnd w:id="9"/>
      <w:bookmarkEnd w:id="10"/>
      <w:bookmarkEnd w:id="11"/>
    </w:p>
    <w:p w14:paraId="6A588D7F" w14:textId="4F3CCACC" w:rsidR="005753B4" w:rsidRDefault="0074579B" w:rsidP="00A54821">
      <w:pPr>
        <w:pStyle w:val="KBookSubtitle"/>
      </w:pPr>
      <w:r w:rsidRPr="00A54821">
        <w:t xml:space="preserve">The </w:t>
      </w:r>
      <w:r w:rsidR="005753B4" w:rsidRPr="00A54821">
        <w:t>Flight of the Valkyries</w:t>
      </w:r>
    </w:p>
    <w:p w14:paraId="6A3CE181" w14:textId="31DB4955" w:rsidR="00175DD7" w:rsidRPr="00685FFF" w:rsidRDefault="00175DD7" w:rsidP="00685FFF">
      <w:pPr>
        <w:pStyle w:val="Heading4"/>
      </w:pPr>
      <w:r w:rsidRPr="00685FFF">
        <w:t>ILLUSTRATED EDITION</w:t>
      </w:r>
    </w:p>
    <w:p w14:paraId="46EBD68A" w14:textId="35AB7AEE" w:rsidR="005753B4" w:rsidRPr="00A54821" w:rsidRDefault="005753B4" w:rsidP="00A54821">
      <w:pPr>
        <w:pStyle w:val="KAuthorName"/>
      </w:pPr>
      <w:r w:rsidRPr="00A54821">
        <w:t>ANDRES MANN</w:t>
      </w:r>
    </w:p>
    <w:p w14:paraId="4218FA70" w14:textId="534C6205" w:rsidR="00F46B06" w:rsidRDefault="00F46B06" w:rsidP="00264997">
      <w:pPr>
        <w:pStyle w:val="NormalCenter"/>
      </w:pPr>
    </w:p>
    <w:p w14:paraId="6DA19EA1" w14:textId="6C4F7B86" w:rsidR="00315FB2" w:rsidRDefault="00315FB2" w:rsidP="00264997">
      <w:pPr>
        <w:pStyle w:val="NormalCenter"/>
      </w:pPr>
    </w:p>
    <w:p w14:paraId="4042B964" w14:textId="77777777" w:rsidR="00315FB2" w:rsidRDefault="00315FB2" w:rsidP="00264997">
      <w:pPr>
        <w:pStyle w:val="NormalCenter"/>
      </w:pPr>
    </w:p>
    <w:p w14:paraId="11F8528A" w14:textId="1E046416" w:rsidR="005753B4" w:rsidRDefault="005753B4" w:rsidP="00264997">
      <w:pPr>
        <w:pStyle w:val="NormalCenter"/>
      </w:pPr>
      <w:r>
        <w:t>Novel Green Publishing</w:t>
      </w:r>
    </w:p>
    <w:p w14:paraId="625497CC" w14:textId="247E1B83" w:rsidR="00076718" w:rsidRDefault="00076718" w:rsidP="00264997">
      <w:pPr>
        <w:pStyle w:val="NormalCenter"/>
      </w:pPr>
    </w:p>
    <w:p w14:paraId="48B87B85" w14:textId="77777777" w:rsidR="00F7737D" w:rsidRDefault="00F7737D" w:rsidP="00264997">
      <w:pPr>
        <w:sectPr w:rsidR="00F7737D" w:rsidSect="007C4895">
          <w:footerReference w:type="first" r:id="rId8"/>
          <w:pgSz w:w="8640" w:h="12960"/>
          <w:pgMar w:top="1440" w:right="720" w:bottom="1440" w:left="720" w:header="720" w:footer="720" w:gutter="360"/>
          <w:cols w:space="720"/>
          <w:titlePg/>
          <w:docGrid w:linePitch="360"/>
        </w:sectPr>
      </w:pPr>
    </w:p>
    <w:p w14:paraId="4384927F" w14:textId="33D70BA3" w:rsidR="00245039" w:rsidRDefault="00245039" w:rsidP="00245039">
      <w:pPr>
        <w:spacing w:before="4080"/>
        <w:ind w:firstLine="0"/>
        <w:jc w:val="center"/>
        <w:rPr>
          <w:rFonts w:eastAsia="Calibri"/>
          <w:b/>
        </w:rPr>
      </w:pPr>
      <w:r>
        <w:rPr>
          <w:b/>
        </w:rPr>
        <w:lastRenderedPageBreak/>
        <w:t>Copyright © 201</w:t>
      </w:r>
      <w:r w:rsidR="00505A3B">
        <w:rPr>
          <w:b/>
        </w:rPr>
        <w:t>8</w:t>
      </w:r>
      <w:r>
        <w:rPr>
          <w:b/>
        </w:rPr>
        <w:t xml:space="preserve"> Andrew Manzini</w:t>
      </w:r>
    </w:p>
    <w:p w14:paraId="4FF4E7C7" w14:textId="77777777" w:rsidR="00245039" w:rsidRDefault="00245039" w:rsidP="00245039">
      <w:pPr>
        <w:spacing w:before="120"/>
        <w:ind w:firstLine="0"/>
        <w:jc w:val="center"/>
      </w:pPr>
      <w:r>
        <w:t>All rights reserved.</w:t>
      </w:r>
    </w:p>
    <w:p w14:paraId="016CAEBD" w14:textId="64BAC07F" w:rsidR="00245039" w:rsidRPr="00D22071" w:rsidRDefault="00245039" w:rsidP="00D22071">
      <w:pPr>
        <w:pStyle w:val="NormalNI"/>
      </w:pPr>
      <w:r w:rsidRPr="00D22071">
        <w:t>All rights reserved. Except as permitted under the U.S. Copyright Act of 1976, no part of this publication may be reproduced, or transmitted in any form or by any means, or stored in a database or retrieval system, without the prior written permission of the publisher. This is a work of fiction. Names, characters, places, and incid</w:t>
      </w:r>
      <w:bookmarkStart w:id="12" w:name="_GoBack"/>
      <w:bookmarkEnd w:id="12"/>
      <w:r w:rsidRPr="00D22071">
        <w:t>ents either are the product of the author’s imagination or are used fictitiously. Any resemblance to actual persons, living or dead, events, or locales is entirely coincidental.</w:t>
      </w:r>
    </w:p>
    <w:p w14:paraId="41783C49" w14:textId="77777777" w:rsidR="00245039" w:rsidRDefault="00245039" w:rsidP="00245039">
      <w:pPr>
        <w:spacing w:before="120"/>
        <w:ind w:firstLine="0"/>
        <w:jc w:val="center"/>
        <w:rPr>
          <w:rFonts w:eastAsia="Calibri"/>
        </w:rPr>
      </w:pPr>
      <w:r>
        <w:t>Novel Green Publishing</w:t>
      </w:r>
    </w:p>
    <w:p w14:paraId="3CAD9C21" w14:textId="536DE3B4" w:rsidR="00245039" w:rsidRDefault="00245039" w:rsidP="00245039">
      <w:pPr>
        <w:spacing w:before="120"/>
        <w:ind w:firstLine="0"/>
        <w:jc w:val="center"/>
      </w:pPr>
      <w:r>
        <w:t xml:space="preserve">V </w:t>
      </w:r>
      <w:r w:rsidR="00C36C1D">
        <w:t>1</w:t>
      </w:r>
      <w:r w:rsidR="00353ED2">
        <w:t>7</w:t>
      </w:r>
      <w:r w:rsidR="005C3536">
        <w:t>7</w:t>
      </w:r>
    </w:p>
    <w:p w14:paraId="54C12FF5" w14:textId="77777777" w:rsidR="00505A3B" w:rsidRDefault="00505A3B" w:rsidP="00264997"/>
    <w:p w14:paraId="5BBE89CC" w14:textId="76B9E633" w:rsidR="000108D1" w:rsidRDefault="000108D1" w:rsidP="00264997">
      <w:pPr>
        <w:sectPr w:rsidR="000108D1" w:rsidSect="007C4895">
          <w:footerReference w:type="first" r:id="rId9"/>
          <w:pgSz w:w="8640" w:h="12960"/>
          <w:pgMar w:top="1440" w:right="720" w:bottom="1440" w:left="720" w:header="720" w:footer="720" w:gutter="360"/>
          <w:pgNumType w:fmt="lowerRoman" w:start="1"/>
          <w:cols w:space="720"/>
          <w:titlePg/>
          <w:docGrid w:linePitch="360"/>
        </w:sectPr>
      </w:pPr>
    </w:p>
    <w:p w14:paraId="3F683F3A" w14:textId="7CFB7ABA" w:rsidR="000F75CD" w:rsidRPr="003D1E20" w:rsidRDefault="006976B6" w:rsidP="001275D4">
      <w:pPr>
        <w:pStyle w:val="KDedication"/>
      </w:pPr>
      <w:bookmarkStart w:id="13" w:name="_Toc497632639"/>
      <w:bookmarkStart w:id="14" w:name="_Toc497649003"/>
      <w:bookmarkStart w:id="15" w:name="_Toc497649578"/>
      <w:r w:rsidRPr="003D1E20">
        <w:lastRenderedPageBreak/>
        <w:t>To the real Tess, the inspiration for this story.</w:t>
      </w:r>
    </w:p>
    <w:p w14:paraId="5C1AC2B1" w14:textId="2AB6BC73" w:rsidR="006976B6" w:rsidRPr="003D1E20" w:rsidRDefault="006976B6" w:rsidP="001275D4">
      <w:pPr>
        <w:pStyle w:val="KDedication"/>
        <w:sectPr w:rsidR="006976B6" w:rsidRPr="003D1E20" w:rsidSect="007C4895">
          <w:pgSz w:w="8640" w:h="12960"/>
          <w:pgMar w:top="1440" w:right="720" w:bottom="1440" w:left="720" w:header="720" w:footer="720" w:gutter="360"/>
          <w:cols w:space="720"/>
          <w:titlePg/>
          <w:docGrid w:linePitch="360"/>
        </w:sectPr>
      </w:pPr>
    </w:p>
    <w:p w14:paraId="26DD5116" w14:textId="0538E3C3" w:rsidR="005753B4" w:rsidRPr="001E3140" w:rsidRDefault="005753B4" w:rsidP="00685FFF">
      <w:pPr>
        <w:pStyle w:val="Heading4"/>
      </w:pPr>
      <w:r w:rsidRPr="001E3140">
        <w:lastRenderedPageBreak/>
        <w:t>Tess – The Flight of the Valkyries</w:t>
      </w:r>
      <w:bookmarkEnd w:id="13"/>
      <w:bookmarkEnd w:id="14"/>
      <w:bookmarkEnd w:id="15"/>
    </w:p>
    <w:p w14:paraId="137C75B0" w14:textId="77777777" w:rsidR="005753B4" w:rsidRPr="007A491A" w:rsidRDefault="005753B4" w:rsidP="00BD20C5">
      <w:pPr>
        <w:pStyle w:val="Heading2"/>
        <w:jc w:val="center"/>
        <w:rPr>
          <w:color w:val="000000" w:themeColor="text1"/>
        </w:rPr>
      </w:pPr>
      <w:bookmarkStart w:id="16" w:name="_Toc497632640"/>
      <w:bookmarkStart w:id="17" w:name="_Toc497649004"/>
      <w:bookmarkStart w:id="18" w:name="_Toc497649579"/>
      <w:bookmarkStart w:id="19" w:name="_Toc508799071"/>
      <w:r w:rsidRPr="007A491A">
        <w:rPr>
          <w:color w:val="000000" w:themeColor="text1"/>
        </w:rPr>
        <w:t>Table of Contents</w:t>
      </w:r>
      <w:bookmarkEnd w:id="16"/>
      <w:bookmarkEnd w:id="17"/>
      <w:bookmarkEnd w:id="18"/>
      <w:bookmarkEnd w:id="19"/>
    </w:p>
    <w:bookmarkStart w:id="20" w:name="Preface"/>
    <w:bookmarkStart w:id="21" w:name="_Toc508799072"/>
    <w:p w14:paraId="774AA968" w14:textId="77777777" w:rsidR="000C4476" w:rsidRDefault="00E1642C">
      <w:pPr>
        <w:pStyle w:val="TOC1"/>
        <w:tabs>
          <w:tab w:val="right" w:leader="dot" w:pos="6830"/>
        </w:tabs>
        <w:rPr>
          <w:rFonts w:asciiTheme="minorHAnsi" w:eastAsiaTheme="minorEastAsia" w:hAnsiTheme="minorHAnsi" w:cstheme="minorBidi"/>
          <w:noProof/>
          <w:sz w:val="22"/>
          <w:szCs w:val="22"/>
        </w:rPr>
      </w:pPr>
      <w:r>
        <w:fldChar w:fldCharType="begin"/>
      </w:r>
      <w:r>
        <w:instrText xml:space="preserve"> TOC \o "1-1" \n \h \z \u </w:instrText>
      </w:r>
      <w:r>
        <w:fldChar w:fldCharType="separate"/>
      </w:r>
      <w:hyperlink w:anchor="_Toc532470346" w:history="1">
        <w:r w:rsidR="000C4476" w:rsidRPr="00541519">
          <w:rPr>
            <w:rStyle w:val="Hyperlink"/>
            <w:noProof/>
          </w:rPr>
          <w:t>Tess</w:t>
        </w:r>
      </w:hyperlink>
    </w:p>
    <w:p w14:paraId="0651E076"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47" w:history="1">
        <w:r w:rsidRPr="00541519">
          <w:rPr>
            <w:rStyle w:val="Hyperlink"/>
            <w:noProof/>
          </w:rPr>
          <w:t>Preface</w:t>
        </w:r>
      </w:hyperlink>
    </w:p>
    <w:p w14:paraId="0E1CD514"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48" w:history="1">
        <w:r w:rsidRPr="00541519">
          <w:rPr>
            <w:rStyle w:val="Hyperlink"/>
            <w:noProof/>
          </w:rPr>
          <w:t>List of Characters</w:t>
        </w:r>
      </w:hyperlink>
    </w:p>
    <w:p w14:paraId="03271B5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49" w:history="1">
        <w:r w:rsidRPr="00541519">
          <w:rPr>
            <w:rStyle w:val="Hyperlink"/>
            <w:noProof/>
          </w:rPr>
          <w:t>1 Justice and Retribution</w:t>
        </w:r>
      </w:hyperlink>
    </w:p>
    <w:p w14:paraId="0E4F84A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0" w:history="1">
        <w:r w:rsidRPr="00541519">
          <w:rPr>
            <w:rStyle w:val="Hyperlink"/>
            <w:noProof/>
          </w:rPr>
          <w:t>2 Making a Deal</w:t>
        </w:r>
      </w:hyperlink>
    </w:p>
    <w:p w14:paraId="1BA01A04"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1" w:history="1">
        <w:r w:rsidRPr="00541519">
          <w:rPr>
            <w:rStyle w:val="Hyperlink"/>
            <w:noProof/>
          </w:rPr>
          <w:t>3 An Interesting Idea</w:t>
        </w:r>
      </w:hyperlink>
    </w:p>
    <w:p w14:paraId="6812C9C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2" w:history="1">
        <w:r w:rsidRPr="00541519">
          <w:rPr>
            <w:rStyle w:val="Hyperlink"/>
            <w:noProof/>
            <w:lang w:val="en"/>
          </w:rPr>
          <w:t>4 Growing Up</w:t>
        </w:r>
      </w:hyperlink>
    </w:p>
    <w:p w14:paraId="33D44F62"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3" w:history="1">
        <w:r w:rsidRPr="00541519">
          <w:rPr>
            <w:rStyle w:val="Hyperlink"/>
            <w:noProof/>
          </w:rPr>
          <w:t>5 Sweet Freedom</w:t>
        </w:r>
      </w:hyperlink>
    </w:p>
    <w:p w14:paraId="72F625E2"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4" w:history="1">
        <w:r w:rsidRPr="00541519">
          <w:rPr>
            <w:rStyle w:val="Hyperlink"/>
            <w:noProof/>
          </w:rPr>
          <w:t>6 Planning the Enterprise</w:t>
        </w:r>
      </w:hyperlink>
    </w:p>
    <w:p w14:paraId="681853A6"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5" w:history="1">
        <w:r w:rsidRPr="00541519">
          <w:rPr>
            <w:rStyle w:val="Hyperlink"/>
            <w:noProof/>
          </w:rPr>
          <w:t>7 Recovering Assets</w:t>
        </w:r>
      </w:hyperlink>
    </w:p>
    <w:p w14:paraId="084DED96"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6" w:history="1">
        <w:r w:rsidRPr="00541519">
          <w:rPr>
            <w:rStyle w:val="Hyperlink"/>
            <w:noProof/>
          </w:rPr>
          <w:t>8 Doing the Homework</w:t>
        </w:r>
      </w:hyperlink>
    </w:p>
    <w:p w14:paraId="30A044A5"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7" w:history="1">
        <w:r w:rsidRPr="00541519">
          <w:rPr>
            <w:rStyle w:val="Hyperlink"/>
            <w:noProof/>
          </w:rPr>
          <w:t>9 Reunion</w:t>
        </w:r>
      </w:hyperlink>
    </w:p>
    <w:p w14:paraId="0F764DC7"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8" w:history="1">
        <w:r w:rsidRPr="00541519">
          <w:rPr>
            <w:rStyle w:val="Hyperlink"/>
            <w:noProof/>
          </w:rPr>
          <w:t>10 Funding the Project</w:t>
        </w:r>
      </w:hyperlink>
    </w:p>
    <w:p w14:paraId="48928AF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59" w:history="1">
        <w:r w:rsidRPr="00541519">
          <w:rPr>
            <w:rStyle w:val="Hyperlink"/>
            <w:noProof/>
          </w:rPr>
          <w:t>11 Recruiting</w:t>
        </w:r>
      </w:hyperlink>
    </w:p>
    <w:p w14:paraId="38EAA829"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0" w:history="1">
        <w:r w:rsidRPr="00541519">
          <w:rPr>
            <w:rStyle w:val="Hyperlink"/>
            <w:noProof/>
          </w:rPr>
          <w:t>12 A Base of Operations</w:t>
        </w:r>
      </w:hyperlink>
    </w:p>
    <w:p w14:paraId="1D41F2B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1" w:history="1">
        <w:r w:rsidRPr="00541519">
          <w:rPr>
            <w:rStyle w:val="Hyperlink"/>
            <w:noProof/>
          </w:rPr>
          <w:t>13 Pick up and Deliver</w:t>
        </w:r>
      </w:hyperlink>
    </w:p>
    <w:p w14:paraId="0609AE8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2" w:history="1">
        <w:r w:rsidRPr="00541519">
          <w:rPr>
            <w:rStyle w:val="Hyperlink"/>
            <w:noProof/>
          </w:rPr>
          <w:t>14 Digging for the Truth</w:t>
        </w:r>
      </w:hyperlink>
    </w:p>
    <w:p w14:paraId="3C7831AD"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3" w:history="1">
        <w:r w:rsidRPr="00541519">
          <w:rPr>
            <w:rStyle w:val="Hyperlink"/>
            <w:noProof/>
          </w:rPr>
          <w:t>15 Cheerful Russians</w:t>
        </w:r>
      </w:hyperlink>
    </w:p>
    <w:p w14:paraId="6A169722"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4" w:history="1">
        <w:r w:rsidRPr="00541519">
          <w:rPr>
            <w:rStyle w:val="Hyperlink"/>
            <w:rFonts w:eastAsia="Times New Roman"/>
            <w:noProof/>
            <w:lang w:val="en"/>
          </w:rPr>
          <w:t>16 Introductions</w:t>
        </w:r>
      </w:hyperlink>
    </w:p>
    <w:p w14:paraId="7FB0D2A8"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5" w:history="1">
        <w:r w:rsidRPr="00541519">
          <w:rPr>
            <w:rStyle w:val="Hyperlink"/>
            <w:noProof/>
          </w:rPr>
          <w:t>17 Family Time</w:t>
        </w:r>
      </w:hyperlink>
    </w:p>
    <w:p w14:paraId="3D8E7908"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6" w:history="1">
        <w:r w:rsidRPr="00541519">
          <w:rPr>
            <w:rStyle w:val="Hyperlink"/>
            <w:noProof/>
          </w:rPr>
          <w:t>18 Flight Simulators</w:t>
        </w:r>
      </w:hyperlink>
    </w:p>
    <w:p w14:paraId="1DC6077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7" w:history="1">
        <w:r w:rsidRPr="00541519">
          <w:rPr>
            <w:rStyle w:val="Hyperlink"/>
            <w:noProof/>
          </w:rPr>
          <w:t>19 Music in Spain</w:t>
        </w:r>
      </w:hyperlink>
    </w:p>
    <w:p w14:paraId="5118443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8" w:history="1">
        <w:r w:rsidRPr="00541519">
          <w:rPr>
            <w:rStyle w:val="Hyperlink"/>
            <w:noProof/>
            <w:lang w:val="en"/>
          </w:rPr>
          <w:t>20 The MiG 21</w:t>
        </w:r>
      </w:hyperlink>
    </w:p>
    <w:p w14:paraId="2AFE5E88"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69" w:history="1">
        <w:r w:rsidRPr="00541519">
          <w:rPr>
            <w:rStyle w:val="Hyperlink"/>
            <w:noProof/>
            <w:lang w:val="en"/>
          </w:rPr>
          <w:t>21 Mechanical Things</w:t>
        </w:r>
      </w:hyperlink>
    </w:p>
    <w:p w14:paraId="7B7D4BBD"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0" w:history="1">
        <w:r w:rsidRPr="00541519">
          <w:rPr>
            <w:rStyle w:val="Hyperlink"/>
            <w:noProof/>
            <w:lang w:val="en"/>
          </w:rPr>
          <w:t>22 Empty Hands</w:t>
        </w:r>
      </w:hyperlink>
    </w:p>
    <w:p w14:paraId="10CF84A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1" w:history="1">
        <w:r w:rsidRPr="00541519">
          <w:rPr>
            <w:rStyle w:val="Hyperlink"/>
            <w:noProof/>
            <w:lang w:val="en"/>
          </w:rPr>
          <w:t>23 Making Fighter Pilots</w:t>
        </w:r>
      </w:hyperlink>
    </w:p>
    <w:p w14:paraId="0421B3CC"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2" w:history="1">
        <w:r w:rsidRPr="00541519">
          <w:rPr>
            <w:rStyle w:val="Hyperlink"/>
            <w:noProof/>
          </w:rPr>
          <w:t>24 Showing Off</w:t>
        </w:r>
      </w:hyperlink>
    </w:p>
    <w:p w14:paraId="1BFB4F8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3" w:history="1">
        <w:r w:rsidRPr="00541519">
          <w:rPr>
            <w:rStyle w:val="Hyperlink"/>
            <w:noProof/>
          </w:rPr>
          <w:t>25 The Barking Babysitter</w:t>
        </w:r>
      </w:hyperlink>
    </w:p>
    <w:p w14:paraId="1326032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4" w:history="1">
        <w:r w:rsidRPr="00541519">
          <w:rPr>
            <w:rStyle w:val="Hyperlink"/>
            <w:noProof/>
            <w:lang w:val="en"/>
          </w:rPr>
          <w:t>26 Cossacks</w:t>
        </w:r>
      </w:hyperlink>
    </w:p>
    <w:p w14:paraId="34528E62"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5" w:history="1">
        <w:r w:rsidRPr="00541519">
          <w:rPr>
            <w:rStyle w:val="Hyperlink"/>
            <w:noProof/>
            <w:lang w:val="en"/>
          </w:rPr>
          <w:t>27 An Acquired Taste</w:t>
        </w:r>
      </w:hyperlink>
    </w:p>
    <w:p w14:paraId="5E2D227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6" w:history="1">
        <w:r w:rsidRPr="00541519">
          <w:rPr>
            <w:rStyle w:val="Hyperlink"/>
            <w:noProof/>
            <w:lang w:val="en"/>
          </w:rPr>
          <w:t>28 Young People</w:t>
        </w:r>
      </w:hyperlink>
    </w:p>
    <w:p w14:paraId="048EFE8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7" w:history="1">
        <w:r w:rsidRPr="00541519">
          <w:rPr>
            <w:rStyle w:val="Hyperlink"/>
            <w:noProof/>
            <w:lang w:val="en"/>
          </w:rPr>
          <w:t>29 Covert Spy</w:t>
        </w:r>
      </w:hyperlink>
    </w:p>
    <w:p w14:paraId="7CC83538"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8" w:history="1">
        <w:r w:rsidRPr="00541519">
          <w:rPr>
            <w:rStyle w:val="Hyperlink"/>
            <w:noProof/>
          </w:rPr>
          <w:t>30 Tracking Enemy Planes</w:t>
        </w:r>
      </w:hyperlink>
    </w:p>
    <w:p w14:paraId="27AEA8E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79" w:history="1">
        <w:r w:rsidRPr="00541519">
          <w:rPr>
            <w:rStyle w:val="Hyperlink"/>
            <w:noProof/>
            <w:lang w:val="en"/>
          </w:rPr>
          <w:t>31 Carmen Suite</w:t>
        </w:r>
      </w:hyperlink>
    </w:p>
    <w:p w14:paraId="729317B5"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0" w:history="1">
        <w:r w:rsidRPr="00541519">
          <w:rPr>
            <w:rStyle w:val="Hyperlink"/>
            <w:rFonts w:eastAsia="Times New Roman"/>
            <w:noProof/>
            <w:lang w:val="en"/>
          </w:rPr>
          <w:t>32 Fighter Tactics</w:t>
        </w:r>
      </w:hyperlink>
    </w:p>
    <w:p w14:paraId="100180E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1" w:history="1">
        <w:r w:rsidRPr="00541519">
          <w:rPr>
            <w:rStyle w:val="Hyperlink"/>
            <w:noProof/>
            <w:lang w:val="en"/>
          </w:rPr>
          <w:t>33 Upping the Ante</w:t>
        </w:r>
      </w:hyperlink>
    </w:p>
    <w:p w14:paraId="24B9F09C"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2" w:history="1">
        <w:r w:rsidRPr="00541519">
          <w:rPr>
            <w:rStyle w:val="Hyperlink"/>
            <w:rFonts w:eastAsia="Times New Roman"/>
            <w:noProof/>
            <w:lang w:val="en"/>
          </w:rPr>
          <w:t>34 Maneuvers</w:t>
        </w:r>
      </w:hyperlink>
    </w:p>
    <w:p w14:paraId="0C506558"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3" w:history="1">
        <w:r w:rsidRPr="00541519">
          <w:rPr>
            <w:rStyle w:val="Hyperlink"/>
            <w:noProof/>
          </w:rPr>
          <w:t>35 The Agony of Defeat</w:t>
        </w:r>
      </w:hyperlink>
    </w:p>
    <w:p w14:paraId="034C9E3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4" w:history="1">
        <w:r w:rsidRPr="00541519">
          <w:rPr>
            <w:rStyle w:val="Hyperlink"/>
            <w:noProof/>
            <w:lang w:val="en"/>
          </w:rPr>
          <w:t>36 Lose and Learn</w:t>
        </w:r>
      </w:hyperlink>
    </w:p>
    <w:p w14:paraId="2D5D5A46"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5" w:history="1">
        <w:r w:rsidRPr="00541519">
          <w:rPr>
            <w:rStyle w:val="Hyperlink"/>
            <w:noProof/>
            <w:lang w:val="en"/>
          </w:rPr>
          <w:t>37 Multitasking</w:t>
        </w:r>
      </w:hyperlink>
    </w:p>
    <w:p w14:paraId="715D0A2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6" w:history="1">
        <w:r w:rsidRPr="00541519">
          <w:rPr>
            <w:rStyle w:val="Hyperlink"/>
            <w:noProof/>
            <w:lang w:val="en"/>
          </w:rPr>
          <w:t>38 Group Exercise</w:t>
        </w:r>
      </w:hyperlink>
    </w:p>
    <w:p w14:paraId="195C033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7" w:history="1">
        <w:r w:rsidRPr="00541519">
          <w:rPr>
            <w:rStyle w:val="Hyperlink"/>
            <w:rFonts w:eastAsia="Times New Roman"/>
            <w:noProof/>
            <w:lang w:val="en"/>
          </w:rPr>
          <w:t>39 Hard Work and Jealousy</w:t>
        </w:r>
      </w:hyperlink>
    </w:p>
    <w:p w14:paraId="79F3341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8" w:history="1">
        <w:r w:rsidRPr="00541519">
          <w:rPr>
            <w:rStyle w:val="Hyperlink"/>
            <w:noProof/>
            <w:lang w:val="en"/>
          </w:rPr>
          <w:t>40 A Little Incident</w:t>
        </w:r>
      </w:hyperlink>
    </w:p>
    <w:p w14:paraId="0222F0B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89" w:history="1">
        <w:r w:rsidRPr="00541519">
          <w:rPr>
            <w:rStyle w:val="Hyperlink"/>
            <w:noProof/>
          </w:rPr>
          <w:t>41 Chasing Culprits</w:t>
        </w:r>
      </w:hyperlink>
    </w:p>
    <w:p w14:paraId="1178539A"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0" w:history="1">
        <w:r w:rsidRPr="00541519">
          <w:rPr>
            <w:rStyle w:val="Hyperlink"/>
            <w:noProof/>
          </w:rPr>
          <w:t>42 Blue Flag</w:t>
        </w:r>
      </w:hyperlink>
    </w:p>
    <w:p w14:paraId="502BEF3F"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1" w:history="1">
        <w:r w:rsidRPr="00541519">
          <w:rPr>
            <w:rStyle w:val="Hyperlink"/>
            <w:noProof/>
            <w:lang w:val="en"/>
          </w:rPr>
          <w:t>43 Competition</w:t>
        </w:r>
      </w:hyperlink>
    </w:p>
    <w:p w14:paraId="40862C7D"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2" w:history="1">
        <w:r w:rsidRPr="00541519">
          <w:rPr>
            <w:rStyle w:val="Hyperlink"/>
            <w:noProof/>
          </w:rPr>
          <w:t>44 German Interlude</w:t>
        </w:r>
      </w:hyperlink>
    </w:p>
    <w:p w14:paraId="766580C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3" w:history="1">
        <w:r w:rsidRPr="00541519">
          <w:rPr>
            <w:rStyle w:val="Hyperlink"/>
            <w:noProof/>
            <w:lang w:val="en"/>
          </w:rPr>
          <w:t>45 Meet the Press</w:t>
        </w:r>
      </w:hyperlink>
    </w:p>
    <w:p w14:paraId="2F09B26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4" w:history="1">
        <w:r w:rsidRPr="00541519">
          <w:rPr>
            <w:rStyle w:val="Hyperlink"/>
            <w:noProof/>
            <w:lang w:val="en"/>
          </w:rPr>
          <w:t>46 Nasty Surprise</w:t>
        </w:r>
      </w:hyperlink>
    </w:p>
    <w:p w14:paraId="220CD854"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5" w:history="1">
        <w:r w:rsidRPr="00541519">
          <w:rPr>
            <w:rStyle w:val="Hyperlink"/>
            <w:noProof/>
            <w:lang w:val="en"/>
          </w:rPr>
          <w:t>47 Closing Shop</w:t>
        </w:r>
      </w:hyperlink>
    </w:p>
    <w:p w14:paraId="61D3E4F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6" w:history="1">
        <w:r w:rsidRPr="00541519">
          <w:rPr>
            <w:rStyle w:val="Hyperlink"/>
            <w:noProof/>
            <w:lang w:val="en"/>
          </w:rPr>
          <w:t>48 Wheel and Deal</w:t>
        </w:r>
      </w:hyperlink>
    </w:p>
    <w:p w14:paraId="1904628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7" w:history="1">
        <w:r w:rsidRPr="00541519">
          <w:rPr>
            <w:rStyle w:val="Hyperlink"/>
            <w:noProof/>
            <w:lang w:val="en"/>
          </w:rPr>
          <w:t>49 Russians to the Rescue</w:t>
        </w:r>
      </w:hyperlink>
    </w:p>
    <w:p w14:paraId="58458E3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8" w:history="1">
        <w:r w:rsidRPr="00541519">
          <w:rPr>
            <w:rStyle w:val="Hyperlink"/>
            <w:noProof/>
            <w:lang w:val="en"/>
          </w:rPr>
          <w:t>50 Nice Ne</w:t>
        </w:r>
        <w:r w:rsidRPr="00541519">
          <w:rPr>
            <w:rStyle w:val="Hyperlink"/>
            <w:noProof/>
          </w:rPr>
          <w:t>w</w:t>
        </w:r>
        <w:r w:rsidRPr="00541519">
          <w:rPr>
            <w:rStyle w:val="Hyperlink"/>
            <w:noProof/>
            <w:lang w:val="en"/>
          </w:rPr>
          <w:t xml:space="preserve"> Toys</w:t>
        </w:r>
      </w:hyperlink>
    </w:p>
    <w:p w14:paraId="7F6EC440"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399" w:history="1">
        <w:r w:rsidRPr="00541519">
          <w:rPr>
            <w:rStyle w:val="Hyperlink"/>
            <w:noProof/>
          </w:rPr>
          <w:t>51 A Life Not Lived</w:t>
        </w:r>
      </w:hyperlink>
    </w:p>
    <w:p w14:paraId="576BC26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0" w:history="1">
        <w:r w:rsidRPr="00541519">
          <w:rPr>
            <w:rStyle w:val="Hyperlink"/>
            <w:rFonts w:eastAsia="Times New Roman"/>
            <w:noProof/>
          </w:rPr>
          <w:t>52 Eva’s Story</w:t>
        </w:r>
      </w:hyperlink>
    </w:p>
    <w:p w14:paraId="5C0D229C"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1" w:history="1">
        <w:r w:rsidRPr="00541519">
          <w:rPr>
            <w:rStyle w:val="Hyperlink"/>
            <w:noProof/>
            <w:lang w:val="en"/>
          </w:rPr>
          <w:t>53 The MiG-29</w:t>
        </w:r>
      </w:hyperlink>
    </w:p>
    <w:p w14:paraId="7EF5A1E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2" w:history="1">
        <w:r w:rsidRPr="00541519">
          <w:rPr>
            <w:rStyle w:val="Hyperlink"/>
            <w:noProof/>
            <w:lang w:val="en"/>
          </w:rPr>
          <w:t>54 Meet the Parents</w:t>
        </w:r>
      </w:hyperlink>
    </w:p>
    <w:p w14:paraId="3051C01D"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3" w:history="1">
        <w:r w:rsidRPr="00541519">
          <w:rPr>
            <w:rStyle w:val="Hyperlink"/>
            <w:noProof/>
            <w:lang w:val="en"/>
          </w:rPr>
          <w:t>55 Blockbuster</w:t>
        </w:r>
      </w:hyperlink>
    </w:p>
    <w:p w14:paraId="4B43E93C"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4" w:history="1">
        <w:r w:rsidRPr="00541519">
          <w:rPr>
            <w:rStyle w:val="Hyperlink"/>
            <w:noProof/>
            <w:lang w:val="en"/>
          </w:rPr>
          <w:t>56 To Hell in a Handbasket</w:t>
        </w:r>
      </w:hyperlink>
    </w:p>
    <w:p w14:paraId="07576E54"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5" w:history="1">
        <w:r w:rsidRPr="00541519">
          <w:rPr>
            <w:rStyle w:val="Hyperlink"/>
            <w:noProof/>
            <w:lang w:val="en"/>
          </w:rPr>
          <w:t>57 Talk to a Friend</w:t>
        </w:r>
      </w:hyperlink>
    </w:p>
    <w:p w14:paraId="40304397"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6" w:history="1">
        <w:r w:rsidRPr="00541519">
          <w:rPr>
            <w:rStyle w:val="Hyperlink"/>
            <w:noProof/>
            <w:lang w:val="en"/>
          </w:rPr>
          <w:t>58 Frustration and Rage</w:t>
        </w:r>
      </w:hyperlink>
    </w:p>
    <w:p w14:paraId="169DBEB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7" w:history="1">
        <w:r w:rsidRPr="00541519">
          <w:rPr>
            <w:rStyle w:val="Hyperlink"/>
            <w:noProof/>
          </w:rPr>
          <w:t>59 Selling Services</w:t>
        </w:r>
      </w:hyperlink>
    </w:p>
    <w:p w14:paraId="3CAB2C0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8" w:history="1">
        <w:r w:rsidRPr="00541519">
          <w:rPr>
            <w:rStyle w:val="Hyperlink"/>
            <w:noProof/>
          </w:rPr>
          <w:t>60 Come Back to Me</w:t>
        </w:r>
      </w:hyperlink>
    </w:p>
    <w:p w14:paraId="0DC5F54C"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09" w:history="1">
        <w:r w:rsidRPr="00541519">
          <w:rPr>
            <w:rStyle w:val="Hyperlink"/>
            <w:noProof/>
            <w:lang w:val="en"/>
          </w:rPr>
          <w:t>61 Help from Your Friends</w:t>
        </w:r>
      </w:hyperlink>
    </w:p>
    <w:p w14:paraId="7E6020C6"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0" w:history="1">
        <w:r w:rsidRPr="00541519">
          <w:rPr>
            <w:rStyle w:val="Hyperlink"/>
            <w:noProof/>
          </w:rPr>
          <w:t>62 Red Flag</w:t>
        </w:r>
      </w:hyperlink>
    </w:p>
    <w:p w14:paraId="48D646A9"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1" w:history="1">
        <w:r w:rsidRPr="00541519">
          <w:rPr>
            <w:rStyle w:val="Hyperlink"/>
            <w:noProof/>
          </w:rPr>
          <w:t>63 Elephant Walk</w:t>
        </w:r>
      </w:hyperlink>
    </w:p>
    <w:p w14:paraId="5F61AF9D"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2" w:history="1">
        <w:r w:rsidRPr="00541519">
          <w:rPr>
            <w:rStyle w:val="Hyperlink"/>
            <w:noProof/>
            <w:lang w:val="en"/>
          </w:rPr>
          <w:t>64 A Whisper in the Ear</w:t>
        </w:r>
      </w:hyperlink>
    </w:p>
    <w:p w14:paraId="419AFB4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3" w:history="1">
        <w:r w:rsidRPr="00541519">
          <w:rPr>
            <w:rStyle w:val="Hyperlink"/>
            <w:noProof/>
            <w:lang w:val="en"/>
          </w:rPr>
          <w:t>65 A Wrench in the Works</w:t>
        </w:r>
      </w:hyperlink>
    </w:p>
    <w:p w14:paraId="71A73D3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4" w:history="1">
        <w:r w:rsidRPr="00541519">
          <w:rPr>
            <w:rStyle w:val="Hyperlink"/>
            <w:noProof/>
            <w:lang w:val="en"/>
          </w:rPr>
          <w:t>66 Help from a Rival</w:t>
        </w:r>
      </w:hyperlink>
    </w:p>
    <w:p w14:paraId="37E55AED"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5" w:history="1">
        <w:r w:rsidRPr="00541519">
          <w:rPr>
            <w:rStyle w:val="Hyperlink"/>
            <w:noProof/>
            <w:lang w:val="en"/>
          </w:rPr>
          <w:t>67 Reprieve</w:t>
        </w:r>
      </w:hyperlink>
    </w:p>
    <w:p w14:paraId="74DE030C"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6" w:history="1">
        <w:r w:rsidRPr="00541519">
          <w:rPr>
            <w:rStyle w:val="Hyperlink"/>
            <w:noProof/>
            <w:lang w:val="en"/>
          </w:rPr>
          <w:t>68 Moscow</w:t>
        </w:r>
      </w:hyperlink>
    </w:p>
    <w:p w14:paraId="0427D21B"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7" w:history="1">
        <w:r w:rsidRPr="00541519">
          <w:rPr>
            <w:rStyle w:val="Hyperlink"/>
            <w:noProof/>
            <w:lang w:val="en"/>
          </w:rPr>
          <w:t>69 Settling for What You Have</w:t>
        </w:r>
      </w:hyperlink>
    </w:p>
    <w:p w14:paraId="06B41B45"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8" w:history="1">
        <w:r w:rsidRPr="00541519">
          <w:rPr>
            <w:rStyle w:val="Hyperlink"/>
            <w:noProof/>
            <w:lang w:val="en"/>
          </w:rPr>
          <w:t>70 Two Sides of the Coin</w:t>
        </w:r>
      </w:hyperlink>
    </w:p>
    <w:p w14:paraId="4686E827"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19" w:history="1">
        <w:r w:rsidRPr="00541519">
          <w:rPr>
            <w:rStyle w:val="Hyperlink"/>
            <w:noProof/>
            <w:lang w:val="en"/>
          </w:rPr>
          <w:t>71 Dinner at the Kremlin</w:t>
        </w:r>
      </w:hyperlink>
    </w:p>
    <w:p w14:paraId="408501F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0" w:history="1">
        <w:r w:rsidRPr="00541519">
          <w:rPr>
            <w:rStyle w:val="Hyperlink"/>
            <w:noProof/>
            <w:lang w:val="en"/>
          </w:rPr>
          <w:t>72 Deception and Subterfuge</w:t>
        </w:r>
      </w:hyperlink>
    </w:p>
    <w:p w14:paraId="49A8A2B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1" w:history="1">
        <w:r w:rsidRPr="00541519">
          <w:rPr>
            <w:rStyle w:val="Hyperlink"/>
            <w:noProof/>
          </w:rPr>
          <w:t>73 The Big Fight</w:t>
        </w:r>
      </w:hyperlink>
    </w:p>
    <w:p w14:paraId="65762ADA"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2" w:history="1">
        <w:r w:rsidRPr="00541519">
          <w:rPr>
            <w:rStyle w:val="Hyperlink"/>
            <w:noProof/>
          </w:rPr>
          <w:t>74 News Summary</w:t>
        </w:r>
      </w:hyperlink>
    </w:p>
    <w:p w14:paraId="0156E32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3" w:history="1">
        <w:r w:rsidRPr="00541519">
          <w:rPr>
            <w:rStyle w:val="Hyperlink"/>
            <w:noProof/>
          </w:rPr>
          <w:t>75 Enough is Enough</w:t>
        </w:r>
      </w:hyperlink>
    </w:p>
    <w:p w14:paraId="7D54657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4" w:history="1">
        <w:r w:rsidRPr="00541519">
          <w:rPr>
            <w:rStyle w:val="Hyperlink"/>
            <w:noProof/>
          </w:rPr>
          <w:t>76 Farewell</w:t>
        </w:r>
      </w:hyperlink>
    </w:p>
    <w:p w14:paraId="29C494F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5" w:history="1">
        <w:r w:rsidRPr="00541519">
          <w:rPr>
            <w:rStyle w:val="Hyperlink"/>
            <w:noProof/>
          </w:rPr>
          <w:t>77 Running Away</w:t>
        </w:r>
      </w:hyperlink>
    </w:p>
    <w:p w14:paraId="7592AE59"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6" w:history="1">
        <w:r w:rsidRPr="00541519">
          <w:rPr>
            <w:rStyle w:val="Hyperlink"/>
            <w:noProof/>
          </w:rPr>
          <w:t>78 Face to Face</w:t>
        </w:r>
      </w:hyperlink>
    </w:p>
    <w:p w14:paraId="17379381"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7" w:history="1">
        <w:r w:rsidRPr="00541519">
          <w:rPr>
            <w:rStyle w:val="Hyperlink"/>
            <w:noProof/>
          </w:rPr>
          <w:t>79 Melancholia</w:t>
        </w:r>
      </w:hyperlink>
    </w:p>
    <w:p w14:paraId="4A22896A"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8" w:history="1">
        <w:r w:rsidRPr="00541519">
          <w:rPr>
            <w:rStyle w:val="Hyperlink"/>
            <w:noProof/>
          </w:rPr>
          <w:t>80 Two Wolves</w:t>
        </w:r>
      </w:hyperlink>
    </w:p>
    <w:p w14:paraId="29FE8146"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29" w:history="1">
        <w:r w:rsidRPr="00541519">
          <w:rPr>
            <w:rStyle w:val="Hyperlink"/>
            <w:noProof/>
          </w:rPr>
          <w:t>81 Tying Up Loose Ends</w:t>
        </w:r>
      </w:hyperlink>
    </w:p>
    <w:p w14:paraId="23B2252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30" w:history="1">
        <w:r w:rsidRPr="00541519">
          <w:rPr>
            <w:rStyle w:val="Hyperlink"/>
            <w:noProof/>
          </w:rPr>
          <w:t>About the Author</w:t>
        </w:r>
      </w:hyperlink>
    </w:p>
    <w:p w14:paraId="044766DE"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31" w:history="1">
        <w:r w:rsidRPr="00541519">
          <w:rPr>
            <w:rStyle w:val="Hyperlink"/>
            <w:noProof/>
          </w:rPr>
          <w:t>Other books in the Tess series</w:t>
        </w:r>
      </w:hyperlink>
    </w:p>
    <w:p w14:paraId="4241FA23" w14:textId="77777777" w:rsidR="000C4476" w:rsidRDefault="000C4476">
      <w:pPr>
        <w:pStyle w:val="TOC1"/>
        <w:tabs>
          <w:tab w:val="right" w:leader="dot" w:pos="6830"/>
        </w:tabs>
        <w:rPr>
          <w:rFonts w:asciiTheme="minorHAnsi" w:eastAsiaTheme="minorEastAsia" w:hAnsiTheme="minorHAnsi" w:cstheme="minorBidi"/>
          <w:noProof/>
          <w:sz w:val="22"/>
          <w:szCs w:val="22"/>
        </w:rPr>
      </w:pPr>
      <w:hyperlink w:anchor="_Toc532470432" w:history="1">
        <w:r w:rsidRPr="00541519">
          <w:rPr>
            <w:rStyle w:val="Hyperlink"/>
            <w:noProof/>
          </w:rPr>
          <w:t>References</w:t>
        </w:r>
      </w:hyperlink>
    </w:p>
    <w:p w14:paraId="1F1113AC" w14:textId="41871C04" w:rsidR="00F7737D" w:rsidRDefault="00E1642C" w:rsidP="00D22071">
      <w:r>
        <w:fldChar w:fldCharType="end"/>
      </w:r>
      <w:r w:rsidR="00F7737D">
        <w:br w:type="page"/>
      </w:r>
    </w:p>
    <w:p w14:paraId="0F24EAFA" w14:textId="6451215C" w:rsidR="005753B4" w:rsidRPr="00D22071" w:rsidRDefault="005753B4" w:rsidP="00D22071">
      <w:pPr>
        <w:pStyle w:val="KChapterTitle"/>
      </w:pPr>
      <w:bookmarkStart w:id="22" w:name="_Toc531973415"/>
      <w:bookmarkStart w:id="23" w:name="_Toc532470347"/>
      <w:r w:rsidRPr="00D22071">
        <w:lastRenderedPageBreak/>
        <w:t>Preface</w:t>
      </w:r>
      <w:bookmarkEnd w:id="20"/>
      <w:bookmarkEnd w:id="21"/>
      <w:bookmarkEnd w:id="22"/>
      <w:bookmarkEnd w:id="23"/>
    </w:p>
    <w:p w14:paraId="1F670A44" w14:textId="77777777" w:rsidR="000D6B8E" w:rsidRDefault="000D6B8E" w:rsidP="00233273">
      <w:pPr>
        <w:pStyle w:val="NormalNI"/>
      </w:pPr>
      <w:bookmarkStart w:id="24" w:name="Characters"/>
      <w:r w:rsidRPr="000D6B8E">
        <w:t>In a story of high passion and conflict, Claudine Bisson returns to the Valkyries team. She persuades Tess and her colleagues to provide adversary services to the Air Force, a plan that requires learning how to fly jet fighters. The Team acquires surplus aircraft and hires a team of Russian specialists led by the abrasive Colonel Peter Brusilov, a hard taskmaster. Laurent Belcour, the notorious villain, is back and continues to create obstacles. Claudine further complicates things because she has an ulterior motive: to get Jake back by undermining Tess. She pulls all the stops and uses Tess’s ex-lover, Vaughn Wentworth, to help compromise her. While the team struggles to prepare for the upcoming operation, they must deal with the destructive collision between Claudine and Tess, leading to unpredictable consequences.</w:t>
      </w:r>
    </w:p>
    <w:p w14:paraId="58FF18C0" w14:textId="18F23850" w:rsidR="00233273" w:rsidRDefault="00233273" w:rsidP="00233273">
      <w:pPr>
        <w:pStyle w:val="NormalNI"/>
      </w:pPr>
      <w:r w:rsidRPr="001F1D3E">
        <w:rPr>
          <w:b/>
        </w:rPr>
        <w:t>This is an illustrated version of the book</w:t>
      </w:r>
      <w:r>
        <w:t xml:space="preserve">. Why? I thought that by providing pictures of the many aircraft in the story would help the reader better understand the scope of the challenges faced by Tess and her </w:t>
      </w:r>
      <w:r w:rsidR="004B7089">
        <w:t>friends</w:t>
      </w:r>
      <w:r>
        <w:t>. Once I started searching for appropriate images, I couldn’t resist adding pictures of venues, people and other material that might be of interest. The choice of illustrations is entirely arbitrary.</w:t>
      </w:r>
    </w:p>
    <w:p w14:paraId="483C3B38" w14:textId="77777777" w:rsidR="00233273" w:rsidRDefault="00233273" w:rsidP="00233273">
      <w:pPr>
        <w:pStyle w:val="NormalNI"/>
      </w:pPr>
      <w:r>
        <w:t>The first draft of this book became an overwhelming treatise on pilot training and aerial dogfighting tactics. Subsequent revisions significantly reduced the technical material at the expense of possibly not meeting the exacting standards of professionals with knowledge and experience of the demanding art of military air combat. I apologize in advance for the oversimplification.</w:t>
      </w:r>
    </w:p>
    <w:p w14:paraId="49B8B4E6" w14:textId="28AC0BDE" w:rsidR="00233273" w:rsidRDefault="00233273" w:rsidP="00233273">
      <w:pPr>
        <w:pStyle w:val="NormalNI"/>
      </w:pPr>
      <w:r>
        <w:t xml:space="preserve">The narrative also </w:t>
      </w:r>
      <w:r w:rsidR="00B86C3E">
        <w:t>describes</w:t>
      </w:r>
      <w:r w:rsidR="00414694">
        <w:t xml:space="preserve"> </w:t>
      </w:r>
      <w:r>
        <w:t xml:space="preserve">classical music the talented Valkyries play on the side. If you don’t care for this type of content, please go to my Web site </w:t>
      </w:r>
      <w:hyperlink r:id="rId10" w:history="1">
        <w:r w:rsidR="00214262" w:rsidRPr="00F7779D">
          <w:rPr>
            <w:rStyle w:val="Hyperlink"/>
          </w:rPr>
          <w:t>http://www.andresmann.com</w:t>
        </w:r>
      </w:hyperlink>
      <w:r w:rsidR="00D846BC">
        <w:t>,</w:t>
      </w:r>
      <w:r w:rsidR="00214262">
        <w:t xml:space="preserve"> </w:t>
      </w:r>
      <w:r>
        <w:t>leave a message and if you have a PayPal account, I will personally reimburse you.</w:t>
      </w:r>
    </w:p>
    <w:p w14:paraId="4E00C86D" w14:textId="77777777" w:rsidR="00233273" w:rsidRDefault="00233273" w:rsidP="00233273">
      <w:pPr>
        <w:pStyle w:val="NormalNI"/>
      </w:pPr>
      <w:r>
        <w:lastRenderedPageBreak/>
        <w:t>The characters come to us from the U. S., France, Spain, Great Britain, Italy, Iraq, and Russia. In some cases, the syntax of the dialogue reflects its provenance.</w:t>
      </w:r>
    </w:p>
    <w:p w14:paraId="0F15D485" w14:textId="77777777" w:rsidR="00233273" w:rsidRDefault="00233273" w:rsidP="00233273">
      <w:pPr>
        <w:pStyle w:val="NormalNI"/>
      </w:pPr>
      <w:r>
        <w:t>This book is a work of fiction. Any resemblance of the characters to real persons is entirely coincidental. Much of this story is based on documented contemporary events that have been reported by international media. I have taken the liberty of adapting events featuring real persons and public figures, but the material in this book is invented.</w:t>
      </w:r>
    </w:p>
    <w:p w14:paraId="53869A67" w14:textId="77777777" w:rsidR="00233273" w:rsidRDefault="00233273" w:rsidP="00233273">
      <w:pPr>
        <w:pStyle w:val="NormalNI"/>
      </w:pPr>
      <w:r>
        <w:t>The opinions and political commentary expressed in this work are solely those of the author.</w:t>
      </w:r>
    </w:p>
    <w:p w14:paraId="5C91E7FB" w14:textId="6DDE4213" w:rsidR="00F7737D" w:rsidRDefault="00233273" w:rsidP="00233273">
      <w:pPr>
        <w:pStyle w:val="NormalNI"/>
      </w:pPr>
      <w:r>
        <w:t>Andres Mann</w:t>
      </w:r>
    </w:p>
    <w:p w14:paraId="752C5978" w14:textId="25DA353D" w:rsidR="009479F8" w:rsidRPr="00E46BF9" w:rsidRDefault="009479F8" w:rsidP="00264997">
      <w:pPr>
        <w:pStyle w:val="NormalNI"/>
        <w:sectPr w:rsidR="009479F8" w:rsidRPr="00E46BF9" w:rsidSect="007C4895">
          <w:headerReference w:type="even" r:id="rId11"/>
          <w:headerReference w:type="default" r:id="rId12"/>
          <w:footerReference w:type="even" r:id="rId13"/>
          <w:footerReference w:type="default" r:id="rId14"/>
          <w:pgSz w:w="8640" w:h="12960"/>
          <w:pgMar w:top="1440" w:right="720" w:bottom="1440" w:left="720" w:header="720" w:footer="720" w:gutter="360"/>
          <w:pgNumType w:fmt="lowerRoman" w:start="2"/>
          <w:cols w:space="720"/>
          <w:titlePg/>
          <w:docGrid w:linePitch="360"/>
        </w:sectPr>
      </w:pPr>
    </w:p>
    <w:p w14:paraId="41714555" w14:textId="46763B9B" w:rsidR="005753B4" w:rsidRPr="00910DBA" w:rsidRDefault="005753B4" w:rsidP="00894375">
      <w:pPr>
        <w:pStyle w:val="Heading1"/>
        <w:numPr>
          <w:ilvl w:val="0"/>
          <w:numId w:val="0"/>
        </w:numPr>
        <w:ind w:left="720"/>
      </w:pPr>
      <w:bookmarkStart w:id="25" w:name="_Toc508799073"/>
      <w:bookmarkStart w:id="26" w:name="_Toc531973416"/>
      <w:bookmarkStart w:id="27" w:name="_Toc532470348"/>
      <w:r w:rsidRPr="00910DBA">
        <w:lastRenderedPageBreak/>
        <w:t>List of Characters</w:t>
      </w:r>
      <w:bookmarkEnd w:id="24"/>
      <w:bookmarkEnd w:id="25"/>
      <w:bookmarkEnd w:id="26"/>
      <w:bookmarkEnd w:id="27"/>
    </w:p>
    <w:p w14:paraId="317DA7B8" w14:textId="77777777" w:rsidR="005753B4" w:rsidRPr="00910DBA" w:rsidRDefault="005753B4" w:rsidP="00685FFF">
      <w:pPr>
        <w:pStyle w:val="Heading4"/>
      </w:pPr>
      <w:r w:rsidRPr="00910DBA">
        <w:t>The Team at Strategic Resources Development (SRD)</w:t>
      </w:r>
    </w:p>
    <w:p w14:paraId="3C980F84" w14:textId="5006ECB5" w:rsidR="005753B4" w:rsidRPr="00910DBA" w:rsidRDefault="005753B4" w:rsidP="008A0379">
      <w:pPr>
        <w:pStyle w:val="NormalNI"/>
      </w:pPr>
      <w:r w:rsidRPr="00910DBA">
        <w:t>Tess Turner, a military pilot and Vice President of the military services company, SRD.</w:t>
      </w:r>
    </w:p>
    <w:p w14:paraId="30981458" w14:textId="57AAC254" w:rsidR="005753B4" w:rsidRPr="00910DBA" w:rsidRDefault="005753B4" w:rsidP="008A0379">
      <w:pPr>
        <w:pStyle w:val="NormalNI"/>
      </w:pPr>
      <w:r w:rsidRPr="00910DBA">
        <w:t>Jake Vickers, married to Tess. An ex-CIA agent and President of SRD.</w:t>
      </w:r>
    </w:p>
    <w:p w14:paraId="55514231" w14:textId="2D838714" w:rsidR="005753B4" w:rsidRPr="00910DBA" w:rsidRDefault="005753B4" w:rsidP="008A0379">
      <w:pPr>
        <w:pStyle w:val="NormalNI"/>
      </w:pPr>
      <w:r w:rsidRPr="00910DBA">
        <w:t xml:space="preserve">General Morgan Turner, retired. Tess’s </w:t>
      </w:r>
      <w:r w:rsidR="00656CB3">
        <w:t>f</w:t>
      </w:r>
      <w:r w:rsidRPr="00910DBA">
        <w:t>ather and now CEO of NTC, a manufacturer of advanced weapon systems.</w:t>
      </w:r>
    </w:p>
    <w:p w14:paraId="296543EB" w14:textId="13AEF5AF" w:rsidR="005753B4" w:rsidRPr="00910DBA" w:rsidRDefault="005753B4" w:rsidP="008A0379">
      <w:pPr>
        <w:pStyle w:val="NormalNI"/>
      </w:pPr>
      <w:r w:rsidRPr="00910DBA">
        <w:t xml:space="preserve">Carmen Cabrera, </w:t>
      </w:r>
      <w:r w:rsidR="00076718">
        <w:t>military</w:t>
      </w:r>
      <w:r w:rsidRPr="00910DBA">
        <w:t xml:space="preserve"> pilot, a great friend of Tess’s and a top manager</w:t>
      </w:r>
      <w:r>
        <w:t xml:space="preserve"> at SRD</w:t>
      </w:r>
      <w:r w:rsidRPr="00910DBA">
        <w:t>.</w:t>
      </w:r>
    </w:p>
    <w:p w14:paraId="2CEB5A5A" w14:textId="42819160" w:rsidR="005753B4" w:rsidRDefault="005753B4" w:rsidP="008A0379">
      <w:pPr>
        <w:pStyle w:val="NormalNI"/>
      </w:pPr>
      <w:r w:rsidRPr="00910DBA">
        <w:t xml:space="preserve">Nicola Orsini, Carmen’s </w:t>
      </w:r>
      <w:r w:rsidR="00076718">
        <w:t>husband</w:t>
      </w:r>
      <w:r w:rsidRPr="00910DBA">
        <w:t>, Italian pilot</w:t>
      </w:r>
      <w:r w:rsidR="00656CB3">
        <w:t>,</w:t>
      </w:r>
      <w:r w:rsidR="00076718">
        <w:t xml:space="preserve"> </w:t>
      </w:r>
      <w:r w:rsidRPr="00910DBA">
        <w:t>expert in European weapons systems and an accomplished linguist.</w:t>
      </w:r>
    </w:p>
    <w:p w14:paraId="5BF5E937" w14:textId="1EB47D9D" w:rsidR="005753B4" w:rsidRDefault="005753B4" w:rsidP="008A0379">
      <w:pPr>
        <w:pStyle w:val="NormalNI"/>
      </w:pPr>
      <w:r w:rsidRPr="00910DBA">
        <w:t xml:space="preserve">Galina Kutuzova, Russian </w:t>
      </w:r>
      <w:r w:rsidR="00076718">
        <w:t xml:space="preserve">military </w:t>
      </w:r>
      <w:r w:rsidR="00656CB3" w:rsidRPr="00910DBA">
        <w:t>pilot,</w:t>
      </w:r>
      <w:r w:rsidRPr="00910DBA">
        <w:t xml:space="preserve"> and database expert.</w:t>
      </w:r>
    </w:p>
    <w:p w14:paraId="4AF31F49" w14:textId="0D3B8D9C" w:rsidR="00076718" w:rsidRPr="00910DBA" w:rsidRDefault="00076718" w:rsidP="00076718">
      <w:pPr>
        <w:pStyle w:val="NormalNI"/>
      </w:pPr>
      <w:r w:rsidRPr="00910DBA">
        <w:t xml:space="preserve">Alexander </w:t>
      </w:r>
      <w:r>
        <w:t>Mikhail</w:t>
      </w:r>
      <w:r w:rsidRPr="00910DBA">
        <w:t xml:space="preserve">ovich Tukhachevsky, Alex Tuck for short, </w:t>
      </w:r>
      <w:r>
        <w:t xml:space="preserve">Galina’s lover and </w:t>
      </w:r>
      <w:r w:rsidRPr="00910DBA">
        <w:t>Russian weapons specialist.</w:t>
      </w:r>
    </w:p>
    <w:p w14:paraId="0400B781" w14:textId="4B78E191" w:rsidR="005753B4" w:rsidRDefault="005753B4" w:rsidP="008A0379">
      <w:pPr>
        <w:pStyle w:val="NormalNI"/>
      </w:pPr>
      <w:r w:rsidRPr="00EA4F78">
        <w:t>Giuliana Malatesta</w:t>
      </w:r>
      <w:r>
        <w:t xml:space="preserve">, </w:t>
      </w:r>
      <w:r w:rsidRPr="00EA4F78">
        <w:t xml:space="preserve">an Italian Air Force pilot qualified to fly </w:t>
      </w:r>
      <w:r w:rsidR="00076718">
        <w:t xml:space="preserve">helicopters and </w:t>
      </w:r>
      <w:r w:rsidRPr="00EA4F78">
        <w:t>jet fighters.</w:t>
      </w:r>
    </w:p>
    <w:p w14:paraId="2819DD82" w14:textId="0D43B845" w:rsidR="008651FF" w:rsidRPr="008651FF" w:rsidRDefault="005809ED" w:rsidP="008A0379">
      <w:pPr>
        <w:pStyle w:val="NormalNI"/>
      </w:pPr>
      <w:r w:rsidRPr="005809ED">
        <w:t>Eva Bar-Lev</w:t>
      </w:r>
      <w:r w:rsidR="008651FF" w:rsidRPr="008651FF">
        <w:t>, ex Mossad Agent</w:t>
      </w:r>
      <w:r w:rsidR="00076718">
        <w:t>, military pilot</w:t>
      </w:r>
      <w:r w:rsidR="00656CB3">
        <w:t>,</w:t>
      </w:r>
      <w:r w:rsidR="008651FF" w:rsidRPr="008651FF">
        <w:t xml:space="preserve"> and </w:t>
      </w:r>
      <w:r w:rsidR="008651FF">
        <w:t>General Manager of SRD’s Paris office.</w:t>
      </w:r>
    </w:p>
    <w:p w14:paraId="2A8C7F25" w14:textId="23E659E4" w:rsidR="005753B4" w:rsidRDefault="005753B4" w:rsidP="008A0379">
      <w:pPr>
        <w:pStyle w:val="NormalNI"/>
      </w:pPr>
      <w:r w:rsidRPr="00910DBA">
        <w:t>Yasmin</w:t>
      </w:r>
      <w:r w:rsidR="00AD7D91">
        <w:t xml:space="preserve"> Badawi</w:t>
      </w:r>
      <w:r w:rsidRPr="00910DBA">
        <w:t xml:space="preserve">, a Syrian archeologist, </w:t>
      </w:r>
      <w:r w:rsidR="00076718">
        <w:t xml:space="preserve">helicopter pilot and </w:t>
      </w:r>
      <w:r w:rsidRPr="00910DBA">
        <w:t>a member of SRD.</w:t>
      </w:r>
    </w:p>
    <w:p w14:paraId="3D126E85" w14:textId="7A00E66F" w:rsidR="00076718" w:rsidRPr="00910DBA" w:rsidRDefault="00076718" w:rsidP="00076718">
      <w:pPr>
        <w:pStyle w:val="NormalNI"/>
      </w:pPr>
      <w:r w:rsidRPr="00910DBA">
        <w:t xml:space="preserve">Claudine Bisson, </w:t>
      </w:r>
      <w:r>
        <w:t>military pilot</w:t>
      </w:r>
      <w:r w:rsidR="00656CB3">
        <w:t>,</w:t>
      </w:r>
      <w:r>
        <w:t xml:space="preserve"> and former </w:t>
      </w:r>
      <w:r w:rsidRPr="00910DBA">
        <w:t>head of SRD in Paris</w:t>
      </w:r>
    </w:p>
    <w:p w14:paraId="0726C3B4" w14:textId="77777777" w:rsidR="00076718" w:rsidRPr="00910DBA" w:rsidRDefault="00076718" w:rsidP="00076718">
      <w:pPr>
        <w:pStyle w:val="NormalNI"/>
      </w:pPr>
      <w:r w:rsidRPr="00910DBA">
        <w:lastRenderedPageBreak/>
        <w:t>Ifeyinwa Idigbe Ukume, called Alice, a Nigerian detective.</w:t>
      </w:r>
    </w:p>
    <w:p w14:paraId="6AF67984" w14:textId="0FD42F2A" w:rsidR="005753B4" w:rsidRPr="00910DBA" w:rsidRDefault="005753B4" w:rsidP="008A0379">
      <w:pPr>
        <w:pStyle w:val="NormalNI"/>
      </w:pPr>
      <w:r w:rsidRPr="00910DBA">
        <w:t xml:space="preserve">George Kimmel, </w:t>
      </w:r>
      <w:r w:rsidR="00076718">
        <w:t xml:space="preserve">SRD </w:t>
      </w:r>
      <w:r w:rsidRPr="00910DBA">
        <w:t>military intelligence professional.</w:t>
      </w:r>
    </w:p>
    <w:p w14:paraId="0D8B3906" w14:textId="68F240C0" w:rsidR="005753B4" w:rsidRPr="00910DBA" w:rsidRDefault="005753B4" w:rsidP="008A0379">
      <w:pPr>
        <w:pStyle w:val="NormalNI"/>
      </w:pPr>
      <w:r w:rsidRPr="00910DBA">
        <w:t xml:space="preserve">Joe Slezak, </w:t>
      </w:r>
      <w:r w:rsidR="00076718">
        <w:t xml:space="preserve">SRD </w:t>
      </w:r>
      <w:r w:rsidRPr="00910DBA">
        <w:t>Information Technology Manager</w:t>
      </w:r>
      <w:r w:rsidR="00076718">
        <w:t xml:space="preserve"> at SRD</w:t>
      </w:r>
      <w:r w:rsidRPr="00910DBA">
        <w:t>.</w:t>
      </w:r>
    </w:p>
    <w:p w14:paraId="69B1D037" w14:textId="30AAF2D9" w:rsidR="005753B4" w:rsidRPr="00910DBA" w:rsidRDefault="005753B4" w:rsidP="008A0379">
      <w:pPr>
        <w:pStyle w:val="NormalNI"/>
      </w:pPr>
      <w:r w:rsidRPr="00910DBA">
        <w:t xml:space="preserve">John Powers, </w:t>
      </w:r>
      <w:r w:rsidR="00076718">
        <w:t xml:space="preserve">SRD </w:t>
      </w:r>
      <w:r w:rsidRPr="00910DBA">
        <w:t>Weapons Specialist.</w:t>
      </w:r>
    </w:p>
    <w:p w14:paraId="658DC45D" w14:textId="77777777" w:rsidR="005753B4" w:rsidRPr="008A0379" w:rsidRDefault="005753B4" w:rsidP="00281E7F">
      <w:pPr>
        <w:pStyle w:val="Heading4"/>
      </w:pPr>
      <w:r w:rsidRPr="008A0379">
        <w:t>The Villains</w:t>
      </w:r>
    </w:p>
    <w:p w14:paraId="0AB323B1" w14:textId="59086A01" w:rsidR="005753B4" w:rsidRPr="00910DBA" w:rsidRDefault="005753B4" w:rsidP="008A0379">
      <w:pPr>
        <w:pStyle w:val="NormalNI"/>
      </w:pPr>
      <w:r w:rsidRPr="00910DBA">
        <w:t xml:space="preserve">Laurent Belcour, </w:t>
      </w:r>
      <w:r w:rsidR="00695D47">
        <w:t>former h</w:t>
      </w:r>
      <w:r w:rsidRPr="00910DBA">
        <w:t>ead of the International Development Organization (IDO).</w:t>
      </w:r>
    </w:p>
    <w:p w14:paraId="156CF31A" w14:textId="2F949F0B" w:rsidR="005753B4" w:rsidRPr="00910DBA" w:rsidRDefault="005753B4" w:rsidP="008A0379">
      <w:pPr>
        <w:pStyle w:val="NormalNI"/>
      </w:pPr>
      <w:r w:rsidRPr="00910DBA">
        <w:t xml:space="preserve">Bertrand Dubois, </w:t>
      </w:r>
      <w:r w:rsidR="00945957">
        <w:t xml:space="preserve">aka </w:t>
      </w:r>
      <w:r w:rsidRPr="00910DBA">
        <w:t>Bert the Pimp</w:t>
      </w:r>
      <w:r w:rsidR="00945957">
        <w:t>, an associate of Belcour</w:t>
      </w:r>
      <w:r w:rsidRPr="00910DBA">
        <w:t>.</w:t>
      </w:r>
    </w:p>
    <w:p w14:paraId="782056BA" w14:textId="77777777" w:rsidR="005753B4" w:rsidRPr="008A0379" w:rsidRDefault="005753B4" w:rsidP="00281E7F">
      <w:pPr>
        <w:pStyle w:val="Heading4"/>
      </w:pPr>
      <w:r w:rsidRPr="008A0379">
        <w:t>Other Characters</w:t>
      </w:r>
    </w:p>
    <w:p w14:paraId="14658D07" w14:textId="66D13C51" w:rsidR="00076718" w:rsidRDefault="00076718" w:rsidP="008A0379">
      <w:pPr>
        <w:pStyle w:val="NormalNI"/>
      </w:pPr>
      <w:bookmarkStart w:id="28" w:name="_Hlk512540626"/>
      <w:r>
        <w:t>Aara Vickers, Tess and Jake’s adopted daughter.</w:t>
      </w:r>
    </w:p>
    <w:p w14:paraId="0BAC1DC7" w14:textId="573FDA65" w:rsidR="005753B4" w:rsidRPr="00F0226D" w:rsidRDefault="008A0379" w:rsidP="008A0379">
      <w:pPr>
        <w:pStyle w:val="NormalNI"/>
      </w:pPr>
      <w:r w:rsidRPr="00F0226D">
        <w:t>Peter</w:t>
      </w:r>
      <w:r w:rsidR="005753B4" w:rsidRPr="00F0226D">
        <w:t xml:space="preserve"> </w:t>
      </w:r>
      <w:bookmarkEnd w:id="28"/>
      <w:r w:rsidR="005753B4" w:rsidRPr="00F0226D">
        <w:t xml:space="preserve">Brusilov, a retired </w:t>
      </w:r>
      <w:r w:rsidR="00C5479B" w:rsidRPr="00F0226D">
        <w:t xml:space="preserve">Russian </w:t>
      </w:r>
      <w:r w:rsidR="00C36C1D" w:rsidRPr="00F0226D">
        <w:t>colonel,</w:t>
      </w:r>
      <w:r w:rsidR="005753B4" w:rsidRPr="00F0226D">
        <w:t xml:space="preserve"> and legendary fighter pilot</w:t>
      </w:r>
      <w:r w:rsidR="00C5479B" w:rsidRPr="00F0226D">
        <w:t>.</w:t>
      </w:r>
    </w:p>
    <w:p w14:paraId="64FF06AD" w14:textId="28EDDC26" w:rsidR="005753B4" w:rsidRDefault="00B503F0" w:rsidP="008A0379">
      <w:pPr>
        <w:pStyle w:val="NormalNI"/>
      </w:pPr>
      <w:bookmarkStart w:id="29" w:name="_Hlk515894335"/>
      <w:r>
        <w:t>Boris</w:t>
      </w:r>
      <w:r w:rsidR="005753B4">
        <w:t xml:space="preserve"> </w:t>
      </w:r>
      <w:r w:rsidR="005753B4" w:rsidRPr="00AF4113">
        <w:rPr>
          <w:lang w:val="en"/>
        </w:rPr>
        <w:t>Kovalenko</w:t>
      </w:r>
      <w:bookmarkEnd w:id="29"/>
      <w:r w:rsidR="005753B4">
        <w:t xml:space="preserve">, </w:t>
      </w:r>
      <w:r w:rsidR="00F0226D">
        <w:t xml:space="preserve">Brusilov’s </w:t>
      </w:r>
      <w:r w:rsidR="005753B4">
        <w:t>lead engineer</w:t>
      </w:r>
      <w:r w:rsidR="005753B4" w:rsidRPr="00910DBA">
        <w:t>.</w:t>
      </w:r>
    </w:p>
    <w:p w14:paraId="2C716EFD" w14:textId="2933344B" w:rsidR="00000CB9" w:rsidRDefault="004A15B5" w:rsidP="008A0379">
      <w:pPr>
        <w:pStyle w:val="NormalNI"/>
      </w:pPr>
      <w:r w:rsidRPr="004A15B5">
        <w:t>Gil Epstein, chief Technic</w:t>
      </w:r>
      <w:r>
        <w:t>ian</w:t>
      </w:r>
      <w:r w:rsidR="00943D3C">
        <w:t xml:space="preserve"> for an </w:t>
      </w:r>
      <w:r w:rsidR="00943D3C" w:rsidRPr="004A15B5">
        <w:t xml:space="preserve">Israeli </w:t>
      </w:r>
      <w:r w:rsidR="00943D3C">
        <w:t>electronics firm</w:t>
      </w:r>
      <w:r>
        <w:t>.</w:t>
      </w:r>
    </w:p>
    <w:p w14:paraId="2C69E356" w14:textId="487F085C" w:rsidR="00076718" w:rsidRPr="004A15B5" w:rsidRDefault="0043134F" w:rsidP="008A0379">
      <w:pPr>
        <w:pStyle w:val="NormalNI"/>
      </w:pPr>
      <w:r>
        <w:t>Vaughn Went</w:t>
      </w:r>
      <w:r w:rsidR="00993178">
        <w:t>worth, Claudine’s husband</w:t>
      </w:r>
      <w:r w:rsidR="00AE6D92">
        <w:t xml:space="preserve">. Renowned </w:t>
      </w:r>
      <w:r w:rsidR="00993178">
        <w:t>classical music conductor</w:t>
      </w:r>
      <w:r w:rsidR="00AE6D92">
        <w:t>.</w:t>
      </w:r>
      <w:r w:rsidR="00993178">
        <w:t xml:space="preserve"> </w:t>
      </w:r>
    </w:p>
    <w:p w14:paraId="39C95852" w14:textId="77777777" w:rsidR="00000CB9" w:rsidRPr="004A15B5" w:rsidRDefault="00000CB9" w:rsidP="00264997"/>
    <w:p w14:paraId="26AFFB35" w14:textId="77777777" w:rsidR="005753B4" w:rsidRPr="004A15B5" w:rsidRDefault="005753B4" w:rsidP="00264997">
      <w:pPr>
        <w:sectPr w:rsidR="005753B4" w:rsidRPr="004A15B5" w:rsidSect="007C4895">
          <w:pgSz w:w="8640" w:h="12960"/>
          <w:pgMar w:top="1440" w:right="720" w:bottom="1440" w:left="720" w:header="720" w:footer="720" w:gutter="360"/>
          <w:pgNumType w:fmt="lowerRoman"/>
          <w:cols w:space="720"/>
          <w:titlePg/>
          <w:docGrid w:linePitch="360"/>
        </w:sectPr>
      </w:pPr>
    </w:p>
    <w:p w14:paraId="4844EA5C" w14:textId="102A561F" w:rsidR="005753B4" w:rsidRPr="00D22071" w:rsidRDefault="00A96DF8" w:rsidP="00A96DF8">
      <w:pPr>
        <w:pStyle w:val="Heading1"/>
        <w:numPr>
          <w:ilvl w:val="0"/>
          <w:numId w:val="0"/>
        </w:numPr>
        <w:ind w:left="360"/>
      </w:pPr>
      <w:bookmarkStart w:id="30" w:name="_Toc508799074"/>
      <w:bookmarkStart w:id="31" w:name="_Toc531973417"/>
      <w:bookmarkStart w:id="32" w:name="_Toc532470349"/>
      <w:r>
        <w:lastRenderedPageBreak/>
        <w:t>1</w:t>
      </w:r>
      <w:r>
        <w:br/>
      </w:r>
      <w:r w:rsidR="005753B4" w:rsidRPr="00D22071">
        <w:t>Justice</w:t>
      </w:r>
      <w:bookmarkEnd w:id="30"/>
      <w:r w:rsidR="00505F9F" w:rsidRPr="00D22071">
        <w:t xml:space="preserve"> and Retribution</w:t>
      </w:r>
      <w:bookmarkEnd w:id="31"/>
      <w:bookmarkEnd w:id="32"/>
    </w:p>
    <w:p w14:paraId="65D090FD" w14:textId="77777777" w:rsidR="00C36C1D" w:rsidRDefault="00D22071" w:rsidP="008144B0">
      <w:pPr>
        <w:pStyle w:val="NormalNI"/>
      </w:pPr>
      <w:r w:rsidRPr="002A1AB2">
        <w:t>I</w:t>
      </w:r>
      <w:r w:rsidR="00E45B58">
        <w:t xml:space="preserve">SIS, </w:t>
      </w:r>
      <w:r w:rsidR="00C36C1D">
        <w:t xml:space="preserve">a terrorist group </w:t>
      </w:r>
      <w:r w:rsidR="00E45B58">
        <w:t>also known as the Islamic State, ISIL, or Daesh, swept through Syria in 2014, seiz</w:t>
      </w:r>
      <w:r w:rsidR="00C36C1D">
        <w:t>ing</w:t>
      </w:r>
      <w:r w:rsidR="00E45B58">
        <w:t xml:space="preserve"> a broad swath of territory and establish</w:t>
      </w:r>
      <w:r w:rsidR="00C36C1D">
        <w:t>ing</w:t>
      </w:r>
      <w:r w:rsidR="00E45B58">
        <w:t xml:space="preserve"> its capital in Raqqa. </w:t>
      </w:r>
      <w:r w:rsidR="00C36C1D">
        <w:t>It</w:t>
      </w:r>
      <w:r w:rsidR="00E45B58">
        <w:t xml:space="preserve"> also conquered a third of Iraq and occupied Mosul, </w:t>
      </w:r>
      <w:r w:rsidR="00C36C1D">
        <w:t xml:space="preserve">a </w:t>
      </w:r>
      <w:r w:rsidR="00E45B58">
        <w:t xml:space="preserve">large city north </w:t>
      </w:r>
      <w:r w:rsidR="00C36C1D">
        <w:t xml:space="preserve">of </w:t>
      </w:r>
      <w:r w:rsidR="00E45B58">
        <w:t xml:space="preserve">Baghdad. </w:t>
      </w:r>
      <w:r w:rsidR="009361E9">
        <w:t xml:space="preserve">ISIS soon </w:t>
      </w:r>
      <w:r w:rsidR="00C36C1D">
        <w:t xml:space="preserve">engaged in genocide of minority groups, enslaved women, and used primitive methods of execution. </w:t>
      </w:r>
      <w:r w:rsidR="009361E9">
        <w:t xml:space="preserve">They broadcasted </w:t>
      </w:r>
      <w:r w:rsidR="00C36C1D">
        <w:t>videos documenting crucifixion, cutting throats of helpless people, and other unspeakable abuses against conquered people, all done according to an extreme version of Sharia law and in the name of Allah.</w:t>
      </w:r>
      <w:r w:rsidR="00C36C1D" w:rsidRPr="00C36C1D">
        <w:t xml:space="preserve"> </w:t>
      </w:r>
      <w:r w:rsidR="00C36C1D">
        <w:t>After an epic and brutal struggle, Iraq and Syria defeated the cruel self-declared Islamic Caliphate thanks to the active participation of American and Russian air power, various insurgent groups hostile to the Syrian government and Kurdish forces who arguably did a lot of the fighting.</w:t>
      </w:r>
    </w:p>
    <w:p w14:paraId="13B6866B" w14:textId="77777777" w:rsidR="00C36C1D" w:rsidRDefault="00E45B58" w:rsidP="003B5FE0">
      <w:r>
        <w:t xml:space="preserve">The victorious Iraqi government soon proceeded to conduct terrorism trials in a Spartan courtroom outside the newly liberated city of Mosul and invited Tess </w:t>
      </w:r>
      <w:r w:rsidR="00C36C1D">
        <w:t xml:space="preserve">Turner </w:t>
      </w:r>
      <w:r>
        <w:t xml:space="preserve">and Jake </w:t>
      </w:r>
      <w:r w:rsidR="00C36C1D">
        <w:t xml:space="preserve">Vickers </w:t>
      </w:r>
      <w:r>
        <w:t>to observe the trials</w:t>
      </w:r>
      <w:r w:rsidR="00C36C1D">
        <w:t xml:space="preserve">, because they </w:t>
      </w:r>
      <w:r w:rsidR="00C36C1D" w:rsidRPr="00C36C1D">
        <w:t>and SRD, their military company, fought against ISIS from the very beginning</w:t>
      </w:r>
      <w:r w:rsidR="00C36C1D">
        <w:t>.</w:t>
      </w:r>
    </w:p>
    <w:p w14:paraId="4B84E5A9" w14:textId="22C8B5F6" w:rsidR="000F75CD" w:rsidRDefault="00E45B58" w:rsidP="003B5FE0">
      <w:r>
        <w:t>The Iraqi government built a wooden cage in the middle of the courtroom. Corralled behind bars, captured ISIS defendants faced a panel of three judges on a high bench, with two Iraqi flags behind them. A prosecuting attorney sat below the platform along with secretaries whose job was to record the proceedings. Lawyers occupied three rows of benches behind the cage. The families of the defendants were not allowed in the room.</w:t>
      </w:r>
    </w:p>
    <w:p w14:paraId="08F953B8" w14:textId="085623E0" w:rsidR="003D2C21" w:rsidRDefault="00021A0D" w:rsidP="00C60255">
      <w:pPr>
        <w:pStyle w:val="NormalCenter"/>
        <w:keepLines/>
      </w:pPr>
      <w:r>
        <w:rPr>
          <w:noProof/>
        </w:rPr>
        <w:lastRenderedPageBreak/>
        <w:drawing>
          <wp:inline distT="0" distB="0" distL="0" distR="0" wp14:anchorId="6BAAFD46" wp14:editId="51570BDA">
            <wp:extent cx="3432763" cy="2286000"/>
            <wp:effectExtent l="0" t="0" r="0" b="0"/>
            <wp:docPr id="29" name="Picture 29"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tainees suspected of being Islamic State members, Iraq-560.png"/>
                    <pic:cNvPicPr/>
                  </pic:nvPicPr>
                  <pic:blipFill>
                    <a:blip r:embed="rId15">
                      <a:extLst>
                        <a:ext uri="{28A0092B-C50C-407E-A947-70E740481C1C}">
                          <a14:useLocalDpi xmlns:a14="http://schemas.microsoft.com/office/drawing/2010/main" val="0"/>
                        </a:ext>
                      </a:extLst>
                    </a:blip>
                    <a:stretch>
                      <a:fillRect/>
                    </a:stretch>
                  </pic:blipFill>
                  <pic:spPr>
                    <a:xfrm>
                      <a:off x="0" y="0"/>
                      <a:ext cx="3432763" cy="2286000"/>
                    </a:xfrm>
                    <a:prstGeom prst="rect">
                      <a:avLst/>
                    </a:prstGeom>
                  </pic:spPr>
                </pic:pic>
              </a:graphicData>
            </a:graphic>
          </wp:inline>
        </w:drawing>
      </w:r>
    </w:p>
    <w:p w14:paraId="50831044" w14:textId="69ABA436" w:rsidR="003D2C21" w:rsidRDefault="00021A0D" w:rsidP="00C60255">
      <w:pPr>
        <w:pStyle w:val="Caption1"/>
        <w:keepLines/>
      </w:pPr>
      <w:bookmarkStart w:id="33" w:name="_Hlk531181541"/>
      <w:r>
        <w:t xml:space="preserve">Source: </w:t>
      </w:r>
      <w:r w:rsidR="00A47711" w:rsidRPr="00A47711">
        <w:t>deathpenaltynews.blogspot.com</w:t>
      </w:r>
    </w:p>
    <w:bookmarkEnd w:id="33"/>
    <w:p w14:paraId="4AF572AA" w14:textId="2CE4329F" w:rsidR="003D2C21" w:rsidRDefault="00021A0D" w:rsidP="00C60255">
      <w:pPr>
        <w:pStyle w:val="Caption2"/>
        <w:keepLines/>
      </w:pPr>
      <w:r>
        <w:t>ISIS Detainees in Mosul Jail</w:t>
      </w:r>
    </w:p>
    <w:p w14:paraId="6978BD22" w14:textId="1D3669C8" w:rsidR="00E45B58" w:rsidRDefault="00E45B58" w:rsidP="003B5FE0">
      <w:r>
        <w:t>Guards brought a man called Raham into the courtroom. He stood facing the judges while a public defender sat behind him and took notes. The accused read a small banner above the judge’s heads imprinted with a partial Koranic verse:</w:t>
      </w:r>
    </w:p>
    <w:p w14:paraId="57FCC287" w14:textId="77777777" w:rsidR="00E45B58" w:rsidRDefault="00E45B58" w:rsidP="00656CB3">
      <w:pPr>
        <w:pStyle w:val="Quote"/>
      </w:pPr>
      <w:r>
        <w:t>'When you judge between people, judge with justice.'</w:t>
      </w:r>
    </w:p>
    <w:p w14:paraId="16BF9494" w14:textId="77777777" w:rsidR="00E45B58" w:rsidRDefault="00E45B58" w:rsidP="003B5FE0">
      <w:r>
        <w:t>One judge stood up and read the charges against the man. He then looked at the disheveled man standing in front of him and asked him a simple question.</w:t>
      </w:r>
    </w:p>
    <w:p w14:paraId="4EB3BBF2" w14:textId="77777777" w:rsidR="00E45B58" w:rsidRDefault="00E45B58" w:rsidP="003B5FE0">
      <w:r>
        <w:t>“Did you come to Mosul from Turkey to join Daesh and murder Iraqi citizens?</w:t>
      </w:r>
    </w:p>
    <w:p w14:paraId="603E0602" w14:textId="77777777" w:rsidR="00E45B58" w:rsidRDefault="00E45B58" w:rsidP="003B5FE0">
      <w:r>
        <w:t>“No, your excellency. I came to find work as a plumber. Daesh forced me to become a fighter.”</w:t>
      </w:r>
    </w:p>
    <w:p w14:paraId="4679656D" w14:textId="77777777" w:rsidR="00E45B58" w:rsidRDefault="00E45B58" w:rsidP="003B5FE0">
      <w:r>
        <w:t>“In your capacity as a Daesh fighter, did you kill Iraqi citizens?”</w:t>
      </w:r>
    </w:p>
    <w:p w14:paraId="3A34D340" w14:textId="77777777" w:rsidR="00E45B58" w:rsidRDefault="00E45B58" w:rsidP="003B5FE0">
      <w:r>
        <w:t>“I had to follow orders. I regret everything.”</w:t>
      </w:r>
    </w:p>
    <w:p w14:paraId="17991120" w14:textId="77777777" w:rsidR="00E45B58" w:rsidRDefault="00E45B58" w:rsidP="003B5FE0">
      <w:r>
        <w:t>The judge raised his eyebrows and picked up a pen. He didn’t even look at the man when he said: “I find you guilty, and your sentence is death.” He signed the sentence and said “Next.”</w:t>
      </w:r>
    </w:p>
    <w:p w14:paraId="6632A80D" w14:textId="77777777" w:rsidR="00E45B58" w:rsidRDefault="00E45B58" w:rsidP="003B5FE0">
      <w:r>
        <w:lastRenderedPageBreak/>
        <w:t>The man’s trial lasted less than ten minutes. Guards dragged him out of the courtroom, and an hour later, they took him to the gallows and hanged him. That day, 36 other ISIS fighters followed him on the scaffold.</w:t>
      </w:r>
    </w:p>
    <w:p w14:paraId="4065FA1A" w14:textId="7BB28317" w:rsidR="00E45B58" w:rsidRDefault="00E45B58" w:rsidP="003B5FE0">
      <w:r>
        <w:t>The men were among hundreds of foreigners detained in Iraq on terrorism charges. The accused, men, women</w:t>
      </w:r>
      <w:r w:rsidR="009361E9">
        <w:t>,</w:t>
      </w:r>
      <w:r>
        <w:t xml:space="preserve"> and children hailed from Turkey, Asia, Europe, Africa and even from the U. S.</w:t>
      </w:r>
    </w:p>
    <w:p w14:paraId="23388932" w14:textId="77777777" w:rsidR="00E45B58" w:rsidRDefault="00E45B58" w:rsidP="003B5FE0">
      <w:r>
        <w:t>Up to 6,000 more men and some women were on death row, and according to the United Nations, their nationalities, had not been disclosed. Many more militants were in custody, including at least a dozen Europeans.</w:t>
      </w:r>
    </w:p>
    <w:p w14:paraId="4AF3FD29" w14:textId="77777777" w:rsidR="00E45B58" w:rsidRDefault="00E45B58" w:rsidP="003B5FE0">
      <w:r>
        <w:t>Tess and Jake had seen enough and left for Paris. Such severe justice was hard to witness, but they understood that the extreme actions of ISIS made such retribution inevitable.</w:t>
      </w:r>
    </w:p>
    <w:p w14:paraId="2DB66486" w14:textId="77777777" w:rsidR="001E3140" w:rsidRDefault="001E3140">
      <w:pPr>
        <w:spacing w:after="0"/>
        <w:ind w:firstLine="0"/>
        <w:jc w:val="left"/>
        <w:sectPr w:rsidR="001E3140" w:rsidSect="007C4895">
          <w:footerReference w:type="first" r:id="rId16"/>
          <w:pgSz w:w="8640" w:h="12960"/>
          <w:pgMar w:top="720" w:right="720" w:bottom="720" w:left="720" w:header="720" w:footer="720" w:gutter="360"/>
          <w:pgNumType w:start="1"/>
          <w:cols w:space="720"/>
          <w:titlePg/>
          <w:docGrid w:linePitch="360"/>
        </w:sectPr>
      </w:pPr>
    </w:p>
    <w:p w14:paraId="7EC24420" w14:textId="1E459180" w:rsidR="00E45B58" w:rsidRDefault="009D790B" w:rsidP="009D790B">
      <w:pPr>
        <w:pStyle w:val="Heading1"/>
        <w:numPr>
          <w:ilvl w:val="0"/>
          <w:numId w:val="0"/>
        </w:numPr>
        <w:ind w:left="360"/>
      </w:pPr>
      <w:bookmarkStart w:id="34" w:name="_Toc531973418"/>
      <w:bookmarkStart w:id="35" w:name="_Toc532470350"/>
      <w:r>
        <w:lastRenderedPageBreak/>
        <w:t>2</w:t>
      </w:r>
      <w:r>
        <w:br/>
      </w:r>
      <w:r w:rsidR="00E45B58" w:rsidRPr="001E3140">
        <w:t>Making</w:t>
      </w:r>
      <w:r w:rsidR="00E45B58">
        <w:t xml:space="preserve"> a Deal</w:t>
      </w:r>
      <w:bookmarkEnd w:id="34"/>
      <w:bookmarkEnd w:id="35"/>
    </w:p>
    <w:p w14:paraId="693E309C" w14:textId="17454F54" w:rsidR="000F75CD" w:rsidRDefault="00D22071" w:rsidP="008144B0">
      <w:pPr>
        <w:pStyle w:val="NormalNI"/>
      </w:pPr>
      <w:r w:rsidRPr="00513311">
        <w:t>T</w:t>
      </w:r>
      <w:r w:rsidR="00E45B58">
        <w:t>he next day, cigarette haze lingered in the hallways of the Iraqi court</w:t>
      </w:r>
      <w:r w:rsidR="001E3140">
        <w:t>. T</w:t>
      </w:r>
      <w:r w:rsidR="00E45B58">
        <w:t>he prison guards pass</w:t>
      </w:r>
      <w:r w:rsidR="001E3140">
        <w:t>ed</w:t>
      </w:r>
      <w:r w:rsidR="00E45B58">
        <w:t xml:space="preserve"> smokes between them, lawyers and even the defendants held in two waiting cages at the end of the corridor. The guards and bailiffs allowed the detainees’ families to exchange furtive and tearful kisses through the yellow prison bars. But the guards had no sympathy for the accused.</w:t>
      </w:r>
    </w:p>
    <w:p w14:paraId="4C9357A3" w14:textId="446B7397" w:rsidR="00E45B58" w:rsidRDefault="00E45B58" w:rsidP="003B5FE0">
      <w:r>
        <w:t>One bailiff looked at captives with hostility. Daesh killed his brother, a police major, in the fight to reclaim Mosul.</w:t>
      </w:r>
      <w:r w:rsidR="00656CB3">
        <w:t xml:space="preserve"> </w:t>
      </w:r>
      <w:r>
        <w:t>“And now I look after the ones who killed him,” the man said, pointing to his eyes, an Arabic expression of duty and selflessness. “I condemn you,” he said to the prisoners.</w:t>
      </w:r>
    </w:p>
    <w:p w14:paraId="4B95F576" w14:textId="77777777" w:rsidR="00E45B58" w:rsidRDefault="00E45B58" w:rsidP="003B5FE0">
      <w:r>
        <w:t>That day, the judges heard nine more cases alleging a variety of atrocities and killings of innocent citizens.</w:t>
      </w:r>
    </w:p>
    <w:p w14:paraId="52F68343" w14:textId="77777777" w:rsidR="00E45B58" w:rsidRDefault="00E45B58" w:rsidP="003B5FE0">
      <w:r>
        <w:t>The guards ushered in two Turkish sisters. The prosecutor accused their husbands of having been administrative officials for the Islamic State in Tal Afar. When questioned by the judge, the women claimed to be housekeepers. They also said their husbands quit ISIS. Their court-appointed lawyer did not dispute the facts and just asked for mercy because his clients were women. The judges conferred, then the chief judge ordered the bailiff to bring the women in front of him. He told the sisters to come forward and sentenced them to life in prison.</w:t>
      </w:r>
    </w:p>
    <w:p w14:paraId="354E3C90" w14:textId="3D778CDE" w:rsidR="000F75CD" w:rsidRDefault="00E45B58" w:rsidP="003B5FE0">
      <w:r>
        <w:t>Next, guards dragged six women into the courtroom. The prosecutor accused them of helping ISIS fighters by assembling explosive devices and even fighting against Iraqi troops.</w:t>
      </w:r>
    </w:p>
    <w:p w14:paraId="2E63EBBA" w14:textId="2AFF471A" w:rsidR="007F1466" w:rsidRDefault="00EE2247" w:rsidP="00C60255">
      <w:pPr>
        <w:pStyle w:val="NormalCenter"/>
        <w:keepLines/>
      </w:pPr>
      <w:r>
        <w:rPr>
          <w:noProof/>
        </w:rPr>
        <w:lastRenderedPageBreak/>
        <w:drawing>
          <wp:inline distT="0" distB="0" distL="0" distR="0" wp14:anchorId="1E576EF0" wp14:editId="536EC49E">
            <wp:extent cx="3505199" cy="1971675"/>
            <wp:effectExtent l="0" t="0" r="635" b="0"/>
            <wp:docPr id="56" name="Picture 56"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jamila-boutoutaou-560.png"/>
                    <pic:cNvPicPr/>
                  </pic:nvPicPr>
                  <pic:blipFill>
                    <a:blip r:embed="rId17">
                      <a:extLst>
                        <a:ext uri="{28A0092B-C50C-407E-A947-70E740481C1C}">
                          <a14:useLocalDpi xmlns:a14="http://schemas.microsoft.com/office/drawing/2010/main" val="0"/>
                        </a:ext>
                      </a:extLst>
                    </a:blip>
                    <a:stretch>
                      <a:fillRect/>
                    </a:stretch>
                  </pic:blipFill>
                  <pic:spPr>
                    <a:xfrm>
                      <a:off x="0" y="0"/>
                      <a:ext cx="3581210" cy="2014431"/>
                    </a:xfrm>
                    <a:prstGeom prst="rect">
                      <a:avLst/>
                    </a:prstGeom>
                  </pic:spPr>
                </pic:pic>
              </a:graphicData>
            </a:graphic>
          </wp:inline>
        </w:drawing>
      </w:r>
    </w:p>
    <w:p w14:paraId="66165E0E" w14:textId="1AB46782" w:rsidR="007F1466" w:rsidRDefault="00EE2247" w:rsidP="00C60255">
      <w:pPr>
        <w:pStyle w:val="Caption1"/>
        <w:keepLines/>
      </w:pPr>
      <w:r w:rsidRPr="00EE2247">
        <w:t>Source: deathpenaltynews.blogspot.com</w:t>
      </w:r>
    </w:p>
    <w:p w14:paraId="77153006" w14:textId="14EAD626" w:rsidR="007F1466" w:rsidRDefault="007235D3" w:rsidP="00C60255">
      <w:pPr>
        <w:pStyle w:val="Caption2"/>
        <w:keepLines/>
      </w:pPr>
      <w:r>
        <w:t xml:space="preserve">ISIS </w:t>
      </w:r>
      <w:r w:rsidR="00A7062E">
        <w:t>Woman on Trial in Mosul</w:t>
      </w:r>
    </w:p>
    <w:p w14:paraId="3874BA64" w14:textId="11DBB8D3" w:rsidR="00E45B58" w:rsidRDefault="00E45B58" w:rsidP="003B5FE0">
      <w:r>
        <w:t>The judge looked at the group and asked: “Are the allegation true? Did you kill Iraqis?” He did not wait for an answer. “I sentence you to death,” he proclaimed. The women gasped, and two of them cried as the bailiffs dragged them out of the courtroom.</w:t>
      </w:r>
    </w:p>
    <w:p w14:paraId="711F62B2" w14:textId="77777777" w:rsidR="00E45B58" w:rsidRDefault="00E45B58" w:rsidP="003B5FE0">
      <w:r>
        <w:t>The bailiff then called in two French citizens, Hassan and Yakout. The judge didn’t even bother reading the charges. “I condemn you to hang until death,” the judge said, not lifting his eyes from the papers in front of him.</w:t>
      </w:r>
    </w:p>
    <w:p w14:paraId="5C1A34BB" w14:textId="77777777" w:rsidR="00E45B58" w:rsidRDefault="00E45B58" w:rsidP="003B5FE0">
      <w:r>
        <w:t>There was little recourse for the condemned. European countries had given little indication they wanted to reclaim their citizens.</w:t>
      </w:r>
    </w:p>
    <w:p w14:paraId="7465E3B0" w14:textId="1FAA7E2B" w:rsidR="00E45B58" w:rsidRDefault="00E45B58" w:rsidP="003B5FE0">
      <w:r>
        <w:t xml:space="preserve">The bailiffs pushed the two men out of the courtroom, but instead of taking them to death row, they led them into a private room. An elegantly dressed man and an Iraqi lawyer were sitting in front of a desk, smoking </w:t>
      </w:r>
      <w:r w:rsidR="005B790F">
        <w:t xml:space="preserve">cigarettes </w:t>
      </w:r>
      <w:r>
        <w:t>and sipping tea.</w:t>
      </w:r>
    </w:p>
    <w:p w14:paraId="03DCDD83" w14:textId="77777777" w:rsidR="00E45B58" w:rsidRDefault="00E45B58" w:rsidP="003B5FE0">
      <w:r>
        <w:t>The guards forced the two prisoners to sit on two chairs and tied their hands behind them. Then they left.</w:t>
      </w:r>
    </w:p>
    <w:p w14:paraId="4B2AA6C2" w14:textId="77777777" w:rsidR="00E45B58" w:rsidRDefault="00E45B58" w:rsidP="003B5FE0">
      <w:r>
        <w:t>One of the visitors took a puff of smoke and looked at the two captives, now resigned to their fate. He spoke to them in French.</w:t>
      </w:r>
    </w:p>
    <w:p w14:paraId="3E4C34D9" w14:textId="77777777" w:rsidR="00E45B58" w:rsidRDefault="00E45B58" w:rsidP="003B5FE0">
      <w:r>
        <w:t>“Messieurs, I understand that you are French citizens of Algerian origin. Is that correct?”</w:t>
      </w:r>
    </w:p>
    <w:p w14:paraId="0C94308B" w14:textId="77777777" w:rsidR="00E45B58" w:rsidRDefault="00E45B58" w:rsidP="003B5FE0">
      <w:r>
        <w:t>Hassan saw a glimmer of hope.</w:t>
      </w:r>
    </w:p>
    <w:p w14:paraId="2C16F174" w14:textId="77777777" w:rsidR="00E45B58" w:rsidRDefault="00E45B58" w:rsidP="003B5FE0">
      <w:r>
        <w:lastRenderedPageBreak/>
        <w:t>“Are you from the French embassy? Are you going to rescue us?”</w:t>
      </w:r>
    </w:p>
    <w:p w14:paraId="0739C862" w14:textId="77777777" w:rsidR="00E45B58" w:rsidRDefault="00E45B58" w:rsidP="003B5FE0">
      <w:r>
        <w:t>“I am not sure we can do that since the Iraqis proved that you cut off a few heads on behalf of ISIS.”</w:t>
      </w:r>
    </w:p>
    <w:p w14:paraId="4EC917E4" w14:textId="77777777" w:rsidR="00E45B58" w:rsidRDefault="00E45B58" w:rsidP="003B5FE0">
      <w:r>
        <w:t>“That’s a lie. They tortured us to admit we did that.”</w:t>
      </w:r>
    </w:p>
    <w:p w14:paraId="13A659D3" w14:textId="77777777" w:rsidR="00E45B58" w:rsidRDefault="00E45B58" w:rsidP="003B5FE0">
      <w:r>
        <w:t>“It doesn’t matter,” the Frenchman said while swatting a fly and extinguishing the cigarette on the ashtray. “I see only one chance for you to escape execution.”</w:t>
      </w:r>
    </w:p>
    <w:p w14:paraId="6FD0BEE1" w14:textId="77777777" w:rsidR="00E45B58" w:rsidRDefault="00E45B58" w:rsidP="003B5FE0">
      <w:r>
        <w:t>Hassan waited for a minute. He looked at his fellow condemned and turned to the Frenchman.</w:t>
      </w:r>
    </w:p>
    <w:p w14:paraId="3637A5AA" w14:textId="77777777" w:rsidR="00E45B58" w:rsidRDefault="00E45B58" w:rsidP="003B5FE0">
      <w:r>
        <w:t>“I assume you have a proposal that would save us from the gallows. What do we need to do?”</w:t>
      </w:r>
    </w:p>
    <w:p w14:paraId="0FDB4234" w14:textId="77777777" w:rsidR="00E45B58" w:rsidRDefault="00E45B58" w:rsidP="003B5FE0">
      <w:r>
        <w:t>“It’s not complicated,” the Frenchman responded. “I can explain, and if at the end you agree to do what I suggest, we will board a private plane and fly back to France.”</w:t>
      </w:r>
    </w:p>
    <w:p w14:paraId="69877764" w14:textId="77777777" w:rsidR="00E45B58" w:rsidRDefault="00E45B58" w:rsidP="003B5FE0">
      <w:r>
        <w:t>“Please tell us what you want.”</w:t>
      </w:r>
    </w:p>
    <w:p w14:paraId="0CFC2181" w14:textId="77777777" w:rsidR="00E45B58" w:rsidRDefault="00E45B58" w:rsidP="003B5FE0">
      <w:r>
        <w:t>The Frenchman talked for ten minutes and the men agreed to the terms he presented. Iraqi guards released the prisoners and shook the Frenchman’s hand. A substantial sum of banknotes changed hands. The deal was over.</w:t>
      </w:r>
    </w:p>
    <w:p w14:paraId="3F9E141A" w14:textId="77777777" w:rsidR="00E45B58" w:rsidRDefault="00E45B58" w:rsidP="003B5FE0">
      <w:r>
        <w:t>A man driving an SUV picked up the Frenchman, two bodyguards, and the two prisoners and speeded to a private plane waiting on the tarmac. They boarded the aircraft and took off for Paris.</w:t>
      </w:r>
    </w:p>
    <w:p w14:paraId="15863CDC" w14:textId="77777777" w:rsidR="001E3140" w:rsidRDefault="001E3140" w:rsidP="003B5FE0">
      <w:pPr>
        <w:sectPr w:rsidR="001E3140" w:rsidSect="007C4895">
          <w:pgSz w:w="8640" w:h="12960"/>
          <w:pgMar w:top="720" w:right="720" w:bottom="720" w:left="720" w:header="720" w:footer="720" w:gutter="360"/>
          <w:cols w:space="720"/>
          <w:titlePg/>
          <w:docGrid w:linePitch="360"/>
        </w:sectPr>
      </w:pPr>
    </w:p>
    <w:p w14:paraId="44CD65C9" w14:textId="1623D9F0" w:rsidR="00113C14" w:rsidRDefault="009D790B" w:rsidP="009D790B">
      <w:pPr>
        <w:pStyle w:val="Heading1"/>
        <w:numPr>
          <w:ilvl w:val="0"/>
          <w:numId w:val="0"/>
        </w:numPr>
        <w:ind w:left="360"/>
      </w:pPr>
      <w:bookmarkStart w:id="36" w:name="_Toc508799075"/>
      <w:bookmarkStart w:id="37" w:name="_Toc531973419"/>
      <w:bookmarkStart w:id="38" w:name="_Toc532470351"/>
      <w:r>
        <w:lastRenderedPageBreak/>
        <w:t>3</w:t>
      </w:r>
      <w:r w:rsidR="0009117A">
        <w:br/>
      </w:r>
      <w:r w:rsidR="00113C14">
        <w:t xml:space="preserve">An Interesting </w:t>
      </w:r>
      <w:r w:rsidR="00C47AF1">
        <w:t>Idea</w:t>
      </w:r>
      <w:bookmarkEnd w:id="36"/>
      <w:bookmarkEnd w:id="37"/>
      <w:bookmarkEnd w:id="38"/>
    </w:p>
    <w:p w14:paraId="2D66833D" w14:textId="328F39FE" w:rsidR="00D65827" w:rsidRDefault="00D22071" w:rsidP="008144B0">
      <w:pPr>
        <w:pStyle w:val="NormalNI"/>
      </w:pPr>
      <w:r w:rsidRPr="008144B0">
        <w:t>A</w:t>
      </w:r>
      <w:r w:rsidR="003B5FE0" w:rsidRPr="003B5FE0">
        <w:t xml:space="preserve">t a country house just outside Paris, Jake and Tess had spent the weekend visiting little Jacques and </w:t>
      </w:r>
      <w:bookmarkStart w:id="39" w:name="_Hlk530844778"/>
      <w:r w:rsidR="003B5FE0" w:rsidRPr="003B5FE0">
        <w:t>Thérèse</w:t>
      </w:r>
      <w:bookmarkEnd w:id="39"/>
      <w:r w:rsidR="003B5FE0" w:rsidRPr="003B5FE0">
        <w:t>, Jake’s twins with Claudine Bisson.</w:t>
      </w:r>
    </w:p>
    <w:p w14:paraId="459BE210" w14:textId="3F653BDB" w:rsidR="00D65827" w:rsidRDefault="00D65827" w:rsidP="00C60255">
      <w:pPr>
        <w:pStyle w:val="NormalCenter"/>
        <w:keepLines/>
      </w:pPr>
      <w:r>
        <w:rPr>
          <w:noProof/>
        </w:rPr>
        <w:drawing>
          <wp:inline distT="0" distB="0" distL="0" distR="0" wp14:anchorId="0ED7048F" wp14:editId="5E047898">
            <wp:extent cx="3296807" cy="2194101"/>
            <wp:effectExtent l="0" t="0" r="0" b="0"/>
            <wp:docPr id="10" name="Picture 10" descr="Little Jaques and Ther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DP_8924PM-560.png"/>
                    <pic:cNvPicPr/>
                  </pic:nvPicPr>
                  <pic:blipFill>
                    <a:blip r:embed="rId18">
                      <a:extLst>
                        <a:ext uri="{28A0092B-C50C-407E-A947-70E740481C1C}">
                          <a14:useLocalDpi xmlns:a14="http://schemas.microsoft.com/office/drawing/2010/main" val="0"/>
                        </a:ext>
                      </a:extLst>
                    </a:blip>
                    <a:stretch>
                      <a:fillRect/>
                    </a:stretch>
                  </pic:blipFill>
                  <pic:spPr>
                    <a:xfrm>
                      <a:off x="0" y="0"/>
                      <a:ext cx="3335712" cy="2219993"/>
                    </a:xfrm>
                    <a:prstGeom prst="rect">
                      <a:avLst/>
                    </a:prstGeom>
                  </pic:spPr>
                </pic:pic>
              </a:graphicData>
            </a:graphic>
          </wp:inline>
        </w:drawing>
      </w:r>
    </w:p>
    <w:p w14:paraId="29B610A9" w14:textId="711BB1E0" w:rsidR="00D65827" w:rsidRDefault="00C63C6A" w:rsidP="00C60255">
      <w:pPr>
        <w:pStyle w:val="Caption1"/>
        <w:keepLines/>
      </w:pPr>
      <w:r>
        <w:t xml:space="preserve">Source: </w:t>
      </w:r>
      <w:r w:rsidR="00D65827">
        <w:t>Pixshark.com</w:t>
      </w:r>
    </w:p>
    <w:p w14:paraId="49BB5399" w14:textId="21C9A418" w:rsidR="00D65827" w:rsidRDefault="0080603A" w:rsidP="00C60255">
      <w:pPr>
        <w:pStyle w:val="Caption2"/>
        <w:keepLines/>
      </w:pPr>
      <w:r>
        <w:t xml:space="preserve">My concept of </w:t>
      </w:r>
      <w:r w:rsidR="00D65827">
        <w:t xml:space="preserve">Little Jacques and </w:t>
      </w:r>
      <w:r w:rsidR="00D65827" w:rsidRPr="00D65827">
        <w:t>Thérèse</w:t>
      </w:r>
    </w:p>
    <w:p w14:paraId="3E1F7B15" w14:textId="083C50E3" w:rsidR="003B5FE0" w:rsidRPr="003B5FE0" w:rsidRDefault="003B5FE0" w:rsidP="00D65827">
      <w:r w:rsidRPr="003B5FE0">
        <w:t xml:space="preserve">Jake and Claudine conceived the children when they got together after Tess’s steamy affair with Vaughn Wentworth, a renowned conductor with whom Tess played a piano concerto in Moscow, a performance that became famous for her display of virtuosity. After many vicissitudes, Jake and Tess reconciled. Claudine accidentally met Vaughn and shortly thereafter married him because she wanted an official father for the </w:t>
      </w:r>
      <w:r w:rsidR="00B630A2">
        <w:t>children</w:t>
      </w:r>
      <w:r w:rsidRPr="003B5FE0">
        <w:t xml:space="preserve">. Jake didn’t know about the situation until a year later. He came to love the toddlers and prevailed with Tess to see </w:t>
      </w:r>
      <w:r w:rsidRPr="003B5FE0">
        <w:lastRenderedPageBreak/>
        <w:t>the kids on a regular basis. During the visits, Claudine and Vaughn stayed out of the way because Jake never forgave Vaughn for seducing Tess, even though the affair had been a matter of mutual attraction.</w:t>
      </w:r>
    </w:p>
    <w:p w14:paraId="58C1A061" w14:textId="7D203D89" w:rsidR="003B5FE0" w:rsidRPr="003B5FE0" w:rsidRDefault="003B5FE0" w:rsidP="003B5FE0">
      <w:r w:rsidRPr="003B5FE0">
        <w:t xml:space="preserve">After visiting the children, Tess and Jake left </w:t>
      </w:r>
      <w:r w:rsidR="00AA6829">
        <w:t xml:space="preserve">them with the nanny and left </w:t>
      </w:r>
      <w:r w:rsidRPr="003B5FE0">
        <w:t>before Claudine and Vaughn returned.</w:t>
      </w:r>
    </w:p>
    <w:p w14:paraId="17329B95" w14:textId="75C322C4" w:rsidR="003B5FE0" w:rsidRPr="003B5FE0" w:rsidRDefault="003B5FE0" w:rsidP="003B5FE0">
      <w:r w:rsidRPr="003B5FE0">
        <w:t>Even though Tess created the situation, she resented Claudine poaching Jake while Tess was involved with Vaughn. Tess’s r</w:t>
      </w:r>
      <w:r w:rsidR="00AA6829">
        <w:t xml:space="preserve">easoning was </w:t>
      </w:r>
      <w:r w:rsidRPr="003B5FE0">
        <w:t xml:space="preserve">that Jake should not have sought succor from Claudine, let alone have kids with her. Nevertheless, at Jake’s insistence, they managed to see the toddlers </w:t>
      </w:r>
      <w:r w:rsidR="00AA6829">
        <w:t xml:space="preserve">on the weekend at least every two weeks </w:t>
      </w:r>
      <w:r w:rsidRPr="003B5FE0">
        <w:t>while keeping Claudine and Vaughn at arm’s length.</w:t>
      </w:r>
    </w:p>
    <w:p w14:paraId="0B875DA7" w14:textId="77777777" w:rsidR="003B5FE0" w:rsidRPr="003B5FE0" w:rsidRDefault="003B5FE0" w:rsidP="003B5FE0">
      <w:r w:rsidRPr="003B5FE0">
        <w:t>As they were packing their weekend bags, Tess’s smartphone rang. It was Claudine, obviously not one of Tess’s favorite persons. Tess swiped the screen of her smartphone and answered the call.</w:t>
      </w:r>
    </w:p>
    <w:p w14:paraId="63207DD2" w14:textId="77777777" w:rsidR="003B5FE0" w:rsidRPr="003B5FE0" w:rsidRDefault="003B5FE0" w:rsidP="003B5FE0">
      <w:r w:rsidRPr="003B5FE0">
        <w:t>“Hi, Claudine. We are packing and will be gone before you arrive to pick up the kids.”</w:t>
      </w:r>
    </w:p>
    <w:p w14:paraId="7087DD4B" w14:textId="77777777" w:rsidR="003B5FE0" w:rsidRPr="003B5FE0" w:rsidRDefault="003B5FE0" w:rsidP="003B5FE0">
      <w:r w:rsidRPr="003B5FE0">
        <w:t>“Tess, if you don’t mind, I would like you to stay so we can talk about something.”</w:t>
      </w:r>
    </w:p>
    <w:p w14:paraId="274177B0" w14:textId="77777777" w:rsidR="003B5FE0" w:rsidRPr="003B5FE0" w:rsidRDefault="003B5FE0" w:rsidP="003B5FE0">
      <w:r w:rsidRPr="003B5FE0">
        <w:t>“No can do, Jake is flying to Baku, Azerbaijan this evening.”</w:t>
      </w:r>
    </w:p>
    <w:p w14:paraId="15997514" w14:textId="77777777" w:rsidR="003B5FE0" w:rsidRPr="003B5FE0" w:rsidRDefault="003B5FE0" w:rsidP="003B5FE0">
      <w:r w:rsidRPr="003B5FE0">
        <w:t>“That’s disappointing. I would have liked to see him.”</w:t>
      </w:r>
    </w:p>
    <w:p w14:paraId="3B2D4773" w14:textId="77777777" w:rsidR="003B5FE0" w:rsidRPr="003B5FE0" w:rsidRDefault="003B5FE0" w:rsidP="003B5FE0">
      <w:r w:rsidRPr="003B5FE0">
        <w:t>Tess suppressed her temper. “If you have something important to say, I can hang back, but Jake needs to go to the airport.”</w:t>
      </w:r>
    </w:p>
    <w:p w14:paraId="531ACFAF" w14:textId="77777777" w:rsidR="003B5FE0" w:rsidRPr="003B5FE0" w:rsidRDefault="003B5FE0" w:rsidP="003B5FE0">
      <w:r w:rsidRPr="003B5FE0">
        <w:t>“All right. I will arrive in 30 minutes.”</w:t>
      </w:r>
    </w:p>
    <w:p w14:paraId="469E3C4C" w14:textId="77777777" w:rsidR="003B5FE0" w:rsidRPr="003B5FE0" w:rsidRDefault="003B5FE0" w:rsidP="003B5FE0">
      <w:r w:rsidRPr="003B5FE0">
        <w:t>“Is Vaughn with you?”</w:t>
      </w:r>
    </w:p>
    <w:p w14:paraId="3F7C13A4" w14:textId="77777777" w:rsidR="003B5FE0" w:rsidRPr="003B5FE0" w:rsidRDefault="003B5FE0" w:rsidP="003B5FE0">
      <w:r w:rsidRPr="003B5FE0">
        <w:t>“No. Of course, Vaughn would have loved to see you, but regrettably, he has to do a concert in London.”</w:t>
      </w:r>
    </w:p>
    <w:p w14:paraId="160A40DD" w14:textId="7815433D" w:rsidR="003B5FE0" w:rsidRPr="003B5FE0" w:rsidRDefault="003B5FE0" w:rsidP="003B5FE0">
      <w:r w:rsidRPr="003B5FE0">
        <w:t xml:space="preserve">Tess </w:t>
      </w:r>
      <w:r w:rsidR="00AA6829">
        <w:t xml:space="preserve">again </w:t>
      </w:r>
      <w:r w:rsidRPr="003B5FE0">
        <w:t>tried not to express her annoyance.</w:t>
      </w:r>
    </w:p>
    <w:p w14:paraId="2267204D" w14:textId="632372BA" w:rsidR="003B5FE0" w:rsidRPr="003B5FE0" w:rsidRDefault="003B5FE0" w:rsidP="003B5FE0">
      <w:r w:rsidRPr="003B5FE0">
        <w:t>“Fine, I will be waiting.”</w:t>
      </w:r>
    </w:p>
    <w:p w14:paraId="694EDE6C" w14:textId="77777777" w:rsidR="003B5FE0" w:rsidRPr="003B5FE0" w:rsidRDefault="003B5FE0" w:rsidP="003B5FE0">
      <w:r w:rsidRPr="003B5FE0">
        <w:t>Jake had finished loading the bags in his Land Rover and walked in to announce they were ready to go. Tess told him that Claudine wanted to talk with them.</w:t>
      </w:r>
    </w:p>
    <w:p w14:paraId="11B7B4C5" w14:textId="77777777" w:rsidR="003B5FE0" w:rsidRPr="003B5FE0" w:rsidRDefault="003B5FE0" w:rsidP="003B5FE0">
      <w:r w:rsidRPr="003B5FE0">
        <w:lastRenderedPageBreak/>
        <w:t>“Is Vaughn with her?” Jake asked, hostility manifest in his expression. He could not abide being in the same room with the man.</w:t>
      </w:r>
    </w:p>
    <w:p w14:paraId="4F9EB3BF" w14:textId="77777777" w:rsidR="003B5FE0" w:rsidRPr="003B5FE0" w:rsidRDefault="003B5FE0" w:rsidP="003B5FE0">
      <w:r w:rsidRPr="003B5FE0">
        <w:t>“No, he is in London.”</w:t>
      </w:r>
    </w:p>
    <w:p w14:paraId="1662797C" w14:textId="77777777" w:rsidR="003B5FE0" w:rsidRPr="003B5FE0" w:rsidRDefault="003B5FE0" w:rsidP="003B5FE0">
      <w:r w:rsidRPr="003B5FE0">
        <w:t>“What does Claudine want?”</w:t>
      </w:r>
    </w:p>
    <w:p w14:paraId="5ADB4E61" w14:textId="012BAAE8" w:rsidR="003B5FE0" w:rsidRPr="003B5FE0" w:rsidRDefault="003B5FE0" w:rsidP="003B5FE0">
      <w:r w:rsidRPr="003B5FE0">
        <w:t>“I don’t know, Jake. She says it’s important. Take my luggage out of the car and go ahead to the airport. I will hang back to learn what Claudine wants. I will take a taxi to go home.</w:t>
      </w:r>
      <w:r w:rsidR="00656CB3">
        <w:t>”</w:t>
      </w:r>
    </w:p>
    <w:p w14:paraId="2A5AD241" w14:textId="77777777" w:rsidR="003B5FE0" w:rsidRPr="003B5FE0" w:rsidRDefault="003B5FE0" w:rsidP="003B5FE0">
      <w:r w:rsidRPr="003B5FE0">
        <w:t>“Okay, I am leaving. I am running late.” Jake kissed Tess on the cheek and made for the door. “Keep me informed, please. Love you.”</w:t>
      </w:r>
    </w:p>
    <w:p w14:paraId="7940DA7B" w14:textId="77777777" w:rsidR="003B5FE0" w:rsidRPr="003B5FE0" w:rsidRDefault="003B5FE0" w:rsidP="003B5FE0">
      <w:r w:rsidRPr="003B5FE0">
        <w:t>“Stay safe,” Tess said.</w:t>
      </w:r>
    </w:p>
    <w:p w14:paraId="480A9CD7" w14:textId="3C1B6808" w:rsidR="003B5FE0" w:rsidRPr="003B5FE0" w:rsidRDefault="003B5FE0" w:rsidP="003B5FE0">
      <w:r w:rsidRPr="003B5FE0">
        <w:t xml:space="preserve">Jake left, and ten minutes later Claudine’s pulled up the driveway in her beautiful </w:t>
      </w:r>
      <w:r w:rsidR="00C63C6A">
        <w:t xml:space="preserve">burgundy </w:t>
      </w:r>
      <w:r w:rsidRPr="003B5FE0">
        <w:t>Maserati.</w:t>
      </w:r>
    </w:p>
    <w:p w14:paraId="5A2FBD32" w14:textId="77777777" w:rsidR="003B5FE0" w:rsidRPr="003B5FE0" w:rsidRDefault="003B5FE0" w:rsidP="003B5FE0">
      <w:r w:rsidRPr="003B5FE0">
        <w:t>Tess took the toddlers by each hand and told them “Maman et arrivée,” mom has arrived.</w:t>
      </w:r>
    </w:p>
    <w:p w14:paraId="7479FFE0" w14:textId="1C4D1350" w:rsidR="003B5FE0" w:rsidRPr="003B5FE0" w:rsidRDefault="003B5FE0" w:rsidP="003B5FE0">
      <w:r w:rsidRPr="003B5FE0">
        <w:t xml:space="preserve">The kids squealed as Claudine, looking gorgeous in a </w:t>
      </w:r>
      <w:r w:rsidR="00656CB3">
        <w:t xml:space="preserve">burgundy </w:t>
      </w:r>
      <w:r w:rsidRPr="003B5FE0">
        <w:t xml:space="preserve">leather pantsuit the same color as the car, walked toward them. She crouched on the ground and opened her arms. Love and kisses all around. Claudine picked up little Thérèse and walked into the house with Jacques in tow. The toddlers now wanted to check out the toys that mom brought for them. The </w:t>
      </w:r>
      <w:r w:rsidR="00AA6829">
        <w:t xml:space="preserve">nanny </w:t>
      </w:r>
      <w:r w:rsidRPr="003B5FE0">
        <w:t>retrieved several packages from the car’s trunk and the children promptly started to tear up the wrapping paper from the boxes.</w:t>
      </w:r>
    </w:p>
    <w:p w14:paraId="075A36FB" w14:textId="77777777" w:rsidR="003B5FE0" w:rsidRPr="003B5FE0" w:rsidRDefault="003B5FE0" w:rsidP="003B5FE0">
      <w:r w:rsidRPr="003B5FE0">
        <w:t>“Did you enjoy my children, Tess? Did they behave?”</w:t>
      </w:r>
    </w:p>
    <w:p w14:paraId="2AFBDF60" w14:textId="4236BA71" w:rsidR="003B5FE0" w:rsidRPr="003B5FE0" w:rsidRDefault="003B5FE0" w:rsidP="003B5FE0">
      <w:r w:rsidRPr="003B5FE0">
        <w:t>Claudine could not resist turning the knife every time she dealt with Tess, fully aware that due to an accident she c</w:t>
      </w:r>
      <w:r w:rsidR="005B790F">
        <w:t xml:space="preserve">ouldn’t </w:t>
      </w:r>
      <w:r w:rsidRPr="003B5FE0">
        <w:t>have children.</w:t>
      </w:r>
    </w:p>
    <w:p w14:paraId="1BB53574" w14:textId="77777777" w:rsidR="003B5FE0" w:rsidRPr="003B5FE0" w:rsidRDefault="003B5FE0" w:rsidP="003B5FE0">
      <w:r w:rsidRPr="003B5FE0">
        <w:t>“Claudine, I don’t have time for your cattiness. Let’s get down to business. What do you want to talk about?”</w:t>
      </w:r>
    </w:p>
    <w:p w14:paraId="11D052E0" w14:textId="77777777" w:rsidR="003B5FE0" w:rsidRPr="003B5FE0" w:rsidRDefault="003B5FE0" w:rsidP="003B5FE0">
      <w:r w:rsidRPr="003B5FE0">
        <w:t>“I am sorry, Tess. I didn’t mean to upset you,” Claudine said sheepishly. “I would like to explore a business proposition with you.”</w:t>
      </w:r>
    </w:p>
    <w:p w14:paraId="0008038A" w14:textId="77777777" w:rsidR="003B5FE0" w:rsidRPr="003B5FE0" w:rsidRDefault="003B5FE0" w:rsidP="003B5FE0">
      <w:r w:rsidRPr="003B5FE0">
        <w:t>“You want to come back to SRD?”</w:t>
      </w:r>
    </w:p>
    <w:p w14:paraId="4E7C8665" w14:textId="77777777" w:rsidR="003B5FE0" w:rsidRPr="003B5FE0" w:rsidRDefault="003B5FE0" w:rsidP="003B5FE0">
      <w:r w:rsidRPr="003B5FE0">
        <w:t>“Yes and no. just hear me out, and I will explain.”</w:t>
      </w:r>
    </w:p>
    <w:p w14:paraId="1A3CB28D" w14:textId="77777777" w:rsidR="003B5FE0" w:rsidRPr="003B5FE0" w:rsidRDefault="003B5FE0" w:rsidP="003B5FE0">
      <w:r w:rsidRPr="003B5FE0">
        <w:t>“Okay, I am listening.”</w:t>
      </w:r>
    </w:p>
    <w:p w14:paraId="259A94E1" w14:textId="489B56C5" w:rsidR="003B5FE0" w:rsidRPr="003B5FE0" w:rsidRDefault="003B5FE0" w:rsidP="003B5FE0">
      <w:r w:rsidRPr="003B5FE0">
        <w:lastRenderedPageBreak/>
        <w:t>“Last week, Vaughn and I had dinner at the house of a man called Cristian Benoit. He owns several military aircraft that his company uses to simulate dogfights against various European Air Forces. The American military used to do this type of thing by itself but recently concluded that it would be far cheaper to outsource the adversary role to companies that specialize in that kind of service.”</w:t>
      </w:r>
    </w:p>
    <w:p w14:paraId="364E446B" w14:textId="3E198D9A" w:rsidR="003B5FE0" w:rsidRPr="003B5FE0" w:rsidRDefault="003B5FE0" w:rsidP="003B5FE0">
      <w:r w:rsidRPr="003B5FE0">
        <w:t xml:space="preserve">“Okay, so the boys like to play war. They use jets </w:t>
      </w:r>
      <w:r w:rsidR="00AA6829" w:rsidRPr="003B5FE0">
        <w:t>fighter</w:t>
      </w:r>
      <w:r w:rsidR="00AA6829">
        <w:t>s</w:t>
      </w:r>
      <w:r w:rsidR="00AA6829" w:rsidRPr="003B5FE0">
        <w:t xml:space="preserve"> </w:t>
      </w:r>
      <w:r w:rsidRPr="003B5FE0">
        <w:t>to fly and chase each other. How can contractors do this cheaper?”</w:t>
      </w:r>
    </w:p>
    <w:p w14:paraId="73A39E0D" w14:textId="1730F7FD" w:rsidR="003B5FE0" w:rsidRPr="003B5FE0" w:rsidRDefault="003B5FE0" w:rsidP="003B5FE0">
      <w:r w:rsidRPr="003B5FE0">
        <w:t>“Simple,” Claudine elaborated. “They buy surplus jet fighters from the U. S., Eastern Europe and Israel. They hire retired Top Gun pilots and other foreign pilots with the necessary skills. The contractors also set up schools to qualify pilots on various aircraft and foreign dogfighting tactics, and when they fly</w:t>
      </w:r>
      <w:r w:rsidR="00B630A2">
        <w:t>,</w:t>
      </w:r>
      <w:r w:rsidRPr="003B5FE0">
        <w:t xml:space="preserve"> they can do it at a price of four sorties for one compared to the cost</w:t>
      </w:r>
      <w:r w:rsidR="00B630A2">
        <w:t xml:space="preserve">s incurred by </w:t>
      </w:r>
      <w:r w:rsidRPr="003B5FE0">
        <w:t xml:space="preserve">the Americans. Another benefit of working with contractors is that the Americans don’t have to wear out expensive first line jets </w:t>
      </w:r>
      <w:r w:rsidR="00B630A2">
        <w:t xml:space="preserve">fighters </w:t>
      </w:r>
      <w:r w:rsidRPr="003B5FE0">
        <w:t>to play the hostile squadrons. Everybody wins.”</w:t>
      </w:r>
    </w:p>
    <w:p w14:paraId="66F3491D" w14:textId="77777777" w:rsidR="003B5FE0" w:rsidRPr="003B5FE0" w:rsidRDefault="003B5FE0" w:rsidP="003B5FE0">
      <w:r w:rsidRPr="003B5FE0">
        <w:t>“Claudine, obviously you miss flying, but now you have a musical career and two kids. Is it wise to jump into a dangerous new venture? What does Vaughn think?”</w:t>
      </w:r>
    </w:p>
    <w:p w14:paraId="1E48C90F" w14:textId="77777777" w:rsidR="003B5FE0" w:rsidRPr="003B5FE0" w:rsidRDefault="003B5FE0" w:rsidP="003B5FE0">
      <w:r w:rsidRPr="003B5FE0">
        <w:t>“Vaughn is not a factor. Frankly, I am ready to dump him. I was fun for a while, but his catting around is getting to be a bit too much.”</w:t>
      </w:r>
    </w:p>
    <w:p w14:paraId="69561106" w14:textId="77777777" w:rsidR="003B5FE0" w:rsidRPr="003B5FE0" w:rsidRDefault="003B5FE0" w:rsidP="003B5FE0">
      <w:r w:rsidRPr="003B5FE0">
        <w:t>“Claudine, you knew that going in. In any case, I thought that you had an open marriage and regularly play concerts with him.”</w:t>
      </w:r>
    </w:p>
    <w:p w14:paraId="25D80572" w14:textId="77777777" w:rsidR="003B5FE0" w:rsidRPr="003B5FE0" w:rsidRDefault="003B5FE0" w:rsidP="003B5FE0">
      <w:r w:rsidRPr="003B5FE0">
        <w:t>“Let’s say that I am looking to get back in the game, Tess. I am bored.”</w:t>
      </w:r>
    </w:p>
    <w:p w14:paraId="6B55C053" w14:textId="77777777" w:rsidR="003B5FE0" w:rsidRPr="003B5FE0" w:rsidRDefault="003B5FE0" w:rsidP="003B5FE0">
      <w:r w:rsidRPr="003B5FE0">
        <w:t>“Who will take care of the kids if something happens to you?”</w:t>
      </w:r>
    </w:p>
    <w:p w14:paraId="53C02F28" w14:textId="5DD90FA6" w:rsidR="003B5FE0" w:rsidRPr="003B5FE0" w:rsidRDefault="003B5FE0" w:rsidP="003B5FE0">
      <w:r w:rsidRPr="003B5FE0">
        <w:t>“No problem. If anything happens, I am sure that Jake would love to take the babies. In any case, it’s not that we are getting into a real shooting war.”</w:t>
      </w:r>
    </w:p>
    <w:p w14:paraId="0EDDE6E1" w14:textId="77777777" w:rsidR="003B5FE0" w:rsidRPr="003B5FE0" w:rsidRDefault="003B5FE0" w:rsidP="003B5FE0">
      <w:r w:rsidRPr="003B5FE0">
        <w:t>Tess was still skeptical. “We got this far, but I am sure you have a strategy in mind.”</w:t>
      </w:r>
    </w:p>
    <w:p w14:paraId="71EEF4F1" w14:textId="77777777" w:rsidR="003B5FE0" w:rsidRPr="003B5FE0" w:rsidRDefault="003B5FE0" w:rsidP="003B5FE0">
      <w:r w:rsidRPr="003B5FE0">
        <w:lastRenderedPageBreak/>
        <w:t>“I thought you would never ask,” said Claudine. “Let me share what I am thinking. We visit one or two of the contractors to find out how they operate. They are always looking for experienced pilots. As you know, I flew Mirages and MiGs, playing the big bad hostile against the French Air Force. I was pretty good at it, and I never lost an engagement. It didn’t make me popular with the French pilots because I invariably kicked them where it hurts. Anyway, I am well known as an outstanding fighter pilot.”</w:t>
      </w:r>
    </w:p>
    <w:p w14:paraId="7737AC05" w14:textId="77777777" w:rsidR="003B5FE0" w:rsidRPr="003B5FE0" w:rsidRDefault="003B5FE0" w:rsidP="003B5FE0">
      <w:r w:rsidRPr="003B5FE0">
        <w:t>“That’s great, but at SRD we don’t have people with that kind of experience.”</w:t>
      </w:r>
    </w:p>
    <w:p w14:paraId="2DCF405E" w14:textId="77777777" w:rsidR="003B5FE0" w:rsidRPr="003B5FE0" w:rsidRDefault="003B5FE0" w:rsidP="003B5FE0">
      <w:r w:rsidRPr="003B5FE0">
        <w:t>“I don’t know, Tess. You can fly choppers and A-10 Warthogs. You have been delivering F-15s and 16s to Eastern Europe. Giuliana was in the Italian Air Force and Eva flew with the Israelis. The rest of the girls fly any number of aircraft. We’ll have to train them on dogfighting, and I know who can do it. Besides me, I know several excellent fighter pilots that would love to get involved in this. It would probably take six months to a year, but when we are done with training, we will have enough qualified people to do the job.”</w:t>
      </w:r>
    </w:p>
    <w:p w14:paraId="02E51611" w14:textId="77777777" w:rsidR="003B5FE0" w:rsidRPr="003B5FE0" w:rsidRDefault="003B5FE0" w:rsidP="003B5FE0">
      <w:r w:rsidRPr="003B5FE0">
        <w:t>“Why do you just talk about the girls?”</w:t>
      </w:r>
    </w:p>
    <w:p w14:paraId="298C3B55" w14:textId="77777777" w:rsidR="003B5FE0" w:rsidRPr="003B5FE0" w:rsidRDefault="003B5FE0" w:rsidP="003B5FE0">
      <w:r w:rsidRPr="003B5FE0">
        <w:t>“Aha! That is my brainstorm. We create a separate division of the company. Let’s call them, say the Valkyries, a female squadron. This dovetails neatly with the name of your music group. Once we get going, we will present our adversaries with their balls on a platter. We will be in demand as the squadron to beat.”</w:t>
      </w:r>
    </w:p>
    <w:p w14:paraId="03CCE55B" w14:textId="77777777" w:rsidR="003B5FE0" w:rsidRPr="003B5FE0" w:rsidRDefault="003B5FE0" w:rsidP="003B5FE0">
      <w:r w:rsidRPr="003B5FE0">
        <w:t>Tess was intrigued. “Well, you sure think big, Claudine. I am sure that you know I will need to check with Jake about this. We would have to arrange financing for procurement of the fighter jets and find an air base we can use. We need to think this through.”</w:t>
      </w:r>
    </w:p>
    <w:p w14:paraId="66878463" w14:textId="77777777" w:rsidR="003B5FE0" w:rsidRPr="003B5FE0" w:rsidRDefault="003B5FE0" w:rsidP="003B5FE0">
      <w:r w:rsidRPr="003B5FE0">
        <w:t>“I agree. There is no one else out there that can plan such things like Jake. I will, of course, be happy to help him in any way I can.”</w:t>
      </w:r>
    </w:p>
    <w:p w14:paraId="77EEA9DF" w14:textId="77777777" w:rsidR="003B5FE0" w:rsidRPr="003B5FE0" w:rsidRDefault="003B5FE0" w:rsidP="003B5FE0">
      <w:r w:rsidRPr="003B5FE0">
        <w:t>“Claudine, you know that can’t happen,” Tess said with a sudden display of anger. “I don’t want you anywhere near Jake.”</w:t>
      </w:r>
    </w:p>
    <w:p w14:paraId="19F7BD09" w14:textId="77777777" w:rsidR="003B5FE0" w:rsidRPr="003B5FE0" w:rsidRDefault="003B5FE0" w:rsidP="003B5FE0">
      <w:r w:rsidRPr="003B5FE0">
        <w:t>“Come on, Tess. You need to get over this. It wasn’t my fault. You know that Jake came to me when you when you were making beautiful music in Vaughn’s arms.”</w:t>
      </w:r>
    </w:p>
    <w:p w14:paraId="501BC0D6" w14:textId="77777777" w:rsidR="003B5FE0" w:rsidRPr="003B5FE0" w:rsidRDefault="003B5FE0" w:rsidP="003B5FE0">
      <w:r w:rsidRPr="003B5FE0">
        <w:lastRenderedPageBreak/>
        <w:t>“You had no right to jump on his bones.”</w:t>
      </w:r>
    </w:p>
    <w:p w14:paraId="53C19EEB" w14:textId="77777777" w:rsidR="003B5FE0" w:rsidRPr="003B5FE0" w:rsidRDefault="003B5FE0" w:rsidP="003B5FE0">
      <w:r w:rsidRPr="003B5FE0">
        <w:t>“Why not? You were busy doing the same with Vaughn.”</w:t>
      </w:r>
    </w:p>
    <w:p w14:paraId="45FA7AA8" w14:textId="77777777" w:rsidR="003B5FE0" w:rsidRPr="003B5FE0" w:rsidRDefault="003B5FE0" w:rsidP="003B5FE0">
      <w:r w:rsidRPr="003B5FE0">
        <w:t>“That was none of your business.”</w:t>
      </w:r>
    </w:p>
    <w:p w14:paraId="35405E57" w14:textId="77777777" w:rsidR="003B5FE0" w:rsidRPr="003B5FE0" w:rsidRDefault="003B5FE0" w:rsidP="003B5FE0">
      <w:r w:rsidRPr="003B5FE0">
        <w:t>“Let’s agree to disagree. In any case, it’s a moot point. Jake says he loves you and you guys are back together. Pity.”</w:t>
      </w:r>
    </w:p>
    <w:p w14:paraId="01700B3F" w14:textId="77777777" w:rsidR="003B5FE0" w:rsidRPr="003B5FE0" w:rsidRDefault="003B5FE0" w:rsidP="003B5FE0">
      <w:r w:rsidRPr="003B5FE0">
        <w:t>“Claudine, I still don’t want you to have anything to do with Jake. It’s over. Just steer clear of him.”</w:t>
      </w:r>
    </w:p>
    <w:p w14:paraId="426C28FB" w14:textId="77777777" w:rsidR="003B5FE0" w:rsidRPr="003B5FE0" w:rsidRDefault="003B5FE0" w:rsidP="003B5FE0">
      <w:r w:rsidRPr="003B5FE0">
        <w:t>“Promise, I will be a good girl. I will keep everything strictly professional.”</w:t>
      </w:r>
    </w:p>
    <w:p w14:paraId="4A6D0EC2" w14:textId="77777777" w:rsidR="003B5FE0" w:rsidRPr="003B5FE0" w:rsidRDefault="003B5FE0" w:rsidP="003B5FE0">
      <w:r w:rsidRPr="003B5FE0">
        <w:t>“Let’s hope so. I must go; my taxi is here. I will call you if Jake is interested in the venture.”</w:t>
      </w:r>
    </w:p>
    <w:p w14:paraId="058D03D4" w14:textId="77777777" w:rsidR="001E3140" w:rsidRDefault="003B5FE0" w:rsidP="003B5FE0">
      <w:pPr>
        <w:sectPr w:rsidR="001E3140" w:rsidSect="007C4895">
          <w:pgSz w:w="8640" w:h="12960"/>
          <w:pgMar w:top="720" w:right="720" w:bottom="720" w:left="720" w:header="720" w:footer="720" w:gutter="360"/>
          <w:cols w:space="720"/>
          <w:titlePg/>
          <w:docGrid w:linePitch="360"/>
        </w:sectPr>
      </w:pPr>
      <w:r w:rsidRPr="003B5FE0">
        <w:t>“That’s great, Tess. Please kiss Jake for me and say hello to the girls.”</w:t>
      </w:r>
    </w:p>
    <w:p w14:paraId="6C418321" w14:textId="4E2E64E7" w:rsidR="00A475DB" w:rsidRDefault="003C6661" w:rsidP="003C6661">
      <w:pPr>
        <w:pStyle w:val="Heading1"/>
        <w:numPr>
          <w:ilvl w:val="0"/>
          <w:numId w:val="0"/>
        </w:numPr>
        <w:ind w:left="360"/>
        <w:rPr>
          <w:lang w:val="en"/>
        </w:rPr>
      </w:pPr>
      <w:bookmarkStart w:id="40" w:name="_Toc531973420"/>
      <w:bookmarkStart w:id="41" w:name="_Toc532470352"/>
      <w:r>
        <w:rPr>
          <w:lang w:val="en"/>
        </w:rPr>
        <w:lastRenderedPageBreak/>
        <w:t>4</w:t>
      </w:r>
      <w:r>
        <w:rPr>
          <w:lang w:val="en"/>
        </w:rPr>
        <w:br/>
      </w:r>
      <w:r w:rsidR="00171FE9">
        <w:rPr>
          <w:lang w:val="en"/>
        </w:rPr>
        <w:t>Growing Up</w:t>
      </w:r>
      <w:bookmarkEnd w:id="40"/>
      <w:bookmarkEnd w:id="41"/>
    </w:p>
    <w:p w14:paraId="0BD3E3FE" w14:textId="4310F666" w:rsidR="00C63C6A" w:rsidRDefault="001E3140" w:rsidP="00C012F6">
      <w:pPr>
        <w:pStyle w:val="NormalNI"/>
      </w:pPr>
      <w:bookmarkStart w:id="42" w:name="be9e2d61a11f46dfc80e923f847ca349c7135965"/>
      <w:bookmarkEnd w:id="42"/>
      <w:r w:rsidRPr="003C6661">
        <w:t>T</w:t>
      </w:r>
      <w:r w:rsidR="00833E27" w:rsidRPr="00833E27">
        <w:t xml:space="preserve">ess and Jake </w:t>
      </w:r>
      <w:r w:rsidR="00774036">
        <w:t xml:space="preserve">flew to New York to </w:t>
      </w:r>
      <w:r w:rsidR="00833E27" w:rsidRPr="00833E27">
        <w:t xml:space="preserve">enjoy the debut recital of their stepdaughter Aara, who had just graduated from the Julliard School of Music. </w:t>
      </w:r>
      <w:r w:rsidR="00774036">
        <w:t>The event was held in Carnegie Hall.</w:t>
      </w:r>
    </w:p>
    <w:p w14:paraId="216E00A0" w14:textId="7E25ACF7" w:rsidR="00C63C6A" w:rsidRDefault="00C63C6A" w:rsidP="00C60255">
      <w:pPr>
        <w:pStyle w:val="NormalCenter"/>
        <w:keepLines/>
      </w:pPr>
      <w:r>
        <w:rPr>
          <w:noProof/>
        </w:rPr>
        <w:drawing>
          <wp:inline distT="0" distB="0" distL="0" distR="0" wp14:anchorId="48694935" wp14:editId="76A92642">
            <wp:extent cx="3528646" cy="1990796"/>
            <wp:effectExtent l="0" t="0" r="0" b="0"/>
            <wp:docPr id="20" name="Picture 20"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sized-560.png"/>
                    <pic:cNvPicPr/>
                  </pic:nvPicPr>
                  <pic:blipFill>
                    <a:blip r:embed="rId19">
                      <a:extLst>
                        <a:ext uri="{28A0092B-C50C-407E-A947-70E740481C1C}">
                          <a14:useLocalDpi xmlns:a14="http://schemas.microsoft.com/office/drawing/2010/main" val="0"/>
                        </a:ext>
                      </a:extLst>
                    </a:blip>
                    <a:stretch>
                      <a:fillRect/>
                    </a:stretch>
                  </pic:blipFill>
                  <pic:spPr>
                    <a:xfrm>
                      <a:off x="0" y="0"/>
                      <a:ext cx="3541311" cy="1997941"/>
                    </a:xfrm>
                    <a:prstGeom prst="rect">
                      <a:avLst/>
                    </a:prstGeom>
                  </pic:spPr>
                </pic:pic>
              </a:graphicData>
            </a:graphic>
          </wp:inline>
        </w:drawing>
      </w:r>
    </w:p>
    <w:p w14:paraId="0669893A" w14:textId="14E32615" w:rsidR="00C63C6A" w:rsidRDefault="00C63C6A" w:rsidP="00C60255">
      <w:pPr>
        <w:pStyle w:val="Caption1"/>
        <w:keepLines/>
      </w:pPr>
      <w:r>
        <w:t>Source: WQXR.org</w:t>
      </w:r>
    </w:p>
    <w:p w14:paraId="0296290A" w14:textId="6D925638" w:rsidR="00C63C6A" w:rsidRPr="00C63C6A" w:rsidRDefault="00C63C6A" w:rsidP="00C60255">
      <w:pPr>
        <w:pStyle w:val="Caption2"/>
        <w:keepLines/>
      </w:pPr>
      <w:r>
        <w:t>The intimidating venue of Carnegie Hall</w:t>
      </w:r>
    </w:p>
    <w:p w14:paraId="4D6283B8" w14:textId="5ADE3368" w:rsidR="00833E27" w:rsidRPr="00833E27" w:rsidRDefault="00833E27" w:rsidP="00C63C6A">
      <w:r w:rsidRPr="00833E27">
        <w:t xml:space="preserve">Access to such an august venue was not usually possible for a new artist, but money talks. Jake and Tess rented the hall and hired a publicist to promote the concert. They also priced the tickets lower than those commanded by established artists. An impartial observer might </w:t>
      </w:r>
      <w:r w:rsidR="00E07064">
        <w:t>su</w:t>
      </w:r>
      <w:r w:rsidR="00DE3907">
        <w:t xml:space="preserve">ggest </w:t>
      </w:r>
      <w:r w:rsidRPr="00833E27">
        <w:t xml:space="preserve">that the couple blatantly used their money to gain </w:t>
      </w:r>
      <w:r w:rsidR="001F1888">
        <w:t xml:space="preserve">Aara </w:t>
      </w:r>
      <w:r w:rsidRPr="00833E27">
        <w:t xml:space="preserve">an unfair advantage. Jake, on the other hand, was pragmatic and believed that in a competitive environment, playing fair was an unnecessary impediment. Life is often cruel and unfair, and he and Tess could afford to game the system. In any case, they felt that Aara had exceptional </w:t>
      </w:r>
      <w:r w:rsidRPr="00833E27">
        <w:lastRenderedPageBreak/>
        <w:t xml:space="preserve">talent that should be presented to the public as soon as possible. The strategy worked. The hall </w:t>
      </w:r>
      <w:r w:rsidR="00DE3907">
        <w:t xml:space="preserve">tonight </w:t>
      </w:r>
      <w:r w:rsidRPr="00833E27">
        <w:t>was almost full of discerning music lovers and tourists.</w:t>
      </w:r>
    </w:p>
    <w:p w14:paraId="5C7E3674" w14:textId="1488913B" w:rsidR="00C63C6A" w:rsidRDefault="00833E27" w:rsidP="008F3D2C">
      <w:r w:rsidRPr="00833E27">
        <w:t xml:space="preserve">Aara walked on stage, dressed in a </w:t>
      </w:r>
      <w:r w:rsidR="009E0882">
        <w:t>nice black dress</w:t>
      </w:r>
      <w:r w:rsidRPr="00833E27">
        <w:t xml:space="preserve">, looking like the epitome of an elegant, accomplished exotic beauty she had become. </w:t>
      </w:r>
    </w:p>
    <w:p w14:paraId="09593EB0" w14:textId="320C4D7E" w:rsidR="00C63C6A" w:rsidRDefault="00C63C6A" w:rsidP="00C60255">
      <w:pPr>
        <w:pStyle w:val="NormalCenter"/>
        <w:keepLines/>
      </w:pPr>
      <w:r>
        <w:rPr>
          <w:noProof/>
        </w:rPr>
        <w:drawing>
          <wp:inline distT="0" distB="0" distL="0" distR="0" wp14:anchorId="5D33BC28" wp14:editId="7D49C471">
            <wp:extent cx="3206262" cy="2135164"/>
            <wp:effectExtent l="0" t="0" r="0" b="0"/>
            <wp:docPr id="33" name="Picture 33" descr="Pianist Zora Rahman&#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oe_rahman-560.png"/>
                    <pic:cNvPicPr/>
                  </pic:nvPicPr>
                  <pic:blipFill>
                    <a:blip r:embed="rId20">
                      <a:extLst>
                        <a:ext uri="{28A0092B-C50C-407E-A947-70E740481C1C}">
                          <a14:useLocalDpi xmlns:a14="http://schemas.microsoft.com/office/drawing/2010/main" val="0"/>
                        </a:ext>
                      </a:extLst>
                    </a:blip>
                    <a:stretch>
                      <a:fillRect/>
                    </a:stretch>
                  </pic:blipFill>
                  <pic:spPr>
                    <a:xfrm>
                      <a:off x="0" y="0"/>
                      <a:ext cx="3248153" cy="2163061"/>
                    </a:xfrm>
                    <a:prstGeom prst="rect">
                      <a:avLst/>
                    </a:prstGeom>
                  </pic:spPr>
                </pic:pic>
              </a:graphicData>
            </a:graphic>
          </wp:inline>
        </w:drawing>
      </w:r>
    </w:p>
    <w:p w14:paraId="7DB9ABEA" w14:textId="43CEB687" w:rsidR="00C63C6A" w:rsidRDefault="00C63C6A" w:rsidP="00C60255">
      <w:pPr>
        <w:pStyle w:val="Caption1"/>
        <w:keepLines/>
      </w:pPr>
      <w:r>
        <w:t>Source: HKW.de</w:t>
      </w:r>
    </w:p>
    <w:p w14:paraId="1D059944" w14:textId="3679E7AD" w:rsidR="00C63C6A" w:rsidRDefault="00C63C6A" w:rsidP="00C60255">
      <w:pPr>
        <w:pStyle w:val="Caption2"/>
        <w:keepLines/>
      </w:pPr>
      <w:r>
        <w:t>Pianist Zoe Rahman</w:t>
      </w:r>
    </w:p>
    <w:p w14:paraId="5763FC6A" w14:textId="70FBDCF9" w:rsidR="00833E27" w:rsidRPr="00833E27" w:rsidRDefault="00833E27" w:rsidP="008F3D2C">
      <w:r w:rsidRPr="00833E27">
        <w:t xml:space="preserve">She started the piano recital with a few of Eric Satie’s </w:t>
      </w:r>
      <w:r w:rsidR="00F84E32" w:rsidRPr="00833E27">
        <w:t>Gymnopédie</w:t>
      </w:r>
      <w:r w:rsidR="00F84E32">
        <w:t>s</w:t>
      </w:r>
      <w:r w:rsidRPr="00833E27">
        <w:t xml:space="preserve"> and Gnossiennes, atmospheric pieces each sharing a common theme and structure, using deliberate, but mild, dissonances against the harmony, producing a piquant, melancholy effect. Aara played with her hallmark sensitivity and delicacy. Next, she played some pieces from Mozart and Rachmaninov, finishing with an elegant interpretation of Schumann’s Symphonic Etudes.</w:t>
      </w:r>
    </w:p>
    <w:p w14:paraId="31D74ECB" w14:textId="43EA1BF2" w:rsidR="00833E27" w:rsidRPr="00833E27" w:rsidRDefault="00833E27" w:rsidP="008F3D2C">
      <w:r w:rsidRPr="00833E27">
        <w:t>The audience applauded enthusiastically while Tess and Jake made their way to the Green Room. They got there before Aara and met Madeleine, her friend that was visiting from Paris. Aara arrived a few minutes later and introduced her. It was hugs of congratulations all around for an auspicious debut. After Aara signed many program booklets for the fans, the four of them went to a</w:t>
      </w:r>
      <w:r w:rsidR="009512E6">
        <w:t>n upscale</w:t>
      </w:r>
      <w:r w:rsidRPr="00833E27">
        <w:t xml:space="preserve"> </w:t>
      </w:r>
      <w:r w:rsidR="009512E6">
        <w:t xml:space="preserve">Chinese </w:t>
      </w:r>
      <w:r w:rsidRPr="00833E27">
        <w:t xml:space="preserve">restaurant to celebrate. Jake, the resident </w:t>
      </w:r>
      <w:r w:rsidR="00E401C3">
        <w:t>gourmand</w:t>
      </w:r>
      <w:r w:rsidRPr="00833E27">
        <w:t xml:space="preserve">, insisted on sharing several dishes. The food was excellent and the conversation even better. Tess made it a point to make Madeleine comfortable, and the poised </w:t>
      </w:r>
      <w:r w:rsidRPr="00833E27">
        <w:lastRenderedPageBreak/>
        <w:t xml:space="preserve">young woman shared her passion for music and her native city. She was the financial officer of a small firm and had an apartment in the middle of Paris. There was no question that she greatly admired </w:t>
      </w:r>
      <w:r w:rsidR="00D4033B" w:rsidRPr="00833E27">
        <w:t>Aara and</w:t>
      </w:r>
      <w:r w:rsidR="009512E6">
        <w:t xml:space="preserve"> kept </w:t>
      </w:r>
      <w:r w:rsidRPr="00833E27">
        <w:t>shower</w:t>
      </w:r>
      <w:r w:rsidR="008F3D2C">
        <w:t>ing</w:t>
      </w:r>
      <w:r w:rsidRPr="00833E27">
        <w:t xml:space="preserve"> </w:t>
      </w:r>
      <w:r w:rsidR="009512E6">
        <w:t xml:space="preserve">the girl </w:t>
      </w:r>
      <w:r w:rsidRPr="00833E27">
        <w:t>with compliments about her gorgeous gown and her artistry. The warmth between the two young women was infectious, and the group ended up spending more time than planned at the restaurant. Eventually, Jake and Tess took a cab to their apartment, and Aara elected to stay with Madeleine at her hotel.</w:t>
      </w:r>
    </w:p>
    <w:p w14:paraId="2BF684E2" w14:textId="498FF6E3" w:rsidR="00833E27" w:rsidRPr="00833E27" w:rsidRDefault="00833E27" w:rsidP="008F3D2C">
      <w:r w:rsidRPr="00833E27">
        <w:t xml:space="preserve">Once home at their high-rise apartment, Tess and Jake enjoyed a familiar routine. They changed into comfortable clothes and had </w:t>
      </w:r>
      <w:r w:rsidR="00DE3907">
        <w:t xml:space="preserve">some </w:t>
      </w:r>
      <w:r w:rsidRPr="00833E27">
        <w:t>brandy while sitting on the balcony, admiring a splendid view of the lighted city.</w:t>
      </w:r>
    </w:p>
    <w:p w14:paraId="2B54A25A" w14:textId="77777777" w:rsidR="00833E27" w:rsidRPr="00833E27" w:rsidRDefault="00833E27" w:rsidP="008F3D2C">
      <w:r w:rsidRPr="00833E27">
        <w:t>Tess was quieter than usual, and Jake detected that something was percolating in her mind. Finally, Tess shared her thoughts.</w:t>
      </w:r>
    </w:p>
    <w:p w14:paraId="68E51EC6" w14:textId="77777777" w:rsidR="00833E27" w:rsidRPr="00833E27" w:rsidRDefault="00833E27" w:rsidP="008F3D2C">
      <w:r w:rsidRPr="00833E27">
        <w:t>“Jake, I am concerned about Aara’s relationship with Madeleine. They seem to be very affectionate toward each other. It’s almost romantic.”</w:t>
      </w:r>
    </w:p>
    <w:p w14:paraId="38DA8818" w14:textId="77777777" w:rsidR="00833E27" w:rsidRPr="00833E27" w:rsidRDefault="00833E27" w:rsidP="008F3D2C">
      <w:r w:rsidRPr="00833E27">
        <w:t>“Why are you worried about that?” Jake asked. “Aara is a big girl now, and I am sure that she can handle herself.”</w:t>
      </w:r>
    </w:p>
    <w:p w14:paraId="32A3C55B" w14:textId="1D30A958" w:rsidR="00833E27" w:rsidRPr="00833E27" w:rsidRDefault="009512E6" w:rsidP="008F3D2C">
      <w:r>
        <w:t>“</w:t>
      </w:r>
      <w:r w:rsidR="00833E27" w:rsidRPr="00833E27">
        <w:t>I am not concerned about that, but I would not approve of a lesbian relationship or any relationship at this stage. Aara is young, and her priority must be to develop a musical career.”</w:t>
      </w:r>
    </w:p>
    <w:p w14:paraId="4FD6F638" w14:textId="08FD4BD4" w:rsidR="00833E27" w:rsidRPr="00833E27" w:rsidRDefault="00833E27" w:rsidP="008F3D2C">
      <w:r w:rsidRPr="00833E27">
        <w:t>“First of all,</w:t>
      </w:r>
      <w:r w:rsidR="009512E6">
        <w:t>” Jake pointed out, “</w:t>
      </w:r>
      <w:r w:rsidRPr="00833E27">
        <w:t>Aara is mature enough not to get into situations she can’t handle. She proved that when she wrenched the shoulder on that unruly Turkish fellow in Istanbul. In any case, if she prefers girls, I don’t see that as a negative. It’s much better than putting up with men, most of whom are pigs anyway.</w:t>
      </w:r>
      <w:r w:rsidR="00F84E32">
        <w:t xml:space="preserve"> All you have to do is look at the </w:t>
      </w:r>
      <w:r w:rsidR="00F84E32" w:rsidRPr="00F84E32">
        <w:t>#MeToo</w:t>
      </w:r>
      <w:r w:rsidR="00F84E32">
        <w:t xml:space="preserve"> movement to get a compendium of how truly despicable men can be.”</w:t>
      </w:r>
    </w:p>
    <w:p w14:paraId="04B0AB19" w14:textId="77777777" w:rsidR="00833E27" w:rsidRPr="00833E27" w:rsidRDefault="00833E27" w:rsidP="008F3D2C">
      <w:r w:rsidRPr="00833E27">
        <w:t>“Jake, here you go again. Stop that! Certainly, none of the guys in our team fit that description. I am proud of every one of them.”</w:t>
      </w:r>
    </w:p>
    <w:p w14:paraId="08A08F04" w14:textId="77777777" w:rsidR="00833E27" w:rsidRPr="00833E27" w:rsidRDefault="00833E27" w:rsidP="008F3D2C">
      <w:r w:rsidRPr="00833E27">
        <w:t xml:space="preserve">“I agree, our guys are great, but you must admit that we were very selective when we hired them. I still maintain that the average man is a lascivious pig, rutting after every skirt he sees. So, I don’t feel </w:t>
      </w:r>
      <w:r w:rsidRPr="00833E27">
        <w:lastRenderedPageBreak/>
        <w:t>comfortable judging Aara on her choice of companion. I will support whatever she wants to do.”</w:t>
      </w:r>
    </w:p>
    <w:p w14:paraId="129B3105" w14:textId="77777777" w:rsidR="00833E27" w:rsidRPr="00833E27" w:rsidRDefault="00833E27" w:rsidP="008F3D2C">
      <w:r w:rsidRPr="00833E27">
        <w:t>“So, you are not upset that Aara might be gay?”</w:t>
      </w:r>
    </w:p>
    <w:p w14:paraId="66B458DE" w14:textId="77777777" w:rsidR="00833E27" w:rsidRPr="00833E27" w:rsidRDefault="00833E27" w:rsidP="008F3D2C">
      <w:r w:rsidRPr="00833E27">
        <w:t>“No, I am not. It’s her life, and she has the right to do whatever she wants.”</w:t>
      </w:r>
    </w:p>
    <w:p w14:paraId="2FC22480" w14:textId="77777777" w:rsidR="00833E27" w:rsidRPr="00833E27" w:rsidRDefault="00833E27" w:rsidP="008F3D2C">
      <w:r w:rsidRPr="00833E27">
        <w:t>“Jake, sometimes I think you need a shrink.”</w:t>
      </w:r>
    </w:p>
    <w:p w14:paraId="45FF12E6" w14:textId="77777777" w:rsidR="00833E27" w:rsidRPr="00833E27" w:rsidRDefault="00833E27" w:rsidP="008F3D2C">
      <w:r w:rsidRPr="00833E27">
        <w:t>“Why?”</w:t>
      </w:r>
    </w:p>
    <w:p w14:paraId="6584D792" w14:textId="77777777" w:rsidR="00833E27" w:rsidRPr="00833E27" w:rsidRDefault="00833E27" w:rsidP="008F3D2C">
      <w:r w:rsidRPr="00833E27">
        <w:t>“Because you are still mad about what happened between Vaughn and me. You refuse to believe that it’s over. I am here with you, am I not?”</w:t>
      </w:r>
    </w:p>
    <w:p w14:paraId="344EE9F6" w14:textId="1980B0E4" w:rsidR="00833E27" w:rsidRPr="00833E27" w:rsidRDefault="00833E27" w:rsidP="008F3D2C">
      <w:r w:rsidRPr="00833E27">
        <w:t xml:space="preserve">“Yes, that correct, but are you really done with that </w:t>
      </w:r>
      <w:r w:rsidR="008F3D2C">
        <w:t>man</w:t>
      </w:r>
      <w:r w:rsidRPr="00833E27">
        <w:t>? When we were at Belcour’s place last year, everyone noticed that you still had the hots for each other.”</w:t>
      </w:r>
    </w:p>
    <w:p w14:paraId="527247C0" w14:textId="1E387443" w:rsidR="00833E27" w:rsidRPr="00833E27" w:rsidRDefault="00833E27" w:rsidP="008F3D2C">
      <w:r w:rsidRPr="00833E27">
        <w:t xml:space="preserve">“I wish you would stop insulting people. Vaughn is an extraordinary man, a musical genius and the only man </w:t>
      </w:r>
      <w:r w:rsidR="00A23C20">
        <w:t xml:space="preserve">that can compete with </w:t>
      </w:r>
      <w:r w:rsidRPr="00833E27">
        <w:t>your level of intellect and accomplishment. He doesn’t deserve your contempt.”</w:t>
      </w:r>
    </w:p>
    <w:p w14:paraId="0537723C" w14:textId="202D05C2" w:rsidR="00833E27" w:rsidRPr="00833E27" w:rsidRDefault="00833E27" w:rsidP="008F3D2C">
      <w:r w:rsidRPr="00833E27">
        <w:t xml:space="preserve">“He is lucky I did not cripple him for looking at you that way. What bothered me even more, however, was your reaction in his presence. You still </w:t>
      </w:r>
      <w:r w:rsidR="00141CF2">
        <w:t xml:space="preserve">are attracted to </w:t>
      </w:r>
      <w:r w:rsidRPr="00833E27">
        <w:t>him.”</w:t>
      </w:r>
    </w:p>
    <w:p w14:paraId="3B262756" w14:textId="5C8D9F47" w:rsidR="00833E27" w:rsidRPr="00833E27" w:rsidRDefault="00833E27" w:rsidP="008F3D2C">
      <w:r w:rsidRPr="00833E27">
        <w:t>“Get over it, Jake. I’</w:t>
      </w:r>
      <w:r w:rsidR="009512E6">
        <w:t>m</w:t>
      </w:r>
      <w:r w:rsidRPr="00833E27">
        <w:t xml:space="preserve"> </w:t>
      </w:r>
      <w:r w:rsidR="009512E6">
        <w:t>done with Vaughn</w:t>
      </w:r>
      <w:r w:rsidRPr="00833E27">
        <w:t>. How many times do I have to tell you that?”</w:t>
      </w:r>
    </w:p>
    <w:p w14:paraId="41BFE948" w14:textId="40244EA5" w:rsidR="00833E27" w:rsidRPr="00833E27" w:rsidRDefault="00833E27" w:rsidP="008F3D2C">
      <w:r w:rsidRPr="00833E27">
        <w:t>“When you show that you mea</w:t>
      </w:r>
      <w:r w:rsidR="009512E6">
        <w:t>n</w:t>
      </w:r>
      <w:r w:rsidRPr="00833E27">
        <w:t xml:space="preserve"> it.”</w:t>
      </w:r>
    </w:p>
    <w:p w14:paraId="7A653D3A" w14:textId="766745A9" w:rsidR="00833E27" w:rsidRPr="00833E27" w:rsidRDefault="009512E6" w:rsidP="008F3D2C">
      <w:r>
        <w:t xml:space="preserve">Tess was now frustrated. </w:t>
      </w:r>
      <w:r w:rsidR="00833E27" w:rsidRPr="00833E27">
        <w:t>“You are acting like you are the innocent party. How did you end up knocking up Claudine? Do you think it’s easy for me to visit the kids</w:t>
      </w:r>
      <w:r w:rsidR="00A23C20">
        <w:t xml:space="preserve"> most weekends</w:t>
      </w:r>
      <w:r w:rsidR="00833E27" w:rsidRPr="00833E27">
        <w:t>, knowing that they are not mine? Claudine never lets me forget it.”</w:t>
      </w:r>
    </w:p>
    <w:p w14:paraId="18EAE49E" w14:textId="58F22044" w:rsidR="00833E27" w:rsidRPr="00833E27" w:rsidRDefault="00833E27" w:rsidP="008F3D2C">
      <w:r w:rsidRPr="00833E27">
        <w:t xml:space="preserve">“You know damn well that I went </w:t>
      </w:r>
      <w:r w:rsidR="009512E6">
        <w:t>with</w:t>
      </w:r>
      <w:r w:rsidRPr="00833E27">
        <w:t xml:space="preserve"> Claudine after you </w:t>
      </w:r>
      <w:r w:rsidR="008F3D2C">
        <w:t xml:space="preserve">got </w:t>
      </w:r>
      <w:r w:rsidRPr="00833E27">
        <w:t>involved with Vaughn.”</w:t>
      </w:r>
    </w:p>
    <w:p w14:paraId="06512F55" w14:textId="77777777" w:rsidR="00833E27" w:rsidRPr="00833E27" w:rsidRDefault="00833E27" w:rsidP="008F3D2C">
      <w:r w:rsidRPr="00833E27">
        <w:t>“And you couldn’t wait until things worked out? I was about to dump Vaughn.”</w:t>
      </w:r>
    </w:p>
    <w:p w14:paraId="3265D4D7" w14:textId="0B68DFBC" w:rsidR="00833E27" w:rsidRPr="00833E27" w:rsidRDefault="00833E27" w:rsidP="008F3D2C">
      <w:r w:rsidRPr="00833E27">
        <w:lastRenderedPageBreak/>
        <w:t>“Thank you very much; very magnanimous of you</w:t>
      </w:r>
      <w:r w:rsidR="00DE3907">
        <w:t>,” Jake said with anger</w:t>
      </w:r>
      <w:r w:rsidRPr="00833E27">
        <w:t xml:space="preserve">. </w:t>
      </w:r>
      <w:r w:rsidR="00DE3907">
        <w:t>“</w:t>
      </w:r>
      <w:r w:rsidRPr="00833E27">
        <w:t xml:space="preserve">It’s late. </w:t>
      </w:r>
      <w:r w:rsidR="00141CF2">
        <w:t xml:space="preserve">I’m </w:t>
      </w:r>
      <w:r w:rsidRPr="00833E27">
        <w:t>go</w:t>
      </w:r>
      <w:r w:rsidR="00141CF2">
        <w:t>ing</w:t>
      </w:r>
      <w:r w:rsidRPr="00833E27">
        <w:t xml:space="preserve"> to bed.”</w:t>
      </w:r>
      <w:r w:rsidR="00141CF2">
        <w:t xml:space="preserve"> He </w:t>
      </w:r>
      <w:r w:rsidRPr="00833E27">
        <w:t>stood up, put his glass on the counter and walked away.</w:t>
      </w:r>
    </w:p>
    <w:p w14:paraId="7096BEE2" w14:textId="77777777" w:rsidR="000F75CD" w:rsidRDefault="00833E27" w:rsidP="008F3D2C">
      <w:r w:rsidRPr="00833E27">
        <w:t xml:space="preserve">Tess did not like these frequent fights. Jake consistently flew off the handle at the mere hint of his past rival, and it appeared that he was getting worse. He was still acting like a wounded animal, his bitterness gnawing at him. </w:t>
      </w:r>
      <w:r w:rsidR="00774036">
        <w:t>Tess</w:t>
      </w:r>
      <w:r w:rsidRPr="00833E27">
        <w:t xml:space="preserve"> </w:t>
      </w:r>
      <w:r w:rsidR="008F3D2C">
        <w:t xml:space="preserve">had </w:t>
      </w:r>
      <w:r w:rsidRPr="00833E27">
        <w:t>acknowledged her mistake, and she wanted to move on</w:t>
      </w:r>
      <w:r w:rsidR="009512E6">
        <w:t>, but</w:t>
      </w:r>
      <w:r w:rsidRPr="00833E27">
        <w:t xml:space="preserve"> </w:t>
      </w:r>
      <w:r w:rsidR="009512E6">
        <w:t>i</w:t>
      </w:r>
      <w:r w:rsidRPr="00833E27">
        <w:t>t seemed that Jake was not ready to do the same. When they reconciled, Tess and Jake rekindled their flame</w:t>
      </w:r>
      <w:r w:rsidR="00EF1D53">
        <w:t xml:space="preserve"> for a brief time</w:t>
      </w:r>
      <w:r w:rsidRPr="00833E27">
        <w:t xml:space="preserve">, but slowly regressed </w:t>
      </w:r>
      <w:r w:rsidR="00EF1D53">
        <w:t>in</w:t>
      </w:r>
      <w:r w:rsidRPr="00833E27">
        <w:t>to a routine and sometimes testy relationship. She was starting to worry. It seemed that every time they visited his children, Jake’s joy was always tempered by the circumstances that led them there.</w:t>
      </w:r>
    </w:p>
    <w:p w14:paraId="166B3824" w14:textId="157625D9" w:rsidR="00833E27" w:rsidRPr="00833E27" w:rsidRDefault="00833E27" w:rsidP="008F3D2C">
      <w:r w:rsidRPr="00833E27">
        <w:t xml:space="preserve">Tess now realized that she had made a mistake in agreeing to Claudine’s business plan. It was evident that Claudine still wanted Jake back. The new venture would bring </w:t>
      </w:r>
      <w:r w:rsidR="00774036">
        <w:t xml:space="preserve">all the players </w:t>
      </w:r>
      <w:r w:rsidRPr="00833E27">
        <w:t>in contact with each other again. Tess resolved to keep the situation from getting out of control. She never shied away from challenges, but this was a tough one.</w:t>
      </w:r>
    </w:p>
    <w:p w14:paraId="228C2E4A" w14:textId="77777777" w:rsidR="001E3140" w:rsidRDefault="001E3140" w:rsidP="001E3140">
      <w:pPr>
        <w:sectPr w:rsidR="001E3140" w:rsidSect="007C4895">
          <w:pgSz w:w="8640" w:h="12960"/>
          <w:pgMar w:top="720" w:right="720" w:bottom="720" w:left="720" w:header="720" w:footer="720" w:gutter="360"/>
          <w:cols w:space="720"/>
          <w:titlePg/>
          <w:docGrid w:linePitch="360"/>
        </w:sectPr>
      </w:pPr>
    </w:p>
    <w:p w14:paraId="4BE94EB2" w14:textId="13397962" w:rsidR="00A475DB" w:rsidRDefault="00B21BB6" w:rsidP="00B21BB6">
      <w:pPr>
        <w:pStyle w:val="Heading1"/>
        <w:numPr>
          <w:ilvl w:val="0"/>
          <w:numId w:val="0"/>
        </w:numPr>
        <w:ind w:left="360"/>
      </w:pPr>
      <w:bookmarkStart w:id="43" w:name="_Toc508799076"/>
      <w:bookmarkStart w:id="44" w:name="_Toc515892752"/>
      <w:bookmarkStart w:id="45" w:name="_Toc531973421"/>
      <w:bookmarkStart w:id="46" w:name="_Toc532470353"/>
      <w:r>
        <w:lastRenderedPageBreak/>
        <w:t>5</w:t>
      </w:r>
      <w:r>
        <w:br/>
      </w:r>
      <w:r w:rsidR="00A74B70">
        <w:t xml:space="preserve">Sweet </w:t>
      </w:r>
      <w:r w:rsidR="00A475DB">
        <w:t>Freedom</w:t>
      </w:r>
      <w:bookmarkEnd w:id="43"/>
      <w:bookmarkEnd w:id="44"/>
      <w:bookmarkEnd w:id="45"/>
      <w:bookmarkEnd w:id="46"/>
    </w:p>
    <w:p w14:paraId="0F35D3BE" w14:textId="265D23DB" w:rsidR="00F86979" w:rsidRPr="00F86979" w:rsidRDefault="001E3140" w:rsidP="00C012F6">
      <w:pPr>
        <w:pStyle w:val="NormalNI"/>
      </w:pPr>
      <w:r w:rsidRPr="00B21BB6">
        <w:t>L</w:t>
      </w:r>
      <w:r w:rsidR="00F86979" w:rsidRPr="00F86979">
        <w:t xml:space="preserve">aurent Belcour’s reliable friend and partner Bertrand Dubois managed to get him released from prison by producing two ISIS terrorists that under questioning by the French </w:t>
      </w:r>
      <w:r w:rsidR="00141CF2">
        <w:t xml:space="preserve">judiciary </w:t>
      </w:r>
      <w:r w:rsidR="00F86979" w:rsidRPr="00F86979">
        <w:t>confessed that they had smuggled dirty bombs from Russia and hid them in the basement of Belcour’s chateau without him being aware of it. This improbable story raised skeptical eyebrows, but Belcour’s case was helped by a group of politicians and influential people that put pressure on the government to accept the new evidence and release the ‘wrongly accused’ distinguished gentleman who at one time could have been elected as the President of France. Much of the support came from people that enjoyed Belcour’s famous Soirées, orgies attended by well-heeled participants.</w:t>
      </w:r>
    </w:p>
    <w:p w14:paraId="1F08DBF8" w14:textId="77777777" w:rsidR="00F86979" w:rsidRPr="00F86979" w:rsidRDefault="00F86979" w:rsidP="008F3D2C">
      <w:r w:rsidRPr="00F86979">
        <w:t>Dubois obtained the cooperation of the two ISIS men by helping them avoid execution in Iraq, bribing the appropriate people and by providing financial support for the men’s families.</w:t>
      </w:r>
    </w:p>
    <w:p w14:paraId="31EB788F" w14:textId="6599E04F" w:rsidR="00F86979" w:rsidRPr="00F86979" w:rsidRDefault="00F86979" w:rsidP="008F3D2C">
      <w:r w:rsidRPr="00F86979">
        <w:t xml:space="preserve">Once released, Belcour had a lot of catching up to do. Now that he was out of jail, he took a few days to </w:t>
      </w:r>
      <w:r w:rsidR="008D2434">
        <w:t xml:space="preserve">relax </w:t>
      </w:r>
      <w:r w:rsidRPr="00F86979">
        <w:t>and indulge in the pleasures of his bordellos.</w:t>
      </w:r>
    </w:p>
    <w:p w14:paraId="317CDA05" w14:textId="0E7C5557" w:rsidR="00F86979" w:rsidRDefault="00F86979" w:rsidP="008F3D2C">
      <w:r w:rsidRPr="00F86979">
        <w:t>Having temporarily satisfied his sexual cravings, Belcour took a private plane to his chateau in Provence. The government had seized the estate when they first arrested him, but now he could use the house while waiting for the processing of paperwork restoring the property back to him.</w:t>
      </w:r>
    </w:p>
    <w:p w14:paraId="52E2AD71" w14:textId="0588607C" w:rsidR="0014105E" w:rsidRDefault="00D02046" w:rsidP="00C60255">
      <w:pPr>
        <w:pStyle w:val="NormalCenter"/>
        <w:keepLines/>
      </w:pPr>
      <w:r>
        <w:rPr>
          <w:noProof/>
        </w:rPr>
        <w:lastRenderedPageBreak/>
        <w:drawing>
          <wp:inline distT="0" distB="0" distL="0" distR="0" wp14:anchorId="6CB889D7" wp14:editId="2D64191C">
            <wp:extent cx="3114187" cy="2051539"/>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4946" cy="2065214"/>
                    </a:xfrm>
                    <a:prstGeom prst="rect">
                      <a:avLst/>
                    </a:prstGeom>
                    <a:noFill/>
                    <a:ln>
                      <a:noFill/>
                    </a:ln>
                  </pic:spPr>
                </pic:pic>
              </a:graphicData>
            </a:graphic>
          </wp:inline>
        </w:drawing>
      </w:r>
    </w:p>
    <w:p w14:paraId="5BEA18DC" w14:textId="267B1E20" w:rsidR="00D02046" w:rsidRDefault="00D02046" w:rsidP="00C60255">
      <w:pPr>
        <w:pStyle w:val="Caption1"/>
        <w:keepLines/>
      </w:pPr>
      <w:r>
        <w:t>Source: Houseplanshelper.com</w:t>
      </w:r>
    </w:p>
    <w:p w14:paraId="4916ECCE" w14:textId="33AD5730" w:rsidR="00D02046" w:rsidRDefault="00D02046" w:rsidP="00C60255">
      <w:pPr>
        <w:pStyle w:val="Caption2"/>
        <w:keepLines/>
      </w:pPr>
      <w:r>
        <w:t>Laurent Belcour’s Chateau</w:t>
      </w:r>
    </w:p>
    <w:p w14:paraId="1DC4C404" w14:textId="5371EEAA" w:rsidR="00F86979" w:rsidRPr="00F86979" w:rsidRDefault="00F86979" w:rsidP="008F3D2C">
      <w:r w:rsidRPr="00F86979">
        <w:t xml:space="preserve">The chef had prepared a sumptuous repast that Laurent enjoyed with Dubois. Afterward, the discussion turned to retribution against Tess and her Valkyries. Laurent would never forgive them for engineering his downfall. Dubois suggested that perhaps it would be better to forget about </w:t>
      </w:r>
      <w:r w:rsidR="00DE3907">
        <w:t xml:space="preserve">the </w:t>
      </w:r>
      <w:r w:rsidRPr="00F86979">
        <w:t>women who had been a constant source of trouble for them, but Belcour was determined to make them pay for what they did to him. He was particularly upset that his own daughter Giuliana was the key to his downfall. Belcour wasn’t aware of having a daughter in the first place because years ago he had walked away from her pregnant mother. Even so, he resented that the first thing Giuliana did was to work with Tess to bring him down. She also tried to shoot him dead and would have succeeded if it wasn’t for Tess talking her out of it.</w:t>
      </w:r>
    </w:p>
    <w:p w14:paraId="6346EF8F" w14:textId="77777777" w:rsidR="000F75CD" w:rsidRDefault="00F86979" w:rsidP="008F3D2C">
      <w:r w:rsidRPr="00F86979">
        <w:t xml:space="preserve">Laurent was upset about another issue: his plan to run more </w:t>
      </w:r>
      <w:r w:rsidR="00DE3907">
        <w:t xml:space="preserve">of his famous </w:t>
      </w:r>
      <w:r w:rsidRPr="00F86979">
        <w:t xml:space="preserve">soirées, essentially orgies for wealthy people, now faced competition from an unexpected quarter: California’s Silicon Valley. It seemed that geeks who in their early years were busy programming computers and for the most part did not find the time or were too unattractive and disheveled to date and have sex with women were now </w:t>
      </w:r>
      <w:r w:rsidR="008F3D2C" w:rsidRPr="00F86979">
        <w:t>able</w:t>
      </w:r>
      <w:r w:rsidRPr="00F86979">
        <w:t xml:space="preserve"> to make up for the lost fun. The </w:t>
      </w:r>
      <w:r w:rsidR="00581047">
        <w:t xml:space="preserve">techies </w:t>
      </w:r>
      <w:r w:rsidRPr="00F86979">
        <w:t>were now owners of substantial companies that made them obscenely wealthy.</w:t>
      </w:r>
    </w:p>
    <w:p w14:paraId="34526F3F" w14:textId="77777777" w:rsidR="000F75CD" w:rsidRDefault="00F86979" w:rsidP="008F3D2C">
      <w:r w:rsidRPr="00F86979">
        <w:t xml:space="preserve">The Silicon Valley get-togethers were similar to </w:t>
      </w:r>
      <w:r w:rsidR="003D7CD3">
        <w:t xml:space="preserve">Belcour’s </w:t>
      </w:r>
      <w:r w:rsidRPr="00F86979">
        <w:t xml:space="preserve">soirées, but they seemed to be hosted by different affluent people and were held in various places in California and sometimes in European resorts. No </w:t>
      </w:r>
      <w:r w:rsidRPr="00F86979">
        <w:lastRenderedPageBreak/>
        <w:t>one was charged for attending, and female tech entrepreneurs were pressured to participate. Refusal to do so was labeled as “not cool,” with potentially adverse consequences both personally and for their businesses.</w:t>
      </w:r>
    </w:p>
    <w:p w14:paraId="49FD4AEF" w14:textId="33613C48" w:rsidR="00F86979" w:rsidRPr="00F86979" w:rsidRDefault="00F86979" w:rsidP="008F3D2C">
      <w:r w:rsidRPr="00F86979">
        <w:t xml:space="preserve">Laurent resolved to investigate this development by participating in the next event. He knew he would be welcomed because he was a substantial investor in the tech industry. People with money were always welcome. In the meantime, he reviewed a few solicitations for investment from several sources. It was time to pay attention to his neglected </w:t>
      </w:r>
      <w:r w:rsidR="006561D0">
        <w:t xml:space="preserve">financial </w:t>
      </w:r>
      <w:r w:rsidRPr="00F86979">
        <w:t>portfolio.</w:t>
      </w:r>
    </w:p>
    <w:p w14:paraId="3D4E6008" w14:textId="77777777" w:rsidR="001E3140" w:rsidRDefault="001E3140" w:rsidP="001E3140">
      <w:pPr>
        <w:sectPr w:rsidR="001E3140" w:rsidSect="007C4895">
          <w:pgSz w:w="8640" w:h="12960"/>
          <w:pgMar w:top="720" w:right="720" w:bottom="720" w:left="720" w:header="720" w:footer="720" w:gutter="360"/>
          <w:cols w:space="720"/>
          <w:titlePg/>
          <w:docGrid w:linePitch="360"/>
        </w:sectPr>
      </w:pPr>
    </w:p>
    <w:p w14:paraId="25CE0C3F" w14:textId="45F996C1" w:rsidR="005753B4" w:rsidRDefault="006B6412" w:rsidP="006B6412">
      <w:pPr>
        <w:pStyle w:val="Heading1"/>
        <w:numPr>
          <w:ilvl w:val="0"/>
          <w:numId w:val="0"/>
        </w:numPr>
        <w:ind w:left="360"/>
      </w:pPr>
      <w:bookmarkStart w:id="47" w:name="_Toc508799077"/>
      <w:bookmarkStart w:id="48" w:name="_Toc531973422"/>
      <w:bookmarkStart w:id="49" w:name="_Hlk520116846"/>
      <w:bookmarkStart w:id="50" w:name="_Toc532470354"/>
      <w:r>
        <w:lastRenderedPageBreak/>
        <w:t>6</w:t>
      </w:r>
      <w:r>
        <w:br/>
      </w:r>
      <w:r w:rsidR="005753B4">
        <w:t>P</w:t>
      </w:r>
      <w:r w:rsidR="00E369E5">
        <w:t>lanning the Enterprise</w:t>
      </w:r>
      <w:bookmarkEnd w:id="47"/>
      <w:bookmarkEnd w:id="48"/>
      <w:bookmarkEnd w:id="50"/>
    </w:p>
    <w:bookmarkEnd w:id="49"/>
    <w:p w14:paraId="095726A5" w14:textId="1F6700A0" w:rsidR="00F86979" w:rsidRDefault="001E3140" w:rsidP="00C012F6">
      <w:pPr>
        <w:pStyle w:val="NormalNI"/>
      </w:pPr>
      <w:r w:rsidRPr="006B6412">
        <w:t>T</w:t>
      </w:r>
      <w:r w:rsidR="00F86979" w:rsidRPr="00F86979">
        <w:t xml:space="preserve">ess was mad at Jake. All too often, every time she came up with a new scheme to save the world or whatever, he had the annoying habit of pouring cold water on her plans. The problem was that Jake was </w:t>
      </w:r>
      <w:r w:rsidR="00190D09">
        <w:t xml:space="preserve">often </w:t>
      </w:r>
      <w:r w:rsidR="00F86979" w:rsidRPr="00F86979">
        <w:t xml:space="preserve">right because many of Tess’s well-intentioned do-gooder schemes were either not feasible, impractical, or too expensive to pursue. A few years ago, she had almost bankrupted the company when she got everyone involved in a worldwide struggle against human trafficking that </w:t>
      </w:r>
      <w:r w:rsidR="008F3D2C">
        <w:t xml:space="preserve">unfortunately </w:t>
      </w:r>
      <w:r w:rsidR="00F86979" w:rsidRPr="00F86979">
        <w:t>didn’t even put a dent into the heinous practice. She also wanted to get involved in helping with the refugee crisis in Europe, but Jake managed to talk her out of that scheme.</w:t>
      </w:r>
    </w:p>
    <w:p w14:paraId="40A03195" w14:textId="3ADE9098" w:rsidR="003B5FB2" w:rsidRPr="00F86979" w:rsidRDefault="003B5FB2" w:rsidP="003B5FE0">
      <w:r>
        <w:t>Four years ago, Tess and Jake needed to raise funds to continue fighting against human trafficking, and Jake had a brainstorm. Tess as a young woman was planning to study piano at a conservatory, but she decided on an army aviation career instead. She was still a fine pianist, however, and gave many recitals</w:t>
      </w:r>
      <w:r w:rsidR="0090073C">
        <w:t xml:space="preserve"> that were well received</w:t>
      </w:r>
      <w:r>
        <w:t xml:space="preserve">. Jake </w:t>
      </w:r>
      <w:r w:rsidR="0090073C">
        <w:t xml:space="preserve">thus </w:t>
      </w:r>
      <w:r>
        <w:t>proposed t</w:t>
      </w:r>
      <w:r w:rsidR="0090073C">
        <w:t>o</w:t>
      </w:r>
      <w:r>
        <w:t xml:space="preserve"> </w:t>
      </w:r>
      <w:r w:rsidR="0090073C">
        <w:t xml:space="preserve">increase revenue by </w:t>
      </w:r>
      <w:r>
        <w:t>creatin</w:t>
      </w:r>
      <w:r w:rsidR="0090073C">
        <w:t>g</w:t>
      </w:r>
      <w:r>
        <w:t xml:space="preserve"> a classical </w:t>
      </w:r>
      <w:r w:rsidR="0090073C">
        <w:t xml:space="preserve">chamber </w:t>
      </w:r>
      <w:r>
        <w:t xml:space="preserve">music group composed of talented </w:t>
      </w:r>
      <w:r w:rsidR="0090073C">
        <w:t xml:space="preserve">female </w:t>
      </w:r>
      <w:r>
        <w:t xml:space="preserve">employees as players. Tess thought that it was a great plan and recruited her closest colleagues to play </w:t>
      </w:r>
      <w:r w:rsidR="0090073C">
        <w:t xml:space="preserve">several </w:t>
      </w:r>
      <w:r>
        <w:t>benefit concerts. At the beginning, their playing was spotty, so Tess</w:t>
      </w:r>
      <w:r w:rsidR="0090073C">
        <w:t xml:space="preserve">, </w:t>
      </w:r>
      <w:r w:rsidR="00EF1D53">
        <w:t>an</w:t>
      </w:r>
      <w:r w:rsidR="0090073C">
        <w:t xml:space="preserve"> </w:t>
      </w:r>
      <w:r w:rsidR="00EF1D53">
        <w:t>obsessive</w:t>
      </w:r>
      <w:r w:rsidR="0090073C">
        <w:t xml:space="preserve"> perfectionist, </w:t>
      </w:r>
      <w:r>
        <w:t xml:space="preserve">hired music teachers to enhance the skills of the Valkyries Ensemble, the name Jake coined for the group. The </w:t>
      </w:r>
      <w:r w:rsidR="00B630A2">
        <w:t>women</w:t>
      </w:r>
      <w:r>
        <w:t xml:space="preserve"> greatly improved their playing and gradually became well known. </w:t>
      </w:r>
      <w:r w:rsidR="0090073C">
        <w:t xml:space="preserve">The company </w:t>
      </w:r>
      <w:r>
        <w:t xml:space="preserve">ended up </w:t>
      </w:r>
      <w:r w:rsidR="00774036">
        <w:t xml:space="preserve">as </w:t>
      </w:r>
      <w:r>
        <w:t xml:space="preserve">a </w:t>
      </w:r>
      <w:r w:rsidR="0090073C">
        <w:t xml:space="preserve">peculiar </w:t>
      </w:r>
      <w:r>
        <w:t>group of military women who could also play great music</w:t>
      </w:r>
      <w:r w:rsidR="0090073C">
        <w:t xml:space="preserve"> and make some money </w:t>
      </w:r>
      <w:r w:rsidR="00774036">
        <w:t xml:space="preserve">from it </w:t>
      </w:r>
      <w:r w:rsidR="0090073C">
        <w:t>at the same time</w:t>
      </w:r>
      <w:r>
        <w:t>.</w:t>
      </w:r>
    </w:p>
    <w:p w14:paraId="6F724D3F" w14:textId="28128CA7" w:rsidR="00F86979" w:rsidRPr="00F86979" w:rsidRDefault="00B630A2" w:rsidP="00F86979">
      <w:r>
        <w:lastRenderedPageBreak/>
        <w:t xml:space="preserve">When Tess presented Claudine’s plan to Jake, surprisingly he did not find reasons why it couldn’t work, so the next day they went </w:t>
      </w:r>
      <w:r w:rsidR="00F86979" w:rsidRPr="00F86979">
        <w:t>to visit General Morgan, Tess’s dad. He had retired from the Army a few years ago and became the CEO of NTC, an advanced armaments firm that supplied aircraft components to the aerospace industry.</w:t>
      </w:r>
      <w:r w:rsidR="00DD107F">
        <w:t xml:space="preserve"> Tess and Jake valued his advice and met with him often to discuss business issues.</w:t>
      </w:r>
      <w:r w:rsidR="0090073C">
        <w:t xml:space="preserve"> This time, they wanted to talk about Claudine’s idea.</w:t>
      </w:r>
    </w:p>
    <w:p w14:paraId="0F0A6AC4" w14:textId="69B649C5" w:rsidR="00F86979" w:rsidRPr="00F86979" w:rsidRDefault="00F86979" w:rsidP="00F86979">
      <w:r w:rsidRPr="00F86979">
        <w:t xml:space="preserve">As they walked into the lobby of the office complex, Tess and Jake </w:t>
      </w:r>
      <w:r w:rsidR="00B630A2">
        <w:t xml:space="preserve">noticed </w:t>
      </w:r>
      <w:r w:rsidRPr="00F86979">
        <w:t xml:space="preserve">that Claudine was already there. </w:t>
      </w:r>
      <w:r w:rsidR="008F3D2C">
        <w:t>She</w:t>
      </w:r>
      <w:r w:rsidRPr="00F86979">
        <w:t xml:space="preserve"> waved and walked toward them, wearing a sexy business suit</w:t>
      </w:r>
      <w:r w:rsidR="008D2434">
        <w:t>,</w:t>
      </w:r>
      <w:r w:rsidRPr="00F86979">
        <w:t xml:space="preserve"> and sporting her usual devastating smile. She went straight to Jake and gave him a little kiss on the cheek. Tess tried not to show her annoyance. Sensing an impending storm, Jake quickly suggested they meet General Turner in his office.</w:t>
      </w:r>
    </w:p>
    <w:p w14:paraId="1DAEA4DE" w14:textId="61CEA2A0" w:rsidR="00F86979" w:rsidRPr="00F86979" w:rsidRDefault="00F86979" w:rsidP="00F86979">
      <w:r w:rsidRPr="00F86979">
        <w:t xml:space="preserve">After the usual greetings, they all sat on </w:t>
      </w:r>
      <w:r w:rsidR="00E07064">
        <w:t>comfortable chairs</w:t>
      </w:r>
      <w:r w:rsidRPr="00F86979">
        <w:t xml:space="preserve"> around a large coffee table.</w:t>
      </w:r>
    </w:p>
    <w:p w14:paraId="4FF78CF3" w14:textId="4A8E7E63" w:rsidR="00F86979" w:rsidRPr="00F86979" w:rsidRDefault="00F86979" w:rsidP="00F86979">
      <w:r w:rsidRPr="00F86979">
        <w:t xml:space="preserve">Claudine started the meeting by presenting the flying Valkyries concept. The General was intrigued, mainly because he was perennially on the lookout for new profitable ventures. However, he was aware that persuading Jake to embark on a new scheme invariably meant slamming against </w:t>
      </w:r>
      <w:r w:rsidR="0090073C">
        <w:t xml:space="preserve">his son in law’s </w:t>
      </w:r>
      <w:r w:rsidRPr="00F86979">
        <w:t>formidable intellect and memory, and the fact that he always came impeccably prepared.</w:t>
      </w:r>
    </w:p>
    <w:p w14:paraId="66E717DF" w14:textId="61A67563" w:rsidR="00F86979" w:rsidRPr="00F86979" w:rsidRDefault="00F86979" w:rsidP="00F86979">
      <w:r w:rsidRPr="00F86979">
        <w:t xml:space="preserve">“So, Jake, do you think that the military will save money by using contractors </w:t>
      </w:r>
      <w:r w:rsidR="00DD107F">
        <w:t xml:space="preserve">to </w:t>
      </w:r>
      <w:r w:rsidRPr="00F86979">
        <w:t>play the bad guys against our pilots?”</w:t>
      </w:r>
    </w:p>
    <w:p w14:paraId="4A8BBECC" w14:textId="56843245" w:rsidR="00F86979" w:rsidRPr="00F86979" w:rsidRDefault="00F86979" w:rsidP="00F86979">
      <w:r w:rsidRPr="00F86979">
        <w:t xml:space="preserve">“Well, in 2014, partly due to budget restrictions, the Air Force deactivated its 65th Aggressor squadron, one of three units responsible for ‘Red Air’ duties. They did </w:t>
      </w:r>
      <w:r w:rsidR="00D70B1A">
        <w:t>it</w:t>
      </w:r>
      <w:r w:rsidRPr="00F86979">
        <w:t xml:space="preserve"> because of the </w:t>
      </w:r>
      <w:r w:rsidR="00DC03EC">
        <w:t xml:space="preserve">high </w:t>
      </w:r>
      <w:r w:rsidRPr="00F86979">
        <w:t xml:space="preserve">cost of maintaining squadrons of </w:t>
      </w:r>
      <w:r w:rsidR="00EF6635">
        <w:t xml:space="preserve">F-15 </w:t>
      </w:r>
      <w:r w:rsidRPr="00F86979">
        <w:t>jet</w:t>
      </w:r>
      <w:r w:rsidR="00EF6635">
        <w:t xml:space="preserve"> fighters</w:t>
      </w:r>
      <w:r w:rsidRPr="00F86979">
        <w:t xml:space="preserve"> for that purpose. I am not sure that move ma</w:t>
      </w:r>
      <w:r w:rsidR="0090073C">
        <w:t>de</w:t>
      </w:r>
      <w:r w:rsidRPr="00F86979">
        <w:t xml:space="preserve"> sense, but they did it anyway.”</w:t>
      </w:r>
    </w:p>
    <w:p w14:paraId="4EB1D40E" w14:textId="698F71EB" w:rsidR="00190D09" w:rsidRDefault="00F86979" w:rsidP="00F86979">
      <w:r w:rsidRPr="00F86979">
        <w:t xml:space="preserve">“To be fair, the Air Force leadership had to deal with </w:t>
      </w:r>
      <w:r w:rsidR="00190D09">
        <w:t>severe budget constraints due to the sequestration policy,</w:t>
      </w:r>
      <w:r w:rsidR="00E07064">
        <w:t>”</w:t>
      </w:r>
      <w:r w:rsidR="00190D09">
        <w:t xml:space="preserve"> </w:t>
      </w:r>
      <w:r w:rsidRPr="00F86979">
        <w:t>said the General.</w:t>
      </w:r>
    </w:p>
    <w:p w14:paraId="5FB7D5E1" w14:textId="1DA3C6E4" w:rsidR="00F86979" w:rsidRPr="00F86979" w:rsidRDefault="00F86979" w:rsidP="00F86979">
      <w:r w:rsidRPr="00F86979">
        <w:t xml:space="preserve">“You are correct,” </w:t>
      </w:r>
      <w:r w:rsidR="00E07064">
        <w:t xml:space="preserve">said </w:t>
      </w:r>
      <w:r w:rsidRPr="00F86979">
        <w:t xml:space="preserve">Jake. </w:t>
      </w:r>
      <w:r w:rsidR="00DD107F">
        <w:t>It’s hard to stick to the budget when t</w:t>
      </w:r>
      <w:r w:rsidRPr="00F86979">
        <w:t xml:space="preserve">he F-16C goes for $8,278 </w:t>
      </w:r>
      <w:r w:rsidR="00E07064">
        <w:t xml:space="preserve">for </w:t>
      </w:r>
      <w:r w:rsidRPr="00F86979">
        <w:t>an hour</w:t>
      </w:r>
      <w:r w:rsidR="00E07064">
        <w:t xml:space="preserve"> of flight</w:t>
      </w:r>
      <w:r w:rsidRPr="00F86979">
        <w:t>, the F-15s range</w:t>
      </w:r>
      <w:r w:rsidR="00DD107F">
        <w:t>s</w:t>
      </w:r>
      <w:r w:rsidRPr="00F86979">
        <w:t xml:space="preserve"> </w:t>
      </w:r>
      <w:r w:rsidR="00DC03EC">
        <w:t xml:space="preserve">around </w:t>
      </w:r>
      <w:r w:rsidRPr="00F86979">
        <w:t>$21,</w:t>
      </w:r>
      <w:r w:rsidR="00DC03EC">
        <w:t>000</w:t>
      </w:r>
      <w:r w:rsidRPr="00F86979">
        <w:t xml:space="preserve"> to </w:t>
      </w:r>
      <w:r w:rsidR="008D2434">
        <w:t>$</w:t>
      </w:r>
      <w:r w:rsidRPr="00F86979">
        <w:t>23,</w:t>
      </w:r>
      <w:r w:rsidR="00DC03EC">
        <w:t>000</w:t>
      </w:r>
      <w:r w:rsidRPr="00F86979">
        <w:t xml:space="preserve">. But that pales when we look at the new fifth generation of fighters. Now, in the name of progress, we developed </w:t>
      </w:r>
      <w:r w:rsidRPr="00F86979">
        <w:lastRenderedPageBreak/>
        <w:t xml:space="preserve">stealth aircraft like the F-22A that costs </w:t>
      </w:r>
      <w:r w:rsidR="007509B6">
        <w:t>$</w:t>
      </w:r>
      <w:r w:rsidRPr="00F86979">
        <w:t>33,538 per hour to run. We stopped making these planes because the</w:t>
      </w:r>
      <w:r w:rsidR="00D70B1A">
        <w:t xml:space="preserve">ir </w:t>
      </w:r>
      <w:r w:rsidRPr="00F86979">
        <w:t xml:space="preserve">cost </w:t>
      </w:r>
      <w:r w:rsidR="00D70B1A">
        <w:t>was astonishing, topping at 300 million a copy. N</w:t>
      </w:r>
      <w:r w:rsidRPr="00F86979">
        <w:t xml:space="preserve">ow the defense industries have come up with the F-35, which costs a mere </w:t>
      </w:r>
      <w:r w:rsidR="00BA2651">
        <w:t>89.2 million a cop</w:t>
      </w:r>
      <w:r w:rsidR="00EC7C85">
        <w:t>y</w:t>
      </w:r>
      <w:r w:rsidR="00BA2651">
        <w:t xml:space="preserve"> and </w:t>
      </w:r>
      <w:r w:rsidRPr="00F86979">
        <w:t>$28,445 per hour of operation. The new budget spreads $36.3 billion across a couple of dozen different aircraft, but $</w:t>
      </w:r>
      <w:r w:rsidR="00BA2651" w:rsidRPr="00BA2651">
        <w:t>22.7 billion</w:t>
      </w:r>
      <w:r w:rsidRPr="00F86979">
        <w:t xml:space="preserve"> </w:t>
      </w:r>
      <w:r w:rsidR="00EC7C85">
        <w:t xml:space="preserve">are </w:t>
      </w:r>
      <w:r w:rsidRPr="00F86979">
        <w:t xml:space="preserve">earmarked to buy </w:t>
      </w:r>
      <w:r w:rsidR="00BA2651">
        <w:t>255</w:t>
      </w:r>
      <w:r w:rsidRPr="00F86979">
        <w:t xml:space="preserve"> F-35 Joint Strike Fighters. You do the math.”</w:t>
      </w:r>
    </w:p>
    <w:p w14:paraId="2A950EC1" w14:textId="77777777" w:rsidR="00F86979" w:rsidRPr="00F86979" w:rsidRDefault="00F86979" w:rsidP="00F86979">
      <w:r w:rsidRPr="00F86979">
        <w:t>The General was used to Jake’s encyclopedic prowess and smiled. “Look at the bright side, Jake. My company is making a lot of money.”</w:t>
      </w:r>
    </w:p>
    <w:p w14:paraId="4816A62F" w14:textId="724F12B5" w:rsidR="00E07064" w:rsidRDefault="00190D09" w:rsidP="00F86979">
      <w:r>
        <w:t xml:space="preserve">“Seriously,” </w:t>
      </w:r>
      <w:r w:rsidR="00DC03EC">
        <w:t xml:space="preserve">Jake </w:t>
      </w:r>
      <w:r>
        <w:t>continued. “</w:t>
      </w:r>
      <w:r w:rsidR="00F86979" w:rsidRPr="00F86979">
        <w:t xml:space="preserve">Claudine is correct. The service is currently looking to outsource </w:t>
      </w:r>
      <w:r w:rsidR="00DC03EC">
        <w:t xml:space="preserve">more </w:t>
      </w:r>
      <w:r w:rsidR="00F86979" w:rsidRPr="00F86979">
        <w:t xml:space="preserve">adversary </w:t>
      </w:r>
      <w:r w:rsidR="00D4033B" w:rsidRPr="00F86979">
        <w:t>training and</w:t>
      </w:r>
      <w:r w:rsidR="00E07064">
        <w:t xml:space="preserve"> </w:t>
      </w:r>
      <w:r w:rsidR="0055458A">
        <w:t xml:space="preserve">must admit </w:t>
      </w:r>
      <w:r w:rsidR="00E07064">
        <w:t xml:space="preserve">that </w:t>
      </w:r>
      <w:r w:rsidR="0055458A">
        <w:t xml:space="preserve">it </w:t>
      </w:r>
      <w:r w:rsidR="00E07064">
        <w:t>could be an opportunity for us.”</w:t>
      </w:r>
    </w:p>
    <w:p w14:paraId="762F7CD7" w14:textId="519A5993" w:rsidR="00F86979" w:rsidRPr="00F86979" w:rsidRDefault="00F86979" w:rsidP="00F86979">
      <w:r w:rsidRPr="00F86979">
        <w:t xml:space="preserve">“Outsourcing Air Force duties to private contractors is nothing new,” </w:t>
      </w:r>
      <w:r w:rsidR="001F1888">
        <w:t>Claudine</w:t>
      </w:r>
      <w:r w:rsidRPr="00F86979">
        <w:t xml:space="preserve"> noted. “There are now several companies currently providing training and operational services. Draken International, based in Pensacola, Florida operates a fleet of former military aircraft flown by experienced retired pilots. </w:t>
      </w:r>
      <w:r w:rsidR="00DC03EC">
        <w:t>T</w:t>
      </w:r>
      <w:r w:rsidRPr="00F86979">
        <w:t>he</w:t>
      </w:r>
      <w:r w:rsidR="00DD107F">
        <w:t>ir</w:t>
      </w:r>
      <w:r w:rsidRPr="00F86979">
        <w:t xml:space="preserve"> claim is that they can fly three to four sorties for </w:t>
      </w:r>
      <w:r w:rsidR="00DC03EC">
        <w:t xml:space="preserve">the cost of </w:t>
      </w:r>
      <w:r w:rsidRPr="00F86979">
        <w:t>one the Air Force can do with its F-15 fighters.”</w:t>
      </w:r>
    </w:p>
    <w:p w14:paraId="16D532C7" w14:textId="77777777" w:rsidR="00F86979" w:rsidRPr="00F86979" w:rsidRDefault="00F86979" w:rsidP="00F86979">
      <w:r w:rsidRPr="00F86979">
        <w:t>“Yes,” the General pointed out, “but I recall an article that said such contractors are overpriced and underwhelming.”</w:t>
      </w:r>
    </w:p>
    <w:p w14:paraId="02BE9C30" w14:textId="77777777" w:rsidR="000F75CD" w:rsidRDefault="00F86979" w:rsidP="00F86979">
      <w:r w:rsidRPr="00F86979">
        <w:t xml:space="preserve">“Even so, the Air Force and Navy have little choice but to hire them.” Jake referred to information displayed on his smartphone. “Nellis was short 3,000 adversary </w:t>
      </w:r>
      <w:r w:rsidR="0055458A">
        <w:t xml:space="preserve">training </w:t>
      </w:r>
      <w:r w:rsidRPr="00F86979">
        <w:t xml:space="preserve">sorties in 2016 — a total expected to rise as training on the F-35 </w:t>
      </w:r>
      <w:r w:rsidR="00B630A2">
        <w:t xml:space="preserve">program </w:t>
      </w:r>
      <w:r w:rsidRPr="00F86979">
        <w:t>ramps up. They contract</w:t>
      </w:r>
      <w:r w:rsidR="00B630A2">
        <w:t xml:space="preserve">ed with </w:t>
      </w:r>
      <w:r w:rsidRPr="00F86979">
        <w:t>Draken because the latter can do it cheaper and because they represent adversary tactics."</w:t>
      </w:r>
    </w:p>
    <w:p w14:paraId="6C4C975B" w14:textId="59829C9A" w:rsidR="00F86979" w:rsidRPr="00F86979" w:rsidRDefault="00F86979" w:rsidP="00F86979">
      <w:r w:rsidRPr="00F86979">
        <w:t>Tess was getting bored listening to the tech talk.</w:t>
      </w:r>
    </w:p>
    <w:p w14:paraId="51576396" w14:textId="4E437932" w:rsidR="00F86979" w:rsidRPr="00F86979" w:rsidRDefault="00F86979" w:rsidP="00F86979">
      <w:r w:rsidRPr="00F86979">
        <w:t xml:space="preserve">“Where do we go from here? Is it feasible for us to get involved in this business? I believe we can. Most of </w:t>
      </w:r>
      <w:r w:rsidR="007509B6">
        <w:t xml:space="preserve">us are </w:t>
      </w:r>
      <w:r w:rsidRPr="00F86979">
        <w:t xml:space="preserve">qualified to transport various </w:t>
      </w:r>
      <w:r w:rsidR="008D2434">
        <w:t xml:space="preserve">jet </w:t>
      </w:r>
      <w:r w:rsidRPr="00F86979">
        <w:t>fighter</w:t>
      </w:r>
      <w:r w:rsidR="008D2434">
        <w:t>s</w:t>
      </w:r>
      <w:r w:rsidRPr="00F86979">
        <w:t xml:space="preserve">. We have trained foreign pilots to </w:t>
      </w:r>
      <w:r w:rsidR="00E07064">
        <w:t xml:space="preserve">do basic </w:t>
      </w:r>
      <w:r w:rsidRPr="00F86979">
        <w:t>fly</w:t>
      </w:r>
      <w:r w:rsidR="00E07064">
        <w:t>ing</w:t>
      </w:r>
      <w:r w:rsidRPr="00F86979">
        <w:t xml:space="preserve"> and </w:t>
      </w:r>
      <w:r w:rsidR="00DD107F">
        <w:t xml:space="preserve">our guys </w:t>
      </w:r>
      <w:r w:rsidRPr="00F86979">
        <w:t>showed the ground crews how to maintain the planes.”</w:t>
      </w:r>
    </w:p>
    <w:p w14:paraId="20945021" w14:textId="77777777" w:rsidR="00F86979" w:rsidRPr="00F86979" w:rsidRDefault="00F86979" w:rsidP="00F86979">
      <w:r w:rsidRPr="00F86979">
        <w:t>Jake ran his fingers through his hair. He always did that when thinking hard.</w:t>
      </w:r>
    </w:p>
    <w:p w14:paraId="74D2C545" w14:textId="3A7404CB" w:rsidR="00F86979" w:rsidRPr="00F86979" w:rsidRDefault="00F86979" w:rsidP="00F86979">
      <w:r w:rsidRPr="00F86979">
        <w:lastRenderedPageBreak/>
        <w:t>“Delivering planes and teaching people how to fly them does not make us fighter pilots. We are talking about skills that are way beyond our current capabilities. What you propose means taking most of our female associates off current projects and spend at least six months in intensive training</w:t>
      </w:r>
      <w:r w:rsidR="0055458A">
        <w:t>, a</w:t>
      </w:r>
      <w:r w:rsidRPr="00F86979">
        <w:t>ssuming we can win contracts with the military.”</w:t>
      </w:r>
    </w:p>
    <w:p w14:paraId="54E6EC9D" w14:textId="77777777" w:rsidR="00F86979" w:rsidRPr="00F86979" w:rsidRDefault="00F86979" w:rsidP="00F86979">
      <w:r w:rsidRPr="00F86979">
        <w:t>“Oh Jake, don’t be a party pooper,” Claudine interjected. “Let’s look at what we can bring to the party. We can all fly fighter planes. All we need to do is to learn how to simulate combat, shoot down other planes, and avoid getting ourselves shot down, of course. I can be fun. The French pilots still hate me for beating them during combat simulations. I can share my experience and get everyone up to speed sooner than you think.”</w:t>
      </w:r>
    </w:p>
    <w:p w14:paraId="3A102950" w14:textId="47008522" w:rsidR="00F86979" w:rsidRPr="00F86979" w:rsidRDefault="00F86979" w:rsidP="00F86979">
      <w:r w:rsidRPr="00F86979">
        <w:t xml:space="preserve">Tess suddenly flared. “Are you suggesting that you want to be the </w:t>
      </w:r>
      <w:r w:rsidR="001F1888">
        <w:t xml:space="preserve">squadron </w:t>
      </w:r>
      <w:r w:rsidRPr="00F86979">
        <w:t>leader?”</w:t>
      </w:r>
    </w:p>
    <w:p w14:paraId="190DB995" w14:textId="6FEAB8D8" w:rsidR="00F86979" w:rsidRPr="00F86979" w:rsidRDefault="00F86979" w:rsidP="00F86979">
      <w:r w:rsidRPr="00F86979">
        <w:t xml:space="preserve">Claudine lighted a cigarette and took her time to respond. “Tess, I know that you are used to be the top hen in the coop, but you must admit that you don’t have the experience to teach combat </w:t>
      </w:r>
      <w:r w:rsidR="00DC03EC" w:rsidRPr="00F86979">
        <w:t xml:space="preserve">flying </w:t>
      </w:r>
      <w:r w:rsidRPr="00F86979">
        <w:t>skills to the girls.”</w:t>
      </w:r>
    </w:p>
    <w:p w14:paraId="3E954299" w14:textId="77777777" w:rsidR="00F86979" w:rsidRPr="00F86979" w:rsidRDefault="00F86979" w:rsidP="00F86979">
      <w:r w:rsidRPr="00F86979">
        <w:t>“I can become as good as you are.”</w:t>
      </w:r>
    </w:p>
    <w:p w14:paraId="7F28CDA1" w14:textId="77777777" w:rsidR="00F86979" w:rsidRPr="00F86979" w:rsidRDefault="00F86979" w:rsidP="00F86979">
      <w:r w:rsidRPr="00F86979">
        <w:t>“Perhaps,” Claudine said while inspecting the shade of her nails, “but this time I get to run the show, for the simple reason that I am the only one with the requisite experience. After you get up to speed, I would be happy to fight a memorable duel in the sky with you.”</w:t>
      </w:r>
    </w:p>
    <w:p w14:paraId="5B65A8D3" w14:textId="77777777" w:rsidR="00F86979" w:rsidRPr="00F86979" w:rsidRDefault="00F86979" w:rsidP="00F86979">
      <w:r w:rsidRPr="00F86979">
        <w:t>Jake saw that Tess was about to blow her top.</w:t>
      </w:r>
    </w:p>
    <w:p w14:paraId="27C8ED32" w14:textId="77777777" w:rsidR="000F75CD" w:rsidRDefault="00F86979" w:rsidP="00F86979">
      <w:r w:rsidRPr="00F86979">
        <w:t>“Cut it out, you two. This is serious business</w:t>
      </w:r>
      <w:r w:rsidR="00DD107F">
        <w:t>,” said Jake, now clearly annoyed.</w:t>
      </w:r>
    </w:p>
    <w:p w14:paraId="3EB353A2" w14:textId="657A818D" w:rsidR="00F86979" w:rsidRPr="00F86979" w:rsidRDefault="00F86979" w:rsidP="00F86979">
      <w:r w:rsidRPr="00F86979">
        <w:t>General Turner looked at his watch.</w:t>
      </w:r>
    </w:p>
    <w:p w14:paraId="009C36E9" w14:textId="77777777" w:rsidR="00F86979" w:rsidRPr="00F86979" w:rsidRDefault="00F86979" w:rsidP="00F86979">
      <w:r w:rsidRPr="00F86979">
        <w:t>“Can we get back to the agenda? Please.” He turned to Jake. “How about financing this crazy venture; where are going to do the training and buy the planes?”</w:t>
      </w:r>
    </w:p>
    <w:p w14:paraId="03F33FF2" w14:textId="38A17601" w:rsidR="00F86979" w:rsidRPr="00F86979" w:rsidRDefault="00F86979" w:rsidP="00F86979">
      <w:r w:rsidRPr="00F86979">
        <w:t xml:space="preserve">“We don’t need state of the art fifth-generation aircraft,” said Jake. “In any case, we can’t afford them. We need to find surplus refurbished planes and update their avionics, </w:t>
      </w:r>
      <w:r w:rsidR="00E07064">
        <w:t xml:space="preserve">install </w:t>
      </w:r>
      <w:r w:rsidRPr="00F86979">
        <w:t xml:space="preserve">advanced radar and such. For </w:t>
      </w:r>
      <w:r w:rsidRPr="00F86979">
        <w:lastRenderedPageBreak/>
        <w:t>financing, I am sure that with a good business plan we can find investors.”</w:t>
      </w:r>
    </w:p>
    <w:p w14:paraId="25E8DC57" w14:textId="77777777" w:rsidR="00F86979" w:rsidRPr="00F86979" w:rsidRDefault="00F86979" w:rsidP="00F86979">
      <w:r w:rsidRPr="00F86979">
        <w:t>“I know where we can buy MiG-21s cheap,” said Claudine.</w:t>
      </w:r>
    </w:p>
    <w:p w14:paraId="0DAC79B5" w14:textId="3A8A0C43" w:rsidR="00974889" w:rsidRPr="00974889" w:rsidRDefault="00436368" w:rsidP="00C60255">
      <w:pPr>
        <w:pStyle w:val="NormalCenter"/>
        <w:keepLines/>
      </w:pPr>
      <w:r>
        <w:rPr>
          <w:noProof/>
        </w:rPr>
        <w:drawing>
          <wp:inline distT="0" distB="0" distL="0" distR="0" wp14:anchorId="5D052B33" wp14:editId="11727E88">
            <wp:extent cx="3532176" cy="1253976"/>
            <wp:effectExtent l="0" t="0" r="0" b="3810"/>
            <wp:docPr id="44" name="Picture 44" descr="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iG-21_Lancer_C_cropped.jpg"/>
                    <pic:cNvPicPr/>
                  </pic:nvPicPr>
                  <pic:blipFill rotWithShape="1">
                    <a:blip r:embed="rId22">
                      <a:extLst>
                        <a:ext uri="{28A0092B-C50C-407E-A947-70E740481C1C}">
                          <a14:useLocalDpi xmlns:a14="http://schemas.microsoft.com/office/drawing/2010/main" val="0"/>
                        </a:ext>
                      </a:extLst>
                    </a:blip>
                    <a:srcRect t="25121" b="20713"/>
                    <a:stretch/>
                  </pic:blipFill>
                  <pic:spPr bwMode="auto">
                    <a:xfrm>
                      <a:off x="0" y="0"/>
                      <a:ext cx="3571440" cy="1267915"/>
                    </a:xfrm>
                    <a:prstGeom prst="rect">
                      <a:avLst/>
                    </a:prstGeom>
                    <a:ln>
                      <a:noFill/>
                    </a:ln>
                    <a:extLst>
                      <a:ext uri="{53640926-AAD7-44D8-BBD7-CCE9431645EC}">
                        <a14:shadowObscured xmlns:a14="http://schemas.microsoft.com/office/drawing/2010/main"/>
                      </a:ext>
                    </a:extLst>
                  </pic:spPr>
                </pic:pic>
              </a:graphicData>
            </a:graphic>
          </wp:inline>
        </w:drawing>
      </w:r>
    </w:p>
    <w:p w14:paraId="4F33581D" w14:textId="382FF5FD" w:rsidR="00A54821" w:rsidRDefault="008716FE" w:rsidP="00C60255">
      <w:pPr>
        <w:pStyle w:val="Caption1"/>
        <w:keepLines/>
      </w:pPr>
      <w:r>
        <w:t xml:space="preserve">Source: Photo by </w:t>
      </w:r>
      <w:r w:rsidRPr="008716FE">
        <w:t>Cristian Ghe</w:t>
      </w:r>
      <w:r w:rsidR="00F457BA">
        <w:t xml:space="preserve"> on Wikimedia Commons</w:t>
      </w:r>
    </w:p>
    <w:p w14:paraId="0B872400" w14:textId="3A502D0E" w:rsidR="00F86979" w:rsidRPr="009B2DD4" w:rsidRDefault="00AF52C1" w:rsidP="00C60255">
      <w:pPr>
        <w:pStyle w:val="Caption2"/>
        <w:keepLines/>
      </w:pPr>
      <w:r w:rsidRPr="00855EF8">
        <w:t>Romanian Air Force MiG-21 Lancer C.</w:t>
      </w:r>
    </w:p>
    <w:p w14:paraId="37259FEE" w14:textId="77777777" w:rsidR="00F86979" w:rsidRPr="00F86979" w:rsidRDefault="00F86979" w:rsidP="00F86979">
      <w:r w:rsidRPr="00F86979">
        <w:t>“You have to be kidding,” Tess interjected. “MiG-21s are ancient. In any case, didn’t you get almost killed flying one of those things in Nigeria?”</w:t>
      </w:r>
    </w:p>
    <w:p w14:paraId="39754E58" w14:textId="5C60FD84" w:rsidR="00F86979" w:rsidRPr="00F86979" w:rsidRDefault="00F86979" w:rsidP="00F86979">
      <w:r w:rsidRPr="00F86979">
        <w:t>“It was a poorly maintained Chinese clone</w:t>
      </w:r>
      <w:r w:rsidR="00EF1D53">
        <w:t>,</w:t>
      </w:r>
      <w:r w:rsidRPr="00F86979">
        <w:t>”</w:t>
      </w:r>
      <w:r w:rsidR="00EF1D53">
        <w:t xml:space="preserve"> Claudine said, dismissively.</w:t>
      </w:r>
    </w:p>
    <w:p w14:paraId="644B5A7C" w14:textId="43372B17" w:rsidR="00F86979" w:rsidRPr="00F86979" w:rsidRDefault="00F86979" w:rsidP="00F86979">
      <w:r w:rsidRPr="00F86979">
        <w:t>“These planes are obsolete</w:t>
      </w:r>
      <w:r w:rsidR="00DD107F">
        <w:t>,</w:t>
      </w:r>
      <w:r w:rsidRPr="00F86979">
        <w:t>”</w:t>
      </w:r>
      <w:r w:rsidR="00DD107F">
        <w:t xml:space="preserve"> Tess said.</w:t>
      </w:r>
    </w:p>
    <w:p w14:paraId="39DB430E" w14:textId="63ECC8C4" w:rsidR="00F86979" w:rsidRPr="00F86979" w:rsidRDefault="00F86979" w:rsidP="00F86979">
      <w:r w:rsidRPr="00F86979">
        <w:t>“Yes, and no. The MiG-21s are still viable, plentiful</w:t>
      </w:r>
      <w:r w:rsidR="008D2434">
        <w:t>,</w:t>
      </w:r>
      <w:r w:rsidRPr="00F86979">
        <w:t xml:space="preserve"> and cheap. Draken has 30 of them, and they are trying to unload them. We can get them for a song.”</w:t>
      </w:r>
    </w:p>
    <w:p w14:paraId="2BA83B2A" w14:textId="74A17133" w:rsidR="00F86979" w:rsidRPr="00F86979" w:rsidRDefault="00F86979" w:rsidP="00F86979">
      <w:r w:rsidRPr="00F86979">
        <w:t xml:space="preserve">Jake shook his head. “The MiG-21 is not known for its </w:t>
      </w:r>
      <w:r w:rsidR="00EF1D53">
        <w:t>range</w:t>
      </w:r>
      <w:r w:rsidRPr="00F86979">
        <w:t xml:space="preserve">. </w:t>
      </w:r>
      <w:r w:rsidR="00EF1D53">
        <w:t>It can only fly for 30 minutes before refueling, n</w:t>
      </w:r>
      <w:r w:rsidRPr="00F86979">
        <w:t>ot to mention it’s radar capabilities are limited.”</w:t>
      </w:r>
    </w:p>
    <w:p w14:paraId="6FF2943E" w14:textId="5286479C" w:rsidR="00F86979" w:rsidRPr="00F86979" w:rsidRDefault="00F86979" w:rsidP="00F86979">
      <w:r w:rsidRPr="00F86979">
        <w:t xml:space="preserve">“True, but many of the available planes have very low-time airframes, and they include the latest </w:t>
      </w:r>
      <w:r w:rsidRPr="00EF1D53">
        <w:rPr>
          <w:i/>
        </w:rPr>
        <w:t>bis</w:t>
      </w:r>
      <w:r w:rsidRPr="00F86979">
        <w:t xml:space="preserve"> models. They are low-cost supersonic fighter jets, and they would make a great platform for air war simulations, but as of now, there has been almost no demand for them. That’s why Draken stores the planes at their Lakeland facility.”</w:t>
      </w:r>
    </w:p>
    <w:p w14:paraId="482E147F" w14:textId="77777777" w:rsidR="00F86979" w:rsidRPr="00F86979" w:rsidRDefault="00F86979" w:rsidP="00F86979">
      <w:r w:rsidRPr="00F86979">
        <w:t>Tess folded her arms under her chest and laid back on the chair.</w:t>
      </w:r>
    </w:p>
    <w:p w14:paraId="2AD51D49" w14:textId="77777777" w:rsidR="00F86979" w:rsidRPr="00F86979" w:rsidRDefault="00F86979" w:rsidP="00F86979">
      <w:r w:rsidRPr="00F86979">
        <w:t>“In other words, you suggest we buy planes nobody wants.”</w:t>
      </w:r>
    </w:p>
    <w:p w14:paraId="72F5E0E3" w14:textId="468002C2" w:rsidR="007509B6" w:rsidRDefault="00F86979" w:rsidP="00F86979">
      <w:r w:rsidRPr="00F86979">
        <w:t xml:space="preserve">“We can make this work,” Claudine responded. “I have flown this aircraft, and </w:t>
      </w:r>
      <w:r w:rsidR="007509B6">
        <w:t xml:space="preserve">with </w:t>
      </w:r>
      <w:r w:rsidRPr="00F86979">
        <w:t>upgrade</w:t>
      </w:r>
      <w:r w:rsidR="007509B6">
        <w:t>d</w:t>
      </w:r>
      <w:r w:rsidRPr="00F86979">
        <w:t xml:space="preserve"> avionics</w:t>
      </w:r>
      <w:r w:rsidR="007509B6">
        <w:t>, it will do the job.</w:t>
      </w:r>
    </w:p>
    <w:p w14:paraId="13D6F4D9" w14:textId="5CD8A18B" w:rsidR="00F86979" w:rsidRPr="00F86979" w:rsidRDefault="00F86979" w:rsidP="00F86979">
      <w:r w:rsidRPr="00F86979">
        <w:lastRenderedPageBreak/>
        <w:t>“How about maintenance? These things are relics,” Tess said.</w:t>
      </w:r>
    </w:p>
    <w:p w14:paraId="387BF1F6" w14:textId="77777777" w:rsidR="00F86979" w:rsidRPr="00F86979" w:rsidRDefault="00F86979" w:rsidP="00F86979">
      <w:r w:rsidRPr="00F86979">
        <w:t>“Tess, stop sniping and look at what can we can do, “Jake noted. “Alex Tuck and Galina have contacts in Russia. I am sure they can hire technicians and trainers, and they will be cheap to employ. This crazy idea might work.”</w:t>
      </w:r>
    </w:p>
    <w:p w14:paraId="05FE4F00" w14:textId="77777777" w:rsidR="00F86979" w:rsidRPr="00F86979" w:rsidRDefault="00F86979" w:rsidP="00F86979">
      <w:r w:rsidRPr="00F86979">
        <w:t>General Turner tried to conclude the meeting.</w:t>
      </w:r>
    </w:p>
    <w:p w14:paraId="0829644E" w14:textId="5E1B0F1F" w:rsidR="00F86979" w:rsidRPr="00F86979" w:rsidRDefault="00F86979" w:rsidP="00F86979">
      <w:r w:rsidRPr="00F86979">
        <w:t xml:space="preserve">“So, it appears that this scheme is feasible. My question is why you would want to do this work. You currently have a very successful business </w:t>
      </w:r>
      <w:r w:rsidR="00DC03EC">
        <w:t xml:space="preserve">training, </w:t>
      </w:r>
      <w:r w:rsidRPr="00F86979">
        <w:t>delivering planes and weapons. Now you want to up the ante and pursue a new extremely demanding new business. Does it make sense to you?”</w:t>
      </w:r>
    </w:p>
    <w:p w14:paraId="36F9CBBE" w14:textId="37F69768" w:rsidR="00F86979" w:rsidRPr="00F86979" w:rsidRDefault="00F86979" w:rsidP="00F86979">
      <w:r w:rsidRPr="00F86979">
        <w:t xml:space="preserve">“I have to admit that currently, we have a comfortable business situation, but that’s a problem,” Tess said.” The work has turned routine, and people are starting to get bored. Yes, what we are talking about will be a very challenging new venture, but I believe the staff will go for it. We can’t keep </w:t>
      </w:r>
      <w:r w:rsidR="0090073C">
        <w:t xml:space="preserve">working as glorified bus drivers </w:t>
      </w:r>
      <w:r w:rsidRPr="00F86979">
        <w:t>with no end in sight. It’s getting old.”</w:t>
      </w:r>
    </w:p>
    <w:p w14:paraId="280A15D6" w14:textId="4F7653DC" w:rsidR="00F86979" w:rsidRDefault="00F86979" w:rsidP="00F86979">
      <w:r w:rsidRPr="00F86979">
        <w:t>“If you are looking for investors, I’m in,” General Turner said.</w:t>
      </w:r>
    </w:p>
    <w:p w14:paraId="097C11DE" w14:textId="786891AD" w:rsidR="0090073C" w:rsidRDefault="0090073C" w:rsidP="00F86979">
      <w:r>
        <w:t>“Are you going to buy surplus MiG’s from Draken?” Claudine asked.</w:t>
      </w:r>
    </w:p>
    <w:p w14:paraId="7117ADEF" w14:textId="7C888B4C" w:rsidR="0090073C" w:rsidRPr="00F86979" w:rsidRDefault="0090073C" w:rsidP="00F86979">
      <w:r>
        <w:t>“No. I don’t want to let our competition learn about our plans,” Jake said. “We will buy aircraft from somewhere else and keep a low profile.”</w:t>
      </w:r>
    </w:p>
    <w:p w14:paraId="25F4761B" w14:textId="63DF7551" w:rsidR="00F86979" w:rsidRPr="00F86979" w:rsidRDefault="00F86979" w:rsidP="00F86979">
      <w:r w:rsidRPr="00F86979">
        <w:t xml:space="preserve">Jake stood up. “This is it then. </w:t>
      </w:r>
      <w:r w:rsidR="007509B6">
        <w:t xml:space="preserve">We </w:t>
      </w:r>
      <w:r w:rsidRPr="00F86979">
        <w:t>will put together a team to work on finance and logistics</w:t>
      </w:r>
      <w:r w:rsidR="007509B6">
        <w:t xml:space="preserve"> and hire </w:t>
      </w:r>
      <w:r w:rsidRPr="00F86979">
        <w:t xml:space="preserve">a Russian </w:t>
      </w:r>
      <w:r w:rsidR="007509B6">
        <w:t>crew</w:t>
      </w:r>
      <w:r w:rsidRPr="00F86979">
        <w:t>.” He then turned to Claudine: “Welcome back.”</w:t>
      </w:r>
    </w:p>
    <w:p w14:paraId="5AFD1EE6" w14:textId="3B93231A" w:rsidR="000F75CD" w:rsidRDefault="00F86979" w:rsidP="00F86979">
      <w:r w:rsidRPr="00F86979">
        <w:t>Claudine flashed her famous smile, stood up and gave Jake a peck on the cheek. Tess frowned.</w:t>
      </w:r>
    </w:p>
    <w:p w14:paraId="6F20BC71"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0528889F" w14:textId="7280EE2E" w:rsidR="00D30CA9" w:rsidRDefault="001D04D1" w:rsidP="001D04D1">
      <w:pPr>
        <w:pStyle w:val="Heading1"/>
        <w:numPr>
          <w:ilvl w:val="0"/>
          <w:numId w:val="0"/>
        </w:numPr>
        <w:ind w:left="360"/>
      </w:pPr>
      <w:bookmarkStart w:id="51" w:name="_Toc531973423"/>
      <w:bookmarkStart w:id="52" w:name="_Toc532470355"/>
      <w:r>
        <w:lastRenderedPageBreak/>
        <w:t>7</w:t>
      </w:r>
      <w:r>
        <w:br/>
      </w:r>
      <w:r w:rsidR="00D30CA9">
        <w:t>Recovering Assets</w:t>
      </w:r>
      <w:bookmarkEnd w:id="51"/>
      <w:bookmarkEnd w:id="52"/>
    </w:p>
    <w:p w14:paraId="766806AC" w14:textId="50B17DDF" w:rsidR="00154C1C" w:rsidRPr="00154C1C" w:rsidRDefault="00436055" w:rsidP="00C012F6">
      <w:pPr>
        <w:pStyle w:val="NormalNI"/>
      </w:pPr>
      <w:r w:rsidRPr="001D04D1">
        <w:t>L</w:t>
      </w:r>
      <w:r w:rsidR="00154C1C" w:rsidRPr="00154C1C">
        <w:t xml:space="preserve">aurent Belcour settled comfortably in his beautiful chateau in Provence. Consumed by a desire for revenge, he spent several days obsessively planning the downfall of Tess and her Valkyries. By now, he was acutely aware that the women and their organization were formidable, particularly now that they had managed to get their hands on the considerable inheritance bequeathed to the young Aara by </w:t>
      </w:r>
      <w:r w:rsidR="00375746">
        <w:t xml:space="preserve">General </w:t>
      </w:r>
      <w:r w:rsidR="00154C1C" w:rsidRPr="00154C1C">
        <w:t xml:space="preserve">Amir al-Saadi, her late father. A key provision of the will required that Aara marry into a Muslim family, a condition that Laurent suspected would not be acceptable to Tess and Jake. Laurent plotted to grab the money by working with his lover at the time, Amir’s sister Fadime al-Saadi. In the end, Jake and Tess </w:t>
      </w:r>
      <w:r w:rsidR="00F52C36">
        <w:t xml:space="preserve">surprised him and </w:t>
      </w:r>
      <w:r w:rsidR="00154C1C" w:rsidRPr="00154C1C">
        <w:t xml:space="preserve">grabbed the cash by having Aara marry a young Turkish student, thus fulfilling the primary requirement of the will. The money, almost half a billion, was appropriated the next day, leaving Laurent and Fadime facing the failure of their scheme to get their hands on the fortune. Laurent now smelled a rat. Did the young Aara marry the young Turkish man, or was the wedding nothing more than a sham? Laurent suspected so because Jake initiated divorce proceedings the day after the wedding. That fact alone was </w:t>
      </w:r>
      <w:r w:rsidR="00D4033B" w:rsidRPr="00154C1C">
        <w:t>enough</w:t>
      </w:r>
      <w:r w:rsidR="00154C1C" w:rsidRPr="00154C1C">
        <w:t xml:space="preserve"> reason to question the validity of the marriage. If Laurent could prove that, there was a chance that Fadime could </w:t>
      </w:r>
      <w:r w:rsidR="008D2434">
        <w:t xml:space="preserve">have a shot at </w:t>
      </w:r>
      <w:r w:rsidR="00154C1C" w:rsidRPr="00154C1C">
        <w:t>becom</w:t>
      </w:r>
      <w:r w:rsidR="008D2434">
        <w:t xml:space="preserve">ing </w:t>
      </w:r>
      <w:r w:rsidR="00154C1C" w:rsidRPr="00154C1C">
        <w:t>the true heir.</w:t>
      </w:r>
    </w:p>
    <w:p w14:paraId="0FD4DE36" w14:textId="77777777" w:rsidR="00154C1C" w:rsidRPr="00154C1C" w:rsidRDefault="00154C1C" w:rsidP="00154C1C">
      <w:pPr>
        <w:ind w:firstLine="0"/>
        <w:rPr>
          <w:rFonts w:eastAsia="Times New Roman"/>
        </w:rPr>
      </w:pPr>
      <w:r w:rsidRPr="00154C1C">
        <w:rPr>
          <w:rFonts w:eastAsia="Times New Roman"/>
        </w:rPr>
        <w:t>After laying out a preliminary plan, Laurent got on Skype and connected to Fadime in Buenos Aires. When Fadime opened the application, she saw a smiling Laurent waving.</w:t>
      </w:r>
    </w:p>
    <w:p w14:paraId="745D7C7B" w14:textId="77777777" w:rsidR="00154C1C" w:rsidRPr="00154C1C" w:rsidRDefault="00154C1C" w:rsidP="00154C1C">
      <w:pPr>
        <w:ind w:firstLine="0"/>
        <w:rPr>
          <w:rFonts w:eastAsia="Times New Roman"/>
        </w:rPr>
      </w:pPr>
      <w:r w:rsidRPr="00154C1C">
        <w:rPr>
          <w:rFonts w:eastAsia="Times New Roman"/>
        </w:rPr>
        <w:t>“Laurent, are you out of jail? I thought they put you away for a long time.”</w:t>
      </w:r>
    </w:p>
    <w:p w14:paraId="417D63BC" w14:textId="77777777" w:rsidR="00154C1C" w:rsidRPr="00154C1C" w:rsidRDefault="00154C1C" w:rsidP="00154C1C">
      <w:pPr>
        <w:ind w:firstLine="0"/>
        <w:rPr>
          <w:rFonts w:eastAsia="Times New Roman"/>
        </w:rPr>
      </w:pPr>
      <w:r w:rsidRPr="00154C1C">
        <w:rPr>
          <w:rFonts w:eastAsia="Times New Roman"/>
        </w:rPr>
        <w:lastRenderedPageBreak/>
        <w:t>“Fadime, my love, you sound almost disappointed that I am no longer incarcerated in a god-awful prison. I am out, liberated, fit as a fiddle and good to go.”</w:t>
      </w:r>
    </w:p>
    <w:p w14:paraId="0267F041" w14:textId="77777777" w:rsidR="00154C1C" w:rsidRPr="00154C1C" w:rsidRDefault="00154C1C" w:rsidP="00154C1C">
      <w:pPr>
        <w:ind w:firstLine="0"/>
        <w:rPr>
          <w:rFonts w:eastAsia="Times New Roman"/>
        </w:rPr>
      </w:pPr>
      <w:r w:rsidRPr="00154C1C">
        <w:rPr>
          <w:rFonts w:eastAsia="Times New Roman"/>
        </w:rPr>
        <w:t>“How did you get out?”</w:t>
      </w:r>
    </w:p>
    <w:p w14:paraId="68788FA1" w14:textId="3B519BDF" w:rsidR="00154C1C" w:rsidRPr="00154C1C" w:rsidRDefault="00154C1C" w:rsidP="00154C1C">
      <w:pPr>
        <w:ind w:firstLine="0"/>
        <w:rPr>
          <w:rFonts w:eastAsia="Times New Roman"/>
        </w:rPr>
      </w:pPr>
      <w:r w:rsidRPr="00154C1C">
        <w:rPr>
          <w:rFonts w:eastAsia="Times New Roman"/>
        </w:rPr>
        <w:t>“It’s a long story, and it doesn’t matter anymore. Let’s rejoice. Come back to Paris, and we’ll talk. I miss you.”</w:t>
      </w:r>
    </w:p>
    <w:p w14:paraId="742AFF29" w14:textId="2BE28B4A" w:rsidR="00154C1C" w:rsidRPr="00154C1C" w:rsidRDefault="00154C1C" w:rsidP="00154C1C">
      <w:pPr>
        <w:ind w:firstLine="0"/>
        <w:rPr>
          <w:rFonts w:eastAsia="Times New Roman"/>
        </w:rPr>
      </w:pPr>
      <w:r w:rsidRPr="00154C1C">
        <w:rPr>
          <w:rFonts w:eastAsia="Times New Roman"/>
        </w:rPr>
        <w:t xml:space="preserve">“Well, I am kind of bored,” Fadime said. “I would love to come back to Paris, but you must swear that you are done with your schemes. I don’t think I can take </w:t>
      </w:r>
      <w:r w:rsidR="00375746">
        <w:rPr>
          <w:rFonts w:eastAsia="Times New Roman"/>
        </w:rPr>
        <w:t xml:space="preserve">any </w:t>
      </w:r>
      <w:r w:rsidRPr="00154C1C">
        <w:rPr>
          <w:rFonts w:eastAsia="Times New Roman"/>
        </w:rPr>
        <w:t>more drama.”</w:t>
      </w:r>
    </w:p>
    <w:p w14:paraId="308BB96A" w14:textId="5AE9B107" w:rsidR="00154C1C" w:rsidRPr="00154C1C" w:rsidRDefault="00154C1C" w:rsidP="00154C1C">
      <w:pPr>
        <w:ind w:firstLine="0"/>
        <w:rPr>
          <w:rFonts w:eastAsia="Times New Roman"/>
        </w:rPr>
      </w:pPr>
      <w:r w:rsidRPr="00154C1C">
        <w:rPr>
          <w:rFonts w:eastAsia="Times New Roman"/>
        </w:rPr>
        <w:t xml:space="preserve">“Fadime, our very existence is based on drama. It’s what makes life interesting. Just come </w:t>
      </w:r>
      <w:r w:rsidR="008D2434">
        <w:rPr>
          <w:rFonts w:eastAsia="Times New Roman"/>
        </w:rPr>
        <w:t xml:space="preserve">on </w:t>
      </w:r>
      <w:r w:rsidRPr="00154C1C">
        <w:rPr>
          <w:rFonts w:eastAsia="Times New Roman"/>
        </w:rPr>
        <w:t>over, and we will have a lot of fun. I assure that I have no intention of getting in trouble again. I just want to see you. I missed your company.”</w:t>
      </w:r>
    </w:p>
    <w:p w14:paraId="7B54D22C" w14:textId="77777777" w:rsidR="00154C1C" w:rsidRPr="00154C1C" w:rsidRDefault="00154C1C" w:rsidP="00154C1C">
      <w:pPr>
        <w:ind w:firstLine="0"/>
        <w:rPr>
          <w:rFonts w:eastAsia="Times New Roman"/>
        </w:rPr>
      </w:pPr>
      <w:r w:rsidRPr="00154C1C">
        <w:rPr>
          <w:rFonts w:eastAsia="Times New Roman"/>
        </w:rPr>
        <w:t>“I’ll bet. Don’t insult my intelligence, Laurent. Tell me what you are up to.”</w:t>
      </w:r>
    </w:p>
    <w:p w14:paraId="000FEACF" w14:textId="77777777" w:rsidR="00154C1C" w:rsidRPr="00154C1C" w:rsidRDefault="00154C1C" w:rsidP="00154C1C">
      <w:pPr>
        <w:ind w:firstLine="0"/>
        <w:rPr>
          <w:rFonts w:eastAsia="Times New Roman"/>
        </w:rPr>
      </w:pPr>
      <w:r w:rsidRPr="00154C1C">
        <w:rPr>
          <w:rFonts w:eastAsia="Times New Roman"/>
        </w:rPr>
        <w:t>“Not much, other than the possibility of reopening the issue of Amir’s money.”</w:t>
      </w:r>
    </w:p>
    <w:p w14:paraId="7DAFAE62" w14:textId="77777777" w:rsidR="00154C1C" w:rsidRPr="00154C1C" w:rsidRDefault="00154C1C" w:rsidP="00154C1C">
      <w:pPr>
        <w:ind w:firstLine="0"/>
        <w:rPr>
          <w:rFonts w:eastAsia="Times New Roman"/>
        </w:rPr>
      </w:pPr>
      <w:r w:rsidRPr="00154C1C">
        <w:rPr>
          <w:rFonts w:eastAsia="Times New Roman"/>
        </w:rPr>
        <w:t>“Laurent, I don’t want to deal with Tess and her crew anymore. I think you should get over it too.”</w:t>
      </w:r>
    </w:p>
    <w:p w14:paraId="57C1E5BB" w14:textId="77777777" w:rsidR="00154C1C" w:rsidRPr="00154C1C" w:rsidRDefault="00154C1C" w:rsidP="00154C1C">
      <w:pPr>
        <w:ind w:firstLine="0"/>
        <w:rPr>
          <w:rFonts w:eastAsia="Times New Roman"/>
        </w:rPr>
      </w:pPr>
      <w:r w:rsidRPr="00154C1C">
        <w:rPr>
          <w:rFonts w:eastAsia="Times New Roman"/>
        </w:rPr>
        <w:t>“What if I tell you that Aara’s marriage was a fraud and that we have a good chance of proving it.”</w:t>
      </w:r>
    </w:p>
    <w:p w14:paraId="44970F6D" w14:textId="77777777" w:rsidR="00154C1C" w:rsidRPr="00154C1C" w:rsidRDefault="00154C1C" w:rsidP="00154C1C">
      <w:pPr>
        <w:ind w:firstLine="0"/>
        <w:rPr>
          <w:rFonts w:eastAsia="Times New Roman"/>
        </w:rPr>
      </w:pPr>
      <w:r w:rsidRPr="00154C1C">
        <w:rPr>
          <w:rFonts w:eastAsia="Times New Roman"/>
        </w:rPr>
        <w:t>“What are you driving at?”</w:t>
      </w:r>
    </w:p>
    <w:p w14:paraId="72378FED" w14:textId="77777777" w:rsidR="00154C1C" w:rsidRPr="00154C1C" w:rsidRDefault="00154C1C" w:rsidP="00154C1C">
      <w:pPr>
        <w:ind w:firstLine="0"/>
        <w:rPr>
          <w:rFonts w:eastAsia="Times New Roman"/>
        </w:rPr>
      </w:pPr>
      <w:r w:rsidRPr="00154C1C">
        <w:rPr>
          <w:rFonts w:eastAsia="Times New Roman"/>
        </w:rPr>
        <w:t>“I think that we can grab the money after all.”</w:t>
      </w:r>
    </w:p>
    <w:p w14:paraId="5899744D" w14:textId="77777777" w:rsidR="00154C1C" w:rsidRPr="00154C1C" w:rsidRDefault="00154C1C" w:rsidP="00154C1C">
      <w:pPr>
        <w:ind w:firstLine="0"/>
        <w:rPr>
          <w:rFonts w:eastAsia="Times New Roman"/>
        </w:rPr>
      </w:pPr>
      <w:r w:rsidRPr="00154C1C">
        <w:rPr>
          <w:rFonts w:eastAsia="Times New Roman"/>
        </w:rPr>
        <w:t>“Laurent, now you are scaring me.”</w:t>
      </w:r>
    </w:p>
    <w:p w14:paraId="120F9BE5" w14:textId="77777777" w:rsidR="00154C1C" w:rsidRPr="00154C1C" w:rsidRDefault="00154C1C" w:rsidP="00154C1C">
      <w:pPr>
        <w:ind w:firstLine="0"/>
        <w:rPr>
          <w:rFonts w:eastAsia="Times New Roman"/>
        </w:rPr>
      </w:pPr>
      <w:r w:rsidRPr="00154C1C">
        <w:rPr>
          <w:rFonts w:eastAsia="Times New Roman"/>
        </w:rPr>
        <w:t>“Fadime, are you telling me that you couldn’t use a lot of millions in your bank account.?”</w:t>
      </w:r>
    </w:p>
    <w:p w14:paraId="7BDC6592" w14:textId="77777777" w:rsidR="00154C1C" w:rsidRPr="00154C1C" w:rsidRDefault="00154C1C" w:rsidP="00154C1C">
      <w:pPr>
        <w:ind w:firstLine="0"/>
        <w:rPr>
          <w:rFonts w:eastAsia="Times New Roman"/>
        </w:rPr>
      </w:pPr>
      <w:r w:rsidRPr="00154C1C">
        <w:rPr>
          <w:rFonts w:eastAsia="Times New Roman"/>
        </w:rPr>
        <w:t>“Amir made sure that I would have a nice income.”</w:t>
      </w:r>
    </w:p>
    <w:p w14:paraId="513199E2" w14:textId="77777777" w:rsidR="00154C1C" w:rsidRPr="00154C1C" w:rsidRDefault="00154C1C" w:rsidP="00154C1C">
      <w:pPr>
        <w:ind w:firstLine="0"/>
        <w:rPr>
          <w:rFonts w:eastAsia="Times New Roman"/>
        </w:rPr>
      </w:pPr>
      <w:r w:rsidRPr="00154C1C">
        <w:rPr>
          <w:rFonts w:eastAsia="Times New Roman"/>
        </w:rPr>
        <w:t>“Think about what you could do with a few hundred million more.”</w:t>
      </w:r>
    </w:p>
    <w:p w14:paraId="76E95913" w14:textId="3960BDB3" w:rsidR="00154C1C" w:rsidRPr="00154C1C" w:rsidRDefault="00154C1C" w:rsidP="00154C1C">
      <w:pPr>
        <w:ind w:firstLine="0"/>
        <w:rPr>
          <w:rFonts w:eastAsia="Times New Roman"/>
        </w:rPr>
      </w:pPr>
      <w:r w:rsidRPr="00154C1C">
        <w:rPr>
          <w:rFonts w:eastAsia="Times New Roman"/>
        </w:rPr>
        <w:t xml:space="preserve">“You are incorrigible, Laurent. Now that you are </w:t>
      </w:r>
      <w:r w:rsidR="00EF6635">
        <w:rPr>
          <w:rFonts w:eastAsia="Times New Roman"/>
        </w:rPr>
        <w:t>free</w:t>
      </w:r>
      <w:r w:rsidRPr="00154C1C">
        <w:rPr>
          <w:rFonts w:eastAsia="Times New Roman"/>
        </w:rPr>
        <w:t>, why don’t you keep a low profile?”</w:t>
      </w:r>
    </w:p>
    <w:p w14:paraId="710B3645" w14:textId="5BDE6035" w:rsidR="00154C1C" w:rsidRPr="00154C1C" w:rsidRDefault="00154C1C" w:rsidP="00154C1C">
      <w:pPr>
        <w:ind w:firstLine="0"/>
        <w:rPr>
          <w:rFonts w:eastAsia="Times New Roman"/>
        </w:rPr>
      </w:pPr>
      <w:r w:rsidRPr="00154C1C">
        <w:rPr>
          <w:rFonts w:eastAsia="Times New Roman"/>
        </w:rPr>
        <w:lastRenderedPageBreak/>
        <w:t xml:space="preserve">“You know me, my love. I hate to be bored. I also think </w:t>
      </w:r>
      <w:r w:rsidR="00DC03EC">
        <w:rPr>
          <w:rFonts w:eastAsia="Times New Roman"/>
        </w:rPr>
        <w:t xml:space="preserve">the time has come </w:t>
      </w:r>
      <w:r w:rsidRPr="00154C1C">
        <w:rPr>
          <w:rFonts w:eastAsia="Times New Roman"/>
        </w:rPr>
        <w:t>for revenge. We can’t let Tess and her people get away with what they did. They literally stole your money.”</w:t>
      </w:r>
    </w:p>
    <w:p w14:paraId="562DE562" w14:textId="3F7C6D71" w:rsidR="00154C1C" w:rsidRPr="00154C1C" w:rsidRDefault="00154C1C" w:rsidP="00154C1C">
      <w:pPr>
        <w:ind w:firstLine="0"/>
        <w:rPr>
          <w:rFonts w:eastAsia="Times New Roman"/>
        </w:rPr>
      </w:pPr>
      <w:r w:rsidRPr="00154C1C">
        <w:rPr>
          <w:rFonts w:eastAsia="Times New Roman"/>
        </w:rPr>
        <w:t xml:space="preserve">“Laurent, the money was </w:t>
      </w:r>
      <w:r w:rsidR="00375746">
        <w:rPr>
          <w:rFonts w:eastAsia="Times New Roman"/>
        </w:rPr>
        <w:t xml:space="preserve">meant for </w:t>
      </w:r>
      <w:r w:rsidRPr="00154C1C">
        <w:rPr>
          <w:rFonts w:eastAsia="Times New Roman"/>
        </w:rPr>
        <w:t>Aara in the first place. We were the ones trying to take it for ourselves.”</w:t>
      </w:r>
    </w:p>
    <w:p w14:paraId="39C5C53B" w14:textId="77777777" w:rsidR="00154C1C" w:rsidRPr="00154C1C" w:rsidRDefault="00154C1C" w:rsidP="00154C1C">
      <w:pPr>
        <w:ind w:firstLine="0"/>
        <w:rPr>
          <w:rFonts w:eastAsia="Times New Roman"/>
        </w:rPr>
      </w:pPr>
      <w:r w:rsidRPr="00154C1C">
        <w:rPr>
          <w:rFonts w:eastAsia="Times New Roman"/>
        </w:rPr>
        <w:t>“So? We now have an opportunity to revisit the issue. In any case, wouldn’t it be nice to come to Paris and enjoy my attentions? I miss you. Please come, and we will talk some more.”</w:t>
      </w:r>
    </w:p>
    <w:p w14:paraId="732C4019" w14:textId="77777777" w:rsidR="00154C1C" w:rsidRPr="00154C1C" w:rsidRDefault="00154C1C" w:rsidP="00154C1C">
      <w:pPr>
        <w:ind w:firstLine="0"/>
        <w:rPr>
          <w:rFonts w:eastAsia="Times New Roman"/>
        </w:rPr>
      </w:pPr>
      <w:r w:rsidRPr="00154C1C">
        <w:rPr>
          <w:rFonts w:eastAsia="Times New Roman"/>
        </w:rPr>
        <w:t>“Let me think about it.”</w:t>
      </w:r>
    </w:p>
    <w:p w14:paraId="03A3ECDB" w14:textId="77777777" w:rsidR="00154C1C" w:rsidRPr="00154C1C" w:rsidRDefault="00154C1C" w:rsidP="00154C1C">
      <w:pPr>
        <w:ind w:firstLine="0"/>
        <w:rPr>
          <w:rFonts w:eastAsia="Times New Roman"/>
        </w:rPr>
      </w:pPr>
      <w:r w:rsidRPr="00154C1C">
        <w:rPr>
          <w:rFonts w:eastAsia="Times New Roman"/>
        </w:rPr>
        <w:t>“No need to worry, love. Shortly, a messenger will deliver a first-class ticket for the next flight out of Argentina. Don’t even bother to pack. We will go shopping as soon as you get here.”</w:t>
      </w:r>
    </w:p>
    <w:p w14:paraId="42C24515" w14:textId="77777777" w:rsidR="00154C1C" w:rsidRPr="00154C1C" w:rsidRDefault="00154C1C" w:rsidP="00154C1C">
      <w:pPr>
        <w:ind w:firstLine="0"/>
        <w:rPr>
          <w:rFonts w:eastAsia="Times New Roman"/>
        </w:rPr>
      </w:pPr>
      <w:r w:rsidRPr="00154C1C">
        <w:rPr>
          <w:rFonts w:eastAsia="Times New Roman"/>
        </w:rPr>
        <w:t>“You assume too much, Laurent.”</w:t>
      </w:r>
    </w:p>
    <w:p w14:paraId="31E100F5" w14:textId="5B0ABDAE" w:rsidR="00154C1C" w:rsidRPr="00154C1C" w:rsidRDefault="00154C1C" w:rsidP="00154C1C">
      <w:pPr>
        <w:ind w:firstLine="0"/>
        <w:rPr>
          <w:rFonts w:eastAsia="Times New Roman"/>
        </w:rPr>
      </w:pPr>
      <w:r w:rsidRPr="00154C1C">
        <w:rPr>
          <w:rFonts w:eastAsia="Times New Roman"/>
        </w:rPr>
        <w:t xml:space="preserve">“I am merely lusting after you, love. </w:t>
      </w:r>
      <w:r w:rsidR="00D07B05">
        <w:rPr>
          <w:rFonts w:eastAsia="Times New Roman"/>
        </w:rPr>
        <w:t>Y</w:t>
      </w:r>
      <w:r w:rsidRPr="00154C1C">
        <w:rPr>
          <w:rFonts w:eastAsia="Times New Roman"/>
        </w:rPr>
        <w:t>ou are still gorgeous</w:t>
      </w:r>
      <w:r w:rsidR="00D07B05">
        <w:rPr>
          <w:rFonts w:eastAsia="Times New Roman"/>
        </w:rPr>
        <w:t>,</w:t>
      </w:r>
      <w:r w:rsidR="00D07B05" w:rsidRPr="00D07B05">
        <w:rPr>
          <w:rFonts w:eastAsia="Times New Roman"/>
        </w:rPr>
        <w:t xml:space="preserve"> </w:t>
      </w:r>
      <w:r w:rsidR="00D07B05" w:rsidRPr="00154C1C">
        <w:rPr>
          <w:rFonts w:eastAsia="Times New Roman"/>
        </w:rPr>
        <w:t>I see</w:t>
      </w:r>
      <w:r w:rsidRPr="00154C1C">
        <w:rPr>
          <w:rFonts w:eastAsia="Times New Roman"/>
        </w:rPr>
        <w:t>. I am craving your magnificent breasts. My mouth is salivating, not to mention my loins. Also, I hear you don’t have a boy toy presently. What do you have to lose?”</w:t>
      </w:r>
    </w:p>
    <w:p w14:paraId="1FEE980A" w14:textId="77777777" w:rsidR="00154C1C" w:rsidRPr="00154C1C" w:rsidRDefault="00154C1C" w:rsidP="00154C1C">
      <w:pPr>
        <w:ind w:firstLine="0"/>
        <w:rPr>
          <w:rFonts w:eastAsia="Times New Roman"/>
        </w:rPr>
      </w:pPr>
      <w:r w:rsidRPr="00154C1C">
        <w:rPr>
          <w:rFonts w:eastAsia="Times New Roman"/>
        </w:rPr>
        <w:t>“All right, Laurent. I’ll come, but you better have your act together. I don’t want any trouble.”</w:t>
      </w:r>
    </w:p>
    <w:p w14:paraId="1F4B73BA" w14:textId="77777777" w:rsidR="00154C1C" w:rsidRPr="00154C1C" w:rsidRDefault="00154C1C" w:rsidP="00154C1C">
      <w:pPr>
        <w:ind w:firstLine="0"/>
        <w:rPr>
          <w:rFonts w:eastAsia="Times New Roman"/>
        </w:rPr>
      </w:pPr>
      <w:r w:rsidRPr="00154C1C">
        <w:rPr>
          <w:rFonts w:eastAsia="Times New Roman"/>
        </w:rPr>
        <w:t>“Don’t worry about a thing, my love. Just think what I will do to your yummy body when you get here. I am ravenous.”</w:t>
      </w:r>
    </w:p>
    <w:p w14:paraId="2CA373F9" w14:textId="77777777" w:rsidR="00154C1C" w:rsidRPr="00154C1C" w:rsidRDefault="00154C1C" w:rsidP="00154C1C">
      <w:pPr>
        <w:ind w:firstLine="0"/>
        <w:rPr>
          <w:rFonts w:eastAsia="Times New Roman"/>
        </w:rPr>
      </w:pPr>
      <w:r w:rsidRPr="00154C1C">
        <w:rPr>
          <w:rFonts w:eastAsia="Times New Roman"/>
        </w:rPr>
        <w:t>“Now that you put it that way, how can I resist? I will see you in a couple of days.”</w:t>
      </w:r>
    </w:p>
    <w:p w14:paraId="74DD65A4" w14:textId="71B03A76" w:rsidR="00D30CA9" w:rsidRDefault="00154C1C" w:rsidP="00154C1C">
      <w:pPr>
        <w:ind w:firstLine="0"/>
        <w:rPr>
          <w:rFonts w:eastAsia="Times New Roman"/>
        </w:rPr>
      </w:pPr>
      <w:r w:rsidRPr="00154C1C">
        <w:rPr>
          <w:rFonts w:eastAsia="Times New Roman"/>
        </w:rPr>
        <w:t>“I can’t wait. Please hurry.”</w:t>
      </w:r>
    </w:p>
    <w:p w14:paraId="04C6F96B"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3647EABB" w14:textId="4C2122F9" w:rsidR="005753B4" w:rsidRDefault="008846EF" w:rsidP="008846EF">
      <w:pPr>
        <w:pStyle w:val="Heading1"/>
        <w:numPr>
          <w:ilvl w:val="0"/>
          <w:numId w:val="0"/>
        </w:numPr>
        <w:ind w:left="360"/>
      </w:pPr>
      <w:bookmarkStart w:id="53" w:name="_Toc531973424"/>
      <w:bookmarkStart w:id="54" w:name="_Toc532470356"/>
      <w:r>
        <w:lastRenderedPageBreak/>
        <w:t>8</w:t>
      </w:r>
      <w:r>
        <w:br/>
      </w:r>
      <w:r w:rsidR="006D51A8">
        <w:t>Doing the Homework</w:t>
      </w:r>
      <w:bookmarkEnd w:id="53"/>
      <w:bookmarkEnd w:id="54"/>
    </w:p>
    <w:p w14:paraId="4A268070" w14:textId="4ABD8BFF" w:rsidR="009955A4" w:rsidRPr="009955A4" w:rsidRDefault="00436055" w:rsidP="00C012F6">
      <w:pPr>
        <w:pStyle w:val="NormalNI"/>
      </w:pPr>
      <w:r w:rsidRPr="008846EF">
        <w:t>J</w:t>
      </w:r>
      <w:r w:rsidR="009955A4" w:rsidRPr="009955A4">
        <w:t>ake and the company’s Russian weapons expert</w:t>
      </w:r>
      <w:r w:rsidR="00E205EC" w:rsidRPr="00E205EC">
        <w:t xml:space="preserve"> Alexander Mikhailovich Tukhachevsky</w:t>
      </w:r>
      <w:r w:rsidR="009955A4" w:rsidRPr="009955A4">
        <w:t xml:space="preserve">, </w:t>
      </w:r>
      <w:r w:rsidR="00422110">
        <w:t xml:space="preserve">aka </w:t>
      </w:r>
      <w:r w:rsidR="00B630A2">
        <w:t xml:space="preserve">a less tongue-twisting </w:t>
      </w:r>
      <w:r w:rsidR="009955A4" w:rsidRPr="009955A4">
        <w:t xml:space="preserve">Alex Tuck, did some research and concluded that the most cost-effective fighter jet for their purpose was indeed the Russian made MiG-21 that Claudine suggested. </w:t>
      </w:r>
      <w:r w:rsidR="007509B6">
        <w:t xml:space="preserve">Moreover, </w:t>
      </w:r>
      <w:r w:rsidR="00B630A2">
        <w:t xml:space="preserve">Alex found out that </w:t>
      </w:r>
      <w:r w:rsidR="007509B6">
        <w:t>t</w:t>
      </w:r>
      <w:r w:rsidR="009955A4" w:rsidRPr="009955A4">
        <w:t>he U. S. Air Force simulate</w:t>
      </w:r>
      <w:r w:rsidR="007509B6">
        <w:t>d</w:t>
      </w:r>
      <w:r w:rsidR="009955A4" w:rsidRPr="009955A4">
        <w:t xml:space="preserve"> adversary aircraft to mimic the maneuvering characteristics of the Russian MiG-21 and MiG-29. The former was an older fighter jet, available in great numbers, and was by far the cheape</w:t>
      </w:r>
      <w:r w:rsidR="00E205EC">
        <w:t>r</w:t>
      </w:r>
      <w:r w:rsidR="009955A4" w:rsidRPr="009955A4">
        <w:t xml:space="preserve"> option.</w:t>
      </w:r>
    </w:p>
    <w:p w14:paraId="421A2EF7" w14:textId="7B5BB9DB" w:rsidR="009955A4" w:rsidRPr="009955A4" w:rsidRDefault="009955A4" w:rsidP="00FE322C">
      <w:r w:rsidRPr="009955A4">
        <w:t xml:space="preserve">Before making a commitment, Jake wanted to talk with someone </w:t>
      </w:r>
      <w:r w:rsidR="007509B6">
        <w:t>who</w:t>
      </w:r>
      <w:r w:rsidRPr="009955A4">
        <w:t xml:space="preserve"> could share information on </w:t>
      </w:r>
      <w:r w:rsidR="007509B6">
        <w:t xml:space="preserve">operating </w:t>
      </w:r>
      <w:r w:rsidRPr="009955A4">
        <w:t>the aircraft. He and Alex found an aircraft hobbyist that might be able to help. They drove to a small New Jersey private airport to talk with Jules Berman, aka JB, a wealthy businessman who was a qualified MiG pilot and a collector of warbirds.</w:t>
      </w:r>
    </w:p>
    <w:p w14:paraId="43BDC81D" w14:textId="77777777" w:rsidR="00F54C51" w:rsidRDefault="009955A4" w:rsidP="00FE322C">
      <w:r w:rsidRPr="009955A4">
        <w:t xml:space="preserve">When Jake and Alex arrived at the airport, </w:t>
      </w:r>
      <w:r w:rsidR="00422110">
        <w:t xml:space="preserve">a mechanic told them </w:t>
      </w:r>
      <w:r w:rsidRPr="009955A4">
        <w:t>that Berman was still flying one his planes. Sure enough, a MiG shrieked over</w:t>
      </w:r>
      <w:r w:rsidR="00422110">
        <w:t>h</w:t>
      </w:r>
      <w:r w:rsidRPr="009955A4">
        <w:t xml:space="preserve">ead, </w:t>
      </w:r>
      <w:r w:rsidR="00422110">
        <w:t xml:space="preserve">made an </w:t>
      </w:r>
      <w:r w:rsidRPr="009955A4">
        <w:t xml:space="preserve">almost 90-degree </w:t>
      </w:r>
      <w:r w:rsidR="00422110">
        <w:t xml:space="preserve">move upwards </w:t>
      </w:r>
      <w:r w:rsidRPr="009955A4">
        <w:t xml:space="preserve">and pivoted in mid-air, </w:t>
      </w:r>
      <w:r w:rsidR="00422110">
        <w:t xml:space="preserve">then </w:t>
      </w:r>
      <w:r w:rsidR="006B115C">
        <w:t>inverted</w:t>
      </w:r>
      <w:r w:rsidR="00494B0C">
        <w:t>.</w:t>
      </w:r>
    </w:p>
    <w:p w14:paraId="00374028" w14:textId="2FA061FA" w:rsidR="00F54C51" w:rsidRDefault="00455117" w:rsidP="00C60255">
      <w:pPr>
        <w:pStyle w:val="NormalCenter"/>
        <w:keepLines/>
      </w:pPr>
      <w:r>
        <w:rPr>
          <w:noProof/>
        </w:rPr>
        <w:lastRenderedPageBreak/>
        <w:drawing>
          <wp:inline distT="0" distB="0" distL="0" distR="0" wp14:anchorId="36DB7E00" wp14:editId="4D84AA5E">
            <wp:extent cx="3254569" cy="2039816"/>
            <wp:effectExtent l="0" t="0" r="3175" b="0"/>
            <wp:docPr id="67" name="Picture 67" descr="A plane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ig21-inverted-574x360-560.png"/>
                    <pic:cNvPicPr/>
                  </pic:nvPicPr>
                  <pic:blipFill>
                    <a:blip r:embed="rId23">
                      <a:extLst>
                        <a:ext uri="{28A0092B-C50C-407E-A947-70E740481C1C}">
                          <a14:useLocalDpi xmlns:a14="http://schemas.microsoft.com/office/drawing/2010/main" val="0"/>
                        </a:ext>
                      </a:extLst>
                    </a:blip>
                    <a:stretch>
                      <a:fillRect/>
                    </a:stretch>
                  </pic:blipFill>
                  <pic:spPr>
                    <a:xfrm>
                      <a:off x="0" y="0"/>
                      <a:ext cx="3293020" cy="2063915"/>
                    </a:xfrm>
                    <a:prstGeom prst="rect">
                      <a:avLst/>
                    </a:prstGeom>
                  </pic:spPr>
                </pic:pic>
              </a:graphicData>
            </a:graphic>
          </wp:inline>
        </w:drawing>
      </w:r>
    </w:p>
    <w:p w14:paraId="6E607754" w14:textId="65003A75" w:rsidR="00F54C51" w:rsidRDefault="00FD54E7" w:rsidP="00C60255">
      <w:pPr>
        <w:pStyle w:val="Caption1"/>
        <w:keepLines/>
      </w:pPr>
      <w:r>
        <w:t xml:space="preserve">Source: </w:t>
      </w:r>
      <w:r w:rsidR="009E0584">
        <w:t>Incredible-adventures.com</w:t>
      </w:r>
    </w:p>
    <w:p w14:paraId="659EC7A6" w14:textId="5BDE89D7" w:rsidR="00F54C51" w:rsidRDefault="00DB456B" w:rsidP="00C60255">
      <w:pPr>
        <w:pStyle w:val="Caption2"/>
        <w:keepLines/>
      </w:pPr>
      <w:r>
        <w:t>Inverted MiG-21</w:t>
      </w:r>
    </w:p>
    <w:p w14:paraId="4FA9EB70" w14:textId="77777777" w:rsidR="00DB456B" w:rsidRDefault="00F54C51" w:rsidP="00FE322C">
      <w:r>
        <w:t>Next</w:t>
      </w:r>
      <w:r w:rsidR="006B115C">
        <w:t xml:space="preserve">, </w:t>
      </w:r>
      <w:r>
        <w:t xml:space="preserve">the pilot </w:t>
      </w:r>
      <w:r w:rsidR="009955A4" w:rsidRPr="009955A4">
        <w:t>return</w:t>
      </w:r>
      <w:r w:rsidR="00422110">
        <w:t>ed</w:t>
      </w:r>
      <w:r w:rsidR="009955A4" w:rsidRPr="009955A4">
        <w:t xml:space="preserve"> to a lower altitude</w:t>
      </w:r>
      <w:r w:rsidR="00EF1D53">
        <w:t>,</w:t>
      </w:r>
      <w:r w:rsidR="009955A4" w:rsidRPr="009955A4">
        <w:t xml:space="preserve"> flying </w:t>
      </w:r>
      <w:r w:rsidR="00EF1D53">
        <w:t xml:space="preserve">into </w:t>
      </w:r>
      <w:r w:rsidR="009955A4" w:rsidRPr="009955A4">
        <w:t>a corkscrew. It looked like it was going slam to the ground, but at the last minute, the plane recovered, circled the airport</w:t>
      </w:r>
      <w:r w:rsidR="008D2434">
        <w:t>,</w:t>
      </w:r>
      <w:r w:rsidR="009955A4" w:rsidRPr="009955A4">
        <w:t xml:space="preserve"> and made a noisy landing. </w:t>
      </w:r>
    </w:p>
    <w:p w14:paraId="01889140" w14:textId="035ADBAB" w:rsidR="009955A4" w:rsidRPr="009955A4" w:rsidRDefault="009955A4" w:rsidP="00FE322C">
      <w:r w:rsidRPr="009955A4">
        <w:t>An airport worker wheeled a ladder to the cockpit, and the pilot stepped down to the ground.</w:t>
      </w:r>
    </w:p>
    <w:p w14:paraId="6F38FDB8" w14:textId="650F89FD" w:rsidR="009955A4" w:rsidRPr="009955A4" w:rsidRDefault="009955A4" w:rsidP="00FE322C">
      <w:r w:rsidRPr="009955A4">
        <w:t xml:space="preserve">“Sorry to keep you waiting, gentlemen, JB said. I was trying a new fun </w:t>
      </w:r>
      <w:r w:rsidR="00422110">
        <w:t>routine</w:t>
      </w:r>
      <w:r w:rsidRPr="009955A4">
        <w:t>.”</w:t>
      </w:r>
    </w:p>
    <w:p w14:paraId="786A61E5" w14:textId="7E729067" w:rsidR="009955A4" w:rsidRPr="009955A4" w:rsidRDefault="009955A4" w:rsidP="00FE322C">
      <w:r w:rsidRPr="009955A4">
        <w:t xml:space="preserve">“For a moment, I thought you were going to crash,” Jake said as he shook the man’s hand. “I am Jake Vickers, and this is my colleague Alex </w:t>
      </w:r>
      <w:r w:rsidR="00EF1D53" w:rsidRPr="009955A4">
        <w:t>Tukh</w:t>
      </w:r>
      <w:r w:rsidR="00EF1D53">
        <w:t>achevsky</w:t>
      </w:r>
      <w:r w:rsidRPr="009955A4">
        <w:t>.”</w:t>
      </w:r>
    </w:p>
    <w:p w14:paraId="243A82B5" w14:textId="77777777" w:rsidR="009955A4" w:rsidRPr="009955A4" w:rsidRDefault="009955A4" w:rsidP="00FE322C">
      <w:r w:rsidRPr="009955A4">
        <w:t>“Let’s go cool off in the bar,” Berman said while handing the flight helmet to an attendant.”</w:t>
      </w:r>
    </w:p>
    <w:p w14:paraId="73B51E9C" w14:textId="77777777" w:rsidR="009955A4" w:rsidRPr="009955A4" w:rsidRDefault="009955A4" w:rsidP="00FE322C">
      <w:r w:rsidRPr="009955A4">
        <w:t>“That was an impressive demonstration,” Jake said.</w:t>
      </w:r>
    </w:p>
    <w:p w14:paraId="0664441B" w14:textId="63350E70" w:rsidR="009955A4" w:rsidRPr="009955A4" w:rsidRDefault="009955A4" w:rsidP="00FE322C">
      <w:r w:rsidRPr="009955A4">
        <w:t>“</w:t>
      </w:r>
      <w:r w:rsidR="00B630A2">
        <w:t xml:space="preserve">Flying that thing is a blast, but it’s </w:t>
      </w:r>
      <w:r w:rsidRPr="009955A4">
        <w:t xml:space="preserve">it an expensive and dangerous </w:t>
      </w:r>
      <w:r w:rsidR="00422110">
        <w:t>hobby</w:t>
      </w:r>
      <w:r w:rsidRPr="009955A4">
        <w:t>,” Berman said. “I love to do this, but I don’t claim that flying that thing is for everybody. It’s kind of crazy, not to mention expensive.”</w:t>
      </w:r>
    </w:p>
    <w:p w14:paraId="4F9575FB" w14:textId="59C3DE2C" w:rsidR="009955A4" w:rsidRPr="009955A4" w:rsidRDefault="009955A4" w:rsidP="00FE322C">
      <w:r w:rsidRPr="009955A4">
        <w:t>The three men settled at the airport’s watering hole</w:t>
      </w:r>
      <w:r w:rsidR="00B630A2">
        <w:t xml:space="preserve"> and </w:t>
      </w:r>
      <w:r w:rsidRPr="009955A4">
        <w:t>Jake bought beers.</w:t>
      </w:r>
    </w:p>
    <w:p w14:paraId="33DC0489" w14:textId="5203937D" w:rsidR="009955A4" w:rsidRPr="009955A4" w:rsidRDefault="009955A4" w:rsidP="00FE322C">
      <w:r w:rsidRPr="009955A4">
        <w:t xml:space="preserve">“I now see why </w:t>
      </w:r>
      <w:r w:rsidR="00422110">
        <w:t xml:space="preserve">they </w:t>
      </w:r>
      <w:r w:rsidRPr="009955A4">
        <w:t xml:space="preserve">recommended </w:t>
      </w:r>
      <w:r w:rsidR="00422110">
        <w:t xml:space="preserve">you </w:t>
      </w:r>
      <w:r w:rsidRPr="009955A4">
        <w:t>as someone that knows a lot about these planes, Mr. Berman.”</w:t>
      </w:r>
    </w:p>
    <w:p w14:paraId="1AA6DA42" w14:textId="77777777" w:rsidR="009955A4" w:rsidRPr="009955A4" w:rsidRDefault="009955A4" w:rsidP="00FE322C">
      <w:r w:rsidRPr="009955A4">
        <w:lastRenderedPageBreak/>
        <w:t>“Call me JB, the man said.” He took a sip of beer. “I have two MiG-21s, and I fly them at least a couple of days a month. On the surface, they seem cheap, but in fact, they’re expensive as hell to run. I’ve seen airworthy MiG-21’s going for as little as about 50 thousand, although the latest version with low hours and some updates will probably sell for $150,000 a copy. However, the seller is often on the other side of the planet, you need to transport the aircraft to where you live, and no one will let you fly it to the U. S. as it is a genuine threat to commercial aircraft. These fighter planes are still serving aircraft in some places, so your prospective purchase might come complete with a GSh-23 autocannon, which you cannot import, so you can expect the Feds to require its removal.”</w:t>
      </w:r>
    </w:p>
    <w:p w14:paraId="0E0FCB54" w14:textId="77777777" w:rsidR="009955A4" w:rsidRPr="009955A4" w:rsidRDefault="009955A4" w:rsidP="00FE322C">
      <w:r w:rsidRPr="009955A4">
        <w:t>“That’s no problem,” Jake said. “We certainly don’t need any real weapons for war games.”</w:t>
      </w:r>
    </w:p>
    <w:p w14:paraId="0EF81595" w14:textId="77777777" w:rsidR="009955A4" w:rsidRPr="009955A4" w:rsidRDefault="009955A4" w:rsidP="00FE322C">
      <w:r w:rsidRPr="009955A4">
        <w:t>“In any case,” Berman continued, “these aircraft are expensive to operate for the average person. They guzzle fuel; they need specialized and rare parts, there are almost no mechanics in the USA who know how to work on them, and they require constant upkeep.”</w:t>
      </w:r>
    </w:p>
    <w:p w14:paraId="5E60B438" w14:textId="0AFDC6B9" w:rsidR="009955A4" w:rsidRPr="009955A4" w:rsidRDefault="009955A4" w:rsidP="00FE322C">
      <w:r w:rsidRPr="009955A4">
        <w:t xml:space="preserve">Alex interjected. “The MIG-21 </w:t>
      </w:r>
      <w:r w:rsidR="00E205EC">
        <w:t>is still</w:t>
      </w:r>
      <w:r w:rsidRPr="009955A4">
        <w:t xml:space="preserve"> a popular top of the line fighter jet, so a lot of parts are relatively inexpensive if you know where to look. Many of the countries that own the</w:t>
      </w:r>
      <w:r w:rsidR="00422110">
        <w:t xml:space="preserve"> planes </w:t>
      </w:r>
      <w:r w:rsidRPr="009955A4">
        <w:t>kept up with necessary upgrades.”</w:t>
      </w:r>
    </w:p>
    <w:p w14:paraId="3EEE9FEF" w14:textId="77777777" w:rsidR="009955A4" w:rsidRPr="009955A4" w:rsidRDefault="009955A4" w:rsidP="00FE322C">
      <w:r w:rsidRPr="009955A4">
        <w:t>“How can you reduce the cost of flying these things?” Jake asked.</w:t>
      </w:r>
    </w:p>
    <w:p w14:paraId="637A7AA0" w14:textId="6E38E10A" w:rsidR="009955A4" w:rsidRPr="009955A4" w:rsidRDefault="009955A4" w:rsidP="00FE322C">
      <w:r w:rsidRPr="009955A4">
        <w:t xml:space="preserve">JB thought for a moment. “If you get a cream puff MiG already licensed and flying, with all the radio and avionics set up, and fly it conservatively </w:t>
      </w:r>
      <w:bookmarkStart w:id="55" w:name="_Hlk525997017"/>
      <w:r w:rsidRPr="009955A4">
        <w:t xml:space="preserve">– </w:t>
      </w:r>
      <w:bookmarkEnd w:id="55"/>
      <w:r w:rsidRPr="009955A4">
        <w:t xml:space="preserve">although I don’t know who in their right mind would fly a MIG-21 conservatively </w:t>
      </w:r>
      <w:r w:rsidR="00422110" w:rsidRPr="00422110">
        <w:t xml:space="preserve">– </w:t>
      </w:r>
      <w:r w:rsidRPr="009955A4">
        <w:t>you could probably manage the operating costs to around $5,000 an hour. Now, remember, this is operating expense, we haven't broken anything yet; things break, expensive things. Nor does it include the cost of ownership such as airport space, hangar or insurance.”</w:t>
      </w:r>
    </w:p>
    <w:p w14:paraId="6CBF2E0E" w14:textId="05893157" w:rsidR="009955A4" w:rsidRPr="009955A4" w:rsidRDefault="009955A4" w:rsidP="00FE322C">
      <w:r w:rsidRPr="009955A4">
        <w:t xml:space="preserve">“That’s still much cheaper than running a current Air Force </w:t>
      </w:r>
      <w:r w:rsidR="007509B6">
        <w:t>j</w:t>
      </w:r>
      <w:r w:rsidRPr="009955A4">
        <w:t>et</w:t>
      </w:r>
      <w:r w:rsidR="007509B6">
        <w:t xml:space="preserve"> fighter</w:t>
      </w:r>
      <w:r w:rsidRPr="009955A4">
        <w:t>,” Jake said. “The F-1</w:t>
      </w:r>
      <w:r w:rsidR="005D7B62">
        <w:t>5</w:t>
      </w:r>
      <w:r w:rsidRPr="009955A4">
        <w:t xml:space="preserve"> costs 23,00 dollars per hour to fly. That’s where the competitive advantage </w:t>
      </w:r>
      <w:r w:rsidR="00DA1017">
        <w:t xml:space="preserve">of </w:t>
      </w:r>
      <w:r w:rsidRPr="009955A4">
        <w:t>the MiG comes in.”</w:t>
      </w:r>
    </w:p>
    <w:p w14:paraId="7D56B86F" w14:textId="60517124" w:rsidR="009955A4" w:rsidRPr="009955A4" w:rsidRDefault="009955A4" w:rsidP="00FE322C">
      <w:r w:rsidRPr="009955A4">
        <w:lastRenderedPageBreak/>
        <w:t xml:space="preserve">“Well, you have a commercial enterprise, it probably makes sense </w:t>
      </w:r>
      <w:r w:rsidR="008D2434">
        <w:t>t</w:t>
      </w:r>
      <w:r w:rsidR="00DA1017">
        <w:t xml:space="preserve">o </w:t>
      </w:r>
      <w:r w:rsidRPr="009955A4">
        <w:t>you. I hope you succeed.”</w:t>
      </w:r>
    </w:p>
    <w:p w14:paraId="02EE6327" w14:textId="77777777" w:rsidR="009955A4" w:rsidRPr="009955A4" w:rsidRDefault="009955A4" w:rsidP="00FE322C">
      <w:r w:rsidRPr="009955A4">
        <w:t>Jake and Alex shook hands with Berman. “Thank you, sir,” Jake said. “You have been very helpful. Enjoy your planes.”</w:t>
      </w:r>
    </w:p>
    <w:p w14:paraId="0E5E8725" w14:textId="77777777" w:rsidR="009955A4" w:rsidRPr="009955A4" w:rsidRDefault="009955A4" w:rsidP="00FE322C">
      <w:r w:rsidRPr="009955A4">
        <w:t>“You too. Good luck gentlemen. I wish you well.”</w:t>
      </w:r>
    </w:p>
    <w:p w14:paraId="5B733DDB" w14:textId="77777777" w:rsidR="009955A4" w:rsidRPr="009955A4" w:rsidRDefault="009955A4" w:rsidP="00FE322C">
      <w:r w:rsidRPr="009955A4">
        <w:t>On the way to the car, Alex asked: “Are we going to buy the MiGs from Draken?”</w:t>
      </w:r>
    </w:p>
    <w:p w14:paraId="6F18D9DD" w14:textId="61C3D4F0" w:rsidR="009955A4" w:rsidRPr="009955A4" w:rsidRDefault="009955A4" w:rsidP="00FE322C">
      <w:r w:rsidRPr="009955A4">
        <w:t xml:space="preserve">“No. We will buy the planes from Romania. They </w:t>
      </w:r>
      <w:r w:rsidR="005D7B62">
        <w:t>are divesting their MiG-21s</w:t>
      </w:r>
      <w:r w:rsidR="005D7B62" w:rsidRPr="009955A4">
        <w:t xml:space="preserve"> </w:t>
      </w:r>
      <w:r w:rsidR="005D7B62">
        <w:t xml:space="preserve">and </w:t>
      </w:r>
      <w:r w:rsidRPr="009955A4">
        <w:t xml:space="preserve">upgrading to </w:t>
      </w:r>
      <w:r w:rsidR="005D7B62">
        <w:t xml:space="preserve">surplus </w:t>
      </w:r>
      <w:r w:rsidRPr="009955A4">
        <w:t>F-1</w:t>
      </w:r>
      <w:r w:rsidR="005D7B62">
        <w:t>6</w:t>
      </w:r>
      <w:r w:rsidRPr="009955A4">
        <w:t xml:space="preserve">s </w:t>
      </w:r>
      <w:r w:rsidR="005D7B62">
        <w:t xml:space="preserve">from </w:t>
      </w:r>
      <w:r w:rsidRPr="009955A4">
        <w:t xml:space="preserve">Portugal. Our people have a contract to ferry the new planes to </w:t>
      </w:r>
      <w:r w:rsidR="005D7B62">
        <w:t>R</w:t>
      </w:r>
      <w:r w:rsidRPr="009955A4">
        <w:t>omania. They will return with the newly acquired MiGs to a base in Spain that I am leasing.”</w:t>
      </w:r>
    </w:p>
    <w:p w14:paraId="276AF54A" w14:textId="77777777" w:rsidR="009955A4" w:rsidRPr="009955A4" w:rsidRDefault="009955A4" w:rsidP="00FE322C">
      <w:r w:rsidRPr="009955A4">
        <w:t>“Why go to Spain?”</w:t>
      </w:r>
    </w:p>
    <w:p w14:paraId="4D50D10D" w14:textId="0ED83DC9" w:rsidR="009955A4" w:rsidRPr="009955A4" w:rsidRDefault="009955A4" w:rsidP="00FE322C">
      <w:r w:rsidRPr="009955A4">
        <w:t xml:space="preserve">“It will be cheaper to operate there for </w:t>
      </w:r>
      <w:r w:rsidR="00422110">
        <w:t xml:space="preserve">the </w:t>
      </w:r>
      <w:r w:rsidRPr="009955A4">
        <w:t xml:space="preserve">six months </w:t>
      </w:r>
      <w:r w:rsidR="00422110">
        <w:t xml:space="preserve">of </w:t>
      </w:r>
      <w:r w:rsidRPr="009955A4">
        <w:t>training, and it will also be good for secrecy. I don’t want competitors to find out what we are up to.”</w:t>
      </w:r>
    </w:p>
    <w:p w14:paraId="3070D044" w14:textId="77777777" w:rsidR="009955A4" w:rsidRPr="009955A4" w:rsidRDefault="009955A4" w:rsidP="00FE322C">
      <w:r w:rsidRPr="009955A4">
        <w:t>“How are we going to transport the jets across the Atlantic when the time comes? We can’t do in-air refueling.”</w:t>
      </w:r>
    </w:p>
    <w:p w14:paraId="72F293CC" w14:textId="77777777" w:rsidR="009955A4" w:rsidRPr="009955A4" w:rsidRDefault="009955A4" w:rsidP="00FE322C">
      <w:r w:rsidRPr="009955A4">
        <w:t>“We will put the planes on a car freighter. In any case, I don’t want to wear out the equipment to cross the pond.”</w:t>
      </w:r>
    </w:p>
    <w:p w14:paraId="5F1CE3CE" w14:textId="795384DA" w:rsidR="009955A4" w:rsidRPr="009955A4" w:rsidRDefault="009955A4" w:rsidP="00FE322C">
      <w:r w:rsidRPr="009955A4">
        <w:t>“Okay, what now?”</w:t>
      </w:r>
    </w:p>
    <w:p w14:paraId="725C48D9" w14:textId="77777777" w:rsidR="009955A4" w:rsidRPr="009955A4" w:rsidRDefault="009955A4" w:rsidP="00FE322C">
      <w:r w:rsidRPr="009955A4">
        <w:t>“We will go to Russia and recruit an experienced instructor and a skilled maintenance crew. On the way back, we will pick up some Israeli techs who have upgraded the avionics of this type plane before. We set up shop in Spain and get to work.”</w:t>
      </w:r>
    </w:p>
    <w:p w14:paraId="5963A611" w14:textId="1A69FAD3" w:rsidR="009955A4" w:rsidRPr="009955A4" w:rsidRDefault="009955A4" w:rsidP="00FE322C">
      <w:r w:rsidRPr="009955A4">
        <w:t>Alex’s mind was spinning. “You think big, Jake. I hope your plan works.”</w:t>
      </w:r>
    </w:p>
    <w:p w14:paraId="5FC6E9B9" w14:textId="6EC82AB8" w:rsidR="00EF54CC" w:rsidRDefault="009955A4" w:rsidP="00FE322C">
      <w:r w:rsidRPr="009955A4">
        <w:t>“Me too, Alex. Me too.”</w:t>
      </w:r>
    </w:p>
    <w:p w14:paraId="5D0AD092"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26953868" w14:textId="1979F911" w:rsidR="00E942FF" w:rsidRDefault="001464F9" w:rsidP="001464F9">
      <w:pPr>
        <w:pStyle w:val="Heading1"/>
        <w:numPr>
          <w:ilvl w:val="0"/>
          <w:numId w:val="0"/>
        </w:numPr>
        <w:ind w:left="360"/>
      </w:pPr>
      <w:bookmarkStart w:id="56" w:name="_Toc531973425"/>
      <w:bookmarkStart w:id="57" w:name="_Toc532470357"/>
      <w:r>
        <w:lastRenderedPageBreak/>
        <w:t>9</w:t>
      </w:r>
      <w:r>
        <w:br/>
      </w:r>
      <w:r w:rsidR="00E942FF">
        <w:t>Reunion</w:t>
      </w:r>
      <w:bookmarkEnd w:id="56"/>
      <w:bookmarkEnd w:id="57"/>
    </w:p>
    <w:p w14:paraId="26CF10FA" w14:textId="66C38F02" w:rsidR="00425769" w:rsidRPr="00425769" w:rsidRDefault="00436055" w:rsidP="00C012F6">
      <w:pPr>
        <w:pStyle w:val="NormalNI"/>
      </w:pPr>
      <w:r w:rsidRPr="001464F9">
        <w:t>L</w:t>
      </w:r>
      <w:r w:rsidR="00425769" w:rsidRPr="00425769">
        <w:t xml:space="preserve">aurent Belcour beamed when Fadime arrived at the Georges de Gaulle airport in Paris. He marveled at how </w:t>
      </w:r>
      <w:r w:rsidR="00676DE1">
        <w:t xml:space="preserve">she </w:t>
      </w:r>
      <w:r w:rsidR="00425769" w:rsidRPr="00425769">
        <w:t xml:space="preserve">managed to look fresh and gorgeous after a long trip, her smile </w:t>
      </w:r>
      <w:r w:rsidR="00493761">
        <w:t>revealing</w:t>
      </w:r>
      <w:r w:rsidR="00425769" w:rsidRPr="00425769">
        <w:t xml:space="preserve"> that she was happy to be there. Laurent kissed her</w:t>
      </w:r>
      <w:r w:rsidR="00676DE1">
        <w:t xml:space="preserve"> on her cheek</w:t>
      </w:r>
      <w:r w:rsidR="00425769" w:rsidRPr="00425769">
        <w:t xml:space="preserve">, took her hand and led her to a </w:t>
      </w:r>
      <w:r w:rsidR="00493761">
        <w:t xml:space="preserve">Mercedes </w:t>
      </w:r>
      <w:r w:rsidR="00425769" w:rsidRPr="00425769">
        <w:t>limousine.</w:t>
      </w:r>
    </w:p>
    <w:p w14:paraId="70CB0070" w14:textId="77777777" w:rsidR="00425769" w:rsidRPr="00425769" w:rsidRDefault="00425769" w:rsidP="00425769">
      <w:r w:rsidRPr="00425769">
        <w:t>“What about my luggage, Laurent?”</w:t>
      </w:r>
    </w:p>
    <w:p w14:paraId="36DCBCAD" w14:textId="77777777" w:rsidR="00425769" w:rsidRPr="00425769" w:rsidRDefault="00425769" w:rsidP="00425769">
      <w:r w:rsidRPr="00425769">
        <w:t>“Don’t worry, my love. I have arranged for one of my men to pick it up and take it my apartment. Later in the week, we will go to my chateau.”</w:t>
      </w:r>
    </w:p>
    <w:p w14:paraId="4D3F1994" w14:textId="77777777" w:rsidR="00425769" w:rsidRPr="00425769" w:rsidRDefault="00425769" w:rsidP="00425769">
      <w:r w:rsidRPr="00425769">
        <w:t>“I am glad we are going to spend a few days in Paris. I miss the food and the shopping, of course.”</w:t>
      </w:r>
    </w:p>
    <w:p w14:paraId="08C52FB7" w14:textId="77777777" w:rsidR="00425769" w:rsidRPr="00425769" w:rsidRDefault="00425769" w:rsidP="00425769">
      <w:r w:rsidRPr="00425769">
        <w:t>“You can shop to your heart’s content, my dear, but first we need to catch up with each other.”</w:t>
      </w:r>
    </w:p>
    <w:p w14:paraId="0FC43701" w14:textId="77777777" w:rsidR="00425769" w:rsidRPr="00425769" w:rsidRDefault="00425769" w:rsidP="00425769">
      <w:r w:rsidRPr="00425769">
        <w:t>“I thought you knew everything that’s going on in my life. Not much, I am afraid. Things have been boring lately.”</w:t>
      </w:r>
    </w:p>
    <w:p w14:paraId="757EEBB0" w14:textId="77777777" w:rsidR="00425769" w:rsidRPr="00425769" w:rsidRDefault="00425769" w:rsidP="00425769">
      <w:r w:rsidRPr="00425769">
        <w:t>“We will remedy that in no time. Are you hungry?”</w:t>
      </w:r>
    </w:p>
    <w:p w14:paraId="2124C656" w14:textId="77777777" w:rsidR="00425769" w:rsidRPr="00425769" w:rsidRDefault="00425769" w:rsidP="00425769">
      <w:r w:rsidRPr="00425769">
        <w:t>“Yes, I am. I can’t stand airplane food.”</w:t>
      </w:r>
    </w:p>
    <w:p w14:paraId="1AD98D6A" w14:textId="77777777" w:rsidR="00425769" w:rsidRPr="00425769" w:rsidRDefault="00425769" w:rsidP="00425769">
      <w:r w:rsidRPr="00425769">
        <w:t>Laurent opened the window separating the passengers from the driver.</w:t>
      </w:r>
    </w:p>
    <w:p w14:paraId="2712C984" w14:textId="77777777" w:rsidR="00425769" w:rsidRPr="00425769" w:rsidRDefault="00425769" w:rsidP="00425769">
      <w:r w:rsidRPr="00425769">
        <w:t>“Pierre, take us to Le Petit Canard in Pigalle.”</w:t>
      </w:r>
    </w:p>
    <w:p w14:paraId="16C994AA" w14:textId="3412EF6C" w:rsidR="00425769" w:rsidRPr="00425769" w:rsidRDefault="00425769" w:rsidP="00425769">
      <w:r w:rsidRPr="00425769">
        <w:t>“Oui Monsieur,” said the driver.</w:t>
      </w:r>
    </w:p>
    <w:p w14:paraId="4E58EAB7" w14:textId="3DDE6AAD" w:rsidR="00425769" w:rsidRPr="00425769" w:rsidRDefault="00425769" w:rsidP="00425769">
      <w:r w:rsidRPr="00425769">
        <w:lastRenderedPageBreak/>
        <w:t xml:space="preserve">Laurent and Fadime walked into the restaurant and were greeted effusively by the Maire D’ who </w:t>
      </w:r>
      <w:r w:rsidR="00375746">
        <w:t xml:space="preserve">obviously </w:t>
      </w:r>
      <w:r w:rsidRPr="00425769">
        <w:t>knew them. He led the</w:t>
      </w:r>
      <w:r w:rsidR="00493761">
        <w:t xml:space="preserve"> couple </w:t>
      </w:r>
      <w:r w:rsidRPr="00425769">
        <w:t xml:space="preserve">to the best table in the </w:t>
      </w:r>
      <w:r w:rsidR="00493761">
        <w:t xml:space="preserve">dining room </w:t>
      </w:r>
      <w:r w:rsidRPr="00425769">
        <w:t>and asked them about drinks. Laurent ordered champagne. The waiter gave them menus.</w:t>
      </w:r>
    </w:p>
    <w:p w14:paraId="443147B8" w14:textId="77777777" w:rsidR="00425769" w:rsidRPr="00425769" w:rsidRDefault="00425769" w:rsidP="00425769">
      <w:r w:rsidRPr="00425769">
        <w:t>“I am starved, Fadime said, as she perused the offerings.”</w:t>
      </w:r>
    </w:p>
    <w:p w14:paraId="3199447F" w14:textId="144A3380" w:rsidR="00425769" w:rsidRPr="00425769" w:rsidRDefault="00425769" w:rsidP="00425769">
      <w:r w:rsidRPr="00425769">
        <w:t xml:space="preserve">“I am starved too,” Laurent said, “but not for food. I have been craving getting my hands </w:t>
      </w:r>
      <w:r w:rsidR="00493761">
        <w:t xml:space="preserve">and lips </w:t>
      </w:r>
      <w:r w:rsidRPr="00425769">
        <w:t>on your beautiful breasts.”</w:t>
      </w:r>
    </w:p>
    <w:p w14:paraId="5FE59021" w14:textId="77777777" w:rsidR="00425769" w:rsidRPr="00425769" w:rsidRDefault="00425769" w:rsidP="00425769">
      <w:r w:rsidRPr="00425769">
        <w:t>“One thing at a time, you beast,” Fadime said as she slapped his wrist.</w:t>
      </w:r>
    </w:p>
    <w:p w14:paraId="04D73395" w14:textId="77777777" w:rsidR="00425769" w:rsidRPr="00425769" w:rsidRDefault="00425769" w:rsidP="00425769">
      <w:r w:rsidRPr="00425769">
        <w:t>“Alas, I have no choice but wait. Life is cruel.”</w:t>
      </w:r>
    </w:p>
    <w:p w14:paraId="4EE29CB1" w14:textId="3F4141B1" w:rsidR="00425769" w:rsidRPr="00425769" w:rsidRDefault="00425769" w:rsidP="00425769">
      <w:r w:rsidRPr="00425769">
        <w:t>Fadime took a sip of champagne. “I have to admit that I was worried about your being locked in that awful jail. I didn’t expect you to be released</w:t>
      </w:r>
      <w:r w:rsidR="008D2434">
        <w:t xml:space="preserve"> any time soon</w:t>
      </w:r>
      <w:r w:rsidRPr="00425769">
        <w:t>, yet here you are. That was quite a feat. How did you do it?”</w:t>
      </w:r>
    </w:p>
    <w:p w14:paraId="66A209AA" w14:textId="77777777" w:rsidR="00425769" w:rsidRPr="00425769" w:rsidRDefault="00425769" w:rsidP="00425769">
      <w:r w:rsidRPr="00425769">
        <w:t>“Simple. We found a couple of jihadists on the way to the gallows in Iraq who confessed to hiding the bombs in my basement. Now they are comfortably resting in a French jail. Not a bad way to escape execution.”</w:t>
      </w:r>
    </w:p>
    <w:p w14:paraId="7159B704" w14:textId="77777777" w:rsidR="00425769" w:rsidRPr="00425769" w:rsidRDefault="00425769" w:rsidP="00425769">
      <w:r w:rsidRPr="00425769">
        <w:t>“You must think I am stupid, Laurent. I know you tried to wipe out Tess and her people with one of your bombs. Unfortunately, that ticked her off, and she came after you with her crew and the French security forces. You are lucky that Italian girl didn’t shoot you.”</w:t>
      </w:r>
    </w:p>
    <w:p w14:paraId="19CF02C0" w14:textId="3A543123" w:rsidR="00425769" w:rsidRPr="00425769" w:rsidRDefault="00425769" w:rsidP="00425769">
      <w:r w:rsidRPr="00425769">
        <w:t xml:space="preserve">“She did shoot me in the ear. Her name was Giuliana, and it turned out that she was my irate long-lost daughter. I didn’t appreciate meeting her like that </w:t>
      </w:r>
      <w:r w:rsidR="00493761" w:rsidRPr="00493761">
        <w:t xml:space="preserve">– </w:t>
      </w:r>
      <w:r w:rsidRPr="00425769">
        <w:t>at all.”</w:t>
      </w:r>
    </w:p>
    <w:p w14:paraId="35A9419D" w14:textId="1C805CF6" w:rsidR="00425769" w:rsidRPr="00425769" w:rsidRDefault="00425769" w:rsidP="00425769">
      <w:r w:rsidRPr="00425769">
        <w:t xml:space="preserve">“No matter, you are creative enough to pin your sins on other people, and </w:t>
      </w:r>
      <w:r w:rsidR="00375746">
        <w:t xml:space="preserve">I am glad </w:t>
      </w:r>
      <w:r w:rsidRPr="00425769">
        <w:t>you are out of jail.”</w:t>
      </w:r>
    </w:p>
    <w:p w14:paraId="3946F0EA" w14:textId="77777777" w:rsidR="00425769" w:rsidRPr="00425769" w:rsidRDefault="00425769" w:rsidP="00425769">
      <w:r w:rsidRPr="00425769">
        <w:t>“You are hurting my feelings, my love. You shouldn’t attribute such nefarious deeds to me.”</w:t>
      </w:r>
    </w:p>
    <w:p w14:paraId="7195026B" w14:textId="77777777" w:rsidR="00425769" w:rsidRPr="00425769" w:rsidRDefault="00425769" w:rsidP="00425769">
      <w:r w:rsidRPr="00425769">
        <w:t>Fadime smiled. “You are incorrigible, Laurent. Let’s eat.”</w:t>
      </w:r>
    </w:p>
    <w:p w14:paraId="7C8AB2A9" w14:textId="77777777" w:rsidR="00425769" w:rsidRPr="00425769" w:rsidRDefault="00425769" w:rsidP="00425769">
      <w:r w:rsidRPr="00425769">
        <w:t>Laurent hailed the waiter and ordered dinner.</w:t>
      </w:r>
    </w:p>
    <w:p w14:paraId="6FF4FDE5" w14:textId="77777777" w:rsidR="00425769" w:rsidRPr="00425769" w:rsidRDefault="00425769" w:rsidP="00425769">
      <w:r w:rsidRPr="00425769">
        <w:t xml:space="preserve">The food made up for the revolting fare that Fadime turned down on the plane. She had duck a l’orange, mashed potatoes with chestnuts, mushrooms, and green beans. Laurent had confit of duck, fried potatoes, </w:t>
      </w:r>
      <w:r w:rsidRPr="00425769">
        <w:lastRenderedPageBreak/>
        <w:t>mushrooms, and salad. For dessert, they had a rum baba and crème brûlée.</w:t>
      </w:r>
    </w:p>
    <w:p w14:paraId="24BD27D0" w14:textId="77777777" w:rsidR="00425769" w:rsidRPr="00425769" w:rsidRDefault="00425769" w:rsidP="00425769">
      <w:r w:rsidRPr="00425769">
        <w:t>“It is good to be back to civilization,” Fadime proclaimed.</w:t>
      </w:r>
    </w:p>
    <w:p w14:paraId="07AD2684" w14:textId="141C9D4D" w:rsidR="00425769" w:rsidRPr="00425769" w:rsidRDefault="00425769" w:rsidP="00425769">
      <w:r w:rsidRPr="00425769">
        <w:t>Back at Laurent’s large apartment, they had a little bit of cognac and retired. Once in bed, Fadime grabbed her large vibrator which she always used before sex, but Laurent took the tool away from her. She protested, but he was determined to wean her away from the annoying implement. He got on top of her, kissed her hungrily, and spent some time caressing and kissing Fadime’s delectable breasts. He used his lovemaking skills to made sure that she had several orgasms. He finally got off her and offered her a glass of champagne.</w:t>
      </w:r>
    </w:p>
    <w:p w14:paraId="18AB422A" w14:textId="4E40B7CA" w:rsidR="00425769" w:rsidRPr="00425769" w:rsidRDefault="00425769" w:rsidP="00425769">
      <w:r w:rsidRPr="00425769">
        <w:t xml:space="preserve">Fadime wasn’t happy that her routine was disturbed but had to admit that Laurent’s lovemaking was </w:t>
      </w:r>
      <w:r w:rsidR="00493761">
        <w:t xml:space="preserve">still </w:t>
      </w:r>
      <w:r w:rsidRPr="00425769">
        <w:t xml:space="preserve">quite adequate. He soon fell asleep, but she stayed awake for a while. She now regretted getting back with him. Laurent didn’t know that she had warned Tess about Laurent’s plan to release a dirty bomb in SRD’s </w:t>
      </w:r>
      <w:r w:rsidR="00DA1017">
        <w:t xml:space="preserve">Paris </w:t>
      </w:r>
      <w:r w:rsidRPr="00425769">
        <w:t>offices that under the right circumstances would have killed or injured most of the staff. She had also facilitated the raid of Laurent’s chateau by Tess’s team and the French Sûreté that led to his imprisonment. Fadime hated Tess, holding her responsible for driving her brother Amir mad and causing his death, but she wasn’t keen on risking legal problems that would have jeopardized her comfortable lifestyle. If Laurent learned of her betrayal, Fadime knew it would not end well.</w:t>
      </w:r>
    </w:p>
    <w:p w14:paraId="4EDFEC77"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296D4870" w14:textId="688F2A80" w:rsidR="00591B3B" w:rsidRDefault="001464F9" w:rsidP="001464F9">
      <w:pPr>
        <w:pStyle w:val="Heading1"/>
        <w:numPr>
          <w:ilvl w:val="0"/>
          <w:numId w:val="0"/>
        </w:numPr>
        <w:ind w:left="360"/>
      </w:pPr>
      <w:bookmarkStart w:id="58" w:name="_Toc531973426"/>
      <w:bookmarkStart w:id="59" w:name="_Toc532470358"/>
      <w:r>
        <w:lastRenderedPageBreak/>
        <w:t>10</w:t>
      </w:r>
      <w:r>
        <w:br/>
      </w:r>
      <w:r w:rsidR="006D51A8">
        <w:t>Funding</w:t>
      </w:r>
      <w:r w:rsidR="00591B3B">
        <w:t xml:space="preserve"> the </w:t>
      </w:r>
      <w:r w:rsidR="00591B3B" w:rsidRPr="00E82B68">
        <w:t>Project</w:t>
      </w:r>
      <w:bookmarkEnd w:id="58"/>
      <w:bookmarkEnd w:id="59"/>
    </w:p>
    <w:p w14:paraId="77B0267C" w14:textId="4E260632" w:rsidR="000F75CD" w:rsidRDefault="00436055" w:rsidP="00C012F6">
      <w:pPr>
        <w:pStyle w:val="NormalNI"/>
      </w:pPr>
      <w:r w:rsidRPr="001464F9">
        <w:t>T</w:t>
      </w:r>
      <w:r w:rsidR="00DE40FB">
        <w:t xml:space="preserve">he Valkyries Squadron was going to be an expensive enterprise, and even though Jake and Tess could finance the project through their company, SRD, and from an investment from General Turner’s company, prudent fiscal policy demanded to spread the risk by finding investors to cover at least part of the venture. Jake issued a </w:t>
      </w:r>
      <w:r w:rsidR="00DE40FB" w:rsidRPr="00375746">
        <w:rPr>
          <w:i/>
        </w:rPr>
        <w:t>Letter of Invitation to Finance and Investment</w:t>
      </w:r>
      <w:r w:rsidR="00DE40FB">
        <w:t>. Interested prospects responded and in short order, Jake, Tess, Carmen and Claudine hosted a meeting in New York to present their plan. The event lasted one day, and the team discussed the details of the project and the budget.</w:t>
      </w:r>
    </w:p>
    <w:p w14:paraId="052B0E75" w14:textId="5159A8DE" w:rsidR="00DE40FB" w:rsidRDefault="00DE40FB" w:rsidP="00DE40FB">
      <w:r>
        <w:t xml:space="preserve">Besides the profit projections, Jake explained that SRD would finance the lease of a suitable facility, including the leasing of computers, and the salaries of pilots, instructors, and maintenance personnel. The investors would fund the acquisition of 20 used fighter jets for three million dollars, plus a percentage of the operating costs. They would legally own the aircraft and lease them to SRD, who would be responsible for maintenance and upgrades, plus the lease of flight simulators from Russia. After preliminary negotiations, an investment group called Dubai Strategic </w:t>
      </w:r>
      <w:r w:rsidR="00FE0877">
        <w:t>I</w:t>
      </w:r>
      <w:r>
        <w:t>nvestments agreed to fund 51% of the Joint Venture to be called ‘Valkyries Squadron LLC.’ Jake insisted that SRD own the name and logo of the squadron. The deal would give the investors financial control of the enterprise, but Jake figured that once things got underway, SRD would eventually be able to buy them off. Within a few days, the parties set up a line of credit and funds were deposited in the bank, to be withdrawn as needed.</w:t>
      </w:r>
    </w:p>
    <w:p w14:paraId="6DF6C7AD" w14:textId="346689BF" w:rsidR="00A849E9" w:rsidRDefault="00DE40FB" w:rsidP="00DE40FB">
      <w:r>
        <w:lastRenderedPageBreak/>
        <w:t>Jake conducted standard due diligence to verify the credentials of the investors, and since the financing was provided with no fuss, he thought that there was nothing to worry about.</w:t>
      </w:r>
    </w:p>
    <w:p w14:paraId="6154B21F"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34DAE054" w14:textId="16C1A547" w:rsidR="00A475DB" w:rsidRDefault="00373BED" w:rsidP="00373BED">
      <w:pPr>
        <w:pStyle w:val="Heading1"/>
        <w:numPr>
          <w:ilvl w:val="0"/>
          <w:numId w:val="0"/>
        </w:numPr>
        <w:ind w:left="360"/>
      </w:pPr>
      <w:bookmarkStart w:id="60" w:name="_Toc531973427"/>
      <w:bookmarkStart w:id="61" w:name="_Toc532470359"/>
      <w:r>
        <w:lastRenderedPageBreak/>
        <w:t>11</w:t>
      </w:r>
      <w:r>
        <w:br/>
      </w:r>
      <w:r w:rsidR="00A475DB">
        <w:t>Recruiting</w:t>
      </w:r>
      <w:bookmarkEnd w:id="60"/>
      <w:bookmarkEnd w:id="61"/>
    </w:p>
    <w:p w14:paraId="482C6443" w14:textId="54FE78EA" w:rsidR="00DE40FB" w:rsidRDefault="00436055" w:rsidP="00C012F6">
      <w:pPr>
        <w:pStyle w:val="NormalNI"/>
      </w:pPr>
      <w:r w:rsidRPr="00CF1346">
        <w:t>J</w:t>
      </w:r>
      <w:r w:rsidR="00DE40FB">
        <w:t xml:space="preserve">ake, Tess, Alex, and Galina flew to Moscow to </w:t>
      </w:r>
      <w:r w:rsidR="00375746">
        <w:t>search</w:t>
      </w:r>
      <w:r w:rsidR="00DE40FB">
        <w:t xml:space="preserve"> for people who knew MiGs and could maintain them. After settling at the Metropol Hotel, they scheduled several interviews with Russian contractors who had the necessary expertise. They talked with several retired military people and were ready to decide when Alex suggested they postpone doing that until they met with a candidate that his uncle highly recommended. The next morning, they made their way to an unremarkable, slightly rundown office building. They used a creaky elevator to the third floor and walked into a shabby office suite. There was no one to greet them, and they had to wait for a few minutes until a very fit man of undetermined age walked in.</w:t>
      </w:r>
    </w:p>
    <w:p w14:paraId="6A0F2EE3" w14:textId="77777777" w:rsidR="00DE40FB" w:rsidRDefault="00DE40FB" w:rsidP="00DE40FB">
      <w:r>
        <w:t>“I am sorry to be late,” the man said. “I am colonel Peter Brusilov. Please come into my office and take a seat.”</w:t>
      </w:r>
    </w:p>
    <w:p w14:paraId="63869E6B" w14:textId="77777777" w:rsidR="00DE40FB" w:rsidRDefault="00DE40FB" w:rsidP="00DE40FB">
      <w:r>
        <w:t>“Coffee, tea? Would you like a pastry?”</w:t>
      </w:r>
    </w:p>
    <w:p w14:paraId="3E78548D" w14:textId="77777777" w:rsidR="00DE40FB" w:rsidRDefault="00DE40FB" w:rsidP="00DE40FB">
      <w:r>
        <w:t>They all opted for coffee and a man who introduced himself as Boris Kovalenko brought it to them.</w:t>
      </w:r>
    </w:p>
    <w:p w14:paraId="29506B5B" w14:textId="77777777" w:rsidR="00DE40FB" w:rsidRDefault="00DE40FB" w:rsidP="00DE40FB">
      <w:r>
        <w:t>“Boris can do more than serve coffee,” Brusilov said with a smile. “He is our chief engineer. He knows more about MiGs than anyone else on the planet.” He then turned to Alex.</w:t>
      </w:r>
    </w:p>
    <w:p w14:paraId="0D335C80" w14:textId="77777777" w:rsidR="00DE40FB" w:rsidRDefault="00DE40FB" w:rsidP="00DE40FB">
      <w:r>
        <w:t>“Alexander Mikhailovich, I knew your father. We were great friends. I still get together with your uncle occasionally.”</w:t>
      </w:r>
    </w:p>
    <w:p w14:paraId="06705732" w14:textId="76E2B79D" w:rsidR="00DE40FB" w:rsidRDefault="00DE40FB" w:rsidP="00DE40FB">
      <w:r>
        <w:t xml:space="preserve">“My father often mentioned you with respect, Colonel Brusilov,” Alex responded. “That’s why I thought you might be interested in our project. Let me present Colonel Jake Vickers, President of SRD, </w:t>
      </w:r>
      <w:r w:rsidR="00375746">
        <w:t xml:space="preserve">Major </w:t>
      </w:r>
      <w:r>
        <w:t xml:space="preserve">Tess Turner, the Vice President, and </w:t>
      </w:r>
      <w:r w:rsidR="00CC5378">
        <w:t xml:space="preserve">my colleague </w:t>
      </w:r>
      <w:r>
        <w:t>Galina Kutuzova.”</w:t>
      </w:r>
    </w:p>
    <w:p w14:paraId="1ECDD196" w14:textId="77777777" w:rsidR="00DE40FB" w:rsidRDefault="00DE40FB" w:rsidP="00DE40FB">
      <w:r>
        <w:lastRenderedPageBreak/>
        <w:t>“I remember you, Galina,” said Brusilov. “You were a great Olympic gymnast. I am sorry you left for greener pastures, but to be honest, I can’t blame you.”</w:t>
      </w:r>
    </w:p>
    <w:p w14:paraId="58EE38B7" w14:textId="77777777" w:rsidR="00DE40FB" w:rsidRDefault="00DE40FB" w:rsidP="00DE40FB">
      <w:r>
        <w:t>Jake started the meeting in perfect Russian.</w:t>
      </w:r>
    </w:p>
    <w:p w14:paraId="46029A6C" w14:textId="77777777" w:rsidR="00DE40FB" w:rsidRDefault="00DE40FB" w:rsidP="00DE40FB">
      <w:r>
        <w:t>“Colonel Brusilov, I believe that Alex has already briefed you on some details about our plan. I will get right to the point. You are highly regarded and seem to have the assets and expertise we need.”</w:t>
      </w:r>
    </w:p>
    <w:p w14:paraId="6CEB082F" w14:textId="3337A044" w:rsidR="00DE40FB" w:rsidRDefault="00DE40FB" w:rsidP="00DE40FB">
      <w:r>
        <w:t xml:space="preserve">“Yes, Alex told me that you need an experienced MiG tactical instructor, pilots, and a maintenance crew. I am surprised that you intend to use MiG-21s to simulate combat against the American Air Force. That’s quite </w:t>
      </w:r>
      <w:r w:rsidR="00CC5378">
        <w:t xml:space="preserve">an </w:t>
      </w:r>
      <w:r>
        <w:t>ambitious</w:t>
      </w:r>
      <w:r w:rsidR="00CC5378">
        <w:t xml:space="preserve"> plan</w:t>
      </w:r>
      <w:r>
        <w:t>.”</w:t>
      </w:r>
    </w:p>
    <w:p w14:paraId="0FA5E2F2" w14:textId="5D1A72BB" w:rsidR="00DE40FB" w:rsidRDefault="00DE40FB" w:rsidP="00DE40FB">
      <w:r>
        <w:t xml:space="preserve">“I understand that you are the right person to conduct a training program for our pilots. We also need a top maintenance crew. The planes we have bought are old, but still sound. To upgrade these planes, we </w:t>
      </w:r>
      <w:r w:rsidR="003B5FE0">
        <w:t xml:space="preserve">will employ </w:t>
      </w:r>
      <w:r>
        <w:t>technicians from Israel who are experts in avionics and radar.”</w:t>
      </w:r>
    </w:p>
    <w:p w14:paraId="6A0018BB" w14:textId="77777777" w:rsidR="00DE40FB" w:rsidRDefault="00DE40FB" w:rsidP="00DE40FB">
      <w:r>
        <w:t>“I am glad to hear that you are planning upgrades. I know that Israelis can do a good job.”</w:t>
      </w:r>
    </w:p>
    <w:p w14:paraId="20C1AE54" w14:textId="709D1C0B" w:rsidR="00DE40FB" w:rsidRDefault="00DE40FB" w:rsidP="00DE40FB">
      <w:r>
        <w:t xml:space="preserve">Tess’s Russian language skills were nowhere near as good as Jake’s, so she just settled in to listen. Brusilov noticed </w:t>
      </w:r>
      <w:r w:rsidR="00375746">
        <w:t xml:space="preserve">that </w:t>
      </w:r>
      <w:r>
        <w:t>and switched to very acceptable English.”</w:t>
      </w:r>
    </w:p>
    <w:p w14:paraId="414991AD" w14:textId="14712F31" w:rsidR="00DE40FB" w:rsidRDefault="00DE40FB" w:rsidP="00DE40FB">
      <w:r>
        <w:t>“I will be honest, Colonel Vickers. Pitting old planes against the cream of the US Air Force is what you Americans call ‘gutsy.’ I would normally advise you not to take that route, but I know about your company’s reputation. I am quite sure that you are serious about this plan.”</w:t>
      </w:r>
    </w:p>
    <w:p w14:paraId="3E66666D" w14:textId="77777777" w:rsidR="00DE40FB" w:rsidRDefault="00DE40FB" w:rsidP="00DE40FB">
      <w:r>
        <w:t>“Can you help us, Colonel Brusilov?” Tess asked.</w:t>
      </w:r>
    </w:p>
    <w:p w14:paraId="79742F7F" w14:textId="40B21E26" w:rsidR="00DE40FB" w:rsidRDefault="00DE40FB" w:rsidP="00DE40FB">
      <w:r>
        <w:t>“Yes, you present a challenge I can’t resist. My team consists of seven very experienced people. I can offer a package that includes comprehensive fighter plane instruction</w:t>
      </w:r>
      <w:r w:rsidR="003B5FE0">
        <w:t xml:space="preserve"> and </w:t>
      </w:r>
      <w:r>
        <w:t xml:space="preserve">maintenance. I will also provide skilled pilots to fight as adversaries against your people during </w:t>
      </w:r>
      <w:r w:rsidR="00375746">
        <w:t xml:space="preserve">the last stages of </w:t>
      </w:r>
      <w:r>
        <w:t>training. By the time we are done, you will be ready to take on the U. S. Air Force.”</w:t>
      </w:r>
    </w:p>
    <w:p w14:paraId="794F1B69" w14:textId="50439CFE" w:rsidR="00DE40FB" w:rsidRDefault="00DE40FB" w:rsidP="00DE40FB">
      <w:r>
        <w:lastRenderedPageBreak/>
        <w:t>“How long would it take to prepare our people</w:t>
      </w:r>
      <w:r w:rsidR="00DA1017">
        <w:t xml:space="preserve"> to participate in the Red Flag exercises</w:t>
      </w:r>
      <w:r>
        <w:t>?”</w:t>
      </w:r>
    </w:p>
    <w:p w14:paraId="6ADB8A25" w14:textId="77777777" w:rsidR="00DE40FB" w:rsidRDefault="00DE40FB" w:rsidP="00DE40FB">
      <w:r>
        <w:t>“Six months of intensive training. You already know that you will need to either purchase or lease flight simulation units and upgrade the planes.”</w:t>
      </w:r>
    </w:p>
    <w:p w14:paraId="034FA927" w14:textId="5F841992" w:rsidR="00DE40FB" w:rsidRDefault="00DE40FB" w:rsidP="00DE40FB">
      <w:r>
        <w:t xml:space="preserve">“One more thing,” Jake added. </w:t>
      </w:r>
      <w:r w:rsidR="00DA1017">
        <w:t>“</w:t>
      </w:r>
      <w:r>
        <w:t>Our pilots will all be women. The unit will be called the Valkyries Squadron.”</w:t>
      </w:r>
    </w:p>
    <w:p w14:paraId="2218EC73" w14:textId="77777777" w:rsidR="00DE40FB" w:rsidRDefault="00DE40FB" w:rsidP="00DE40FB">
      <w:r>
        <w:t>“Brusilov looked surprised. “Very interesting.”</w:t>
      </w:r>
    </w:p>
    <w:p w14:paraId="3133C2DC" w14:textId="387C8AEE" w:rsidR="00DE40FB" w:rsidRDefault="00DE40FB" w:rsidP="00DE40FB">
      <w:r>
        <w:t>“Colonel, I need to know that this will not be a problem for you and your people</w:t>
      </w:r>
      <w:r w:rsidR="00520976">
        <w:t>,</w:t>
      </w:r>
      <w:r>
        <w:t>”</w:t>
      </w:r>
      <w:r w:rsidR="00520976">
        <w:t xml:space="preserve"> said Tess.</w:t>
      </w:r>
    </w:p>
    <w:p w14:paraId="29C73C8D" w14:textId="77777777" w:rsidR="00DE40FB" w:rsidRDefault="00DE40FB" w:rsidP="00DE40FB">
      <w:r>
        <w:t>“No problem. We have female fighter pilots in Russia too.”</w:t>
      </w:r>
    </w:p>
    <w:p w14:paraId="5B6AC3C3" w14:textId="77777777" w:rsidR="00DE40FB" w:rsidRDefault="00DE40FB" w:rsidP="00DE40FB">
      <w:r>
        <w:t>“And they are all very good looking,” Boris added with a lecherous smile. Brusilov gave him a dirty look.</w:t>
      </w:r>
    </w:p>
    <w:p w14:paraId="29E5082D" w14:textId="77777777" w:rsidR="00DE40FB" w:rsidRDefault="00DE40FB" w:rsidP="00DE40FB">
      <w:r>
        <w:t>“Well, it looks like we are on the same page,” Jake concluded. “Colonel Brusilov, your reputation precedes you, and we are comfortable that you are the right person with the proper team to work with us. So, if you are interested, we have a deal.”</w:t>
      </w:r>
    </w:p>
    <w:p w14:paraId="5277753F" w14:textId="7C81670B" w:rsidR="00DE40FB" w:rsidRDefault="00DE40FB" w:rsidP="00DE40FB">
      <w:r>
        <w:t>“Before we sign the contract, you need to know that I shot down a few American fighter jets in Vietnam and that I trained the North Vietnamese pilots to do the same. I fought with the Syrians in the Six-Day War with Israel. I also trained Arab pilots during the War of Attrition, the Yom Kippur War</w:t>
      </w:r>
      <w:r w:rsidR="00E82B68">
        <w:t>,</w:t>
      </w:r>
      <w:r>
        <w:t xml:space="preserve"> and the Lebanon War. In Asia, I flew Indian MiG-21s in the 1965 Indo-Pakistani War and made many kills in the 1971 War and the Kargil War between India and Pakistan</w:t>
      </w:r>
      <w:r w:rsidR="006A67C3">
        <w:t xml:space="preserve"> in </w:t>
      </w:r>
      <w:r>
        <w:t xml:space="preserve">1999. I also was involved in air combat in the Iran-Iraq War. I will get involved in your project only if you assure me that </w:t>
      </w:r>
      <w:r w:rsidR="003B5FE0">
        <w:t xml:space="preserve">my experience </w:t>
      </w:r>
      <w:r>
        <w:t>will not be a problem.”</w:t>
      </w:r>
    </w:p>
    <w:p w14:paraId="0CFF201B" w14:textId="71CD1E3F" w:rsidR="00F240C9" w:rsidRDefault="00DE40FB" w:rsidP="00DE40FB">
      <w:r>
        <w:t xml:space="preserve">Jake thought for a moment. “Well, we intend to </w:t>
      </w:r>
      <w:r w:rsidR="00375746">
        <w:t xml:space="preserve">impersonate Russians and </w:t>
      </w:r>
      <w:r>
        <w:t>simulate shooting down American planes, so you are the right man for the job.”</w:t>
      </w:r>
    </w:p>
    <w:p w14:paraId="0243A409" w14:textId="445BD367" w:rsidR="001A6E3F" w:rsidRDefault="00F240C9" w:rsidP="00DE40FB">
      <w:r>
        <w:t>“One more thing,” Brusilov said. “</w:t>
      </w:r>
      <w:r w:rsidR="001A6E3F">
        <w:t xml:space="preserve">I require full authority to </w:t>
      </w:r>
      <w:r w:rsidR="0066295E">
        <w:t>conduct the training as I see fit. Even though you</w:t>
      </w:r>
      <w:r w:rsidR="002C2DF4">
        <w:t>r</w:t>
      </w:r>
      <w:r w:rsidR="0066295E">
        <w:t xml:space="preserve"> pilots have some experience, we will start as if they are </w:t>
      </w:r>
      <w:r w:rsidR="00520976">
        <w:t>apprentices</w:t>
      </w:r>
      <w:r w:rsidR="00D6584D">
        <w:t>. This is necessary to achieve uniformity</w:t>
      </w:r>
      <w:r w:rsidR="00D67CA8">
        <w:t xml:space="preserve"> of pilot skills and get them to the point</w:t>
      </w:r>
      <w:r w:rsidR="002C37D0">
        <w:t xml:space="preserve"> where they react </w:t>
      </w:r>
      <w:r w:rsidR="002C37D0">
        <w:lastRenderedPageBreak/>
        <w:t>instantly to command</w:t>
      </w:r>
      <w:r w:rsidR="002C2DF4">
        <w:t>s</w:t>
      </w:r>
      <w:r w:rsidR="002C37D0">
        <w:t xml:space="preserve"> from my </w:t>
      </w:r>
      <w:r w:rsidR="004B0746">
        <w:t>control</w:t>
      </w:r>
      <w:r w:rsidR="002C37D0">
        <w:t xml:space="preserve"> center. </w:t>
      </w:r>
      <w:r w:rsidR="00DA1017">
        <w:t xml:space="preserve">You said </w:t>
      </w:r>
      <w:r w:rsidR="003974CC">
        <w:t xml:space="preserve">that a couple of your people have </w:t>
      </w:r>
      <w:r w:rsidR="00DA1017">
        <w:t xml:space="preserve">combat </w:t>
      </w:r>
      <w:r w:rsidR="003974CC">
        <w:t>flight experience</w:t>
      </w:r>
      <w:r w:rsidR="001D177E">
        <w:t>, but I want them to forget what they know and learn to do</w:t>
      </w:r>
      <w:r w:rsidR="00BA1A9F">
        <w:t>gfight my way.”</w:t>
      </w:r>
    </w:p>
    <w:p w14:paraId="24DA3DF8" w14:textId="5F7BF84A" w:rsidR="00BA1A9F" w:rsidRDefault="00BA1A9F" w:rsidP="00DE40FB">
      <w:r>
        <w:t>“Colonel Brusilov, that could be a problem</w:t>
      </w:r>
      <w:r w:rsidR="003E4D8A">
        <w:t>,” Tess said</w:t>
      </w:r>
      <w:r>
        <w:t xml:space="preserve">. </w:t>
      </w:r>
      <w:r w:rsidR="003E4D8A">
        <w:t>“</w:t>
      </w:r>
      <w:r>
        <w:t xml:space="preserve">You will be dealing with women </w:t>
      </w:r>
      <w:r w:rsidR="00536584">
        <w:t xml:space="preserve">who are </w:t>
      </w:r>
      <w:r w:rsidR="005D7B62">
        <w:t xml:space="preserve">accomplished, confident, </w:t>
      </w:r>
      <w:r w:rsidR="00536584">
        <w:t>and have combat experience. Furthermore, they are used to work in a collegial</w:t>
      </w:r>
      <w:r w:rsidR="00FA349B">
        <w:t xml:space="preserve"> environment, where </w:t>
      </w:r>
      <w:r w:rsidR="000A316F">
        <w:t>mutual respect is the norm</w:t>
      </w:r>
      <w:r w:rsidR="00FA349B">
        <w:t>.</w:t>
      </w:r>
      <w:r w:rsidR="0087099F">
        <w:t>”</w:t>
      </w:r>
    </w:p>
    <w:p w14:paraId="4F9DC19F" w14:textId="00272A9C" w:rsidR="001731AD" w:rsidRDefault="0087099F" w:rsidP="00DE40FB">
      <w:r>
        <w:t>“I am sure that what you say is true, Tess</w:t>
      </w:r>
      <w:r w:rsidR="001D48A4">
        <w:t>,</w:t>
      </w:r>
      <w:r w:rsidR="00A32724">
        <w:t xml:space="preserve">” Brusilov responded. </w:t>
      </w:r>
      <w:r w:rsidR="002C2DF4">
        <w:t>“</w:t>
      </w:r>
      <w:r w:rsidR="00B62444">
        <w:t xml:space="preserve">But we have only six months to </w:t>
      </w:r>
      <w:r w:rsidR="00A20DA4">
        <w:t xml:space="preserve">prepare you for Red Flag, and </w:t>
      </w:r>
      <w:r w:rsidR="00E05308">
        <w:t xml:space="preserve">I can’t cater to </w:t>
      </w:r>
      <w:r w:rsidR="009E51E2">
        <w:t xml:space="preserve">egos. If the pilots don’t operate as a </w:t>
      </w:r>
      <w:r w:rsidR="003B5FE0">
        <w:t xml:space="preserve">coordinated </w:t>
      </w:r>
      <w:r w:rsidR="009E51E2">
        <w:t>well-oiled machine, they will not win against a world-class adversary</w:t>
      </w:r>
      <w:r w:rsidR="00123B16">
        <w:t>.</w:t>
      </w:r>
      <w:r w:rsidR="004B606A">
        <w:t>” He paused for a moment.</w:t>
      </w:r>
    </w:p>
    <w:p w14:paraId="40791FC1" w14:textId="435EB221" w:rsidR="0087099F" w:rsidRDefault="001731AD" w:rsidP="00DE40FB">
      <w:r>
        <w:t>“I always win.”</w:t>
      </w:r>
    </w:p>
    <w:p w14:paraId="22E475C1" w14:textId="548E05D6" w:rsidR="001731AD" w:rsidRDefault="004C4D33" w:rsidP="00DE40FB">
      <w:r>
        <w:t xml:space="preserve">“We want to win too,” Tess said. </w:t>
      </w:r>
      <w:r w:rsidR="00CD4300">
        <w:t>“I have some concerns, but if that</w:t>
      </w:r>
      <w:r w:rsidR="0068006E">
        <w:t>’</w:t>
      </w:r>
      <w:r w:rsidR="00CD4300">
        <w:t xml:space="preserve">s how you </w:t>
      </w:r>
      <w:r w:rsidR="002C2DF4">
        <w:t>train pilots</w:t>
      </w:r>
      <w:r w:rsidR="00CD4300">
        <w:t>,</w:t>
      </w:r>
      <w:r w:rsidR="002E6D1C">
        <w:t xml:space="preserve"> we will </w:t>
      </w:r>
      <w:r w:rsidR="002C2DF4">
        <w:t>make an effort to work with you</w:t>
      </w:r>
      <w:r w:rsidR="002E6D1C">
        <w:t>.”</w:t>
      </w:r>
    </w:p>
    <w:p w14:paraId="4BD9D5FE" w14:textId="2499C66E" w:rsidR="00DE40FB" w:rsidRDefault="00DE40FB" w:rsidP="00DE40FB">
      <w:r>
        <w:t>Jake stood up. “</w:t>
      </w:r>
      <w:r w:rsidR="002E6D1C">
        <w:t>Colonel Brusilov, i</w:t>
      </w:r>
      <w:r>
        <w:t>f you are willing, we have a deal.</w:t>
      </w:r>
      <w:r w:rsidR="002E6D1C">
        <w:t>”</w:t>
      </w:r>
    </w:p>
    <w:p w14:paraId="7EF33E85" w14:textId="77777777" w:rsidR="00DE40FB" w:rsidRDefault="00DE40FB" w:rsidP="00DE40FB">
      <w:r>
        <w:t>“We are honored to join your team, Colonel Vickers,” Brusilov said with a smile. “I am sure the project will be a lot of fun. I will have the services contract prepared and mobilize my men in a couple of weeks.”</w:t>
      </w:r>
    </w:p>
    <w:p w14:paraId="4FF93264" w14:textId="5EBC7229" w:rsidR="00981077" w:rsidRDefault="00DE40FB" w:rsidP="00DE40FB">
      <w:r>
        <w:t>They all shook hands.</w:t>
      </w:r>
    </w:p>
    <w:p w14:paraId="05800727"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5ABBBC61" w14:textId="2B42BAC1" w:rsidR="005753B4" w:rsidRDefault="00CF1346" w:rsidP="00CF1346">
      <w:pPr>
        <w:pStyle w:val="Heading1"/>
        <w:numPr>
          <w:ilvl w:val="0"/>
          <w:numId w:val="0"/>
        </w:numPr>
        <w:ind w:left="360"/>
      </w:pPr>
      <w:bookmarkStart w:id="62" w:name="_Toc531973428"/>
      <w:bookmarkStart w:id="63" w:name="_Toc532470360"/>
      <w:r>
        <w:lastRenderedPageBreak/>
        <w:t>12</w:t>
      </w:r>
      <w:r>
        <w:br/>
      </w:r>
      <w:r w:rsidR="0007471D">
        <w:t>A Base of Operations</w:t>
      </w:r>
      <w:bookmarkEnd w:id="62"/>
      <w:bookmarkEnd w:id="63"/>
    </w:p>
    <w:p w14:paraId="52216345" w14:textId="4F167DBF" w:rsidR="00F66142" w:rsidRDefault="00436055" w:rsidP="00C012F6">
      <w:pPr>
        <w:pStyle w:val="NormalNI"/>
      </w:pPr>
      <w:r w:rsidRPr="00CF1346">
        <w:t>J</w:t>
      </w:r>
      <w:r w:rsidR="00DE40FB" w:rsidRPr="00DE40FB">
        <w:t>ake and Carmen</w:t>
      </w:r>
      <w:r w:rsidR="003B5FE0">
        <w:t>, the company’s logistics chief and Tess’s best friend,</w:t>
      </w:r>
      <w:r w:rsidR="00DE40FB" w:rsidRPr="00DE40FB">
        <w:t xml:space="preserve"> searched for an inactive airport suitable for storing and maintaining the planes and with enough airspace for training the pilots. They considered several abandoned airbases in the US and Europe, and finally found one that fit the bill: Ciudad Real Central Airport, located south of the beautiful Spanish city.</w:t>
      </w:r>
      <w:r w:rsidR="005D7B62">
        <w:t xml:space="preserve"> </w:t>
      </w:r>
      <w:r w:rsidR="00DE40FB" w:rsidRPr="00DE40FB">
        <w:t xml:space="preserve">The city of Ciudad Real had a population of 74,000 and was located on a fertile plain between two rivers. </w:t>
      </w:r>
      <w:r w:rsidR="00F66142" w:rsidRPr="00F66142">
        <w:t>Travelers could be in Madrid in an hour thanks to a high-speed-train connection.</w:t>
      </w:r>
    </w:p>
    <w:p w14:paraId="22525637" w14:textId="5D35355C" w:rsidR="00DE40FB" w:rsidRPr="00DE40FB" w:rsidRDefault="001D48A4" w:rsidP="00DE40FB">
      <w:r>
        <w:t xml:space="preserve">Jake read about the history of the city. </w:t>
      </w:r>
      <w:r w:rsidR="003B5FE0">
        <w:t>One event stood out: l</w:t>
      </w:r>
      <w:r w:rsidR="00DE40FB" w:rsidRPr="00DE40FB">
        <w:t xml:space="preserve">ate in the 15th century, </w:t>
      </w:r>
      <w:r w:rsidR="00190D09">
        <w:t xml:space="preserve">Ciudad Real </w:t>
      </w:r>
      <w:r w:rsidR="00DE40FB" w:rsidRPr="00DE40FB">
        <w:t>became the seat of the Inquisition. The dreadful institution subsequently moved 75 miles north to Toledo.</w:t>
      </w:r>
    </w:p>
    <w:p w14:paraId="7E0E095C" w14:textId="786ACB65" w:rsidR="00DF5B4B" w:rsidRDefault="00822ACD" w:rsidP="00C60255">
      <w:pPr>
        <w:pStyle w:val="NormalCenter"/>
        <w:keepLines/>
        <w:rPr>
          <w:lang w:val="en"/>
        </w:rPr>
      </w:pPr>
      <w:r>
        <w:rPr>
          <w:noProof/>
          <w:lang w:val="en"/>
        </w:rPr>
        <w:drawing>
          <wp:inline distT="0" distB="0" distL="0" distR="0" wp14:anchorId="3409ECE9" wp14:editId="11E36BAF">
            <wp:extent cx="3197600" cy="1981200"/>
            <wp:effectExtent l="0" t="0" r="3175" b="0"/>
            <wp:docPr id="45" name="Picture 45"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laza_Mayor_de_Ciudad_Reak-560.png"/>
                    <pic:cNvPicPr/>
                  </pic:nvPicPr>
                  <pic:blipFill>
                    <a:blip r:embed="rId24">
                      <a:extLst>
                        <a:ext uri="{28A0092B-C50C-407E-A947-70E740481C1C}">
                          <a14:useLocalDpi xmlns:a14="http://schemas.microsoft.com/office/drawing/2010/main" val="0"/>
                        </a:ext>
                      </a:extLst>
                    </a:blip>
                    <a:stretch>
                      <a:fillRect/>
                    </a:stretch>
                  </pic:blipFill>
                  <pic:spPr>
                    <a:xfrm>
                      <a:off x="0" y="0"/>
                      <a:ext cx="3261775" cy="2020962"/>
                    </a:xfrm>
                    <a:prstGeom prst="rect">
                      <a:avLst/>
                    </a:prstGeom>
                  </pic:spPr>
                </pic:pic>
              </a:graphicData>
            </a:graphic>
          </wp:inline>
        </w:drawing>
      </w:r>
    </w:p>
    <w:p w14:paraId="7ABB227D" w14:textId="51B74969" w:rsidR="00A54821" w:rsidRPr="00A54821" w:rsidRDefault="00A54821" w:rsidP="00C60255">
      <w:pPr>
        <w:pStyle w:val="Caption1"/>
        <w:keepLines/>
      </w:pPr>
      <w:r w:rsidRPr="00A54821">
        <w:t>Source: Flickr - Photo by Kiezitri</w:t>
      </w:r>
    </w:p>
    <w:p w14:paraId="747F3D76" w14:textId="6656C109" w:rsidR="00A47563" w:rsidRPr="00627BE9" w:rsidRDefault="00A54821" w:rsidP="00E1642C">
      <w:pPr>
        <w:pStyle w:val="Caption2"/>
      </w:pPr>
      <w:r w:rsidRPr="00627BE9">
        <w:t>Plaza de Major de Ciudad Real</w:t>
      </w:r>
    </w:p>
    <w:p w14:paraId="03D00E2C" w14:textId="77777777" w:rsidR="000F75CD" w:rsidRDefault="004C0ED1" w:rsidP="00A47563">
      <w:pPr>
        <w:rPr>
          <w:lang w:val="en"/>
        </w:rPr>
      </w:pPr>
      <w:r>
        <w:rPr>
          <w:lang w:val="en"/>
        </w:rPr>
        <w:lastRenderedPageBreak/>
        <w:t>The local real estate agent gave Jake and Tess a tour of t</w:t>
      </w:r>
      <w:r w:rsidR="00A47563" w:rsidRPr="00A47563">
        <w:rPr>
          <w:lang w:val="en"/>
        </w:rPr>
        <w:t>he city’s notable landmarks includ</w:t>
      </w:r>
      <w:r>
        <w:rPr>
          <w:lang w:val="en"/>
        </w:rPr>
        <w:t>ing</w:t>
      </w:r>
      <w:r w:rsidR="00A47563" w:rsidRPr="00A47563">
        <w:rPr>
          <w:lang w:val="en"/>
        </w:rPr>
        <w:t xml:space="preserve"> remains of the 14th-century walls; the Gate of Toledo and the 15th-century Gothic Cathedral of Santa María del Prado.</w:t>
      </w:r>
    </w:p>
    <w:p w14:paraId="7481AE75" w14:textId="3BC15B15" w:rsidR="00F66142" w:rsidRDefault="00A47563" w:rsidP="00A47563">
      <w:pPr>
        <w:rPr>
          <w:lang w:val="en"/>
        </w:rPr>
      </w:pPr>
      <w:r w:rsidRPr="00A47563">
        <w:rPr>
          <w:lang w:val="en"/>
        </w:rPr>
        <w:t xml:space="preserve">Ciudad Real was convenient, standing at the center of a road network and boasting of an agricultural processing and market center, lumber, flour milling, </w:t>
      </w:r>
      <w:r w:rsidR="007276A7">
        <w:rPr>
          <w:lang w:val="en"/>
        </w:rPr>
        <w:t xml:space="preserve">wine production </w:t>
      </w:r>
      <w:r w:rsidRPr="00A47563">
        <w:rPr>
          <w:lang w:val="en"/>
        </w:rPr>
        <w:t>and distillation of liquor.</w:t>
      </w:r>
    </w:p>
    <w:p w14:paraId="6B13FF42" w14:textId="65168F2D" w:rsidR="00A47563" w:rsidRDefault="00A47563" w:rsidP="00A47563">
      <w:pPr>
        <w:rPr>
          <w:lang w:val="en"/>
        </w:rPr>
      </w:pPr>
      <w:r w:rsidRPr="00A47563">
        <w:rPr>
          <w:lang w:val="en"/>
        </w:rPr>
        <w:t>The airport facility was located about 120 miles from the center of Madrid and next to the A-41 motorway which ran to Toledo and Ciudad Real.</w:t>
      </w:r>
    </w:p>
    <w:p w14:paraId="3D096EB9" w14:textId="3C09D996" w:rsidR="00DF5B4B" w:rsidRDefault="009B2DD4" w:rsidP="00C60255">
      <w:pPr>
        <w:pStyle w:val="NormalCenter"/>
        <w:keepLines/>
        <w:rPr>
          <w:lang w:val="en"/>
        </w:rPr>
      </w:pPr>
      <w:r>
        <w:rPr>
          <w:noProof/>
        </w:rPr>
        <w:drawing>
          <wp:inline distT="0" distB="0" distL="0" distR="0" wp14:anchorId="71B80648" wp14:editId="79FB195F">
            <wp:extent cx="3390900" cy="2525497"/>
            <wp:effectExtent l="0" t="0" r="0" b="8255"/>
            <wp:docPr id="14" name="image" descr="https://thewindsorwriter.files.wordpress.com/2012/02/spai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thewindsorwriter.files.wordpress.com/2012/02/spainmap.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7605" cy="2537939"/>
                    </a:xfrm>
                    <a:prstGeom prst="rect">
                      <a:avLst/>
                    </a:prstGeom>
                    <a:noFill/>
                    <a:ln>
                      <a:noFill/>
                    </a:ln>
                  </pic:spPr>
                </pic:pic>
              </a:graphicData>
            </a:graphic>
          </wp:inline>
        </w:drawing>
      </w:r>
    </w:p>
    <w:p w14:paraId="79260882" w14:textId="710A186D" w:rsidR="009B2DD4" w:rsidRDefault="009B2DD4" w:rsidP="00C60255">
      <w:pPr>
        <w:pStyle w:val="Caption1"/>
        <w:keepLines/>
        <w:rPr>
          <w:lang w:val="en"/>
        </w:rPr>
      </w:pPr>
      <w:r>
        <w:rPr>
          <w:lang w:val="en"/>
        </w:rPr>
        <w:t>Source: Paddockpost.com</w:t>
      </w:r>
    </w:p>
    <w:p w14:paraId="60ED170C" w14:textId="4E0D8EA4" w:rsidR="009B2DD4" w:rsidRPr="00BE28FA" w:rsidRDefault="009B2DD4" w:rsidP="00C60255">
      <w:pPr>
        <w:pStyle w:val="Caption2"/>
        <w:keepLines/>
        <w:rPr>
          <w:lang w:val="en"/>
        </w:rPr>
      </w:pPr>
      <w:r>
        <w:rPr>
          <w:lang w:val="en"/>
        </w:rPr>
        <w:t>Ciudad Real, Spain</w:t>
      </w:r>
    </w:p>
    <w:p w14:paraId="4D8276A4" w14:textId="2C7A64E3" w:rsidR="002C6B0D" w:rsidRDefault="00F66142" w:rsidP="00A47563">
      <w:r w:rsidRPr="00F66142">
        <w:t>In April 2012, the airport closed after just three years in operation, its management company having gone into receivership. The press and some politicians suggested that the investors planned the failure of the airport at the outset so that they could profit from construction contracts awarded to their own companies.</w:t>
      </w:r>
      <w:r w:rsidR="005D7B62">
        <w:t xml:space="preserve"> The important factor for Jake was that t</w:t>
      </w:r>
      <w:r w:rsidR="00A47563" w:rsidRPr="00A47563">
        <w:t xml:space="preserve">he airport </w:t>
      </w:r>
      <w:r w:rsidR="001D48A4">
        <w:t xml:space="preserve">was in good shape and </w:t>
      </w:r>
      <w:r w:rsidR="00A47563" w:rsidRPr="00A47563">
        <w:t xml:space="preserve">had a single runway, </w:t>
      </w:r>
      <w:r w:rsidR="00014B6E" w:rsidRPr="00A47563">
        <w:t>13,500 feet long and 200 feet wide</w:t>
      </w:r>
      <w:r w:rsidR="00014B6E">
        <w:t>,</w:t>
      </w:r>
      <w:r w:rsidR="00014B6E" w:rsidRPr="00A47563">
        <w:t xml:space="preserve"> one of the longest in Europe</w:t>
      </w:r>
      <w:r w:rsidR="00A47563" w:rsidRPr="00A47563">
        <w:t xml:space="preserve">, </w:t>
      </w:r>
      <w:r w:rsidR="001D48A4">
        <w:t xml:space="preserve">that </w:t>
      </w:r>
      <w:r w:rsidR="00014B6E">
        <w:t xml:space="preserve">could handle </w:t>
      </w:r>
      <w:r w:rsidR="00A47563" w:rsidRPr="00A47563">
        <w:t>all commercial airliners. Part of the airport was still used for private and sport flight facilities.</w:t>
      </w:r>
    </w:p>
    <w:p w14:paraId="63808EBF" w14:textId="3321E2D2" w:rsidR="00DF5B4B" w:rsidRDefault="00DF5B4B" w:rsidP="00C60255">
      <w:pPr>
        <w:pStyle w:val="NormalCenter"/>
        <w:keepLines/>
      </w:pPr>
      <w:r>
        <w:rPr>
          <w:noProof/>
        </w:rPr>
        <w:lastRenderedPageBreak/>
        <w:drawing>
          <wp:inline distT="0" distB="0" distL="0" distR="0" wp14:anchorId="314507F9" wp14:editId="141DC93A">
            <wp:extent cx="3136392" cy="1764792"/>
            <wp:effectExtent l="0" t="0" r="6985" b="6985"/>
            <wp:docPr id="41" name="Picture 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6392" cy="1764792"/>
                    </a:xfrm>
                    <a:prstGeom prst="rect">
                      <a:avLst/>
                    </a:prstGeom>
                    <a:noFill/>
                    <a:ln>
                      <a:noFill/>
                    </a:ln>
                  </pic:spPr>
                </pic:pic>
              </a:graphicData>
            </a:graphic>
          </wp:inline>
        </w:drawing>
      </w:r>
    </w:p>
    <w:p w14:paraId="36075F77" w14:textId="6B7EE880" w:rsidR="009B2DD4" w:rsidRDefault="009B2DD4" w:rsidP="00C60255">
      <w:pPr>
        <w:pStyle w:val="Caption1"/>
        <w:keepLines/>
      </w:pPr>
      <w:r>
        <w:t>Source: AP</w:t>
      </w:r>
    </w:p>
    <w:p w14:paraId="7EAA629E" w14:textId="3A007B14" w:rsidR="009B2DD4" w:rsidRPr="009B2DD4" w:rsidRDefault="009B2DD4" w:rsidP="00C60255">
      <w:pPr>
        <w:pStyle w:val="Caption2"/>
        <w:keepLines/>
      </w:pPr>
      <w:r w:rsidRPr="009B2DD4">
        <w:t>Ciudad Real Terminal</w:t>
      </w:r>
    </w:p>
    <w:p w14:paraId="594CD987" w14:textId="77777777" w:rsidR="000F75CD" w:rsidRDefault="00C40F06" w:rsidP="00C40F06">
      <w:r>
        <w:t xml:space="preserve">The passenger terminal was designed to process as many as ten million passengers a year, and its cargo facilities could handle </w:t>
      </w:r>
      <w:r w:rsidR="00014B6E">
        <w:t xml:space="preserve">up to </w:t>
      </w:r>
      <w:r>
        <w:t>47,000 tons a year</w:t>
      </w:r>
      <w:r w:rsidR="00557B27">
        <w:t xml:space="preserve">. The place </w:t>
      </w:r>
      <w:r w:rsidR="00A849E9">
        <w:t xml:space="preserve">was perfect for what </w:t>
      </w:r>
      <w:r>
        <w:t xml:space="preserve">Jake </w:t>
      </w:r>
      <w:r w:rsidR="00A849E9">
        <w:t xml:space="preserve">planned to do. He </w:t>
      </w:r>
      <w:r>
        <w:t xml:space="preserve">leased the facility for a </w:t>
      </w:r>
      <w:r w:rsidR="007276A7">
        <w:t xml:space="preserve">great price </w:t>
      </w:r>
      <w:r>
        <w:t xml:space="preserve">and hired a construction company to build temporary shelters for the planes. The training facility </w:t>
      </w:r>
      <w:r w:rsidR="001D48A4">
        <w:t xml:space="preserve">for the pilots </w:t>
      </w:r>
      <w:r>
        <w:t>was installed in the spacious terminal building.</w:t>
      </w:r>
    </w:p>
    <w:p w14:paraId="4C0E471C" w14:textId="5FBC63C8" w:rsidR="00C40F06" w:rsidRDefault="00C40F06" w:rsidP="00C40F06">
      <w:r>
        <w:t>Thanks to Carmen’s project management genius and her ability to coax</w:t>
      </w:r>
      <w:r w:rsidR="00A849E9">
        <w:t>, nag and scream at</w:t>
      </w:r>
      <w:r>
        <w:t xml:space="preserve"> the workers in Spanish, the place was ready to operate in 30 days.</w:t>
      </w:r>
    </w:p>
    <w:p w14:paraId="6A0DBB22"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5ACAE4F2" w14:textId="553F2DF9" w:rsidR="00C40F06" w:rsidRDefault="00B20513" w:rsidP="00B20513">
      <w:pPr>
        <w:pStyle w:val="Heading1"/>
        <w:numPr>
          <w:ilvl w:val="0"/>
          <w:numId w:val="0"/>
        </w:numPr>
        <w:ind w:left="360"/>
      </w:pPr>
      <w:bookmarkStart w:id="64" w:name="_Toc531973429"/>
      <w:bookmarkStart w:id="65" w:name="_Toc532470361"/>
      <w:r>
        <w:lastRenderedPageBreak/>
        <w:t>13</w:t>
      </w:r>
      <w:r>
        <w:br/>
      </w:r>
      <w:r w:rsidR="001C45BE">
        <w:t>Pick up and Deliver</w:t>
      </w:r>
      <w:bookmarkEnd w:id="64"/>
      <w:bookmarkEnd w:id="65"/>
    </w:p>
    <w:p w14:paraId="34BE07B5" w14:textId="3D56A208" w:rsidR="00C40F06" w:rsidRDefault="00436055" w:rsidP="00C012F6">
      <w:pPr>
        <w:pStyle w:val="NormalNI"/>
      </w:pPr>
      <w:r w:rsidRPr="00B20513">
        <w:t>R</w:t>
      </w:r>
      <w:r w:rsidR="00C40F06">
        <w:t>omania ha</w:t>
      </w:r>
      <w:r w:rsidR="005D7B62">
        <w:t>d</w:t>
      </w:r>
      <w:r w:rsidR="00C40F06">
        <w:t xml:space="preserve"> </w:t>
      </w:r>
      <w:r w:rsidR="00111481">
        <w:t>purchased</w:t>
      </w:r>
      <w:r w:rsidR="00C40F06">
        <w:t xml:space="preserve"> 12 </w:t>
      </w:r>
      <w:r w:rsidR="007276A7">
        <w:t xml:space="preserve">surplus </w:t>
      </w:r>
      <w:r w:rsidR="00C40F06">
        <w:t xml:space="preserve">F-16s fighter planes from Portugal, and it was the job of the Valkyries to </w:t>
      </w:r>
      <w:r w:rsidR="00AC55F4">
        <w:t xml:space="preserve">pick up and </w:t>
      </w:r>
      <w:r w:rsidR="00C40F06">
        <w:t xml:space="preserve">deliver </w:t>
      </w:r>
      <w:r w:rsidR="004D317E">
        <w:t xml:space="preserve">the first batch of </w:t>
      </w:r>
      <w:r w:rsidR="00C40F06">
        <w:t xml:space="preserve">six </w:t>
      </w:r>
      <w:r w:rsidR="00AC55F4">
        <w:t>aircraft</w:t>
      </w:r>
      <w:r w:rsidR="007276A7">
        <w:t xml:space="preserve"> </w:t>
      </w:r>
      <w:r w:rsidR="004478F0">
        <w:t xml:space="preserve">to </w:t>
      </w:r>
      <w:r w:rsidR="00B343C4">
        <w:t>their destination</w:t>
      </w:r>
      <w:r w:rsidR="00C40F06">
        <w:t>. The rest of the jets would be turned over to the Romanians later.</w:t>
      </w:r>
    </w:p>
    <w:p w14:paraId="58FA42DC" w14:textId="4F5F51A1" w:rsidR="00326C04" w:rsidRDefault="009B2DD4" w:rsidP="00C60255">
      <w:pPr>
        <w:pStyle w:val="NormalCenter"/>
        <w:keepLines/>
      </w:pPr>
      <w:r>
        <w:rPr>
          <w:noProof/>
        </w:rPr>
        <w:drawing>
          <wp:inline distT="0" distB="0" distL="0" distR="0" wp14:anchorId="6395BEBE" wp14:editId="57646B21">
            <wp:extent cx="3247027" cy="2158170"/>
            <wp:effectExtent l="0" t="0" r="0" b="0"/>
            <wp:docPr id="17" name="image" descr="http://psk.blog.24heures.ch/media/00/01/4039678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psk.blog.24heures.ch/media/00/01/403967831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0616" cy="2180496"/>
                    </a:xfrm>
                    <a:prstGeom prst="rect">
                      <a:avLst/>
                    </a:prstGeom>
                    <a:noFill/>
                    <a:ln>
                      <a:noFill/>
                    </a:ln>
                  </pic:spPr>
                </pic:pic>
              </a:graphicData>
            </a:graphic>
          </wp:inline>
        </w:drawing>
      </w:r>
    </w:p>
    <w:p w14:paraId="16CB7C3C" w14:textId="64D86CF6" w:rsidR="009B2DD4" w:rsidRPr="006D5B8A" w:rsidRDefault="009B2DD4" w:rsidP="00C60255">
      <w:pPr>
        <w:pStyle w:val="Caption1"/>
        <w:keepLines/>
      </w:pPr>
      <w:r w:rsidRPr="006D5B8A">
        <w:t>Source: Avia News</w:t>
      </w:r>
    </w:p>
    <w:p w14:paraId="3864B1F1" w14:textId="0A0B3D93" w:rsidR="006D5B8A" w:rsidRDefault="006D5B8A" w:rsidP="00C60255">
      <w:pPr>
        <w:pStyle w:val="Caption2"/>
        <w:keepLines/>
      </w:pPr>
      <w:r w:rsidRPr="006D5B8A">
        <w:t>General Dynamics F-16 Fighting Falcon</w:t>
      </w:r>
      <w:r>
        <w:t>s</w:t>
      </w:r>
    </w:p>
    <w:p w14:paraId="793A84E4" w14:textId="406D33B0" w:rsidR="00C40F06" w:rsidRDefault="00C40F06" w:rsidP="00C40F06">
      <w:r>
        <w:t xml:space="preserve">Tess and </w:t>
      </w:r>
      <w:r w:rsidR="002938EF">
        <w:t xml:space="preserve">her colleagues </w:t>
      </w:r>
      <w:r>
        <w:t xml:space="preserve">strapped themselves into the first six F-16s and </w:t>
      </w:r>
      <w:r w:rsidR="009D7F08">
        <w:t>flew</w:t>
      </w:r>
      <w:r>
        <w:t xml:space="preserve"> </w:t>
      </w:r>
      <w:r w:rsidR="002938EF">
        <w:t xml:space="preserve">across Europe </w:t>
      </w:r>
      <w:r>
        <w:t xml:space="preserve">to the Câmpia Turzii Air Base in Romania. The planes </w:t>
      </w:r>
      <w:r w:rsidR="004839B3">
        <w:t xml:space="preserve">had a range of </w:t>
      </w:r>
      <w:r>
        <w:t>about 2,425 mi</w:t>
      </w:r>
      <w:r w:rsidR="004839B3">
        <w:t>les</w:t>
      </w:r>
      <w:r>
        <w:t xml:space="preserve">. Since the trip from Portugal to Romania was 1,711 miles, the </w:t>
      </w:r>
      <w:r w:rsidR="002938EF">
        <w:t xml:space="preserve">were able to make the trip </w:t>
      </w:r>
      <w:r>
        <w:t>non-stop</w:t>
      </w:r>
      <w:r w:rsidR="004839B3">
        <w:t xml:space="preserve"> without refueling</w:t>
      </w:r>
      <w:r>
        <w:t>.</w:t>
      </w:r>
    </w:p>
    <w:p w14:paraId="7073752A" w14:textId="77777777" w:rsidR="000F75CD" w:rsidRDefault="00C40F06" w:rsidP="00C40F06">
      <w:r>
        <w:t>Picking up the Romanian MiG-21s that Jake purchased and flying them to the middle of Spain was a little more complicated.</w:t>
      </w:r>
    </w:p>
    <w:p w14:paraId="3BC40D44" w14:textId="66BBE162" w:rsidR="00C07255" w:rsidRDefault="00822ACD" w:rsidP="00C60255">
      <w:pPr>
        <w:pStyle w:val="NormalCenter"/>
        <w:keepLines/>
      </w:pPr>
      <w:r>
        <w:rPr>
          <w:noProof/>
        </w:rPr>
        <w:lastRenderedPageBreak/>
        <w:drawing>
          <wp:inline distT="0" distB="0" distL="0" distR="0" wp14:anchorId="50C24F48" wp14:editId="55E7DAAB">
            <wp:extent cx="3083169" cy="2047783"/>
            <wp:effectExtent l="0" t="0" r="3175" b="0"/>
            <wp:docPr id="46" name="Picture 46" descr="A airplane that is on to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g21-lancer-2-800x531-560.png"/>
                    <pic:cNvPicPr/>
                  </pic:nvPicPr>
                  <pic:blipFill>
                    <a:blip r:embed="rId28">
                      <a:extLst>
                        <a:ext uri="{28A0092B-C50C-407E-A947-70E740481C1C}">
                          <a14:useLocalDpi xmlns:a14="http://schemas.microsoft.com/office/drawing/2010/main" val="0"/>
                        </a:ext>
                      </a:extLst>
                    </a:blip>
                    <a:stretch>
                      <a:fillRect/>
                    </a:stretch>
                  </pic:blipFill>
                  <pic:spPr>
                    <a:xfrm>
                      <a:off x="0" y="0"/>
                      <a:ext cx="3100210" cy="2059101"/>
                    </a:xfrm>
                    <a:prstGeom prst="rect">
                      <a:avLst/>
                    </a:prstGeom>
                  </pic:spPr>
                </pic:pic>
              </a:graphicData>
            </a:graphic>
          </wp:inline>
        </w:drawing>
      </w:r>
    </w:p>
    <w:p w14:paraId="5856889A" w14:textId="1A7EDED1" w:rsidR="00822ACD" w:rsidRDefault="00822ACD" w:rsidP="00C60255">
      <w:pPr>
        <w:pStyle w:val="Caption1"/>
        <w:keepLines/>
      </w:pPr>
      <w:r>
        <w:t>Source: Europafm.ro</w:t>
      </w:r>
    </w:p>
    <w:p w14:paraId="7E561C32" w14:textId="484D4B82" w:rsidR="006D51A8" w:rsidRPr="006D51A8" w:rsidRDefault="006D51A8" w:rsidP="00C60255">
      <w:pPr>
        <w:pStyle w:val="Caption2"/>
        <w:keepLines/>
      </w:pPr>
      <w:r w:rsidRPr="006D51A8">
        <w:t>MiG-21</w:t>
      </w:r>
      <w:r>
        <w:t>s</w:t>
      </w:r>
    </w:p>
    <w:p w14:paraId="3B668B59" w14:textId="31B5A5A6" w:rsidR="00500E53" w:rsidRDefault="00FC4668" w:rsidP="00C07255">
      <w:r>
        <w:t>The range of the MiGs was only 685 miles, and the trip to Ciudad Real was over 1,500 miles, so</w:t>
      </w:r>
      <w:r w:rsidR="00111481" w:rsidRPr="00111481">
        <w:t xml:space="preserve"> </w:t>
      </w:r>
      <w:r w:rsidR="00111481">
        <w:t xml:space="preserve">the Romanians </w:t>
      </w:r>
      <w:r w:rsidR="00111481" w:rsidRPr="00111481">
        <w:t>installed auxiliary fuel tanks under the wings</w:t>
      </w:r>
      <w:r>
        <w:t xml:space="preserve"> the </w:t>
      </w:r>
      <w:r w:rsidR="00111481">
        <w:t>aircraft. Even so,</w:t>
      </w:r>
      <w:r>
        <w:t xml:space="preserve"> </w:t>
      </w:r>
      <w:r w:rsidR="00111481">
        <w:t xml:space="preserve">the pilots </w:t>
      </w:r>
      <w:r>
        <w:t xml:space="preserve">had to </w:t>
      </w:r>
      <w:r w:rsidR="000C2CC9">
        <w:t xml:space="preserve">land and </w:t>
      </w:r>
      <w:r>
        <w:t xml:space="preserve">refuel at </w:t>
      </w:r>
      <w:r w:rsidRPr="0075699A">
        <w:t xml:space="preserve">Amendola Air Base in </w:t>
      </w:r>
      <w:r w:rsidR="0075699A">
        <w:t xml:space="preserve">central </w:t>
      </w:r>
      <w:r w:rsidRPr="0075699A">
        <w:t xml:space="preserve">Italy. </w:t>
      </w:r>
      <w:r w:rsidR="002812D9" w:rsidRPr="002812D9">
        <w:t xml:space="preserve">The base was used by the Italians’ </w:t>
      </w:r>
      <w:r w:rsidR="00190D09">
        <w:t xml:space="preserve">newly acquired F-35 </w:t>
      </w:r>
      <w:r w:rsidR="00111481">
        <w:t xml:space="preserve">stealth jet fighters </w:t>
      </w:r>
      <w:r w:rsidR="00190D09">
        <w:t xml:space="preserve">and Predator </w:t>
      </w:r>
      <w:r w:rsidR="00111481">
        <w:t>d</w:t>
      </w:r>
      <w:r w:rsidR="00190D09">
        <w:t>rones.</w:t>
      </w:r>
    </w:p>
    <w:p w14:paraId="1D6C57F9" w14:textId="446C39B7" w:rsidR="00C40F06" w:rsidRDefault="00C40F06" w:rsidP="00C40F06">
      <w:r>
        <w:t xml:space="preserve">As the MiGs landed, a group of </w:t>
      </w:r>
      <w:r w:rsidR="00865E66">
        <w:t xml:space="preserve">pilots and technicians </w:t>
      </w:r>
      <w:r w:rsidR="00AC55F4">
        <w:t xml:space="preserve">congregated on the tarmac, </w:t>
      </w:r>
      <w:r>
        <w:t xml:space="preserve">curious about the novelty of Russian </w:t>
      </w:r>
      <w:r w:rsidR="00557B27">
        <w:t xml:space="preserve">fighter </w:t>
      </w:r>
      <w:r>
        <w:t xml:space="preserve">planes landing on an Italian base. When the Valkyries </w:t>
      </w:r>
      <w:r w:rsidR="00DA1017">
        <w:t>jumped</w:t>
      </w:r>
      <w:r>
        <w:t xml:space="preserve"> off the aircraft to refuel and take a break, the crowd broke into gallant spontaneous applause. Italians always appreciated beautiful women. Tess and the girls just waved.</w:t>
      </w:r>
    </w:p>
    <w:p w14:paraId="6077A48D" w14:textId="0EA194F3" w:rsidR="00C40F06" w:rsidRDefault="00C40F06" w:rsidP="00C40F06">
      <w:r>
        <w:t xml:space="preserve">After refueling, the second leg of the trip </w:t>
      </w:r>
      <w:r w:rsidR="00111481">
        <w:t xml:space="preserve">still had to be </w:t>
      </w:r>
      <w:r w:rsidR="00A849E9">
        <w:t xml:space="preserve">done </w:t>
      </w:r>
      <w:r w:rsidR="001C45BE">
        <w:t>i</w:t>
      </w:r>
      <w:r w:rsidR="00A849E9">
        <w:t>n extreme fuel conservation mode, meaning as slow</w:t>
      </w:r>
      <w:r w:rsidR="00111481">
        <w:t>ly</w:t>
      </w:r>
      <w:r w:rsidR="00A849E9">
        <w:t xml:space="preserve"> as possible without crashing the </w:t>
      </w:r>
      <w:r w:rsidR="00E176A5">
        <w:t>planes</w:t>
      </w:r>
      <w:r w:rsidR="00111481">
        <w:t xml:space="preserve"> to the ground</w:t>
      </w:r>
      <w:r w:rsidR="00A849E9">
        <w:t>. The</w:t>
      </w:r>
      <w:r w:rsidR="004839B3">
        <w:t xml:space="preserve"> pilots barely </w:t>
      </w:r>
      <w:r w:rsidR="00A849E9">
        <w:t xml:space="preserve">made it to </w:t>
      </w:r>
      <w:r>
        <w:t>Spain</w:t>
      </w:r>
      <w:r w:rsidR="004839B3">
        <w:t xml:space="preserve">, </w:t>
      </w:r>
      <w:r>
        <w:t xml:space="preserve">their jets </w:t>
      </w:r>
      <w:r w:rsidR="003B1719">
        <w:t>r</w:t>
      </w:r>
      <w:r>
        <w:t>unning on fumes.</w:t>
      </w:r>
    </w:p>
    <w:p w14:paraId="48D7A88C" w14:textId="4F371796" w:rsidR="005753B4" w:rsidRDefault="00C40F06" w:rsidP="00C40F06">
      <w:r>
        <w:t>Within a week, other SRD pilots flew the remaining F-1</w:t>
      </w:r>
      <w:r w:rsidR="007509B6">
        <w:t>6</w:t>
      </w:r>
      <w:r>
        <w:t xml:space="preserve">s from Portugal to Romania, picked up the MiGs and flew the </w:t>
      </w:r>
      <w:r w:rsidR="001B0BA8">
        <w:t xml:space="preserve">rest </w:t>
      </w:r>
      <w:r>
        <w:t>of them to the base in Spain. Their arrival was a momentous event, six jets at a time landing as if preparing for war. As soon as the</w:t>
      </w:r>
      <w:r w:rsidR="00865E66">
        <w:t>y</w:t>
      </w:r>
      <w:r>
        <w:t xml:space="preserve"> finished one delivery, the pilots boarded a private plane and flew back to Romania to pick up more planes. The temporary storage facility was ready just in time to </w:t>
      </w:r>
      <w:r>
        <w:lastRenderedPageBreak/>
        <w:t xml:space="preserve">accommodate </w:t>
      </w:r>
      <w:r w:rsidR="0073051B">
        <w:t xml:space="preserve">a total of </w:t>
      </w:r>
      <w:r>
        <w:t xml:space="preserve">20 MiGs. Now </w:t>
      </w:r>
      <w:r w:rsidR="00865E66">
        <w:t>t</w:t>
      </w:r>
      <w:r>
        <w:t xml:space="preserve">he team was </w:t>
      </w:r>
      <w:r w:rsidR="00AC55F4">
        <w:t xml:space="preserve">ready </w:t>
      </w:r>
      <w:r>
        <w:t>to welcome the Russian and Israeli technicians.</w:t>
      </w:r>
    </w:p>
    <w:p w14:paraId="5DDDA410"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6AC84A12" w14:textId="48435AE2" w:rsidR="0055791A" w:rsidRDefault="00B20513" w:rsidP="00B20513">
      <w:pPr>
        <w:pStyle w:val="Heading1"/>
        <w:numPr>
          <w:ilvl w:val="0"/>
          <w:numId w:val="0"/>
        </w:numPr>
        <w:ind w:left="360"/>
      </w:pPr>
      <w:bookmarkStart w:id="66" w:name="_Toc531973430"/>
      <w:bookmarkStart w:id="67" w:name="_Toc532470362"/>
      <w:r>
        <w:lastRenderedPageBreak/>
        <w:t>14</w:t>
      </w:r>
      <w:r>
        <w:br/>
      </w:r>
      <w:r w:rsidR="007379E4">
        <w:t>Digging for the Truth</w:t>
      </w:r>
      <w:bookmarkEnd w:id="66"/>
      <w:bookmarkEnd w:id="67"/>
    </w:p>
    <w:p w14:paraId="78FAB154" w14:textId="40ECDB63" w:rsidR="00130771" w:rsidRPr="00130771" w:rsidRDefault="00436055" w:rsidP="00297634">
      <w:pPr>
        <w:pStyle w:val="NormalNI"/>
      </w:pPr>
      <w:r w:rsidRPr="00B20513">
        <w:t>L</w:t>
      </w:r>
      <w:r w:rsidR="00130771" w:rsidRPr="00130771">
        <w:t xml:space="preserve">aurent Belcour owned Dubai Strategic </w:t>
      </w:r>
      <w:r w:rsidR="00130771">
        <w:t>I</w:t>
      </w:r>
      <w:r w:rsidR="00130771" w:rsidRPr="00130771">
        <w:t xml:space="preserve">nvestments and concealed his identity through a paper corporation. He had secretly invested in Tess and Jake’s new venture as an opportunity to monitor what they were doing and to find a way to spoil the party for them. He was also determined to get to the bottom of what he regarded as a </w:t>
      </w:r>
      <w:r w:rsidR="00315A70">
        <w:t>devious</w:t>
      </w:r>
      <w:r w:rsidR="00130771" w:rsidRPr="00130771">
        <w:t xml:space="preserve"> plot by Jake and Tess to deprive Fadime of her </w:t>
      </w:r>
      <w:r w:rsidR="002F5C06">
        <w:t>right</w:t>
      </w:r>
      <w:r w:rsidR="00130771" w:rsidRPr="00130771">
        <w:t xml:space="preserve"> to the fortune </w:t>
      </w:r>
      <w:r w:rsidR="002F5C06" w:rsidRPr="00130771">
        <w:t xml:space="preserve">her brother Amir </w:t>
      </w:r>
      <w:r w:rsidR="002F5C06">
        <w:t xml:space="preserve">had </w:t>
      </w:r>
      <w:r w:rsidR="00130771" w:rsidRPr="00130771">
        <w:t xml:space="preserve">bestowed </w:t>
      </w:r>
      <w:r w:rsidR="002F5C06">
        <w:t>to his daughter</w:t>
      </w:r>
      <w:r w:rsidR="00130771" w:rsidRPr="00130771">
        <w:t xml:space="preserve">. He didn’t care </w:t>
      </w:r>
      <w:r w:rsidR="002F5C06">
        <w:t xml:space="preserve">about </w:t>
      </w:r>
      <w:r w:rsidR="00130771" w:rsidRPr="00130771">
        <w:t>Amir</w:t>
      </w:r>
      <w:r w:rsidR="002F5C06">
        <w:t>’s intentions</w:t>
      </w:r>
      <w:r w:rsidR="00130771" w:rsidRPr="00130771">
        <w:t xml:space="preserve">. The kid did not need the money, Laurent reasoned. She was well taken care of by Tess and Jake when they adopted her. He and Fadime would have put the money to better use and were denied what he felt was rightfully theirs by a deception that </w:t>
      </w:r>
      <w:r w:rsidR="00130771">
        <w:t xml:space="preserve">circumvented </w:t>
      </w:r>
      <w:r w:rsidR="00130771" w:rsidRPr="00130771">
        <w:t xml:space="preserve">the inconvenient </w:t>
      </w:r>
      <w:r w:rsidR="00130771">
        <w:t xml:space="preserve">stipulation </w:t>
      </w:r>
      <w:r w:rsidR="00130771" w:rsidRPr="00130771">
        <w:t>of the will, namely, that Aara was to marry into a Muslim family. The records in Turkey showed that marriage did take place between Aara and Serhan Hazinedar, the son of University professors in Istanbul. What bothered Belcour was that Jake filed divorce papers the day after the wedding. Laurent was shrewd enough to conclude that the marriage was a sham, thus potentially invalidating the wedding and breaking the key provision of Amir’s will.</w:t>
      </w:r>
    </w:p>
    <w:p w14:paraId="237F0931" w14:textId="77777777" w:rsidR="000F75CD" w:rsidRDefault="00130771" w:rsidP="00130771">
      <w:pPr>
        <w:rPr>
          <w:rFonts w:eastAsia="Times New Roman"/>
        </w:rPr>
      </w:pPr>
      <w:r w:rsidRPr="00130771">
        <w:rPr>
          <w:rFonts w:eastAsia="Times New Roman"/>
        </w:rPr>
        <w:t xml:space="preserve">Turgut Ertegün, the Turkish lawyer, appointed to manage the paperwork of the </w:t>
      </w:r>
      <w:r w:rsidR="00315A70">
        <w:rPr>
          <w:rFonts w:eastAsia="Times New Roman"/>
        </w:rPr>
        <w:t>bequest</w:t>
      </w:r>
      <w:r w:rsidRPr="00130771">
        <w:rPr>
          <w:rFonts w:eastAsia="Times New Roman"/>
        </w:rPr>
        <w:t xml:space="preserve">, disappeared soon after Jake and his lawyers claimed the inheritance on Aara’s behalf. Laurent suspected that the lawyer had been bribed and received enough money to abandon his law practice in Turkey, sell his house and fly out of the country never to be seen again. Belcour </w:t>
      </w:r>
      <w:r w:rsidR="00465205">
        <w:rPr>
          <w:rFonts w:eastAsia="Times New Roman"/>
        </w:rPr>
        <w:t>hired</w:t>
      </w:r>
      <w:r w:rsidRPr="00130771">
        <w:rPr>
          <w:rFonts w:eastAsia="Times New Roman"/>
        </w:rPr>
        <w:t xml:space="preserve"> investigators to try to find the </w:t>
      </w:r>
      <w:r w:rsidR="002F5C06">
        <w:rPr>
          <w:rFonts w:eastAsia="Times New Roman"/>
        </w:rPr>
        <w:t>man</w:t>
      </w:r>
      <w:r w:rsidRPr="00130771">
        <w:rPr>
          <w:rFonts w:eastAsia="Times New Roman"/>
        </w:rPr>
        <w:t>.</w:t>
      </w:r>
    </w:p>
    <w:p w14:paraId="5C518898" w14:textId="4A94EAF1" w:rsidR="00130771" w:rsidRDefault="00130771" w:rsidP="00130771">
      <w:pPr>
        <w:rPr>
          <w:rFonts w:eastAsia="Times New Roman"/>
        </w:rPr>
      </w:pPr>
      <w:r w:rsidRPr="00130771">
        <w:rPr>
          <w:rFonts w:eastAsia="Times New Roman"/>
        </w:rPr>
        <w:t xml:space="preserve">While waiting for results, he and two of his enforcers landed in Istanbul to visit Nazar Hazinedar, whose son Serhan married Aara and </w:t>
      </w:r>
      <w:r w:rsidRPr="00130771">
        <w:rPr>
          <w:rFonts w:eastAsia="Times New Roman"/>
        </w:rPr>
        <w:lastRenderedPageBreak/>
        <w:t>fulfilled the provision of Amir’s will, thus enabling the release of the fortune.</w:t>
      </w:r>
    </w:p>
    <w:p w14:paraId="4E060707" w14:textId="6CDB4847" w:rsidR="00F81497" w:rsidRDefault="00F81497" w:rsidP="00C60255">
      <w:pPr>
        <w:pStyle w:val="NormalCenter"/>
        <w:keepLines/>
      </w:pPr>
      <w:r>
        <w:rPr>
          <w:noProof/>
        </w:rPr>
        <w:drawing>
          <wp:inline distT="0" distB="0" distL="0" distR="0" wp14:anchorId="3370B465" wp14:editId="4B5D9C98">
            <wp:extent cx="3447295" cy="2584939"/>
            <wp:effectExtent l="0" t="0" r="1270" b="6350"/>
            <wp:docPr id="75" name="Picture 75" descr="A bridge over water with a city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stanbul-1094398_1920-560.png"/>
                    <pic:cNvPicPr/>
                  </pic:nvPicPr>
                  <pic:blipFill>
                    <a:blip r:embed="rId29">
                      <a:extLst>
                        <a:ext uri="{28A0092B-C50C-407E-A947-70E740481C1C}">
                          <a14:useLocalDpi xmlns:a14="http://schemas.microsoft.com/office/drawing/2010/main" val="0"/>
                        </a:ext>
                      </a:extLst>
                    </a:blip>
                    <a:stretch>
                      <a:fillRect/>
                    </a:stretch>
                  </pic:blipFill>
                  <pic:spPr>
                    <a:xfrm>
                      <a:off x="0" y="0"/>
                      <a:ext cx="3457475" cy="2592572"/>
                    </a:xfrm>
                    <a:prstGeom prst="rect">
                      <a:avLst/>
                    </a:prstGeom>
                  </pic:spPr>
                </pic:pic>
              </a:graphicData>
            </a:graphic>
          </wp:inline>
        </w:drawing>
      </w:r>
    </w:p>
    <w:p w14:paraId="6D4F787D" w14:textId="65A58AB0" w:rsidR="00F81497" w:rsidRDefault="00F81497" w:rsidP="00C60255">
      <w:pPr>
        <w:pStyle w:val="Caption1"/>
        <w:keepLines/>
      </w:pPr>
      <w:r>
        <w:t>Source: Wikimedia Commons</w:t>
      </w:r>
    </w:p>
    <w:p w14:paraId="2F6542A6" w14:textId="124916CE" w:rsidR="00F81497" w:rsidRDefault="00F81497" w:rsidP="00C60255">
      <w:pPr>
        <w:pStyle w:val="Caption2"/>
        <w:keepLines/>
      </w:pPr>
      <w:r>
        <w:t>View of Istanbul</w:t>
      </w:r>
    </w:p>
    <w:p w14:paraId="3EF21E43" w14:textId="7206A74D" w:rsidR="00130771" w:rsidRPr="00130771" w:rsidRDefault="00130771" w:rsidP="00130771">
      <w:pPr>
        <w:rPr>
          <w:rFonts w:eastAsia="Times New Roman"/>
        </w:rPr>
      </w:pPr>
      <w:r w:rsidRPr="00130771">
        <w:rPr>
          <w:rFonts w:eastAsia="Times New Roman"/>
        </w:rPr>
        <w:t xml:space="preserve">Laurent and his men drove to Hazinedar’s house. The housekeeper said that the master was not available, but that did not dissuade Laurent and his </w:t>
      </w:r>
      <w:r>
        <w:rPr>
          <w:rFonts w:eastAsia="Times New Roman"/>
        </w:rPr>
        <w:t xml:space="preserve">two </w:t>
      </w:r>
      <w:r w:rsidRPr="00130771">
        <w:rPr>
          <w:rFonts w:eastAsia="Times New Roman"/>
        </w:rPr>
        <w:t>goons to barge into the house and find Hazinedar at his desk. When the man saw Belcour, he panicked and tried to escape through the other door, but Laurent’s men collared him and put him on a chair facing Laurent who made himself comfortable on a leather sofa.</w:t>
      </w:r>
    </w:p>
    <w:p w14:paraId="697FD185" w14:textId="0216EAA6" w:rsidR="00130771" w:rsidRPr="00130771" w:rsidRDefault="00130771" w:rsidP="00130771">
      <w:pPr>
        <w:rPr>
          <w:rFonts w:eastAsia="Times New Roman"/>
        </w:rPr>
      </w:pPr>
      <w:r w:rsidRPr="00130771">
        <w:rPr>
          <w:rFonts w:eastAsia="Times New Roman"/>
        </w:rPr>
        <w:t>“Nazar Bey, you don’t seem happy to see me,” Laurent said</w:t>
      </w:r>
      <w:r w:rsidR="00E176A5">
        <w:rPr>
          <w:rFonts w:eastAsia="Times New Roman"/>
        </w:rPr>
        <w:t xml:space="preserve"> while lighting a cigarette</w:t>
      </w:r>
      <w:r w:rsidRPr="00130771">
        <w:rPr>
          <w:rFonts w:eastAsia="Times New Roman"/>
        </w:rPr>
        <w:t>. “If I recall correctly, we were supposed to work together on a small matter involving a lot of money.”</w:t>
      </w:r>
    </w:p>
    <w:p w14:paraId="6795CBB5" w14:textId="77777777" w:rsidR="00130771" w:rsidRPr="00130771" w:rsidRDefault="00130771" w:rsidP="00130771">
      <w:pPr>
        <w:rPr>
          <w:rFonts w:eastAsia="Times New Roman"/>
        </w:rPr>
      </w:pPr>
      <w:r w:rsidRPr="00130771">
        <w:rPr>
          <w:rFonts w:eastAsia="Times New Roman"/>
        </w:rPr>
        <w:t>“I met my obligations,” the man said. “My son married the girl.”</w:t>
      </w:r>
    </w:p>
    <w:p w14:paraId="78B4CA46" w14:textId="7BCD3F14" w:rsidR="00130771" w:rsidRPr="00130771" w:rsidRDefault="00130771" w:rsidP="00130771">
      <w:pPr>
        <w:rPr>
          <w:rFonts w:eastAsia="Times New Roman"/>
        </w:rPr>
      </w:pPr>
      <w:r w:rsidRPr="00130771">
        <w:rPr>
          <w:rFonts w:eastAsia="Times New Roman"/>
        </w:rPr>
        <w:t>“He did</w:t>
      </w:r>
      <w:r>
        <w:rPr>
          <w:rFonts w:eastAsia="Times New Roman"/>
        </w:rPr>
        <w:t xml:space="preserve">, but </w:t>
      </w:r>
      <w:r w:rsidRPr="00130771">
        <w:rPr>
          <w:rFonts w:eastAsia="Times New Roman"/>
        </w:rPr>
        <w:t>I am afraid th</w:t>
      </w:r>
      <w:r>
        <w:rPr>
          <w:rFonts w:eastAsia="Times New Roman"/>
        </w:rPr>
        <w:t xml:space="preserve">at </w:t>
      </w:r>
      <w:r w:rsidRPr="00130771">
        <w:rPr>
          <w:rFonts w:eastAsia="Times New Roman"/>
        </w:rPr>
        <w:t>things did not go as planned. I thought we agreed that my man Selim was supposed to impersonate your son, thus enabling us to access the money. I am sure you remember our deal.”</w:t>
      </w:r>
    </w:p>
    <w:p w14:paraId="4AC0D25F" w14:textId="77777777" w:rsidR="00130771" w:rsidRPr="00130771" w:rsidRDefault="00130771" w:rsidP="00130771">
      <w:pPr>
        <w:rPr>
          <w:rFonts w:eastAsia="Times New Roman"/>
        </w:rPr>
      </w:pPr>
      <w:r w:rsidRPr="00130771">
        <w:rPr>
          <w:rFonts w:eastAsia="Times New Roman"/>
        </w:rPr>
        <w:t>“The deal required me to engage in fraud and deception. In the end, I could not compromise my honor.”</w:t>
      </w:r>
    </w:p>
    <w:p w14:paraId="62535290" w14:textId="77777777" w:rsidR="00130771" w:rsidRPr="00130771" w:rsidRDefault="00130771" w:rsidP="00130771">
      <w:pPr>
        <w:rPr>
          <w:rFonts w:eastAsia="Times New Roman"/>
        </w:rPr>
      </w:pPr>
      <w:r w:rsidRPr="00130771">
        <w:rPr>
          <w:rFonts w:eastAsia="Times New Roman"/>
        </w:rPr>
        <w:lastRenderedPageBreak/>
        <w:t>Laurent shook his head. “Nazar Bey, I am not stupid. You disclosed our plan to Jake Vickers. I am disappointed. I was counting on your loyalty. It seems that you stabbed me on the back, spilled the beans to Jake and derailed the plan. I lost a lot of money because of you.”</w:t>
      </w:r>
    </w:p>
    <w:p w14:paraId="3193462A" w14:textId="77777777" w:rsidR="00130771" w:rsidRPr="00130771" w:rsidRDefault="00130771" w:rsidP="00130771">
      <w:pPr>
        <w:rPr>
          <w:rFonts w:eastAsia="Times New Roman"/>
        </w:rPr>
      </w:pPr>
      <w:r w:rsidRPr="00130771">
        <w:rPr>
          <w:rFonts w:eastAsia="Times New Roman"/>
        </w:rPr>
        <w:t>“You were not entitled to that money. It was a fraudulent plan from the beginning.”</w:t>
      </w:r>
    </w:p>
    <w:p w14:paraId="79F789A7" w14:textId="14171D3B" w:rsidR="00130771" w:rsidRPr="00130771" w:rsidRDefault="00130771" w:rsidP="00130771">
      <w:pPr>
        <w:rPr>
          <w:rFonts w:eastAsia="Times New Roman"/>
        </w:rPr>
      </w:pPr>
      <w:r w:rsidRPr="00130771">
        <w:rPr>
          <w:rFonts w:eastAsia="Times New Roman"/>
        </w:rPr>
        <w:t>"That didn’t keep you from accepting financial assistance from Fadime and me. I find your protestations of Muslim morality specious. Not only you stole from me but betrayed me as well. You were bad, Nazar. Did you really expect to get away with it?"</w:t>
      </w:r>
    </w:p>
    <w:p w14:paraId="2868C80D" w14:textId="5698C54F" w:rsidR="00130771" w:rsidRPr="00130771" w:rsidRDefault="00130771" w:rsidP="00130771">
      <w:pPr>
        <w:rPr>
          <w:rFonts w:eastAsia="Times New Roman"/>
        </w:rPr>
      </w:pPr>
      <w:r w:rsidRPr="00130771">
        <w:rPr>
          <w:rFonts w:eastAsia="Times New Roman"/>
        </w:rPr>
        <w:t>“What’s done is done. What do you want from me?”</w:t>
      </w:r>
      <w:r w:rsidR="00315A70">
        <w:rPr>
          <w:rFonts w:eastAsia="Times New Roman"/>
        </w:rPr>
        <w:t xml:space="preserve"> Nazar </w:t>
      </w:r>
      <w:r w:rsidR="002F5C06">
        <w:rPr>
          <w:rFonts w:eastAsia="Times New Roman"/>
        </w:rPr>
        <w:t xml:space="preserve">Bey </w:t>
      </w:r>
      <w:r w:rsidR="00315A70">
        <w:rPr>
          <w:rFonts w:eastAsia="Times New Roman"/>
        </w:rPr>
        <w:t>said defensively.</w:t>
      </w:r>
    </w:p>
    <w:p w14:paraId="56CF6247" w14:textId="77777777" w:rsidR="00130771" w:rsidRPr="00130771" w:rsidRDefault="00130771" w:rsidP="00130771">
      <w:pPr>
        <w:rPr>
          <w:rFonts w:eastAsia="Times New Roman"/>
        </w:rPr>
      </w:pPr>
      <w:r w:rsidRPr="00130771">
        <w:rPr>
          <w:rFonts w:eastAsia="Times New Roman"/>
        </w:rPr>
        <w:t>“Just a little of clarification. For example, did the happily married couple spend the night together?”</w:t>
      </w:r>
    </w:p>
    <w:p w14:paraId="6CFA298A" w14:textId="483A99C9" w:rsidR="00130771" w:rsidRPr="00130771" w:rsidRDefault="00130771" w:rsidP="00130771">
      <w:pPr>
        <w:rPr>
          <w:rFonts w:eastAsia="Times New Roman"/>
        </w:rPr>
      </w:pPr>
      <w:r w:rsidRPr="00130771">
        <w:rPr>
          <w:rFonts w:eastAsia="Times New Roman"/>
        </w:rPr>
        <w:t>“That is an offensive question</w:t>
      </w:r>
      <w:r w:rsidR="00315A70">
        <w:rPr>
          <w:rFonts w:eastAsia="Times New Roman"/>
        </w:rPr>
        <w:t>,</w:t>
      </w:r>
      <w:r w:rsidRPr="00130771">
        <w:rPr>
          <w:rFonts w:eastAsia="Times New Roman"/>
        </w:rPr>
        <w:t>”</w:t>
      </w:r>
      <w:r w:rsidR="00315A70">
        <w:rPr>
          <w:rFonts w:eastAsia="Times New Roman"/>
        </w:rPr>
        <w:t xml:space="preserve"> Nazar Bey said indignantly.</w:t>
      </w:r>
    </w:p>
    <w:p w14:paraId="5418749D" w14:textId="3D1E01F8" w:rsidR="00130771" w:rsidRPr="00130771" w:rsidRDefault="00130771" w:rsidP="00130771">
      <w:pPr>
        <w:rPr>
          <w:rFonts w:eastAsia="Times New Roman"/>
        </w:rPr>
      </w:pPr>
      <w:r w:rsidRPr="00130771">
        <w:rPr>
          <w:rFonts w:eastAsia="Times New Roman"/>
        </w:rPr>
        <w:t>“Let’s be a little more specific</w:t>
      </w:r>
      <w:r w:rsidR="00315A70">
        <w:rPr>
          <w:rFonts w:eastAsia="Times New Roman"/>
        </w:rPr>
        <w:t>,” said Belcour while lighting a cigarette. “</w:t>
      </w:r>
      <w:r w:rsidRPr="00130771">
        <w:rPr>
          <w:rFonts w:eastAsia="Times New Roman"/>
        </w:rPr>
        <w:t>Did the newlyweds consummate their marriage?”</w:t>
      </w:r>
    </w:p>
    <w:p w14:paraId="493E9103" w14:textId="77777777" w:rsidR="00130771" w:rsidRPr="00130771" w:rsidRDefault="00130771" w:rsidP="00130771">
      <w:pPr>
        <w:rPr>
          <w:rFonts w:eastAsia="Times New Roman"/>
        </w:rPr>
      </w:pPr>
      <w:r w:rsidRPr="00130771">
        <w:rPr>
          <w:rFonts w:eastAsia="Times New Roman"/>
        </w:rPr>
        <w:t>“I am not one to encroach on such matters.”</w:t>
      </w:r>
    </w:p>
    <w:p w14:paraId="004E021A" w14:textId="77777777" w:rsidR="00130771" w:rsidRPr="00130771" w:rsidRDefault="00130771" w:rsidP="00130771">
      <w:pPr>
        <w:rPr>
          <w:rFonts w:eastAsia="Times New Roman"/>
        </w:rPr>
      </w:pPr>
      <w:r w:rsidRPr="00130771">
        <w:rPr>
          <w:rFonts w:eastAsia="Times New Roman"/>
        </w:rPr>
        <w:t>“Why did the happy couple file for divorce the next day?”</w:t>
      </w:r>
    </w:p>
    <w:p w14:paraId="4BB34309" w14:textId="77777777" w:rsidR="00130771" w:rsidRPr="00130771" w:rsidRDefault="00130771" w:rsidP="00130771">
      <w:pPr>
        <w:rPr>
          <w:rFonts w:eastAsia="Times New Roman"/>
        </w:rPr>
      </w:pPr>
      <w:r w:rsidRPr="00130771">
        <w:rPr>
          <w:rFonts w:eastAsia="Times New Roman"/>
        </w:rPr>
        <w:t>“All I know is that they didn’t get along.”</w:t>
      </w:r>
    </w:p>
    <w:p w14:paraId="371F94D3" w14:textId="77777777" w:rsidR="00130771" w:rsidRPr="00130771" w:rsidRDefault="00130771" w:rsidP="00130771">
      <w:pPr>
        <w:rPr>
          <w:rFonts w:eastAsia="Times New Roman"/>
        </w:rPr>
      </w:pPr>
      <w:r w:rsidRPr="00130771">
        <w:rPr>
          <w:rFonts w:eastAsia="Times New Roman"/>
        </w:rPr>
        <w:t>"How do you explain that Jake Vickers paid you three hundred thousand dollars after the divorce?”</w:t>
      </w:r>
    </w:p>
    <w:p w14:paraId="519D41BC" w14:textId="77777777" w:rsidR="00130771" w:rsidRPr="00130771" w:rsidRDefault="00130771" w:rsidP="00130771">
      <w:pPr>
        <w:rPr>
          <w:rFonts w:eastAsia="Times New Roman"/>
        </w:rPr>
      </w:pPr>
      <w:r w:rsidRPr="00130771">
        <w:rPr>
          <w:rFonts w:eastAsia="Times New Roman"/>
        </w:rPr>
        <w:t>“How do you know that?”</w:t>
      </w:r>
    </w:p>
    <w:p w14:paraId="18EFB665" w14:textId="44C6F85E" w:rsidR="00130771" w:rsidRPr="00130771" w:rsidRDefault="00130771" w:rsidP="00130771">
      <w:pPr>
        <w:rPr>
          <w:rFonts w:eastAsia="Times New Roman"/>
        </w:rPr>
      </w:pPr>
      <w:r w:rsidRPr="00130771">
        <w:rPr>
          <w:rFonts w:eastAsia="Times New Roman"/>
        </w:rPr>
        <w:t xml:space="preserve">“You forgot that </w:t>
      </w:r>
      <w:r w:rsidR="002F5C06" w:rsidRPr="00130771">
        <w:rPr>
          <w:rFonts w:eastAsia="Times New Roman"/>
        </w:rPr>
        <w:t xml:space="preserve">finance </w:t>
      </w:r>
      <w:r w:rsidR="002F5C06">
        <w:rPr>
          <w:rFonts w:eastAsia="Times New Roman"/>
        </w:rPr>
        <w:t xml:space="preserve">is </w:t>
      </w:r>
      <w:r w:rsidRPr="00130771">
        <w:rPr>
          <w:rFonts w:eastAsia="Times New Roman"/>
        </w:rPr>
        <w:t>my specialty</w:t>
      </w:r>
      <w:r w:rsidR="00315A70">
        <w:rPr>
          <w:rFonts w:eastAsia="Times New Roman"/>
        </w:rPr>
        <w:t>, Nazar Bey</w:t>
      </w:r>
      <w:r w:rsidRPr="00130771">
        <w:rPr>
          <w:rFonts w:eastAsia="Times New Roman"/>
        </w:rPr>
        <w:t xml:space="preserve">. I can find out everything </w:t>
      </w:r>
      <w:r>
        <w:rPr>
          <w:rFonts w:eastAsia="Times New Roman"/>
        </w:rPr>
        <w:t xml:space="preserve">I want </w:t>
      </w:r>
      <w:r w:rsidRPr="00130771">
        <w:rPr>
          <w:rFonts w:eastAsia="Times New Roman"/>
        </w:rPr>
        <w:t>about money.”</w:t>
      </w:r>
    </w:p>
    <w:p w14:paraId="3F350626" w14:textId="77777777" w:rsidR="00130771" w:rsidRPr="00130771" w:rsidRDefault="00130771" w:rsidP="00130771">
      <w:pPr>
        <w:rPr>
          <w:rFonts w:eastAsia="Times New Roman"/>
        </w:rPr>
      </w:pPr>
      <w:r w:rsidRPr="00130771">
        <w:rPr>
          <w:rFonts w:eastAsia="Times New Roman"/>
        </w:rPr>
        <w:t>“Congratulations. Your scheme didn’t work. Now please go away.”</w:t>
      </w:r>
    </w:p>
    <w:p w14:paraId="7039C841" w14:textId="20616D6B" w:rsidR="00130771" w:rsidRPr="00130771" w:rsidRDefault="00130771" w:rsidP="00130771">
      <w:pPr>
        <w:rPr>
          <w:rFonts w:eastAsia="Times New Roman"/>
        </w:rPr>
      </w:pPr>
      <w:r w:rsidRPr="00130771">
        <w:rPr>
          <w:rFonts w:eastAsia="Times New Roman"/>
        </w:rPr>
        <w:t>“This is getting tedious,” Belcour said while lighting a</w:t>
      </w:r>
      <w:r w:rsidR="00E176A5">
        <w:rPr>
          <w:rFonts w:eastAsia="Times New Roman"/>
        </w:rPr>
        <w:t>nother</w:t>
      </w:r>
      <w:r w:rsidRPr="00130771">
        <w:rPr>
          <w:rFonts w:eastAsia="Times New Roman"/>
        </w:rPr>
        <w:t xml:space="preserve"> cigarette. “Now, for the last time, are you going to tell me what happened?</w:t>
      </w:r>
      <w:r w:rsidR="00E176A5">
        <w:rPr>
          <w:rFonts w:eastAsia="Times New Roman"/>
        </w:rPr>
        <w:t>”</w:t>
      </w:r>
    </w:p>
    <w:p w14:paraId="73C44764" w14:textId="6D0EDBD0" w:rsidR="00130771" w:rsidRPr="00130771" w:rsidRDefault="00130771" w:rsidP="00130771">
      <w:pPr>
        <w:rPr>
          <w:rFonts w:eastAsia="Times New Roman"/>
        </w:rPr>
      </w:pPr>
      <w:r w:rsidRPr="00130771">
        <w:rPr>
          <w:rFonts w:eastAsia="Times New Roman"/>
        </w:rPr>
        <w:t>“You know that I lost my position at the university due to Erdogan’s purges. Mr. Vickers just helped me out.”</w:t>
      </w:r>
    </w:p>
    <w:p w14:paraId="4BF3C92E" w14:textId="77777777" w:rsidR="00130771" w:rsidRPr="00130771" w:rsidRDefault="00130771" w:rsidP="00130771">
      <w:pPr>
        <w:rPr>
          <w:rFonts w:eastAsia="Times New Roman"/>
        </w:rPr>
      </w:pPr>
      <w:r w:rsidRPr="00130771">
        <w:rPr>
          <w:rFonts w:eastAsia="Times New Roman"/>
        </w:rPr>
        <w:lastRenderedPageBreak/>
        <w:t>“In other words, you betrayed me for a little bit more money.”</w:t>
      </w:r>
    </w:p>
    <w:p w14:paraId="6279BB4E" w14:textId="77777777" w:rsidR="00130771" w:rsidRPr="00130771" w:rsidRDefault="00130771" w:rsidP="00130771">
      <w:pPr>
        <w:rPr>
          <w:rFonts w:eastAsia="Times New Roman"/>
        </w:rPr>
      </w:pPr>
      <w:r w:rsidRPr="00130771">
        <w:rPr>
          <w:rFonts w:eastAsia="Times New Roman"/>
        </w:rPr>
        <w:t>“I told you that it was a matter of ethics.”</w:t>
      </w:r>
    </w:p>
    <w:p w14:paraId="7313981E" w14:textId="77777777" w:rsidR="00130771" w:rsidRPr="00130771" w:rsidRDefault="00130771" w:rsidP="00130771">
      <w:pPr>
        <w:rPr>
          <w:rFonts w:eastAsia="Times New Roman"/>
        </w:rPr>
      </w:pPr>
      <w:r w:rsidRPr="00130771">
        <w:rPr>
          <w:rFonts w:eastAsia="Times New Roman"/>
        </w:rPr>
        <w:t>“Nazar, this is getting tedious. Since you won’t talk, I am afraid I will have to hurt you.”</w:t>
      </w:r>
    </w:p>
    <w:p w14:paraId="51BFAF9B" w14:textId="77777777" w:rsidR="00130771" w:rsidRPr="00130771" w:rsidRDefault="00130771" w:rsidP="00130771">
      <w:pPr>
        <w:rPr>
          <w:rFonts w:eastAsia="Times New Roman"/>
        </w:rPr>
      </w:pPr>
      <w:r w:rsidRPr="00130771">
        <w:rPr>
          <w:rFonts w:eastAsia="Times New Roman"/>
        </w:rPr>
        <w:t>Laurent turned to his men.</w:t>
      </w:r>
    </w:p>
    <w:p w14:paraId="41C0BF20" w14:textId="77777777" w:rsidR="00130771" w:rsidRPr="00130771" w:rsidRDefault="00130771" w:rsidP="00130771">
      <w:pPr>
        <w:rPr>
          <w:rFonts w:eastAsia="Times New Roman"/>
        </w:rPr>
      </w:pPr>
      <w:r w:rsidRPr="00130771">
        <w:rPr>
          <w:rFonts w:eastAsia="Times New Roman"/>
        </w:rPr>
        <w:t>“Break his knees. Make it painful.”</w:t>
      </w:r>
    </w:p>
    <w:p w14:paraId="1A710518" w14:textId="35B4D44A" w:rsidR="00130771" w:rsidRPr="00130771" w:rsidRDefault="00130771" w:rsidP="00130771">
      <w:pPr>
        <w:rPr>
          <w:rFonts w:eastAsia="Times New Roman"/>
        </w:rPr>
      </w:pPr>
      <w:r w:rsidRPr="00130771">
        <w:rPr>
          <w:rFonts w:eastAsia="Times New Roman"/>
        </w:rPr>
        <w:t xml:space="preserve">“You are crazy. You can’t do that,” Hazinedar </w:t>
      </w:r>
      <w:r>
        <w:rPr>
          <w:rFonts w:eastAsia="Times New Roman"/>
        </w:rPr>
        <w:t>protested</w:t>
      </w:r>
      <w:r w:rsidRPr="00130771">
        <w:rPr>
          <w:rFonts w:eastAsia="Times New Roman"/>
        </w:rPr>
        <w:t>.</w:t>
      </w:r>
    </w:p>
    <w:p w14:paraId="7CDD34B8" w14:textId="77777777" w:rsidR="00130771" w:rsidRPr="00130771" w:rsidRDefault="00130771" w:rsidP="00130771">
      <w:pPr>
        <w:rPr>
          <w:rFonts w:eastAsia="Times New Roman"/>
        </w:rPr>
      </w:pPr>
      <w:r w:rsidRPr="00130771">
        <w:rPr>
          <w:rFonts w:eastAsia="Times New Roman"/>
        </w:rPr>
        <w:t>The two burly men grabbed a sturdy chair and smashed it on the wall. They then took two of the disassembled legs and approached their victim.</w:t>
      </w:r>
    </w:p>
    <w:p w14:paraId="4D3C703A" w14:textId="77777777" w:rsidR="00130771" w:rsidRPr="00130771" w:rsidRDefault="00130771" w:rsidP="00130771">
      <w:pPr>
        <w:rPr>
          <w:rFonts w:eastAsia="Times New Roman"/>
        </w:rPr>
      </w:pPr>
      <w:r w:rsidRPr="00130771">
        <w:rPr>
          <w:rFonts w:eastAsia="Times New Roman"/>
        </w:rPr>
        <w:t>Suddenly, they heard police sirens and cars screeching to a halt.</w:t>
      </w:r>
    </w:p>
    <w:p w14:paraId="22AA44CD" w14:textId="77777777" w:rsidR="00130771" w:rsidRPr="00130771" w:rsidRDefault="00130771" w:rsidP="00130771">
      <w:pPr>
        <w:rPr>
          <w:rFonts w:eastAsia="Times New Roman"/>
        </w:rPr>
      </w:pPr>
      <w:r w:rsidRPr="00130771">
        <w:rPr>
          <w:rFonts w:eastAsia="Times New Roman"/>
        </w:rPr>
        <w:t>One of the men looked out of the window.</w:t>
      </w:r>
    </w:p>
    <w:p w14:paraId="791E3D3E" w14:textId="77777777" w:rsidR="00130771" w:rsidRPr="00130771" w:rsidRDefault="00130771" w:rsidP="00130771">
      <w:pPr>
        <w:rPr>
          <w:rFonts w:eastAsia="Times New Roman"/>
        </w:rPr>
      </w:pPr>
      <w:r w:rsidRPr="00130771">
        <w:rPr>
          <w:rFonts w:eastAsia="Times New Roman"/>
        </w:rPr>
        <w:t>“It’s the police. The maid must have called them.”</w:t>
      </w:r>
    </w:p>
    <w:p w14:paraId="18206C63" w14:textId="24E9C652" w:rsidR="00130771" w:rsidRPr="00130771" w:rsidRDefault="00130771" w:rsidP="00130771">
      <w:pPr>
        <w:rPr>
          <w:rFonts w:eastAsia="Times New Roman"/>
        </w:rPr>
      </w:pPr>
      <w:r w:rsidRPr="00130771">
        <w:rPr>
          <w:rFonts w:eastAsia="Times New Roman"/>
        </w:rPr>
        <w:t xml:space="preserve">Laurent was now </w:t>
      </w:r>
      <w:r w:rsidR="00315A70">
        <w:rPr>
          <w:rFonts w:eastAsia="Times New Roman"/>
        </w:rPr>
        <w:t xml:space="preserve">really </w:t>
      </w:r>
      <w:r w:rsidRPr="00130771">
        <w:rPr>
          <w:rFonts w:eastAsia="Times New Roman"/>
        </w:rPr>
        <w:t>annoyed. “It looks like you will escape punishment this time, Hazinedar. I am sure that you will say the right things to the police. Am I correct?”</w:t>
      </w:r>
    </w:p>
    <w:p w14:paraId="2EEAC4FE" w14:textId="77777777" w:rsidR="00130771" w:rsidRPr="00130771" w:rsidRDefault="00130771" w:rsidP="00130771">
      <w:pPr>
        <w:rPr>
          <w:rFonts w:eastAsia="Times New Roman"/>
        </w:rPr>
      </w:pPr>
      <w:r w:rsidRPr="00130771">
        <w:rPr>
          <w:rFonts w:eastAsia="Times New Roman"/>
        </w:rPr>
        <w:t>Hazinedar nodded his head.</w:t>
      </w:r>
    </w:p>
    <w:p w14:paraId="7F94127F" w14:textId="77777777" w:rsidR="00130771" w:rsidRPr="00130771" w:rsidRDefault="00130771" w:rsidP="00130771">
      <w:pPr>
        <w:rPr>
          <w:rFonts w:eastAsia="Times New Roman"/>
        </w:rPr>
      </w:pPr>
      <w:r w:rsidRPr="00130771">
        <w:rPr>
          <w:rFonts w:eastAsia="Times New Roman"/>
        </w:rPr>
        <w:t>Two policemen barged into the room with guns drawn.</w:t>
      </w:r>
    </w:p>
    <w:p w14:paraId="6E968440" w14:textId="77777777" w:rsidR="00130771" w:rsidRPr="00130771" w:rsidRDefault="00130771" w:rsidP="00130771">
      <w:pPr>
        <w:rPr>
          <w:rFonts w:eastAsia="Times New Roman"/>
        </w:rPr>
      </w:pPr>
      <w:r w:rsidRPr="00130771">
        <w:rPr>
          <w:rFonts w:eastAsia="Times New Roman"/>
        </w:rPr>
        <w:t>“Hands up, all of you,” said the senior man.</w:t>
      </w:r>
    </w:p>
    <w:p w14:paraId="1F5C7DAB" w14:textId="77777777" w:rsidR="00130771" w:rsidRPr="00130771" w:rsidRDefault="00130771" w:rsidP="00130771">
      <w:pPr>
        <w:rPr>
          <w:rFonts w:eastAsia="Times New Roman"/>
        </w:rPr>
      </w:pPr>
      <w:r w:rsidRPr="00130771">
        <w:rPr>
          <w:rFonts w:eastAsia="Times New Roman"/>
        </w:rPr>
        <w:t>The men complied.</w:t>
      </w:r>
    </w:p>
    <w:p w14:paraId="3A4DCAAF" w14:textId="6A62E902" w:rsidR="00130771" w:rsidRPr="00130771" w:rsidRDefault="00130771" w:rsidP="00130771">
      <w:pPr>
        <w:rPr>
          <w:rFonts w:eastAsia="Times New Roman"/>
        </w:rPr>
      </w:pPr>
      <w:r w:rsidRPr="00130771">
        <w:rPr>
          <w:rFonts w:eastAsia="Times New Roman"/>
        </w:rPr>
        <w:t xml:space="preserve">“What is wrong, officers?” Hazinedar </w:t>
      </w:r>
      <w:r>
        <w:rPr>
          <w:rFonts w:eastAsia="Times New Roman"/>
        </w:rPr>
        <w:t>asked</w:t>
      </w:r>
      <w:r w:rsidRPr="00130771">
        <w:rPr>
          <w:rFonts w:eastAsia="Times New Roman"/>
        </w:rPr>
        <w:t>.</w:t>
      </w:r>
    </w:p>
    <w:p w14:paraId="556572F1" w14:textId="77777777" w:rsidR="00130771" w:rsidRPr="00130771" w:rsidRDefault="00130771" w:rsidP="00130771">
      <w:pPr>
        <w:rPr>
          <w:rFonts w:eastAsia="Times New Roman"/>
        </w:rPr>
      </w:pPr>
      <w:r w:rsidRPr="00130771">
        <w:rPr>
          <w:rFonts w:eastAsia="Times New Roman"/>
        </w:rPr>
        <w:t>“We received a call from a woman about a house invasion.”</w:t>
      </w:r>
    </w:p>
    <w:p w14:paraId="2FF75973" w14:textId="77777777" w:rsidR="00130771" w:rsidRPr="00130771" w:rsidRDefault="00130771" w:rsidP="00130771">
      <w:pPr>
        <w:rPr>
          <w:rFonts w:eastAsia="Times New Roman"/>
        </w:rPr>
      </w:pPr>
      <w:r w:rsidRPr="00130771">
        <w:rPr>
          <w:rFonts w:eastAsia="Times New Roman"/>
        </w:rPr>
        <w:t>“There must be an error, officer,” Hazinedar said. “I was just talking business with my guests.”</w:t>
      </w:r>
    </w:p>
    <w:p w14:paraId="3F2F58B5" w14:textId="77777777" w:rsidR="00130771" w:rsidRPr="00130771" w:rsidRDefault="00130771" w:rsidP="00130771">
      <w:pPr>
        <w:rPr>
          <w:rFonts w:eastAsia="Times New Roman"/>
        </w:rPr>
      </w:pPr>
      <w:r w:rsidRPr="00130771">
        <w:rPr>
          <w:rFonts w:eastAsia="Times New Roman"/>
        </w:rPr>
        <w:t>The officer noticed the shattered chair.</w:t>
      </w:r>
    </w:p>
    <w:p w14:paraId="166AFFFB" w14:textId="77777777" w:rsidR="00130771" w:rsidRPr="00130771" w:rsidRDefault="00130771" w:rsidP="00130771">
      <w:pPr>
        <w:rPr>
          <w:rFonts w:eastAsia="Times New Roman"/>
        </w:rPr>
      </w:pPr>
      <w:r w:rsidRPr="00130771">
        <w:rPr>
          <w:rFonts w:eastAsia="Times New Roman"/>
        </w:rPr>
        <w:t>“What happened?”</w:t>
      </w:r>
    </w:p>
    <w:p w14:paraId="21EB0D10" w14:textId="77777777" w:rsidR="00130771" w:rsidRPr="00130771" w:rsidRDefault="00130771" w:rsidP="00130771">
      <w:pPr>
        <w:rPr>
          <w:rFonts w:eastAsia="Times New Roman"/>
        </w:rPr>
      </w:pPr>
      <w:r w:rsidRPr="00130771">
        <w:rPr>
          <w:rFonts w:eastAsia="Times New Roman"/>
        </w:rPr>
        <w:t>“I am afraid I am a little heavy,” Belcour said. “The chair collapsed as I sat on it. I will be glad to pay for the damage, Nazar Bey.”</w:t>
      </w:r>
    </w:p>
    <w:p w14:paraId="5160E039" w14:textId="3393F819" w:rsidR="00130771" w:rsidRPr="00130771" w:rsidRDefault="00130771" w:rsidP="00130771">
      <w:pPr>
        <w:rPr>
          <w:rFonts w:eastAsia="Times New Roman"/>
        </w:rPr>
      </w:pPr>
      <w:r w:rsidRPr="00130771">
        <w:rPr>
          <w:rFonts w:eastAsia="Times New Roman"/>
        </w:rPr>
        <w:lastRenderedPageBreak/>
        <w:t>“No need, Mr. Belcour,” Hazinedar said. “I apologize for the fragile furniture. I am happy you didn</w:t>
      </w:r>
      <w:r w:rsidR="00E176A5">
        <w:rPr>
          <w:rFonts w:eastAsia="Times New Roman"/>
        </w:rPr>
        <w:t>’</w:t>
      </w:r>
      <w:r w:rsidRPr="00130771">
        <w:rPr>
          <w:rFonts w:eastAsia="Times New Roman"/>
        </w:rPr>
        <w:t>t get hurt.”</w:t>
      </w:r>
    </w:p>
    <w:p w14:paraId="0C86DA81" w14:textId="6383A706" w:rsidR="00130771" w:rsidRPr="00130771" w:rsidRDefault="00130771" w:rsidP="00130771">
      <w:pPr>
        <w:rPr>
          <w:rFonts w:eastAsia="Times New Roman"/>
        </w:rPr>
      </w:pPr>
      <w:r w:rsidRPr="00130771">
        <w:rPr>
          <w:rFonts w:eastAsia="Times New Roman"/>
        </w:rPr>
        <w:t>“The policeman was not convinced. “Nazar Bey, are you sure you don’t want to press charges against the</w:t>
      </w:r>
      <w:r w:rsidR="002F5C06">
        <w:rPr>
          <w:rFonts w:eastAsia="Times New Roman"/>
        </w:rPr>
        <w:t>se</w:t>
      </w:r>
      <w:r w:rsidRPr="00130771">
        <w:rPr>
          <w:rFonts w:eastAsia="Times New Roman"/>
        </w:rPr>
        <w:t xml:space="preserve"> men?”</w:t>
      </w:r>
    </w:p>
    <w:p w14:paraId="2C793AA4" w14:textId="0F7DCBAA" w:rsidR="00130771" w:rsidRPr="00130771" w:rsidRDefault="00130771" w:rsidP="00130771">
      <w:pPr>
        <w:rPr>
          <w:rFonts w:eastAsia="Times New Roman"/>
        </w:rPr>
      </w:pPr>
      <w:r w:rsidRPr="00130771">
        <w:rPr>
          <w:rFonts w:eastAsia="Times New Roman"/>
        </w:rPr>
        <w:t xml:space="preserve">“Absolutely not, officer. We have concluded our business. I </w:t>
      </w:r>
      <w:r w:rsidR="00E176A5">
        <w:rPr>
          <w:rFonts w:eastAsia="Times New Roman"/>
        </w:rPr>
        <w:t xml:space="preserve">apologize for </w:t>
      </w:r>
      <w:r w:rsidRPr="00130771">
        <w:rPr>
          <w:rFonts w:eastAsia="Times New Roman"/>
        </w:rPr>
        <w:t xml:space="preserve">the confusion.” He then turned to his ‘guests,’ “I am sorry about this, gentlemen. I am sure that you are anxious to </w:t>
      </w:r>
      <w:r w:rsidR="00315A70">
        <w:rPr>
          <w:rFonts w:eastAsia="Times New Roman"/>
        </w:rPr>
        <w:t>catch your flight</w:t>
      </w:r>
      <w:r w:rsidRPr="00130771">
        <w:rPr>
          <w:rFonts w:eastAsia="Times New Roman"/>
        </w:rPr>
        <w:t>. I will send you a letter confirming our agreement.”</w:t>
      </w:r>
    </w:p>
    <w:p w14:paraId="41CB6CC3" w14:textId="406C1B81" w:rsidR="00130771" w:rsidRPr="00130771" w:rsidRDefault="00130771" w:rsidP="00130771">
      <w:pPr>
        <w:rPr>
          <w:rFonts w:eastAsia="Times New Roman"/>
        </w:rPr>
      </w:pPr>
      <w:r w:rsidRPr="00130771">
        <w:rPr>
          <w:rFonts w:eastAsia="Times New Roman"/>
        </w:rPr>
        <w:t xml:space="preserve">Belcour rose from the chair and </w:t>
      </w:r>
      <w:r>
        <w:rPr>
          <w:rFonts w:eastAsia="Times New Roman"/>
        </w:rPr>
        <w:t xml:space="preserve">shook </w:t>
      </w:r>
      <w:r w:rsidRPr="00130771">
        <w:rPr>
          <w:rFonts w:eastAsia="Times New Roman"/>
        </w:rPr>
        <w:t>Hazinedar</w:t>
      </w:r>
      <w:r>
        <w:rPr>
          <w:rFonts w:eastAsia="Times New Roman"/>
        </w:rPr>
        <w:t>’s hand</w:t>
      </w:r>
      <w:r w:rsidRPr="00130771">
        <w:rPr>
          <w:rFonts w:eastAsia="Times New Roman"/>
        </w:rPr>
        <w:t>. “It was a pleasure to do business with you, Nazar Bey. We will be in touch.”</w:t>
      </w:r>
    </w:p>
    <w:p w14:paraId="34183DBF" w14:textId="77777777" w:rsidR="00130771" w:rsidRPr="00130771" w:rsidRDefault="00130771" w:rsidP="00130771">
      <w:pPr>
        <w:rPr>
          <w:rFonts w:eastAsia="Times New Roman"/>
        </w:rPr>
      </w:pPr>
      <w:r w:rsidRPr="00130771">
        <w:rPr>
          <w:rFonts w:eastAsia="Times New Roman"/>
        </w:rPr>
        <w:t>The trio made a speedy exit. The policemen stayed with Hazinedar to fill in some paperwork.</w:t>
      </w:r>
    </w:p>
    <w:p w14:paraId="4EEDD137" w14:textId="77777777" w:rsidR="000F75CD" w:rsidRDefault="00130771" w:rsidP="00130771">
      <w:pPr>
        <w:rPr>
          <w:rFonts w:eastAsia="Times New Roman"/>
        </w:rPr>
      </w:pPr>
      <w:r w:rsidRPr="00130771">
        <w:rPr>
          <w:rFonts w:eastAsia="Times New Roman"/>
        </w:rPr>
        <w:t>Belcour and the men got into their car and speeded away. Irritated by the failed attempt to gather information from Hazinedar, he cursed when his cell phone rang.</w:t>
      </w:r>
    </w:p>
    <w:p w14:paraId="6EA94E33" w14:textId="5B906E8C" w:rsidR="00130771" w:rsidRPr="00130771" w:rsidRDefault="00130771" w:rsidP="00130771">
      <w:pPr>
        <w:rPr>
          <w:rFonts w:eastAsia="Times New Roman"/>
        </w:rPr>
      </w:pPr>
      <w:r w:rsidRPr="00130771">
        <w:rPr>
          <w:rFonts w:eastAsia="Times New Roman"/>
        </w:rPr>
        <w:t>“Yes!” he said. He listened for a minute and closed the call.</w:t>
      </w:r>
    </w:p>
    <w:p w14:paraId="7029E72C" w14:textId="77777777" w:rsidR="00130771" w:rsidRPr="00130771" w:rsidRDefault="00130771" w:rsidP="00130771">
      <w:pPr>
        <w:rPr>
          <w:rFonts w:eastAsia="Times New Roman"/>
        </w:rPr>
      </w:pPr>
      <w:r w:rsidRPr="00130771">
        <w:rPr>
          <w:rFonts w:eastAsia="Times New Roman"/>
        </w:rPr>
        <w:t>The driver asked: “Did they find the lawyer?”</w:t>
      </w:r>
    </w:p>
    <w:p w14:paraId="12966B83" w14:textId="77777777" w:rsidR="00130771" w:rsidRPr="00130771" w:rsidRDefault="00130771" w:rsidP="00130771">
      <w:pPr>
        <w:rPr>
          <w:rFonts w:eastAsia="Times New Roman"/>
        </w:rPr>
      </w:pPr>
      <w:r w:rsidRPr="00130771">
        <w:rPr>
          <w:rFonts w:eastAsia="Times New Roman"/>
        </w:rPr>
        <w:t>“No. It’s as if he fell into a black hole.”</w:t>
      </w:r>
    </w:p>
    <w:p w14:paraId="2FA7430D" w14:textId="77777777" w:rsidR="00130771" w:rsidRPr="00130771" w:rsidRDefault="00130771" w:rsidP="00130771">
      <w:pPr>
        <w:rPr>
          <w:rFonts w:eastAsia="Times New Roman"/>
        </w:rPr>
      </w:pPr>
      <w:r w:rsidRPr="00130771">
        <w:rPr>
          <w:rFonts w:eastAsia="Times New Roman"/>
        </w:rPr>
        <w:t>“That’s too bad.”</w:t>
      </w:r>
    </w:p>
    <w:p w14:paraId="3EC427FC" w14:textId="5FD0DE6C" w:rsidR="00130771" w:rsidRPr="00130771" w:rsidRDefault="00130771" w:rsidP="00130771">
      <w:pPr>
        <w:rPr>
          <w:rFonts w:eastAsia="Times New Roman"/>
        </w:rPr>
      </w:pPr>
      <w:r w:rsidRPr="00130771">
        <w:rPr>
          <w:rFonts w:eastAsia="Times New Roman"/>
        </w:rPr>
        <w:t>“There is a little bit of interesting news, however. It seems that Aara pledged most of the inheritance to benefit the Valkyries Foundation. Apparently, Tess and Jake are planning to waste the money fighting Human Trafficking.”</w:t>
      </w:r>
    </w:p>
    <w:p w14:paraId="063EB55C" w14:textId="77777777" w:rsidR="00130771" w:rsidRPr="00130771" w:rsidRDefault="00130771" w:rsidP="00130771">
      <w:pPr>
        <w:rPr>
          <w:rFonts w:eastAsia="Times New Roman"/>
        </w:rPr>
      </w:pPr>
      <w:r w:rsidRPr="00130771">
        <w:rPr>
          <w:rFonts w:eastAsia="Times New Roman"/>
        </w:rPr>
        <w:t>The driver did not respond.</w:t>
      </w:r>
    </w:p>
    <w:p w14:paraId="2EC0307D" w14:textId="77777777" w:rsidR="00130771" w:rsidRPr="00130771" w:rsidRDefault="00130771" w:rsidP="00130771">
      <w:pPr>
        <w:rPr>
          <w:rFonts w:eastAsia="Times New Roman"/>
        </w:rPr>
      </w:pPr>
      <w:r w:rsidRPr="00130771">
        <w:rPr>
          <w:rFonts w:eastAsia="Times New Roman"/>
        </w:rPr>
        <w:t>“Damn!” Laurent said while throwing the cell phone to the car’s floor.</w:t>
      </w:r>
    </w:p>
    <w:p w14:paraId="57CA2E5F" w14:textId="119CA771" w:rsidR="00A849E9" w:rsidRDefault="00130771" w:rsidP="00130771">
      <w:pPr>
        <w:rPr>
          <w:rFonts w:eastAsia="Times New Roman"/>
        </w:rPr>
      </w:pPr>
      <w:r w:rsidRPr="00130771">
        <w:rPr>
          <w:rFonts w:eastAsia="Times New Roman"/>
        </w:rPr>
        <w:t>Back at the house, Nazar Hazinedar called Jake and told him what Belcour tried to do. That raised alarm bells in Jake’s mind, but he was too busy</w:t>
      </w:r>
      <w:r w:rsidR="002C2DF4">
        <w:rPr>
          <w:rFonts w:eastAsia="Times New Roman"/>
        </w:rPr>
        <w:t xml:space="preserve"> at the moment</w:t>
      </w:r>
      <w:r w:rsidRPr="00130771">
        <w:rPr>
          <w:rFonts w:eastAsia="Times New Roman"/>
        </w:rPr>
        <w:t>, so he put off looking into the matter.</w:t>
      </w:r>
    </w:p>
    <w:p w14:paraId="74315488"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3B1F5DE4" w14:textId="3DFB321B" w:rsidR="005753B4" w:rsidRDefault="00C41A3E" w:rsidP="00C41A3E">
      <w:pPr>
        <w:pStyle w:val="Heading1"/>
        <w:numPr>
          <w:ilvl w:val="0"/>
          <w:numId w:val="0"/>
        </w:numPr>
        <w:ind w:left="360"/>
      </w:pPr>
      <w:bookmarkStart w:id="68" w:name="_Toc508799079"/>
      <w:bookmarkStart w:id="69" w:name="_Toc531973431"/>
      <w:bookmarkStart w:id="70" w:name="_Toc532470363"/>
      <w:r>
        <w:lastRenderedPageBreak/>
        <w:t>15</w:t>
      </w:r>
      <w:r>
        <w:br/>
      </w:r>
      <w:r w:rsidR="005753B4">
        <w:t>Cheerful Russians</w:t>
      </w:r>
      <w:bookmarkEnd w:id="68"/>
      <w:bookmarkEnd w:id="69"/>
      <w:bookmarkEnd w:id="70"/>
    </w:p>
    <w:p w14:paraId="5CAA258B" w14:textId="231F2FFE" w:rsidR="00CD518D" w:rsidRPr="00CD518D" w:rsidRDefault="00436055" w:rsidP="00F601E7">
      <w:pPr>
        <w:pStyle w:val="NormalNI"/>
      </w:pPr>
      <w:r w:rsidRPr="00C41A3E">
        <w:t>J</w:t>
      </w:r>
      <w:r w:rsidR="00CD518D" w:rsidRPr="00CD518D">
        <w:t>ake and Tess jumped in their Jeep and drove on the tarmac to welcome the Russian team and six Israeli technicians.</w:t>
      </w:r>
    </w:p>
    <w:p w14:paraId="11A9D6E8" w14:textId="47C57E13" w:rsidR="000F75CD" w:rsidRDefault="00CD518D" w:rsidP="00CD518D">
      <w:pPr>
        <w:rPr>
          <w:rFonts w:eastAsia="Times New Roman"/>
        </w:rPr>
      </w:pPr>
      <w:r w:rsidRPr="00CD518D">
        <w:rPr>
          <w:rFonts w:eastAsia="Times New Roman"/>
        </w:rPr>
        <w:t>A huge Antonov 124-100 military transport landed. The aircraft was so big that it seemed a miracle that it could fly at all. Jake had leased the Ukrainian-made plane to transport a load of MiG-21 parts</w:t>
      </w:r>
      <w:r w:rsidR="00891B59">
        <w:rPr>
          <w:rFonts w:eastAsia="Times New Roman"/>
        </w:rPr>
        <w:t>, ten spare engines,</w:t>
      </w:r>
      <w:r w:rsidRPr="00CD518D">
        <w:rPr>
          <w:rFonts w:eastAsia="Times New Roman"/>
        </w:rPr>
        <w:t xml:space="preserve"> and a crew that knew all about keeping the planes flying. Part of the cargo included six computer simulation units for training the pilots on basic operation of the MiG aircraft and for practicing combat techniques.</w:t>
      </w:r>
    </w:p>
    <w:p w14:paraId="71DDE338" w14:textId="14801B73" w:rsidR="00CD518D" w:rsidRPr="00CD518D" w:rsidRDefault="00CD518D" w:rsidP="00CD518D">
      <w:pPr>
        <w:rPr>
          <w:rFonts w:eastAsia="Times New Roman"/>
        </w:rPr>
      </w:pPr>
      <w:r w:rsidRPr="00CD518D">
        <w:rPr>
          <w:rFonts w:eastAsia="Times New Roman"/>
        </w:rPr>
        <w:t>The cargo plane had made a stopover in Israel to pick up a six-man team of techs and their paraphernalia whose job was to upgrade the MiGs’ avionics and radar systems. General Turner, Tess’s dad, offered to provide avionics built by his U. S. firm, but Jake insisted that the jets be configured with foreign equipment thus providing a</w:t>
      </w:r>
      <w:r w:rsidR="00B90F2B">
        <w:rPr>
          <w:rFonts w:eastAsia="Times New Roman"/>
        </w:rPr>
        <w:t xml:space="preserve"> </w:t>
      </w:r>
      <w:r w:rsidRPr="00CD518D">
        <w:rPr>
          <w:rFonts w:eastAsia="Times New Roman"/>
        </w:rPr>
        <w:t>platform approximating the capabilities of modern Russian jet fighters. This was one of the buildings blocks for impressing the U. S. Air Force. The most crucial factor, however, was training pilots to employ authentic Russian tactics. Jake and Tess had laid the groundwork to systematically build a crack team of pilots and enhanced jets fighters destined to become a formidable foe against sophisticated fifth-generation jets like the American F-22 and F-35.</w:t>
      </w:r>
    </w:p>
    <w:p w14:paraId="049BC457" w14:textId="77777777" w:rsidR="00575BB2" w:rsidRDefault="00CD518D" w:rsidP="00CD518D">
      <w:pPr>
        <w:rPr>
          <w:rFonts w:eastAsia="Times New Roman"/>
        </w:rPr>
      </w:pPr>
      <w:r w:rsidRPr="00CD518D">
        <w:rPr>
          <w:rFonts w:eastAsia="Times New Roman"/>
        </w:rPr>
        <w:t xml:space="preserve">The massive cargo aircraft parked away from the terminal. The </w:t>
      </w:r>
      <w:r w:rsidR="00575BB2">
        <w:rPr>
          <w:rFonts w:eastAsia="Times New Roman"/>
        </w:rPr>
        <w:t xml:space="preserve">front of the aircraft pivoted upward </w:t>
      </w:r>
      <w:r w:rsidR="00575BB2" w:rsidRPr="00CD518D">
        <w:rPr>
          <w:rFonts w:eastAsia="Times New Roman"/>
        </w:rPr>
        <w:t>and dropped to the ground</w:t>
      </w:r>
      <w:r w:rsidR="00575BB2">
        <w:rPr>
          <w:rFonts w:eastAsia="Times New Roman"/>
        </w:rPr>
        <w:t xml:space="preserve">, disclosing its </w:t>
      </w:r>
      <w:r w:rsidRPr="00CD518D">
        <w:rPr>
          <w:rFonts w:eastAsia="Times New Roman"/>
        </w:rPr>
        <w:t>cargo</w:t>
      </w:r>
      <w:r w:rsidR="00575BB2">
        <w:rPr>
          <w:rFonts w:eastAsia="Times New Roman"/>
        </w:rPr>
        <w:t xml:space="preserve">. </w:t>
      </w:r>
    </w:p>
    <w:p w14:paraId="1FAF21D9" w14:textId="0B6C1399" w:rsidR="00575BB2" w:rsidRDefault="00575BB2" w:rsidP="00C60255">
      <w:pPr>
        <w:pStyle w:val="NormalCenter"/>
        <w:keepLines/>
      </w:pPr>
      <w:r>
        <w:rPr>
          <w:noProof/>
        </w:rPr>
        <w:lastRenderedPageBreak/>
        <w:drawing>
          <wp:inline distT="0" distB="0" distL="0" distR="0" wp14:anchorId="1E9F8FDB" wp14:editId="7B43FE58">
            <wp:extent cx="3124200" cy="1885482"/>
            <wp:effectExtent l="0" t="0" r="0" b="635"/>
            <wp:docPr id="12" name="Picture 12" descr="A large passenger jet sitting on an airport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tonov.png"/>
                    <pic:cNvPicPr/>
                  </pic:nvPicPr>
                  <pic:blipFill>
                    <a:blip r:embed="rId30">
                      <a:extLst>
                        <a:ext uri="{28A0092B-C50C-407E-A947-70E740481C1C}">
                          <a14:useLocalDpi xmlns:a14="http://schemas.microsoft.com/office/drawing/2010/main" val="0"/>
                        </a:ext>
                      </a:extLst>
                    </a:blip>
                    <a:stretch>
                      <a:fillRect/>
                    </a:stretch>
                  </pic:blipFill>
                  <pic:spPr>
                    <a:xfrm>
                      <a:off x="0" y="0"/>
                      <a:ext cx="3139573" cy="1894760"/>
                    </a:xfrm>
                    <a:prstGeom prst="rect">
                      <a:avLst/>
                    </a:prstGeom>
                  </pic:spPr>
                </pic:pic>
              </a:graphicData>
            </a:graphic>
          </wp:inline>
        </w:drawing>
      </w:r>
    </w:p>
    <w:p w14:paraId="4C3885F6" w14:textId="7D41D796" w:rsidR="00575BB2" w:rsidRDefault="00575BB2" w:rsidP="00C60255">
      <w:pPr>
        <w:pStyle w:val="Caption1"/>
        <w:keepLines/>
      </w:pPr>
      <w:r>
        <w:t>Source: Airsoc.com</w:t>
      </w:r>
    </w:p>
    <w:p w14:paraId="61F89EC2" w14:textId="5402D903" w:rsidR="00575BB2" w:rsidRDefault="00575BB2" w:rsidP="00C60255">
      <w:pPr>
        <w:pStyle w:val="Caption2"/>
        <w:keepLines/>
      </w:pPr>
      <w:r>
        <w:t>Antonov Cargo Aircraft</w:t>
      </w:r>
    </w:p>
    <w:p w14:paraId="6862D3E7" w14:textId="66C7F281" w:rsidR="00CD518D" w:rsidRPr="00CD518D" w:rsidRDefault="00575BB2" w:rsidP="00CD518D">
      <w:pPr>
        <w:rPr>
          <w:rFonts w:eastAsia="Times New Roman"/>
        </w:rPr>
      </w:pPr>
      <w:r>
        <w:rPr>
          <w:rFonts w:eastAsia="Times New Roman"/>
        </w:rPr>
        <w:t>T</w:t>
      </w:r>
      <w:r w:rsidR="00CD518D" w:rsidRPr="00CD518D">
        <w:rPr>
          <w:rFonts w:eastAsia="Times New Roman"/>
        </w:rPr>
        <w:t>wo groups of men exit</w:t>
      </w:r>
      <w:r>
        <w:rPr>
          <w:rFonts w:eastAsia="Times New Roman"/>
        </w:rPr>
        <w:t>ed</w:t>
      </w:r>
      <w:r w:rsidR="00CD518D" w:rsidRPr="00CD518D">
        <w:rPr>
          <w:rFonts w:eastAsia="Times New Roman"/>
        </w:rPr>
        <w:t xml:space="preserve"> on the tarmac, led by Alex Tuck and Galina Kutuzova. Colonel Peter Brusilov and his men appeared to be excited to be in Spain and warmly shook hands as Jake welcomed them in fluent Russian. Jake then greeted the Israeli team</w:t>
      </w:r>
      <w:r w:rsidR="00B90F2B">
        <w:rPr>
          <w:rFonts w:eastAsia="Times New Roman"/>
        </w:rPr>
        <w:t xml:space="preserve"> led by Gil Epstein</w:t>
      </w:r>
      <w:r w:rsidR="00CD518D" w:rsidRPr="00CD518D">
        <w:rPr>
          <w:rFonts w:eastAsia="Times New Roman"/>
        </w:rPr>
        <w:t>. Alex and Galina remained with the aircraft to direct the unloading the equipment. Six trucks arrived and picked up the large crates as soon as they were unloaded from the transport plane.</w:t>
      </w:r>
    </w:p>
    <w:p w14:paraId="326828CC" w14:textId="77777777" w:rsidR="00CD518D" w:rsidRPr="00CD518D" w:rsidRDefault="00CD518D" w:rsidP="00CD518D">
      <w:pPr>
        <w:rPr>
          <w:rFonts w:eastAsia="Times New Roman"/>
        </w:rPr>
      </w:pPr>
      <w:r w:rsidRPr="00CD518D">
        <w:rPr>
          <w:rFonts w:eastAsia="Times New Roman"/>
        </w:rPr>
        <w:t>Two passenger vans arrived, and the techs piled in for a short ride to the terminal for customs. Jake had prearranged much of the necessary clearing, and soon the group was on its way to a new apartment complex in Ciudad Real that he had rented to house the crew.</w:t>
      </w:r>
    </w:p>
    <w:p w14:paraId="60F1F8D1" w14:textId="77777777" w:rsidR="00CD518D" w:rsidRPr="00CD518D" w:rsidRDefault="00CD518D" w:rsidP="00CD518D">
      <w:pPr>
        <w:rPr>
          <w:rFonts w:eastAsia="Times New Roman"/>
        </w:rPr>
      </w:pPr>
      <w:r w:rsidRPr="00CD518D">
        <w:rPr>
          <w:rFonts w:eastAsia="Times New Roman"/>
        </w:rPr>
        <w:t>That evening, the SRD team treated the newly arrived crew to an excellent Spanish feast at a local restaurant. Vodka was a necessary staple for the Russians, who true to form, managed to put away an astonishing amount of liquor. Colonel Brusilov just ordered a glass of orange juice. The Israelis were much more temperate, mostly sticking to wine. The all spoke fluent English and traded war stories with Jake and other SRD team members that had joined them to greet the newcomers.</w:t>
      </w:r>
    </w:p>
    <w:p w14:paraId="3DE35A8B" w14:textId="77777777" w:rsidR="00CD518D" w:rsidRPr="00CD518D" w:rsidRDefault="00CD518D" w:rsidP="00CD518D">
      <w:pPr>
        <w:rPr>
          <w:rFonts w:eastAsia="Times New Roman"/>
        </w:rPr>
      </w:pPr>
      <w:r w:rsidRPr="00CD518D">
        <w:rPr>
          <w:rFonts w:eastAsia="Times New Roman"/>
        </w:rPr>
        <w:t xml:space="preserve">Jake proposed that the visitors take a few days to acclimate, but most of them stated they were anxious to assemble their equipment and to inspect the planes. They planned to show up at the airbase first thing in </w:t>
      </w:r>
      <w:r w:rsidRPr="00CD518D">
        <w:rPr>
          <w:rFonts w:eastAsia="Times New Roman"/>
        </w:rPr>
        <w:lastRenderedPageBreak/>
        <w:t>the morning. Jake, Tess and the team left the restaurant to get some rest. Claudine hung back to talk with the men.</w:t>
      </w:r>
    </w:p>
    <w:p w14:paraId="5615608F" w14:textId="77777777" w:rsidR="00CD518D" w:rsidRPr="00CD518D" w:rsidRDefault="00CD518D" w:rsidP="00CD518D">
      <w:pPr>
        <w:rPr>
          <w:rFonts w:eastAsia="Times New Roman"/>
        </w:rPr>
      </w:pPr>
      <w:r w:rsidRPr="00CD518D">
        <w:rPr>
          <w:rFonts w:eastAsia="Times New Roman"/>
        </w:rPr>
        <w:t>The next morning, Jake and Colonel Brusilov expected the techs to report for work, but only the Israeli team arrived in the company’s van. The driver said that he couldn’t find the Russians. Jake and the Colonel waited for an hour, but none of the Russians showed up. Brusilov was furious. Eventually, after a few phone calls, they learned the men were in the town jail. Jake, Nicola, and Brusilov rushed to the facility only to find their skilled team of technicians totally drunk. The police said that they went to a brothel, had a lot of fun, and being quite inebriated, wrecked the place. After Jake paid substantial fines and restitution, he, Nicola and the Colonel packed the hung-over men into the van and drove them back to their apartments to sober up. Brusilov looked like he was ready to call the KGB firing squad and assured Jake that he would take care of things. Jake left Nicola behind to help, a smile on his face. Whatever Brusilov was going to do, it was unlikely to be pleasant.</w:t>
      </w:r>
    </w:p>
    <w:p w14:paraId="0D263488" w14:textId="77777777" w:rsidR="00CD518D" w:rsidRPr="00CD518D" w:rsidRDefault="00CD518D" w:rsidP="00CD518D">
      <w:pPr>
        <w:rPr>
          <w:rFonts w:eastAsia="Times New Roman"/>
        </w:rPr>
      </w:pPr>
      <w:r w:rsidRPr="00CD518D">
        <w:rPr>
          <w:rFonts w:eastAsia="Times New Roman"/>
        </w:rPr>
        <w:t>Sure enough, the dried-out techs showed up the next day, ready to work under the implacable stare of the Colonel.</w:t>
      </w:r>
    </w:p>
    <w:p w14:paraId="0DB9EC13" w14:textId="77777777" w:rsidR="00CD518D" w:rsidRPr="00CD518D" w:rsidRDefault="00CD518D" w:rsidP="00CD518D">
      <w:pPr>
        <w:rPr>
          <w:rFonts w:eastAsia="Times New Roman"/>
        </w:rPr>
      </w:pPr>
      <w:r w:rsidRPr="00CD518D">
        <w:rPr>
          <w:rFonts w:eastAsia="Times New Roman"/>
        </w:rPr>
        <w:t>Jake asked Nicola what happened.</w:t>
      </w:r>
    </w:p>
    <w:p w14:paraId="30A23DE4" w14:textId="77777777" w:rsidR="00CD518D" w:rsidRPr="00CD518D" w:rsidRDefault="00CD518D" w:rsidP="00CD518D">
      <w:pPr>
        <w:rPr>
          <w:rFonts w:eastAsia="Times New Roman"/>
        </w:rPr>
      </w:pPr>
      <w:r w:rsidRPr="00CD518D">
        <w:rPr>
          <w:rFonts w:eastAsia="Times New Roman"/>
        </w:rPr>
        <w:t>“Well, all I can say is that Brusilov unleashed an astounding barrage of imprecations and profanities that must have scorched the hair off the hapless Russians. It was truly a virtuoso display of expletives.”</w:t>
      </w:r>
    </w:p>
    <w:p w14:paraId="5B2D1504" w14:textId="77777777" w:rsidR="00CD518D" w:rsidRPr="00CD518D" w:rsidRDefault="00CD518D" w:rsidP="00CD518D">
      <w:pPr>
        <w:rPr>
          <w:rFonts w:eastAsia="Times New Roman"/>
        </w:rPr>
      </w:pPr>
      <w:r w:rsidRPr="00CD518D">
        <w:rPr>
          <w:rFonts w:eastAsia="Times New Roman"/>
        </w:rPr>
        <w:t>“It seemed to have worked. They are all here.”</w:t>
      </w:r>
    </w:p>
    <w:p w14:paraId="6B8C1557" w14:textId="77777777" w:rsidR="00CD518D" w:rsidRPr="00CD518D" w:rsidRDefault="00CD518D" w:rsidP="00CD518D">
      <w:pPr>
        <w:rPr>
          <w:rFonts w:eastAsia="Times New Roman"/>
        </w:rPr>
      </w:pPr>
      <w:r w:rsidRPr="00CD518D">
        <w:rPr>
          <w:rFonts w:eastAsia="Times New Roman"/>
        </w:rPr>
        <w:t>Boris Kovalenko, the maintenance crew’s lead engineer, was fully aware that he and his men had to redeem themselves, so he energetically exhorted the team to climb all over the MiGs and prepare a comprehensive list of repairs, upgrades, and tests necessary to ensure the airworthiness of the planes. The Israeli team, joking about the sudden demonstration of alacrity by their Russian colleagues, unpacked several crates containing modern avionics equipment. The schedule was tight: six months to update the MiGs and train the pilots in air combat techniques.</w:t>
      </w:r>
    </w:p>
    <w:p w14:paraId="781B911B" w14:textId="77CC9FCA" w:rsidR="00CD518D" w:rsidRPr="00CD518D" w:rsidRDefault="00CD518D" w:rsidP="00CD518D">
      <w:pPr>
        <w:rPr>
          <w:rFonts w:eastAsia="Times New Roman"/>
        </w:rPr>
      </w:pPr>
      <w:r w:rsidRPr="00CD518D">
        <w:rPr>
          <w:rFonts w:eastAsia="Times New Roman"/>
        </w:rPr>
        <w:t xml:space="preserve">The Israelis assembled the six flight simulator units in a ‘war room’ inside the terminal and managed to get the equipment running in record </w:t>
      </w:r>
      <w:r w:rsidRPr="00CD518D">
        <w:rPr>
          <w:rFonts w:eastAsia="Times New Roman"/>
        </w:rPr>
        <w:lastRenderedPageBreak/>
        <w:t>time. It was now time for Claudine and Colonel Brusilov to design the aggressor routines to be used for the pilots’ training. Claudine soon found out that Brusilov had his ideas on how to do things and didn’t seem to be interested in suggestions</w:t>
      </w:r>
      <w:r w:rsidR="004B1A1B">
        <w:rPr>
          <w:rFonts w:eastAsia="Times New Roman"/>
        </w:rPr>
        <w:t xml:space="preserve"> from anyone</w:t>
      </w:r>
      <w:r w:rsidRPr="00CD518D">
        <w:rPr>
          <w:rFonts w:eastAsia="Times New Roman"/>
        </w:rPr>
        <w:t>. Claudine had a lot at stake. After all, the venture was her idea. She found the man’s attitude annoying, but she decided it would be best to hold back and give him the benefit of the doubt.</w:t>
      </w:r>
    </w:p>
    <w:p w14:paraId="0B215BB1" w14:textId="4BC19BFA" w:rsidR="00C40F06" w:rsidRDefault="00CD518D" w:rsidP="00CD518D">
      <w:pPr>
        <w:rPr>
          <w:rFonts w:eastAsia="Times New Roman"/>
        </w:rPr>
      </w:pPr>
      <w:r w:rsidRPr="00CD518D">
        <w:rPr>
          <w:rFonts w:eastAsia="Times New Roman"/>
        </w:rPr>
        <w:t>Within two weeks, the maintenance crews commissioned the first ten aircraft with the help of the Israelis who upgraded the combat electronics and radar systems. Jake insisted on rehabilitating the entire group of 20 planes, fully expecting that some of them would break down once the war games started.</w:t>
      </w:r>
    </w:p>
    <w:p w14:paraId="53B84655"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2A74A810" w14:textId="1F2541BB" w:rsidR="005753B4" w:rsidRPr="005F13C3" w:rsidRDefault="00C41A3E" w:rsidP="00C41A3E">
      <w:pPr>
        <w:pStyle w:val="Heading1"/>
        <w:numPr>
          <w:ilvl w:val="0"/>
          <w:numId w:val="0"/>
        </w:numPr>
        <w:ind w:left="360"/>
      </w:pPr>
      <w:bookmarkStart w:id="71" w:name="_Toc531973432"/>
      <w:bookmarkStart w:id="72" w:name="_Toc532470364"/>
      <w:r>
        <w:rPr>
          <w:rFonts w:eastAsia="Times New Roman"/>
          <w:lang w:val="en"/>
        </w:rPr>
        <w:lastRenderedPageBreak/>
        <w:t>16</w:t>
      </w:r>
      <w:r>
        <w:rPr>
          <w:rFonts w:eastAsia="Times New Roman"/>
          <w:lang w:val="en"/>
        </w:rPr>
        <w:br/>
      </w:r>
      <w:r w:rsidR="001C45BE">
        <w:rPr>
          <w:rFonts w:eastAsia="Times New Roman"/>
          <w:lang w:val="en"/>
        </w:rPr>
        <w:t>Introductions</w:t>
      </w:r>
      <w:bookmarkEnd w:id="71"/>
      <w:bookmarkEnd w:id="72"/>
    </w:p>
    <w:p w14:paraId="76540605" w14:textId="63AACE99" w:rsidR="000060C2" w:rsidRPr="000060C2" w:rsidRDefault="00436055" w:rsidP="00F601E7">
      <w:pPr>
        <w:pStyle w:val="NormalNI"/>
        <w:rPr>
          <w:lang w:val="en"/>
        </w:rPr>
      </w:pPr>
      <w:r w:rsidRPr="00C41A3E">
        <w:rPr>
          <w:lang w:val="en"/>
        </w:rPr>
        <w:t>T</w:t>
      </w:r>
      <w:r w:rsidR="000060C2" w:rsidRPr="000060C2">
        <w:rPr>
          <w:lang w:val="en"/>
        </w:rPr>
        <w:t xml:space="preserve">he Team walked into the conference room to get acquainted with Colonel Brusilov and his team, including the Israeli techs. On the SRD side, the whole gang was there: Tess and Jake, Claudine, Carmen, Giuliana, Galina, Eva and Yasmin, Nicola, Alex Tuck, George Kimmel, and John Powers. The women, who were now formally labeled as the Valkyries, </w:t>
      </w:r>
      <w:r w:rsidR="006313E9" w:rsidRPr="000060C2">
        <w:rPr>
          <w:lang w:val="en"/>
        </w:rPr>
        <w:t>laughed,</w:t>
      </w:r>
      <w:r w:rsidR="000060C2" w:rsidRPr="000060C2">
        <w:rPr>
          <w:lang w:val="en"/>
        </w:rPr>
        <w:t xml:space="preserve"> and told stories until it was time to start.</w:t>
      </w:r>
    </w:p>
    <w:p w14:paraId="1077EEB2" w14:textId="77777777" w:rsidR="000060C2" w:rsidRPr="000060C2" w:rsidRDefault="000060C2" w:rsidP="000060C2">
      <w:pPr>
        <w:rPr>
          <w:rFonts w:eastAsia="Times New Roman"/>
          <w:lang w:val="en"/>
        </w:rPr>
      </w:pPr>
      <w:r w:rsidRPr="000060C2">
        <w:rPr>
          <w:rFonts w:eastAsia="Times New Roman"/>
          <w:lang w:val="en"/>
        </w:rPr>
        <w:t>Jake walked in front of the group and formally introduced the Chief Training Officer.</w:t>
      </w:r>
    </w:p>
    <w:p w14:paraId="640CE653" w14:textId="77777777" w:rsidR="000060C2" w:rsidRPr="000060C2" w:rsidRDefault="000060C2" w:rsidP="000060C2">
      <w:pPr>
        <w:rPr>
          <w:rFonts w:eastAsia="Times New Roman"/>
          <w:lang w:val="en"/>
        </w:rPr>
      </w:pPr>
      <w:r w:rsidRPr="000060C2">
        <w:rPr>
          <w:rFonts w:eastAsia="Times New Roman"/>
          <w:lang w:val="en"/>
        </w:rPr>
        <w:t>“Colonel Peter Brusilov is one of the world’s most experienced and celebrated fighter pilots, having flown just about every fighter plane ever made. He is a graduate of Voronezh, the Russian air academy, equivalent to a Western air command and staff college. He's been in dogfights with pretty much every fighter plane out there and is a graduate of the prestigious Aviadarts air exercise, a Russian version of Top Gun. He was the commander of Lipetsk Air Base, the combat training center of the Russian Air Force, analogous to the U.S. Air Force's Nellis Air Force Base. Peter retired from the Russian Airforce, and he's here to share his expertise with us.”</w:t>
      </w:r>
    </w:p>
    <w:p w14:paraId="5DECD8D0" w14:textId="77777777" w:rsidR="000060C2" w:rsidRPr="000060C2" w:rsidRDefault="000060C2" w:rsidP="000060C2">
      <w:pPr>
        <w:rPr>
          <w:rFonts w:eastAsia="Times New Roman"/>
          <w:lang w:val="en"/>
        </w:rPr>
      </w:pPr>
      <w:r w:rsidRPr="000060C2">
        <w:rPr>
          <w:rFonts w:eastAsia="Times New Roman"/>
          <w:lang w:val="en"/>
        </w:rPr>
        <w:t>Jake prudently omitted that Brusilov’s record included shooting down quite a few American planes in Vietnam.</w:t>
      </w:r>
    </w:p>
    <w:p w14:paraId="62469B85" w14:textId="77777777" w:rsidR="000060C2" w:rsidRPr="000060C2" w:rsidRDefault="000060C2" w:rsidP="000060C2">
      <w:pPr>
        <w:rPr>
          <w:rFonts w:eastAsia="Times New Roman"/>
          <w:lang w:val="en"/>
        </w:rPr>
      </w:pPr>
      <w:r w:rsidRPr="000060C2">
        <w:rPr>
          <w:rFonts w:eastAsia="Times New Roman"/>
          <w:lang w:val="en"/>
        </w:rPr>
        <w:t>The audience applauded.</w:t>
      </w:r>
    </w:p>
    <w:p w14:paraId="49C9361A" w14:textId="77777777" w:rsidR="000060C2" w:rsidRPr="000060C2" w:rsidRDefault="000060C2" w:rsidP="000060C2">
      <w:pPr>
        <w:rPr>
          <w:rFonts w:eastAsia="Times New Roman"/>
          <w:lang w:val="en"/>
        </w:rPr>
      </w:pPr>
      <w:r w:rsidRPr="000060C2">
        <w:rPr>
          <w:rFonts w:eastAsia="Times New Roman"/>
          <w:lang w:val="en"/>
        </w:rPr>
        <w:t>Next, Jake presented the team.</w:t>
      </w:r>
    </w:p>
    <w:p w14:paraId="472D55CB" w14:textId="77777777" w:rsidR="000060C2" w:rsidRPr="000060C2" w:rsidRDefault="000060C2" w:rsidP="000060C2">
      <w:pPr>
        <w:rPr>
          <w:rFonts w:eastAsia="Times New Roman"/>
          <w:lang w:val="en"/>
        </w:rPr>
      </w:pPr>
      <w:r w:rsidRPr="000060C2">
        <w:rPr>
          <w:rFonts w:eastAsia="Times New Roman"/>
          <w:lang w:val="en"/>
        </w:rPr>
        <w:t xml:space="preserve">“Claudine Bisson is by far our most experienced fighter pilot with a legendary reputation. She flew Mirages and MiGs-21s playing a hostile </w:t>
      </w:r>
      <w:r w:rsidRPr="000060C2">
        <w:rPr>
          <w:rFonts w:eastAsia="Times New Roman"/>
          <w:lang w:val="en"/>
        </w:rPr>
        <w:lastRenderedPageBreak/>
        <w:t>combatant against the French Air Force, and she has never been defeated.”</w:t>
      </w:r>
    </w:p>
    <w:p w14:paraId="31411820" w14:textId="77777777" w:rsidR="000060C2" w:rsidRPr="000060C2" w:rsidRDefault="000060C2" w:rsidP="000060C2">
      <w:pPr>
        <w:rPr>
          <w:rFonts w:eastAsia="Times New Roman"/>
          <w:lang w:val="en"/>
        </w:rPr>
      </w:pPr>
      <w:r w:rsidRPr="000060C2">
        <w:rPr>
          <w:rFonts w:eastAsia="Times New Roman"/>
          <w:lang w:val="en"/>
        </w:rPr>
        <w:t>Claudine smiled, apparently satisfied with the compliments.</w:t>
      </w:r>
    </w:p>
    <w:p w14:paraId="29475320" w14:textId="77777777" w:rsidR="000060C2" w:rsidRPr="000060C2" w:rsidRDefault="000060C2" w:rsidP="000060C2">
      <w:pPr>
        <w:rPr>
          <w:rFonts w:eastAsia="Times New Roman"/>
          <w:lang w:val="en"/>
        </w:rPr>
      </w:pPr>
      <w:r w:rsidRPr="000060C2">
        <w:rPr>
          <w:rFonts w:eastAsia="Times New Roman"/>
          <w:lang w:val="en"/>
        </w:rPr>
        <w:t>“Tess Turner started as a Black Hawk helicopter pilot. She participated in several combat operations in Iraq, Syria, Mexico, and Nigeria. She then qualified to fly Apache helicopters, A-10 ground attack aircraft, Super Tucano props and lately on the delivery of jet fighters, primarily F-15s and F-16s.”</w:t>
      </w:r>
    </w:p>
    <w:p w14:paraId="304CC1C0" w14:textId="7C588D62" w:rsidR="000060C2" w:rsidRPr="000060C2" w:rsidRDefault="000060C2" w:rsidP="000060C2">
      <w:pPr>
        <w:rPr>
          <w:rFonts w:eastAsia="Times New Roman"/>
          <w:lang w:val="en"/>
        </w:rPr>
      </w:pPr>
      <w:r w:rsidRPr="000060C2">
        <w:rPr>
          <w:rFonts w:eastAsia="Times New Roman"/>
          <w:lang w:val="en"/>
        </w:rPr>
        <w:t>“Carmen Cabrera works alongside Tess and has experience in combat helicopters and jet fighter aircraft transport. She is also our logistics guru. If you want anything done, she is the person to see.”</w:t>
      </w:r>
    </w:p>
    <w:p w14:paraId="0BB1B566" w14:textId="77777777" w:rsidR="000060C2" w:rsidRPr="000060C2" w:rsidRDefault="000060C2" w:rsidP="000060C2">
      <w:pPr>
        <w:rPr>
          <w:rFonts w:eastAsia="Times New Roman"/>
          <w:lang w:val="en"/>
        </w:rPr>
      </w:pPr>
      <w:r w:rsidRPr="000060C2">
        <w:rPr>
          <w:rFonts w:eastAsia="Times New Roman"/>
          <w:lang w:val="en"/>
        </w:rPr>
        <w:t>“Galina Kutuzova joined us from Russia and is a helicopter and jet fighter transport pilot and IT expert. There is little about computers that she doesn’t know.”</w:t>
      </w:r>
    </w:p>
    <w:p w14:paraId="3B88CAF1" w14:textId="77777777" w:rsidR="000060C2" w:rsidRPr="000060C2" w:rsidRDefault="000060C2" w:rsidP="000060C2">
      <w:pPr>
        <w:rPr>
          <w:rFonts w:eastAsia="Times New Roman"/>
          <w:lang w:val="en"/>
        </w:rPr>
      </w:pPr>
      <w:r w:rsidRPr="000060C2">
        <w:rPr>
          <w:rFonts w:eastAsia="Times New Roman"/>
          <w:lang w:val="en"/>
        </w:rPr>
        <w:t>“Eva Bar-Lev is the General Manager of our Paris office. She was in the Israeli Defense Forces and spent a few years in the Mossad. She occasionally helps with the transport of fighter aircraft.”</w:t>
      </w:r>
    </w:p>
    <w:p w14:paraId="09DE64EF" w14:textId="77777777" w:rsidR="000060C2" w:rsidRPr="000060C2" w:rsidRDefault="000060C2" w:rsidP="000060C2">
      <w:pPr>
        <w:rPr>
          <w:rFonts w:eastAsia="Times New Roman"/>
          <w:lang w:val="en"/>
        </w:rPr>
      </w:pPr>
      <w:r w:rsidRPr="000060C2">
        <w:rPr>
          <w:rFonts w:eastAsia="Times New Roman"/>
          <w:lang w:val="en"/>
        </w:rPr>
        <w:t>Brusilov looked at Eva and frowned. “Mossad? That should be interesting.”</w:t>
      </w:r>
    </w:p>
    <w:p w14:paraId="33D2CF16" w14:textId="77777777" w:rsidR="000060C2" w:rsidRPr="000060C2" w:rsidRDefault="000060C2" w:rsidP="000060C2">
      <w:pPr>
        <w:rPr>
          <w:rFonts w:eastAsia="Times New Roman"/>
          <w:lang w:val="en"/>
        </w:rPr>
      </w:pPr>
      <w:r w:rsidRPr="000060C2">
        <w:rPr>
          <w:rFonts w:eastAsia="Times New Roman"/>
          <w:lang w:val="en"/>
        </w:rPr>
        <w:t>“You have no idea,” the fearless Eva answered.</w:t>
      </w:r>
    </w:p>
    <w:p w14:paraId="395F438D" w14:textId="77777777" w:rsidR="000060C2" w:rsidRPr="000060C2" w:rsidRDefault="000060C2" w:rsidP="000060C2">
      <w:pPr>
        <w:rPr>
          <w:rFonts w:eastAsia="Times New Roman"/>
          <w:lang w:val="en"/>
        </w:rPr>
      </w:pPr>
      <w:r w:rsidRPr="000060C2">
        <w:rPr>
          <w:rFonts w:eastAsia="Times New Roman"/>
          <w:lang w:val="en"/>
        </w:rPr>
        <w:t>Jake resumed the introductions.</w:t>
      </w:r>
    </w:p>
    <w:p w14:paraId="16AF59C8" w14:textId="77777777" w:rsidR="000060C2" w:rsidRPr="000060C2" w:rsidRDefault="000060C2" w:rsidP="000060C2">
      <w:pPr>
        <w:rPr>
          <w:rFonts w:eastAsia="Times New Roman"/>
          <w:lang w:val="en"/>
        </w:rPr>
      </w:pPr>
      <w:r w:rsidRPr="000060C2">
        <w:rPr>
          <w:rFonts w:eastAsia="Times New Roman"/>
          <w:lang w:val="en"/>
        </w:rPr>
        <w:t>“Giuliana Malatesta is a graduate of the Italian Air Force Academy and is qualified to fly many helicopters and jet fighters. She had combat experience in Afghanistan and Syria.”</w:t>
      </w:r>
    </w:p>
    <w:p w14:paraId="6014142A" w14:textId="77777777" w:rsidR="000060C2" w:rsidRPr="000060C2" w:rsidRDefault="000060C2" w:rsidP="000060C2">
      <w:pPr>
        <w:rPr>
          <w:rFonts w:eastAsia="Times New Roman"/>
          <w:lang w:val="en"/>
        </w:rPr>
      </w:pPr>
      <w:r w:rsidRPr="000060C2">
        <w:rPr>
          <w:rFonts w:eastAsia="Times New Roman"/>
          <w:lang w:val="en"/>
        </w:rPr>
        <w:t>“Yasmin Badawi, helicopter pilot, will provide transportation services to the team.” Jake paused for a moment. “Yasmin trained as an archaeologist, working primarily in Palmyra, Syria, but now she is an amazing sniper. You don’t want to know what she did to ISIS fighters in Syria.”</w:t>
      </w:r>
    </w:p>
    <w:p w14:paraId="7D56662C" w14:textId="77777777" w:rsidR="000060C2" w:rsidRPr="000060C2" w:rsidRDefault="000060C2" w:rsidP="000060C2">
      <w:pPr>
        <w:rPr>
          <w:rFonts w:eastAsia="Times New Roman"/>
          <w:lang w:val="en"/>
        </w:rPr>
      </w:pPr>
      <w:r w:rsidRPr="000060C2">
        <w:rPr>
          <w:rFonts w:eastAsia="Times New Roman"/>
          <w:lang w:val="en"/>
        </w:rPr>
        <w:t>The group chuckled. Yasmin’s escapades were legendary, even though her colleagues had to rescue her on a couple of occasions.</w:t>
      </w:r>
    </w:p>
    <w:p w14:paraId="769A9ACB" w14:textId="77777777" w:rsidR="000060C2" w:rsidRPr="000060C2" w:rsidRDefault="000060C2" w:rsidP="000060C2">
      <w:pPr>
        <w:rPr>
          <w:rFonts w:eastAsia="Times New Roman"/>
          <w:lang w:val="en"/>
        </w:rPr>
      </w:pPr>
      <w:r w:rsidRPr="000060C2">
        <w:rPr>
          <w:rFonts w:eastAsia="Times New Roman"/>
          <w:lang w:val="en"/>
        </w:rPr>
        <w:t xml:space="preserve">“The flyers will be supported by Alexander Tukhachevsky, our Russian weapons specialist; Nicola Orsini, our European weapons </w:t>
      </w:r>
      <w:r w:rsidRPr="000060C2">
        <w:rPr>
          <w:rFonts w:eastAsia="Times New Roman"/>
          <w:lang w:val="en"/>
        </w:rPr>
        <w:lastRenderedPageBreak/>
        <w:t>specialist and John Powers, American weapons specialist. George Kimmel is our Intelligence officer, but he will go back to New York to run the company in our absence.”</w:t>
      </w:r>
    </w:p>
    <w:p w14:paraId="243164D8" w14:textId="3B366CF3" w:rsidR="000060C2" w:rsidRPr="000060C2" w:rsidRDefault="000060C2" w:rsidP="000060C2">
      <w:pPr>
        <w:rPr>
          <w:rFonts w:eastAsia="Times New Roman"/>
          <w:lang w:val="en"/>
        </w:rPr>
      </w:pPr>
      <w:r w:rsidRPr="000060C2">
        <w:rPr>
          <w:rFonts w:eastAsia="Times New Roman"/>
          <w:lang w:val="en"/>
        </w:rPr>
        <w:t>“As a footnote,” Jake continued, “the Valkyries are also highly regarded for their work as chamber music players. They started doing concerts to benefit the</w:t>
      </w:r>
      <w:r w:rsidR="00D7435E">
        <w:rPr>
          <w:rFonts w:eastAsia="Times New Roman"/>
          <w:lang w:val="en"/>
        </w:rPr>
        <w:t>ir</w:t>
      </w:r>
      <w:r w:rsidRPr="000060C2">
        <w:rPr>
          <w:rFonts w:eastAsia="Times New Roman"/>
          <w:lang w:val="en"/>
        </w:rPr>
        <w:t xml:space="preserve"> foundation against human trafficking, and they are now a going concern. Tess and Claudine also perform as soloists, playing the piano and violin</w:t>
      </w:r>
      <w:r w:rsidR="004B1A1B">
        <w:rPr>
          <w:rFonts w:eastAsia="Times New Roman"/>
          <w:lang w:val="en"/>
        </w:rPr>
        <w:t>,</w:t>
      </w:r>
      <w:r w:rsidRPr="000060C2">
        <w:rPr>
          <w:rFonts w:eastAsia="Times New Roman"/>
          <w:lang w:val="en"/>
        </w:rPr>
        <w:t xml:space="preserve"> respectively.”</w:t>
      </w:r>
    </w:p>
    <w:p w14:paraId="15F67921" w14:textId="77777777" w:rsidR="000060C2" w:rsidRPr="000060C2" w:rsidRDefault="000060C2" w:rsidP="000060C2">
      <w:pPr>
        <w:rPr>
          <w:rFonts w:eastAsia="Times New Roman"/>
          <w:lang w:val="en"/>
        </w:rPr>
      </w:pPr>
      <w:r w:rsidRPr="000060C2">
        <w:rPr>
          <w:rFonts w:eastAsia="Times New Roman"/>
          <w:lang w:val="en"/>
        </w:rPr>
        <w:t>The group clapped hands. There was no question that this was a tight, enthusiastic team.</w:t>
      </w:r>
    </w:p>
    <w:p w14:paraId="2B91A57B" w14:textId="77777777" w:rsidR="000060C2" w:rsidRPr="000060C2" w:rsidRDefault="000060C2" w:rsidP="000060C2">
      <w:pPr>
        <w:rPr>
          <w:rFonts w:eastAsia="Times New Roman"/>
          <w:lang w:val="en"/>
        </w:rPr>
      </w:pPr>
      <w:r w:rsidRPr="000060C2">
        <w:rPr>
          <w:rFonts w:eastAsia="Times New Roman"/>
          <w:lang w:val="en"/>
        </w:rPr>
        <w:t>After Gil Epstein presented the Israeli team, Colonel Brusilov introduced his team of aircraft technicians, led by Boris Kovalenko, the Chief Engineer. Finally, he walked in front of the room and started the initial briefing.</w:t>
      </w:r>
    </w:p>
    <w:p w14:paraId="0D8625E5" w14:textId="77777777" w:rsidR="000060C2" w:rsidRPr="000060C2" w:rsidRDefault="000060C2" w:rsidP="000060C2">
      <w:pPr>
        <w:rPr>
          <w:rFonts w:eastAsia="Times New Roman"/>
          <w:lang w:val="en"/>
        </w:rPr>
      </w:pPr>
      <w:r w:rsidRPr="000060C2">
        <w:rPr>
          <w:rFonts w:eastAsia="Times New Roman"/>
          <w:lang w:val="en"/>
        </w:rPr>
        <w:t>“Before we begin, we need to understand our priorities: First, safety is our primary concern. During our training, there will be zero tolerance for risky maneuvers and show-off behavior.”</w:t>
      </w:r>
    </w:p>
    <w:p w14:paraId="6E687D3B" w14:textId="77777777" w:rsidR="000060C2" w:rsidRPr="000060C2" w:rsidRDefault="000060C2" w:rsidP="000060C2">
      <w:pPr>
        <w:rPr>
          <w:rFonts w:eastAsia="Times New Roman"/>
          <w:lang w:val="en"/>
        </w:rPr>
      </w:pPr>
      <w:r w:rsidRPr="000060C2">
        <w:rPr>
          <w:rFonts w:eastAsia="Times New Roman"/>
          <w:lang w:val="en"/>
        </w:rPr>
        <w:t>“Ow, no fun!” Claudine said. The team laughed. The Colonel didn’t.</w:t>
      </w:r>
    </w:p>
    <w:p w14:paraId="399945BB" w14:textId="77777777" w:rsidR="000060C2" w:rsidRPr="000060C2" w:rsidRDefault="000060C2" w:rsidP="000060C2">
      <w:pPr>
        <w:rPr>
          <w:rFonts w:eastAsia="Times New Roman"/>
          <w:lang w:val="en"/>
        </w:rPr>
      </w:pPr>
      <w:r w:rsidRPr="000060C2">
        <w:rPr>
          <w:rFonts w:eastAsia="Times New Roman"/>
          <w:lang w:val="en"/>
        </w:rPr>
        <w:t>“Second, we will start from scratch as if you had never seen a MiG.”</w:t>
      </w:r>
    </w:p>
    <w:p w14:paraId="4814F62B" w14:textId="77777777" w:rsidR="000060C2" w:rsidRPr="000060C2" w:rsidRDefault="000060C2" w:rsidP="000060C2">
      <w:pPr>
        <w:rPr>
          <w:rFonts w:eastAsia="Times New Roman"/>
          <w:lang w:val="en"/>
        </w:rPr>
      </w:pPr>
      <w:r w:rsidRPr="000060C2">
        <w:rPr>
          <w:rFonts w:eastAsia="Times New Roman"/>
          <w:lang w:val="en"/>
        </w:rPr>
        <w:t>“But most of us have flown MiGs and other planes,” Galina exclaimed.</w:t>
      </w:r>
    </w:p>
    <w:p w14:paraId="6734A44A" w14:textId="77777777" w:rsidR="000060C2" w:rsidRPr="000060C2" w:rsidRDefault="000060C2" w:rsidP="000060C2">
      <w:pPr>
        <w:rPr>
          <w:rFonts w:eastAsia="Times New Roman"/>
          <w:lang w:val="en"/>
        </w:rPr>
      </w:pPr>
      <w:r w:rsidRPr="000060C2">
        <w:rPr>
          <w:rFonts w:eastAsia="Times New Roman"/>
          <w:lang w:val="en"/>
        </w:rPr>
        <w:t>“Perhaps,” said the Colonel, now annoyed. “But we need to assure uniformity of training and procedures, so on this point, it is non-negotiable. You will all need to pass a program of qualification that I designed before we even think of getting into dogfighting.”</w:t>
      </w:r>
    </w:p>
    <w:p w14:paraId="698F8E76" w14:textId="77777777" w:rsidR="000060C2" w:rsidRPr="000060C2" w:rsidRDefault="000060C2" w:rsidP="000060C2">
      <w:pPr>
        <w:rPr>
          <w:rFonts w:eastAsia="Times New Roman"/>
          <w:lang w:val="en"/>
        </w:rPr>
      </w:pPr>
      <w:r w:rsidRPr="000060C2">
        <w:rPr>
          <w:rFonts w:eastAsia="Times New Roman"/>
          <w:lang w:val="en"/>
        </w:rPr>
        <w:t>The group emitted a big sigh.</w:t>
      </w:r>
    </w:p>
    <w:p w14:paraId="43592E11" w14:textId="2FDFC01B" w:rsidR="000060C2" w:rsidRPr="000060C2" w:rsidRDefault="000060C2" w:rsidP="000060C2">
      <w:pPr>
        <w:rPr>
          <w:rFonts w:eastAsia="Times New Roman"/>
          <w:lang w:val="en"/>
        </w:rPr>
      </w:pPr>
      <w:r w:rsidRPr="000060C2">
        <w:rPr>
          <w:rFonts w:eastAsia="Times New Roman"/>
          <w:lang w:val="en"/>
        </w:rPr>
        <w:t xml:space="preserve">“Third, for as long as we are in training, I am the commander, and I will treat you as rookie flyers. You must earn your stripes through perseverance and </w:t>
      </w:r>
      <w:r w:rsidR="004662EB">
        <w:rPr>
          <w:rFonts w:eastAsia="Times New Roman"/>
          <w:lang w:val="en"/>
        </w:rPr>
        <w:t>hard</w:t>
      </w:r>
      <w:r w:rsidRPr="000060C2">
        <w:rPr>
          <w:rFonts w:eastAsia="Times New Roman"/>
          <w:lang w:val="en"/>
        </w:rPr>
        <w:t xml:space="preserve"> work.”</w:t>
      </w:r>
    </w:p>
    <w:p w14:paraId="4F491CEA" w14:textId="77777777" w:rsidR="000060C2" w:rsidRPr="000060C2" w:rsidRDefault="000060C2" w:rsidP="000060C2">
      <w:pPr>
        <w:rPr>
          <w:rFonts w:eastAsia="Times New Roman"/>
          <w:lang w:val="en"/>
        </w:rPr>
      </w:pPr>
      <w:r w:rsidRPr="000060C2">
        <w:rPr>
          <w:rFonts w:eastAsia="Times New Roman"/>
          <w:lang w:val="en"/>
        </w:rPr>
        <w:t>“Boring,” Claudine interjected.</w:t>
      </w:r>
    </w:p>
    <w:p w14:paraId="758E00EF" w14:textId="77777777" w:rsidR="000F75CD" w:rsidRDefault="000060C2" w:rsidP="000060C2">
      <w:pPr>
        <w:rPr>
          <w:rFonts w:eastAsia="Times New Roman"/>
          <w:lang w:val="en"/>
        </w:rPr>
      </w:pPr>
      <w:r w:rsidRPr="000060C2">
        <w:rPr>
          <w:rFonts w:eastAsia="Times New Roman"/>
          <w:lang w:val="en"/>
        </w:rPr>
        <w:t>“Shut up, Claudine,” said Tess, who as a matter of principle got annoyed every time Claudine spoke.</w:t>
      </w:r>
    </w:p>
    <w:p w14:paraId="363376B4" w14:textId="3BA64ABD" w:rsidR="000060C2" w:rsidRPr="000060C2" w:rsidRDefault="000060C2" w:rsidP="000060C2">
      <w:pPr>
        <w:rPr>
          <w:rFonts w:eastAsia="Times New Roman"/>
          <w:lang w:val="en"/>
        </w:rPr>
      </w:pPr>
      <w:r w:rsidRPr="000060C2">
        <w:rPr>
          <w:rFonts w:eastAsia="Times New Roman"/>
          <w:lang w:val="en"/>
        </w:rPr>
        <w:lastRenderedPageBreak/>
        <w:t>Claudine looked at Tess as if she wanted to commit murder.</w:t>
      </w:r>
    </w:p>
    <w:p w14:paraId="785E7FAE" w14:textId="7753E263" w:rsidR="00132E02" w:rsidRDefault="000060C2" w:rsidP="000060C2">
      <w:pPr>
        <w:rPr>
          <w:rFonts w:eastAsia="Times New Roman"/>
          <w:lang w:val="en"/>
        </w:rPr>
      </w:pPr>
      <w:r w:rsidRPr="000060C2">
        <w:rPr>
          <w:rFonts w:eastAsia="Times New Roman"/>
          <w:lang w:val="en"/>
        </w:rPr>
        <w:t>“That’s all I want to say at the moment,” Colonel Brusilov concluded. “You are to study the tech manual in front of you. Training on the flight simulators starts in two days.”</w:t>
      </w:r>
    </w:p>
    <w:p w14:paraId="278B8AE3"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18463504" w14:textId="307B7E84" w:rsidR="00437E76" w:rsidRPr="00C95E20" w:rsidRDefault="00FC1EA7" w:rsidP="00FC1EA7">
      <w:pPr>
        <w:pStyle w:val="Heading1"/>
        <w:numPr>
          <w:ilvl w:val="0"/>
          <w:numId w:val="0"/>
        </w:numPr>
        <w:ind w:left="360"/>
      </w:pPr>
      <w:bookmarkStart w:id="73" w:name="_Toc531973433"/>
      <w:bookmarkStart w:id="74" w:name="_Toc532470365"/>
      <w:r>
        <w:lastRenderedPageBreak/>
        <w:t>17</w:t>
      </w:r>
      <w:r>
        <w:br/>
      </w:r>
      <w:r w:rsidR="00437E76" w:rsidRPr="00C95E20">
        <w:t>Family Time</w:t>
      </w:r>
      <w:bookmarkEnd w:id="73"/>
      <w:bookmarkEnd w:id="74"/>
    </w:p>
    <w:p w14:paraId="6703AB4A" w14:textId="2C306D41" w:rsidR="000060C2" w:rsidRPr="000060C2" w:rsidRDefault="00436055" w:rsidP="00F601E7">
      <w:pPr>
        <w:pStyle w:val="NormalNI"/>
      </w:pPr>
      <w:r w:rsidRPr="00F601E7">
        <w:t>T</w:t>
      </w:r>
      <w:r w:rsidR="000060C2" w:rsidRPr="000060C2">
        <w:t>he team was going to work in Spain for at least six months, so it was necessary to bring over family members to keep everyone from going crazy.</w:t>
      </w:r>
    </w:p>
    <w:p w14:paraId="5CC9913D" w14:textId="77777777" w:rsidR="000F75CD" w:rsidRDefault="000060C2" w:rsidP="000060C2">
      <w:r w:rsidRPr="000060C2">
        <w:t>Two of Brusilov’s techs brought down their wives but no kids because, in Russia, few people had them. The Israelis planned to leave soon after they completed upgrading the avionics.</w:t>
      </w:r>
    </w:p>
    <w:p w14:paraId="0FB1C94E" w14:textId="77777777" w:rsidR="000F75CD" w:rsidRDefault="000060C2" w:rsidP="000060C2">
      <w:r w:rsidRPr="000060C2">
        <w:t xml:space="preserve">Alex flew Nicola to Genoa on the company plane. Nicola then </w:t>
      </w:r>
      <w:r w:rsidR="00CD33EE">
        <w:t xml:space="preserve">rented a car and </w:t>
      </w:r>
      <w:r w:rsidRPr="000060C2">
        <w:t xml:space="preserve">drove to Chiavari, his hometown on the Italian Riviera, to pry his toddler Luca from his granny’s clutches, who </w:t>
      </w:r>
      <w:r w:rsidR="00CD33EE">
        <w:t>warned</w:t>
      </w:r>
      <w:r w:rsidRPr="000060C2">
        <w:t xml:space="preserve"> she would die of heartbreak. He also had to endure cries of despair and assorted drama from his sisters, but he finally made it back to the plane and returned to Ciudad Real. As Nicola got off the ramp holding the toddler in his arms, he had to duck Carmen’s rushing up the stairs to appropriate little Luca and smother him with kisses.</w:t>
      </w:r>
    </w:p>
    <w:p w14:paraId="1BEF6E29" w14:textId="77777777" w:rsidR="000F75CD" w:rsidRDefault="000060C2" w:rsidP="000060C2">
      <w:r w:rsidRPr="000060C2">
        <w:t>Yvette, the governess of Claudine’s twins, arrived, holding hands with Jacques and Thérèse. Claudine was late, but Jake was there on time, and he joyfully picked the little ones, kissing them on the chubby cheeks. Claudine finally arrived, and she put on a marvelous display of love and affection on the kids. Jake could not help noticing that Claudine, tough as she was, was genuinely doting on the toddlers. He wished that circumstances were different, thinking how joyful it would be to be with the kids all the time. He would have to see the children later because he was sure that Tess would probably be depressed. It would take a while for her to deal with the absence of a family she wanted so much.</w:t>
      </w:r>
    </w:p>
    <w:p w14:paraId="14D63E65" w14:textId="156FFE9E" w:rsidR="004E3100" w:rsidRDefault="000060C2" w:rsidP="000060C2">
      <w:r w:rsidRPr="000060C2">
        <w:lastRenderedPageBreak/>
        <w:t>Jake tried to mitigate the situation by bringing down Aara from New York. She had made the most of the concertizing opportunities organized by Tess and Jake and now needed a little break. Not for long. She needed to prepare for her first international piano competition.</w:t>
      </w:r>
    </w:p>
    <w:p w14:paraId="0487AD9F" w14:textId="74D2BF26" w:rsidR="00CB1141" w:rsidRDefault="00F262DB" w:rsidP="000060C2">
      <w:r>
        <w:t>Finally</w:t>
      </w:r>
      <w:r w:rsidR="00CB1141">
        <w:t xml:space="preserve">, </w:t>
      </w:r>
      <w:r w:rsidR="000B72E5">
        <w:t>the pet carriers arrived</w:t>
      </w:r>
      <w:r w:rsidR="00124B06">
        <w:t>. Jake’s bulldog Sebastian</w:t>
      </w:r>
      <w:r w:rsidR="00915BC2">
        <w:t xml:space="preserve"> </w:t>
      </w:r>
      <w:r w:rsidR="001075AD">
        <w:t xml:space="preserve">awakened from his slumber and </w:t>
      </w:r>
      <w:r w:rsidR="00AA1E92">
        <w:t xml:space="preserve">enthusiastically </w:t>
      </w:r>
      <w:r w:rsidR="001075AD">
        <w:t>ran toward him.</w:t>
      </w:r>
    </w:p>
    <w:p w14:paraId="2A27EBB2" w14:textId="4844A055" w:rsidR="001075AD" w:rsidRDefault="0075250E" w:rsidP="00C60255">
      <w:pPr>
        <w:pStyle w:val="NormalCenter"/>
        <w:keepLines/>
      </w:pPr>
      <w:r>
        <w:rPr>
          <w:noProof/>
        </w:rPr>
        <w:drawing>
          <wp:inline distT="0" distB="0" distL="0" distR="0" wp14:anchorId="0BC7A7F6" wp14:editId="1D26F6DB">
            <wp:extent cx="3476253" cy="2308860"/>
            <wp:effectExtent l="0" t="0" r="0" b="0"/>
            <wp:docPr id="65" name="Picture 65" descr="A dog sitting on top of a grass covere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ulldog1.png"/>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3647063" cy="2422309"/>
                    </a:xfrm>
                    <a:prstGeom prst="rect">
                      <a:avLst/>
                    </a:prstGeom>
                  </pic:spPr>
                </pic:pic>
              </a:graphicData>
            </a:graphic>
          </wp:inline>
        </w:drawing>
      </w:r>
    </w:p>
    <w:p w14:paraId="44E06BA7" w14:textId="6512A7CC" w:rsidR="001075AD" w:rsidRDefault="00631AF3" w:rsidP="00C60255">
      <w:pPr>
        <w:pStyle w:val="Caption1"/>
        <w:keepLines/>
      </w:pPr>
      <w:r>
        <w:t xml:space="preserve">Source: </w:t>
      </w:r>
      <w:r w:rsidRPr="00631AF3">
        <w:t>https://www.pets4homes.co.uk</w:t>
      </w:r>
    </w:p>
    <w:p w14:paraId="31E5126A" w14:textId="64E70790" w:rsidR="001075AD" w:rsidRDefault="00631AF3" w:rsidP="00C60255">
      <w:pPr>
        <w:pStyle w:val="Caption2"/>
        <w:keepLines/>
      </w:pPr>
      <w:r>
        <w:t xml:space="preserve">Jake’s </w:t>
      </w:r>
      <w:r w:rsidR="0035011A">
        <w:t>dog</w:t>
      </w:r>
      <w:r w:rsidR="00945191">
        <w:t xml:space="preserve"> Sebastian aka Tubby</w:t>
      </w:r>
    </w:p>
    <w:p w14:paraId="07C362C9" w14:textId="4CEAAD1C" w:rsidR="00CB1141" w:rsidRDefault="00595904" w:rsidP="00B23E5A">
      <w:pPr>
        <w:keepLines/>
      </w:pPr>
      <w:r w:rsidRPr="002F0096">
        <w:t>Maggie, Tess’s aristocratic Cavalier,</w:t>
      </w:r>
      <w:r w:rsidR="002F0096" w:rsidRPr="002F0096">
        <w:t xml:space="preserve"> </w:t>
      </w:r>
      <w:r w:rsidR="001D0D11">
        <w:t>serenely</w:t>
      </w:r>
      <w:r w:rsidR="002F0096" w:rsidRPr="002F0096">
        <w:t xml:space="preserve"> walked to</w:t>
      </w:r>
      <w:r w:rsidR="002F0096">
        <w:t xml:space="preserve">ward her owner, </w:t>
      </w:r>
      <w:r w:rsidR="004A1662">
        <w:t xml:space="preserve">disdainful of Sebastian’s </w:t>
      </w:r>
      <w:r w:rsidR="00032A31">
        <w:t>lack of decorum.</w:t>
      </w:r>
    </w:p>
    <w:p w14:paraId="5FD88D9E" w14:textId="5EDC489F" w:rsidR="00032A31" w:rsidRDefault="00E6563E" w:rsidP="00B23E5A">
      <w:pPr>
        <w:pStyle w:val="NormalCenter"/>
        <w:keepLines/>
      </w:pPr>
      <w:r>
        <w:rPr>
          <w:noProof/>
        </w:rPr>
        <w:lastRenderedPageBreak/>
        <w:drawing>
          <wp:inline distT="0" distB="0" distL="0" distR="0" wp14:anchorId="43DAF140" wp14:editId="1A5E7678">
            <wp:extent cx="2309029" cy="2781300"/>
            <wp:effectExtent l="0" t="0" r="0" b="0"/>
            <wp:docPr id="66" name="Picture 66" descr="A small brown and white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valier-king-charles.png"/>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2485366" cy="2993703"/>
                    </a:xfrm>
                    <a:prstGeom prst="rect">
                      <a:avLst/>
                    </a:prstGeom>
                  </pic:spPr>
                </pic:pic>
              </a:graphicData>
            </a:graphic>
          </wp:inline>
        </w:drawing>
      </w:r>
    </w:p>
    <w:p w14:paraId="1966D988" w14:textId="29D2E60A" w:rsidR="00032A31" w:rsidRDefault="00016CC7" w:rsidP="00B23E5A">
      <w:pPr>
        <w:pStyle w:val="Caption1"/>
        <w:keepLines/>
      </w:pPr>
      <w:r>
        <w:t xml:space="preserve">Source: </w:t>
      </w:r>
      <w:r w:rsidR="009A5FD4">
        <w:t>Pinterest.fr</w:t>
      </w:r>
    </w:p>
    <w:p w14:paraId="29145E44" w14:textId="7359105D" w:rsidR="00032A31" w:rsidRPr="002F0096" w:rsidRDefault="00F80D95" w:rsidP="00B23E5A">
      <w:pPr>
        <w:pStyle w:val="Caption2"/>
        <w:keepLines/>
      </w:pPr>
      <w:r>
        <w:t xml:space="preserve">Maggie, </w:t>
      </w:r>
      <w:r w:rsidR="00A35AE3">
        <w:t>Tess’s Cavalier King Charles</w:t>
      </w:r>
      <w:r w:rsidR="00065FE8">
        <w:t xml:space="preserve"> Spaniel</w:t>
      </w:r>
    </w:p>
    <w:p w14:paraId="4C53E205" w14:textId="77777777" w:rsidR="00CB1141" w:rsidRPr="002F0096" w:rsidRDefault="00CB1141" w:rsidP="000060C2"/>
    <w:p w14:paraId="2A855D89" w14:textId="77777777" w:rsidR="00436055" w:rsidRPr="002F0096" w:rsidRDefault="00436055" w:rsidP="00436055">
      <w:pPr>
        <w:sectPr w:rsidR="00436055" w:rsidRPr="002F0096" w:rsidSect="007C4895">
          <w:pgSz w:w="8640" w:h="12960"/>
          <w:pgMar w:top="720" w:right="720" w:bottom="720" w:left="720" w:header="720" w:footer="720" w:gutter="360"/>
          <w:cols w:space="720"/>
          <w:titlePg/>
          <w:docGrid w:linePitch="360"/>
        </w:sectPr>
      </w:pPr>
    </w:p>
    <w:p w14:paraId="208B6CA3" w14:textId="5CE0FBA6" w:rsidR="00C8783A" w:rsidRDefault="00DC5987" w:rsidP="00DC5987">
      <w:pPr>
        <w:pStyle w:val="Heading1"/>
        <w:numPr>
          <w:ilvl w:val="0"/>
          <w:numId w:val="0"/>
        </w:numPr>
        <w:ind w:left="360"/>
      </w:pPr>
      <w:bookmarkStart w:id="75" w:name="_Toc531973434"/>
      <w:bookmarkStart w:id="76" w:name="_Toc532470366"/>
      <w:r>
        <w:lastRenderedPageBreak/>
        <w:t>18</w:t>
      </w:r>
      <w:r>
        <w:br/>
        <w:t xml:space="preserve">Flight </w:t>
      </w:r>
      <w:r w:rsidR="00C8783A">
        <w:t>Simulators</w:t>
      </w:r>
      <w:bookmarkEnd w:id="75"/>
      <w:bookmarkEnd w:id="76"/>
    </w:p>
    <w:p w14:paraId="048429AD" w14:textId="35DEF4F7" w:rsidR="000F75CD" w:rsidRDefault="00436055" w:rsidP="00AA08F4">
      <w:pPr>
        <w:pStyle w:val="NormalNI"/>
      </w:pPr>
      <w:r w:rsidRPr="00DC5987">
        <w:t>T</w:t>
      </w:r>
      <w:r w:rsidR="00C8783A">
        <w:t xml:space="preserve">he team gathered </w:t>
      </w:r>
      <w:r w:rsidR="001C3DD0">
        <w:t xml:space="preserve">in </w:t>
      </w:r>
      <w:r w:rsidR="00C8783A">
        <w:t xml:space="preserve">a room where the </w:t>
      </w:r>
      <w:r w:rsidR="00385F18">
        <w:t xml:space="preserve">Israelis had installed </w:t>
      </w:r>
      <w:r w:rsidR="00BE3F2E">
        <w:t xml:space="preserve">the </w:t>
      </w:r>
      <w:r w:rsidR="00C8783A">
        <w:t>six flight simulators</w:t>
      </w:r>
      <w:r w:rsidR="00BE3F2E">
        <w:t xml:space="preserve"> leased from Russia</w:t>
      </w:r>
      <w:r w:rsidR="00C8783A">
        <w:t>.</w:t>
      </w:r>
    </w:p>
    <w:p w14:paraId="0DEA9DB2" w14:textId="5811B1B8" w:rsidR="00C8783A" w:rsidRDefault="00CF2491" w:rsidP="00B23E5A">
      <w:pPr>
        <w:pStyle w:val="NormalCenter"/>
        <w:keepLines/>
      </w:pPr>
      <w:r>
        <w:rPr>
          <w:noProof/>
        </w:rPr>
        <w:drawing>
          <wp:inline distT="0" distB="0" distL="0" distR="0" wp14:anchorId="260A37BE" wp14:editId="3E6188C9">
            <wp:extent cx="3370385" cy="1395950"/>
            <wp:effectExtent l="0" t="0" r="1905" b="0"/>
            <wp:docPr id="18" name="Picture 18" descr="A picture containing indoor, kitchen,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mulator-1-560.png"/>
                    <pic:cNvPicPr/>
                  </pic:nvPicPr>
                  <pic:blipFill>
                    <a:blip r:embed="rId33">
                      <a:extLst>
                        <a:ext uri="{28A0092B-C50C-407E-A947-70E740481C1C}">
                          <a14:useLocalDpi xmlns:a14="http://schemas.microsoft.com/office/drawing/2010/main" val="0"/>
                        </a:ext>
                      </a:extLst>
                    </a:blip>
                    <a:stretch>
                      <a:fillRect/>
                    </a:stretch>
                  </pic:blipFill>
                  <pic:spPr>
                    <a:xfrm>
                      <a:off x="0" y="0"/>
                      <a:ext cx="3407326" cy="1411250"/>
                    </a:xfrm>
                    <a:prstGeom prst="rect">
                      <a:avLst/>
                    </a:prstGeom>
                  </pic:spPr>
                </pic:pic>
              </a:graphicData>
            </a:graphic>
          </wp:inline>
        </w:drawing>
      </w:r>
    </w:p>
    <w:p w14:paraId="64BE42B1" w14:textId="66C0B631" w:rsidR="007E3F8D" w:rsidRDefault="00CF2491" w:rsidP="00B23E5A">
      <w:pPr>
        <w:pStyle w:val="Caption1"/>
        <w:keepLines/>
      </w:pPr>
      <w:bookmarkStart w:id="77" w:name="_Hlk531098794"/>
      <w:r>
        <w:t xml:space="preserve">Source: </w:t>
      </w:r>
      <w:r w:rsidR="007E3F8D">
        <w:t>Alexander Tigr - Russian Aircraft Corporation MiG</w:t>
      </w:r>
    </w:p>
    <w:bookmarkEnd w:id="77"/>
    <w:p w14:paraId="12E7B860" w14:textId="260A6B61" w:rsidR="00CF2491" w:rsidRDefault="00CF2491" w:rsidP="00B23E5A">
      <w:pPr>
        <w:pStyle w:val="Caption2"/>
        <w:keepLines/>
      </w:pPr>
      <w:r>
        <w:t>Flight Simulation System</w:t>
      </w:r>
    </w:p>
    <w:p w14:paraId="33A61D2D" w14:textId="73E229DF" w:rsidR="00C8783A" w:rsidRDefault="00C8783A" w:rsidP="00264997">
      <w:r>
        <w:t xml:space="preserve">Colonel </w:t>
      </w:r>
      <w:r w:rsidRPr="0039137E">
        <w:t xml:space="preserve">Brusilov </w:t>
      </w:r>
      <w:r>
        <w:t>gave them a quick tour.</w:t>
      </w:r>
      <w:r w:rsidR="00E82625">
        <w:t xml:space="preserve"> He showed the various components of the </w:t>
      </w:r>
      <w:r>
        <w:t xml:space="preserve">interactive computer-based training system designed for </w:t>
      </w:r>
      <w:r w:rsidR="006868FB">
        <w:t>t</w:t>
      </w:r>
      <w:r>
        <w:t xml:space="preserve">raining pilots and technical personnel </w:t>
      </w:r>
      <w:r w:rsidR="006868FB">
        <w:t>on</w:t>
      </w:r>
      <w:r>
        <w:t xml:space="preserve"> aircraft operations and maintenance.</w:t>
      </w:r>
      <w:r w:rsidR="00E82625">
        <w:t xml:space="preserve"> </w:t>
      </w:r>
      <w:r>
        <w:t xml:space="preserve">The </w:t>
      </w:r>
      <w:r w:rsidR="006868FB">
        <w:t xml:space="preserve">system </w:t>
      </w:r>
      <w:r>
        <w:t>include</w:t>
      </w:r>
      <w:r w:rsidR="00BB205B">
        <w:t>d</w:t>
      </w:r>
      <w:r>
        <w:t xml:space="preserve"> a main computer server </w:t>
      </w:r>
      <w:r w:rsidR="003A290F">
        <w:t xml:space="preserve">with </w:t>
      </w:r>
      <w:r>
        <w:t xml:space="preserve">training programs, </w:t>
      </w:r>
      <w:r w:rsidR="00B40E8C">
        <w:t>a</w:t>
      </w:r>
      <w:r>
        <w:t xml:space="preserve"> reference library, </w:t>
      </w:r>
      <w:r w:rsidR="00B40E8C">
        <w:t xml:space="preserve">an </w:t>
      </w:r>
      <w:r>
        <w:t>interactive training control system, operation tracking, troubleshooting and logistic support of aircraft and technical training aids.”</w:t>
      </w:r>
    </w:p>
    <w:p w14:paraId="22F812A3" w14:textId="41CD73B9" w:rsidR="00915A5C" w:rsidRDefault="00915A5C" w:rsidP="00915A5C">
      <w:r>
        <w:t xml:space="preserve">Next, he walked to one if the </w:t>
      </w:r>
      <w:r w:rsidR="00693FA7">
        <w:t xml:space="preserve">six </w:t>
      </w:r>
      <w:r>
        <w:t>large spherical devices mounted on servo cylinders that rotated the pod in response to flight and combat simulation scenarios.</w:t>
      </w:r>
    </w:p>
    <w:p w14:paraId="2A69A817" w14:textId="70437456" w:rsidR="00865E66" w:rsidRDefault="00B73B71" w:rsidP="00B23E5A">
      <w:pPr>
        <w:pStyle w:val="NormalCenter"/>
        <w:keepLines/>
      </w:pPr>
      <w:r>
        <w:rPr>
          <w:noProof/>
        </w:rPr>
        <w:lastRenderedPageBreak/>
        <w:drawing>
          <wp:inline distT="0" distB="0" distL="0" distR="0" wp14:anchorId="66D30D36" wp14:editId="541F472C">
            <wp:extent cx="2108389" cy="2579077"/>
            <wp:effectExtent l="0" t="0" r="6350" b="0"/>
            <wp:docPr id="37" name="Picture 3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mulator-2-560-2.png"/>
                    <pic:cNvPicPr/>
                  </pic:nvPicPr>
                  <pic:blipFill>
                    <a:blip r:embed="rId34">
                      <a:extLst>
                        <a:ext uri="{28A0092B-C50C-407E-A947-70E740481C1C}">
                          <a14:useLocalDpi xmlns:a14="http://schemas.microsoft.com/office/drawing/2010/main" val="0"/>
                        </a:ext>
                      </a:extLst>
                    </a:blip>
                    <a:stretch>
                      <a:fillRect/>
                    </a:stretch>
                  </pic:blipFill>
                  <pic:spPr>
                    <a:xfrm>
                      <a:off x="0" y="0"/>
                      <a:ext cx="2135309" cy="2612006"/>
                    </a:xfrm>
                    <a:prstGeom prst="rect">
                      <a:avLst/>
                    </a:prstGeom>
                  </pic:spPr>
                </pic:pic>
              </a:graphicData>
            </a:graphic>
          </wp:inline>
        </w:drawing>
      </w:r>
    </w:p>
    <w:p w14:paraId="105D846C" w14:textId="23C50C16" w:rsidR="00B73B71" w:rsidRDefault="00C81936" w:rsidP="00B23E5A">
      <w:pPr>
        <w:pStyle w:val="Caption1"/>
        <w:keepLines/>
      </w:pPr>
      <w:r w:rsidRPr="00C81936">
        <w:t>Source: Alexander Tigr - Russian Aircraft Corporation MiG</w:t>
      </w:r>
    </w:p>
    <w:p w14:paraId="6041BDAC" w14:textId="16B92DB6" w:rsidR="00B73B71" w:rsidRDefault="00B73B71" w:rsidP="00B23E5A">
      <w:pPr>
        <w:pStyle w:val="Caption2"/>
        <w:keepLines/>
      </w:pPr>
      <w:r>
        <w:t>Mission Simulator</w:t>
      </w:r>
    </w:p>
    <w:p w14:paraId="21EFC6CA" w14:textId="5C846C33" w:rsidR="00915A5C" w:rsidRDefault="00915A5C" w:rsidP="00915A5C">
      <w:r>
        <w:t>“</w:t>
      </w:r>
      <w:r w:rsidR="0011430A">
        <w:t xml:space="preserve">When </w:t>
      </w:r>
      <w:r>
        <w:t xml:space="preserve">you </w:t>
      </w:r>
      <w:r w:rsidR="0011430A">
        <w:t xml:space="preserve">sit </w:t>
      </w:r>
      <w:r>
        <w:t xml:space="preserve">into these simulators, you will </w:t>
      </w:r>
      <w:r w:rsidR="0011430A">
        <w:t xml:space="preserve">see </w:t>
      </w:r>
      <w:r>
        <w:t xml:space="preserve">an exact reproduction of the MiG-21 cockpit and its armament controls. </w:t>
      </w:r>
      <w:r w:rsidR="00E82625">
        <w:t xml:space="preserve">Besides </w:t>
      </w:r>
      <w:r>
        <w:t>simulat</w:t>
      </w:r>
      <w:r w:rsidR="00E82625">
        <w:t xml:space="preserve">ing </w:t>
      </w:r>
      <w:r>
        <w:t>motion</w:t>
      </w:r>
      <w:r w:rsidR="00E82625">
        <w:t xml:space="preserve">, the </w:t>
      </w:r>
      <w:r>
        <w:t>equipment generate</w:t>
      </w:r>
      <w:r w:rsidR="00BB205B">
        <w:t>s</w:t>
      </w:r>
      <w:r>
        <w:t xml:space="preserve"> combat scenarios that include navigation and tactics, combat routines, aircraft system failures, and emergencies.”</w:t>
      </w:r>
    </w:p>
    <w:p w14:paraId="6EC73C40" w14:textId="373C6321" w:rsidR="00C8783A" w:rsidRDefault="00B73B71" w:rsidP="00B23E5A">
      <w:pPr>
        <w:pStyle w:val="NormalCenter"/>
        <w:keepLines/>
        <w:rPr>
          <w:rFonts w:eastAsia="Times New Roman"/>
          <w:lang w:val="en"/>
        </w:rPr>
      </w:pPr>
      <w:r>
        <w:rPr>
          <w:rFonts w:eastAsia="Times New Roman"/>
          <w:noProof/>
          <w:lang w:val="en"/>
        </w:rPr>
        <w:drawing>
          <wp:inline distT="0" distB="0" distL="0" distR="0" wp14:anchorId="22B3CA52" wp14:editId="05F430A6">
            <wp:extent cx="3092450" cy="1866322"/>
            <wp:effectExtent l="0" t="0" r="0" b="635"/>
            <wp:docPr id="39" name="Picture 39"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mulator-3-560.png"/>
                    <pic:cNvPicPr/>
                  </pic:nvPicPr>
                  <pic:blipFill>
                    <a:blip r:embed="rId35">
                      <a:extLst>
                        <a:ext uri="{28A0092B-C50C-407E-A947-70E740481C1C}">
                          <a14:useLocalDpi xmlns:a14="http://schemas.microsoft.com/office/drawing/2010/main" val="0"/>
                        </a:ext>
                      </a:extLst>
                    </a:blip>
                    <a:stretch>
                      <a:fillRect/>
                    </a:stretch>
                  </pic:blipFill>
                  <pic:spPr>
                    <a:xfrm>
                      <a:off x="0" y="0"/>
                      <a:ext cx="3146209" cy="1898766"/>
                    </a:xfrm>
                    <a:prstGeom prst="rect">
                      <a:avLst/>
                    </a:prstGeom>
                  </pic:spPr>
                </pic:pic>
              </a:graphicData>
            </a:graphic>
          </wp:inline>
        </w:drawing>
      </w:r>
    </w:p>
    <w:p w14:paraId="5F9DC18D" w14:textId="1882AEA2" w:rsidR="00B73B71" w:rsidRDefault="00C81936" w:rsidP="00B23E5A">
      <w:pPr>
        <w:pStyle w:val="Caption1"/>
        <w:keepLines/>
        <w:rPr>
          <w:lang w:val="en"/>
        </w:rPr>
      </w:pPr>
      <w:r w:rsidRPr="00C81936">
        <w:rPr>
          <w:lang w:val="en"/>
        </w:rPr>
        <w:t>Source: Alexander Tigr - Russian Aircraft Corporation MiG</w:t>
      </w:r>
      <w:r w:rsidR="00B73B71">
        <w:rPr>
          <w:lang w:val="en"/>
        </w:rPr>
        <w:t xml:space="preserve"> </w:t>
      </w:r>
    </w:p>
    <w:p w14:paraId="4FCD74F3" w14:textId="099F81A3" w:rsidR="00B73B71" w:rsidRDefault="00B73B71" w:rsidP="00B23E5A">
      <w:pPr>
        <w:pStyle w:val="Caption2"/>
        <w:keepLines/>
        <w:rPr>
          <w:lang w:val="en"/>
        </w:rPr>
      </w:pPr>
      <w:r>
        <w:rPr>
          <w:lang w:val="en"/>
        </w:rPr>
        <w:t>Flight Simulator’s Cockpit</w:t>
      </w:r>
    </w:p>
    <w:p w14:paraId="7C9C251A" w14:textId="77777777" w:rsidR="00782DEA" w:rsidRDefault="00782DEA" w:rsidP="00782DEA">
      <w:r>
        <w:t>“Whew!” said Carmen.</w:t>
      </w:r>
    </w:p>
    <w:p w14:paraId="68B9B505" w14:textId="77777777" w:rsidR="000F75CD" w:rsidRDefault="000060C2" w:rsidP="000060C2">
      <w:pPr>
        <w:rPr>
          <w:lang w:val="en"/>
        </w:rPr>
      </w:pPr>
      <w:r w:rsidRPr="000060C2">
        <w:rPr>
          <w:lang w:val="en"/>
        </w:rPr>
        <w:lastRenderedPageBreak/>
        <w:t>Brusilov shot an irate look at the sassy petite woman. Carmen was not intimidated.</w:t>
      </w:r>
    </w:p>
    <w:p w14:paraId="57EB5AC6" w14:textId="77777777" w:rsidR="000F75CD" w:rsidRDefault="000060C2" w:rsidP="000060C2">
      <w:pPr>
        <w:rPr>
          <w:lang w:val="en"/>
        </w:rPr>
      </w:pPr>
      <w:r w:rsidRPr="000060C2">
        <w:rPr>
          <w:lang w:val="en"/>
        </w:rPr>
        <w:t>The Colonel resumed his presentation. He showed a system that simulated weather conditions, atmospheric illumination, and seasons including mists, clouds, and animation effects such as explosions, bursts, smoke, fires, condensation trails of missiles and aircraft, and projectile tracers.</w:t>
      </w:r>
    </w:p>
    <w:p w14:paraId="01753D9B" w14:textId="376279E7" w:rsidR="000060C2" w:rsidRPr="000060C2" w:rsidRDefault="000060C2" w:rsidP="000060C2">
      <w:pPr>
        <w:rPr>
          <w:lang w:val="en"/>
        </w:rPr>
      </w:pPr>
      <w:r w:rsidRPr="000060C2">
        <w:rPr>
          <w:lang w:val="en"/>
        </w:rPr>
        <w:t>By this time, the trainees were dazed by the rapid torrent of information. Brusilov was aware of that, but that didn’t slow him down.</w:t>
      </w:r>
    </w:p>
    <w:p w14:paraId="09C90388" w14:textId="77777777" w:rsidR="000060C2" w:rsidRPr="000060C2" w:rsidRDefault="000060C2" w:rsidP="000060C2">
      <w:pPr>
        <w:rPr>
          <w:lang w:val="en"/>
        </w:rPr>
      </w:pPr>
      <w:r w:rsidRPr="000060C2">
        <w:rPr>
          <w:lang w:val="en"/>
        </w:rPr>
        <w:t>“You will perform simulated takeoffs and landings, in-flight refueling, low-level flights over various terrains and other high precision piloting tasks. You will experience engine failure, control system failure, etcetera. You will do these exercises until you can demonstrate proficiency in how to deal with these events without thinking.”</w:t>
      </w:r>
    </w:p>
    <w:p w14:paraId="7F992FED" w14:textId="77777777" w:rsidR="000060C2" w:rsidRPr="000060C2" w:rsidRDefault="000060C2" w:rsidP="000060C2">
      <w:pPr>
        <w:rPr>
          <w:lang w:val="en"/>
        </w:rPr>
      </w:pPr>
      <w:r w:rsidRPr="000060C2">
        <w:rPr>
          <w:lang w:val="en"/>
        </w:rPr>
        <w:t>Brusilov now led the group to another workstation.</w:t>
      </w:r>
    </w:p>
    <w:p w14:paraId="32D0934B" w14:textId="49F3577A" w:rsidR="000060C2" w:rsidRPr="000060C2" w:rsidRDefault="000060C2" w:rsidP="000060C2">
      <w:pPr>
        <w:rPr>
          <w:lang w:val="en"/>
        </w:rPr>
      </w:pPr>
      <w:r w:rsidRPr="000060C2">
        <w:rPr>
          <w:lang w:val="en"/>
        </w:rPr>
        <w:t xml:space="preserve">“For the rest of the day, you will get </w:t>
      </w:r>
      <w:r w:rsidR="00CD33EE">
        <w:rPr>
          <w:lang w:val="en"/>
        </w:rPr>
        <w:t xml:space="preserve">familiar with </w:t>
      </w:r>
      <w:r w:rsidRPr="000060C2">
        <w:rPr>
          <w:lang w:val="en"/>
        </w:rPr>
        <w:t>the simulators, practice basic aircraft takeoffs, flying and landing protocols.”</w:t>
      </w:r>
    </w:p>
    <w:p w14:paraId="06AF6D9B" w14:textId="77777777" w:rsidR="000060C2" w:rsidRPr="000060C2" w:rsidRDefault="000060C2" w:rsidP="000060C2">
      <w:pPr>
        <w:rPr>
          <w:lang w:val="en"/>
        </w:rPr>
      </w:pPr>
      <w:r w:rsidRPr="000060C2">
        <w:rPr>
          <w:lang w:val="en"/>
        </w:rPr>
        <w:t>“We already know how to fly these planes,” Tess said. “Why do we need to use the simulators?”</w:t>
      </w:r>
    </w:p>
    <w:p w14:paraId="130C801E" w14:textId="77777777" w:rsidR="000060C2" w:rsidRPr="000060C2" w:rsidRDefault="000060C2" w:rsidP="000060C2">
      <w:pPr>
        <w:rPr>
          <w:lang w:val="en"/>
        </w:rPr>
      </w:pPr>
      <w:r w:rsidRPr="000060C2">
        <w:rPr>
          <w:lang w:val="en"/>
        </w:rPr>
        <w:t>Brusilov looked a little annoyed.</w:t>
      </w:r>
    </w:p>
    <w:p w14:paraId="619BCA33" w14:textId="21B0B380" w:rsidR="000060C2" w:rsidRPr="000060C2" w:rsidRDefault="000060C2" w:rsidP="000060C2">
      <w:pPr>
        <w:rPr>
          <w:lang w:val="en"/>
        </w:rPr>
      </w:pPr>
      <w:r w:rsidRPr="000060C2">
        <w:rPr>
          <w:lang w:val="en"/>
        </w:rPr>
        <w:t xml:space="preserve">“The purpose of this exercise is to create uniformity, so all of you handle the aircraft the same way. This will facilitate your working as a synchronized team once we get underway. Any </w:t>
      </w:r>
      <w:r w:rsidR="00CD33EE">
        <w:rPr>
          <w:lang w:val="en"/>
        </w:rPr>
        <w:t xml:space="preserve">other </w:t>
      </w:r>
      <w:r w:rsidRPr="000060C2">
        <w:rPr>
          <w:lang w:val="en"/>
        </w:rPr>
        <w:t>questions?”</w:t>
      </w:r>
    </w:p>
    <w:p w14:paraId="30A8F56C" w14:textId="3AED88B8" w:rsidR="000060C2" w:rsidRPr="000060C2" w:rsidRDefault="000060C2" w:rsidP="000060C2">
      <w:pPr>
        <w:rPr>
          <w:lang w:val="en"/>
        </w:rPr>
      </w:pPr>
      <w:r w:rsidRPr="000060C2">
        <w:rPr>
          <w:lang w:val="en"/>
        </w:rPr>
        <w:t xml:space="preserve">Claudine was supposed to be the squadron commander, so she tried to say something. “Why can’t we do that by </w:t>
      </w:r>
      <w:r w:rsidR="00782DEA">
        <w:rPr>
          <w:lang w:val="en"/>
        </w:rPr>
        <w:t xml:space="preserve">actually </w:t>
      </w:r>
      <w:r w:rsidRPr="000060C2">
        <w:rPr>
          <w:lang w:val="en"/>
        </w:rPr>
        <w:t>flying the planes?”</w:t>
      </w:r>
    </w:p>
    <w:p w14:paraId="5CDC037A" w14:textId="369992EA" w:rsidR="000060C2" w:rsidRPr="000060C2" w:rsidRDefault="000060C2" w:rsidP="000060C2">
      <w:pPr>
        <w:rPr>
          <w:lang w:val="en"/>
        </w:rPr>
      </w:pPr>
      <w:r w:rsidRPr="000060C2">
        <w:rPr>
          <w:lang w:val="en"/>
        </w:rPr>
        <w:t>“Because I say so</w:t>
      </w:r>
      <w:r w:rsidR="005D7B62">
        <w:rPr>
          <w:lang w:val="en"/>
        </w:rPr>
        <w:t>,” Brusilov responded, clearly annoyed.</w:t>
      </w:r>
      <w:r w:rsidRPr="000060C2">
        <w:rPr>
          <w:lang w:val="en"/>
        </w:rPr>
        <w:t xml:space="preserve"> </w:t>
      </w:r>
      <w:r w:rsidR="005D7B62">
        <w:rPr>
          <w:lang w:val="en"/>
        </w:rPr>
        <w:t>“</w:t>
      </w:r>
      <w:r w:rsidRPr="000060C2">
        <w:rPr>
          <w:lang w:val="en"/>
        </w:rPr>
        <w:t>That is all for today. You have tonight to study the books explaining additional aspects of the equipment. Dismissed! Be here first thing in the morning.”</w:t>
      </w:r>
    </w:p>
    <w:p w14:paraId="7F7E57F4" w14:textId="77777777" w:rsidR="000060C2" w:rsidRPr="000060C2" w:rsidRDefault="000060C2" w:rsidP="000060C2">
      <w:pPr>
        <w:rPr>
          <w:lang w:val="en"/>
        </w:rPr>
      </w:pPr>
      <w:r w:rsidRPr="000060C2">
        <w:rPr>
          <w:lang w:val="en"/>
        </w:rPr>
        <w:t>“I feel that I am back in high school,” Carmen complained.</w:t>
      </w:r>
    </w:p>
    <w:p w14:paraId="2D01166A" w14:textId="77777777" w:rsidR="000060C2" w:rsidRPr="000060C2" w:rsidRDefault="000060C2" w:rsidP="000060C2">
      <w:pPr>
        <w:rPr>
          <w:lang w:val="en"/>
        </w:rPr>
      </w:pPr>
      <w:r w:rsidRPr="000060C2">
        <w:rPr>
          <w:lang w:val="en"/>
        </w:rPr>
        <w:t>“That’s just about right,” Tess agreed.</w:t>
      </w:r>
    </w:p>
    <w:p w14:paraId="12DF7BFF" w14:textId="3CF4FF7B" w:rsidR="009E4187" w:rsidRDefault="000060C2" w:rsidP="000060C2">
      <w:pPr>
        <w:rPr>
          <w:lang w:val="en"/>
        </w:rPr>
      </w:pPr>
      <w:r w:rsidRPr="000060C2">
        <w:rPr>
          <w:lang w:val="en"/>
        </w:rPr>
        <w:lastRenderedPageBreak/>
        <w:t>“It’s only day one, and I am ready to kill that guy,” Claudine said.</w:t>
      </w:r>
    </w:p>
    <w:p w14:paraId="66658014" w14:textId="77777777" w:rsidR="00436055" w:rsidRDefault="00436055" w:rsidP="00436055">
      <w:pPr>
        <w:rPr>
          <w:lang w:val="en"/>
        </w:rPr>
        <w:sectPr w:rsidR="00436055" w:rsidSect="007C4895">
          <w:pgSz w:w="8640" w:h="12960"/>
          <w:pgMar w:top="720" w:right="720" w:bottom="720" w:left="720" w:header="720" w:footer="720" w:gutter="360"/>
          <w:cols w:space="720"/>
          <w:titlePg/>
          <w:docGrid w:linePitch="360"/>
        </w:sectPr>
      </w:pPr>
    </w:p>
    <w:p w14:paraId="5EF356C5" w14:textId="27E71ADA" w:rsidR="000F7064" w:rsidRDefault="00796ABD" w:rsidP="00796ABD">
      <w:pPr>
        <w:pStyle w:val="Heading1"/>
        <w:numPr>
          <w:ilvl w:val="0"/>
          <w:numId w:val="0"/>
        </w:numPr>
        <w:ind w:left="360"/>
      </w:pPr>
      <w:bookmarkStart w:id="78" w:name="_Toc531973435"/>
      <w:bookmarkStart w:id="79" w:name="_Toc532470367"/>
      <w:r>
        <w:lastRenderedPageBreak/>
        <w:t>19</w:t>
      </w:r>
      <w:r>
        <w:br/>
      </w:r>
      <w:r w:rsidR="000F7064">
        <w:t>Music in Spain</w:t>
      </w:r>
      <w:bookmarkEnd w:id="78"/>
      <w:bookmarkEnd w:id="79"/>
    </w:p>
    <w:p w14:paraId="067999B5" w14:textId="59A78249" w:rsidR="00882CD5" w:rsidRPr="00882CD5" w:rsidRDefault="00436055" w:rsidP="00AA08F4">
      <w:pPr>
        <w:pStyle w:val="NormalNI"/>
      </w:pPr>
      <w:r w:rsidRPr="00796ABD">
        <w:t>T</w:t>
      </w:r>
      <w:r w:rsidR="00882CD5" w:rsidRPr="00882CD5">
        <w:t xml:space="preserve">he team </w:t>
      </w:r>
      <w:r w:rsidR="00CD33EE">
        <w:t xml:space="preserve">and the technical crews </w:t>
      </w:r>
      <w:r w:rsidR="00882CD5" w:rsidRPr="00882CD5">
        <w:t>met for dinner at La Caleta, a nice restaurant in town, to celebrate the start of training. Jake, the incorrigible gourmand, was in seventh heaven, having ordered a buffet with a fantastic selection of Spanish dishes. He gathered the team around the food and provided a thorough description of the victuals. To honor the local region, the spread included cuchifritos, a fried lamb and goat meat along with olive oil, garlic, vinegar, basil, rosemary, bay leaves, and spearmint. Jake did not want to neglect dishes from other parts of Spain, so he had zarangollo appetizers, a typical dish in the Murcian countryside in Spain, consisting of several types of grilled vegetables, including eggplants, spicy red peppers, red tomato, and sweet onions, seasoned with olive oil, garlic, and salt. There was also black paella, with cuttlefish, and rice very similar to seafood paella made with cephalopod ink, garlic, green cubanelle peppers, sweet paprika, olive oil, and seafood broth. The list went on</w:t>
      </w:r>
      <w:r w:rsidR="00CD33EE">
        <w:t xml:space="preserve"> and on</w:t>
      </w:r>
      <w:r w:rsidR="00882CD5" w:rsidRPr="00882CD5">
        <w:t xml:space="preserve">, </w:t>
      </w:r>
      <w:r w:rsidR="00CD33EE">
        <w:t xml:space="preserve">the spread </w:t>
      </w:r>
      <w:r w:rsidR="00882CD5" w:rsidRPr="00882CD5">
        <w:t>displayed on a large long table, the bounty celebrating the cuisine of Spain. Tess finally lost patience and elbowed Jake on the ribs. He got the message and suggested digging in on the food.</w:t>
      </w:r>
    </w:p>
    <w:p w14:paraId="020A6922" w14:textId="77777777" w:rsidR="00882CD5" w:rsidRPr="00882CD5" w:rsidRDefault="00882CD5" w:rsidP="00882CD5">
      <w:pPr>
        <w:rPr>
          <w:rFonts w:eastAsia="Times New Roman"/>
        </w:rPr>
      </w:pPr>
      <w:r w:rsidRPr="00882CD5">
        <w:rPr>
          <w:rFonts w:eastAsia="Times New Roman"/>
        </w:rPr>
        <w:t>The Russians were not used to fancy food, and gingerly tasted the spicy dishes, then immediately piled food on their plates, groaning in pleasure as they started to devour the unfamiliar delights. The Israelis were more cosmopolitan and didn’t need to be coaxed into enjoying the splendid repast.</w:t>
      </w:r>
    </w:p>
    <w:p w14:paraId="646FEF8D" w14:textId="77777777" w:rsidR="00882CD5" w:rsidRPr="00882CD5" w:rsidRDefault="00882CD5" w:rsidP="00882CD5">
      <w:pPr>
        <w:rPr>
          <w:rFonts w:eastAsia="Times New Roman"/>
        </w:rPr>
      </w:pPr>
      <w:r w:rsidRPr="00882CD5">
        <w:rPr>
          <w:rFonts w:eastAsia="Times New Roman"/>
        </w:rPr>
        <w:t xml:space="preserve">Having promised under duress to exercise temperance, the Russian crew skipped vodka and turned to Spanish wine. That reasonable </w:t>
      </w:r>
      <w:r w:rsidRPr="00882CD5">
        <w:rPr>
          <w:rFonts w:eastAsia="Times New Roman"/>
        </w:rPr>
        <w:lastRenderedPageBreak/>
        <w:t>posture was reinforced by Colonel Brusilov, who was now affectionally called ‘Peter the Terrible’ behind his back.</w:t>
      </w:r>
    </w:p>
    <w:p w14:paraId="3545E8E4" w14:textId="77777777" w:rsidR="00882CD5" w:rsidRPr="00882CD5" w:rsidRDefault="00882CD5" w:rsidP="00882CD5">
      <w:pPr>
        <w:rPr>
          <w:rFonts w:eastAsia="Times New Roman"/>
        </w:rPr>
      </w:pPr>
      <w:r w:rsidRPr="00882CD5">
        <w:rPr>
          <w:rFonts w:eastAsia="Times New Roman"/>
        </w:rPr>
        <w:t>As the group finished dessert, a dapper Spanish gentleman approached Tess.</w:t>
      </w:r>
    </w:p>
    <w:p w14:paraId="56043630" w14:textId="77777777" w:rsidR="00882CD5" w:rsidRPr="00882CD5" w:rsidRDefault="00882CD5" w:rsidP="00882CD5">
      <w:pPr>
        <w:rPr>
          <w:rFonts w:eastAsia="Times New Roman"/>
        </w:rPr>
      </w:pPr>
      <w:r w:rsidRPr="00882CD5">
        <w:rPr>
          <w:rFonts w:eastAsia="Times New Roman"/>
        </w:rPr>
        <w:t>“Good evening Señora Turner. I was wondering if you could spare a moment. My name is Herman Rodriguez. I am the General Manager of the Teatro Municipal de Tomelloso.”</w:t>
      </w:r>
    </w:p>
    <w:p w14:paraId="7A9FB496" w14:textId="77777777" w:rsidR="00882CD5" w:rsidRPr="00882CD5" w:rsidRDefault="00882CD5" w:rsidP="00882CD5">
      <w:pPr>
        <w:rPr>
          <w:rFonts w:eastAsia="Times New Roman"/>
        </w:rPr>
      </w:pPr>
      <w:r w:rsidRPr="00882CD5">
        <w:rPr>
          <w:rFonts w:eastAsia="Times New Roman"/>
        </w:rPr>
        <w:t>“I am pleased to meet you, Señor Rodriguez. What can I do for you?”</w:t>
      </w:r>
    </w:p>
    <w:p w14:paraId="5BDFE6EF" w14:textId="77777777" w:rsidR="00882CD5" w:rsidRPr="00882CD5" w:rsidRDefault="00882CD5" w:rsidP="00882CD5">
      <w:pPr>
        <w:rPr>
          <w:rFonts w:eastAsia="Times New Roman"/>
        </w:rPr>
      </w:pPr>
      <w:r w:rsidRPr="00882CD5">
        <w:rPr>
          <w:rFonts w:eastAsia="Times New Roman"/>
        </w:rPr>
        <w:t>“We have a small symphony orchestra in Ciudad Real, and we are honored to have the famous Valkyries Ensemble in our city.”</w:t>
      </w:r>
    </w:p>
    <w:p w14:paraId="37AB5630" w14:textId="77777777" w:rsidR="00882CD5" w:rsidRPr="00882CD5" w:rsidRDefault="00882CD5" w:rsidP="00882CD5">
      <w:pPr>
        <w:rPr>
          <w:rFonts w:eastAsia="Times New Roman"/>
        </w:rPr>
      </w:pPr>
      <w:r w:rsidRPr="00882CD5">
        <w:rPr>
          <w:rFonts w:eastAsia="Times New Roman"/>
        </w:rPr>
        <w:t>Tess smiled. “I am not so sure we are that famous, Señor Rodriguez. We just like to play beautiful music.”</w:t>
      </w:r>
    </w:p>
    <w:p w14:paraId="4316307A" w14:textId="77777777" w:rsidR="00882CD5" w:rsidRPr="00882CD5" w:rsidRDefault="00882CD5" w:rsidP="00882CD5">
      <w:pPr>
        <w:rPr>
          <w:rFonts w:eastAsia="Times New Roman"/>
        </w:rPr>
      </w:pPr>
      <w:r w:rsidRPr="00882CD5">
        <w:rPr>
          <w:rFonts w:eastAsia="Times New Roman"/>
        </w:rPr>
        <w:t>“I watched the video of your playing the Prokofiev third concerto in Moscow. It was spectacular. The whole orchestra loved it.”</w:t>
      </w:r>
    </w:p>
    <w:p w14:paraId="454E8546" w14:textId="77777777" w:rsidR="00882CD5" w:rsidRPr="00882CD5" w:rsidRDefault="00882CD5" w:rsidP="00882CD5">
      <w:pPr>
        <w:rPr>
          <w:rFonts w:eastAsia="Times New Roman"/>
        </w:rPr>
      </w:pPr>
      <w:r w:rsidRPr="00882CD5">
        <w:rPr>
          <w:rFonts w:eastAsia="Times New Roman"/>
        </w:rPr>
        <w:t>“Thank you. You are too kind.”</w:t>
      </w:r>
    </w:p>
    <w:p w14:paraId="39B2E570" w14:textId="77777777" w:rsidR="000F75CD" w:rsidRDefault="00882CD5" w:rsidP="00882CD5">
      <w:pPr>
        <w:rPr>
          <w:rFonts w:eastAsia="Times New Roman"/>
        </w:rPr>
      </w:pPr>
      <w:r w:rsidRPr="00882CD5">
        <w:rPr>
          <w:rFonts w:eastAsia="Times New Roman"/>
        </w:rPr>
        <w:t>Two other well-dressed gentlemen joined them.</w:t>
      </w:r>
    </w:p>
    <w:p w14:paraId="04B56EE0" w14:textId="7B063F2F" w:rsidR="00882CD5" w:rsidRPr="00882CD5" w:rsidRDefault="00882CD5" w:rsidP="00882CD5">
      <w:pPr>
        <w:rPr>
          <w:rFonts w:eastAsia="Times New Roman"/>
        </w:rPr>
      </w:pPr>
      <w:r w:rsidRPr="00882CD5">
        <w:rPr>
          <w:rFonts w:eastAsia="Times New Roman"/>
        </w:rPr>
        <w:t>“I would like to introduce Chief Conductor Pascual Bonillo Jiménez and Artistic Director Agustín Pradillos Rivera.”</w:t>
      </w:r>
    </w:p>
    <w:p w14:paraId="3F6B3B9A" w14:textId="77777777" w:rsidR="00882CD5" w:rsidRPr="00882CD5" w:rsidRDefault="00882CD5" w:rsidP="00882CD5">
      <w:pPr>
        <w:rPr>
          <w:rFonts w:eastAsia="Times New Roman"/>
        </w:rPr>
      </w:pPr>
      <w:r w:rsidRPr="00882CD5">
        <w:rPr>
          <w:rFonts w:eastAsia="Times New Roman"/>
        </w:rPr>
        <w:t>“I am delighted to meet you,” Tess said, trying hard to be cordial.</w:t>
      </w:r>
    </w:p>
    <w:p w14:paraId="0FDA4D94" w14:textId="77777777" w:rsidR="00882CD5" w:rsidRPr="00882CD5" w:rsidRDefault="00882CD5" w:rsidP="00882CD5">
      <w:pPr>
        <w:rPr>
          <w:rFonts w:eastAsia="Times New Roman"/>
        </w:rPr>
      </w:pPr>
      <w:r w:rsidRPr="00882CD5">
        <w:rPr>
          <w:rFonts w:eastAsia="Times New Roman"/>
        </w:rPr>
        <w:t>Rodriguez continued. “Our Orquesta Sinfónica is a private symphony orchestra sponsored by Bodegas Y Viñedos Marquez, our local winery that is also the main benefactor of the orchestra. We aim to develop a musical ensemble of the greatest artistic rigor by providing young local musicians with an opportunity to develop musical proficiency. The orchestra has 55 to 60 members, all conservatory graduates with the necessary technical skills to produce performances of the highest artistic level.”</w:t>
      </w:r>
    </w:p>
    <w:p w14:paraId="12C31E65" w14:textId="77777777" w:rsidR="000F75CD" w:rsidRDefault="00882CD5" w:rsidP="00882CD5">
      <w:pPr>
        <w:rPr>
          <w:rFonts w:eastAsia="Times New Roman"/>
        </w:rPr>
      </w:pPr>
      <w:r w:rsidRPr="00882CD5">
        <w:rPr>
          <w:rFonts w:eastAsia="Times New Roman"/>
        </w:rPr>
        <w:t>“That’s quite admirable,” Tess said, amused by the flowering language of the man.</w:t>
      </w:r>
    </w:p>
    <w:p w14:paraId="33E8D3E3" w14:textId="1F18BACD" w:rsidR="00882CD5" w:rsidRPr="00882CD5" w:rsidRDefault="00882CD5" w:rsidP="00882CD5">
      <w:pPr>
        <w:rPr>
          <w:rFonts w:eastAsia="Times New Roman"/>
        </w:rPr>
      </w:pPr>
      <w:r w:rsidRPr="00882CD5">
        <w:rPr>
          <w:rFonts w:eastAsia="Times New Roman"/>
        </w:rPr>
        <w:t xml:space="preserve">“I have a great favor to ask of you, Señora Turner,” said the conductor. We scheduled a concert next Saturday, but the solo violinist was detained in Singapore. We can’t get a substitute with the requisite </w:t>
      </w:r>
      <w:r w:rsidRPr="00882CD5">
        <w:rPr>
          <w:rFonts w:eastAsia="Times New Roman"/>
        </w:rPr>
        <w:lastRenderedPageBreak/>
        <w:t>skills in time. I was wondering if one of your colleagues would be willing to play with us.”</w:t>
      </w:r>
    </w:p>
    <w:p w14:paraId="06157A5E" w14:textId="77777777" w:rsidR="00882CD5" w:rsidRPr="00882CD5" w:rsidRDefault="00882CD5" w:rsidP="00882CD5">
      <w:pPr>
        <w:rPr>
          <w:rFonts w:eastAsia="Times New Roman"/>
        </w:rPr>
      </w:pPr>
      <w:r w:rsidRPr="00882CD5">
        <w:rPr>
          <w:rFonts w:eastAsia="Times New Roman"/>
        </w:rPr>
        <w:t>“What is on the program?”</w:t>
      </w:r>
    </w:p>
    <w:p w14:paraId="010425E5" w14:textId="77777777" w:rsidR="00882CD5" w:rsidRPr="00882CD5" w:rsidRDefault="00882CD5" w:rsidP="00882CD5">
      <w:pPr>
        <w:rPr>
          <w:rFonts w:eastAsia="Times New Roman"/>
        </w:rPr>
      </w:pPr>
      <w:r w:rsidRPr="00882CD5">
        <w:rPr>
          <w:rFonts w:eastAsia="Times New Roman"/>
        </w:rPr>
        <w:t>“The Wieniawski second violin concerto.”</w:t>
      </w:r>
    </w:p>
    <w:p w14:paraId="172E6915" w14:textId="77777777" w:rsidR="00882CD5" w:rsidRPr="00882CD5" w:rsidRDefault="00882CD5" w:rsidP="00882CD5">
      <w:pPr>
        <w:rPr>
          <w:rFonts w:eastAsia="Times New Roman"/>
        </w:rPr>
      </w:pPr>
      <w:r w:rsidRPr="00882CD5">
        <w:rPr>
          <w:rFonts w:eastAsia="Times New Roman"/>
        </w:rPr>
        <w:t>“Wow. We have never played that piece.”</w:t>
      </w:r>
    </w:p>
    <w:p w14:paraId="6A820885" w14:textId="7C88CBE1" w:rsidR="00882CD5" w:rsidRPr="00882CD5" w:rsidRDefault="00882CD5" w:rsidP="00882CD5">
      <w:pPr>
        <w:rPr>
          <w:rFonts w:eastAsia="Times New Roman"/>
        </w:rPr>
      </w:pPr>
      <w:r w:rsidRPr="00882CD5">
        <w:rPr>
          <w:rFonts w:eastAsia="Times New Roman"/>
        </w:rPr>
        <w:t>“I have,” Claudine said as she walked over</w:t>
      </w:r>
      <w:r w:rsidR="00CD33EE">
        <w:rPr>
          <w:rFonts w:eastAsia="Times New Roman"/>
        </w:rPr>
        <w:t xml:space="preserve"> with a drink in her hand</w:t>
      </w:r>
      <w:r w:rsidRPr="00882CD5">
        <w:rPr>
          <w:rFonts w:eastAsia="Times New Roman"/>
        </w:rPr>
        <w:t>. “I am sorry, I overheard. I played that concerto in London a month ago with Vaughn Wentworth as the conductor.”</w:t>
      </w:r>
    </w:p>
    <w:p w14:paraId="198DBD02" w14:textId="77777777" w:rsidR="00882CD5" w:rsidRPr="00882CD5" w:rsidRDefault="00882CD5" w:rsidP="00882CD5">
      <w:pPr>
        <w:rPr>
          <w:rFonts w:eastAsia="Times New Roman"/>
        </w:rPr>
      </w:pPr>
      <w:r w:rsidRPr="00882CD5">
        <w:rPr>
          <w:rFonts w:eastAsia="Times New Roman"/>
        </w:rPr>
        <w:t>“Impressive,” Jiménez said.” Maestro Wentworth has a legendary reputation. Would you be willing to play the piece for us, Señora Bisson?”</w:t>
      </w:r>
    </w:p>
    <w:p w14:paraId="6D98BA0F" w14:textId="77777777" w:rsidR="00882CD5" w:rsidRPr="00882CD5" w:rsidRDefault="00882CD5" w:rsidP="00882CD5">
      <w:pPr>
        <w:rPr>
          <w:rFonts w:eastAsia="Times New Roman"/>
        </w:rPr>
      </w:pPr>
      <w:r w:rsidRPr="00882CD5">
        <w:rPr>
          <w:rFonts w:eastAsia="Times New Roman"/>
        </w:rPr>
        <w:t>“I would be delighted,” Claudine said, flashing her devastatingly charming smile. “Let’s rehearse on Friday afternoon.”</w:t>
      </w:r>
    </w:p>
    <w:p w14:paraId="1726C478" w14:textId="77777777" w:rsidR="00882CD5" w:rsidRPr="00882CD5" w:rsidRDefault="00882CD5" w:rsidP="00882CD5">
      <w:pPr>
        <w:rPr>
          <w:rFonts w:eastAsia="Times New Roman"/>
        </w:rPr>
      </w:pPr>
      <w:r w:rsidRPr="00882CD5">
        <w:rPr>
          <w:rFonts w:eastAsia="Times New Roman"/>
        </w:rPr>
        <w:t>Rodriguez was instantly smitten. “You are most kind, Señora. May I add charming?”</w:t>
      </w:r>
    </w:p>
    <w:p w14:paraId="0F12A60E" w14:textId="0A4A871D" w:rsidR="00A50A67" w:rsidRDefault="00882CD5" w:rsidP="00882CD5">
      <w:pPr>
        <w:rPr>
          <w:rFonts w:eastAsia="Times New Roman"/>
        </w:rPr>
      </w:pPr>
      <w:r w:rsidRPr="00882CD5">
        <w:rPr>
          <w:rFonts w:eastAsia="Times New Roman"/>
        </w:rPr>
        <w:t>Tess was not pleased. ‘Claudine is up to something,’ she suspected.</w:t>
      </w:r>
    </w:p>
    <w:p w14:paraId="1A2C8B44" w14:textId="77777777" w:rsidR="00436055" w:rsidRDefault="00436055" w:rsidP="00436055">
      <w:pPr>
        <w:sectPr w:rsidR="00436055" w:rsidSect="007C4895">
          <w:pgSz w:w="8640" w:h="12960"/>
          <w:pgMar w:top="720" w:right="720" w:bottom="720" w:left="720" w:header="720" w:footer="720" w:gutter="360"/>
          <w:cols w:space="720"/>
          <w:titlePg/>
          <w:docGrid w:linePitch="360"/>
        </w:sectPr>
      </w:pPr>
    </w:p>
    <w:p w14:paraId="58AB024F" w14:textId="5D77AB16" w:rsidR="00C8783A" w:rsidRDefault="00131ED5" w:rsidP="00131ED5">
      <w:pPr>
        <w:pStyle w:val="Heading1"/>
        <w:numPr>
          <w:ilvl w:val="0"/>
          <w:numId w:val="0"/>
        </w:numPr>
        <w:ind w:left="360"/>
        <w:rPr>
          <w:lang w:val="en"/>
        </w:rPr>
      </w:pPr>
      <w:bookmarkStart w:id="80" w:name="_Toc531973436"/>
      <w:bookmarkStart w:id="81" w:name="_Toc532470368"/>
      <w:r>
        <w:rPr>
          <w:lang w:val="en"/>
        </w:rPr>
        <w:lastRenderedPageBreak/>
        <w:t>20</w:t>
      </w:r>
      <w:r>
        <w:rPr>
          <w:lang w:val="en"/>
        </w:rPr>
        <w:br/>
      </w:r>
      <w:r w:rsidR="00C8783A">
        <w:rPr>
          <w:lang w:val="en"/>
        </w:rPr>
        <w:t>The MiG 21</w:t>
      </w:r>
      <w:bookmarkEnd w:id="80"/>
      <w:bookmarkEnd w:id="81"/>
    </w:p>
    <w:p w14:paraId="42D07253" w14:textId="269F172D" w:rsidR="000F75CD" w:rsidRDefault="00436055" w:rsidP="000F5348">
      <w:pPr>
        <w:pStyle w:val="NormalNI"/>
        <w:rPr>
          <w:lang w:val="en"/>
        </w:rPr>
      </w:pPr>
      <w:r w:rsidRPr="00131ED5">
        <w:rPr>
          <w:lang w:val="en"/>
        </w:rPr>
        <w:t>A</w:t>
      </w:r>
      <w:r w:rsidR="00665100">
        <w:rPr>
          <w:lang w:val="en"/>
        </w:rPr>
        <w:t xml:space="preserve">fter assembling into the training room, the Valkyries settled down. </w:t>
      </w:r>
      <w:r w:rsidR="00C8783A" w:rsidRPr="00B313AA">
        <w:rPr>
          <w:lang w:val="en"/>
        </w:rPr>
        <w:t>Colonel Brusilov</w:t>
      </w:r>
      <w:r w:rsidR="00C8783A">
        <w:rPr>
          <w:lang w:val="en"/>
        </w:rPr>
        <w:t xml:space="preserve"> </w:t>
      </w:r>
      <w:r w:rsidR="00BE3F2E">
        <w:rPr>
          <w:lang w:val="en"/>
        </w:rPr>
        <w:t xml:space="preserve">discussed the results of the first simulation exercise and declared that the team performed adequately. Next, he </w:t>
      </w:r>
      <w:r w:rsidR="00A608CD">
        <w:rPr>
          <w:lang w:val="en"/>
        </w:rPr>
        <w:t xml:space="preserve">projected a profile image of </w:t>
      </w:r>
      <w:r w:rsidR="00C8783A">
        <w:rPr>
          <w:lang w:val="en"/>
        </w:rPr>
        <w:t>the MiG-21 fighter jet.</w:t>
      </w:r>
    </w:p>
    <w:p w14:paraId="5978EF89" w14:textId="66672140" w:rsidR="00B73B71" w:rsidRDefault="00E51EA0" w:rsidP="00B23E5A">
      <w:pPr>
        <w:pStyle w:val="NormalCenter"/>
        <w:keepLines/>
        <w:rPr>
          <w:lang w:val="en"/>
        </w:rPr>
      </w:pPr>
      <w:r>
        <w:rPr>
          <w:noProof/>
          <w:lang w:val="en"/>
        </w:rPr>
        <w:drawing>
          <wp:inline distT="0" distB="0" distL="0" distR="0" wp14:anchorId="1D737416" wp14:editId="33FEAD78">
            <wp:extent cx="3563815" cy="954519"/>
            <wp:effectExtent l="0" t="0" r="0" b="0"/>
            <wp:docPr id="43" name="Picture 43" descr="A picture containing plane, sky, runwa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G-21-560.png"/>
                    <pic:cNvPicPr/>
                  </pic:nvPicPr>
                  <pic:blipFill>
                    <a:blip r:embed="rId36">
                      <a:extLst>
                        <a:ext uri="{28A0092B-C50C-407E-A947-70E740481C1C}">
                          <a14:useLocalDpi xmlns:a14="http://schemas.microsoft.com/office/drawing/2010/main" val="0"/>
                        </a:ext>
                      </a:extLst>
                    </a:blip>
                    <a:stretch>
                      <a:fillRect/>
                    </a:stretch>
                  </pic:blipFill>
                  <pic:spPr>
                    <a:xfrm>
                      <a:off x="0" y="0"/>
                      <a:ext cx="3627048" cy="971455"/>
                    </a:xfrm>
                    <a:prstGeom prst="rect">
                      <a:avLst/>
                    </a:prstGeom>
                  </pic:spPr>
                </pic:pic>
              </a:graphicData>
            </a:graphic>
          </wp:inline>
        </w:drawing>
      </w:r>
    </w:p>
    <w:p w14:paraId="443C3467" w14:textId="04544B9C" w:rsidR="00B73B71" w:rsidRDefault="00E51EA0" w:rsidP="00B23E5A">
      <w:pPr>
        <w:pStyle w:val="Caption1"/>
        <w:keepLines/>
        <w:rPr>
          <w:lang w:val="en"/>
        </w:rPr>
      </w:pPr>
      <w:r>
        <w:rPr>
          <w:lang w:val="en"/>
        </w:rPr>
        <w:t>Source: Airwar.ru</w:t>
      </w:r>
    </w:p>
    <w:p w14:paraId="5AF7252C" w14:textId="4898389D" w:rsidR="00B73B71" w:rsidRDefault="00E51EA0" w:rsidP="00B23E5A">
      <w:pPr>
        <w:pStyle w:val="Caption2"/>
        <w:keepLines/>
        <w:rPr>
          <w:lang w:val="en"/>
        </w:rPr>
      </w:pPr>
      <w:r>
        <w:rPr>
          <w:lang w:val="en"/>
        </w:rPr>
        <w:t>MiG-21</w:t>
      </w:r>
    </w:p>
    <w:p w14:paraId="0A2DA9BB" w14:textId="5BEE211B" w:rsidR="001B3BDE" w:rsidRPr="001B3BDE" w:rsidRDefault="001B3BDE" w:rsidP="001B3BDE">
      <w:pPr>
        <w:pStyle w:val="NormalNI"/>
        <w:rPr>
          <w:lang w:val="en"/>
        </w:rPr>
      </w:pPr>
      <w:r w:rsidRPr="001B3BDE">
        <w:rPr>
          <w:lang w:val="en"/>
        </w:rPr>
        <w:t>“The Mikoyan-Gurevich MiG-21 is the aircraft that you will use to simulate dogfights against the American Air Force. The MiG is a supersonic jet fighter and interceptor aircraft. Even though some call it obsolete, it is a legendary, extraordinary plane. More than 11,000 are still used in Russia, China, and several other countries. Many of the aircraft have been updated with modern avionics systems, new cockpit displays, and modern missiles. Italian tech companies have upgraded many aircraft for Egypt and Syria. Our Israeli friends also have also built businesses upgrading these planes for non-Arab countries.</w:t>
      </w:r>
    </w:p>
    <w:p w14:paraId="1B9EADDD" w14:textId="77777777" w:rsidR="000F75CD" w:rsidRDefault="001B3BDE" w:rsidP="001B3BDE">
      <w:pPr>
        <w:rPr>
          <w:lang w:val="en"/>
        </w:rPr>
      </w:pPr>
      <w:r w:rsidRPr="001B3BDE">
        <w:rPr>
          <w:lang w:val="en"/>
        </w:rPr>
        <w:t xml:space="preserve">Eva raised her hand. “I heard </w:t>
      </w:r>
      <w:r w:rsidRPr="001B3BDE">
        <w:t>that</w:t>
      </w:r>
      <w:r w:rsidRPr="001B3BDE">
        <w:rPr>
          <w:lang w:val="en"/>
        </w:rPr>
        <w:t xml:space="preserve"> the Egyptian MiGs did not fare well against the Israeli Mirages. What do you say about that?”</w:t>
      </w:r>
    </w:p>
    <w:p w14:paraId="4DB4C28F" w14:textId="51BEB125" w:rsidR="001B3BDE" w:rsidRPr="001B3BDE" w:rsidRDefault="001B3BDE" w:rsidP="001B3BDE">
      <w:pPr>
        <w:rPr>
          <w:lang w:val="en"/>
        </w:rPr>
      </w:pPr>
      <w:r w:rsidRPr="001B3BDE">
        <w:rPr>
          <w:lang w:val="en"/>
        </w:rPr>
        <w:t xml:space="preserve">“Considering the high kills-to-losses ratio of the Israeli Mirage III over the Arab MiG-21, I used to think that although these planes were roughly comparable, the Mirage was superior to the MiG. However, </w:t>
      </w:r>
      <w:r w:rsidRPr="001B3BDE">
        <w:rPr>
          <w:lang w:val="en"/>
        </w:rPr>
        <w:lastRenderedPageBreak/>
        <w:t xml:space="preserve">when an Iraqi defector </w:t>
      </w:r>
      <w:r w:rsidR="00782DEA">
        <w:rPr>
          <w:lang w:val="en"/>
        </w:rPr>
        <w:t>surrendered</w:t>
      </w:r>
      <w:r w:rsidRPr="001B3BDE">
        <w:rPr>
          <w:lang w:val="en"/>
        </w:rPr>
        <w:t xml:space="preserve"> a MiG-21 to the Israelis, they thoroughly evaluated the plane, and many pilots said that they would have preferred to fly it in dogfight rather than their own Mirage. The Israelis were happy that the Arab pilots were so poorly trained in working with each other.</w:t>
      </w:r>
    </w:p>
    <w:p w14:paraId="5C67AC12" w14:textId="77777777" w:rsidR="001B3BDE" w:rsidRDefault="001B3BDE" w:rsidP="001B3BDE">
      <w:pPr>
        <w:rPr>
          <w:lang w:val="en"/>
        </w:rPr>
      </w:pPr>
      <w:r w:rsidRPr="001B3BDE">
        <w:rPr>
          <w:lang w:val="en"/>
        </w:rPr>
        <w:t>“I must say that the Colonel is correct,” said Gil Epstein, the chief Israeli tech. “The disparity was due primarily to poor training and tactics.”</w:t>
      </w:r>
    </w:p>
    <w:p w14:paraId="2B87D8F4" w14:textId="5D17EDF4" w:rsidR="00C8783A" w:rsidRDefault="00FC1D89" w:rsidP="00B23E5A">
      <w:pPr>
        <w:pStyle w:val="NormalCenter"/>
        <w:keepLines/>
        <w:rPr>
          <w:lang w:val="en"/>
        </w:rPr>
      </w:pPr>
      <w:r>
        <w:rPr>
          <w:noProof/>
          <w:lang w:val="en"/>
        </w:rPr>
        <w:drawing>
          <wp:inline distT="0" distB="0" distL="0" distR="0" wp14:anchorId="2E47BF2D" wp14:editId="366EECD0">
            <wp:extent cx="3352800" cy="2232749"/>
            <wp:effectExtent l="0" t="0" r="0" b="0"/>
            <wp:docPr id="47" name="Picture 47" descr="A fighter jet sitting on a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iG-21-2-560.png"/>
                    <pic:cNvPicPr/>
                  </pic:nvPicPr>
                  <pic:blipFill>
                    <a:blip r:embed="rId37">
                      <a:extLst>
                        <a:ext uri="{28A0092B-C50C-407E-A947-70E740481C1C}">
                          <a14:useLocalDpi xmlns:a14="http://schemas.microsoft.com/office/drawing/2010/main" val="0"/>
                        </a:ext>
                      </a:extLst>
                    </a:blip>
                    <a:stretch>
                      <a:fillRect/>
                    </a:stretch>
                  </pic:blipFill>
                  <pic:spPr>
                    <a:xfrm>
                      <a:off x="0" y="0"/>
                      <a:ext cx="3369835" cy="2244093"/>
                    </a:xfrm>
                    <a:prstGeom prst="rect">
                      <a:avLst/>
                    </a:prstGeom>
                  </pic:spPr>
                </pic:pic>
              </a:graphicData>
            </a:graphic>
          </wp:inline>
        </w:drawing>
      </w:r>
    </w:p>
    <w:p w14:paraId="7A1097A2" w14:textId="38F2C816" w:rsidR="00FC1D89" w:rsidRDefault="00FC1D89" w:rsidP="00B23E5A">
      <w:pPr>
        <w:pStyle w:val="Caption1"/>
        <w:keepLines/>
        <w:rPr>
          <w:lang w:val="en"/>
        </w:rPr>
      </w:pPr>
      <w:bookmarkStart w:id="82" w:name="_Hlk530992567"/>
      <w:r>
        <w:rPr>
          <w:lang w:val="en"/>
        </w:rPr>
        <w:t>Source: Tony Osborne/Aviation Week</w:t>
      </w:r>
    </w:p>
    <w:bookmarkEnd w:id="82"/>
    <w:p w14:paraId="54F2B99A" w14:textId="6E2AE65D" w:rsidR="00FC1D89" w:rsidRPr="00ED0D6B" w:rsidRDefault="00FC1D89" w:rsidP="00B23E5A">
      <w:pPr>
        <w:pStyle w:val="Caption2"/>
        <w:keepLines/>
      </w:pPr>
      <w:r w:rsidRPr="00ED0D6B">
        <w:t>A Campia Turzii-based MiG-21</w:t>
      </w:r>
    </w:p>
    <w:p w14:paraId="1C87BDBF" w14:textId="10412740" w:rsidR="00E65E5D" w:rsidRPr="00E65E5D" w:rsidRDefault="00E65E5D" w:rsidP="00E65E5D">
      <w:pPr>
        <w:rPr>
          <w:lang w:val="en"/>
        </w:rPr>
      </w:pPr>
      <w:r w:rsidRPr="00E65E5D">
        <w:rPr>
          <w:lang w:val="en"/>
        </w:rPr>
        <w:t xml:space="preserve">Colonel </w:t>
      </w:r>
      <w:r w:rsidR="00865E66">
        <w:rPr>
          <w:lang w:val="en"/>
        </w:rPr>
        <w:t xml:space="preserve">Brusilov </w:t>
      </w:r>
      <w:r w:rsidRPr="00E65E5D">
        <w:rPr>
          <w:lang w:val="en"/>
        </w:rPr>
        <w:t>continued.</w:t>
      </w:r>
    </w:p>
    <w:p w14:paraId="281593B6" w14:textId="67782016" w:rsidR="00C8783A" w:rsidRPr="002C2DF4" w:rsidRDefault="00E65E5D" w:rsidP="00E65E5D">
      <w:pPr>
        <w:rPr>
          <w:lang w:val="en"/>
        </w:rPr>
      </w:pPr>
      <w:r w:rsidRPr="002C2DF4">
        <w:rPr>
          <w:lang w:val="en"/>
        </w:rPr>
        <w:t>“In the 1990s, Israel’s Elbit Systems, a defense electronics company that specializes in upgrading existing military platforms</w:t>
      </w:r>
      <w:r w:rsidR="00505408" w:rsidRPr="002C2DF4">
        <w:rPr>
          <w:lang w:val="en"/>
        </w:rPr>
        <w:t>,</w:t>
      </w:r>
      <w:r w:rsidRPr="002C2DF4">
        <w:rPr>
          <w:lang w:val="en"/>
        </w:rPr>
        <w:t xml:space="preserve"> modernized 110 of </w:t>
      </w:r>
      <w:r w:rsidR="006C4879" w:rsidRPr="002C2DF4">
        <w:rPr>
          <w:lang w:val="en"/>
        </w:rPr>
        <w:t xml:space="preserve">Romania’s </w:t>
      </w:r>
      <w:r w:rsidRPr="002C2DF4">
        <w:rPr>
          <w:lang w:val="en"/>
        </w:rPr>
        <w:t>MiG-21s to Lancer standard</w:t>
      </w:r>
      <w:r w:rsidR="00BB205B" w:rsidRPr="002C2DF4">
        <w:rPr>
          <w:lang w:val="en"/>
        </w:rPr>
        <w:t xml:space="preserve">, installing </w:t>
      </w:r>
      <w:r w:rsidR="002A212F" w:rsidRPr="002C2DF4">
        <w:rPr>
          <w:lang w:val="en"/>
        </w:rPr>
        <w:t>upgraded avionics and weapons systems</w:t>
      </w:r>
      <w:r w:rsidR="004259B8" w:rsidRPr="002C2DF4">
        <w:rPr>
          <w:lang w:val="en"/>
        </w:rPr>
        <w:t xml:space="preserve"> </w:t>
      </w:r>
      <w:r w:rsidR="00E41B06" w:rsidRPr="002C2DF4">
        <w:rPr>
          <w:lang w:val="en"/>
        </w:rPr>
        <w:t xml:space="preserve">that </w:t>
      </w:r>
      <w:r w:rsidR="007D504F" w:rsidRPr="002C2DF4">
        <w:rPr>
          <w:lang w:val="en"/>
        </w:rPr>
        <w:t>enabl</w:t>
      </w:r>
      <w:r w:rsidR="00E41B06" w:rsidRPr="002C2DF4">
        <w:rPr>
          <w:lang w:val="en"/>
        </w:rPr>
        <w:t>e</w:t>
      </w:r>
      <w:r w:rsidR="007D504F" w:rsidRPr="002C2DF4">
        <w:rPr>
          <w:lang w:val="en"/>
        </w:rPr>
        <w:t xml:space="preserve"> </w:t>
      </w:r>
      <w:r w:rsidR="0077685F" w:rsidRPr="002C2DF4">
        <w:rPr>
          <w:lang w:val="en"/>
        </w:rPr>
        <w:t xml:space="preserve">the aircraft </w:t>
      </w:r>
      <w:r w:rsidRPr="002C2DF4">
        <w:rPr>
          <w:lang w:val="en"/>
        </w:rPr>
        <w:t>to drop precision-guided munitions. The 20 planes that we acquired are from this group.”</w:t>
      </w:r>
    </w:p>
    <w:p w14:paraId="308B47DB" w14:textId="77777777" w:rsidR="000F75CD" w:rsidRDefault="00E65E5D" w:rsidP="00264997">
      <w:pPr>
        <w:rPr>
          <w:lang w:val="en"/>
        </w:rPr>
      </w:pPr>
      <w:r w:rsidRPr="002C2DF4">
        <w:rPr>
          <w:lang w:val="en"/>
        </w:rPr>
        <w:t xml:space="preserve">“To aid with our training, </w:t>
      </w:r>
      <w:r w:rsidR="00F17ECF" w:rsidRPr="002C2DF4">
        <w:rPr>
          <w:lang w:val="en"/>
        </w:rPr>
        <w:t>two</w:t>
      </w:r>
      <w:r w:rsidRPr="002C2DF4">
        <w:rPr>
          <w:lang w:val="en"/>
        </w:rPr>
        <w:t xml:space="preserve"> of the aircraft we acquired are two-pilot planes. </w:t>
      </w:r>
      <w:r w:rsidR="009D0B89">
        <w:rPr>
          <w:lang w:val="en"/>
        </w:rPr>
        <w:t>Soon</w:t>
      </w:r>
      <w:r w:rsidRPr="002C2DF4">
        <w:rPr>
          <w:lang w:val="en"/>
        </w:rPr>
        <w:t>, you will be flying these, and you will have the dubious pleasure of having me sitting behind you breathing down your neck as you attempt to fly the plane.</w:t>
      </w:r>
    </w:p>
    <w:p w14:paraId="0FF4DB35" w14:textId="0F4146B7" w:rsidR="000869C4" w:rsidRPr="002C2DF4" w:rsidRDefault="00FC1D89" w:rsidP="00B23E5A">
      <w:pPr>
        <w:pStyle w:val="NormalCenter"/>
        <w:keepLines/>
        <w:rPr>
          <w:lang w:val="en"/>
        </w:rPr>
      </w:pPr>
      <w:r>
        <w:rPr>
          <w:noProof/>
          <w:lang w:val="en"/>
        </w:rPr>
        <w:lastRenderedPageBreak/>
        <w:drawing>
          <wp:inline distT="0" distB="0" distL="0" distR="0" wp14:anchorId="56429992" wp14:editId="5A3AD135">
            <wp:extent cx="3004622" cy="2000885"/>
            <wp:effectExtent l="0" t="0" r="5715" b="0"/>
            <wp:docPr id="48" name="Picture 48" descr="A fighter jet sitting on an airport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iG-21-3-560.png"/>
                    <pic:cNvPicPr/>
                  </pic:nvPicPr>
                  <pic:blipFill>
                    <a:blip r:embed="rId38">
                      <a:extLst>
                        <a:ext uri="{28A0092B-C50C-407E-A947-70E740481C1C}">
                          <a14:useLocalDpi xmlns:a14="http://schemas.microsoft.com/office/drawing/2010/main" val="0"/>
                        </a:ext>
                      </a:extLst>
                    </a:blip>
                    <a:stretch>
                      <a:fillRect/>
                    </a:stretch>
                  </pic:blipFill>
                  <pic:spPr>
                    <a:xfrm>
                      <a:off x="0" y="0"/>
                      <a:ext cx="3013931" cy="2007084"/>
                    </a:xfrm>
                    <a:prstGeom prst="rect">
                      <a:avLst/>
                    </a:prstGeom>
                  </pic:spPr>
                </pic:pic>
              </a:graphicData>
            </a:graphic>
          </wp:inline>
        </w:drawing>
      </w:r>
    </w:p>
    <w:p w14:paraId="3496C103" w14:textId="2ADAF053" w:rsidR="00FC1D89" w:rsidRDefault="00FC1D89" w:rsidP="00B23E5A">
      <w:pPr>
        <w:pStyle w:val="Caption1"/>
        <w:keepLines/>
        <w:rPr>
          <w:lang w:val="en"/>
        </w:rPr>
      </w:pPr>
      <w:r w:rsidRPr="00FC1D89">
        <w:rPr>
          <w:lang w:val="en"/>
        </w:rPr>
        <w:t>Source: Tony Osborne/Aviation Week</w:t>
      </w:r>
    </w:p>
    <w:p w14:paraId="3F8A36CD" w14:textId="33212A38" w:rsidR="000869C4" w:rsidRPr="00782DEA" w:rsidRDefault="00FC1D89" w:rsidP="00B23E5A">
      <w:pPr>
        <w:pStyle w:val="Caption2"/>
        <w:keepLines/>
        <w:rPr>
          <w:lang w:val="en"/>
        </w:rPr>
      </w:pPr>
      <w:r>
        <w:rPr>
          <w:lang w:val="en"/>
        </w:rPr>
        <w:t>T</w:t>
      </w:r>
      <w:r w:rsidR="000869C4" w:rsidRPr="00782DEA">
        <w:rPr>
          <w:lang w:val="en"/>
        </w:rPr>
        <w:t xml:space="preserve">wo twin-stick </w:t>
      </w:r>
      <w:r>
        <w:rPr>
          <w:lang w:val="en"/>
        </w:rPr>
        <w:t xml:space="preserve">MiG-21 </w:t>
      </w:r>
      <w:r w:rsidR="000869C4" w:rsidRPr="00782DEA">
        <w:rPr>
          <w:lang w:val="en"/>
        </w:rPr>
        <w:t>at Campia Turzii.</w:t>
      </w:r>
    </w:p>
    <w:p w14:paraId="6C9C2268" w14:textId="04701DB2" w:rsidR="00E65E5D" w:rsidRPr="002C2DF4" w:rsidRDefault="00E65E5D" w:rsidP="00264997">
      <w:pPr>
        <w:rPr>
          <w:lang w:val="en"/>
        </w:rPr>
      </w:pPr>
      <w:r w:rsidRPr="002C2DF4">
        <w:rPr>
          <w:lang w:val="en"/>
        </w:rPr>
        <w:t>Incidentally, as you found out by transporting the MiGs, most landings involve the use of a brake parachute.”</w:t>
      </w:r>
    </w:p>
    <w:p w14:paraId="19282486" w14:textId="1720F93B" w:rsidR="00CB2AA3" w:rsidRDefault="00ED0D6B" w:rsidP="00B23E5A">
      <w:pPr>
        <w:keepLines/>
        <w:jc w:val="center"/>
        <w:rPr>
          <w:lang w:val="en"/>
        </w:rPr>
      </w:pPr>
      <w:r>
        <w:rPr>
          <w:noProof/>
          <w:lang w:val="en"/>
        </w:rPr>
        <w:drawing>
          <wp:inline distT="0" distB="0" distL="0" distR="0" wp14:anchorId="1C05EE0E" wp14:editId="20D123A1">
            <wp:extent cx="3016065" cy="20085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G-21-Parachute-560.png"/>
                    <pic:cNvPicPr/>
                  </pic:nvPicPr>
                  <pic:blipFill>
                    <a:blip r:embed="rId39">
                      <a:extLst>
                        <a:ext uri="{28A0092B-C50C-407E-A947-70E740481C1C}">
                          <a14:useLocalDpi xmlns:a14="http://schemas.microsoft.com/office/drawing/2010/main" val="0"/>
                        </a:ext>
                      </a:extLst>
                    </a:blip>
                    <a:stretch>
                      <a:fillRect/>
                    </a:stretch>
                  </pic:blipFill>
                  <pic:spPr>
                    <a:xfrm>
                      <a:off x="0" y="0"/>
                      <a:ext cx="3032702" cy="2019584"/>
                    </a:xfrm>
                    <a:prstGeom prst="rect">
                      <a:avLst/>
                    </a:prstGeom>
                  </pic:spPr>
                </pic:pic>
              </a:graphicData>
            </a:graphic>
          </wp:inline>
        </w:drawing>
      </w:r>
    </w:p>
    <w:p w14:paraId="6705FD5C" w14:textId="2B144A2E" w:rsidR="00ED0D6B" w:rsidRPr="002C2DF4" w:rsidRDefault="00ED0D6B" w:rsidP="00B23E5A">
      <w:pPr>
        <w:pStyle w:val="Caption1"/>
        <w:keepLines/>
        <w:rPr>
          <w:lang w:val="en"/>
        </w:rPr>
      </w:pPr>
      <w:r w:rsidRPr="00ED0D6B">
        <w:rPr>
          <w:lang w:val="en"/>
        </w:rPr>
        <w:t>Source: Tony Osborne/Aviation Week</w:t>
      </w:r>
    </w:p>
    <w:p w14:paraId="340DF94E" w14:textId="77777777" w:rsidR="00CB2AA3" w:rsidRPr="000869C4" w:rsidRDefault="00CB2AA3" w:rsidP="00B23E5A">
      <w:pPr>
        <w:pStyle w:val="Caption2"/>
        <w:keepLines/>
        <w:rPr>
          <w:lang w:val="en"/>
        </w:rPr>
      </w:pPr>
      <w:r w:rsidRPr="000869C4">
        <w:rPr>
          <w:lang w:val="en"/>
        </w:rPr>
        <w:t>Brake parachutes are needed with a landing speed of 190 kts.</w:t>
      </w:r>
    </w:p>
    <w:p w14:paraId="243251F5" w14:textId="77777777" w:rsidR="00CD33EE" w:rsidRDefault="001B3BDE" w:rsidP="001B3BDE">
      <w:pPr>
        <w:rPr>
          <w:lang w:val="en"/>
        </w:rPr>
      </w:pPr>
      <w:r w:rsidRPr="001B3BDE">
        <w:rPr>
          <w:lang w:val="en"/>
        </w:rPr>
        <w:t>“Yeah, that’s a lot of fun we hadn’t anticipated,” Galina wisecracked.</w:t>
      </w:r>
    </w:p>
    <w:p w14:paraId="2082A903" w14:textId="397ED8E7" w:rsidR="001B3BDE" w:rsidRPr="001B3BDE" w:rsidRDefault="001B3BDE" w:rsidP="001B3BDE">
      <w:pPr>
        <w:rPr>
          <w:lang w:val="en"/>
        </w:rPr>
      </w:pPr>
      <w:r w:rsidRPr="001B3BDE">
        <w:rPr>
          <w:lang w:val="en"/>
        </w:rPr>
        <w:t>Brusilov ignored the remark and continued his presentation.</w:t>
      </w:r>
    </w:p>
    <w:p w14:paraId="4F9A90A9" w14:textId="77777777" w:rsidR="001B3BDE" w:rsidRPr="001B3BDE" w:rsidRDefault="001B3BDE" w:rsidP="001B3BDE">
      <w:pPr>
        <w:rPr>
          <w:lang w:val="en"/>
        </w:rPr>
      </w:pPr>
      <w:r w:rsidRPr="001B3BDE">
        <w:rPr>
          <w:lang w:val="en"/>
        </w:rPr>
        <w:t xml:space="preserve">“The MiG-21 is reasonably simple to maintain. As a pilot, I learned to service the fuel, oil, hydraulics, and pneumatic systems and had to </w:t>
      </w:r>
      <w:r w:rsidRPr="001B3BDE">
        <w:rPr>
          <w:lang w:val="en"/>
        </w:rPr>
        <w:lastRenderedPageBreak/>
        <w:t>demonstrate proficiency in these areas before I could take a jet off-station. You will be trained to do the same.”</w:t>
      </w:r>
    </w:p>
    <w:p w14:paraId="77AC828D" w14:textId="77777777" w:rsidR="001B3BDE" w:rsidRPr="001B3BDE" w:rsidRDefault="001B3BDE" w:rsidP="001B3BDE">
      <w:pPr>
        <w:rPr>
          <w:lang w:val="en"/>
        </w:rPr>
      </w:pPr>
      <w:r w:rsidRPr="001B3BDE">
        <w:rPr>
          <w:lang w:val="en"/>
        </w:rPr>
        <w:t>Giuliana, who was still a reserve pilot in the Italian Air Force, couldn’t believe her ears.</w:t>
      </w:r>
    </w:p>
    <w:p w14:paraId="30194F4A" w14:textId="77777777" w:rsidR="001B3BDE" w:rsidRPr="001B3BDE" w:rsidRDefault="001B3BDE" w:rsidP="001B3BDE">
      <w:pPr>
        <w:rPr>
          <w:lang w:val="en"/>
        </w:rPr>
      </w:pPr>
      <w:r w:rsidRPr="001B3BDE">
        <w:rPr>
          <w:lang w:val="en"/>
        </w:rPr>
        <w:t>“Are you saying that you want us to become mechanics?”</w:t>
      </w:r>
    </w:p>
    <w:p w14:paraId="56038B4B" w14:textId="77777777" w:rsidR="001B3BDE" w:rsidRPr="001B3BDE" w:rsidRDefault="001B3BDE" w:rsidP="001B3BDE">
      <w:pPr>
        <w:rPr>
          <w:lang w:val="en"/>
        </w:rPr>
      </w:pPr>
      <w:r w:rsidRPr="001B3BDE">
        <w:rPr>
          <w:lang w:val="en"/>
        </w:rPr>
        <w:t>“Yes, because that’s how it's done in Russia.”</w:t>
      </w:r>
    </w:p>
    <w:p w14:paraId="6103AC0A" w14:textId="77777777" w:rsidR="001B3BDE" w:rsidRPr="001B3BDE" w:rsidRDefault="001B3BDE" w:rsidP="001B3BDE">
      <w:pPr>
        <w:rPr>
          <w:lang w:val="en"/>
        </w:rPr>
      </w:pPr>
      <w:r w:rsidRPr="001B3BDE">
        <w:rPr>
          <w:lang w:val="en"/>
        </w:rPr>
        <w:t>Grumbling from the audience.</w:t>
      </w:r>
    </w:p>
    <w:p w14:paraId="64EBD5C5" w14:textId="77777777" w:rsidR="001B3BDE" w:rsidRPr="001B3BDE" w:rsidRDefault="001B3BDE" w:rsidP="001B3BDE">
      <w:pPr>
        <w:rPr>
          <w:lang w:val="en"/>
        </w:rPr>
      </w:pPr>
      <w:r w:rsidRPr="001B3BDE">
        <w:rPr>
          <w:lang w:val="en"/>
        </w:rPr>
        <w:t>Brusilov continued. “The plane’s handling qualities are mediocre at best. The flight control system is a little sloppy and not very responsive.”</w:t>
      </w:r>
    </w:p>
    <w:p w14:paraId="4674D41D" w14:textId="77777777" w:rsidR="001B3BDE" w:rsidRPr="001B3BDE" w:rsidRDefault="001B3BDE" w:rsidP="001B3BDE">
      <w:pPr>
        <w:rPr>
          <w:lang w:val="en"/>
        </w:rPr>
      </w:pPr>
      <w:r w:rsidRPr="001B3BDE">
        <w:rPr>
          <w:lang w:val="en"/>
        </w:rPr>
        <w:t>Tess was starting to get concerned. “How are we going to fight modern American planes with this equipment?”</w:t>
      </w:r>
    </w:p>
    <w:p w14:paraId="0AFA2572" w14:textId="77777777" w:rsidR="001B3BDE" w:rsidRPr="001B3BDE" w:rsidRDefault="001B3BDE" w:rsidP="001B3BDE">
      <w:pPr>
        <w:rPr>
          <w:lang w:val="en"/>
        </w:rPr>
      </w:pPr>
      <w:r w:rsidRPr="001B3BDE">
        <w:rPr>
          <w:lang w:val="en"/>
        </w:rPr>
        <w:t>“I didn’t mean to give you the impression that the plane isn't very maneuverable. It is. Even though it’s much older, I put it between the F-15C and the F-16. It’s just that the MiG pilot must work harder to get the jet to respond the way he wants. On the plus side, the plane has a lot of ponies under the hood. People often described the plane as a ‘rocket that has wings.’ Once in the air, the MiG-21 is an agile dogfighter, and it can match, and can even outfly, the F-16.”</w:t>
      </w:r>
    </w:p>
    <w:p w14:paraId="397B2FC6" w14:textId="77777777" w:rsidR="001B3BDE" w:rsidRPr="001B3BDE" w:rsidRDefault="001B3BDE" w:rsidP="001B3BDE">
      <w:pPr>
        <w:rPr>
          <w:lang w:val="en"/>
        </w:rPr>
      </w:pPr>
      <w:r w:rsidRPr="001B3BDE">
        <w:rPr>
          <w:lang w:val="en"/>
        </w:rPr>
        <w:t>Tess, who as usual had done her homework, raised her hand. “Isn’t the short range of these plane a disadvantage?”</w:t>
      </w:r>
    </w:p>
    <w:p w14:paraId="45E4A2F5" w14:textId="77777777" w:rsidR="001B3BDE" w:rsidRPr="001B3BDE" w:rsidRDefault="001B3BDE" w:rsidP="001B3BDE">
      <w:pPr>
        <w:rPr>
          <w:lang w:val="en"/>
        </w:rPr>
      </w:pPr>
      <w:r w:rsidRPr="001B3BDE">
        <w:rPr>
          <w:lang w:val="en"/>
        </w:rPr>
        <w:t>“There is no question that the MiG-21 lacks the range of western fighters like the F-16. Combat missions last 30-45 minutes before needing to refuel. During the training, we will discuss how to live with this limitation. Now, let’s continue.”</w:t>
      </w:r>
    </w:p>
    <w:p w14:paraId="6F4C7DA6" w14:textId="77777777" w:rsidR="001B3BDE" w:rsidRPr="001B3BDE" w:rsidRDefault="001B3BDE" w:rsidP="001B3BDE">
      <w:pPr>
        <w:rPr>
          <w:lang w:val="en"/>
        </w:rPr>
      </w:pPr>
      <w:r w:rsidRPr="001B3BDE">
        <w:rPr>
          <w:lang w:val="en"/>
        </w:rPr>
        <w:t>Tess was still skeptical. “I don’t want to repeat myself, but why do you think we can fight the American Air Force with these old planes?”</w:t>
      </w:r>
    </w:p>
    <w:p w14:paraId="647D31AE" w14:textId="77777777" w:rsidR="001B3BDE" w:rsidRPr="001B3BDE" w:rsidRDefault="001B3BDE" w:rsidP="001B3BDE">
      <w:pPr>
        <w:rPr>
          <w:lang w:val="en"/>
        </w:rPr>
      </w:pPr>
      <w:r w:rsidRPr="001B3BDE">
        <w:rPr>
          <w:lang w:val="en"/>
        </w:rPr>
        <w:t xml:space="preserve">“Romania does it all the time. Their MiGs are in regular demand as a simulated threat and have gone up against American F-16s, F-15s, F/A-18s, and A-10s, and various European fighters. Romanian pilots use hit and run style tactics to deal with air threats. Their jets lack a beyond visual range missiles, although they could carry one, and now </w:t>
      </w:r>
      <w:r w:rsidRPr="001B3BDE">
        <w:rPr>
          <w:lang w:val="en"/>
        </w:rPr>
        <w:lastRenderedPageBreak/>
        <w:t>carry a range of different short-range air-to-air missiles from the Israeli Python to the Russian R-73. We will simulate using these weapons.”</w:t>
      </w:r>
    </w:p>
    <w:p w14:paraId="3CA04BA1" w14:textId="667A2F96" w:rsidR="00874422" w:rsidRDefault="001B3BDE" w:rsidP="001B3BDE">
      <w:pPr>
        <w:rPr>
          <w:noProof/>
        </w:rPr>
      </w:pPr>
      <w:r w:rsidRPr="001B3BDE">
        <w:rPr>
          <w:lang w:val="en"/>
        </w:rPr>
        <w:t>Brusilov now brought up a slide showing the snout of the plane.</w:t>
      </w:r>
    </w:p>
    <w:p w14:paraId="78807CCC" w14:textId="62879E2D" w:rsidR="00FE00C4" w:rsidRDefault="00FE00C4" w:rsidP="00B23E5A">
      <w:pPr>
        <w:pStyle w:val="NormalCenter"/>
        <w:keepLines/>
        <w:rPr>
          <w:lang w:val="en"/>
        </w:rPr>
      </w:pPr>
      <w:r w:rsidRPr="00FE00C4">
        <w:rPr>
          <w:noProof/>
        </w:rPr>
        <w:drawing>
          <wp:inline distT="0" distB="0" distL="0" distR="0" wp14:anchorId="07CC0AB4" wp14:editId="4E6641D0">
            <wp:extent cx="2609313" cy="1956604"/>
            <wp:effectExtent l="0" t="0" r="635" b="5715"/>
            <wp:docPr id="50" name="Picture 50" descr="A fighter jet on a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iG-21_Bulgarian_Air_Force-560.png"/>
                    <pic:cNvPicPr/>
                  </pic:nvPicPr>
                  <pic:blipFill>
                    <a:blip r:embed="rId40">
                      <a:extLst>
                        <a:ext uri="{28A0092B-C50C-407E-A947-70E740481C1C}">
                          <a14:useLocalDpi xmlns:a14="http://schemas.microsoft.com/office/drawing/2010/main" val="0"/>
                        </a:ext>
                      </a:extLst>
                    </a:blip>
                    <a:stretch>
                      <a:fillRect/>
                    </a:stretch>
                  </pic:blipFill>
                  <pic:spPr>
                    <a:xfrm>
                      <a:off x="0" y="0"/>
                      <a:ext cx="2627978" cy="1970600"/>
                    </a:xfrm>
                    <a:prstGeom prst="rect">
                      <a:avLst/>
                    </a:prstGeom>
                  </pic:spPr>
                </pic:pic>
              </a:graphicData>
            </a:graphic>
          </wp:inline>
        </w:drawing>
      </w:r>
    </w:p>
    <w:p w14:paraId="3DC670DC" w14:textId="0C9ACBA6" w:rsidR="00FE00C4" w:rsidRDefault="00FE00C4" w:rsidP="00B23E5A">
      <w:pPr>
        <w:pStyle w:val="Caption1"/>
        <w:keepLines/>
        <w:rPr>
          <w:lang w:val="en"/>
        </w:rPr>
      </w:pPr>
      <w:r>
        <w:rPr>
          <w:lang w:val="en"/>
        </w:rPr>
        <w:t xml:space="preserve">Source: U. S. </w:t>
      </w:r>
      <w:r w:rsidR="007D7438">
        <w:rPr>
          <w:lang w:val="en"/>
        </w:rPr>
        <w:t xml:space="preserve">Embassy </w:t>
      </w:r>
      <w:r>
        <w:rPr>
          <w:lang w:val="en"/>
        </w:rPr>
        <w:t xml:space="preserve">Photo </w:t>
      </w:r>
      <w:r w:rsidR="007D7438">
        <w:rPr>
          <w:lang w:val="en"/>
        </w:rPr>
        <w:t>b</w:t>
      </w:r>
      <w:r>
        <w:rPr>
          <w:lang w:val="en"/>
        </w:rPr>
        <w:t xml:space="preserve">y </w:t>
      </w:r>
      <w:r w:rsidR="007D7438">
        <w:rPr>
          <w:lang w:val="en"/>
        </w:rPr>
        <w:t xml:space="preserve">Army </w:t>
      </w:r>
      <w:r>
        <w:rPr>
          <w:lang w:val="en"/>
        </w:rPr>
        <w:t>Major Dana Hampto</w:t>
      </w:r>
      <w:r w:rsidR="007D7438">
        <w:rPr>
          <w:lang w:val="en"/>
        </w:rPr>
        <w:t>n</w:t>
      </w:r>
      <w:r>
        <w:rPr>
          <w:lang w:val="en"/>
        </w:rPr>
        <w:t xml:space="preserve"> (Public Domain)</w:t>
      </w:r>
    </w:p>
    <w:p w14:paraId="5A8F1949" w14:textId="1043FE62" w:rsidR="00FE00C4" w:rsidRDefault="00FE00C4" w:rsidP="00B23E5A">
      <w:pPr>
        <w:pStyle w:val="Caption2"/>
        <w:keepLines/>
        <w:rPr>
          <w:lang w:val="en"/>
        </w:rPr>
      </w:pPr>
      <w:r>
        <w:rPr>
          <w:lang w:val="en"/>
        </w:rPr>
        <w:t>The MiG-21 Inlet Cone</w:t>
      </w:r>
    </w:p>
    <w:p w14:paraId="78B5B230" w14:textId="12F835E0" w:rsidR="00C8783A" w:rsidRDefault="00C8783A" w:rsidP="00264997">
      <w:pPr>
        <w:rPr>
          <w:lang w:val="en"/>
        </w:rPr>
      </w:pPr>
      <w:r>
        <w:rPr>
          <w:lang w:val="en"/>
        </w:rPr>
        <w:t>“</w:t>
      </w:r>
      <w:r w:rsidRPr="00337F46">
        <w:rPr>
          <w:lang w:val="en"/>
        </w:rPr>
        <w:t xml:space="preserve">The air flow to the engine is regulated by an </w:t>
      </w:r>
      <w:r w:rsidR="00793152">
        <w:rPr>
          <w:lang w:val="en"/>
        </w:rPr>
        <w:t xml:space="preserve">unusual </w:t>
      </w:r>
      <w:r w:rsidRPr="00337F46">
        <w:rPr>
          <w:lang w:val="en"/>
        </w:rPr>
        <w:t xml:space="preserve">inlet cone in the air intake. </w:t>
      </w:r>
      <w:r>
        <w:rPr>
          <w:lang w:val="en"/>
        </w:rPr>
        <w:t>T</w:t>
      </w:r>
      <w:r w:rsidRPr="008576FF">
        <w:rPr>
          <w:lang w:val="en"/>
        </w:rPr>
        <w:t>he cone transition</w:t>
      </w:r>
      <w:r>
        <w:rPr>
          <w:lang w:val="en"/>
        </w:rPr>
        <w:t>s</w:t>
      </w:r>
      <w:r w:rsidRPr="008576FF">
        <w:rPr>
          <w:lang w:val="en"/>
        </w:rPr>
        <w:t xml:space="preserve"> forward and backward in response to different power requirements from the engine.</w:t>
      </w:r>
      <w:r w:rsidR="00385F18">
        <w:rPr>
          <w:lang w:val="en"/>
        </w:rPr>
        <w:t xml:space="preserve"> We could spend a lot of time</w:t>
      </w:r>
      <w:r w:rsidR="00740650">
        <w:rPr>
          <w:lang w:val="en"/>
        </w:rPr>
        <w:t xml:space="preserve"> discussing the fine points of how this works, but it is not relevant at this time</w:t>
      </w:r>
      <w:r w:rsidR="008F6ABC">
        <w:rPr>
          <w:lang w:val="en"/>
        </w:rPr>
        <w:t>.</w:t>
      </w:r>
      <w:r>
        <w:rPr>
          <w:lang w:val="en"/>
        </w:rPr>
        <w:t>”</w:t>
      </w:r>
    </w:p>
    <w:p w14:paraId="6A33CD57" w14:textId="17F8D0ED" w:rsidR="00693FA7" w:rsidRDefault="00E65E5D" w:rsidP="00E65E5D">
      <w:pPr>
        <w:rPr>
          <w:lang w:val="en"/>
        </w:rPr>
      </w:pPr>
      <w:r w:rsidRPr="00E65E5D">
        <w:rPr>
          <w:lang w:val="en"/>
        </w:rPr>
        <w:t xml:space="preserve">“In the air, if you </w:t>
      </w:r>
      <w:r w:rsidR="00C24469">
        <w:rPr>
          <w:lang w:val="en"/>
        </w:rPr>
        <w:t xml:space="preserve">experience a malfunction or </w:t>
      </w:r>
      <w:r w:rsidRPr="00E65E5D">
        <w:rPr>
          <w:lang w:val="en"/>
        </w:rPr>
        <w:t xml:space="preserve">lose </w:t>
      </w:r>
      <w:r w:rsidR="00C24469">
        <w:rPr>
          <w:lang w:val="en"/>
        </w:rPr>
        <w:t xml:space="preserve">a </w:t>
      </w:r>
      <w:r w:rsidRPr="00E65E5D">
        <w:rPr>
          <w:lang w:val="en"/>
        </w:rPr>
        <w:t>fight and must eject, the SK-1 ejection seat connects with the canopy to make a capsule that encloses the pilot.</w:t>
      </w:r>
    </w:p>
    <w:p w14:paraId="5FCC0C9E" w14:textId="5EBB24A5" w:rsidR="00693FA7" w:rsidRDefault="00AD04FA" w:rsidP="00B23E5A">
      <w:pPr>
        <w:pStyle w:val="NormalCenter"/>
        <w:keepLines/>
        <w:rPr>
          <w:lang w:val="en"/>
        </w:rPr>
      </w:pPr>
      <w:r>
        <w:rPr>
          <w:noProof/>
          <w:lang w:val="en"/>
        </w:rPr>
        <w:lastRenderedPageBreak/>
        <w:drawing>
          <wp:inline distT="0" distB="0" distL="0" distR="0" wp14:anchorId="4C79C321" wp14:editId="00C73BAA">
            <wp:extent cx="2316480" cy="2395051"/>
            <wp:effectExtent l="0" t="0" r="762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jection-560.jpg"/>
                    <pic:cNvPicPr/>
                  </pic:nvPicPr>
                  <pic:blipFill>
                    <a:blip r:embed="rId41">
                      <a:extLst>
                        <a:ext uri="{28A0092B-C50C-407E-A947-70E740481C1C}">
                          <a14:useLocalDpi xmlns:a14="http://schemas.microsoft.com/office/drawing/2010/main" val="0"/>
                        </a:ext>
                      </a:extLst>
                    </a:blip>
                    <a:stretch>
                      <a:fillRect/>
                    </a:stretch>
                  </pic:blipFill>
                  <pic:spPr>
                    <a:xfrm>
                      <a:off x="0" y="0"/>
                      <a:ext cx="2351535" cy="2431295"/>
                    </a:xfrm>
                    <a:prstGeom prst="rect">
                      <a:avLst/>
                    </a:prstGeom>
                  </pic:spPr>
                </pic:pic>
              </a:graphicData>
            </a:graphic>
          </wp:inline>
        </w:drawing>
      </w:r>
    </w:p>
    <w:p w14:paraId="3C5FEE7A" w14:textId="274012DF" w:rsidR="0008348A" w:rsidRDefault="0008348A" w:rsidP="00B23E5A">
      <w:pPr>
        <w:pStyle w:val="Caption1"/>
        <w:keepLines/>
        <w:rPr>
          <w:lang w:val="en"/>
        </w:rPr>
      </w:pPr>
      <w:r>
        <w:rPr>
          <w:lang w:val="en"/>
        </w:rPr>
        <w:t xml:space="preserve">Source: </w:t>
      </w:r>
      <w:r w:rsidR="00AD04FA">
        <w:rPr>
          <w:lang w:val="en"/>
        </w:rPr>
        <w:t>Eduard.ma</w:t>
      </w:r>
    </w:p>
    <w:p w14:paraId="7F83EF79" w14:textId="77777777" w:rsidR="00AD04FA" w:rsidRDefault="00AD04FA" w:rsidP="00B23E5A">
      <w:pPr>
        <w:pStyle w:val="Caption2"/>
        <w:keepLines/>
        <w:rPr>
          <w:lang w:val="en"/>
        </w:rPr>
      </w:pPr>
      <w:r w:rsidRPr="00AD04FA">
        <w:rPr>
          <w:lang w:val="en"/>
        </w:rPr>
        <w:t xml:space="preserve">SK-1 MiG-21 Canopy Capsule Seat </w:t>
      </w:r>
    </w:p>
    <w:p w14:paraId="4E092CBA" w14:textId="5C7B4146" w:rsidR="00E65E5D" w:rsidRPr="00E65E5D" w:rsidRDefault="005D7B62" w:rsidP="00E65E5D">
      <w:pPr>
        <w:rPr>
          <w:lang w:val="en"/>
        </w:rPr>
      </w:pPr>
      <w:r>
        <w:rPr>
          <w:lang w:val="en"/>
        </w:rPr>
        <w:t>“</w:t>
      </w:r>
      <w:r w:rsidR="00E65E5D" w:rsidRPr="00E65E5D">
        <w:rPr>
          <w:lang w:val="en"/>
        </w:rPr>
        <w:t xml:space="preserve">The capsule protects the pilot from the high-speed airflow he or she will encounter. After ejection, the capsule opens to allow the pilot to parachute to the ground. However, </w:t>
      </w:r>
      <w:r w:rsidR="00645FE2">
        <w:rPr>
          <w:lang w:val="en"/>
        </w:rPr>
        <w:t xml:space="preserve">you must avoid </w:t>
      </w:r>
      <w:r w:rsidR="00E65E5D" w:rsidRPr="00E65E5D">
        <w:rPr>
          <w:lang w:val="en"/>
        </w:rPr>
        <w:t xml:space="preserve">ejecting at low altitudes </w:t>
      </w:r>
      <w:r w:rsidR="00645FE2">
        <w:rPr>
          <w:lang w:val="en"/>
        </w:rPr>
        <w:t xml:space="preserve">because </w:t>
      </w:r>
      <w:r w:rsidR="00E65E5D" w:rsidRPr="00E65E5D">
        <w:rPr>
          <w:lang w:val="en"/>
        </w:rPr>
        <w:t xml:space="preserve">the canopy </w:t>
      </w:r>
      <w:r w:rsidR="00665100">
        <w:rPr>
          <w:lang w:val="en"/>
        </w:rPr>
        <w:t xml:space="preserve">sometimes </w:t>
      </w:r>
      <w:r w:rsidR="00E65E5D" w:rsidRPr="00E65E5D">
        <w:rPr>
          <w:lang w:val="en"/>
        </w:rPr>
        <w:t>take</w:t>
      </w:r>
      <w:r w:rsidR="00665100">
        <w:rPr>
          <w:lang w:val="en"/>
        </w:rPr>
        <w:t>s</w:t>
      </w:r>
      <w:r w:rsidR="00E65E5D" w:rsidRPr="00E65E5D">
        <w:rPr>
          <w:lang w:val="en"/>
        </w:rPr>
        <w:t xml:space="preserve"> too long to separate, resulting in the death of the pilot.”</w:t>
      </w:r>
    </w:p>
    <w:p w14:paraId="5105B901" w14:textId="77777777" w:rsidR="00E65E5D" w:rsidRPr="00E65E5D" w:rsidRDefault="00E65E5D" w:rsidP="00E65E5D">
      <w:pPr>
        <w:rPr>
          <w:lang w:val="en"/>
        </w:rPr>
      </w:pPr>
      <w:r w:rsidRPr="00E65E5D">
        <w:rPr>
          <w:lang w:val="en"/>
        </w:rPr>
        <w:t>“Good to know,” Eva said.</w:t>
      </w:r>
    </w:p>
    <w:p w14:paraId="1B5FA80F" w14:textId="2DE86047" w:rsidR="00B21E97" w:rsidRDefault="00B21E97" w:rsidP="00E65E5D">
      <w:pPr>
        <w:rPr>
          <w:lang w:val="en"/>
        </w:rPr>
      </w:pPr>
      <w:r>
        <w:rPr>
          <w:lang w:val="en"/>
        </w:rPr>
        <w:t xml:space="preserve">Brusilov </w:t>
      </w:r>
      <w:r w:rsidR="00F51B8B">
        <w:rPr>
          <w:lang w:val="en"/>
        </w:rPr>
        <w:t xml:space="preserve">gave her a dirty look and </w:t>
      </w:r>
      <w:r>
        <w:rPr>
          <w:lang w:val="en"/>
        </w:rPr>
        <w:t>continued his pre</w:t>
      </w:r>
      <w:r w:rsidR="00190D09">
        <w:rPr>
          <w:lang w:val="en"/>
        </w:rPr>
        <w:t>s</w:t>
      </w:r>
      <w:r>
        <w:rPr>
          <w:lang w:val="en"/>
        </w:rPr>
        <w:t>entation.</w:t>
      </w:r>
    </w:p>
    <w:p w14:paraId="445A246C" w14:textId="77777777" w:rsidR="006337A3" w:rsidRDefault="00E65E5D" w:rsidP="00E65E5D">
      <w:pPr>
        <w:rPr>
          <w:lang w:val="en"/>
        </w:rPr>
      </w:pPr>
      <w:r w:rsidRPr="00E65E5D">
        <w:rPr>
          <w:lang w:val="en"/>
        </w:rPr>
        <w:t xml:space="preserve">“The nose gear retracts forward into the fuselage under the radar. If it gets stuck, you can lower the nose wheel manually by simply unlocking its hatch from inside the cockpit. This means that landing with the undercarriage locked in the up position due to an internal failure is not a major issue as it would be </w:t>
      </w:r>
      <w:r w:rsidR="001C45BE">
        <w:rPr>
          <w:lang w:val="en"/>
        </w:rPr>
        <w:t>in</w:t>
      </w:r>
      <w:r w:rsidRPr="00E65E5D">
        <w:rPr>
          <w:lang w:val="en"/>
        </w:rPr>
        <w:t xml:space="preserve"> Western planes</w:t>
      </w:r>
      <w:r w:rsidR="009C2133">
        <w:rPr>
          <w:lang w:val="en"/>
        </w:rPr>
        <w:t xml:space="preserve"> </w:t>
      </w:r>
      <w:r w:rsidR="00665100">
        <w:rPr>
          <w:lang w:val="en"/>
        </w:rPr>
        <w:t>fighter planes that a</w:t>
      </w:r>
      <w:r w:rsidR="009C2133">
        <w:rPr>
          <w:lang w:val="en"/>
        </w:rPr>
        <w:t xml:space="preserve">re </w:t>
      </w:r>
      <w:r w:rsidR="001C45BE">
        <w:rPr>
          <w:lang w:val="en"/>
        </w:rPr>
        <w:t xml:space="preserve">more </w:t>
      </w:r>
      <w:r w:rsidR="009C2133">
        <w:rPr>
          <w:lang w:val="en"/>
        </w:rPr>
        <w:t>dependent on electronics and hydraulics</w:t>
      </w:r>
      <w:r w:rsidRPr="00E65E5D">
        <w:rPr>
          <w:lang w:val="en"/>
        </w:rPr>
        <w:t>.</w:t>
      </w:r>
      <w:r w:rsidR="006337A3">
        <w:rPr>
          <w:lang w:val="en"/>
        </w:rPr>
        <w:t>”</w:t>
      </w:r>
    </w:p>
    <w:p w14:paraId="48D89813" w14:textId="77777777" w:rsidR="002E541A" w:rsidRDefault="00C6085D" w:rsidP="00E65E5D">
      <w:pPr>
        <w:rPr>
          <w:lang w:val="en"/>
        </w:rPr>
      </w:pPr>
      <w:r>
        <w:rPr>
          <w:lang w:val="en"/>
        </w:rPr>
        <w:t>Brusilov noticed that the students were taking copious notes, a good sign</w:t>
      </w:r>
      <w:r w:rsidR="002E541A">
        <w:rPr>
          <w:lang w:val="en"/>
        </w:rPr>
        <w:t>.</w:t>
      </w:r>
    </w:p>
    <w:p w14:paraId="6397489B" w14:textId="7E430153" w:rsidR="00E65E5D" w:rsidRPr="00E65E5D" w:rsidRDefault="002E541A" w:rsidP="00E65E5D">
      <w:pPr>
        <w:rPr>
          <w:lang w:val="en"/>
        </w:rPr>
      </w:pPr>
      <w:r>
        <w:rPr>
          <w:lang w:val="en"/>
        </w:rPr>
        <w:t>“</w:t>
      </w:r>
      <w:r w:rsidR="00E65E5D" w:rsidRPr="00E65E5D">
        <w:rPr>
          <w:lang w:val="en"/>
        </w:rPr>
        <w:t xml:space="preserve">That’s enough for </w:t>
      </w:r>
      <w:r w:rsidR="00505408">
        <w:rPr>
          <w:lang w:val="en"/>
        </w:rPr>
        <w:t>the moment. After you practice on the simulators, y</w:t>
      </w:r>
      <w:r w:rsidR="00E65E5D" w:rsidRPr="00E65E5D">
        <w:rPr>
          <w:lang w:val="en"/>
        </w:rPr>
        <w:t>ou will study the manuals stacked behind you.”</w:t>
      </w:r>
    </w:p>
    <w:p w14:paraId="09C30A23" w14:textId="092E3BA2" w:rsidR="00E65E5D" w:rsidRDefault="00E65E5D" w:rsidP="002E541A">
      <w:pPr>
        <w:rPr>
          <w:lang w:val="en"/>
        </w:rPr>
      </w:pPr>
      <w:r w:rsidRPr="00E65E5D">
        <w:rPr>
          <w:lang w:val="en"/>
        </w:rPr>
        <w:t xml:space="preserve">“Great, more homework,” </w:t>
      </w:r>
      <w:r w:rsidR="00435731">
        <w:rPr>
          <w:lang w:val="en"/>
        </w:rPr>
        <w:t>Carmen</w:t>
      </w:r>
      <w:r w:rsidRPr="00E65E5D">
        <w:rPr>
          <w:lang w:val="en"/>
        </w:rPr>
        <w:t xml:space="preserve"> complained.</w:t>
      </w:r>
    </w:p>
    <w:p w14:paraId="0E957C67" w14:textId="77777777" w:rsidR="00436055" w:rsidRDefault="00436055" w:rsidP="00436055">
      <w:pPr>
        <w:rPr>
          <w:lang w:val="en"/>
        </w:rPr>
        <w:sectPr w:rsidR="00436055" w:rsidSect="007C4895">
          <w:pgSz w:w="8640" w:h="12960"/>
          <w:pgMar w:top="720" w:right="720" w:bottom="720" w:left="720" w:header="720" w:footer="720" w:gutter="360"/>
          <w:cols w:space="720"/>
          <w:titlePg/>
          <w:docGrid w:linePitch="360"/>
        </w:sectPr>
      </w:pPr>
    </w:p>
    <w:p w14:paraId="32C590C8" w14:textId="5D8751D5" w:rsidR="00C8783A" w:rsidRDefault="00E823EC" w:rsidP="00E823EC">
      <w:pPr>
        <w:pStyle w:val="Heading1"/>
        <w:numPr>
          <w:ilvl w:val="0"/>
          <w:numId w:val="0"/>
        </w:numPr>
        <w:ind w:left="360"/>
        <w:rPr>
          <w:lang w:val="en"/>
        </w:rPr>
      </w:pPr>
      <w:bookmarkStart w:id="83" w:name="_Toc531973437"/>
      <w:bookmarkStart w:id="84" w:name="_Toc532470369"/>
      <w:r>
        <w:rPr>
          <w:lang w:val="en"/>
        </w:rPr>
        <w:lastRenderedPageBreak/>
        <w:t>21</w:t>
      </w:r>
      <w:r>
        <w:rPr>
          <w:lang w:val="en"/>
        </w:rPr>
        <w:br/>
      </w:r>
      <w:r w:rsidR="004143FE">
        <w:rPr>
          <w:lang w:val="en"/>
        </w:rPr>
        <w:t xml:space="preserve">Mechanical </w:t>
      </w:r>
      <w:r w:rsidR="008C2083">
        <w:rPr>
          <w:lang w:val="en"/>
        </w:rPr>
        <w:t>T</w:t>
      </w:r>
      <w:r w:rsidR="004143FE">
        <w:rPr>
          <w:lang w:val="en"/>
        </w:rPr>
        <w:t>hings</w:t>
      </w:r>
      <w:bookmarkEnd w:id="83"/>
      <w:bookmarkEnd w:id="84"/>
    </w:p>
    <w:p w14:paraId="36DF3358" w14:textId="66CDB9C0" w:rsidR="001B3BDE" w:rsidRPr="001B3BDE" w:rsidRDefault="00436055" w:rsidP="000F5348">
      <w:pPr>
        <w:pStyle w:val="NormalNI"/>
        <w:rPr>
          <w:lang w:val="en"/>
        </w:rPr>
      </w:pPr>
      <w:r w:rsidRPr="00E823EC">
        <w:rPr>
          <w:lang w:val="en"/>
        </w:rPr>
        <w:t>T</w:t>
      </w:r>
      <w:r w:rsidR="001B3BDE" w:rsidRPr="001B3BDE">
        <w:rPr>
          <w:lang w:val="en"/>
        </w:rPr>
        <w:t>he Valkyries showed up in the morning, ready to fly the fighter jets. Brusilov instead paired them up with his techs in the hangar.</w:t>
      </w:r>
    </w:p>
    <w:p w14:paraId="2BC17CE1" w14:textId="77777777" w:rsidR="001B3BDE" w:rsidRPr="001B3BDE" w:rsidRDefault="001B3BDE" w:rsidP="00436055">
      <w:pPr>
        <w:pStyle w:val="NormalNI"/>
        <w:rPr>
          <w:lang w:val="en"/>
        </w:rPr>
      </w:pPr>
      <w:r w:rsidRPr="001B3BDE">
        <w:rPr>
          <w:lang w:val="en"/>
        </w:rPr>
        <w:t>“Today, we are going to learn how to take care of the planes.”</w:t>
      </w:r>
    </w:p>
    <w:p w14:paraId="38E08946" w14:textId="77777777" w:rsidR="001B3BDE" w:rsidRPr="001B3BDE" w:rsidRDefault="001B3BDE" w:rsidP="001B3BDE">
      <w:pPr>
        <w:rPr>
          <w:rFonts w:eastAsia="Times New Roman"/>
          <w:lang w:val="en"/>
        </w:rPr>
      </w:pPr>
      <w:r w:rsidRPr="001B3BDE">
        <w:rPr>
          <w:rFonts w:eastAsia="Times New Roman"/>
          <w:lang w:val="en"/>
        </w:rPr>
        <w:t>“I thought that today we were going to fly,” Claudine protested.</w:t>
      </w:r>
    </w:p>
    <w:p w14:paraId="18FF0B7D" w14:textId="77777777" w:rsidR="001B3BDE" w:rsidRPr="001B3BDE" w:rsidRDefault="001B3BDE" w:rsidP="001B3BDE">
      <w:pPr>
        <w:rPr>
          <w:rFonts w:eastAsia="Times New Roman"/>
          <w:lang w:val="en"/>
        </w:rPr>
      </w:pPr>
      <w:r w:rsidRPr="001B3BDE">
        <w:rPr>
          <w:rFonts w:eastAsia="Times New Roman"/>
          <w:lang w:val="en"/>
        </w:rPr>
        <w:t>“No. You are going to learn how to tighten every nut and bolt in your plane. Let’s go.”</w:t>
      </w:r>
    </w:p>
    <w:p w14:paraId="0B6871B6" w14:textId="77777777" w:rsidR="001B3BDE" w:rsidRPr="001B3BDE" w:rsidRDefault="001B3BDE" w:rsidP="001B3BDE">
      <w:pPr>
        <w:rPr>
          <w:rFonts w:eastAsia="Times New Roman"/>
          <w:lang w:val="en"/>
        </w:rPr>
      </w:pPr>
      <w:r w:rsidRPr="001B3BDE">
        <w:rPr>
          <w:rFonts w:eastAsia="Times New Roman"/>
          <w:lang w:val="en"/>
        </w:rPr>
        <w:t>Giuliana chipped in. “This is a waste of time. We are pilots, not mechanics.”</w:t>
      </w:r>
    </w:p>
    <w:p w14:paraId="40DF088B" w14:textId="77777777" w:rsidR="001B3BDE" w:rsidRPr="001B3BDE" w:rsidRDefault="001B3BDE" w:rsidP="001B3BDE">
      <w:pPr>
        <w:rPr>
          <w:rFonts w:eastAsia="Times New Roman"/>
          <w:lang w:val="en"/>
        </w:rPr>
      </w:pPr>
      <w:r w:rsidRPr="001B3BDE">
        <w:rPr>
          <w:rFonts w:eastAsia="Times New Roman"/>
          <w:lang w:val="en"/>
        </w:rPr>
        <w:t>“I don’t care that the Italians treat you like a princess, sweetheart. Kindly shut your mouth and grab a wrench,” the Colonel ordered. “You are not flying anywhere until you know the plane like the back of your hand.”</w:t>
      </w:r>
    </w:p>
    <w:p w14:paraId="47578387" w14:textId="77777777" w:rsidR="001B3BDE" w:rsidRPr="001B3BDE" w:rsidRDefault="001B3BDE" w:rsidP="001B3BDE">
      <w:pPr>
        <w:rPr>
          <w:rFonts w:eastAsia="Times New Roman"/>
          <w:lang w:val="en"/>
        </w:rPr>
      </w:pPr>
      <w:r w:rsidRPr="001B3BDE">
        <w:rPr>
          <w:rFonts w:eastAsia="Times New Roman"/>
          <w:lang w:val="en"/>
        </w:rPr>
        <w:t>Claudine could tell that Giuliana was close to slugging the man. She had to settle for a dirty look.</w:t>
      </w:r>
    </w:p>
    <w:p w14:paraId="035DB361" w14:textId="77777777" w:rsidR="001B3BDE" w:rsidRPr="001B3BDE" w:rsidRDefault="001B3BDE" w:rsidP="001B3BDE">
      <w:pPr>
        <w:rPr>
          <w:rFonts w:eastAsia="Times New Roman"/>
          <w:lang w:val="en"/>
        </w:rPr>
      </w:pPr>
      <w:r w:rsidRPr="001B3BDE">
        <w:rPr>
          <w:rFonts w:eastAsia="Times New Roman"/>
          <w:lang w:val="en"/>
        </w:rPr>
        <w:t>Boris Kovalenko ushered the pilots to the MiGs maintenance area.</w:t>
      </w:r>
    </w:p>
    <w:p w14:paraId="3CB741D7" w14:textId="77777777" w:rsidR="001B3BDE" w:rsidRPr="001B3BDE" w:rsidRDefault="001B3BDE" w:rsidP="001B3BDE">
      <w:pPr>
        <w:rPr>
          <w:rFonts w:eastAsia="Times New Roman"/>
          <w:lang w:val="en"/>
        </w:rPr>
      </w:pPr>
      <w:r w:rsidRPr="001B3BDE">
        <w:rPr>
          <w:rFonts w:eastAsia="Times New Roman"/>
          <w:lang w:val="en"/>
        </w:rPr>
        <w:t>Grumbling, the girls put on gloves and grabbed some wrenches.</w:t>
      </w:r>
    </w:p>
    <w:p w14:paraId="5D65B862" w14:textId="77777777" w:rsidR="001B3BDE" w:rsidRPr="001B3BDE" w:rsidRDefault="001B3BDE" w:rsidP="001B3BDE">
      <w:pPr>
        <w:rPr>
          <w:rFonts w:eastAsia="Times New Roman"/>
          <w:lang w:val="en"/>
        </w:rPr>
      </w:pPr>
      <w:r w:rsidRPr="001B3BDE">
        <w:rPr>
          <w:rFonts w:eastAsia="Times New Roman"/>
          <w:lang w:val="en"/>
        </w:rPr>
        <w:t>Claudine was allergic to autocratic men. She had enough of misogynists in the French Air Force. She rushed over and faced down Brusilov.</w:t>
      </w:r>
    </w:p>
    <w:p w14:paraId="225F7B4B" w14:textId="77777777" w:rsidR="001B3BDE" w:rsidRPr="001B3BDE" w:rsidRDefault="001B3BDE" w:rsidP="001B3BDE">
      <w:pPr>
        <w:rPr>
          <w:rFonts w:eastAsia="Times New Roman"/>
          <w:lang w:val="en"/>
        </w:rPr>
      </w:pPr>
      <w:r w:rsidRPr="001B3BDE">
        <w:rPr>
          <w:rFonts w:eastAsia="Times New Roman"/>
          <w:lang w:val="en"/>
        </w:rPr>
        <w:t>“Colonel, I am the squadron leader, and I insist that you work with me when we develop the training protocols. You can’t just do it by yourself without getting my approval.”</w:t>
      </w:r>
    </w:p>
    <w:p w14:paraId="4409B11B" w14:textId="77777777" w:rsidR="001B3BDE" w:rsidRPr="001B3BDE" w:rsidRDefault="001B3BDE" w:rsidP="001B3BDE">
      <w:pPr>
        <w:rPr>
          <w:rFonts w:eastAsia="Times New Roman"/>
          <w:lang w:val="en"/>
        </w:rPr>
      </w:pPr>
      <w:r w:rsidRPr="001B3BDE">
        <w:rPr>
          <w:rFonts w:eastAsia="Times New Roman"/>
          <w:lang w:val="en"/>
        </w:rPr>
        <w:lastRenderedPageBreak/>
        <w:t>Brusilov scowled. “You are not the squadron leader yet. You need to prove yourself first.”</w:t>
      </w:r>
    </w:p>
    <w:p w14:paraId="42DC2FE0" w14:textId="77777777" w:rsidR="001B3BDE" w:rsidRPr="001B3BDE" w:rsidRDefault="001B3BDE" w:rsidP="001B3BDE">
      <w:pPr>
        <w:rPr>
          <w:rFonts w:eastAsia="Times New Roman"/>
          <w:lang w:val="en"/>
        </w:rPr>
      </w:pPr>
      <w:r w:rsidRPr="001B3BDE">
        <w:rPr>
          <w:rFonts w:eastAsia="Times New Roman"/>
          <w:lang w:val="en"/>
        </w:rPr>
        <w:t>“That was not the deal!” Claudine exploded “We are supposed to work together. Who do you think you are?”</w:t>
      </w:r>
    </w:p>
    <w:p w14:paraId="142580C4" w14:textId="551B876D" w:rsidR="001B3BDE" w:rsidRPr="001B3BDE" w:rsidRDefault="001B3BDE" w:rsidP="001B3BDE">
      <w:pPr>
        <w:rPr>
          <w:rFonts w:eastAsia="Times New Roman"/>
          <w:lang w:val="en"/>
        </w:rPr>
      </w:pPr>
      <w:r w:rsidRPr="001B3BDE">
        <w:rPr>
          <w:rFonts w:eastAsia="Times New Roman"/>
          <w:lang w:val="en"/>
        </w:rPr>
        <w:t xml:space="preserve">“I am the guy that is going to shape up this gaggle of </w:t>
      </w:r>
      <w:r w:rsidR="009D0B89">
        <w:rPr>
          <w:rFonts w:eastAsia="Times New Roman"/>
          <w:lang w:val="en"/>
        </w:rPr>
        <w:t>self-satisfied</w:t>
      </w:r>
      <w:r w:rsidRPr="001B3BDE">
        <w:rPr>
          <w:rFonts w:eastAsia="Times New Roman"/>
          <w:lang w:val="en"/>
        </w:rPr>
        <w:t xml:space="preserve"> women into a force that can win against overwhelming odds. If you want to win, you better listen to me, or you are just going to be pretty girls playing with planes.”</w:t>
      </w:r>
    </w:p>
    <w:p w14:paraId="7DC99140" w14:textId="77777777" w:rsidR="001B3BDE" w:rsidRPr="001B3BDE" w:rsidRDefault="001B3BDE" w:rsidP="001B3BDE">
      <w:pPr>
        <w:rPr>
          <w:rFonts w:eastAsia="Times New Roman"/>
          <w:lang w:val="en"/>
        </w:rPr>
      </w:pPr>
      <w:r w:rsidRPr="001B3BDE">
        <w:rPr>
          <w:rFonts w:eastAsia="Times New Roman"/>
          <w:lang w:val="en"/>
        </w:rPr>
        <w:t>“You are an arrogant Neanderthal prick! You can’t get away with this. I am going to tell Jake.”</w:t>
      </w:r>
    </w:p>
    <w:p w14:paraId="38D65157" w14:textId="77777777" w:rsidR="001B3BDE" w:rsidRPr="001B3BDE" w:rsidRDefault="001B3BDE" w:rsidP="001B3BDE">
      <w:pPr>
        <w:rPr>
          <w:rFonts w:eastAsia="Times New Roman"/>
          <w:lang w:val="en"/>
        </w:rPr>
      </w:pPr>
      <w:r w:rsidRPr="001B3BDE">
        <w:rPr>
          <w:rFonts w:eastAsia="Times New Roman"/>
          <w:lang w:val="en"/>
        </w:rPr>
        <w:t>“Jake will not interfere. Unlike you, he understands what it takes to win. Go and complain to him like a spoiled little girl.”</w:t>
      </w:r>
    </w:p>
    <w:p w14:paraId="10FB51A6" w14:textId="77777777" w:rsidR="001B3BDE" w:rsidRPr="001B3BDE" w:rsidRDefault="001B3BDE" w:rsidP="001B3BDE">
      <w:pPr>
        <w:rPr>
          <w:rFonts w:eastAsia="Times New Roman"/>
          <w:lang w:val="en"/>
        </w:rPr>
      </w:pPr>
      <w:r w:rsidRPr="001B3BDE">
        <w:rPr>
          <w:rFonts w:eastAsia="Times New Roman"/>
          <w:lang w:val="en"/>
        </w:rPr>
        <w:t>“I am a respected fighter pilot, and you know it.”</w:t>
      </w:r>
    </w:p>
    <w:p w14:paraId="1477F505" w14:textId="77777777" w:rsidR="001B3BDE" w:rsidRPr="001B3BDE" w:rsidRDefault="001B3BDE" w:rsidP="001B3BDE">
      <w:pPr>
        <w:rPr>
          <w:rFonts w:eastAsia="Times New Roman"/>
          <w:lang w:val="en"/>
        </w:rPr>
      </w:pPr>
      <w:r w:rsidRPr="001B3BDE">
        <w:rPr>
          <w:rFonts w:eastAsia="Times New Roman"/>
          <w:lang w:val="en"/>
        </w:rPr>
        <w:t>“Congratulations, but you have no clue what it takes to take on the American Air Force. Now, stop complaining, and grab a wrench.”</w:t>
      </w:r>
    </w:p>
    <w:p w14:paraId="58FF7EA2" w14:textId="5A6A04C4" w:rsidR="001B3BDE" w:rsidRPr="001B3BDE" w:rsidRDefault="001B3BDE" w:rsidP="001B3BDE">
      <w:pPr>
        <w:rPr>
          <w:rFonts w:eastAsia="Times New Roman"/>
          <w:lang w:val="en"/>
        </w:rPr>
      </w:pPr>
      <w:r w:rsidRPr="001B3BDE">
        <w:rPr>
          <w:rFonts w:eastAsia="Times New Roman"/>
          <w:lang w:val="en"/>
        </w:rPr>
        <w:t>Claudine understood why Giuliana wanted to hit the man, but she suppressed her temper and turned on her feet, fuming. She decided that she wouldn’t humiliate herself by whining to Jake. She was pretty sure that the rude Russian bastard would fall flat on his face after the Valkyries got through with him. He’ll see. She walked to her aircraft, picked a wrench and slammed it against the landing gear.</w:t>
      </w:r>
    </w:p>
    <w:p w14:paraId="5CA9E112" w14:textId="77777777" w:rsidR="001B3BDE" w:rsidRPr="001B3BDE" w:rsidRDefault="001B3BDE" w:rsidP="001B3BDE">
      <w:pPr>
        <w:rPr>
          <w:rFonts w:eastAsia="Times New Roman"/>
          <w:lang w:val="en"/>
        </w:rPr>
      </w:pPr>
      <w:r w:rsidRPr="001B3BDE">
        <w:rPr>
          <w:rFonts w:eastAsia="Times New Roman"/>
          <w:lang w:val="en"/>
        </w:rPr>
        <w:t>“Be careful,” Boris Kovalenko said. “You don’t want to break the plane.”</w:t>
      </w:r>
    </w:p>
    <w:p w14:paraId="7C2C4FAB" w14:textId="77777777" w:rsidR="001B3BDE" w:rsidRPr="001B3BDE" w:rsidRDefault="001B3BDE" w:rsidP="001B3BDE">
      <w:pPr>
        <w:rPr>
          <w:rFonts w:eastAsia="Times New Roman"/>
          <w:lang w:val="en"/>
        </w:rPr>
      </w:pPr>
      <w:r w:rsidRPr="001B3BDE">
        <w:rPr>
          <w:rFonts w:eastAsia="Times New Roman"/>
          <w:lang w:val="en"/>
        </w:rPr>
        <w:t>“If that is all it takes to break the plane, we are in trouble.”</w:t>
      </w:r>
    </w:p>
    <w:p w14:paraId="4AF9550C" w14:textId="77777777" w:rsidR="001B3BDE" w:rsidRPr="001B3BDE" w:rsidRDefault="001B3BDE" w:rsidP="001B3BDE">
      <w:pPr>
        <w:rPr>
          <w:rFonts w:eastAsia="Times New Roman"/>
          <w:lang w:val="en"/>
        </w:rPr>
      </w:pPr>
      <w:r w:rsidRPr="001B3BDE">
        <w:rPr>
          <w:rFonts w:eastAsia="Times New Roman"/>
          <w:lang w:val="en"/>
        </w:rPr>
        <w:t>Boris smiled. “I guess you had your first real chat with the Colonel. Get used to it.”</w:t>
      </w:r>
    </w:p>
    <w:p w14:paraId="47469121" w14:textId="1E4DC12E" w:rsidR="00E77D72" w:rsidRDefault="001B3BDE" w:rsidP="001B3BDE">
      <w:pPr>
        <w:rPr>
          <w:rFonts w:eastAsia="Times New Roman"/>
          <w:lang w:val="en"/>
        </w:rPr>
      </w:pPr>
      <w:r w:rsidRPr="001B3BDE">
        <w:rPr>
          <w:rFonts w:eastAsia="Times New Roman"/>
          <w:lang w:val="en"/>
        </w:rPr>
        <w:t>Claudine hit the plane again with the wrench. Then she saw her colleagues crawling all over their aircraft, opening hatches, tightening screws, removing components</w:t>
      </w:r>
      <w:r w:rsidR="00D13E60">
        <w:rPr>
          <w:rFonts w:eastAsia="Times New Roman"/>
          <w:lang w:val="en"/>
        </w:rPr>
        <w:t>,</w:t>
      </w:r>
      <w:r w:rsidRPr="001B3BDE">
        <w:rPr>
          <w:rFonts w:eastAsia="Times New Roman"/>
          <w:lang w:val="en"/>
        </w:rPr>
        <w:t xml:space="preserve"> and replacing parts under the guidance of the techs. The girls looked like they were enjoying themselves. All, that is, except Tess, who arrived late.</w:t>
      </w:r>
    </w:p>
    <w:p w14:paraId="69D91511" w14:textId="77777777" w:rsidR="00436055" w:rsidRDefault="00436055" w:rsidP="00436055">
      <w:pPr>
        <w:rPr>
          <w:lang w:val="en"/>
        </w:rPr>
        <w:sectPr w:rsidR="00436055" w:rsidSect="007C4895">
          <w:pgSz w:w="8640" w:h="12960"/>
          <w:pgMar w:top="720" w:right="720" w:bottom="720" w:left="720" w:header="720" w:footer="720" w:gutter="360"/>
          <w:cols w:space="720"/>
          <w:titlePg/>
          <w:docGrid w:linePitch="360"/>
        </w:sectPr>
      </w:pPr>
    </w:p>
    <w:p w14:paraId="137A5A1C" w14:textId="78241C8F" w:rsidR="00C11570" w:rsidRDefault="00617208" w:rsidP="00617208">
      <w:pPr>
        <w:pStyle w:val="Heading1"/>
        <w:numPr>
          <w:ilvl w:val="0"/>
          <w:numId w:val="0"/>
        </w:numPr>
        <w:ind w:left="360"/>
        <w:rPr>
          <w:lang w:val="en"/>
        </w:rPr>
      </w:pPr>
      <w:bookmarkStart w:id="85" w:name="_Toc531973438"/>
      <w:bookmarkStart w:id="86" w:name="_Toc532470370"/>
      <w:r>
        <w:rPr>
          <w:lang w:val="en"/>
        </w:rPr>
        <w:lastRenderedPageBreak/>
        <w:t>22</w:t>
      </w:r>
      <w:r>
        <w:rPr>
          <w:lang w:val="en"/>
        </w:rPr>
        <w:br/>
      </w:r>
      <w:r w:rsidR="00C11570">
        <w:rPr>
          <w:lang w:val="en"/>
        </w:rPr>
        <w:t>Empty Hands</w:t>
      </w:r>
      <w:bookmarkEnd w:id="85"/>
      <w:bookmarkEnd w:id="86"/>
    </w:p>
    <w:p w14:paraId="7CD34C66" w14:textId="2E2B1EA6" w:rsidR="001B3BDE" w:rsidRPr="001B3BDE" w:rsidRDefault="00436055" w:rsidP="000F5348">
      <w:pPr>
        <w:pStyle w:val="NormalNI"/>
        <w:rPr>
          <w:lang w:val="en"/>
        </w:rPr>
      </w:pPr>
      <w:r w:rsidRPr="00617208">
        <w:rPr>
          <w:lang w:val="en"/>
        </w:rPr>
        <w:t>L</w:t>
      </w:r>
      <w:r w:rsidR="001B3BDE" w:rsidRPr="001B3BDE">
        <w:rPr>
          <w:lang w:val="en"/>
        </w:rPr>
        <w:t>aurent Belcour was in a bad mood. He raised himself from the stuffed chaise lounge, poured himself a glass of wine and stared out of the bay window of his luxurious Paris apartment. He almost resented the pedestrians below who were enjoying the beautiful city, some of them stopping on a bridge to watch the tourist barges on the Seine go by. For a moment, he wondered why he could not join his neighbors and take advantage of the simple pleasures of basking in the sun or walking in the park. Fadime interrupted his revelry when she walked in dragging loot from yet another shopping trip.</w:t>
      </w:r>
    </w:p>
    <w:p w14:paraId="5126F24B" w14:textId="77777777" w:rsidR="001B3BDE" w:rsidRPr="001B3BDE" w:rsidRDefault="001B3BDE" w:rsidP="001B3BDE">
      <w:pPr>
        <w:pStyle w:val="NormalNI"/>
        <w:rPr>
          <w:lang w:val="en"/>
        </w:rPr>
      </w:pPr>
      <w:r w:rsidRPr="001B3BDE">
        <w:rPr>
          <w:lang w:val="en"/>
        </w:rPr>
        <w:t>“I love Paris!” she exclaimed. “I could shop like this every day.”</w:t>
      </w:r>
    </w:p>
    <w:p w14:paraId="5E2A1038" w14:textId="77777777" w:rsidR="001B3BDE" w:rsidRPr="001B3BDE" w:rsidRDefault="001B3BDE" w:rsidP="001B3BDE">
      <w:pPr>
        <w:pStyle w:val="NormalNI"/>
        <w:rPr>
          <w:lang w:val="en"/>
        </w:rPr>
      </w:pPr>
      <w:r w:rsidRPr="001B3BDE">
        <w:rPr>
          <w:lang w:val="en"/>
        </w:rPr>
        <w:t>Laurent did not respond and continued to stare out the window. Fadime walked to him and gave him a peck on the cheek.</w:t>
      </w:r>
    </w:p>
    <w:p w14:paraId="0EBD208B" w14:textId="1CB7CDC4" w:rsidR="001B3BDE" w:rsidRPr="001B3BDE" w:rsidRDefault="001B3BDE" w:rsidP="001B3BDE">
      <w:pPr>
        <w:pStyle w:val="NormalNI"/>
        <w:rPr>
          <w:lang w:val="en"/>
        </w:rPr>
      </w:pPr>
      <w:r w:rsidRPr="001B3BDE">
        <w:rPr>
          <w:lang w:val="en"/>
        </w:rPr>
        <w:t>“You don’t look happy, Laurent. Please tell me that you are not obsessing about Tess.”</w:t>
      </w:r>
    </w:p>
    <w:p w14:paraId="08963311" w14:textId="77777777" w:rsidR="001B3BDE" w:rsidRPr="001B3BDE" w:rsidRDefault="001B3BDE" w:rsidP="001B3BDE">
      <w:pPr>
        <w:pStyle w:val="NormalNI"/>
        <w:rPr>
          <w:lang w:val="en"/>
        </w:rPr>
      </w:pPr>
      <w:r w:rsidRPr="001B3BDE">
        <w:rPr>
          <w:lang w:val="en"/>
        </w:rPr>
        <w:t>Laurent turned to face her.</w:t>
      </w:r>
    </w:p>
    <w:p w14:paraId="0531B9FE" w14:textId="77777777" w:rsidR="001B3BDE" w:rsidRPr="001B3BDE" w:rsidRDefault="001B3BDE" w:rsidP="001B3BDE">
      <w:pPr>
        <w:pStyle w:val="NormalNI"/>
        <w:rPr>
          <w:lang w:val="en"/>
        </w:rPr>
      </w:pPr>
      <w:r w:rsidRPr="001B3BDE">
        <w:rPr>
          <w:lang w:val="en"/>
        </w:rPr>
        <w:t>“I am not getting anywhere with the search of the Turkish lawyer involved with Amir’s will. I have paid three detectives, and after spending a lot of money, I still don’t have a clue where to find him.”</w:t>
      </w:r>
    </w:p>
    <w:p w14:paraId="5FB8FC32" w14:textId="77777777" w:rsidR="001B3BDE" w:rsidRPr="001B3BDE" w:rsidRDefault="001B3BDE" w:rsidP="001B3BDE">
      <w:pPr>
        <w:pStyle w:val="NormalNI"/>
        <w:rPr>
          <w:lang w:val="en"/>
        </w:rPr>
      </w:pPr>
      <w:r w:rsidRPr="001B3BDE">
        <w:rPr>
          <w:lang w:val="en"/>
        </w:rPr>
        <w:t>“Sounds to me that your search is a waste of money. Why don’t you focus on something else?”</w:t>
      </w:r>
    </w:p>
    <w:p w14:paraId="56AFE979" w14:textId="77777777" w:rsidR="001B3BDE" w:rsidRPr="001B3BDE" w:rsidRDefault="001B3BDE" w:rsidP="001B3BDE">
      <w:pPr>
        <w:pStyle w:val="NormalNI"/>
        <w:rPr>
          <w:lang w:val="en"/>
        </w:rPr>
      </w:pPr>
      <w:r w:rsidRPr="001B3BDE">
        <w:rPr>
          <w:lang w:val="en"/>
        </w:rPr>
        <w:t>“What?”</w:t>
      </w:r>
    </w:p>
    <w:p w14:paraId="359CA298" w14:textId="77777777" w:rsidR="001B3BDE" w:rsidRPr="001B3BDE" w:rsidRDefault="001B3BDE" w:rsidP="001B3BDE">
      <w:pPr>
        <w:pStyle w:val="NormalNI"/>
        <w:rPr>
          <w:lang w:val="en"/>
        </w:rPr>
      </w:pPr>
      <w:r w:rsidRPr="001B3BDE">
        <w:rPr>
          <w:lang w:val="en"/>
        </w:rPr>
        <w:t>“Me, for example. I need attention. You know that good shopping puts me in a romantic mood.”</w:t>
      </w:r>
    </w:p>
    <w:p w14:paraId="551680AD" w14:textId="77777777" w:rsidR="001B3BDE" w:rsidRPr="001B3BDE" w:rsidRDefault="001B3BDE" w:rsidP="001B3BDE">
      <w:pPr>
        <w:pStyle w:val="NormalNI"/>
        <w:rPr>
          <w:lang w:val="en"/>
        </w:rPr>
      </w:pPr>
      <w:r w:rsidRPr="001B3BDE">
        <w:rPr>
          <w:lang w:val="en"/>
        </w:rPr>
        <w:lastRenderedPageBreak/>
        <w:t>Laurent put his arms around her hips and nuzzled her breasts. Fadime moaned in pleasure.</w:t>
      </w:r>
    </w:p>
    <w:p w14:paraId="5B53566C" w14:textId="77777777" w:rsidR="001B3BDE" w:rsidRPr="001B3BDE" w:rsidRDefault="001B3BDE" w:rsidP="001B3BDE">
      <w:pPr>
        <w:pStyle w:val="NormalNI"/>
        <w:rPr>
          <w:lang w:val="en"/>
        </w:rPr>
      </w:pPr>
      <w:r w:rsidRPr="001B3BDE">
        <w:rPr>
          <w:lang w:val="en"/>
        </w:rPr>
        <w:t>“Take me to bed. I want to try the new vibrator I bought.”</w:t>
      </w:r>
    </w:p>
    <w:p w14:paraId="27274474" w14:textId="77777777" w:rsidR="001B3BDE" w:rsidRPr="001B3BDE" w:rsidRDefault="001B3BDE" w:rsidP="001B3BDE">
      <w:pPr>
        <w:pStyle w:val="NormalNI"/>
        <w:rPr>
          <w:lang w:val="en"/>
        </w:rPr>
      </w:pPr>
      <w:r w:rsidRPr="001B3BDE">
        <w:rPr>
          <w:lang w:val="en"/>
        </w:rPr>
        <w:t>Laurent let go of her. “Fadime, what is between you and electronics? You don’t need the thing.”</w:t>
      </w:r>
    </w:p>
    <w:p w14:paraId="2879DA1A" w14:textId="77777777" w:rsidR="001B3BDE" w:rsidRPr="001B3BDE" w:rsidRDefault="001B3BDE" w:rsidP="001B3BDE">
      <w:pPr>
        <w:pStyle w:val="NormalNI"/>
        <w:rPr>
          <w:lang w:val="en"/>
        </w:rPr>
      </w:pPr>
      <w:r w:rsidRPr="001B3BDE">
        <w:rPr>
          <w:lang w:val="en"/>
        </w:rPr>
        <w:t>“I like the vibrator. It puts me in the mood. Take me to bed.”</w:t>
      </w:r>
    </w:p>
    <w:p w14:paraId="65B0E79E" w14:textId="023EB9A7" w:rsidR="001B3BDE" w:rsidRPr="001B3BDE" w:rsidRDefault="001B3BDE" w:rsidP="001B3BDE">
      <w:pPr>
        <w:pStyle w:val="NormalNI"/>
        <w:rPr>
          <w:lang w:val="en"/>
        </w:rPr>
      </w:pPr>
      <w:r w:rsidRPr="001B3BDE">
        <w:rPr>
          <w:lang w:val="en"/>
        </w:rPr>
        <w:t xml:space="preserve">Laurent’s </w:t>
      </w:r>
      <w:r w:rsidR="000A4C64">
        <w:rPr>
          <w:lang w:val="en"/>
        </w:rPr>
        <w:t>disposition</w:t>
      </w:r>
      <w:r w:rsidRPr="001B3BDE">
        <w:rPr>
          <w:lang w:val="en"/>
        </w:rPr>
        <w:t xml:space="preserve"> got worse. He really did not like that an electronic gizmo </w:t>
      </w:r>
      <w:r w:rsidR="000A4C64">
        <w:rPr>
          <w:lang w:val="en"/>
        </w:rPr>
        <w:t xml:space="preserve">was going to </w:t>
      </w:r>
      <w:r w:rsidRPr="001B3BDE">
        <w:rPr>
          <w:lang w:val="en"/>
        </w:rPr>
        <w:t>upstage his legendary bedroom prowess. He was tempted to leave Fadime to her own devices, but he was also aware that he needed her around to pursue the inheritance issue. He went along when Fadime took him by the hand to the bedroom, dropped her dress to the floor, and loaded batteries in the vibrator. She laid down on the bed, started the gizmo and proceeded to pleasure herself.”</w:t>
      </w:r>
    </w:p>
    <w:p w14:paraId="4EB27FE0" w14:textId="77777777" w:rsidR="001B3BDE" w:rsidRPr="001B3BDE" w:rsidRDefault="001B3BDE" w:rsidP="001B3BDE">
      <w:pPr>
        <w:pStyle w:val="NormalNI"/>
        <w:rPr>
          <w:lang w:val="en"/>
        </w:rPr>
      </w:pPr>
      <w:r w:rsidRPr="001B3BDE">
        <w:rPr>
          <w:lang w:val="en"/>
        </w:rPr>
        <w:t>“Get us some champagne,” said Fadime in between moans.</w:t>
      </w:r>
    </w:p>
    <w:p w14:paraId="30E0884C" w14:textId="77777777" w:rsidR="001B3BDE" w:rsidRPr="001B3BDE" w:rsidRDefault="001B3BDE" w:rsidP="001B3BDE">
      <w:pPr>
        <w:pStyle w:val="NormalNI"/>
        <w:rPr>
          <w:lang w:val="en"/>
        </w:rPr>
      </w:pPr>
      <w:r w:rsidRPr="001B3BDE">
        <w:rPr>
          <w:lang w:val="en"/>
        </w:rPr>
        <w:t>Laurent had no choice. He went to the wine cooler, pulled out a bottle of Veuve Clicquot, put it in an ice bucket, popped the cork and picked up a couple of glasses. He returned to the bedroom, removed his clothes and laid next to Fadime, who was now thrashing from an intense orgasm.”</w:t>
      </w:r>
    </w:p>
    <w:p w14:paraId="30D98FDF" w14:textId="77777777" w:rsidR="001B3BDE" w:rsidRPr="001B3BDE" w:rsidRDefault="001B3BDE" w:rsidP="001B3BDE">
      <w:pPr>
        <w:pStyle w:val="NormalNI"/>
        <w:rPr>
          <w:lang w:val="en"/>
        </w:rPr>
      </w:pPr>
      <w:r w:rsidRPr="001B3BDE">
        <w:rPr>
          <w:lang w:val="en"/>
        </w:rPr>
        <w:t>Laurent waited until she settled down, then poured the champagne and offered her a glass.”</w:t>
      </w:r>
    </w:p>
    <w:p w14:paraId="257123B2" w14:textId="77777777" w:rsidR="001B3BDE" w:rsidRPr="001B3BDE" w:rsidRDefault="001B3BDE" w:rsidP="001B3BDE">
      <w:pPr>
        <w:pStyle w:val="NormalNI"/>
        <w:rPr>
          <w:lang w:val="en"/>
        </w:rPr>
      </w:pPr>
      <w:r w:rsidRPr="001B3BDE">
        <w:rPr>
          <w:lang w:val="en"/>
        </w:rPr>
        <w:t>“Thank you, Laurent. Fadime took a sip. “That was good.” She didn’t mean the drink. After a couple of sips, she fluffed her pillow.</w:t>
      </w:r>
    </w:p>
    <w:p w14:paraId="00733AA9" w14:textId="77777777" w:rsidR="001B3BDE" w:rsidRPr="001B3BDE" w:rsidRDefault="001B3BDE" w:rsidP="001B3BDE">
      <w:pPr>
        <w:pStyle w:val="NormalNI"/>
        <w:rPr>
          <w:lang w:val="en"/>
        </w:rPr>
      </w:pPr>
      <w:r w:rsidRPr="001B3BDE">
        <w:rPr>
          <w:lang w:val="en"/>
        </w:rPr>
        <w:t>“You can have me now if you want.”</w:t>
      </w:r>
    </w:p>
    <w:p w14:paraId="5F9E1473" w14:textId="77777777" w:rsidR="001B3BDE" w:rsidRPr="001B3BDE" w:rsidRDefault="001B3BDE" w:rsidP="001B3BDE">
      <w:pPr>
        <w:pStyle w:val="NormalNI"/>
        <w:rPr>
          <w:lang w:val="en"/>
        </w:rPr>
      </w:pPr>
      <w:r w:rsidRPr="001B3BDE">
        <w:rPr>
          <w:lang w:val="en"/>
        </w:rPr>
        <w:t>“Do I have a choice?” Laurent said.</w:t>
      </w:r>
    </w:p>
    <w:p w14:paraId="4E835C50" w14:textId="77777777" w:rsidR="001B3BDE" w:rsidRPr="001B3BDE" w:rsidRDefault="001B3BDE" w:rsidP="001B3BDE">
      <w:pPr>
        <w:pStyle w:val="NormalNI"/>
        <w:rPr>
          <w:lang w:val="en"/>
        </w:rPr>
      </w:pPr>
      <w:r w:rsidRPr="001B3BDE">
        <w:rPr>
          <w:lang w:val="en"/>
        </w:rPr>
        <w:t>“It’s okay if you want to pass. I am satisfied.”</w:t>
      </w:r>
    </w:p>
    <w:p w14:paraId="20795AE1" w14:textId="07B333C6" w:rsidR="001B3BDE" w:rsidRPr="001B3BDE" w:rsidRDefault="001B3BDE" w:rsidP="001B3BDE">
      <w:pPr>
        <w:pStyle w:val="NormalNI"/>
        <w:rPr>
          <w:lang w:val="en"/>
        </w:rPr>
      </w:pPr>
      <w:r w:rsidRPr="001B3BDE">
        <w:rPr>
          <w:lang w:val="en"/>
        </w:rPr>
        <w:t>Laurent put his robe on.</w:t>
      </w:r>
    </w:p>
    <w:p w14:paraId="6AA04034" w14:textId="77777777" w:rsidR="001B3BDE" w:rsidRPr="001B3BDE" w:rsidRDefault="001B3BDE" w:rsidP="001B3BDE">
      <w:pPr>
        <w:pStyle w:val="NormalNI"/>
        <w:rPr>
          <w:lang w:val="en"/>
        </w:rPr>
      </w:pPr>
      <w:r w:rsidRPr="001B3BDE">
        <w:rPr>
          <w:lang w:val="en"/>
        </w:rPr>
        <w:t>“What can you tell me about your niece?”</w:t>
      </w:r>
    </w:p>
    <w:p w14:paraId="20CBFC42" w14:textId="77777777" w:rsidR="001B3BDE" w:rsidRPr="001B3BDE" w:rsidRDefault="001B3BDE" w:rsidP="001B3BDE">
      <w:pPr>
        <w:pStyle w:val="NormalNI"/>
        <w:rPr>
          <w:lang w:val="en"/>
        </w:rPr>
      </w:pPr>
      <w:r w:rsidRPr="001B3BDE">
        <w:rPr>
          <w:lang w:val="en"/>
        </w:rPr>
        <w:t>“Back to business, eh?” Fadime took another sip.</w:t>
      </w:r>
    </w:p>
    <w:p w14:paraId="4C9942FF" w14:textId="77777777" w:rsidR="001B3BDE" w:rsidRPr="001B3BDE" w:rsidRDefault="001B3BDE" w:rsidP="001B3BDE">
      <w:pPr>
        <w:pStyle w:val="NormalNI"/>
        <w:rPr>
          <w:lang w:val="en"/>
        </w:rPr>
      </w:pPr>
      <w:r w:rsidRPr="001B3BDE">
        <w:rPr>
          <w:lang w:val="en"/>
        </w:rPr>
        <w:t>“Yes. Tell me about your niece.”</w:t>
      </w:r>
    </w:p>
    <w:p w14:paraId="2EAC145E" w14:textId="77777777" w:rsidR="001B3BDE" w:rsidRPr="001B3BDE" w:rsidRDefault="001B3BDE" w:rsidP="001B3BDE">
      <w:pPr>
        <w:pStyle w:val="NormalNI"/>
        <w:rPr>
          <w:lang w:val="en"/>
        </w:rPr>
      </w:pPr>
      <w:r w:rsidRPr="001B3BDE">
        <w:rPr>
          <w:lang w:val="en"/>
        </w:rPr>
        <w:lastRenderedPageBreak/>
        <w:t>“There isn’t much that I can tell you. Aara was five years old when I allowed Jake to adopt her. I was distraught after Amir’s death and wasn’t in the mood to mother anyone.”</w:t>
      </w:r>
    </w:p>
    <w:p w14:paraId="1A962AEC" w14:textId="77777777" w:rsidR="001B3BDE" w:rsidRPr="001B3BDE" w:rsidRDefault="001B3BDE" w:rsidP="001B3BDE">
      <w:pPr>
        <w:pStyle w:val="NormalNI"/>
        <w:rPr>
          <w:lang w:val="en"/>
        </w:rPr>
      </w:pPr>
      <w:r w:rsidRPr="001B3BDE">
        <w:rPr>
          <w:lang w:val="en"/>
        </w:rPr>
        <w:t>“Have you kept in touch?”</w:t>
      </w:r>
    </w:p>
    <w:p w14:paraId="0DF9723C" w14:textId="77777777" w:rsidR="001B3BDE" w:rsidRPr="001B3BDE" w:rsidRDefault="001B3BDE" w:rsidP="001B3BDE">
      <w:pPr>
        <w:pStyle w:val="NormalNI"/>
        <w:rPr>
          <w:lang w:val="en"/>
        </w:rPr>
      </w:pPr>
      <w:r w:rsidRPr="001B3BDE">
        <w:rPr>
          <w:lang w:val="en"/>
        </w:rPr>
        <w:t>“No. In any case, Aara does not like me very much. When she was with me, things were touchy. She was very young, but smart, and knew that Amir and I were using her for something.”</w:t>
      </w:r>
    </w:p>
    <w:p w14:paraId="35A01AC0" w14:textId="77777777" w:rsidR="001B3BDE" w:rsidRPr="001B3BDE" w:rsidRDefault="001B3BDE" w:rsidP="001B3BDE">
      <w:pPr>
        <w:pStyle w:val="NormalNI"/>
        <w:rPr>
          <w:lang w:val="en"/>
        </w:rPr>
      </w:pPr>
      <w:r w:rsidRPr="001B3BDE">
        <w:rPr>
          <w:lang w:val="en"/>
        </w:rPr>
        <w:t>“Something?”</w:t>
      </w:r>
    </w:p>
    <w:p w14:paraId="5A2EFF01" w14:textId="4A76EF03" w:rsidR="001B3BDE" w:rsidRPr="001B3BDE" w:rsidRDefault="001B3BDE" w:rsidP="001B3BDE">
      <w:pPr>
        <w:pStyle w:val="NormalNI"/>
        <w:rPr>
          <w:lang w:val="en"/>
        </w:rPr>
      </w:pPr>
      <w:r w:rsidRPr="001B3BDE">
        <w:rPr>
          <w:lang w:val="en"/>
        </w:rPr>
        <w:t xml:space="preserve">“Amir was using Aara as a bargaining chip to lure Tess into his arms. Tess felt she owed a debt of gratitude to Kejal, the child’ mother. Amir was using the woman as a slave. She was a Kurdish captive that got killed when she helped Tess escape captivity during the Iraq war. Later, when Tess met Amir in Istanbul, he promised to let her have the child if she slept with him. Tess fell for Amir’s ploy and spent the night together. In the morning, Tess wanted to leave with Aara, but Amir revealed that the child was his daughter, expecting Tess to stay with him. Tess </w:t>
      </w:r>
      <w:r w:rsidR="000A4C64">
        <w:rPr>
          <w:lang w:val="en"/>
        </w:rPr>
        <w:t>stormed out</w:t>
      </w:r>
      <w:r w:rsidRPr="001B3BDE">
        <w:rPr>
          <w:lang w:val="en"/>
        </w:rPr>
        <w:t xml:space="preserve"> and became his worst enemy, even after she found she was pregnant.”</w:t>
      </w:r>
    </w:p>
    <w:p w14:paraId="57F9BF99" w14:textId="77777777" w:rsidR="001B3BDE" w:rsidRPr="001B3BDE" w:rsidRDefault="001B3BDE" w:rsidP="001B3BDE">
      <w:pPr>
        <w:pStyle w:val="NormalNI"/>
        <w:rPr>
          <w:lang w:val="en"/>
        </w:rPr>
      </w:pPr>
      <w:r w:rsidRPr="001B3BDE">
        <w:rPr>
          <w:lang w:val="en"/>
        </w:rPr>
        <w:t>“I understand that she married Jake and kept the child.”</w:t>
      </w:r>
    </w:p>
    <w:p w14:paraId="2338428D" w14:textId="483EDAA3" w:rsidR="001B3BDE" w:rsidRPr="001B3BDE" w:rsidRDefault="001B3BDE" w:rsidP="001B3BDE">
      <w:pPr>
        <w:pStyle w:val="NormalNI"/>
        <w:rPr>
          <w:lang w:val="en"/>
        </w:rPr>
      </w:pPr>
      <w:r w:rsidRPr="001B3BDE">
        <w:rPr>
          <w:lang w:val="en"/>
        </w:rPr>
        <w:t xml:space="preserve">“Yes, and she adored the </w:t>
      </w:r>
      <w:r w:rsidR="000A27DF">
        <w:rPr>
          <w:lang w:val="en"/>
        </w:rPr>
        <w:t>boy</w:t>
      </w:r>
      <w:r w:rsidRPr="001B3BDE">
        <w:rPr>
          <w:lang w:val="en"/>
        </w:rPr>
        <w:t>. The problem was that Amir now wanted to take his son away from Tess, plus he was still insanely possessed with her. He did a lot of stupid things, including kidnapping the child and staging a car accident that caused Tess to lose Jake’s child in her womb</w:t>
      </w:r>
      <w:r w:rsidR="000A4C64">
        <w:rPr>
          <w:lang w:val="en"/>
        </w:rPr>
        <w:t xml:space="preserve">, </w:t>
      </w:r>
      <w:r w:rsidRPr="001B3BDE">
        <w:rPr>
          <w:lang w:val="en"/>
        </w:rPr>
        <w:t>render</w:t>
      </w:r>
      <w:r w:rsidR="000A4C64">
        <w:rPr>
          <w:lang w:val="en"/>
        </w:rPr>
        <w:t xml:space="preserve">ing </w:t>
      </w:r>
      <w:r w:rsidRPr="001B3BDE">
        <w:rPr>
          <w:lang w:val="en"/>
        </w:rPr>
        <w:t>her unable to have any more children. To make things worse, Amir accidentally killed his own son when he tried to shoot Jake.”</w:t>
      </w:r>
    </w:p>
    <w:p w14:paraId="405DD943" w14:textId="77777777" w:rsidR="001B3BDE" w:rsidRPr="001B3BDE" w:rsidRDefault="001B3BDE" w:rsidP="001B3BDE">
      <w:pPr>
        <w:pStyle w:val="NormalNI"/>
        <w:rPr>
          <w:lang w:val="en"/>
        </w:rPr>
      </w:pPr>
      <w:r w:rsidRPr="001B3BDE">
        <w:rPr>
          <w:lang w:val="en"/>
        </w:rPr>
        <w:t>“Sounds that Amir was out of his mind.”</w:t>
      </w:r>
    </w:p>
    <w:p w14:paraId="6B64C876" w14:textId="77777777" w:rsidR="001B3BDE" w:rsidRPr="001B3BDE" w:rsidRDefault="001B3BDE" w:rsidP="001B3BDE">
      <w:pPr>
        <w:pStyle w:val="NormalNI"/>
        <w:rPr>
          <w:lang w:val="en"/>
        </w:rPr>
      </w:pPr>
      <w:r w:rsidRPr="001B3BDE">
        <w:rPr>
          <w:lang w:val="en"/>
        </w:rPr>
        <w:t>“Yes, so much so that after he escaped the prison, he invaded Tess’s New York apartment. He had a brutal fight with Jake and killed himself after Jake broke his leg.”</w:t>
      </w:r>
    </w:p>
    <w:p w14:paraId="146B5101" w14:textId="77777777" w:rsidR="001B3BDE" w:rsidRPr="001B3BDE" w:rsidRDefault="001B3BDE" w:rsidP="001B3BDE">
      <w:pPr>
        <w:pStyle w:val="NormalNI"/>
        <w:rPr>
          <w:lang w:val="en"/>
        </w:rPr>
      </w:pPr>
      <w:r w:rsidRPr="001B3BDE">
        <w:rPr>
          <w:lang w:val="en"/>
        </w:rPr>
        <w:t>“Why is Tess mad at you? Just because you are Amir’s sister?”</w:t>
      </w:r>
    </w:p>
    <w:p w14:paraId="740F49D5" w14:textId="77777777" w:rsidR="001B3BDE" w:rsidRPr="001B3BDE" w:rsidRDefault="001B3BDE" w:rsidP="001B3BDE">
      <w:pPr>
        <w:pStyle w:val="NormalNI"/>
        <w:rPr>
          <w:lang w:val="en"/>
        </w:rPr>
      </w:pPr>
      <w:r w:rsidRPr="001B3BDE">
        <w:rPr>
          <w:lang w:val="en"/>
        </w:rPr>
        <w:t>“You don’t want to know,” Fadime said defensively.</w:t>
      </w:r>
    </w:p>
    <w:p w14:paraId="0990729C" w14:textId="77777777" w:rsidR="001B3BDE" w:rsidRPr="001B3BDE" w:rsidRDefault="001B3BDE" w:rsidP="001B3BDE">
      <w:pPr>
        <w:pStyle w:val="NormalNI"/>
        <w:rPr>
          <w:lang w:val="en"/>
        </w:rPr>
      </w:pPr>
      <w:r w:rsidRPr="001B3BDE">
        <w:rPr>
          <w:lang w:val="en"/>
        </w:rPr>
        <w:t>“Try me.”</w:t>
      </w:r>
    </w:p>
    <w:p w14:paraId="05897276" w14:textId="77777777" w:rsidR="001B3BDE" w:rsidRPr="001B3BDE" w:rsidRDefault="001B3BDE" w:rsidP="001B3BDE">
      <w:pPr>
        <w:pStyle w:val="NormalNI"/>
        <w:rPr>
          <w:lang w:val="en"/>
        </w:rPr>
      </w:pPr>
      <w:r w:rsidRPr="001B3BDE">
        <w:rPr>
          <w:lang w:val="en"/>
        </w:rPr>
        <w:lastRenderedPageBreak/>
        <w:t>“When Tess and her people managed to get her son back by invading my vacation home in Sorrento, I threatened to release of the sex tape Amir had made the night they got together. Tess threw me across the room and broke my arm. She retrieved the video, but I had already released it to the internet. Jake unleased his computer people and damaged many of the websites showing the video. People got the message, and the video disappeared in short order.”</w:t>
      </w:r>
    </w:p>
    <w:p w14:paraId="04F8DDA8" w14:textId="77777777" w:rsidR="001B3BDE" w:rsidRPr="001B3BDE" w:rsidRDefault="001B3BDE" w:rsidP="001B3BDE">
      <w:pPr>
        <w:pStyle w:val="NormalNI"/>
        <w:rPr>
          <w:lang w:val="en"/>
        </w:rPr>
      </w:pPr>
      <w:r w:rsidRPr="001B3BDE">
        <w:rPr>
          <w:lang w:val="en"/>
        </w:rPr>
        <w:t>“Well, that explains Tess’s hostility toward you.”</w:t>
      </w:r>
    </w:p>
    <w:p w14:paraId="5A5C1FC4" w14:textId="6875E30A" w:rsidR="001B3BDE" w:rsidRPr="001B3BDE" w:rsidRDefault="001B3BDE" w:rsidP="001B3BDE">
      <w:pPr>
        <w:pStyle w:val="NormalNI"/>
        <w:rPr>
          <w:lang w:val="en"/>
        </w:rPr>
      </w:pPr>
      <w:r w:rsidRPr="001B3BDE">
        <w:rPr>
          <w:lang w:val="en"/>
        </w:rPr>
        <w:t xml:space="preserve">“Don’t forget that she is also mad at you,” Fadime said. “Besides trying to kill her staff with your dirty bomb, you made a </w:t>
      </w:r>
      <w:r w:rsidR="000A4C64">
        <w:rPr>
          <w:lang w:val="en"/>
        </w:rPr>
        <w:t xml:space="preserve">really </w:t>
      </w:r>
      <w:r w:rsidRPr="001B3BDE">
        <w:rPr>
          <w:lang w:val="en"/>
        </w:rPr>
        <w:t xml:space="preserve">stupid </w:t>
      </w:r>
      <w:r w:rsidR="000A4C64">
        <w:rPr>
          <w:lang w:val="en"/>
        </w:rPr>
        <w:t>mistake</w:t>
      </w:r>
      <w:r w:rsidRPr="001B3BDE">
        <w:rPr>
          <w:lang w:val="en"/>
        </w:rPr>
        <w:t xml:space="preserve"> when you tried unsuccessfully to kidnap Aara. What were you thinking?”</w:t>
      </w:r>
    </w:p>
    <w:p w14:paraId="1B3B82B7" w14:textId="64D17038" w:rsidR="001B3BDE" w:rsidRPr="001B3BDE" w:rsidRDefault="001B3BDE" w:rsidP="001B3BDE">
      <w:pPr>
        <w:pStyle w:val="NormalNI"/>
        <w:rPr>
          <w:lang w:val="en"/>
        </w:rPr>
      </w:pPr>
      <w:r w:rsidRPr="001B3BDE">
        <w:rPr>
          <w:lang w:val="en"/>
        </w:rPr>
        <w:t xml:space="preserve">“It just was a mistake </w:t>
      </w:r>
      <w:r w:rsidR="000A4C64">
        <w:rPr>
          <w:lang w:val="en"/>
        </w:rPr>
        <w:t xml:space="preserve">by </w:t>
      </w:r>
      <w:r w:rsidRPr="001B3BDE">
        <w:rPr>
          <w:lang w:val="en"/>
        </w:rPr>
        <w:t>couple of morons that worked for me.”</w:t>
      </w:r>
    </w:p>
    <w:p w14:paraId="55125828" w14:textId="77777777" w:rsidR="001B3BDE" w:rsidRPr="001B3BDE" w:rsidRDefault="001B3BDE" w:rsidP="001B3BDE">
      <w:pPr>
        <w:pStyle w:val="NormalNI"/>
        <w:rPr>
          <w:lang w:val="en"/>
        </w:rPr>
      </w:pPr>
      <w:r w:rsidRPr="001B3BDE">
        <w:rPr>
          <w:lang w:val="en"/>
        </w:rPr>
        <w:t>“What a mess,” Claudine said.</w:t>
      </w:r>
    </w:p>
    <w:p w14:paraId="3BCCE0C8" w14:textId="77777777" w:rsidR="001B3BDE" w:rsidRPr="001B3BDE" w:rsidRDefault="001B3BDE" w:rsidP="001B3BDE">
      <w:pPr>
        <w:pStyle w:val="NormalNI"/>
        <w:rPr>
          <w:lang w:val="en"/>
        </w:rPr>
      </w:pPr>
      <w:r w:rsidRPr="001B3BDE">
        <w:rPr>
          <w:lang w:val="en"/>
        </w:rPr>
        <w:t>“Let’s go back to my original question, Fadime. What do you know about Aara today?”</w:t>
      </w:r>
    </w:p>
    <w:p w14:paraId="3DD821DD" w14:textId="77777777" w:rsidR="001B3BDE" w:rsidRPr="001B3BDE" w:rsidRDefault="001B3BDE" w:rsidP="001B3BDE">
      <w:pPr>
        <w:pStyle w:val="NormalNI"/>
        <w:rPr>
          <w:lang w:val="en"/>
        </w:rPr>
      </w:pPr>
      <w:r w:rsidRPr="001B3BDE">
        <w:rPr>
          <w:lang w:val="en"/>
        </w:rPr>
        <w:t>“Very little. When I met her in the lawyer’s office to discuss the inheritance, she came across as a lovely, talented young woman. She graduated from Julliard and is pursuing a career in music. She is excellent on the piano.”</w:t>
      </w:r>
    </w:p>
    <w:p w14:paraId="2C8D30B6" w14:textId="77777777" w:rsidR="000F75CD" w:rsidRDefault="001B3BDE" w:rsidP="001B3BDE">
      <w:pPr>
        <w:pStyle w:val="NormalNI"/>
        <w:rPr>
          <w:lang w:val="en"/>
        </w:rPr>
      </w:pPr>
      <w:r w:rsidRPr="001B3BDE">
        <w:rPr>
          <w:lang w:val="en"/>
        </w:rPr>
        <w:t>“Does she have any boyfriends?”</w:t>
      </w:r>
    </w:p>
    <w:p w14:paraId="088D21DD" w14:textId="6A507B0A" w:rsidR="001B3BDE" w:rsidRPr="001B3BDE" w:rsidRDefault="001B3BDE" w:rsidP="001B3BDE">
      <w:pPr>
        <w:pStyle w:val="NormalNI"/>
        <w:rPr>
          <w:lang w:val="en"/>
        </w:rPr>
      </w:pPr>
      <w:r w:rsidRPr="001B3BDE">
        <w:rPr>
          <w:lang w:val="en"/>
        </w:rPr>
        <w:t>“I doubt it. Aara was always very shy. In any case, how is that relevant?”</w:t>
      </w:r>
    </w:p>
    <w:p w14:paraId="2958E311" w14:textId="77777777" w:rsidR="001B3BDE" w:rsidRPr="001B3BDE" w:rsidRDefault="001B3BDE" w:rsidP="001B3BDE">
      <w:pPr>
        <w:pStyle w:val="NormalNI"/>
        <w:rPr>
          <w:lang w:val="en"/>
        </w:rPr>
      </w:pPr>
      <w:r w:rsidRPr="001B3BDE">
        <w:rPr>
          <w:lang w:val="en"/>
        </w:rPr>
        <w:t>“It could be the key to our quest to get the money. If we can prove that she is still a virgin, the marriage she had in Turkey is probably null and void. That is a straightforward violation of Amir’s will and would make you the beneficiary of his fortune.”</w:t>
      </w:r>
    </w:p>
    <w:p w14:paraId="520BDD77" w14:textId="77777777" w:rsidR="001B3BDE" w:rsidRPr="001B3BDE" w:rsidRDefault="001B3BDE" w:rsidP="001B3BDE">
      <w:pPr>
        <w:pStyle w:val="NormalNI"/>
        <w:rPr>
          <w:lang w:val="en"/>
        </w:rPr>
      </w:pPr>
      <w:r w:rsidRPr="001B3BDE">
        <w:rPr>
          <w:lang w:val="en"/>
        </w:rPr>
        <w:t>“I don’t understand. How would you prove that?”</w:t>
      </w:r>
    </w:p>
    <w:p w14:paraId="42DB94D1" w14:textId="7765F012" w:rsidR="00C11570" w:rsidRDefault="001B3BDE" w:rsidP="001B3BDE">
      <w:pPr>
        <w:pStyle w:val="NormalNI"/>
        <w:rPr>
          <w:lang w:val="en"/>
        </w:rPr>
      </w:pPr>
      <w:r w:rsidRPr="001B3BDE">
        <w:rPr>
          <w:lang w:val="en"/>
        </w:rPr>
        <w:t xml:space="preserve">“I need to think about </w:t>
      </w:r>
      <w:r>
        <w:rPr>
          <w:lang w:val="en"/>
        </w:rPr>
        <w:t>it</w:t>
      </w:r>
      <w:r w:rsidRPr="001B3BDE">
        <w:rPr>
          <w:lang w:val="en"/>
        </w:rPr>
        <w:t>,” Belcour said.</w:t>
      </w:r>
    </w:p>
    <w:p w14:paraId="6C6BB350"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40B3FC58" w14:textId="44638979" w:rsidR="00515119" w:rsidRDefault="00617208" w:rsidP="00617208">
      <w:pPr>
        <w:pStyle w:val="Heading1"/>
        <w:numPr>
          <w:ilvl w:val="0"/>
          <w:numId w:val="0"/>
        </w:numPr>
        <w:ind w:left="360"/>
        <w:rPr>
          <w:lang w:val="en"/>
        </w:rPr>
      </w:pPr>
      <w:bookmarkStart w:id="87" w:name="_Toc531973439"/>
      <w:bookmarkStart w:id="88" w:name="_Toc532470371"/>
      <w:r>
        <w:rPr>
          <w:lang w:val="en"/>
        </w:rPr>
        <w:lastRenderedPageBreak/>
        <w:t>23</w:t>
      </w:r>
      <w:r>
        <w:rPr>
          <w:lang w:val="en"/>
        </w:rPr>
        <w:br/>
      </w:r>
      <w:r w:rsidR="00515119">
        <w:rPr>
          <w:lang w:val="en"/>
        </w:rPr>
        <w:t>Making Fighter Pilots</w:t>
      </w:r>
      <w:bookmarkEnd w:id="87"/>
      <w:bookmarkEnd w:id="88"/>
    </w:p>
    <w:p w14:paraId="53E498BB" w14:textId="191C3AB3" w:rsidR="00515119" w:rsidRPr="00430361" w:rsidRDefault="00CC3FB5" w:rsidP="00CC3FB5">
      <w:pPr>
        <w:pStyle w:val="KChapterFirstParagraph"/>
        <w:rPr>
          <w:lang w:val="en"/>
        </w:rPr>
      </w:pPr>
      <w:r w:rsidRPr="00617208">
        <w:rPr>
          <w:lang w:val="en"/>
        </w:rPr>
        <w:t>P</w:t>
      </w:r>
      <w:r w:rsidR="00515119" w:rsidRPr="00430361">
        <w:rPr>
          <w:lang w:val="en"/>
        </w:rPr>
        <w:t>eter Brusilov started the next training session with his definition of what makes a fighter pilot.</w:t>
      </w:r>
    </w:p>
    <w:p w14:paraId="03C412D5" w14:textId="77777777" w:rsidR="00515119" w:rsidRPr="000912E4" w:rsidRDefault="00515119" w:rsidP="000F5348">
      <w:pPr>
        <w:pStyle w:val="NormalNI"/>
        <w:rPr>
          <w:lang w:val="en"/>
        </w:rPr>
      </w:pPr>
      <w:r w:rsidRPr="00F93665">
        <w:rPr>
          <w:lang w:val="en"/>
        </w:rPr>
        <w:t xml:space="preserve">“A </w:t>
      </w:r>
      <w:r w:rsidRPr="00F93665">
        <w:rPr>
          <w:bCs/>
          <w:lang w:val="en"/>
        </w:rPr>
        <w:t>fighter pilot</w:t>
      </w:r>
      <w:r w:rsidRPr="00F93665">
        <w:rPr>
          <w:lang w:val="en"/>
        </w:rPr>
        <w:t xml:space="preserve"> is a military aviator trained to engage in air-to-air combat with a fighter aircraft. Fighter pilots undergo specialized training in aerial warfare and dogfighting which means close range aerial combat. A fighter pilot with at least five air-to-air kills becomes known as an ace.</w:t>
      </w:r>
      <w:r>
        <w:rPr>
          <w:lang w:val="en"/>
        </w:rPr>
        <w:t>”</w:t>
      </w:r>
    </w:p>
    <w:p w14:paraId="14132124" w14:textId="321E266F" w:rsidR="00515119" w:rsidRPr="00045FCD" w:rsidRDefault="006852AA" w:rsidP="00B23E5A">
      <w:pPr>
        <w:pStyle w:val="NormalCenter"/>
        <w:keepLines/>
        <w:rPr>
          <w:lang w:val="en"/>
        </w:rPr>
      </w:pPr>
      <w:r>
        <w:rPr>
          <w:noProof/>
          <w:lang w:val="en"/>
        </w:rPr>
        <w:drawing>
          <wp:inline distT="0" distB="0" distL="0" distR="0" wp14:anchorId="49B542E5" wp14:editId="5812554C">
            <wp:extent cx="3200359" cy="2085848"/>
            <wp:effectExtent l="0" t="0" r="635" b="0"/>
            <wp:docPr id="52" name="Picture 52"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15_pilots_Elmendorf-560.png"/>
                    <pic:cNvPicPr/>
                  </pic:nvPicPr>
                  <pic:blipFill>
                    <a:blip r:embed="rId42">
                      <a:extLst>
                        <a:ext uri="{28A0092B-C50C-407E-A947-70E740481C1C}">
                          <a14:useLocalDpi xmlns:a14="http://schemas.microsoft.com/office/drawing/2010/main" val="0"/>
                        </a:ext>
                      </a:extLst>
                    </a:blip>
                    <a:stretch>
                      <a:fillRect/>
                    </a:stretch>
                  </pic:blipFill>
                  <pic:spPr>
                    <a:xfrm>
                      <a:off x="0" y="0"/>
                      <a:ext cx="3223103" cy="2100672"/>
                    </a:xfrm>
                    <a:prstGeom prst="rect">
                      <a:avLst/>
                    </a:prstGeom>
                  </pic:spPr>
                </pic:pic>
              </a:graphicData>
            </a:graphic>
          </wp:inline>
        </w:drawing>
      </w:r>
    </w:p>
    <w:p w14:paraId="69A99DD1" w14:textId="6517321D" w:rsidR="006852AA" w:rsidRDefault="006852AA" w:rsidP="00B23E5A">
      <w:pPr>
        <w:pStyle w:val="Caption1"/>
        <w:keepLines/>
        <w:rPr>
          <w:lang w:val="en"/>
        </w:rPr>
      </w:pPr>
      <w:r>
        <w:rPr>
          <w:lang w:val="en"/>
        </w:rPr>
        <w:t>Source: U. S. Air Force Photo by Tech Sgt Keith Brown</w:t>
      </w:r>
    </w:p>
    <w:p w14:paraId="3CEB188D" w14:textId="390E0383" w:rsidR="00515119" w:rsidRPr="00782DEA" w:rsidRDefault="00515119" w:rsidP="00B23E5A">
      <w:pPr>
        <w:pStyle w:val="Caption2"/>
        <w:keepLines/>
        <w:rPr>
          <w:lang w:val="en"/>
        </w:rPr>
      </w:pPr>
      <w:r w:rsidRPr="00782DEA">
        <w:rPr>
          <w:lang w:val="en"/>
        </w:rPr>
        <w:t>USAF fighter pilots heading to their jets before takeoff.</w:t>
      </w:r>
    </w:p>
    <w:p w14:paraId="4184C436" w14:textId="77777777" w:rsidR="00D33940" w:rsidRPr="00D33940" w:rsidRDefault="00D33940" w:rsidP="00D33940">
      <w:pPr>
        <w:rPr>
          <w:lang w:val="en"/>
        </w:rPr>
      </w:pPr>
      <w:r w:rsidRPr="00D33940">
        <w:rPr>
          <w:lang w:val="en"/>
        </w:rPr>
        <w:t>“Yeah, we know that,” Giuliana whispered to Eva.</w:t>
      </w:r>
    </w:p>
    <w:p w14:paraId="3DFEFBDC" w14:textId="45D19312" w:rsidR="00D33940" w:rsidRPr="00D33940" w:rsidRDefault="00E54F5A" w:rsidP="00D33940">
      <w:pPr>
        <w:rPr>
          <w:lang w:val="en"/>
        </w:rPr>
      </w:pPr>
      <w:r>
        <w:rPr>
          <w:lang w:val="en"/>
        </w:rPr>
        <w:t xml:space="preserve">Brusilov continued. </w:t>
      </w:r>
      <w:r w:rsidR="00D33940" w:rsidRPr="00D33940">
        <w:rPr>
          <w:lang w:val="en"/>
        </w:rPr>
        <w:t xml:space="preserve">“Fighter pilots must be in optimal health to handle the physical demands of modern aerial warfare. The increased </w:t>
      </w:r>
      <w:r w:rsidR="00D33940" w:rsidRPr="00D33940">
        <w:rPr>
          <w:lang w:val="en"/>
        </w:rPr>
        <w:lastRenderedPageBreak/>
        <w:t>"G's" a pilot experiences in a turn causes stress on the cardiovascular system. One "G" is equal to the force of gravity experienced under normal conditions, and two "G"s would be twice the force of normal gravity. Your MiG-21 can go to 8.5G. Some fighter aircraft accelerate to up to 9 Gs. Pulling 9Gs at 600 knots will cause you to blackout almost instantly as the blood is pretty much pulled from your brain.</w:t>
      </w:r>
      <w:r>
        <w:rPr>
          <w:lang w:val="en"/>
        </w:rPr>
        <w:t xml:space="preserve"> </w:t>
      </w:r>
      <w:r w:rsidR="00D33940" w:rsidRPr="00D33940">
        <w:rPr>
          <w:lang w:val="en"/>
        </w:rPr>
        <w:t>It goes without saying that fighter pilots must have strong muscle tissue in the extremities and abdomen, to handle tight turns and other highly accelerated maneuvers. It also helps if a pilot has a highly desirable and valuable trait such as better-than-average visual acuity.”</w:t>
      </w:r>
    </w:p>
    <w:p w14:paraId="7A10FAD7" w14:textId="77777777" w:rsidR="00D33940" w:rsidRPr="00D33940" w:rsidRDefault="00D33940" w:rsidP="00D33940">
      <w:pPr>
        <w:rPr>
          <w:lang w:val="en"/>
        </w:rPr>
      </w:pPr>
      <w:r w:rsidRPr="00D33940">
        <w:rPr>
          <w:lang w:val="en"/>
        </w:rPr>
        <w:t>Claudine perceived a slightly condescending tone. “Are you suggesting that we don’t fit that profile, Colonel?”</w:t>
      </w:r>
    </w:p>
    <w:p w14:paraId="7873F4BA" w14:textId="7E4FC13D" w:rsidR="00D33940" w:rsidRPr="00D33940" w:rsidRDefault="00D33940" w:rsidP="00D33940">
      <w:pPr>
        <w:rPr>
          <w:lang w:val="en"/>
        </w:rPr>
      </w:pPr>
      <w:r w:rsidRPr="00D33940">
        <w:rPr>
          <w:lang w:val="en"/>
        </w:rPr>
        <w:t>“Not at all,” Brusilov responded. “All of you seem to be physically fit. You will all have a chance to prove yourselves. I just want you to understand that you will have to be in top form to fight against the best of the best in the American Air</w:t>
      </w:r>
      <w:r w:rsidR="00782DEA">
        <w:rPr>
          <w:lang w:val="en"/>
        </w:rPr>
        <w:t xml:space="preserve"> F</w:t>
      </w:r>
      <w:r w:rsidRPr="00D33940">
        <w:rPr>
          <w:lang w:val="en"/>
        </w:rPr>
        <w:t>orce.”</w:t>
      </w:r>
    </w:p>
    <w:p w14:paraId="13806FB2" w14:textId="77777777" w:rsidR="00D33940" w:rsidRPr="00D33940" w:rsidRDefault="00D33940" w:rsidP="00D33940">
      <w:pPr>
        <w:rPr>
          <w:lang w:val="en"/>
        </w:rPr>
      </w:pPr>
      <w:r w:rsidRPr="00D33940">
        <w:rPr>
          <w:lang w:val="en"/>
        </w:rPr>
        <w:t>The Colonel looked at the women almost like a dare. “May we resume?” He didn’t wait for a response.</w:t>
      </w:r>
    </w:p>
    <w:p w14:paraId="4149B756" w14:textId="77777777" w:rsidR="00D33940" w:rsidRPr="00D33940" w:rsidRDefault="00D33940" w:rsidP="00D33940">
      <w:pPr>
        <w:rPr>
          <w:lang w:val="en"/>
        </w:rPr>
      </w:pPr>
      <w:r w:rsidRPr="00D33940">
        <w:rPr>
          <w:lang w:val="en"/>
        </w:rPr>
        <w:t>“Now let’s talk about air combat maneuvers.”</w:t>
      </w:r>
    </w:p>
    <w:p w14:paraId="440B3682" w14:textId="77777777" w:rsidR="00D33940" w:rsidRPr="00D33940" w:rsidRDefault="00D33940" w:rsidP="00D33940">
      <w:pPr>
        <w:rPr>
          <w:lang w:val="en"/>
        </w:rPr>
      </w:pPr>
      <w:r w:rsidRPr="00D33940">
        <w:rPr>
          <w:lang w:val="en"/>
        </w:rPr>
        <w:t>“The training of the Russian pilots is very different from that of NATO or other Western countries. In the weapon-employment phase, the Russian tactical jets only use unguided ordnance. That means onboard cannon, free-fall dumb bombs and unguided rockets and no precision-guided munitions or guided missiles.”</w:t>
      </w:r>
    </w:p>
    <w:p w14:paraId="7D36F203" w14:textId="77777777" w:rsidR="00D33940" w:rsidRPr="00D33940" w:rsidRDefault="00D33940" w:rsidP="00D33940">
      <w:pPr>
        <w:rPr>
          <w:lang w:val="en"/>
        </w:rPr>
      </w:pPr>
      <w:r w:rsidRPr="00D33940">
        <w:rPr>
          <w:lang w:val="en"/>
        </w:rPr>
        <w:t>Eva raised her hand. “Isn’t that type of combat flying obsolete? The F-22 and F-35 fighters use stealth and advanced electronics to kill you before you are even aware that they are around.”</w:t>
      </w:r>
    </w:p>
    <w:p w14:paraId="3FEF66A9" w14:textId="0525E4E1" w:rsidR="00D33940" w:rsidRPr="00D33940" w:rsidRDefault="00D33940" w:rsidP="00D33940">
      <w:pPr>
        <w:rPr>
          <w:lang w:val="en"/>
        </w:rPr>
      </w:pPr>
      <w:r w:rsidRPr="00D33940">
        <w:rPr>
          <w:lang w:val="en"/>
        </w:rPr>
        <w:t>Brusilov resumed. “Dogfighting might seem old-fashioned, but the Russians consider it the best way of assessing individual aircrew skill. Even in the West, skill in dogfighting is a fundamental part of a pilot’s training</w:t>
      </w:r>
      <w:r w:rsidR="000A4C64">
        <w:rPr>
          <w:lang w:val="en"/>
        </w:rPr>
        <w:t xml:space="preserve"> even </w:t>
      </w:r>
      <w:r w:rsidR="00EF4447">
        <w:rPr>
          <w:lang w:val="en"/>
        </w:rPr>
        <w:t xml:space="preserve">though </w:t>
      </w:r>
      <w:r w:rsidR="000A4C64">
        <w:rPr>
          <w:lang w:val="en"/>
        </w:rPr>
        <w:t>actual encounters are now rare</w:t>
      </w:r>
      <w:r w:rsidRPr="00D33940">
        <w:rPr>
          <w:lang w:val="en"/>
        </w:rPr>
        <w:t xml:space="preserve">. </w:t>
      </w:r>
      <w:r w:rsidR="00EF4447">
        <w:rPr>
          <w:lang w:val="en"/>
        </w:rPr>
        <w:t>I</w:t>
      </w:r>
      <w:r w:rsidRPr="00D33940">
        <w:rPr>
          <w:lang w:val="en"/>
        </w:rPr>
        <w:t>n 1999, an F-15C Eagle fighter jet shot down two Yugoslav MiG</w:t>
      </w:r>
      <w:r w:rsidR="00E54F5A">
        <w:rPr>
          <w:lang w:val="en"/>
        </w:rPr>
        <w:t>s</w:t>
      </w:r>
      <w:r w:rsidRPr="00D33940">
        <w:rPr>
          <w:lang w:val="en"/>
        </w:rPr>
        <w:t xml:space="preserve">. </w:t>
      </w:r>
      <w:r w:rsidR="00EF4447">
        <w:rPr>
          <w:lang w:val="en"/>
        </w:rPr>
        <w:t>Recently,</w:t>
      </w:r>
      <w:r w:rsidRPr="00D33940">
        <w:rPr>
          <w:lang w:val="en"/>
        </w:rPr>
        <w:t xml:space="preserve"> a Navy fighter shot down a Syrian combat aircraft that was attempting to engage anti-government Kurdish and Arab militias. The Syrian pilot survived the shootdown, parachuting to the ground.”</w:t>
      </w:r>
    </w:p>
    <w:p w14:paraId="5E4227C0" w14:textId="77777777" w:rsidR="00D33940" w:rsidRPr="00D33940" w:rsidRDefault="00D33940" w:rsidP="00D33940">
      <w:pPr>
        <w:rPr>
          <w:lang w:val="en"/>
        </w:rPr>
      </w:pPr>
      <w:r w:rsidRPr="00D33940">
        <w:rPr>
          <w:lang w:val="en"/>
        </w:rPr>
        <w:lastRenderedPageBreak/>
        <w:t>Brusilov looked at his students. “Did I make my point?”</w:t>
      </w:r>
    </w:p>
    <w:p w14:paraId="2AFBE018" w14:textId="77777777" w:rsidR="00D33940" w:rsidRPr="00D33940" w:rsidRDefault="00D33940" w:rsidP="00D33940">
      <w:pPr>
        <w:rPr>
          <w:lang w:val="en"/>
        </w:rPr>
      </w:pPr>
      <w:r w:rsidRPr="00D33940">
        <w:rPr>
          <w:lang w:val="en"/>
        </w:rPr>
        <w:t>He got no response, so he resumed the presentation.</w:t>
      </w:r>
    </w:p>
    <w:p w14:paraId="1BD0CF6A" w14:textId="77777777" w:rsidR="00D33940" w:rsidRPr="00D33940" w:rsidRDefault="00D33940" w:rsidP="00D33940">
      <w:pPr>
        <w:rPr>
          <w:lang w:val="en"/>
        </w:rPr>
      </w:pPr>
      <w:r w:rsidRPr="00D33940">
        <w:rPr>
          <w:lang w:val="en"/>
        </w:rPr>
        <w:t>“Now, for the rest of the day, you will cram into your simulators. I will upload various advanced combat scenarios to test whether you can fly the jets under pressure. This time you will probably embarrass yourselves. We do this to assess the level of instruction that you will need to become fighter pilots. We will then evaluate your performance and if necessary, take remedial steps.”</w:t>
      </w:r>
    </w:p>
    <w:p w14:paraId="60496659" w14:textId="6E8A8223" w:rsidR="00912130" w:rsidRDefault="00D33940" w:rsidP="00D33940">
      <w:pPr>
        <w:rPr>
          <w:lang w:val="en"/>
        </w:rPr>
      </w:pPr>
      <w:r w:rsidRPr="00D33940">
        <w:rPr>
          <w:lang w:val="en"/>
        </w:rPr>
        <w:t xml:space="preserve">And so, it happened. The team worked into the evening, going through several unfamiliar flying scenarios without preparation. The next day, the pilots climbed into the cockpit of the fighter planes and </w:t>
      </w:r>
      <w:r w:rsidR="00E54F5A">
        <w:rPr>
          <w:lang w:val="en"/>
        </w:rPr>
        <w:t xml:space="preserve">tried to </w:t>
      </w:r>
      <w:r w:rsidRPr="00D33940">
        <w:rPr>
          <w:lang w:val="en"/>
        </w:rPr>
        <w:t xml:space="preserve">replicate most of the routines. They soon found out that there was a difference between simulated flying and the real thing. </w:t>
      </w:r>
      <w:r w:rsidR="00E54F5A">
        <w:rPr>
          <w:lang w:val="en"/>
        </w:rPr>
        <w:t xml:space="preserve">They also found out that high-G maneuvers placed very uncomfortable stress on the body. </w:t>
      </w:r>
      <w:r w:rsidRPr="00D33940">
        <w:rPr>
          <w:lang w:val="en"/>
        </w:rPr>
        <w:t>Overall, they did reasonably well under the circumstances.</w:t>
      </w:r>
    </w:p>
    <w:p w14:paraId="276976FA"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35D70082" w14:textId="649E88A5" w:rsidR="005129BD" w:rsidRDefault="007C735A" w:rsidP="007C735A">
      <w:pPr>
        <w:pStyle w:val="Heading1"/>
        <w:numPr>
          <w:ilvl w:val="0"/>
          <w:numId w:val="0"/>
        </w:numPr>
        <w:ind w:left="360"/>
      </w:pPr>
      <w:bookmarkStart w:id="89" w:name="_Toc531973440"/>
      <w:bookmarkStart w:id="90" w:name="_Toc532470372"/>
      <w:r>
        <w:lastRenderedPageBreak/>
        <w:t>24</w:t>
      </w:r>
      <w:r>
        <w:br/>
      </w:r>
      <w:r w:rsidR="00785B42">
        <w:t>Showing Off</w:t>
      </w:r>
      <w:bookmarkEnd w:id="89"/>
      <w:bookmarkEnd w:id="90"/>
    </w:p>
    <w:p w14:paraId="2C23356B" w14:textId="57A56D68" w:rsidR="0065740D" w:rsidRPr="0065740D" w:rsidRDefault="00CC3FB5" w:rsidP="000F5348">
      <w:pPr>
        <w:pStyle w:val="NormalNI"/>
      </w:pPr>
      <w:r w:rsidRPr="007C735A">
        <w:t>O</w:t>
      </w:r>
      <w:r w:rsidR="0065740D" w:rsidRPr="0065740D">
        <w:t>n Saturday evening, the whole gang assembled at the Ciudad Real city theater. Brusilov made sure the Russians were reasonably sober and more or less dressed appropriately for the occasion. The Israelis were the picture of propriety, wearing ties and jackets, and Tess interspersed the SRD people among the men to make sure everyone behaved.</w:t>
      </w:r>
    </w:p>
    <w:p w14:paraId="51B772B0" w14:textId="1E2D66DE" w:rsidR="008F62D4" w:rsidRDefault="0065740D" w:rsidP="0065740D">
      <w:r w:rsidRPr="0065740D">
        <w:t xml:space="preserve">The smallish orchestra started with Beethoven’s Egmont overture and played </w:t>
      </w:r>
      <w:r w:rsidR="00397F3D">
        <w:t xml:space="preserve">the piece </w:t>
      </w:r>
      <w:r w:rsidRPr="0065740D">
        <w:t xml:space="preserve">reasonably well, considering they were a regional ensemble. The conductor then waved at the left wing of the theater, welcoming a beaming Claudine dressed in a devastatingly gorgeous full-length </w:t>
      </w:r>
      <w:r w:rsidR="008F62D4">
        <w:t>black</w:t>
      </w:r>
      <w:r w:rsidRPr="0065740D">
        <w:t xml:space="preserve"> gown. </w:t>
      </w:r>
    </w:p>
    <w:p w14:paraId="73C4BBEC" w14:textId="6B9C743B" w:rsidR="008F62D4" w:rsidRDefault="008F62D4" w:rsidP="00B23E5A">
      <w:pPr>
        <w:pStyle w:val="NormalCenter"/>
        <w:keepLines/>
      </w:pPr>
      <w:r>
        <w:rPr>
          <w:noProof/>
        </w:rPr>
        <w:drawing>
          <wp:inline distT="0" distB="0" distL="0" distR="0" wp14:anchorId="6C23F796" wp14:editId="4F9D1777">
            <wp:extent cx="1688879" cy="2415540"/>
            <wp:effectExtent l="0" t="0" r="6985" b="3810"/>
            <wp:docPr id="57" name="Picture 57" descr="A hand holding a viol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427429371975-560-The-Violin.png"/>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1731717" cy="2476809"/>
                    </a:xfrm>
                    <a:prstGeom prst="rect">
                      <a:avLst/>
                    </a:prstGeom>
                  </pic:spPr>
                </pic:pic>
              </a:graphicData>
            </a:graphic>
          </wp:inline>
        </w:drawing>
      </w:r>
    </w:p>
    <w:p w14:paraId="5347173A" w14:textId="38B4BCCE" w:rsidR="008F62D4" w:rsidRDefault="000F109F" w:rsidP="00B23E5A">
      <w:pPr>
        <w:pStyle w:val="Caption1"/>
        <w:keepLines/>
      </w:pPr>
      <w:r>
        <w:t xml:space="preserve">Source: </w:t>
      </w:r>
      <w:r w:rsidR="009C2E9B">
        <w:t>t</w:t>
      </w:r>
      <w:r>
        <w:t>he</w:t>
      </w:r>
      <w:r w:rsidR="009C2E9B">
        <w:t>-v</w:t>
      </w:r>
      <w:r>
        <w:t>iolin.com</w:t>
      </w:r>
    </w:p>
    <w:p w14:paraId="2B0BDBAC" w14:textId="53E0E7AA" w:rsidR="008F62D4" w:rsidRDefault="009C2E9B" w:rsidP="00B23E5A">
      <w:pPr>
        <w:pStyle w:val="Caption2"/>
        <w:keepLines/>
      </w:pPr>
      <w:r>
        <w:t>Concert Violinist</w:t>
      </w:r>
    </w:p>
    <w:p w14:paraId="5DC50716" w14:textId="6952DD97" w:rsidR="0065740D" w:rsidRPr="0065740D" w:rsidRDefault="0065740D" w:rsidP="0065740D">
      <w:r w:rsidRPr="0065740D">
        <w:lastRenderedPageBreak/>
        <w:t>She walked to the front of the orchestra and stood sweet and demure holding the violin to her side while the orchestra started playing the introduction of the Wieniawski concerto. She then raised the violin, resting it slightly over her left shoulder and started playing a somber, restless first subject, its lyrical pendant begun by a solo horn followed by Claudine’s dazzling embellishments with her solo violin.</w:t>
      </w:r>
    </w:p>
    <w:p w14:paraId="6AADC030" w14:textId="4AE62115" w:rsidR="0065740D" w:rsidRPr="0065740D" w:rsidRDefault="0065740D" w:rsidP="0065740D">
      <w:r w:rsidRPr="0065740D">
        <w:t>Sitting in the audience, Tess had to admit that Claudine’s playing was ravishing, effortlessly employing a dazzling variety of techniques, deftly handl</w:t>
      </w:r>
      <w:r w:rsidR="00F644A9">
        <w:t>ing</w:t>
      </w:r>
      <w:r w:rsidRPr="0065740D">
        <w:t xml:space="preserve"> the rhapsodic passage and the solo cadenza, leading to the finale, a spirited rondo in the gypsy style, delivering a memorable cascade of lush and moving melodies and harmonies. The orchestra players were inspired to play their best.</w:t>
      </w:r>
    </w:p>
    <w:p w14:paraId="26B2F28A" w14:textId="71FBAF45" w:rsidR="0065740D" w:rsidRPr="0065740D" w:rsidRDefault="0065740D" w:rsidP="0065740D">
      <w:r w:rsidRPr="0065740D">
        <w:t>The audience unleashed a thunderous applause, and Claudine flashed her trademark smile that completed her seduction of the audience while affecting modesty</w:t>
      </w:r>
      <w:r w:rsidR="00397F3D">
        <w:t xml:space="preserve">. She graciously </w:t>
      </w:r>
      <w:r w:rsidRPr="0065740D">
        <w:t>accept</w:t>
      </w:r>
      <w:r w:rsidR="00397F3D">
        <w:t xml:space="preserve">ed </w:t>
      </w:r>
      <w:r w:rsidRPr="0065740D">
        <w:t>a large bouquet of flowers.</w:t>
      </w:r>
    </w:p>
    <w:p w14:paraId="3A0F70B3" w14:textId="77777777" w:rsidR="0065740D" w:rsidRPr="0065740D" w:rsidRDefault="0065740D" w:rsidP="0065740D">
      <w:r w:rsidRPr="0065740D">
        <w:t>A small party afterward turned into a big one, local politicians and admirers having muscled in to admire a beaming Claudine and her lovely colleagues. Tess tried to be nice, and when she managed to approach Claudine, she offered a compliment of sorts.</w:t>
      </w:r>
    </w:p>
    <w:p w14:paraId="7D635153" w14:textId="77777777" w:rsidR="0065740D" w:rsidRPr="0065740D" w:rsidRDefault="0065740D" w:rsidP="0065740D">
      <w:r w:rsidRPr="0065740D">
        <w:t>“That was gorgeous, Claudine. It appears that Vaughn worked miracles to help you improve your playing.”</w:t>
      </w:r>
    </w:p>
    <w:p w14:paraId="6633D63C" w14:textId="77777777" w:rsidR="0065740D" w:rsidRPr="0065740D" w:rsidRDefault="0065740D" w:rsidP="0065740D">
      <w:r w:rsidRPr="0065740D">
        <w:t>Claudine smiled. “You are correct, Tess. Vaughn is a genius. I believe that he did the same for you, in and out of the sack.”</w:t>
      </w:r>
    </w:p>
    <w:p w14:paraId="6DAEAA04" w14:textId="77777777" w:rsidR="0065740D" w:rsidRPr="0065740D" w:rsidRDefault="0065740D" w:rsidP="0065740D">
      <w:r w:rsidRPr="0065740D">
        <w:t>“Touché,” Tess said. “By the way, do you know who Vaughn is sleeping with tonight? I hear he has lots of female admirers in Russia.”</w:t>
      </w:r>
    </w:p>
    <w:p w14:paraId="60BD3CB5" w14:textId="77777777" w:rsidR="0065740D" w:rsidRPr="0065740D" w:rsidRDefault="0065740D" w:rsidP="0065740D">
      <w:r w:rsidRPr="0065740D">
        <w:t>“Alas, I am sure he would prefer to take you to bed tonight. You can still catch a flight to Moscow if you leave now.”</w:t>
      </w:r>
    </w:p>
    <w:p w14:paraId="56CEE343" w14:textId="77777777" w:rsidR="0065740D" w:rsidRPr="0065740D" w:rsidRDefault="0065740D" w:rsidP="0065740D">
      <w:r w:rsidRPr="0065740D">
        <w:t>“Funny.” Tess walked away in a huff and ran into Herman Rodriguez, the theatre’s General Manager.</w:t>
      </w:r>
    </w:p>
    <w:p w14:paraId="59F176AD" w14:textId="77777777" w:rsidR="0065740D" w:rsidRPr="0065740D" w:rsidRDefault="0065740D" w:rsidP="0065740D">
      <w:r w:rsidRPr="0065740D">
        <w:t>“Senora Turner. Let me present Señor Gonzalez, the City Mayor, and Señora Lucia Garcia, the city’s head of cultural affairs.”</w:t>
      </w:r>
    </w:p>
    <w:p w14:paraId="1F62B5EC" w14:textId="77777777" w:rsidR="0065740D" w:rsidRPr="0065740D" w:rsidRDefault="0065740D" w:rsidP="0065740D">
      <w:r w:rsidRPr="0065740D">
        <w:t>“I am pleased to meet you.”</w:t>
      </w:r>
    </w:p>
    <w:p w14:paraId="28E9E7DE" w14:textId="77777777" w:rsidR="0065740D" w:rsidRPr="0065740D" w:rsidRDefault="0065740D" w:rsidP="0065740D">
      <w:r w:rsidRPr="0065740D">
        <w:lastRenderedPageBreak/>
        <w:t>Rodriguez continued. “Señora Turner, we know that this would be an imposition, but we thought that since you and your colleagues are our honored guests for a while, you would consent to do a few concerts for us. It’s not often that we are fortunate to host artists of your caliber. If you agree to play with us, it will work miracles for the orchestra, and we might qualify for government grants to elevate the quality of its artistry.”</w:t>
      </w:r>
    </w:p>
    <w:p w14:paraId="3070EDEA" w14:textId="77777777" w:rsidR="0065740D" w:rsidRPr="0065740D" w:rsidRDefault="0065740D" w:rsidP="0065740D">
      <w:r w:rsidRPr="0065740D">
        <w:t>“Señor Rodriguez, I am flattered,” Tess said, “but we are very busy flying our aircraft at the base.”</w:t>
      </w:r>
    </w:p>
    <w:p w14:paraId="776401AC" w14:textId="77777777" w:rsidR="0065740D" w:rsidRPr="0065740D" w:rsidRDefault="0065740D" w:rsidP="0065740D">
      <w:r w:rsidRPr="0065740D">
        <w:t>“We are just asking to play for us on alternate weekends,” Rodriguez said, almost pleading. “If you are looking for compensation, we might be able to do something.”</w:t>
      </w:r>
    </w:p>
    <w:p w14:paraId="52A11141" w14:textId="77777777" w:rsidR="0065740D" w:rsidRPr="0065740D" w:rsidRDefault="0065740D" w:rsidP="0065740D">
      <w:r w:rsidRPr="0065740D">
        <w:t>“I will need to discuss the matter with my colleagues, Señor Rodriguez. I will get back to you as soon as possible.”</w:t>
      </w:r>
    </w:p>
    <w:p w14:paraId="081FC881" w14:textId="77777777" w:rsidR="0065740D" w:rsidRPr="0065740D" w:rsidRDefault="0065740D" w:rsidP="0065740D">
      <w:r w:rsidRPr="0065740D">
        <w:t>“We would be most grateful.”</w:t>
      </w:r>
    </w:p>
    <w:p w14:paraId="465BA0D4" w14:textId="77777777" w:rsidR="0065740D" w:rsidRPr="0065740D" w:rsidRDefault="0065740D" w:rsidP="0065740D">
      <w:r w:rsidRPr="0065740D">
        <w:t>Tess excused herself and joined the team who had gathered on the balcony for drinks. Since they were all there, she relayed the proposal and asked for their thoughts.</w:t>
      </w:r>
    </w:p>
    <w:p w14:paraId="4435C60C" w14:textId="77777777" w:rsidR="0065740D" w:rsidRPr="0065740D" w:rsidRDefault="0065740D" w:rsidP="0065740D">
      <w:r w:rsidRPr="0065740D">
        <w:t>“At this point, I feel that we could all take an occasional break from Brusilov,” Carmen said.”</w:t>
      </w:r>
    </w:p>
    <w:p w14:paraId="5DFB9CD0" w14:textId="77777777" w:rsidR="0065740D" w:rsidRPr="0065740D" w:rsidRDefault="0065740D" w:rsidP="0065740D">
      <w:r w:rsidRPr="0065740D">
        <w:t>“I agree,” Giuliana added. “It would be a pleasant thing to do after a week of screaming and harassment.”</w:t>
      </w:r>
    </w:p>
    <w:p w14:paraId="18BBCB54" w14:textId="77777777" w:rsidR="0065740D" w:rsidRPr="0065740D" w:rsidRDefault="0065740D" w:rsidP="0065740D">
      <w:r w:rsidRPr="0065740D">
        <w:t>It didn’t take long for the Valkyries to buy into the plan. Tess went back to Rodriguez with the good news. They committed to a concert every other week. The Valkyries would not charge for playing, provided their artistic fee would go toward the orchestra development fund.</w:t>
      </w:r>
    </w:p>
    <w:p w14:paraId="23C2AFF5" w14:textId="53B68A54" w:rsidR="00B06556" w:rsidRDefault="0065740D" w:rsidP="0065740D">
      <w:r w:rsidRPr="0065740D">
        <w:t>Shortly afterward, Tess called Kiev in Ukraine and talked with Sofia Mazur, the renowned piano teacher. She asked her to come down to Spain along with her husband, who was a prominent musical pedagogue. Money no object. Sofia agreed, and Tess the perfectionist was now assured that the Valkyries’ musical standards would be maintained.</w:t>
      </w:r>
    </w:p>
    <w:p w14:paraId="2677D6B1"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653940FE" w14:textId="227CDBCC" w:rsidR="00E66B15" w:rsidRDefault="00010554" w:rsidP="00010554">
      <w:pPr>
        <w:pStyle w:val="Heading1"/>
        <w:numPr>
          <w:ilvl w:val="0"/>
          <w:numId w:val="0"/>
        </w:numPr>
        <w:ind w:left="360"/>
      </w:pPr>
      <w:bookmarkStart w:id="91" w:name="_Toc531973441"/>
      <w:bookmarkStart w:id="92" w:name="_Toc532470373"/>
      <w:r>
        <w:lastRenderedPageBreak/>
        <w:t>25</w:t>
      </w:r>
      <w:r>
        <w:br/>
      </w:r>
      <w:r w:rsidR="00671504">
        <w:t xml:space="preserve">The </w:t>
      </w:r>
      <w:r w:rsidR="003B0788">
        <w:t>B</w:t>
      </w:r>
      <w:r w:rsidR="00E66B15">
        <w:t xml:space="preserve">arking </w:t>
      </w:r>
      <w:r w:rsidR="003B0788">
        <w:t>B</w:t>
      </w:r>
      <w:r w:rsidR="00E66B15">
        <w:t>abysitter</w:t>
      </w:r>
      <w:bookmarkEnd w:id="91"/>
      <w:bookmarkEnd w:id="92"/>
    </w:p>
    <w:p w14:paraId="70CCA829" w14:textId="2BFFB50B" w:rsidR="000F75CD" w:rsidRDefault="00CC3FB5" w:rsidP="00BD5AEE">
      <w:pPr>
        <w:pStyle w:val="NormalNI"/>
      </w:pPr>
      <w:r w:rsidRPr="00010554">
        <w:t>B</w:t>
      </w:r>
      <w:r w:rsidR="0065740D">
        <w:t>rusilov wanted to assess first-hand the progress of the pilots under his command</w:t>
      </w:r>
      <w:r w:rsidR="00F644A9">
        <w:t xml:space="preserve"> and </w:t>
      </w:r>
      <w:r w:rsidR="0065740D">
        <w:t>decided to use the two-seater planes</w:t>
      </w:r>
      <w:r w:rsidR="00F644A9">
        <w:t xml:space="preserve"> for this portion of the training</w:t>
      </w:r>
      <w:r w:rsidR="0065740D">
        <w:t>.</w:t>
      </w:r>
    </w:p>
    <w:p w14:paraId="024C0C71" w14:textId="1323CF92" w:rsidR="00E73E2E" w:rsidRDefault="00E73E2E" w:rsidP="00B23E5A">
      <w:pPr>
        <w:pStyle w:val="NormalCenter"/>
        <w:keepLines/>
      </w:pPr>
      <w:r>
        <w:rPr>
          <w:noProof/>
        </w:rPr>
        <w:drawing>
          <wp:inline distT="0" distB="0" distL="0" distR="0" wp14:anchorId="5FDED84C" wp14:editId="7B8D82AB">
            <wp:extent cx="3265501" cy="2314575"/>
            <wp:effectExtent l="0" t="0" r="0" b="0"/>
            <wp:docPr id="34" name="Picture 34" descr="A picture containing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IG-21_UM_TWO_SEAT_TRAINING2 560.png"/>
                    <pic:cNvPicPr/>
                  </pic:nvPicPr>
                  <pic:blipFill>
                    <a:blip r:embed="rId44">
                      <a:extLst>
                        <a:ext uri="{28A0092B-C50C-407E-A947-70E740481C1C}">
                          <a14:useLocalDpi xmlns:a14="http://schemas.microsoft.com/office/drawing/2010/main" val="0"/>
                        </a:ext>
                      </a:extLst>
                    </a:blip>
                    <a:stretch>
                      <a:fillRect/>
                    </a:stretch>
                  </pic:blipFill>
                  <pic:spPr>
                    <a:xfrm>
                      <a:off x="0" y="0"/>
                      <a:ext cx="3270341" cy="2318006"/>
                    </a:xfrm>
                    <a:prstGeom prst="rect">
                      <a:avLst/>
                    </a:prstGeom>
                  </pic:spPr>
                </pic:pic>
              </a:graphicData>
            </a:graphic>
          </wp:inline>
        </w:drawing>
      </w:r>
    </w:p>
    <w:p w14:paraId="43038163" w14:textId="33A67C2D" w:rsidR="00E73E2E" w:rsidRDefault="00E73E2E" w:rsidP="00B23E5A">
      <w:pPr>
        <w:pStyle w:val="Caption1"/>
        <w:keepLines/>
      </w:pPr>
      <w:r>
        <w:t xml:space="preserve">Source: deviantart.com </w:t>
      </w:r>
    </w:p>
    <w:p w14:paraId="044E1FB5" w14:textId="2780F804" w:rsidR="00E73E2E" w:rsidRPr="00E73E2E" w:rsidRDefault="00F81497" w:rsidP="00B23E5A">
      <w:pPr>
        <w:pStyle w:val="Caption2"/>
        <w:keepLines/>
      </w:pPr>
      <w:r>
        <w:t>Two-seater cockpit of MiG-21</w:t>
      </w:r>
    </w:p>
    <w:p w14:paraId="16C429DD" w14:textId="3F92762E" w:rsidR="0065740D" w:rsidRDefault="0065740D" w:rsidP="0065740D">
      <w:r>
        <w:t xml:space="preserve">Claudine had the dubious pleasure of being the first victim, </w:t>
      </w:r>
      <w:r w:rsidR="00F644A9">
        <w:t xml:space="preserve">with </w:t>
      </w:r>
      <w:r>
        <w:t>the Colonel tak</w:t>
      </w:r>
      <w:r w:rsidR="00F644A9">
        <w:t>ing</w:t>
      </w:r>
      <w:r>
        <w:t xml:space="preserve"> the cockpit seat behind her. She expertly taxied the aircraft on the runway and took off. Once in the air, the Colonel told her to perform maneuvers such as Spit S and the Immelmann turn. Pretty soon, he started to bark orders, greatly annoying Claudine who considered herself an ace pilot. Brusilov put her to the test, goading her to impress him. She didn’t need encouragement. Drawing on her experience, she accelerated, performed a few loops, tilted the plane </w:t>
      </w:r>
      <w:r>
        <w:lastRenderedPageBreak/>
        <w:t>upside down, performed more loops and did her best to turn his stomach. It didn’t work. The only thing that he said was: “Do you have enough fuel to return to base?” In that instant, the fuel warning beeped, and Claudine had to rush back to base.</w:t>
      </w:r>
    </w:p>
    <w:p w14:paraId="7E86C811" w14:textId="77777777" w:rsidR="0065740D" w:rsidRDefault="0065740D" w:rsidP="0065740D">
      <w:r>
        <w:t>They got off the plane, and Brusilov asked: “What did you learn?”</w:t>
      </w:r>
    </w:p>
    <w:p w14:paraId="13B62AA4" w14:textId="77777777" w:rsidR="0065740D" w:rsidRDefault="0065740D" w:rsidP="0065740D">
      <w:r>
        <w:t>“I tried a few hot dog maneuvers and forgot that the MiG’s fuel range is very limited.”</w:t>
      </w:r>
    </w:p>
    <w:p w14:paraId="4E8E8FCC" w14:textId="77777777" w:rsidR="0065740D" w:rsidRDefault="0065740D" w:rsidP="0065740D">
      <w:r>
        <w:t>“Exactly. Don’t make the same mistake again. Also remember, showing off doesn’t impress the enemy. You need to save your resources for when you need them, such as shooting down your adversary.”</w:t>
      </w:r>
    </w:p>
    <w:p w14:paraId="4E2F641E" w14:textId="77777777" w:rsidR="0065740D" w:rsidRDefault="0065740D" w:rsidP="0065740D">
      <w:r>
        <w:t>Claudine was annoyed at the man but had to admit to herself that he had a point. In a dogfight, one didn’t have much of a margin of error.</w:t>
      </w:r>
    </w:p>
    <w:p w14:paraId="0B20B907" w14:textId="583F8A66" w:rsidR="0065740D" w:rsidRDefault="0065740D" w:rsidP="0065740D">
      <w:r>
        <w:t xml:space="preserve">Now it was Tess’s turn in the cockpit. She thought that she had a leg up on Claudine because she had listened in on the conversation during the flight, so she took off and gently maneuvered the plane to conserve fuel. </w:t>
      </w:r>
      <w:r w:rsidR="00782DEA">
        <w:t>On the seat b</w:t>
      </w:r>
      <w:r>
        <w:t>ehind her, Brusilov just observed Tess doing her thing. She glanced at her radar and saw Boris Kovalenko’s plane rapidly heading toward her position and maneuvering behind her, apparently getting ready to shoot her down.</w:t>
      </w:r>
    </w:p>
    <w:p w14:paraId="01670B20" w14:textId="5B74FAB7" w:rsidR="0065740D" w:rsidRDefault="0065740D" w:rsidP="0065740D">
      <w:r>
        <w:t xml:space="preserve">Tess yanked the controls and instantly streaked the plane vertically, hoping Boris would overshoot her position, giving her a chance to turn the tables and get behind him. She almost made it, but her adversary had anticipated the move. The moment she was ready to shoot him down, he </w:t>
      </w:r>
      <w:r w:rsidR="00FC5677">
        <w:t xml:space="preserve">shot up vertically, </w:t>
      </w:r>
      <w:r>
        <w:t>and Tess overshot her position, just in time for the fuel alarm to go off. Reluctantly, she had to break the engagement and return to base.</w:t>
      </w:r>
    </w:p>
    <w:p w14:paraId="69228C56" w14:textId="77777777" w:rsidR="0065740D" w:rsidRDefault="0065740D" w:rsidP="0065740D">
      <w:r>
        <w:t>Brusilov went into his customary inquiry. “What did you learn?”</w:t>
      </w:r>
    </w:p>
    <w:p w14:paraId="6D6EA48B" w14:textId="77777777" w:rsidR="0065740D" w:rsidRDefault="0065740D" w:rsidP="0065740D">
      <w:r>
        <w:t>“Watch out for an ambush and be ready to react. Also, watch your fuel.”</w:t>
      </w:r>
    </w:p>
    <w:p w14:paraId="48AB63FA" w14:textId="77777777" w:rsidR="0065740D" w:rsidRDefault="0065740D" w:rsidP="0065740D">
      <w:r>
        <w:t>Brusilov just grunted.</w:t>
      </w:r>
    </w:p>
    <w:p w14:paraId="722754D8" w14:textId="77777777" w:rsidR="0065740D" w:rsidRDefault="0065740D" w:rsidP="0065740D">
      <w:r>
        <w:t xml:space="preserve">After lunch, the Colonel got back in the plane with Giuliana, who was obviously impatient with the training because she considered herself more than proficient. They took off, and Brusilov immediately </w:t>
      </w:r>
      <w:r>
        <w:lastRenderedPageBreak/>
        <w:t>started yelling at her, criticizing everything she did. Giuliana lost her patience and performed a dangerous maneuver, sending the plane into a corkscrew. The instruments blared warnings, and she was barely able to recover before the fuel warning activated. On the ground, she knew she was in for a yelling, but surprisingly the Colonel talked to her calmly.</w:t>
      </w:r>
    </w:p>
    <w:p w14:paraId="69EED94E" w14:textId="77777777" w:rsidR="0065740D" w:rsidRDefault="0065740D" w:rsidP="0065740D">
      <w:r>
        <w:t>“What was that stunt? Did you have a tactical reason for performing such a dangerous maneuver? Did you realize you were a few seconds from stalling the plane and killing us both?”</w:t>
      </w:r>
    </w:p>
    <w:p w14:paraId="0B13627A" w14:textId="77777777" w:rsidR="0065740D" w:rsidRDefault="0065740D" w:rsidP="0065740D">
      <w:r>
        <w:t>“I don’t like to be yelled at and wanted to show you that I know what I am doing. I did two tours in Afghanistan battling the bad guys, and I will not be treated like a novice.”</w:t>
      </w:r>
    </w:p>
    <w:p w14:paraId="01B58D55" w14:textId="77777777" w:rsidR="0065740D" w:rsidRDefault="0065740D" w:rsidP="0065740D">
      <w:r>
        <w:t>Brusilov smiled. “I hope you will have that attitude when we fight the enemy.”</w:t>
      </w:r>
    </w:p>
    <w:p w14:paraId="48E4ADB5" w14:textId="77777777" w:rsidR="000F75CD" w:rsidRDefault="0065740D" w:rsidP="0065740D">
      <w:r>
        <w:t>The girls had assembled to observe the tiff, but the Colonel was relentless. He told Eva to get on the plane so that they could entertain the girls and once in the air, he proceeded to harass her without mercy. By the end of the day, he flew with each of the women and ran them through different scenarios.</w:t>
      </w:r>
    </w:p>
    <w:p w14:paraId="326EE6DF" w14:textId="1EC37285" w:rsidR="0065740D" w:rsidRDefault="0065740D" w:rsidP="00782DEA">
      <w:r>
        <w:t xml:space="preserve">At the end of a long day, they all returned to base and </w:t>
      </w:r>
      <w:r w:rsidR="00F644A9">
        <w:t xml:space="preserve">the women </w:t>
      </w:r>
      <w:r>
        <w:t xml:space="preserve">did not look happy. They decided that the man was a monster and started to refer to him </w:t>
      </w:r>
      <w:r w:rsidR="00F644A9">
        <w:t xml:space="preserve">as </w:t>
      </w:r>
      <w:r>
        <w:t>‘The barking babysitter’ behind his back.</w:t>
      </w:r>
    </w:p>
    <w:p w14:paraId="65EA909B"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285B852F" w14:textId="78EB0B66" w:rsidR="004248DA" w:rsidRDefault="00010554" w:rsidP="00010554">
      <w:pPr>
        <w:pStyle w:val="Heading1"/>
        <w:numPr>
          <w:ilvl w:val="0"/>
          <w:numId w:val="0"/>
        </w:numPr>
        <w:ind w:left="360"/>
        <w:rPr>
          <w:lang w:val="en"/>
        </w:rPr>
      </w:pPr>
      <w:bookmarkStart w:id="93" w:name="_Toc531973442"/>
      <w:bookmarkStart w:id="94" w:name="_Toc532470374"/>
      <w:r>
        <w:rPr>
          <w:lang w:val="en"/>
        </w:rPr>
        <w:lastRenderedPageBreak/>
        <w:t>26</w:t>
      </w:r>
      <w:r>
        <w:rPr>
          <w:lang w:val="en"/>
        </w:rPr>
        <w:br/>
      </w:r>
      <w:r w:rsidR="004248DA">
        <w:rPr>
          <w:lang w:val="en"/>
        </w:rPr>
        <w:t>Cossacks</w:t>
      </w:r>
      <w:bookmarkEnd w:id="93"/>
      <w:bookmarkEnd w:id="94"/>
    </w:p>
    <w:p w14:paraId="5F266ECF" w14:textId="46DB7C3F" w:rsidR="0065740D" w:rsidRPr="0065740D" w:rsidRDefault="00CC3FB5" w:rsidP="00BD5AEE">
      <w:pPr>
        <w:pStyle w:val="NormalNI"/>
        <w:rPr>
          <w:lang w:val="en"/>
        </w:rPr>
      </w:pPr>
      <w:r w:rsidRPr="00010554">
        <w:rPr>
          <w:lang w:val="en"/>
        </w:rPr>
        <w:t>V</w:t>
      </w:r>
      <w:r w:rsidR="0065740D" w:rsidRPr="0065740D">
        <w:rPr>
          <w:lang w:val="en"/>
        </w:rPr>
        <w:t>aughn Wentworth was in Moscow to conduct two concerts. The day before a performance, he usually met his old friend President Vladimir Putin for dinner. As the limousine approached the Kremlin, it had to stop due to a massive demonstration that had turned violent. The driver was concerned about possible damage to the vehicle, so Vaughn tipped the man and got off the car.</w:t>
      </w:r>
    </w:p>
    <w:p w14:paraId="6075D590" w14:textId="1DE4DF4D" w:rsidR="0065740D" w:rsidRDefault="0065740D" w:rsidP="0065740D">
      <w:pPr>
        <w:rPr>
          <w:lang w:val="en"/>
        </w:rPr>
      </w:pPr>
      <w:r w:rsidRPr="0065740D">
        <w:rPr>
          <w:lang w:val="en"/>
        </w:rPr>
        <w:t xml:space="preserve">Making his way on foot to the Kremlin’s gates, </w:t>
      </w:r>
      <w:r w:rsidR="00FC4AB8">
        <w:rPr>
          <w:lang w:val="en"/>
        </w:rPr>
        <w:t xml:space="preserve">Vaughn saw </w:t>
      </w:r>
      <w:r w:rsidRPr="0065740D">
        <w:rPr>
          <w:lang w:val="en"/>
        </w:rPr>
        <w:t>people inveigh</w:t>
      </w:r>
      <w:r w:rsidR="00FC4AB8">
        <w:rPr>
          <w:lang w:val="en"/>
        </w:rPr>
        <w:t>ing</w:t>
      </w:r>
      <w:r w:rsidRPr="0065740D">
        <w:rPr>
          <w:lang w:val="en"/>
        </w:rPr>
        <w:t xml:space="preserve"> against an assemblage of police and paramilitary men</w:t>
      </w:r>
      <w:r w:rsidR="00FC4AB8">
        <w:rPr>
          <w:lang w:val="en"/>
        </w:rPr>
        <w:t>,</w:t>
      </w:r>
      <w:r w:rsidRPr="0065740D">
        <w:rPr>
          <w:lang w:val="en"/>
        </w:rPr>
        <w:t xml:space="preserve"> </w:t>
      </w:r>
      <w:r w:rsidR="00FC4AB8" w:rsidRPr="0065740D">
        <w:rPr>
          <w:lang w:val="en"/>
        </w:rPr>
        <w:t>some of them sporting traditional red papakha hats, big mustaches and shoulder patches identifying them as Cossacks of the Russian Federation</w:t>
      </w:r>
      <w:r w:rsidRPr="0065740D">
        <w:rPr>
          <w:lang w:val="en"/>
        </w:rPr>
        <w:t>.</w:t>
      </w:r>
    </w:p>
    <w:p w14:paraId="70575FEA" w14:textId="0271111B" w:rsidR="00B676C8" w:rsidRDefault="000B6C29" w:rsidP="00B23E5A">
      <w:pPr>
        <w:pStyle w:val="NormalCenter"/>
        <w:keepLines/>
        <w:rPr>
          <w:lang w:val="en"/>
        </w:rPr>
      </w:pPr>
      <w:r>
        <w:rPr>
          <w:noProof/>
          <w:lang w:val="en"/>
        </w:rPr>
        <w:drawing>
          <wp:inline distT="0" distB="0" distL="0" distR="0" wp14:anchorId="46A9DA00" wp14:editId="49DCB62D">
            <wp:extent cx="3549688" cy="1996440"/>
            <wp:effectExtent l="0" t="0" r="0" b="3810"/>
            <wp:docPr id="59" name="Picture 59" descr="A group of people wearing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ossacks-560.png"/>
                    <pic:cNvPicPr/>
                  </pic:nvPicPr>
                  <pic:blipFill>
                    <a:blip r:embed="rId45">
                      <a:extLst>
                        <a:ext uri="{28A0092B-C50C-407E-A947-70E740481C1C}">
                          <a14:useLocalDpi xmlns:a14="http://schemas.microsoft.com/office/drawing/2010/main" val="0"/>
                        </a:ext>
                      </a:extLst>
                    </a:blip>
                    <a:stretch>
                      <a:fillRect/>
                    </a:stretch>
                  </pic:blipFill>
                  <pic:spPr>
                    <a:xfrm>
                      <a:off x="0" y="0"/>
                      <a:ext cx="3561272" cy="2002955"/>
                    </a:xfrm>
                    <a:prstGeom prst="rect">
                      <a:avLst/>
                    </a:prstGeom>
                  </pic:spPr>
                </pic:pic>
              </a:graphicData>
            </a:graphic>
          </wp:inline>
        </w:drawing>
      </w:r>
    </w:p>
    <w:p w14:paraId="3ECC5C58" w14:textId="79886520" w:rsidR="00B676C8" w:rsidRPr="00A70A0F" w:rsidRDefault="00FA1884" w:rsidP="00B23E5A">
      <w:pPr>
        <w:pStyle w:val="Caption1"/>
        <w:keepLines/>
      </w:pPr>
      <w:r w:rsidRPr="00A70A0F">
        <w:t xml:space="preserve">Source: Ilya Varlamov / varlamov.ru via </w:t>
      </w:r>
      <w:r w:rsidR="00A70A0F" w:rsidRPr="00A70A0F">
        <w:t>The Moscow</w:t>
      </w:r>
      <w:r w:rsidR="00A70A0F">
        <w:t xml:space="preserve"> Times</w:t>
      </w:r>
    </w:p>
    <w:p w14:paraId="23C1B317" w14:textId="340EC4E6" w:rsidR="00B676C8" w:rsidRPr="00A70A0F" w:rsidRDefault="00DF2798" w:rsidP="00B23E5A">
      <w:pPr>
        <w:pStyle w:val="Caption2"/>
        <w:keepLines/>
      </w:pPr>
      <w:r>
        <w:t>C</w:t>
      </w:r>
      <w:r w:rsidR="00530571">
        <w:t xml:space="preserve">ossacks </w:t>
      </w:r>
      <w:r>
        <w:t xml:space="preserve">beating </w:t>
      </w:r>
      <w:r w:rsidRPr="00446A20">
        <w:t>demonstrators</w:t>
      </w:r>
      <w:r>
        <w:t xml:space="preserve"> </w:t>
      </w:r>
      <w:r w:rsidR="00530571" w:rsidRPr="00530571">
        <w:t>with traditional leather whips called nagaikas.</w:t>
      </w:r>
      <w:r w:rsidRPr="00DF2798">
        <w:t xml:space="preserve"> </w:t>
      </w:r>
      <w:r w:rsidRPr="00530571">
        <w:t>Moscow on May 5</w:t>
      </w:r>
      <w:r w:rsidR="00B23E5A">
        <w:t>, 2018</w:t>
      </w:r>
    </w:p>
    <w:p w14:paraId="238ED167" w14:textId="69292079" w:rsidR="0065740D" w:rsidRPr="0065740D" w:rsidRDefault="0065740D" w:rsidP="0065740D">
      <w:pPr>
        <w:rPr>
          <w:lang w:val="en"/>
        </w:rPr>
      </w:pPr>
      <w:r w:rsidRPr="0065740D">
        <w:rPr>
          <w:lang w:val="en"/>
        </w:rPr>
        <w:lastRenderedPageBreak/>
        <w:t xml:space="preserve">Vaughn knew that Russia’s </w:t>
      </w:r>
      <w:r w:rsidR="001C63E7">
        <w:rPr>
          <w:lang w:val="en"/>
        </w:rPr>
        <w:t xml:space="preserve">political </w:t>
      </w:r>
      <w:r w:rsidRPr="0065740D">
        <w:rPr>
          <w:lang w:val="en"/>
        </w:rPr>
        <w:t xml:space="preserve">minority opposition was used to harassment – but </w:t>
      </w:r>
      <w:r w:rsidR="004002A6">
        <w:rPr>
          <w:lang w:val="en"/>
        </w:rPr>
        <w:t xml:space="preserve">this time </w:t>
      </w:r>
      <w:r w:rsidRPr="0065740D">
        <w:rPr>
          <w:lang w:val="en"/>
        </w:rPr>
        <w:t xml:space="preserve">few of the demonstrators were prepared for the scene that greeted them in front of the Kremlin. They thought that they were going to an anti-Putin rally, but found that pro-government demonstrators and Cossacks </w:t>
      </w:r>
      <w:r w:rsidR="004002A6">
        <w:rPr>
          <w:lang w:val="en"/>
        </w:rPr>
        <w:t xml:space="preserve">paramilitary </w:t>
      </w:r>
      <w:r w:rsidRPr="0065740D">
        <w:rPr>
          <w:lang w:val="en"/>
        </w:rPr>
        <w:t>soldiers had already taken up positions on the main square</w:t>
      </w:r>
      <w:r w:rsidR="004002A6">
        <w:rPr>
          <w:lang w:val="en"/>
        </w:rPr>
        <w:t>,</w:t>
      </w:r>
      <w:r w:rsidRPr="0065740D">
        <w:rPr>
          <w:lang w:val="en"/>
        </w:rPr>
        <w:t xml:space="preserve"> some of them using leather whips. In the uneasy standoff and violent crackdown that followed, the Cossacks appeared to work in sync with police forces, peeling off protesters one by one. Police arrested over 700 people that day. Several protesters </w:t>
      </w:r>
      <w:r w:rsidR="004002A6">
        <w:rPr>
          <w:lang w:val="en"/>
        </w:rPr>
        <w:t xml:space="preserve">had to be </w:t>
      </w:r>
      <w:r w:rsidRPr="0065740D">
        <w:rPr>
          <w:lang w:val="en"/>
        </w:rPr>
        <w:t>hospitalized.</w:t>
      </w:r>
    </w:p>
    <w:p w14:paraId="6D3E6636" w14:textId="43F20FAD" w:rsidR="0065740D" w:rsidRPr="0065740D" w:rsidRDefault="0065740D" w:rsidP="0065740D">
      <w:pPr>
        <w:rPr>
          <w:lang w:val="en"/>
        </w:rPr>
      </w:pPr>
      <w:r w:rsidRPr="0065740D">
        <w:rPr>
          <w:lang w:val="en"/>
        </w:rPr>
        <w:t>“What’s going on?” Vaughn asked a man in the crowd.</w:t>
      </w:r>
    </w:p>
    <w:p w14:paraId="0DE42573" w14:textId="69FDC6FF" w:rsidR="0065740D" w:rsidRPr="0065740D" w:rsidRDefault="0065740D" w:rsidP="0065740D">
      <w:pPr>
        <w:rPr>
          <w:lang w:val="en"/>
        </w:rPr>
      </w:pPr>
      <w:r w:rsidRPr="0065740D">
        <w:rPr>
          <w:lang w:val="en"/>
        </w:rPr>
        <w:t>“</w:t>
      </w:r>
      <w:r w:rsidR="00FC4AB8">
        <w:rPr>
          <w:lang w:val="en"/>
        </w:rPr>
        <w:t>F</w:t>
      </w:r>
      <w:r w:rsidR="00FC4AB8" w:rsidRPr="0065740D">
        <w:rPr>
          <w:lang w:val="en"/>
        </w:rPr>
        <w:t xml:space="preserve">or the first time in a century </w:t>
      </w:r>
      <w:r w:rsidRPr="0065740D">
        <w:rPr>
          <w:lang w:val="en"/>
        </w:rPr>
        <w:t>Putin now uses Cossacks to suppress protests,” the distraught man said. “Cossacks in southern Russia is one thing,” he continued, “but they have a bad reputation in Moscow. To this day, people remember how the Czar used them against the people.”</w:t>
      </w:r>
    </w:p>
    <w:p w14:paraId="0C2888C5" w14:textId="77777777" w:rsidR="000F75CD" w:rsidRDefault="0065740D" w:rsidP="0065740D">
      <w:pPr>
        <w:rPr>
          <w:lang w:val="en"/>
        </w:rPr>
      </w:pPr>
      <w:r w:rsidRPr="0065740D">
        <w:rPr>
          <w:lang w:val="en"/>
        </w:rPr>
        <w:t>“The new Cossacks are part of a broader movement of armed Russian nationalism,” said a man called Nikolay. “Most of them fought in the Ukrainian Donbass, and many of them took part in the occupation of Crimea. It appears that the Kremlin is using them in Moscow in the same way.”</w:t>
      </w:r>
    </w:p>
    <w:p w14:paraId="18339855" w14:textId="07E8E1BB" w:rsidR="00E445E1" w:rsidRPr="0065740D" w:rsidRDefault="00E445E1" w:rsidP="00E445E1">
      <w:pPr>
        <w:rPr>
          <w:lang w:val="en"/>
        </w:rPr>
      </w:pPr>
      <w:r>
        <w:rPr>
          <w:lang w:val="en"/>
        </w:rPr>
        <w:t xml:space="preserve">Vaughn was conflicted. </w:t>
      </w:r>
      <w:r w:rsidRPr="0065740D">
        <w:rPr>
          <w:lang w:val="en"/>
        </w:rPr>
        <w:t xml:space="preserve">Before fleeing to England after the Russian revolution, Vaughn’s family served in regiments that protected the Czar. During Russia's post-1917 civil war, the Cossack caste, which was militantly anti-Soviet, was largely driven out of the Soviet Union. Those who remained suffered intense persecution and were </w:t>
      </w:r>
      <w:r>
        <w:rPr>
          <w:lang w:val="en"/>
        </w:rPr>
        <w:t xml:space="preserve">mostly </w:t>
      </w:r>
      <w:r w:rsidRPr="0065740D">
        <w:rPr>
          <w:lang w:val="en"/>
        </w:rPr>
        <w:t>liquidated during the 1920s.</w:t>
      </w:r>
    </w:p>
    <w:p w14:paraId="5835F70B" w14:textId="407E7AE4" w:rsidR="0065740D" w:rsidRPr="0065740D" w:rsidRDefault="0065740D" w:rsidP="0065740D">
      <w:pPr>
        <w:rPr>
          <w:lang w:val="en"/>
        </w:rPr>
      </w:pPr>
      <w:r w:rsidRPr="0065740D">
        <w:rPr>
          <w:lang w:val="en"/>
        </w:rPr>
        <w:t xml:space="preserve">Vaughn excused himself and made his way to the Kremlin entrance. He showed the guards his invitation and was rapidly led into the interior of the massive complex and to the Kremlin Palace. He was </w:t>
      </w:r>
      <w:r w:rsidR="004002A6">
        <w:rPr>
          <w:lang w:val="en"/>
        </w:rPr>
        <w:t xml:space="preserve">accompanied </w:t>
      </w:r>
      <w:r w:rsidRPr="0065740D">
        <w:rPr>
          <w:lang w:val="en"/>
        </w:rPr>
        <w:t>to the President’s office, where Putin warmly welcomed his dear friend.</w:t>
      </w:r>
    </w:p>
    <w:p w14:paraId="29534B79" w14:textId="77777777" w:rsidR="0065740D" w:rsidRPr="0065740D" w:rsidRDefault="0065740D" w:rsidP="0065740D">
      <w:pPr>
        <w:rPr>
          <w:lang w:val="en"/>
        </w:rPr>
      </w:pPr>
      <w:r w:rsidRPr="0065740D">
        <w:rPr>
          <w:lang w:val="en"/>
        </w:rPr>
        <w:t>“I am sorry you got caught in the demonstration, Vasily. You should have called me, and I would have sent help.” The President preferred to call Vaughn by his Russian name.</w:t>
      </w:r>
    </w:p>
    <w:p w14:paraId="7B8318B3" w14:textId="77777777" w:rsidR="0065740D" w:rsidRPr="0065740D" w:rsidRDefault="0065740D" w:rsidP="0065740D">
      <w:pPr>
        <w:rPr>
          <w:lang w:val="en"/>
        </w:rPr>
      </w:pPr>
      <w:r w:rsidRPr="0065740D">
        <w:rPr>
          <w:lang w:val="en"/>
        </w:rPr>
        <w:lastRenderedPageBreak/>
        <w:t>“It was no problem, Mr. President. I got a chance to talk with people of my blood.”</w:t>
      </w:r>
    </w:p>
    <w:p w14:paraId="6F57909F" w14:textId="77777777" w:rsidR="0065740D" w:rsidRPr="0065740D" w:rsidRDefault="0065740D" w:rsidP="0065740D">
      <w:pPr>
        <w:rPr>
          <w:lang w:val="en"/>
        </w:rPr>
      </w:pPr>
      <w:r w:rsidRPr="0065740D">
        <w:rPr>
          <w:lang w:val="en"/>
        </w:rPr>
        <w:t>“I understand, Vasily. One should never forsake his identity as a Russian.”</w:t>
      </w:r>
    </w:p>
    <w:p w14:paraId="0D541EDF" w14:textId="77777777" w:rsidR="0065740D" w:rsidRPr="0065740D" w:rsidRDefault="0065740D" w:rsidP="0065740D">
      <w:pPr>
        <w:rPr>
          <w:lang w:val="en"/>
        </w:rPr>
      </w:pPr>
      <w:r w:rsidRPr="0065740D">
        <w:rPr>
          <w:lang w:val="en"/>
        </w:rPr>
        <w:t>“That is true, Mr. President. That’s why I like to come to Russia often. If you permit me though, I would like to say that I don’t think it’s a good idea to use Cossacks to control a crowd. The people cannot forget that the Czar used them the same way one hundred years ago.”</w:t>
      </w:r>
    </w:p>
    <w:p w14:paraId="6F311545" w14:textId="77777777" w:rsidR="0065740D" w:rsidRPr="0065740D" w:rsidRDefault="0065740D" w:rsidP="0065740D">
      <w:pPr>
        <w:rPr>
          <w:lang w:val="en"/>
        </w:rPr>
      </w:pPr>
      <w:r w:rsidRPr="0065740D">
        <w:rPr>
          <w:lang w:val="en"/>
        </w:rPr>
        <w:t>“I admit that it looks that way. I am going to ask the Cossacks to be gentler in the future.”</w:t>
      </w:r>
    </w:p>
    <w:p w14:paraId="4909E41D" w14:textId="77777777" w:rsidR="0065740D" w:rsidRPr="0065740D" w:rsidRDefault="0065740D" w:rsidP="0065740D">
      <w:pPr>
        <w:rPr>
          <w:lang w:val="en"/>
        </w:rPr>
      </w:pPr>
      <w:r w:rsidRPr="0065740D">
        <w:rPr>
          <w:lang w:val="en"/>
        </w:rPr>
        <w:t>Vaughn knew the President well and understood that this part of the conversation was over. For a moment, there was an uncomfortable silence. Putin continued.</w:t>
      </w:r>
    </w:p>
    <w:p w14:paraId="1B8103AE" w14:textId="77777777" w:rsidR="0065740D" w:rsidRPr="0065740D" w:rsidRDefault="0065740D" w:rsidP="0065740D">
      <w:pPr>
        <w:rPr>
          <w:lang w:val="en"/>
        </w:rPr>
      </w:pPr>
      <w:r w:rsidRPr="0065740D">
        <w:rPr>
          <w:lang w:val="en"/>
        </w:rPr>
        <w:t>“Vasily, I would like to pick your brain on my problems with Europe and America. The USA has imposed sanctions on many of my close friends, and that was done despite my efforts to develop a relationship with their new President.”</w:t>
      </w:r>
    </w:p>
    <w:p w14:paraId="3F76E734" w14:textId="77777777" w:rsidR="0065740D" w:rsidRPr="0065740D" w:rsidRDefault="0065740D" w:rsidP="0065740D">
      <w:pPr>
        <w:rPr>
          <w:lang w:val="en"/>
        </w:rPr>
      </w:pPr>
      <w:r w:rsidRPr="0065740D">
        <w:rPr>
          <w:lang w:val="en"/>
        </w:rPr>
        <w:t>“Can I speak frankly, Mr. President?”</w:t>
      </w:r>
    </w:p>
    <w:p w14:paraId="4F908A2F" w14:textId="77777777" w:rsidR="0065740D" w:rsidRPr="0065740D" w:rsidRDefault="0065740D" w:rsidP="0065740D">
      <w:pPr>
        <w:rPr>
          <w:lang w:val="en"/>
        </w:rPr>
      </w:pPr>
      <w:r w:rsidRPr="0065740D">
        <w:rPr>
          <w:lang w:val="en"/>
        </w:rPr>
        <w:t>“Please call me Vlad, Vasily. I have asked you to see me because I need your counsel.”</w:t>
      </w:r>
    </w:p>
    <w:p w14:paraId="7712142C" w14:textId="77777777" w:rsidR="0065740D" w:rsidRPr="0065740D" w:rsidRDefault="0065740D" w:rsidP="0065740D">
      <w:pPr>
        <w:rPr>
          <w:lang w:val="en"/>
        </w:rPr>
      </w:pPr>
      <w:r w:rsidRPr="0065740D">
        <w:rPr>
          <w:lang w:val="en"/>
        </w:rPr>
        <w:t>“All right, this is how I see it. Europe does a lot of business with Russia. Many Europeans understand that the misbehavior attributed to you has a lot to do with the hostile attitude of the USA toward Russia, primarily but not exclusively due to the Crimean situation. The current occupant of the White House tried to warm up relations with you, but for the wrong reasons. Many in America are convinced that you are blackmailing him or that he is beholden to you for whatever reason. That severely restricts what he can do. Officially, he must act tough for political reasons.”</w:t>
      </w:r>
    </w:p>
    <w:p w14:paraId="0B9CD9CB" w14:textId="77777777" w:rsidR="0065740D" w:rsidRPr="0065740D" w:rsidRDefault="0065740D" w:rsidP="0065740D">
      <w:pPr>
        <w:rPr>
          <w:lang w:val="en"/>
        </w:rPr>
      </w:pPr>
      <w:r w:rsidRPr="0065740D">
        <w:rPr>
          <w:lang w:val="en"/>
        </w:rPr>
        <w:t>“That is all conjecture. It’s a curious way to do business. All I did is help him get elected. Frankly, I didn’t think it would work, and I was surprised like everyone else when he captured the White House. In any case, I expected a little gratitude. Unfortunately, the American President doesn’t have the authority I have. Pity.”</w:t>
      </w:r>
    </w:p>
    <w:p w14:paraId="1B5BF353" w14:textId="7BE8B993" w:rsidR="0065740D" w:rsidRPr="0065740D" w:rsidRDefault="0065740D" w:rsidP="0065740D">
      <w:pPr>
        <w:rPr>
          <w:lang w:val="en"/>
        </w:rPr>
      </w:pPr>
      <w:r w:rsidRPr="0065740D">
        <w:rPr>
          <w:lang w:val="en"/>
        </w:rPr>
        <w:lastRenderedPageBreak/>
        <w:t xml:space="preserve">“If I may, Mr. President, I would like to offer my perspective. Pragmatic people understand that Russian cyberwarfare is based on weakness, not strength. Russia is in no position economically to wage a real war. The best scenario going forward would be for the right people in Europe, </w:t>
      </w:r>
      <w:r w:rsidR="001C63E7">
        <w:rPr>
          <w:lang w:val="en"/>
        </w:rPr>
        <w:t xml:space="preserve">America </w:t>
      </w:r>
      <w:r w:rsidRPr="0065740D">
        <w:rPr>
          <w:lang w:val="en"/>
        </w:rPr>
        <w:t>and Russia to meet and work out their differences and recognize that helping Russia achieve a measure of prosperity is the right way to go. The problem is that the military-industrial complex in the US is strategically hostile to such rapprochement because they want to continue selling obscenely expensive aircraft carriers, nuclear submarines, and stealth fighters to the government and its allies. The more anxiety is there about a potentially dangerous Russia, the more weapon systems they sell throughout the world. Bottom line, feeding hostilities is profitable, and for that reason, few people in the US are interested in creating harmonious relations.”</w:t>
      </w:r>
    </w:p>
    <w:p w14:paraId="319281EF" w14:textId="71330A19" w:rsidR="0065740D" w:rsidRDefault="0065740D" w:rsidP="0065740D">
      <w:pPr>
        <w:rPr>
          <w:lang w:val="en"/>
        </w:rPr>
      </w:pPr>
      <w:r w:rsidRPr="0065740D">
        <w:rPr>
          <w:lang w:val="en"/>
        </w:rPr>
        <w:t>An aide came into the room, reminding the President that his next appointment was waiting.</w:t>
      </w:r>
    </w:p>
    <w:p w14:paraId="4E17464F" w14:textId="3F17FAB4" w:rsidR="008E70CE" w:rsidRDefault="008E70CE" w:rsidP="0065740D">
      <w:pPr>
        <w:rPr>
          <w:lang w:val="en"/>
        </w:rPr>
      </w:pPr>
      <w:r>
        <w:rPr>
          <w:lang w:val="en"/>
        </w:rPr>
        <w:t xml:space="preserve">“By the way,” Putin said as he stood up. “I understand that your wife Claudine is back working with Tess Turner. I also learned that they and their group are going to </w:t>
      </w:r>
      <w:r w:rsidR="001C63E7">
        <w:rPr>
          <w:lang w:val="en"/>
        </w:rPr>
        <w:t xml:space="preserve">conduct </w:t>
      </w:r>
      <w:r>
        <w:rPr>
          <w:lang w:val="en"/>
        </w:rPr>
        <w:t>war games against the American Air Force.”</w:t>
      </w:r>
    </w:p>
    <w:p w14:paraId="6338EB00" w14:textId="2C38850A" w:rsidR="008E70CE" w:rsidRDefault="008E70CE" w:rsidP="0065740D">
      <w:pPr>
        <w:rPr>
          <w:lang w:val="en"/>
        </w:rPr>
      </w:pPr>
      <w:r>
        <w:rPr>
          <w:lang w:val="en"/>
        </w:rPr>
        <w:t>“That’s correct, Mr. President, although I must to say that I don’t understand why they would want to do that.”</w:t>
      </w:r>
    </w:p>
    <w:p w14:paraId="5C8F6BF0" w14:textId="37E82232" w:rsidR="0065740D" w:rsidRPr="0065740D" w:rsidRDefault="008E70CE" w:rsidP="0065740D">
      <w:pPr>
        <w:rPr>
          <w:lang w:val="en"/>
        </w:rPr>
      </w:pPr>
      <w:r>
        <w:rPr>
          <w:lang w:val="en"/>
        </w:rPr>
        <w:t xml:space="preserve">“I agree, Vasily. Good performers should stick to making music. In any case, </w:t>
      </w:r>
      <w:r w:rsidR="0065740D" w:rsidRPr="0065740D">
        <w:rPr>
          <w:lang w:val="en"/>
        </w:rPr>
        <w:t>I appreciate your insights,” Putin said</w:t>
      </w:r>
      <w:r>
        <w:rPr>
          <w:lang w:val="en"/>
        </w:rPr>
        <w:t xml:space="preserve"> on the way out</w:t>
      </w:r>
      <w:r w:rsidR="0065740D" w:rsidRPr="0065740D">
        <w:rPr>
          <w:lang w:val="en"/>
        </w:rPr>
        <w:t xml:space="preserve">. “I </w:t>
      </w:r>
      <w:r>
        <w:rPr>
          <w:lang w:val="en"/>
        </w:rPr>
        <w:t xml:space="preserve">am looking forward to </w:t>
      </w:r>
      <w:r w:rsidR="0065740D" w:rsidRPr="0065740D">
        <w:rPr>
          <w:lang w:val="en"/>
        </w:rPr>
        <w:t>attend</w:t>
      </w:r>
      <w:r>
        <w:rPr>
          <w:lang w:val="en"/>
        </w:rPr>
        <w:t>ing</w:t>
      </w:r>
      <w:r w:rsidR="0065740D" w:rsidRPr="0065740D">
        <w:rPr>
          <w:lang w:val="en"/>
        </w:rPr>
        <w:t xml:space="preserve"> your performance tonight.”</w:t>
      </w:r>
    </w:p>
    <w:p w14:paraId="319CB201" w14:textId="39D6A991" w:rsidR="0065740D" w:rsidRDefault="0065740D" w:rsidP="008E70CE">
      <w:pPr>
        <w:rPr>
          <w:lang w:val="en"/>
        </w:rPr>
      </w:pPr>
      <w:r w:rsidRPr="0065740D">
        <w:rPr>
          <w:lang w:val="en"/>
        </w:rPr>
        <w:t>“I would be honored, Mr. President.”</w:t>
      </w:r>
    </w:p>
    <w:p w14:paraId="3E37D1E2"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056B28AD" w14:textId="62E3DD9C" w:rsidR="009509DE" w:rsidRDefault="004069BD" w:rsidP="004069BD">
      <w:pPr>
        <w:pStyle w:val="Heading1"/>
        <w:numPr>
          <w:ilvl w:val="0"/>
          <w:numId w:val="0"/>
        </w:numPr>
        <w:ind w:left="360"/>
        <w:rPr>
          <w:lang w:val="en"/>
        </w:rPr>
      </w:pPr>
      <w:bookmarkStart w:id="95" w:name="_Toc531973443"/>
      <w:bookmarkStart w:id="96" w:name="_Toc532470375"/>
      <w:r>
        <w:rPr>
          <w:lang w:val="en"/>
        </w:rPr>
        <w:lastRenderedPageBreak/>
        <w:t>27</w:t>
      </w:r>
      <w:r>
        <w:rPr>
          <w:lang w:val="en"/>
        </w:rPr>
        <w:br/>
      </w:r>
      <w:r w:rsidR="0064561B">
        <w:rPr>
          <w:lang w:val="en"/>
        </w:rPr>
        <w:t>An Acquired Taste</w:t>
      </w:r>
      <w:bookmarkEnd w:id="95"/>
      <w:bookmarkEnd w:id="96"/>
    </w:p>
    <w:p w14:paraId="68D223C6" w14:textId="64EB3EFA" w:rsidR="0065740D" w:rsidRPr="0065740D" w:rsidRDefault="00CC3FB5" w:rsidP="00BD5AEE">
      <w:pPr>
        <w:pStyle w:val="NormalNI"/>
        <w:rPr>
          <w:lang w:val="en"/>
        </w:rPr>
      </w:pPr>
      <w:r w:rsidRPr="004069BD">
        <w:rPr>
          <w:lang w:val="en"/>
        </w:rPr>
        <w:t>T</w:t>
      </w:r>
      <w:r w:rsidR="0065740D" w:rsidRPr="0065740D">
        <w:rPr>
          <w:lang w:val="en"/>
        </w:rPr>
        <w:t xml:space="preserve">ess assembled </w:t>
      </w:r>
      <w:r>
        <w:rPr>
          <w:lang w:val="en"/>
        </w:rPr>
        <w:t xml:space="preserve">her colleagues </w:t>
      </w:r>
      <w:r w:rsidR="0065740D" w:rsidRPr="0065740D">
        <w:rPr>
          <w:lang w:val="en"/>
        </w:rPr>
        <w:t>to rehearse for the concert scheduled on the upcoming Saturday. Since the orchestra was on a brief hiatus, this was an opportunity for the Valkyries to play chamber music. Tess conferred with the teacher Sofiya before handing out the tablet computers with the music scores to her colleagues.</w:t>
      </w:r>
    </w:p>
    <w:p w14:paraId="60B350D9" w14:textId="77777777" w:rsidR="0065740D" w:rsidRPr="0065740D" w:rsidRDefault="0065740D" w:rsidP="0065740D">
      <w:pPr>
        <w:rPr>
          <w:rFonts w:eastAsia="Times New Roman"/>
          <w:lang w:val="en"/>
        </w:rPr>
      </w:pPr>
      <w:r w:rsidRPr="0065740D">
        <w:rPr>
          <w:rFonts w:eastAsia="Times New Roman"/>
          <w:lang w:val="en"/>
        </w:rPr>
        <w:t>“Tess, you got to be kidding,” Giuliana exclaimed after she looked at the music score displayed in the tablet. “We are going to play Bartok all evening?”</w:t>
      </w:r>
    </w:p>
    <w:p w14:paraId="5A318094" w14:textId="77777777" w:rsidR="0065740D" w:rsidRPr="0065740D" w:rsidRDefault="0065740D" w:rsidP="0065740D">
      <w:pPr>
        <w:rPr>
          <w:rFonts w:eastAsia="Times New Roman"/>
          <w:lang w:val="en"/>
        </w:rPr>
      </w:pPr>
      <w:r w:rsidRPr="0065740D">
        <w:rPr>
          <w:rFonts w:eastAsia="Times New Roman"/>
          <w:lang w:val="en"/>
        </w:rPr>
        <w:t>“Yes, I wanted to do that for a long time. It’s great music.”</w:t>
      </w:r>
    </w:p>
    <w:p w14:paraId="381E8F40" w14:textId="77777777" w:rsidR="0065740D" w:rsidRPr="0065740D" w:rsidRDefault="0065740D" w:rsidP="0065740D">
      <w:pPr>
        <w:rPr>
          <w:rFonts w:eastAsia="Times New Roman"/>
          <w:lang w:val="en"/>
        </w:rPr>
      </w:pPr>
      <w:r w:rsidRPr="0065740D">
        <w:rPr>
          <w:rFonts w:eastAsia="Times New Roman"/>
          <w:lang w:val="en"/>
        </w:rPr>
        <w:t>The women became agitated.</w:t>
      </w:r>
    </w:p>
    <w:p w14:paraId="076A49CB" w14:textId="77777777" w:rsidR="0065740D" w:rsidRPr="0065740D" w:rsidRDefault="0065740D" w:rsidP="0065740D">
      <w:pPr>
        <w:rPr>
          <w:rFonts w:eastAsia="Times New Roman"/>
          <w:lang w:val="en"/>
        </w:rPr>
      </w:pPr>
      <w:r w:rsidRPr="0065740D">
        <w:rPr>
          <w:rFonts w:eastAsia="Times New Roman"/>
          <w:lang w:val="en"/>
        </w:rPr>
        <w:t>“Tess, do you want to scare people to death?” Claudine scoffed. “I don’t think our audience here is that sophisticated. Bartok is an acquired taste.”</w:t>
      </w:r>
    </w:p>
    <w:p w14:paraId="139DA56C" w14:textId="77777777" w:rsidR="0065740D" w:rsidRPr="0065740D" w:rsidRDefault="0065740D" w:rsidP="0065740D">
      <w:pPr>
        <w:rPr>
          <w:rFonts w:eastAsia="Times New Roman"/>
          <w:lang w:val="en"/>
        </w:rPr>
      </w:pPr>
      <w:r w:rsidRPr="0065740D">
        <w:rPr>
          <w:rFonts w:eastAsia="Times New Roman"/>
          <w:lang w:val="en"/>
        </w:rPr>
        <w:t>“This city has been here since thirteen hundred, so I don’t think the people lack sophistication. I am sure that enough of them will enjoy the music.”</w:t>
      </w:r>
    </w:p>
    <w:p w14:paraId="21DFEE50" w14:textId="77777777" w:rsidR="0065740D" w:rsidRPr="0065740D" w:rsidRDefault="0065740D" w:rsidP="0065740D">
      <w:pPr>
        <w:rPr>
          <w:rFonts w:eastAsia="Times New Roman"/>
          <w:lang w:val="en"/>
        </w:rPr>
      </w:pPr>
      <w:r w:rsidRPr="0065740D">
        <w:rPr>
          <w:rFonts w:eastAsia="Times New Roman"/>
          <w:lang w:val="en"/>
        </w:rPr>
        <w:t>“Perhaps,” Claudine said, “but I won’t do it. You are making a mistake, Tess.”</w:t>
      </w:r>
    </w:p>
    <w:p w14:paraId="26C630E1" w14:textId="77777777" w:rsidR="0065740D" w:rsidRPr="0065740D" w:rsidRDefault="0065740D" w:rsidP="0065740D">
      <w:pPr>
        <w:rPr>
          <w:rFonts w:eastAsia="Times New Roman"/>
          <w:lang w:val="en"/>
        </w:rPr>
      </w:pPr>
      <w:r w:rsidRPr="0065740D">
        <w:rPr>
          <w:rFonts w:eastAsia="Times New Roman"/>
          <w:lang w:val="en"/>
        </w:rPr>
        <w:t>“Fine, go do your nails, Claudine. “You are no longer part of our group anyway.”</w:t>
      </w:r>
    </w:p>
    <w:p w14:paraId="1C4DFBF6" w14:textId="77777777" w:rsidR="0065740D" w:rsidRPr="0065740D" w:rsidRDefault="0065740D" w:rsidP="0065740D">
      <w:pPr>
        <w:rPr>
          <w:rFonts w:eastAsia="Times New Roman"/>
          <w:lang w:val="en"/>
        </w:rPr>
      </w:pPr>
      <w:r w:rsidRPr="0065740D">
        <w:rPr>
          <w:rFonts w:eastAsia="Times New Roman"/>
          <w:lang w:val="en"/>
        </w:rPr>
        <w:t>Claudine turned on her heels and waved her hand. “Good luck, girls.”</w:t>
      </w:r>
    </w:p>
    <w:p w14:paraId="76C7C622" w14:textId="77777777" w:rsidR="0065740D" w:rsidRPr="0065740D" w:rsidRDefault="0065740D" w:rsidP="0065740D">
      <w:pPr>
        <w:rPr>
          <w:rFonts w:eastAsia="Times New Roman"/>
          <w:lang w:val="en"/>
        </w:rPr>
      </w:pPr>
      <w:r w:rsidRPr="0065740D">
        <w:rPr>
          <w:rFonts w:eastAsia="Times New Roman"/>
          <w:lang w:val="en"/>
        </w:rPr>
        <w:t>The altercation unsettled the women. Tess did not give in.</w:t>
      </w:r>
    </w:p>
    <w:p w14:paraId="69090846" w14:textId="32DBB50F" w:rsidR="0065740D" w:rsidRPr="0065740D" w:rsidRDefault="0065740D" w:rsidP="0065740D">
      <w:pPr>
        <w:rPr>
          <w:rFonts w:eastAsia="Times New Roman"/>
          <w:lang w:val="en"/>
        </w:rPr>
      </w:pPr>
      <w:r w:rsidRPr="0065740D">
        <w:rPr>
          <w:rFonts w:eastAsia="Times New Roman"/>
          <w:lang w:val="en"/>
        </w:rPr>
        <w:lastRenderedPageBreak/>
        <w:t xml:space="preserve">“We can do this,” she said to her colleagues. “This music is seldom played. I think </w:t>
      </w:r>
      <w:r w:rsidR="00B345EC">
        <w:rPr>
          <w:rFonts w:eastAsia="Times New Roman"/>
          <w:lang w:val="en"/>
        </w:rPr>
        <w:t>t</w:t>
      </w:r>
      <w:r w:rsidRPr="0065740D">
        <w:rPr>
          <w:rFonts w:eastAsia="Times New Roman"/>
          <w:lang w:val="en"/>
        </w:rPr>
        <w:t>hat occasionally we can get away from the tried and true.”</w:t>
      </w:r>
    </w:p>
    <w:p w14:paraId="1A8F6470" w14:textId="21E39E90" w:rsidR="0065740D" w:rsidRPr="0065740D" w:rsidRDefault="0065740D" w:rsidP="0065740D">
      <w:pPr>
        <w:rPr>
          <w:rFonts w:eastAsia="Times New Roman"/>
          <w:lang w:val="en"/>
        </w:rPr>
      </w:pPr>
      <w:r w:rsidRPr="0065740D">
        <w:rPr>
          <w:rFonts w:eastAsia="Times New Roman"/>
          <w:lang w:val="en"/>
        </w:rPr>
        <w:t xml:space="preserve">Jake was </w:t>
      </w:r>
      <w:r w:rsidR="00B345EC">
        <w:rPr>
          <w:rFonts w:eastAsia="Times New Roman"/>
          <w:lang w:val="en"/>
        </w:rPr>
        <w:t xml:space="preserve">in a corner </w:t>
      </w:r>
      <w:r w:rsidRPr="0065740D">
        <w:rPr>
          <w:rFonts w:eastAsia="Times New Roman"/>
          <w:lang w:val="en"/>
        </w:rPr>
        <w:t>reading a book on Medieval Spain and was reluctant to interfere. Thankfully, there was a knock on the door. He got up and welcomed Alice who had just arrived from Nigeria.</w:t>
      </w:r>
    </w:p>
    <w:p w14:paraId="0A0CCB99" w14:textId="77777777" w:rsidR="0065740D" w:rsidRPr="0065740D" w:rsidRDefault="0065740D" w:rsidP="0065740D">
      <w:pPr>
        <w:rPr>
          <w:rFonts w:eastAsia="Times New Roman"/>
          <w:lang w:val="en"/>
        </w:rPr>
      </w:pPr>
      <w:r w:rsidRPr="0065740D">
        <w:rPr>
          <w:rFonts w:eastAsia="Times New Roman"/>
          <w:lang w:val="en"/>
        </w:rPr>
        <w:t>“Hi, Jake,” the stunning and statuesque Alice pecked him on the cheek. “I am sorry to be late.”</w:t>
      </w:r>
    </w:p>
    <w:p w14:paraId="27EB54D2" w14:textId="77777777" w:rsidR="0065740D" w:rsidRPr="0065740D" w:rsidRDefault="0065740D" w:rsidP="0065740D">
      <w:pPr>
        <w:rPr>
          <w:rFonts w:eastAsia="Times New Roman"/>
          <w:lang w:val="en"/>
        </w:rPr>
      </w:pPr>
      <w:r w:rsidRPr="0065740D">
        <w:rPr>
          <w:rFonts w:eastAsia="Times New Roman"/>
          <w:lang w:val="en"/>
        </w:rPr>
        <w:t>The women flocked to Alice with hugs and kisses. The ever-practical Tess soon asked, “Did you bring your cello?”</w:t>
      </w:r>
    </w:p>
    <w:p w14:paraId="0A21C486" w14:textId="77777777" w:rsidR="0065740D" w:rsidRPr="0065740D" w:rsidRDefault="0065740D" w:rsidP="0065740D">
      <w:pPr>
        <w:rPr>
          <w:rFonts w:eastAsia="Times New Roman"/>
          <w:lang w:val="en"/>
        </w:rPr>
      </w:pPr>
      <w:r w:rsidRPr="0065740D">
        <w:rPr>
          <w:rFonts w:eastAsia="Times New Roman"/>
          <w:lang w:val="en"/>
        </w:rPr>
        <w:t>“Of course,” Alice smiled. Omi is lugging the thing upstairs.”</w:t>
      </w:r>
    </w:p>
    <w:p w14:paraId="4C7D000D" w14:textId="77777777" w:rsidR="0065740D" w:rsidRPr="0065740D" w:rsidRDefault="0065740D" w:rsidP="0065740D">
      <w:pPr>
        <w:rPr>
          <w:rFonts w:eastAsia="Times New Roman"/>
          <w:lang w:val="en"/>
        </w:rPr>
      </w:pPr>
      <w:r w:rsidRPr="0065740D">
        <w:rPr>
          <w:rFonts w:eastAsia="Times New Roman"/>
          <w:lang w:val="en"/>
        </w:rPr>
        <w:t>Sure enough, Alice’s husband showed up with the huge instrument case. “Hello, everyone! Glad to be here.” Omi Okafor was an up-and-coming General in Nigeria, and a close friend of Jake’s since their days at Harvard.</w:t>
      </w:r>
    </w:p>
    <w:p w14:paraId="2FBF6187" w14:textId="77777777" w:rsidR="000F75CD" w:rsidRDefault="0065740D" w:rsidP="0065740D">
      <w:pPr>
        <w:rPr>
          <w:rFonts w:eastAsia="Times New Roman"/>
          <w:lang w:val="en"/>
        </w:rPr>
      </w:pPr>
      <w:r w:rsidRPr="0065740D">
        <w:rPr>
          <w:rFonts w:eastAsia="Times New Roman"/>
          <w:lang w:val="en"/>
        </w:rPr>
        <w:t>The team dispensed with a rehearsal that evening. They and their guests retired to a restaurant and spent some time receiving updates on Nigeria’s struggles against the Boko Haram Islamic insurgents.</w:t>
      </w:r>
      <w:r w:rsidR="009C2F2F">
        <w:rPr>
          <w:rFonts w:eastAsia="Times New Roman"/>
          <w:lang w:val="en"/>
        </w:rPr>
        <w:t xml:space="preserve"> Even though they suffered several defeats, they were still a threat and</w:t>
      </w:r>
      <w:r w:rsidR="007E750E">
        <w:rPr>
          <w:rFonts w:eastAsia="Times New Roman"/>
          <w:lang w:val="en"/>
        </w:rPr>
        <w:t xml:space="preserve"> even occupied several towns near their territory. It was going to be a long fight before the government could claim victory.</w:t>
      </w:r>
    </w:p>
    <w:p w14:paraId="2E6A31BD" w14:textId="77777777" w:rsidR="003837A8" w:rsidRDefault="0065740D" w:rsidP="0065740D">
      <w:pPr>
        <w:rPr>
          <w:rFonts w:eastAsia="Times New Roman"/>
          <w:lang w:val="en"/>
        </w:rPr>
      </w:pPr>
      <w:r w:rsidRPr="0065740D">
        <w:rPr>
          <w:rFonts w:eastAsia="Times New Roman"/>
          <w:lang w:val="en"/>
        </w:rPr>
        <w:t>On performance evening, the Valkyries played Bartok’s two rhapsodies and the piano quintet.</w:t>
      </w:r>
    </w:p>
    <w:p w14:paraId="7A86C80D" w14:textId="2E58E259" w:rsidR="003837A8" w:rsidRDefault="003837A8" w:rsidP="00B47808">
      <w:pPr>
        <w:pStyle w:val="NormalCenter"/>
        <w:keepLines/>
        <w:rPr>
          <w:lang w:val="en"/>
        </w:rPr>
      </w:pPr>
      <w:r>
        <w:rPr>
          <w:noProof/>
          <w:lang w:val="en"/>
        </w:rPr>
        <w:lastRenderedPageBreak/>
        <w:drawing>
          <wp:inline distT="0" distB="0" distL="0" distR="0" wp14:anchorId="22F04AEC" wp14:editId="2EC1A0D9">
            <wp:extent cx="4175495" cy="2385646"/>
            <wp:effectExtent l="0" t="0" r="0" b="0"/>
            <wp:docPr id="60" name="Picture 6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uintet-560.png"/>
                    <pic:cNvPicPr/>
                  </pic:nvPicPr>
                  <pic:blipFill>
                    <a:blip r:embed="rId46">
                      <a:extLst>
                        <a:ext uri="{28A0092B-C50C-407E-A947-70E740481C1C}">
                          <a14:useLocalDpi xmlns:a14="http://schemas.microsoft.com/office/drawing/2010/main" val="0"/>
                        </a:ext>
                      </a:extLst>
                    </a:blip>
                    <a:stretch>
                      <a:fillRect/>
                    </a:stretch>
                  </pic:blipFill>
                  <pic:spPr>
                    <a:xfrm>
                      <a:off x="0" y="0"/>
                      <a:ext cx="4271128" cy="2440285"/>
                    </a:xfrm>
                    <a:prstGeom prst="rect">
                      <a:avLst/>
                    </a:prstGeom>
                  </pic:spPr>
                </pic:pic>
              </a:graphicData>
            </a:graphic>
          </wp:inline>
        </w:drawing>
      </w:r>
    </w:p>
    <w:p w14:paraId="13225D93" w14:textId="36CAE944" w:rsidR="003837A8" w:rsidRDefault="009A1459" w:rsidP="00B47808">
      <w:pPr>
        <w:pStyle w:val="Caption1"/>
        <w:keepLines/>
        <w:rPr>
          <w:lang w:val="en"/>
        </w:rPr>
      </w:pPr>
      <w:r>
        <w:rPr>
          <w:lang w:val="en"/>
        </w:rPr>
        <w:t xml:space="preserve">Source: </w:t>
      </w:r>
      <w:r w:rsidRPr="009A1459">
        <w:rPr>
          <w:lang w:val="en"/>
        </w:rPr>
        <w:t xml:space="preserve">Moore </w:t>
      </w:r>
      <w:r w:rsidRPr="00135CF7">
        <w:t>Musical</w:t>
      </w:r>
      <w:r w:rsidRPr="009A1459">
        <w:rPr>
          <w:lang w:val="en"/>
        </w:rPr>
        <w:t xml:space="preserve"> Arts Center</w:t>
      </w:r>
      <w:r>
        <w:rPr>
          <w:lang w:val="en"/>
        </w:rPr>
        <w:t xml:space="preserve">, </w:t>
      </w:r>
      <w:r w:rsidRPr="009A1459">
        <w:rPr>
          <w:lang w:val="en"/>
        </w:rPr>
        <w:t>Bowling Green State University, Ohio, USA</w:t>
      </w:r>
    </w:p>
    <w:p w14:paraId="674B320E" w14:textId="721BB960" w:rsidR="003837A8" w:rsidRDefault="009A1459" w:rsidP="00B47808">
      <w:pPr>
        <w:pStyle w:val="Caption2"/>
        <w:keepLines/>
        <w:rPr>
          <w:lang w:val="en"/>
        </w:rPr>
      </w:pPr>
      <w:r>
        <w:rPr>
          <w:lang w:val="en"/>
        </w:rPr>
        <w:t xml:space="preserve">A typical </w:t>
      </w:r>
      <w:r w:rsidRPr="00135CF7">
        <w:t>piano</w:t>
      </w:r>
      <w:r>
        <w:rPr>
          <w:lang w:val="en"/>
        </w:rPr>
        <w:t xml:space="preserve"> </w:t>
      </w:r>
      <w:r w:rsidR="00135CF7">
        <w:rPr>
          <w:lang w:val="en"/>
        </w:rPr>
        <w:t>quintet</w:t>
      </w:r>
    </w:p>
    <w:p w14:paraId="7A459297" w14:textId="4ACC1F66" w:rsidR="0065740D" w:rsidRPr="0065740D" w:rsidRDefault="0065740D" w:rsidP="0065740D">
      <w:pPr>
        <w:rPr>
          <w:rFonts w:eastAsia="Times New Roman"/>
          <w:lang w:val="en"/>
        </w:rPr>
      </w:pPr>
      <w:r w:rsidRPr="0065740D">
        <w:rPr>
          <w:rFonts w:eastAsia="Times New Roman"/>
          <w:lang w:val="en"/>
        </w:rPr>
        <w:t>The music, sad and tortured, sometimes terrifying, traversed the breadth of human emotion. Raw passages mixed with percussive elements, expressing anger, angst, and tenderness. It was a remarkable performance, but the theater was half full. The applause was restrained. As a listener in the audience, Claudine smiled.</w:t>
      </w:r>
    </w:p>
    <w:p w14:paraId="5A15B300" w14:textId="63B373CF" w:rsidR="0065740D" w:rsidRPr="0065740D" w:rsidRDefault="0065740D" w:rsidP="0065740D">
      <w:pPr>
        <w:rPr>
          <w:rFonts w:eastAsia="Times New Roman"/>
          <w:lang w:val="en"/>
        </w:rPr>
      </w:pPr>
      <w:r w:rsidRPr="0065740D">
        <w:rPr>
          <w:rFonts w:eastAsia="Times New Roman"/>
          <w:lang w:val="en"/>
        </w:rPr>
        <w:t xml:space="preserve">Tess sensed that she needed to do more to please the audience, so she improvised. She </w:t>
      </w:r>
      <w:r w:rsidR="005A7120">
        <w:rPr>
          <w:rFonts w:eastAsia="Times New Roman"/>
          <w:lang w:val="en"/>
        </w:rPr>
        <w:t xml:space="preserve">recruited Aara and </w:t>
      </w:r>
      <w:r w:rsidRPr="0065740D">
        <w:rPr>
          <w:rFonts w:eastAsia="Times New Roman"/>
          <w:lang w:val="en"/>
        </w:rPr>
        <w:t>had a second piano brought on stage</w:t>
      </w:r>
      <w:r w:rsidR="005A7120">
        <w:rPr>
          <w:rFonts w:eastAsia="Times New Roman"/>
          <w:lang w:val="en"/>
        </w:rPr>
        <w:t>. A</w:t>
      </w:r>
      <w:r w:rsidRPr="0065740D">
        <w:rPr>
          <w:rFonts w:eastAsia="Times New Roman"/>
          <w:lang w:val="en"/>
        </w:rPr>
        <w:t xml:space="preserve">fter the break, </w:t>
      </w:r>
      <w:r w:rsidR="005A7120">
        <w:rPr>
          <w:rFonts w:eastAsia="Times New Roman"/>
          <w:lang w:val="en"/>
        </w:rPr>
        <w:t>t</w:t>
      </w:r>
      <w:r w:rsidRPr="0065740D">
        <w:rPr>
          <w:rFonts w:eastAsia="Times New Roman"/>
          <w:lang w:val="en"/>
        </w:rPr>
        <w:t>hey sat at the respective instruments and played the piano version of Prokofiev’s Classical Symphony and the virtuosic Variations on a Theme of Paganini by Lutoslawski. To top things off, Carmen performed two gorgeous vocalizes.</w:t>
      </w:r>
    </w:p>
    <w:p w14:paraId="09A9E727" w14:textId="247DA6EF" w:rsidR="00DA0E43" w:rsidRDefault="0065740D" w:rsidP="0065740D">
      <w:pPr>
        <w:rPr>
          <w:rFonts w:eastAsia="Times New Roman"/>
          <w:lang w:val="en"/>
        </w:rPr>
      </w:pPr>
      <w:r w:rsidRPr="0065740D">
        <w:rPr>
          <w:rFonts w:eastAsia="Times New Roman"/>
          <w:lang w:val="en"/>
        </w:rPr>
        <w:t>Much to Claudine’s disappointment, the applause this time was thunderous. She walked out, determined to up the ante against Tess.</w:t>
      </w:r>
    </w:p>
    <w:p w14:paraId="6CD1078A"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409D83E8" w14:textId="5237FAA5" w:rsidR="003A1255" w:rsidRDefault="000A1792" w:rsidP="000A1792">
      <w:pPr>
        <w:pStyle w:val="Heading1"/>
        <w:numPr>
          <w:ilvl w:val="0"/>
          <w:numId w:val="0"/>
        </w:numPr>
        <w:ind w:left="360"/>
        <w:rPr>
          <w:lang w:val="en"/>
        </w:rPr>
      </w:pPr>
      <w:bookmarkStart w:id="97" w:name="_Toc531973444"/>
      <w:bookmarkStart w:id="98" w:name="_Toc532470376"/>
      <w:r>
        <w:rPr>
          <w:lang w:val="en"/>
        </w:rPr>
        <w:lastRenderedPageBreak/>
        <w:t>28</w:t>
      </w:r>
      <w:r>
        <w:rPr>
          <w:lang w:val="en"/>
        </w:rPr>
        <w:br/>
      </w:r>
      <w:r w:rsidR="003A1255">
        <w:rPr>
          <w:lang w:val="en"/>
        </w:rPr>
        <w:t>Young People</w:t>
      </w:r>
      <w:bookmarkEnd w:id="97"/>
      <w:bookmarkEnd w:id="98"/>
    </w:p>
    <w:p w14:paraId="1B826B60" w14:textId="0D6CE6CA" w:rsidR="0065740D" w:rsidRPr="0065740D" w:rsidRDefault="00CC3FB5" w:rsidP="00DB47D2">
      <w:pPr>
        <w:pStyle w:val="NormalNI"/>
        <w:rPr>
          <w:lang w:val="en"/>
        </w:rPr>
      </w:pPr>
      <w:r w:rsidRPr="000A1792">
        <w:rPr>
          <w:lang w:val="en"/>
        </w:rPr>
        <w:t>A</w:t>
      </w:r>
      <w:r w:rsidR="0065740D" w:rsidRPr="0065740D">
        <w:rPr>
          <w:lang w:val="en"/>
        </w:rPr>
        <w:t xml:space="preserve">fter several days of intensive </w:t>
      </w:r>
      <w:r w:rsidR="00EC3B13">
        <w:rPr>
          <w:lang w:val="en"/>
        </w:rPr>
        <w:t xml:space="preserve">piano </w:t>
      </w:r>
      <w:r w:rsidR="0065740D" w:rsidRPr="0065740D">
        <w:rPr>
          <w:lang w:val="en"/>
        </w:rPr>
        <w:t xml:space="preserve">practice, Aara needed a break from Sofiya Mazur, the demanding </w:t>
      </w:r>
      <w:r w:rsidR="00EC3B13">
        <w:rPr>
          <w:lang w:val="en"/>
        </w:rPr>
        <w:t xml:space="preserve">music </w:t>
      </w:r>
      <w:r w:rsidR="0065740D" w:rsidRPr="0065740D">
        <w:rPr>
          <w:lang w:val="en"/>
        </w:rPr>
        <w:t>teacher Tess hired to prepare her for the upcoming International piano competition</w:t>
      </w:r>
      <w:r w:rsidR="00EC3B13">
        <w:rPr>
          <w:lang w:val="en"/>
        </w:rPr>
        <w:t xml:space="preserve"> and </w:t>
      </w:r>
      <w:r w:rsidR="0065740D" w:rsidRPr="0065740D">
        <w:rPr>
          <w:lang w:val="en"/>
        </w:rPr>
        <w:t>help the Valkyries to perform music for their chamber music concerts.</w:t>
      </w:r>
    </w:p>
    <w:p w14:paraId="755DF772" w14:textId="2B8FE9AF" w:rsidR="0065740D" w:rsidRPr="0065740D" w:rsidRDefault="0065740D" w:rsidP="0065740D">
      <w:pPr>
        <w:rPr>
          <w:rFonts w:eastAsia="Times New Roman"/>
          <w:lang w:val="en"/>
        </w:rPr>
      </w:pPr>
      <w:r w:rsidRPr="0065740D">
        <w:rPr>
          <w:rFonts w:eastAsia="Times New Roman"/>
          <w:lang w:val="en"/>
        </w:rPr>
        <w:t xml:space="preserve">Aara decided to get some fresh country air and go horse riding. She dressed for the part, complete with show shirt and jodhpurs, paddock boots and a cowgirl hat to protect her </w:t>
      </w:r>
      <w:r w:rsidR="00532E8C">
        <w:rPr>
          <w:rFonts w:eastAsia="Times New Roman"/>
          <w:lang w:val="en"/>
        </w:rPr>
        <w:t xml:space="preserve">skin </w:t>
      </w:r>
      <w:r w:rsidRPr="0065740D">
        <w:rPr>
          <w:rFonts w:eastAsia="Times New Roman"/>
          <w:lang w:val="en"/>
        </w:rPr>
        <w:t>from the sun. She asked the company’s shuttle driver to take her to a riding stable slightly out of town. Once there, she selected a beautiful mare, put her foot in the stirrup and swung on the saddle.</w:t>
      </w:r>
    </w:p>
    <w:p w14:paraId="068F56D4" w14:textId="77777777" w:rsidR="000F75CD" w:rsidRDefault="0065740D" w:rsidP="0065740D">
      <w:pPr>
        <w:rPr>
          <w:rFonts w:eastAsia="Times New Roman"/>
          <w:lang w:val="en"/>
        </w:rPr>
      </w:pPr>
      <w:r w:rsidRPr="0065740D">
        <w:rPr>
          <w:rFonts w:eastAsia="Times New Roman"/>
          <w:lang w:val="en"/>
        </w:rPr>
        <w:t xml:space="preserve">Several </w:t>
      </w:r>
      <w:r w:rsidR="00EC3B13">
        <w:rPr>
          <w:rFonts w:eastAsia="Times New Roman"/>
          <w:lang w:val="en"/>
        </w:rPr>
        <w:t>local</w:t>
      </w:r>
      <w:r w:rsidRPr="0065740D">
        <w:rPr>
          <w:rFonts w:eastAsia="Times New Roman"/>
          <w:lang w:val="en"/>
        </w:rPr>
        <w:t xml:space="preserve"> young men saw her handle the horse expertly as she trotted around the paddock. As she passed by the guys, they cheered her performance. Aara just waved and took off at a gallop in the countryside. The ride was exhilarating, just what she needed after pounding on the piano for days on end.</w:t>
      </w:r>
    </w:p>
    <w:p w14:paraId="3A9737A1" w14:textId="5C0D5554" w:rsidR="0065740D" w:rsidRPr="0065740D" w:rsidRDefault="0065740D" w:rsidP="0065740D">
      <w:pPr>
        <w:rPr>
          <w:rFonts w:eastAsia="Times New Roman"/>
          <w:lang w:val="en"/>
        </w:rPr>
      </w:pPr>
      <w:r w:rsidRPr="0065740D">
        <w:rPr>
          <w:rFonts w:eastAsia="Times New Roman"/>
          <w:lang w:val="en"/>
        </w:rPr>
        <w:t xml:space="preserve">A man riding a magnificent white stallion </w:t>
      </w:r>
      <w:r w:rsidR="00EC3B13">
        <w:rPr>
          <w:rFonts w:eastAsia="Times New Roman"/>
          <w:lang w:val="en"/>
        </w:rPr>
        <w:t xml:space="preserve">followed and </w:t>
      </w:r>
      <w:r w:rsidRPr="0065740D">
        <w:rPr>
          <w:rFonts w:eastAsia="Times New Roman"/>
          <w:lang w:val="en"/>
        </w:rPr>
        <w:t xml:space="preserve">caught up with her. Aara stopped her ride and turned her horse toward the handsome </w:t>
      </w:r>
      <w:r w:rsidR="00EC3B13">
        <w:rPr>
          <w:rFonts w:eastAsia="Times New Roman"/>
          <w:lang w:val="en"/>
        </w:rPr>
        <w:t>fellow</w:t>
      </w:r>
      <w:r w:rsidRPr="0065740D">
        <w:rPr>
          <w:rFonts w:eastAsia="Times New Roman"/>
          <w:lang w:val="en"/>
        </w:rPr>
        <w:t>.</w:t>
      </w:r>
    </w:p>
    <w:p w14:paraId="563DDBC7" w14:textId="77777777" w:rsidR="0065740D" w:rsidRPr="0065740D" w:rsidRDefault="0065740D" w:rsidP="0065740D">
      <w:pPr>
        <w:rPr>
          <w:rFonts w:eastAsia="Times New Roman"/>
          <w:lang w:val="en"/>
        </w:rPr>
      </w:pPr>
      <w:r w:rsidRPr="0065740D">
        <w:rPr>
          <w:rFonts w:eastAsia="Times New Roman"/>
          <w:lang w:val="en"/>
        </w:rPr>
        <w:t>“Hi, my name is Rafael,” he said in perfect English. “I enjoyed watching you handle the horse. I haven’t seen you here before, but I know who you are. I saw you playing the piano at the theater.”</w:t>
      </w:r>
    </w:p>
    <w:p w14:paraId="1E25354A" w14:textId="77777777" w:rsidR="0065740D" w:rsidRPr="0065740D" w:rsidRDefault="0065740D" w:rsidP="0065740D">
      <w:pPr>
        <w:rPr>
          <w:rFonts w:eastAsia="Times New Roman"/>
          <w:lang w:val="en"/>
        </w:rPr>
      </w:pPr>
      <w:r w:rsidRPr="0065740D">
        <w:rPr>
          <w:rFonts w:eastAsia="Times New Roman"/>
          <w:lang w:val="en"/>
        </w:rPr>
        <w:t>“I hope I didn’t strain your ears, Rafael, Aara said with a smile.”</w:t>
      </w:r>
    </w:p>
    <w:p w14:paraId="147A231D" w14:textId="77777777" w:rsidR="0065740D" w:rsidRPr="0065740D" w:rsidRDefault="0065740D" w:rsidP="0065740D">
      <w:pPr>
        <w:rPr>
          <w:rFonts w:eastAsia="Times New Roman"/>
          <w:lang w:val="en"/>
        </w:rPr>
      </w:pPr>
      <w:r w:rsidRPr="0065740D">
        <w:rPr>
          <w:rFonts w:eastAsia="Times New Roman"/>
          <w:lang w:val="en"/>
        </w:rPr>
        <w:t>“On the contrary, you were marvelous. May I call you Aara?”</w:t>
      </w:r>
    </w:p>
    <w:p w14:paraId="2CA1D119" w14:textId="77777777" w:rsidR="0065740D" w:rsidRPr="0065740D" w:rsidRDefault="0065740D" w:rsidP="0065740D">
      <w:pPr>
        <w:rPr>
          <w:rFonts w:eastAsia="Times New Roman"/>
          <w:lang w:val="en"/>
        </w:rPr>
      </w:pPr>
      <w:r w:rsidRPr="0065740D">
        <w:rPr>
          <w:rFonts w:eastAsia="Times New Roman"/>
          <w:lang w:val="en"/>
        </w:rPr>
        <w:t>“By all means.”</w:t>
      </w:r>
    </w:p>
    <w:p w14:paraId="56DF8373" w14:textId="77777777" w:rsidR="0065740D" w:rsidRPr="0065740D" w:rsidRDefault="0065740D" w:rsidP="0065740D">
      <w:pPr>
        <w:rPr>
          <w:rFonts w:eastAsia="Times New Roman"/>
          <w:lang w:val="en"/>
        </w:rPr>
      </w:pPr>
      <w:r w:rsidRPr="0065740D">
        <w:rPr>
          <w:rFonts w:eastAsia="Times New Roman"/>
          <w:lang w:val="en"/>
        </w:rPr>
        <w:lastRenderedPageBreak/>
        <w:t>The couple returned to the paddock, and the appreciative observers were still hanging on the fence, clapping their hands in sincere appreciation of an excellent rider. Aara dismounted and had to run a gauntlet of young men. Their appearance struck her, all physically fit, classically handsome with neat light beards. They also wore expensive sports clothes.</w:t>
      </w:r>
    </w:p>
    <w:p w14:paraId="57C2A4AC" w14:textId="77777777" w:rsidR="0065740D" w:rsidRPr="0065740D" w:rsidRDefault="0065740D" w:rsidP="0065740D">
      <w:pPr>
        <w:rPr>
          <w:rFonts w:eastAsia="Times New Roman"/>
          <w:lang w:val="en"/>
        </w:rPr>
      </w:pPr>
      <w:r w:rsidRPr="0065740D">
        <w:rPr>
          <w:rFonts w:eastAsia="Times New Roman"/>
          <w:lang w:val="en"/>
        </w:rPr>
        <w:t>“Can I buy you a glass of wine?” Rafael asked.</w:t>
      </w:r>
    </w:p>
    <w:p w14:paraId="613448C7" w14:textId="77777777" w:rsidR="0065740D" w:rsidRPr="0065740D" w:rsidRDefault="0065740D" w:rsidP="0065740D">
      <w:pPr>
        <w:rPr>
          <w:rFonts w:eastAsia="Times New Roman"/>
          <w:lang w:val="en"/>
        </w:rPr>
      </w:pPr>
      <w:r w:rsidRPr="0065740D">
        <w:rPr>
          <w:rFonts w:eastAsia="Times New Roman"/>
          <w:lang w:val="en"/>
        </w:rPr>
        <w:t>“No, but I could use a glass of ice water.”</w:t>
      </w:r>
    </w:p>
    <w:p w14:paraId="2DD8E285" w14:textId="77777777" w:rsidR="0065740D" w:rsidRPr="0065740D" w:rsidRDefault="0065740D" w:rsidP="0065740D">
      <w:pPr>
        <w:rPr>
          <w:rFonts w:eastAsia="Times New Roman"/>
          <w:lang w:val="en"/>
        </w:rPr>
      </w:pPr>
      <w:r w:rsidRPr="0065740D">
        <w:rPr>
          <w:rFonts w:eastAsia="Times New Roman"/>
          <w:lang w:val="en"/>
        </w:rPr>
        <w:t>“Come with me,” the handsome dude said while taking her hand and heading to the clubhouse. They sat a table overlooking the track and ordered their drinks. The waiter brought two glasses of red wine and a glass of water.”</w:t>
      </w:r>
    </w:p>
    <w:p w14:paraId="7476D531" w14:textId="77777777" w:rsidR="0065740D" w:rsidRPr="0065740D" w:rsidRDefault="0065740D" w:rsidP="0065740D">
      <w:pPr>
        <w:rPr>
          <w:rFonts w:eastAsia="Times New Roman"/>
          <w:lang w:val="en"/>
        </w:rPr>
      </w:pPr>
      <w:r w:rsidRPr="0065740D">
        <w:rPr>
          <w:rFonts w:eastAsia="Times New Roman"/>
          <w:lang w:val="en"/>
        </w:rPr>
        <w:t>Aara took a sip of water. “You seem to like wine, Rafael.”</w:t>
      </w:r>
    </w:p>
    <w:p w14:paraId="0DDDA094" w14:textId="77777777" w:rsidR="0065740D" w:rsidRPr="0065740D" w:rsidRDefault="0065740D" w:rsidP="0065740D">
      <w:pPr>
        <w:rPr>
          <w:rFonts w:eastAsia="Times New Roman"/>
          <w:lang w:val="en"/>
        </w:rPr>
      </w:pPr>
      <w:r w:rsidRPr="0065740D">
        <w:rPr>
          <w:rFonts w:eastAsia="Times New Roman"/>
          <w:lang w:val="en"/>
        </w:rPr>
        <w:t>“I am partial to what my family has produced for centuries. Try it.”</w:t>
      </w:r>
    </w:p>
    <w:p w14:paraId="0A661746" w14:textId="77777777" w:rsidR="0065740D" w:rsidRPr="0065740D" w:rsidRDefault="0065740D" w:rsidP="0065740D">
      <w:pPr>
        <w:rPr>
          <w:rFonts w:eastAsia="Times New Roman"/>
          <w:lang w:val="en"/>
        </w:rPr>
      </w:pPr>
      <w:r w:rsidRPr="0065740D">
        <w:rPr>
          <w:rFonts w:eastAsia="Times New Roman"/>
          <w:lang w:val="en"/>
        </w:rPr>
        <w:t>Aara gave the glass a swirl, and after a few seconds lightly sniffed the wine.</w:t>
      </w:r>
    </w:p>
    <w:p w14:paraId="0997932D" w14:textId="77777777" w:rsidR="0065740D" w:rsidRPr="0065740D" w:rsidRDefault="0065740D" w:rsidP="0065740D">
      <w:pPr>
        <w:rPr>
          <w:rFonts w:eastAsia="Times New Roman"/>
          <w:lang w:val="en"/>
        </w:rPr>
      </w:pPr>
      <w:r w:rsidRPr="0065740D">
        <w:rPr>
          <w:rFonts w:eastAsia="Times New Roman"/>
          <w:lang w:val="en"/>
        </w:rPr>
        <w:t>“This wine has a lovely aroma. I like it.”</w:t>
      </w:r>
    </w:p>
    <w:p w14:paraId="16F5E869" w14:textId="77777777" w:rsidR="0065740D" w:rsidRPr="0065740D" w:rsidRDefault="0065740D" w:rsidP="0065740D">
      <w:pPr>
        <w:rPr>
          <w:rFonts w:eastAsia="Times New Roman"/>
          <w:lang w:val="en"/>
        </w:rPr>
      </w:pPr>
      <w:r w:rsidRPr="0065740D">
        <w:rPr>
          <w:rFonts w:eastAsia="Times New Roman"/>
          <w:lang w:val="en"/>
        </w:rPr>
        <w:t>Rafael smiled. “My family made this wine for generations. Take a sip.”</w:t>
      </w:r>
    </w:p>
    <w:p w14:paraId="72E1CD6C" w14:textId="77777777" w:rsidR="0065740D" w:rsidRPr="0065740D" w:rsidRDefault="0065740D" w:rsidP="0065740D">
      <w:pPr>
        <w:rPr>
          <w:rFonts w:eastAsia="Times New Roman"/>
          <w:lang w:val="en"/>
        </w:rPr>
      </w:pPr>
      <w:r w:rsidRPr="0065740D">
        <w:rPr>
          <w:rFonts w:eastAsia="Times New Roman"/>
          <w:lang w:val="en"/>
        </w:rPr>
        <w:t>Aara did that and let the taste dance in her mouth. She waited a minute and took another sip.</w:t>
      </w:r>
    </w:p>
    <w:p w14:paraId="5B929ACC" w14:textId="0305F0CD" w:rsidR="0065740D" w:rsidRPr="0065740D" w:rsidRDefault="0065740D" w:rsidP="0065740D">
      <w:pPr>
        <w:rPr>
          <w:rFonts w:eastAsia="Times New Roman"/>
          <w:lang w:val="en"/>
        </w:rPr>
      </w:pPr>
      <w:r w:rsidRPr="0065740D">
        <w:rPr>
          <w:rFonts w:eastAsia="Times New Roman"/>
          <w:lang w:val="en"/>
        </w:rPr>
        <w:t xml:space="preserve">“It’s complex, changing even as you taste it. </w:t>
      </w:r>
      <w:r w:rsidR="00EC3B13">
        <w:rPr>
          <w:rFonts w:eastAsia="Times New Roman"/>
          <w:lang w:val="en"/>
        </w:rPr>
        <w:t>M</w:t>
      </w:r>
      <w:r w:rsidR="00EC3B13" w:rsidRPr="0065740D">
        <w:rPr>
          <w:rFonts w:eastAsia="Times New Roman"/>
          <w:lang w:val="en"/>
        </w:rPr>
        <w:t xml:space="preserve">y stepfather </w:t>
      </w:r>
      <w:r w:rsidRPr="0065740D">
        <w:rPr>
          <w:rFonts w:eastAsia="Times New Roman"/>
          <w:lang w:val="en"/>
        </w:rPr>
        <w:t xml:space="preserve">Jake </w:t>
      </w:r>
      <w:r w:rsidR="00EC3B13">
        <w:rPr>
          <w:rFonts w:eastAsia="Times New Roman"/>
          <w:lang w:val="en"/>
        </w:rPr>
        <w:t xml:space="preserve">is a connoisseur and </w:t>
      </w:r>
      <w:r w:rsidRPr="0065740D">
        <w:rPr>
          <w:rFonts w:eastAsia="Times New Roman"/>
          <w:lang w:val="en"/>
        </w:rPr>
        <w:t>says that fine wines are like good paintings; the more you look at them, the more there is to see. He also sa</w:t>
      </w:r>
      <w:r w:rsidR="00EC3B13">
        <w:rPr>
          <w:rFonts w:eastAsia="Times New Roman"/>
          <w:lang w:val="en"/>
        </w:rPr>
        <w:t xml:space="preserve">id </w:t>
      </w:r>
      <w:r w:rsidRPr="0065740D">
        <w:rPr>
          <w:rFonts w:eastAsia="Times New Roman"/>
          <w:lang w:val="en"/>
        </w:rPr>
        <w:t>that in older wines, these complexities sometimes evolve into the realm of the sublime. The flavors in this wine linger after you swallow.”</w:t>
      </w:r>
    </w:p>
    <w:p w14:paraId="224979F9" w14:textId="192EA1A5" w:rsidR="0065740D" w:rsidRPr="0065740D" w:rsidRDefault="0065740D" w:rsidP="0065740D">
      <w:pPr>
        <w:rPr>
          <w:rFonts w:eastAsia="Times New Roman"/>
          <w:lang w:val="en"/>
        </w:rPr>
      </w:pPr>
      <w:r w:rsidRPr="0065740D">
        <w:rPr>
          <w:rFonts w:eastAsia="Times New Roman"/>
          <w:lang w:val="en"/>
        </w:rPr>
        <w:t>“I am glad that you like it</w:t>
      </w:r>
      <w:r w:rsidR="00EC3B13">
        <w:rPr>
          <w:rFonts w:eastAsia="Times New Roman"/>
          <w:lang w:val="en"/>
        </w:rPr>
        <w:t>,” Rafael said, pleased that the girl appreciated what she tasted</w:t>
      </w:r>
      <w:r w:rsidRPr="0065740D">
        <w:rPr>
          <w:rFonts w:eastAsia="Times New Roman"/>
          <w:lang w:val="en"/>
        </w:rPr>
        <w:t>.</w:t>
      </w:r>
    </w:p>
    <w:p w14:paraId="77D91494" w14:textId="486E80B9" w:rsidR="0065740D" w:rsidRPr="0065740D" w:rsidRDefault="00EC3B13" w:rsidP="0065740D">
      <w:pPr>
        <w:rPr>
          <w:rFonts w:eastAsia="Times New Roman"/>
          <w:lang w:val="en"/>
        </w:rPr>
      </w:pPr>
      <w:r>
        <w:rPr>
          <w:rFonts w:eastAsia="Times New Roman"/>
          <w:lang w:val="en"/>
        </w:rPr>
        <w:t xml:space="preserve">Aara took another sip. </w:t>
      </w:r>
      <w:r w:rsidR="0065740D" w:rsidRPr="0065740D">
        <w:rPr>
          <w:rFonts w:eastAsia="Times New Roman"/>
          <w:lang w:val="en"/>
        </w:rPr>
        <w:t>“What</w:t>
      </w:r>
      <w:r>
        <w:rPr>
          <w:rFonts w:eastAsia="Times New Roman"/>
          <w:lang w:val="en"/>
        </w:rPr>
        <w:t>’s</w:t>
      </w:r>
      <w:r w:rsidR="0065740D" w:rsidRPr="0065740D">
        <w:rPr>
          <w:rFonts w:eastAsia="Times New Roman"/>
          <w:lang w:val="en"/>
        </w:rPr>
        <w:t xml:space="preserve"> the name of the winery?”</w:t>
      </w:r>
    </w:p>
    <w:p w14:paraId="5DF76AC6" w14:textId="77777777" w:rsidR="0065740D" w:rsidRPr="0065740D" w:rsidRDefault="0065740D" w:rsidP="0065740D">
      <w:pPr>
        <w:rPr>
          <w:rFonts w:eastAsia="Times New Roman"/>
          <w:lang w:val="en"/>
        </w:rPr>
      </w:pPr>
      <w:r w:rsidRPr="0065740D">
        <w:rPr>
          <w:rFonts w:eastAsia="Times New Roman"/>
          <w:lang w:val="en"/>
        </w:rPr>
        <w:t>“Bodegas Y Viñedos Marquez. It is only a couple of miles out of town.”</w:t>
      </w:r>
    </w:p>
    <w:p w14:paraId="77C81541" w14:textId="77777777" w:rsidR="0065740D" w:rsidRPr="0065740D" w:rsidRDefault="0065740D" w:rsidP="0065740D">
      <w:pPr>
        <w:rPr>
          <w:rFonts w:eastAsia="Times New Roman"/>
          <w:lang w:val="en"/>
        </w:rPr>
      </w:pPr>
      <w:r w:rsidRPr="0065740D">
        <w:rPr>
          <w:rFonts w:eastAsia="Times New Roman"/>
          <w:lang w:val="en"/>
        </w:rPr>
        <w:t>“So, you are the one that sponsors the orchestra.”</w:t>
      </w:r>
    </w:p>
    <w:p w14:paraId="51E44AF5" w14:textId="77777777" w:rsidR="0065740D" w:rsidRPr="0065740D" w:rsidRDefault="0065740D" w:rsidP="0065740D">
      <w:pPr>
        <w:rPr>
          <w:rFonts w:eastAsia="Times New Roman"/>
          <w:lang w:val="en"/>
        </w:rPr>
      </w:pPr>
      <w:r w:rsidRPr="0065740D">
        <w:rPr>
          <w:rFonts w:eastAsia="Times New Roman"/>
          <w:lang w:val="en"/>
        </w:rPr>
        <w:lastRenderedPageBreak/>
        <w:t>“It’s not my winery; it belongs to my parents.”</w:t>
      </w:r>
    </w:p>
    <w:p w14:paraId="3E1C8C05" w14:textId="439F7B23" w:rsidR="0065740D" w:rsidRPr="0065740D" w:rsidRDefault="0065740D" w:rsidP="0065740D">
      <w:pPr>
        <w:rPr>
          <w:rFonts w:eastAsia="Times New Roman"/>
          <w:lang w:val="en"/>
        </w:rPr>
      </w:pPr>
      <w:r w:rsidRPr="0065740D">
        <w:rPr>
          <w:rFonts w:eastAsia="Times New Roman"/>
          <w:lang w:val="en"/>
        </w:rPr>
        <w:t xml:space="preserve">“Well, your family is very generous. Everyone appreciates </w:t>
      </w:r>
      <w:r w:rsidR="00532E8C">
        <w:rPr>
          <w:rFonts w:eastAsia="Times New Roman"/>
          <w:lang w:val="en"/>
        </w:rPr>
        <w:t xml:space="preserve">its support of </w:t>
      </w:r>
      <w:r w:rsidRPr="0065740D">
        <w:rPr>
          <w:rFonts w:eastAsia="Times New Roman"/>
          <w:lang w:val="en"/>
        </w:rPr>
        <w:t>the orchestra.”</w:t>
      </w:r>
    </w:p>
    <w:p w14:paraId="68346EAF" w14:textId="45B22A8E" w:rsidR="0065740D" w:rsidRPr="0065740D" w:rsidRDefault="0065740D" w:rsidP="0065740D">
      <w:pPr>
        <w:rPr>
          <w:rFonts w:eastAsia="Times New Roman"/>
          <w:lang w:val="en"/>
        </w:rPr>
      </w:pPr>
      <w:r w:rsidRPr="0065740D">
        <w:rPr>
          <w:rFonts w:eastAsia="Times New Roman"/>
          <w:lang w:val="en"/>
        </w:rPr>
        <w:t xml:space="preserve">“The musicians got a lot better after your </w:t>
      </w:r>
      <w:r w:rsidR="00532E8C">
        <w:rPr>
          <w:rFonts w:eastAsia="Times New Roman"/>
          <w:lang w:val="en"/>
        </w:rPr>
        <w:t>friends</w:t>
      </w:r>
      <w:r w:rsidRPr="0065740D">
        <w:rPr>
          <w:rFonts w:eastAsia="Times New Roman"/>
          <w:lang w:val="en"/>
        </w:rPr>
        <w:t xml:space="preserve"> got involved</w:t>
      </w:r>
      <w:r w:rsidR="00532E8C">
        <w:rPr>
          <w:rFonts w:eastAsia="Times New Roman"/>
          <w:lang w:val="en"/>
        </w:rPr>
        <w:t>,” Rafael said.</w:t>
      </w:r>
      <w:r w:rsidRPr="0065740D">
        <w:rPr>
          <w:rFonts w:eastAsia="Times New Roman"/>
          <w:lang w:val="en"/>
        </w:rPr>
        <w:t xml:space="preserve"> </w:t>
      </w:r>
      <w:r w:rsidR="00532E8C">
        <w:rPr>
          <w:rFonts w:eastAsia="Times New Roman"/>
          <w:lang w:val="en"/>
        </w:rPr>
        <w:t>“</w:t>
      </w:r>
      <w:r w:rsidRPr="0065740D">
        <w:rPr>
          <w:rFonts w:eastAsia="Times New Roman"/>
          <w:lang w:val="en"/>
        </w:rPr>
        <w:t>Your mother and her friends are marvelous. I confess I am surprised. No one would suspect that they are part of a military enterprise.”</w:t>
      </w:r>
    </w:p>
    <w:p w14:paraId="3E872BBB" w14:textId="18D03F74" w:rsidR="0065740D" w:rsidRPr="0065740D" w:rsidRDefault="0065740D" w:rsidP="0065740D">
      <w:pPr>
        <w:rPr>
          <w:rFonts w:eastAsia="Times New Roman"/>
          <w:lang w:val="en"/>
        </w:rPr>
      </w:pPr>
      <w:r w:rsidRPr="0065740D">
        <w:rPr>
          <w:rFonts w:eastAsia="Times New Roman"/>
          <w:lang w:val="en"/>
        </w:rPr>
        <w:t xml:space="preserve">“They are all amazing in their way. They are true warriors that my stepmother Tess transformed into artists; some would say that she beat them into </w:t>
      </w:r>
      <w:r w:rsidR="00EC3B13">
        <w:rPr>
          <w:rFonts w:eastAsia="Times New Roman"/>
          <w:lang w:val="en"/>
        </w:rPr>
        <w:t>it</w:t>
      </w:r>
      <w:r w:rsidRPr="0065740D">
        <w:rPr>
          <w:rFonts w:eastAsia="Times New Roman"/>
          <w:lang w:val="en"/>
        </w:rPr>
        <w:t xml:space="preserve">. She is somewhat of a perfectionist, so she hired teachers to help them play their musical instruments to a professional level. Carmen has a beautiful soprano voice, but she </w:t>
      </w:r>
      <w:r w:rsidR="00EC3B13">
        <w:rPr>
          <w:rFonts w:eastAsia="Times New Roman"/>
          <w:lang w:val="en"/>
        </w:rPr>
        <w:t xml:space="preserve">initially </w:t>
      </w:r>
      <w:r w:rsidRPr="0065740D">
        <w:rPr>
          <w:rFonts w:eastAsia="Times New Roman"/>
          <w:lang w:val="en"/>
        </w:rPr>
        <w:t xml:space="preserve">couldn’t read music. Now she can. They started playing concerts to benefit a human trafficking project. </w:t>
      </w:r>
      <w:r w:rsidR="00532E8C">
        <w:rPr>
          <w:rFonts w:eastAsia="Times New Roman"/>
          <w:lang w:val="en"/>
        </w:rPr>
        <w:t xml:space="preserve">Most of </w:t>
      </w:r>
      <w:r w:rsidRPr="0065740D">
        <w:rPr>
          <w:rFonts w:eastAsia="Times New Roman"/>
          <w:lang w:val="en"/>
        </w:rPr>
        <w:t>the proceeds go to charity.”</w:t>
      </w:r>
    </w:p>
    <w:p w14:paraId="62A57DF2" w14:textId="77777777" w:rsidR="0065740D" w:rsidRPr="0065740D" w:rsidRDefault="0065740D" w:rsidP="0065740D">
      <w:pPr>
        <w:rPr>
          <w:rFonts w:eastAsia="Times New Roman"/>
          <w:lang w:val="en"/>
        </w:rPr>
      </w:pPr>
      <w:r w:rsidRPr="0065740D">
        <w:rPr>
          <w:rFonts w:eastAsia="Times New Roman"/>
          <w:lang w:val="en"/>
        </w:rPr>
        <w:t>“Do you have a boyfriend, Aara?”</w:t>
      </w:r>
    </w:p>
    <w:p w14:paraId="01DDA507" w14:textId="77777777" w:rsidR="0065740D" w:rsidRPr="0065740D" w:rsidRDefault="0065740D" w:rsidP="0065740D">
      <w:pPr>
        <w:rPr>
          <w:rFonts w:eastAsia="Times New Roman"/>
          <w:lang w:val="en"/>
        </w:rPr>
      </w:pPr>
      <w:r w:rsidRPr="0065740D">
        <w:rPr>
          <w:rFonts w:eastAsia="Times New Roman"/>
          <w:lang w:val="en"/>
        </w:rPr>
        <w:t>“Goodness, no. I am too busy preparing for a piano competition and working on my musical career. How about you? I am sure you have many girlfriends.”</w:t>
      </w:r>
    </w:p>
    <w:p w14:paraId="2F10B78A" w14:textId="77777777" w:rsidR="0065740D" w:rsidRPr="0065740D" w:rsidRDefault="0065740D" w:rsidP="0065740D">
      <w:pPr>
        <w:rPr>
          <w:rFonts w:eastAsia="Times New Roman"/>
          <w:lang w:val="en"/>
        </w:rPr>
      </w:pPr>
      <w:r w:rsidRPr="0065740D">
        <w:rPr>
          <w:rFonts w:eastAsia="Times New Roman"/>
          <w:lang w:val="en"/>
        </w:rPr>
        <w:t>“I haven’t found the right one yet.”</w:t>
      </w:r>
    </w:p>
    <w:p w14:paraId="2F5DF33E" w14:textId="77777777" w:rsidR="0065740D" w:rsidRPr="0065740D" w:rsidRDefault="0065740D" w:rsidP="0065740D">
      <w:pPr>
        <w:rPr>
          <w:rFonts w:eastAsia="Times New Roman"/>
          <w:lang w:val="en"/>
        </w:rPr>
      </w:pPr>
      <w:r w:rsidRPr="0065740D">
        <w:rPr>
          <w:rFonts w:eastAsia="Times New Roman"/>
          <w:lang w:val="en"/>
        </w:rPr>
        <w:t>“I am sure you say that to all the girls. What do you do for a living, Rafael?”</w:t>
      </w:r>
    </w:p>
    <w:p w14:paraId="42494E4A" w14:textId="35E81046" w:rsidR="0065740D" w:rsidRDefault="0065740D" w:rsidP="0065740D">
      <w:pPr>
        <w:rPr>
          <w:rFonts w:eastAsia="Times New Roman"/>
          <w:lang w:val="en"/>
        </w:rPr>
      </w:pPr>
      <w:r w:rsidRPr="0065740D">
        <w:rPr>
          <w:rFonts w:eastAsia="Times New Roman"/>
          <w:lang w:val="en"/>
        </w:rPr>
        <w:t>“I just graduated from the University of Salamanca, and I am expected to take over the family business sometime in the future.”</w:t>
      </w:r>
    </w:p>
    <w:p w14:paraId="22C52D31" w14:textId="5E34DD8F" w:rsidR="00EC3B13" w:rsidRDefault="00EC3B13" w:rsidP="0065740D">
      <w:pPr>
        <w:rPr>
          <w:rFonts w:eastAsia="Times New Roman"/>
          <w:lang w:val="en"/>
        </w:rPr>
      </w:pPr>
      <w:r>
        <w:rPr>
          <w:rFonts w:eastAsia="Times New Roman"/>
          <w:lang w:val="en"/>
        </w:rPr>
        <w:t>“It sounds like you are being forced into it.”</w:t>
      </w:r>
    </w:p>
    <w:p w14:paraId="11AAC695" w14:textId="7B9058BC" w:rsidR="00EC3B13" w:rsidRPr="0065740D" w:rsidRDefault="00EC3B13" w:rsidP="0065740D">
      <w:pPr>
        <w:rPr>
          <w:rFonts w:eastAsia="Times New Roman"/>
          <w:lang w:val="en"/>
        </w:rPr>
      </w:pPr>
      <w:r>
        <w:rPr>
          <w:rFonts w:eastAsia="Times New Roman"/>
          <w:lang w:val="en"/>
        </w:rPr>
        <w:t>“Not at all. I have been learning how to make fine wine since I could walk. I love doing that.”</w:t>
      </w:r>
    </w:p>
    <w:p w14:paraId="114D52A3" w14:textId="77777777" w:rsidR="0065740D" w:rsidRPr="0065740D" w:rsidRDefault="0065740D" w:rsidP="0065740D">
      <w:pPr>
        <w:rPr>
          <w:rFonts w:eastAsia="Times New Roman"/>
          <w:lang w:val="en"/>
        </w:rPr>
      </w:pPr>
      <w:r w:rsidRPr="0065740D">
        <w:rPr>
          <w:rFonts w:eastAsia="Times New Roman"/>
          <w:lang w:val="en"/>
        </w:rPr>
        <w:t>Aara looked at her watch.</w:t>
      </w:r>
    </w:p>
    <w:p w14:paraId="5E680451" w14:textId="77777777" w:rsidR="0065740D" w:rsidRPr="0065740D" w:rsidRDefault="0065740D" w:rsidP="0065740D">
      <w:pPr>
        <w:rPr>
          <w:rFonts w:eastAsia="Times New Roman"/>
          <w:lang w:val="en"/>
        </w:rPr>
      </w:pPr>
      <w:r w:rsidRPr="0065740D">
        <w:rPr>
          <w:rFonts w:eastAsia="Times New Roman"/>
          <w:lang w:val="en"/>
        </w:rPr>
        <w:t>“Excuse me, Rafael. I need to call for a ride back to the airbase.”</w:t>
      </w:r>
    </w:p>
    <w:p w14:paraId="577A6DBE" w14:textId="77777777" w:rsidR="0065740D" w:rsidRPr="0065740D" w:rsidRDefault="0065740D" w:rsidP="0065740D">
      <w:pPr>
        <w:rPr>
          <w:rFonts w:eastAsia="Times New Roman"/>
          <w:lang w:val="en"/>
        </w:rPr>
      </w:pPr>
      <w:r w:rsidRPr="0065740D">
        <w:rPr>
          <w:rFonts w:eastAsia="Times New Roman"/>
          <w:lang w:val="en"/>
        </w:rPr>
        <w:t>“No need to do that. I can take you in my car.”</w:t>
      </w:r>
    </w:p>
    <w:p w14:paraId="0ED0F575" w14:textId="77777777" w:rsidR="0065740D" w:rsidRPr="0065740D" w:rsidRDefault="0065740D" w:rsidP="0065740D">
      <w:pPr>
        <w:rPr>
          <w:rFonts w:eastAsia="Times New Roman"/>
          <w:lang w:val="en"/>
        </w:rPr>
      </w:pPr>
      <w:r w:rsidRPr="0065740D">
        <w:rPr>
          <w:rFonts w:eastAsia="Times New Roman"/>
          <w:lang w:val="en"/>
        </w:rPr>
        <w:t>“I don’t want to inconvenience you.”</w:t>
      </w:r>
    </w:p>
    <w:p w14:paraId="01653E68" w14:textId="77777777" w:rsidR="0065740D" w:rsidRPr="0065740D" w:rsidRDefault="0065740D" w:rsidP="0065740D">
      <w:pPr>
        <w:rPr>
          <w:rFonts w:eastAsia="Times New Roman"/>
          <w:lang w:val="en"/>
        </w:rPr>
      </w:pPr>
      <w:r w:rsidRPr="0065740D">
        <w:rPr>
          <w:rFonts w:eastAsia="Times New Roman"/>
          <w:lang w:val="en"/>
        </w:rPr>
        <w:t>“I insist. It’s my pleasure.”</w:t>
      </w:r>
    </w:p>
    <w:p w14:paraId="2417D866" w14:textId="643857A0" w:rsidR="0065740D" w:rsidRPr="0065740D" w:rsidRDefault="0065740D" w:rsidP="0065740D">
      <w:pPr>
        <w:rPr>
          <w:rFonts w:eastAsia="Times New Roman"/>
          <w:lang w:val="en"/>
        </w:rPr>
      </w:pPr>
      <w:r w:rsidRPr="0065740D">
        <w:rPr>
          <w:rFonts w:eastAsia="Times New Roman"/>
          <w:lang w:val="en"/>
        </w:rPr>
        <w:lastRenderedPageBreak/>
        <w:t>They left the restaurant, and Rafael opened the door of his flashy red Mercedes convertible</w:t>
      </w:r>
      <w:r w:rsidR="00EC3B13">
        <w:rPr>
          <w:rFonts w:eastAsia="Times New Roman"/>
          <w:lang w:val="en"/>
        </w:rPr>
        <w:t xml:space="preserve"> for her</w:t>
      </w:r>
      <w:r w:rsidRPr="0065740D">
        <w:rPr>
          <w:rFonts w:eastAsia="Times New Roman"/>
          <w:lang w:val="en"/>
        </w:rPr>
        <w:t>.</w:t>
      </w:r>
    </w:p>
    <w:p w14:paraId="41D598DF" w14:textId="77777777" w:rsidR="0065740D" w:rsidRPr="0065740D" w:rsidRDefault="0065740D" w:rsidP="0065740D">
      <w:pPr>
        <w:rPr>
          <w:rFonts w:eastAsia="Times New Roman"/>
          <w:lang w:val="en"/>
        </w:rPr>
      </w:pPr>
      <w:r w:rsidRPr="0065740D">
        <w:rPr>
          <w:rFonts w:eastAsia="Times New Roman"/>
          <w:lang w:val="en"/>
        </w:rPr>
        <w:t>“I need to go to the airbase to attend a rehearsal with the Valkyries,” said Aara.</w:t>
      </w:r>
    </w:p>
    <w:p w14:paraId="3764CE58" w14:textId="77777777" w:rsidR="000F75CD" w:rsidRDefault="0065740D" w:rsidP="0065740D">
      <w:pPr>
        <w:rPr>
          <w:rFonts w:eastAsia="Times New Roman"/>
          <w:lang w:val="en"/>
        </w:rPr>
      </w:pPr>
      <w:r w:rsidRPr="0065740D">
        <w:rPr>
          <w:rFonts w:eastAsia="Times New Roman"/>
          <w:lang w:val="en"/>
        </w:rPr>
        <w:t>Rafael looked puzzled.</w:t>
      </w:r>
    </w:p>
    <w:p w14:paraId="240D4CD1" w14:textId="4402B84A" w:rsidR="0065740D" w:rsidRPr="0065740D" w:rsidRDefault="0065740D" w:rsidP="0065740D">
      <w:pPr>
        <w:rPr>
          <w:rFonts w:eastAsia="Times New Roman"/>
          <w:lang w:val="en"/>
        </w:rPr>
      </w:pPr>
      <w:r w:rsidRPr="0065740D">
        <w:rPr>
          <w:rFonts w:eastAsia="Times New Roman"/>
          <w:lang w:val="en"/>
        </w:rPr>
        <w:t>“Valkyries?”</w:t>
      </w:r>
    </w:p>
    <w:p w14:paraId="2D48A2C0" w14:textId="22589484" w:rsidR="0065740D" w:rsidRPr="0065740D" w:rsidRDefault="0065740D" w:rsidP="0065740D">
      <w:pPr>
        <w:rPr>
          <w:rFonts w:eastAsia="Times New Roman"/>
          <w:lang w:val="en"/>
        </w:rPr>
      </w:pPr>
      <w:r w:rsidRPr="0065740D">
        <w:rPr>
          <w:rFonts w:eastAsia="Times New Roman"/>
          <w:lang w:val="en"/>
        </w:rPr>
        <w:t>“Yes. Jake called them that when the women started playing chamber music to fund their human trafficking project, and the name has stuck to them ever since. They even have painted the tails of their fighter jets with the head of a Valkyrie wearing a helmet.”</w:t>
      </w:r>
    </w:p>
    <w:p w14:paraId="56987BC3" w14:textId="77777777" w:rsidR="0065740D" w:rsidRPr="0065740D" w:rsidRDefault="0065740D" w:rsidP="0065740D">
      <w:pPr>
        <w:rPr>
          <w:rFonts w:eastAsia="Times New Roman"/>
          <w:lang w:val="en"/>
        </w:rPr>
      </w:pPr>
      <w:r w:rsidRPr="0065740D">
        <w:rPr>
          <w:rFonts w:eastAsia="Times New Roman"/>
          <w:lang w:val="en"/>
        </w:rPr>
        <w:t>“You are fascinating people,” Rafael said. said. “Who were your parents, Aara?”</w:t>
      </w:r>
    </w:p>
    <w:p w14:paraId="32D0C3C7" w14:textId="77777777" w:rsidR="0065740D" w:rsidRPr="0065740D" w:rsidRDefault="0065740D" w:rsidP="0065740D">
      <w:pPr>
        <w:rPr>
          <w:rFonts w:eastAsia="Times New Roman"/>
          <w:lang w:val="en"/>
        </w:rPr>
      </w:pPr>
      <w:r w:rsidRPr="0065740D">
        <w:rPr>
          <w:rFonts w:eastAsia="Times New Roman"/>
          <w:lang w:val="en"/>
        </w:rPr>
        <w:t>“I suspect you wouldn’t approve.”</w:t>
      </w:r>
    </w:p>
    <w:p w14:paraId="0DF37E44" w14:textId="77777777" w:rsidR="0065740D" w:rsidRPr="0065740D" w:rsidRDefault="0065740D" w:rsidP="0065740D">
      <w:pPr>
        <w:rPr>
          <w:rFonts w:eastAsia="Times New Roman"/>
          <w:lang w:val="en"/>
        </w:rPr>
      </w:pPr>
      <w:r w:rsidRPr="0065740D">
        <w:rPr>
          <w:rFonts w:eastAsia="Times New Roman"/>
          <w:lang w:val="en"/>
        </w:rPr>
        <w:t>“Why do you say that?”</w:t>
      </w:r>
    </w:p>
    <w:p w14:paraId="513FA96E" w14:textId="77777777" w:rsidR="0065740D" w:rsidRPr="0065740D" w:rsidRDefault="0065740D" w:rsidP="0065740D">
      <w:pPr>
        <w:rPr>
          <w:rFonts w:eastAsia="Times New Roman"/>
          <w:lang w:val="en"/>
        </w:rPr>
      </w:pPr>
      <w:r w:rsidRPr="0065740D">
        <w:rPr>
          <w:rFonts w:eastAsia="Times New Roman"/>
          <w:lang w:val="en"/>
        </w:rPr>
        <w:t>“Your parents would probably say that you are giving a car ride to a Moor.”</w:t>
      </w:r>
    </w:p>
    <w:p w14:paraId="1253B9AE" w14:textId="77777777" w:rsidR="0065740D" w:rsidRPr="0065740D" w:rsidRDefault="0065740D" w:rsidP="0065740D">
      <w:pPr>
        <w:rPr>
          <w:rFonts w:eastAsia="Times New Roman"/>
          <w:lang w:val="en"/>
        </w:rPr>
      </w:pPr>
      <w:r w:rsidRPr="0065740D">
        <w:rPr>
          <w:rFonts w:eastAsia="Times New Roman"/>
          <w:lang w:val="en"/>
        </w:rPr>
        <w:t>Rafael fell silent for a minute.</w:t>
      </w:r>
    </w:p>
    <w:p w14:paraId="3106FE16" w14:textId="77777777" w:rsidR="0065740D" w:rsidRPr="0065740D" w:rsidRDefault="0065740D" w:rsidP="0065740D">
      <w:pPr>
        <w:rPr>
          <w:rFonts w:eastAsia="Times New Roman"/>
          <w:lang w:val="en"/>
        </w:rPr>
      </w:pPr>
      <w:r w:rsidRPr="0065740D">
        <w:rPr>
          <w:rFonts w:eastAsia="Times New Roman"/>
          <w:lang w:val="en"/>
        </w:rPr>
        <w:t>“That explains your exotic looks. I mean it as a compliment, of course. You are quite beautiful Aara.”</w:t>
      </w:r>
    </w:p>
    <w:p w14:paraId="744E5C78" w14:textId="77777777" w:rsidR="0065740D" w:rsidRPr="0065740D" w:rsidRDefault="0065740D" w:rsidP="0065740D">
      <w:pPr>
        <w:rPr>
          <w:rFonts w:eastAsia="Times New Roman"/>
          <w:lang w:val="en"/>
        </w:rPr>
      </w:pPr>
      <w:r w:rsidRPr="0065740D">
        <w:rPr>
          <w:rFonts w:eastAsia="Times New Roman"/>
          <w:lang w:val="en"/>
        </w:rPr>
        <w:t>“I didn’t mean that my ancestors hail from Spain. My father was an Iraqi of noble Turkish heritage, and my mother was Kurdish.”</w:t>
      </w:r>
    </w:p>
    <w:p w14:paraId="7D3E568F" w14:textId="77777777" w:rsidR="0065740D" w:rsidRPr="0065740D" w:rsidRDefault="0065740D" w:rsidP="0065740D">
      <w:pPr>
        <w:rPr>
          <w:rFonts w:eastAsia="Times New Roman"/>
          <w:lang w:val="en"/>
        </w:rPr>
      </w:pPr>
      <w:r w:rsidRPr="0065740D">
        <w:rPr>
          <w:rFonts w:eastAsia="Times New Roman"/>
          <w:lang w:val="en"/>
        </w:rPr>
        <w:t>“Fascinating. Why did you say you were a Morisco?”</w:t>
      </w:r>
    </w:p>
    <w:p w14:paraId="5B8BAC9A" w14:textId="77777777" w:rsidR="0065740D" w:rsidRPr="0065740D" w:rsidRDefault="0065740D" w:rsidP="0065740D">
      <w:pPr>
        <w:rPr>
          <w:rFonts w:eastAsia="Times New Roman"/>
          <w:lang w:val="en"/>
        </w:rPr>
      </w:pPr>
      <w:r w:rsidRPr="0065740D">
        <w:rPr>
          <w:rFonts w:eastAsia="Times New Roman"/>
          <w:lang w:val="en"/>
        </w:rPr>
        <w:t>“I was thinking about what happened to the Moors in Al-Andalus in the 1600s. Your ancestors expelled 300,00 them from their homes just because they weren’t Christians.”</w:t>
      </w:r>
    </w:p>
    <w:p w14:paraId="18696524" w14:textId="77777777" w:rsidR="0065740D" w:rsidRPr="0065740D" w:rsidRDefault="0065740D" w:rsidP="0065740D">
      <w:pPr>
        <w:rPr>
          <w:rFonts w:eastAsia="Times New Roman"/>
          <w:lang w:val="en"/>
        </w:rPr>
      </w:pPr>
      <w:r w:rsidRPr="0065740D">
        <w:rPr>
          <w:rFonts w:eastAsia="Times New Roman"/>
          <w:lang w:val="en"/>
        </w:rPr>
        <w:t>“That is true. History is rarely pleasant. I would add, however, that the reign of the Muslims in Spain was anything but benevolent. They ruled over a majority Spanish population with an iron hand, and they applied a very conservative form of Sharia law.”</w:t>
      </w:r>
    </w:p>
    <w:p w14:paraId="1E59DDB6" w14:textId="77777777" w:rsidR="0065740D" w:rsidRPr="0065740D" w:rsidRDefault="0065740D" w:rsidP="0065740D">
      <w:pPr>
        <w:rPr>
          <w:rFonts w:eastAsia="Times New Roman"/>
          <w:lang w:val="en"/>
        </w:rPr>
      </w:pPr>
      <w:r w:rsidRPr="0065740D">
        <w:rPr>
          <w:rFonts w:eastAsia="Times New Roman"/>
          <w:lang w:val="en"/>
        </w:rPr>
        <w:t>“A funny thing to say, considering that Ferdinand and Isabella started the Inquisition, and over the years Spain prosecuted 150,000 people and executed anywhere from 3,000 and 5,000, many of them Jews.”</w:t>
      </w:r>
    </w:p>
    <w:p w14:paraId="789B5B77" w14:textId="77777777" w:rsidR="0065740D" w:rsidRPr="0065740D" w:rsidRDefault="0065740D" w:rsidP="0065740D">
      <w:pPr>
        <w:rPr>
          <w:rFonts w:eastAsia="Times New Roman"/>
          <w:lang w:val="en"/>
        </w:rPr>
      </w:pPr>
      <w:r w:rsidRPr="0065740D">
        <w:rPr>
          <w:rFonts w:eastAsia="Times New Roman"/>
          <w:lang w:val="en"/>
        </w:rPr>
        <w:lastRenderedPageBreak/>
        <w:t>“You seem to be remarkably well informed, Aara.”</w:t>
      </w:r>
    </w:p>
    <w:p w14:paraId="7B10E7F3" w14:textId="6634EC71" w:rsidR="0065740D" w:rsidRDefault="0065740D" w:rsidP="0065740D">
      <w:pPr>
        <w:rPr>
          <w:rFonts w:eastAsia="Times New Roman"/>
          <w:lang w:val="en"/>
        </w:rPr>
      </w:pPr>
      <w:r w:rsidRPr="0065740D">
        <w:rPr>
          <w:rFonts w:eastAsia="Times New Roman"/>
          <w:lang w:val="en"/>
        </w:rPr>
        <w:t>“I credit my stepfather Jake. He is a walking encyclopedia.”</w:t>
      </w:r>
    </w:p>
    <w:p w14:paraId="58785A3D" w14:textId="77777777" w:rsidR="00782DEA" w:rsidRDefault="00782DEA" w:rsidP="0065740D">
      <w:pPr>
        <w:rPr>
          <w:rFonts w:eastAsia="Times New Roman"/>
          <w:lang w:val="en"/>
        </w:rPr>
      </w:pPr>
      <w:r>
        <w:rPr>
          <w:rFonts w:eastAsia="Times New Roman"/>
          <w:lang w:val="en"/>
        </w:rPr>
        <w:t>Rafael felt that he had to do more to defend his countrymen.</w:t>
      </w:r>
    </w:p>
    <w:p w14:paraId="175FAB68" w14:textId="1C2ACBE0" w:rsidR="006D0173" w:rsidRDefault="006D0173" w:rsidP="0065740D">
      <w:pPr>
        <w:rPr>
          <w:rFonts w:eastAsia="Times New Roman"/>
          <w:lang w:val="en"/>
        </w:rPr>
      </w:pPr>
      <w:r>
        <w:rPr>
          <w:rFonts w:eastAsia="Times New Roman"/>
          <w:lang w:val="en"/>
        </w:rPr>
        <w:t xml:space="preserve">“Did he tell you that </w:t>
      </w:r>
      <w:r w:rsidRPr="006D0173">
        <w:rPr>
          <w:rFonts w:eastAsia="Times New Roman"/>
          <w:lang w:val="en"/>
        </w:rPr>
        <w:t>a growing number of Hispanics from the United States benefit from a 2015 Spanish law seeking to atone for the expulsion of thousands of Sephardic Jews in 1492</w:t>
      </w:r>
      <w:r>
        <w:rPr>
          <w:rFonts w:eastAsia="Times New Roman"/>
          <w:lang w:val="en"/>
        </w:rPr>
        <w:t>?</w:t>
      </w:r>
      <w:r w:rsidRPr="006D0173">
        <w:rPr>
          <w:rFonts w:eastAsia="Times New Roman"/>
          <w:lang w:val="en"/>
        </w:rPr>
        <w:t xml:space="preserve"> The law offers citizenship to descendants of those Jews, many of whom converted to Catholicism but secretly adhered to Jewish traditions as they settled in </w:t>
      </w:r>
      <w:r>
        <w:rPr>
          <w:rFonts w:eastAsia="Times New Roman"/>
          <w:lang w:val="en"/>
        </w:rPr>
        <w:t>various parts of the world.”</w:t>
      </w:r>
    </w:p>
    <w:p w14:paraId="48698C3F" w14:textId="240E75E0" w:rsidR="006D0173" w:rsidRPr="0065740D" w:rsidRDefault="006D0173" w:rsidP="0065740D">
      <w:pPr>
        <w:rPr>
          <w:rFonts w:eastAsia="Times New Roman"/>
          <w:lang w:val="en"/>
        </w:rPr>
      </w:pPr>
      <w:r>
        <w:rPr>
          <w:rFonts w:eastAsia="Times New Roman"/>
          <w:lang w:val="en"/>
        </w:rPr>
        <w:t>“I suppose that is something,” Aara said with a skeptical look.</w:t>
      </w:r>
    </w:p>
    <w:p w14:paraId="529F6211" w14:textId="6154566B" w:rsidR="0065740D" w:rsidRPr="0065740D" w:rsidRDefault="0065740D" w:rsidP="0065740D">
      <w:pPr>
        <w:rPr>
          <w:rFonts w:eastAsia="Times New Roman"/>
          <w:lang w:val="en"/>
        </w:rPr>
      </w:pPr>
      <w:r w:rsidRPr="0065740D">
        <w:rPr>
          <w:rFonts w:eastAsia="Times New Roman"/>
          <w:lang w:val="en"/>
        </w:rPr>
        <w:t xml:space="preserve">Rafael was smitten. The girl next to him, besides being gorgeous, with jet black hair, large black eyes, a beautiful slim figure, was talented, </w:t>
      </w:r>
      <w:r w:rsidR="006D0173" w:rsidRPr="0065740D">
        <w:rPr>
          <w:rFonts w:eastAsia="Times New Roman"/>
          <w:lang w:val="en"/>
        </w:rPr>
        <w:t>ambitious,</w:t>
      </w:r>
      <w:r w:rsidRPr="0065740D">
        <w:rPr>
          <w:rFonts w:eastAsia="Times New Roman"/>
          <w:lang w:val="en"/>
        </w:rPr>
        <w:t xml:space="preserve"> and well informed. He thought about the local girls of good family, whose endeavors mostly focused on doing lunch</w:t>
      </w:r>
      <w:r w:rsidR="006D0173">
        <w:rPr>
          <w:rFonts w:eastAsia="Times New Roman"/>
          <w:lang w:val="en"/>
        </w:rPr>
        <w:t xml:space="preserve">, </w:t>
      </w:r>
      <w:r w:rsidR="00782DEA">
        <w:rPr>
          <w:rFonts w:eastAsia="Times New Roman"/>
          <w:lang w:val="en"/>
        </w:rPr>
        <w:t xml:space="preserve">and </w:t>
      </w:r>
      <w:r w:rsidRPr="0065740D">
        <w:rPr>
          <w:rFonts w:eastAsia="Times New Roman"/>
          <w:lang w:val="en"/>
        </w:rPr>
        <w:t xml:space="preserve">perpetually </w:t>
      </w:r>
      <w:r w:rsidR="006D0173">
        <w:rPr>
          <w:rFonts w:eastAsia="Times New Roman"/>
          <w:lang w:val="en"/>
        </w:rPr>
        <w:t xml:space="preserve">prowl </w:t>
      </w:r>
      <w:r w:rsidRPr="0065740D">
        <w:rPr>
          <w:rFonts w:eastAsia="Times New Roman"/>
          <w:lang w:val="en"/>
        </w:rPr>
        <w:t>for a good marriage.</w:t>
      </w:r>
    </w:p>
    <w:p w14:paraId="47820BB4" w14:textId="77777777" w:rsidR="0065740D" w:rsidRPr="0065740D" w:rsidRDefault="0065740D" w:rsidP="0065740D">
      <w:pPr>
        <w:rPr>
          <w:rFonts w:eastAsia="Times New Roman"/>
          <w:lang w:val="en"/>
        </w:rPr>
      </w:pPr>
      <w:r w:rsidRPr="0065740D">
        <w:rPr>
          <w:rFonts w:eastAsia="Times New Roman"/>
          <w:lang w:val="en"/>
        </w:rPr>
        <w:t>“Aara, will you have dinner with me tonight?”</w:t>
      </w:r>
    </w:p>
    <w:p w14:paraId="6307D6F3" w14:textId="77777777" w:rsidR="0065740D" w:rsidRPr="0065740D" w:rsidRDefault="0065740D" w:rsidP="0065740D">
      <w:pPr>
        <w:rPr>
          <w:rFonts w:eastAsia="Times New Roman"/>
          <w:lang w:val="en"/>
        </w:rPr>
      </w:pPr>
      <w:r w:rsidRPr="0065740D">
        <w:rPr>
          <w:rFonts w:eastAsia="Times New Roman"/>
          <w:lang w:val="en"/>
        </w:rPr>
        <w:t>“You don’t mind been seen with a Morisco?”</w:t>
      </w:r>
    </w:p>
    <w:p w14:paraId="3ECE0AF5" w14:textId="77777777" w:rsidR="0065740D" w:rsidRPr="0065740D" w:rsidRDefault="0065740D" w:rsidP="0065740D">
      <w:pPr>
        <w:rPr>
          <w:rFonts w:eastAsia="Times New Roman"/>
          <w:lang w:val="en"/>
        </w:rPr>
      </w:pPr>
      <w:r w:rsidRPr="0065740D">
        <w:rPr>
          <w:rFonts w:eastAsia="Times New Roman"/>
          <w:lang w:val="en"/>
        </w:rPr>
        <w:t>“No, I just want to take out a beautiful girl.”</w:t>
      </w:r>
    </w:p>
    <w:p w14:paraId="01873B50" w14:textId="77777777" w:rsidR="0065740D" w:rsidRPr="0065740D" w:rsidRDefault="0065740D" w:rsidP="0065740D">
      <w:pPr>
        <w:rPr>
          <w:rFonts w:eastAsia="Times New Roman"/>
          <w:lang w:val="en"/>
        </w:rPr>
      </w:pPr>
      <w:r w:rsidRPr="0065740D">
        <w:rPr>
          <w:rFonts w:eastAsia="Times New Roman"/>
          <w:lang w:val="en"/>
        </w:rPr>
        <w:t>Aara smiled, intrigued by the charming young man.</w:t>
      </w:r>
    </w:p>
    <w:p w14:paraId="3BFB2B87" w14:textId="77777777" w:rsidR="0065740D" w:rsidRPr="0065740D" w:rsidRDefault="0065740D" w:rsidP="0065740D">
      <w:pPr>
        <w:rPr>
          <w:rFonts w:eastAsia="Times New Roman"/>
          <w:lang w:val="en"/>
        </w:rPr>
      </w:pPr>
      <w:r w:rsidRPr="0065740D">
        <w:rPr>
          <w:rFonts w:eastAsia="Times New Roman"/>
          <w:lang w:val="en"/>
        </w:rPr>
        <w:t>“I can’t tonight, but tomorrow is fine.”</w:t>
      </w:r>
    </w:p>
    <w:p w14:paraId="2DC1AE1D" w14:textId="77777777" w:rsidR="0065740D" w:rsidRPr="0065740D" w:rsidRDefault="0065740D" w:rsidP="0065740D">
      <w:pPr>
        <w:rPr>
          <w:rFonts w:eastAsia="Times New Roman"/>
          <w:lang w:val="en"/>
        </w:rPr>
      </w:pPr>
      <w:r w:rsidRPr="0065740D">
        <w:rPr>
          <w:rFonts w:eastAsia="Times New Roman"/>
          <w:lang w:val="en"/>
        </w:rPr>
        <w:t>“Great, it’s a date,” Rafael said as they arrived at the base.</w:t>
      </w:r>
    </w:p>
    <w:p w14:paraId="7A416C31" w14:textId="4E6287B3" w:rsidR="0065740D" w:rsidRPr="0065740D" w:rsidRDefault="0065740D" w:rsidP="0065740D">
      <w:pPr>
        <w:rPr>
          <w:rFonts w:eastAsia="Times New Roman"/>
          <w:lang w:val="en"/>
        </w:rPr>
      </w:pPr>
      <w:r w:rsidRPr="0065740D">
        <w:rPr>
          <w:rFonts w:eastAsia="Times New Roman"/>
          <w:lang w:val="en"/>
        </w:rPr>
        <w:t xml:space="preserve">As he pulled in front of the airbase terminal, Rafael </w:t>
      </w:r>
      <w:r w:rsidR="00EC3B13">
        <w:rPr>
          <w:rFonts w:eastAsia="Times New Roman"/>
          <w:lang w:val="en"/>
        </w:rPr>
        <w:t>observed</w:t>
      </w:r>
      <w:r w:rsidRPr="0065740D">
        <w:rPr>
          <w:rFonts w:eastAsia="Times New Roman"/>
          <w:lang w:val="en"/>
        </w:rPr>
        <w:t xml:space="preserve"> the hectic pace of the operation, the noise of jet fighters taking off and landing, and the activity of ground crews busily working on the equipment. The bustling activity of the place was a lot more exciting than making wine, he thought.</w:t>
      </w:r>
    </w:p>
    <w:p w14:paraId="3AE095F4" w14:textId="16A97C1D" w:rsidR="0065740D" w:rsidRPr="0065740D" w:rsidRDefault="0065740D" w:rsidP="0065740D">
      <w:pPr>
        <w:rPr>
          <w:rFonts w:eastAsia="Times New Roman"/>
          <w:lang w:val="en"/>
        </w:rPr>
      </w:pPr>
      <w:r w:rsidRPr="0065740D">
        <w:rPr>
          <w:rFonts w:eastAsia="Times New Roman"/>
          <w:lang w:val="en"/>
        </w:rPr>
        <w:t>Tess had just completed a flight and stepped down the cockpit of her aircraft. She noticed Aara and the young man in the car</w:t>
      </w:r>
      <w:r w:rsidR="00532E8C">
        <w:rPr>
          <w:rFonts w:eastAsia="Times New Roman"/>
          <w:lang w:val="en"/>
        </w:rPr>
        <w:t xml:space="preserve"> and </w:t>
      </w:r>
      <w:r w:rsidRPr="0065740D">
        <w:rPr>
          <w:rFonts w:eastAsia="Times New Roman"/>
          <w:lang w:val="en"/>
        </w:rPr>
        <w:t>walked over holding her flight helmet, looking every inch the fighter pilot. Rafael ran around the car and opened the door for Aara.</w:t>
      </w:r>
    </w:p>
    <w:p w14:paraId="54E578BF" w14:textId="77777777" w:rsidR="0065740D" w:rsidRPr="0065740D" w:rsidRDefault="0065740D" w:rsidP="0065740D">
      <w:pPr>
        <w:rPr>
          <w:rFonts w:eastAsia="Times New Roman"/>
          <w:lang w:val="en"/>
        </w:rPr>
      </w:pPr>
      <w:r w:rsidRPr="0065740D">
        <w:rPr>
          <w:rFonts w:eastAsia="Times New Roman"/>
          <w:lang w:val="en"/>
        </w:rPr>
        <w:lastRenderedPageBreak/>
        <w:t>“How are you doing, sweetie? Did you have a nice horse ride?” Tess said.</w:t>
      </w:r>
    </w:p>
    <w:p w14:paraId="02561FB1" w14:textId="77777777" w:rsidR="0065740D" w:rsidRPr="0065740D" w:rsidRDefault="0065740D" w:rsidP="0065740D">
      <w:pPr>
        <w:rPr>
          <w:rFonts w:eastAsia="Times New Roman"/>
          <w:lang w:val="en"/>
        </w:rPr>
      </w:pPr>
      <w:r w:rsidRPr="0065740D">
        <w:rPr>
          <w:rFonts w:eastAsia="Times New Roman"/>
          <w:lang w:val="en"/>
        </w:rPr>
        <w:t>“Yes, it was a lot of fun. Mom, I would like you to meet Rafael Marquez who was good enough to give me a ride.”</w:t>
      </w:r>
    </w:p>
    <w:p w14:paraId="3D0A76C8" w14:textId="77777777" w:rsidR="0065740D" w:rsidRPr="0065740D" w:rsidRDefault="0065740D" w:rsidP="0065740D">
      <w:pPr>
        <w:rPr>
          <w:rFonts w:eastAsia="Times New Roman"/>
          <w:lang w:val="en"/>
        </w:rPr>
      </w:pPr>
      <w:r w:rsidRPr="0065740D">
        <w:rPr>
          <w:rFonts w:eastAsia="Times New Roman"/>
          <w:lang w:val="en"/>
        </w:rPr>
        <w:t>“It’s a pleasure to meet you, Rafael,” Tess said as she shook his hand. She noticed that the handsome young man wore high-end clothes, and she liked what she saw.</w:t>
      </w:r>
    </w:p>
    <w:p w14:paraId="557BBA50" w14:textId="77777777" w:rsidR="0065740D" w:rsidRPr="0065740D" w:rsidRDefault="0065740D" w:rsidP="0065740D">
      <w:pPr>
        <w:rPr>
          <w:rFonts w:eastAsia="Times New Roman"/>
          <w:lang w:val="en"/>
        </w:rPr>
      </w:pPr>
      <w:r w:rsidRPr="0065740D">
        <w:rPr>
          <w:rFonts w:eastAsia="Times New Roman"/>
          <w:lang w:val="en"/>
        </w:rPr>
        <w:t>“It’s an honor to meet you, Señora Turner,” Rafael said with a smile. “Aara told me a little about your adventures. I also loved hearing you play the piano.”</w:t>
      </w:r>
    </w:p>
    <w:p w14:paraId="06A76FE0" w14:textId="77777777" w:rsidR="0065740D" w:rsidRPr="0065740D" w:rsidRDefault="0065740D" w:rsidP="0065740D">
      <w:pPr>
        <w:rPr>
          <w:rFonts w:eastAsia="Times New Roman"/>
          <w:lang w:val="en"/>
        </w:rPr>
      </w:pPr>
      <w:r w:rsidRPr="0065740D">
        <w:rPr>
          <w:rFonts w:eastAsia="Times New Roman"/>
          <w:lang w:val="en"/>
        </w:rPr>
        <w:t>One of the fighter jets landed, the noise temporarily drowning the conversation.</w:t>
      </w:r>
    </w:p>
    <w:p w14:paraId="607B8B90" w14:textId="77777777" w:rsidR="0065740D" w:rsidRPr="0065740D" w:rsidRDefault="0065740D" w:rsidP="0065740D">
      <w:pPr>
        <w:rPr>
          <w:rFonts w:eastAsia="Times New Roman"/>
          <w:lang w:val="en"/>
        </w:rPr>
      </w:pPr>
      <w:r w:rsidRPr="0065740D">
        <w:rPr>
          <w:rFonts w:eastAsia="Times New Roman"/>
          <w:lang w:val="en"/>
        </w:rPr>
        <w:t>“We need to go to a rehearsal,” Tess said. “Thank you for taking care of Aara, Rafael. I hope to see you again.”</w:t>
      </w:r>
    </w:p>
    <w:p w14:paraId="7EA5ED13" w14:textId="77777777" w:rsidR="0065740D" w:rsidRPr="0065740D" w:rsidRDefault="0065740D" w:rsidP="0065740D">
      <w:pPr>
        <w:rPr>
          <w:rFonts w:eastAsia="Times New Roman"/>
          <w:lang w:val="en"/>
        </w:rPr>
      </w:pPr>
      <w:r w:rsidRPr="0065740D">
        <w:rPr>
          <w:rFonts w:eastAsia="Times New Roman"/>
          <w:lang w:val="en"/>
        </w:rPr>
        <w:t>“Absolutely,” Rafael said. “It will be an honor.”</w:t>
      </w:r>
    </w:p>
    <w:p w14:paraId="3E84E2F8" w14:textId="77777777" w:rsidR="0065740D" w:rsidRPr="0065740D" w:rsidRDefault="0065740D" w:rsidP="0065740D">
      <w:pPr>
        <w:rPr>
          <w:rFonts w:eastAsia="Times New Roman"/>
          <w:lang w:val="en"/>
        </w:rPr>
      </w:pPr>
      <w:r w:rsidRPr="0065740D">
        <w:rPr>
          <w:rFonts w:eastAsia="Times New Roman"/>
          <w:lang w:val="en"/>
        </w:rPr>
        <w:t>Walking to the terminal, Tess was buoyant. “Did you meet that nice young man at the horse track Aara?”</w:t>
      </w:r>
    </w:p>
    <w:p w14:paraId="0B0421AF" w14:textId="77777777" w:rsidR="0065740D" w:rsidRPr="0065740D" w:rsidRDefault="0065740D" w:rsidP="0065740D">
      <w:pPr>
        <w:rPr>
          <w:rFonts w:eastAsia="Times New Roman"/>
          <w:lang w:val="en"/>
        </w:rPr>
      </w:pPr>
      <w:r w:rsidRPr="0065740D">
        <w:rPr>
          <w:rFonts w:eastAsia="Times New Roman"/>
          <w:lang w:val="en"/>
        </w:rPr>
        <w:t>“Yes. Rafael's parents own the winery that sponsors the orchestra.”</w:t>
      </w:r>
    </w:p>
    <w:p w14:paraId="388CE508" w14:textId="77777777" w:rsidR="0065740D" w:rsidRPr="0065740D" w:rsidRDefault="0065740D" w:rsidP="0065740D">
      <w:pPr>
        <w:rPr>
          <w:rFonts w:eastAsia="Times New Roman"/>
          <w:lang w:val="en"/>
        </w:rPr>
      </w:pPr>
      <w:r w:rsidRPr="0065740D">
        <w:rPr>
          <w:rFonts w:eastAsia="Times New Roman"/>
          <w:lang w:val="en"/>
        </w:rPr>
        <w:t>“Are you going to talk again with him?”</w:t>
      </w:r>
    </w:p>
    <w:p w14:paraId="103B2F10" w14:textId="77777777" w:rsidR="0065740D" w:rsidRPr="0065740D" w:rsidRDefault="0065740D" w:rsidP="0065740D">
      <w:pPr>
        <w:rPr>
          <w:rFonts w:eastAsia="Times New Roman"/>
          <w:lang w:val="en"/>
        </w:rPr>
      </w:pPr>
      <w:r w:rsidRPr="0065740D">
        <w:rPr>
          <w:rFonts w:eastAsia="Times New Roman"/>
          <w:lang w:val="en"/>
        </w:rPr>
        <w:t>“Yes, he is taking me out to dinner tomorrow evening.”</w:t>
      </w:r>
    </w:p>
    <w:p w14:paraId="49893368" w14:textId="77777777" w:rsidR="0065740D" w:rsidRPr="0065740D" w:rsidRDefault="0065740D" w:rsidP="0065740D">
      <w:pPr>
        <w:rPr>
          <w:rFonts w:eastAsia="Times New Roman"/>
          <w:lang w:val="en"/>
        </w:rPr>
      </w:pPr>
      <w:r w:rsidRPr="0065740D">
        <w:rPr>
          <w:rFonts w:eastAsia="Times New Roman"/>
          <w:lang w:val="en"/>
        </w:rPr>
        <w:t>“That’s great, sweetie. I am very pleased you are making friends.”</w:t>
      </w:r>
    </w:p>
    <w:p w14:paraId="2F85F845" w14:textId="361A8D05" w:rsidR="0065740D" w:rsidRPr="0065740D" w:rsidRDefault="0065740D" w:rsidP="0065740D">
      <w:pPr>
        <w:rPr>
          <w:rFonts w:eastAsia="Times New Roman"/>
          <w:lang w:val="en"/>
        </w:rPr>
      </w:pPr>
      <w:r w:rsidRPr="0065740D">
        <w:rPr>
          <w:rFonts w:eastAsia="Times New Roman"/>
          <w:lang w:val="en"/>
        </w:rPr>
        <w:t>Privately, Tess was relieved that perhaps Aara was not gay. She was dying to tell Jake</w:t>
      </w:r>
      <w:r w:rsidR="00EC3B13">
        <w:rPr>
          <w:rFonts w:eastAsia="Times New Roman"/>
          <w:lang w:val="en"/>
        </w:rPr>
        <w:t xml:space="preserve"> about it</w:t>
      </w:r>
      <w:r w:rsidRPr="0065740D">
        <w:rPr>
          <w:rFonts w:eastAsia="Times New Roman"/>
          <w:lang w:val="en"/>
        </w:rPr>
        <w:t>.</w:t>
      </w:r>
    </w:p>
    <w:p w14:paraId="41924097" w14:textId="77777777" w:rsidR="0065740D" w:rsidRPr="0065740D" w:rsidRDefault="0065740D" w:rsidP="0065740D">
      <w:pPr>
        <w:pStyle w:val="NormalCenter"/>
        <w:rPr>
          <w:lang w:val="en"/>
        </w:rPr>
      </w:pPr>
      <w:r w:rsidRPr="0065740D">
        <w:rPr>
          <w:lang w:val="en"/>
        </w:rPr>
        <w:t>***</w:t>
      </w:r>
    </w:p>
    <w:p w14:paraId="22C4AC4F" w14:textId="62731603" w:rsidR="0065740D" w:rsidRPr="0065740D" w:rsidRDefault="0065740D" w:rsidP="0065740D">
      <w:pPr>
        <w:pStyle w:val="NormalNI"/>
        <w:rPr>
          <w:lang w:val="en"/>
        </w:rPr>
      </w:pPr>
      <w:r w:rsidRPr="0065740D">
        <w:rPr>
          <w:lang w:val="en"/>
        </w:rPr>
        <w:t>Rafael drove home, and when he arrived, he noticed a large black Mercedes parked in front</w:t>
      </w:r>
      <w:r w:rsidR="00EC3B13">
        <w:rPr>
          <w:lang w:val="en"/>
        </w:rPr>
        <w:t xml:space="preserve"> of the manor</w:t>
      </w:r>
      <w:r w:rsidRPr="0065740D">
        <w:rPr>
          <w:lang w:val="en"/>
        </w:rPr>
        <w:t>. He walked in and saw his parents talking with two men that he hadn’t met before. His father waved him over.</w:t>
      </w:r>
    </w:p>
    <w:p w14:paraId="6E13292A" w14:textId="77777777" w:rsidR="0065740D" w:rsidRPr="0065740D" w:rsidRDefault="0065740D" w:rsidP="0065740D">
      <w:pPr>
        <w:rPr>
          <w:rFonts w:eastAsia="Times New Roman"/>
          <w:lang w:val="en"/>
        </w:rPr>
      </w:pPr>
      <w:r w:rsidRPr="0065740D">
        <w:rPr>
          <w:rFonts w:eastAsia="Times New Roman"/>
          <w:lang w:val="en"/>
        </w:rPr>
        <w:t>“Ah, Rafael, my son. Please meet Monsieur Laurent Belcour and his partner, Monsieur Bertrand Dubois.”</w:t>
      </w:r>
    </w:p>
    <w:p w14:paraId="701F219F" w14:textId="77777777" w:rsidR="0065740D" w:rsidRPr="0065740D" w:rsidRDefault="0065740D" w:rsidP="0065740D">
      <w:pPr>
        <w:rPr>
          <w:rFonts w:eastAsia="Times New Roman"/>
          <w:lang w:val="en"/>
        </w:rPr>
      </w:pPr>
      <w:r w:rsidRPr="0065740D">
        <w:rPr>
          <w:rFonts w:eastAsia="Times New Roman"/>
          <w:lang w:val="en"/>
        </w:rPr>
        <w:lastRenderedPageBreak/>
        <w:t>Rafael was well mannered and shook the men’s’ hands with a smile. He was struck by Belcour’s face: handsome, with an impeccably groomed light beard and cruel eyes. He got a chill down his spine.</w:t>
      </w:r>
    </w:p>
    <w:p w14:paraId="7559CA38" w14:textId="77777777" w:rsidR="0065740D" w:rsidRPr="0065740D" w:rsidRDefault="0065740D" w:rsidP="0065740D">
      <w:pPr>
        <w:rPr>
          <w:rFonts w:eastAsia="Times New Roman"/>
          <w:lang w:val="en"/>
        </w:rPr>
      </w:pPr>
      <w:r w:rsidRPr="0065740D">
        <w:rPr>
          <w:rFonts w:eastAsia="Times New Roman"/>
          <w:lang w:val="en"/>
        </w:rPr>
        <w:t>“These gentlemen are interested in investing in our vineyard,” Rafael’s dad said. “We just finished a tour of the winery.”</w:t>
      </w:r>
    </w:p>
    <w:p w14:paraId="10AFB11F" w14:textId="77777777" w:rsidR="0065740D" w:rsidRPr="0065740D" w:rsidRDefault="0065740D" w:rsidP="0065740D">
      <w:pPr>
        <w:rPr>
          <w:rFonts w:eastAsia="Times New Roman"/>
          <w:lang w:val="en"/>
        </w:rPr>
      </w:pPr>
      <w:r w:rsidRPr="0065740D">
        <w:rPr>
          <w:rFonts w:eastAsia="Times New Roman"/>
          <w:lang w:val="en"/>
        </w:rPr>
        <w:t>“You look like a proper heir, Rafael,” Belcour said. “Perhaps you might want to share your ideas about winemaking soon. You have a very interesting operation here.”</w:t>
      </w:r>
    </w:p>
    <w:p w14:paraId="3F2A9F98" w14:textId="77777777" w:rsidR="0065740D" w:rsidRPr="0065740D" w:rsidRDefault="0065740D" w:rsidP="0065740D">
      <w:pPr>
        <w:rPr>
          <w:rFonts w:eastAsia="Times New Roman"/>
          <w:lang w:val="en"/>
        </w:rPr>
      </w:pPr>
      <w:r w:rsidRPr="0065740D">
        <w:rPr>
          <w:rFonts w:eastAsia="Times New Roman"/>
          <w:lang w:val="en"/>
        </w:rPr>
        <w:t>“I am at your disposal,” Rafael said.</w:t>
      </w:r>
    </w:p>
    <w:p w14:paraId="22A1C2D4" w14:textId="71224C3B" w:rsidR="003A1255" w:rsidRDefault="0065740D" w:rsidP="0065740D">
      <w:pPr>
        <w:rPr>
          <w:rFonts w:eastAsia="Times New Roman"/>
          <w:lang w:val="en"/>
        </w:rPr>
      </w:pPr>
      <w:r w:rsidRPr="0065740D">
        <w:rPr>
          <w:rFonts w:eastAsia="Times New Roman"/>
          <w:lang w:val="en"/>
        </w:rPr>
        <w:t>He didn’t mean what he said.</w:t>
      </w:r>
    </w:p>
    <w:p w14:paraId="36617365"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5B2A3C7A" w14:textId="4727BFAC" w:rsidR="00AF04BE" w:rsidRDefault="000A1792" w:rsidP="000A1792">
      <w:pPr>
        <w:pStyle w:val="Heading1"/>
        <w:numPr>
          <w:ilvl w:val="0"/>
          <w:numId w:val="0"/>
        </w:numPr>
        <w:ind w:left="360"/>
        <w:rPr>
          <w:lang w:val="en"/>
        </w:rPr>
      </w:pPr>
      <w:bookmarkStart w:id="99" w:name="_Toc531973445"/>
      <w:bookmarkStart w:id="100" w:name="_Toc532470377"/>
      <w:r>
        <w:rPr>
          <w:lang w:val="en"/>
        </w:rPr>
        <w:lastRenderedPageBreak/>
        <w:t>29</w:t>
      </w:r>
      <w:r>
        <w:rPr>
          <w:lang w:val="en"/>
        </w:rPr>
        <w:br/>
      </w:r>
      <w:r w:rsidR="00C017DF">
        <w:rPr>
          <w:lang w:val="en"/>
        </w:rPr>
        <w:t xml:space="preserve">Covert </w:t>
      </w:r>
      <w:r w:rsidR="009B5F95">
        <w:rPr>
          <w:lang w:val="en"/>
        </w:rPr>
        <w:t>Spy</w:t>
      </w:r>
      <w:bookmarkEnd w:id="99"/>
      <w:bookmarkEnd w:id="100"/>
    </w:p>
    <w:p w14:paraId="69CEC0ED" w14:textId="5909326D" w:rsidR="000F75CD" w:rsidRDefault="00CC3FB5" w:rsidP="00DB47D2">
      <w:pPr>
        <w:pStyle w:val="NormalNI"/>
        <w:rPr>
          <w:lang w:val="en"/>
        </w:rPr>
      </w:pPr>
      <w:r w:rsidRPr="000A1792">
        <w:rPr>
          <w:lang w:val="en"/>
        </w:rPr>
        <w:t>L</w:t>
      </w:r>
      <w:r w:rsidR="00976C6F" w:rsidRPr="00976C6F">
        <w:rPr>
          <w:lang w:val="en"/>
        </w:rPr>
        <w:t xml:space="preserve">aurent Belcour rented a large house outside Ciudad Real and was looking for an excuse to interfere with the Valkyries operation and even shut it down if warranted. Regrettably, his accountant confirmed that the project was well managed, on schedule and </w:t>
      </w:r>
      <w:r w:rsidR="007008D7">
        <w:rPr>
          <w:lang w:val="en"/>
        </w:rPr>
        <w:t>doing</w:t>
      </w:r>
      <w:r w:rsidR="00976C6F" w:rsidRPr="00976C6F">
        <w:rPr>
          <w:lang w:val="en"/>
        </w:rPr>
        <w:t xml:space="preserve"> well. The only positive event for Belcour was that the negotiation</w:t>
      </w:r>
      <w:r w:rsidR="007008D7">
        <w:rPr>
          <w:lang w:val="en"/>
        </w:rPr>
        <w:t>s</w:t>
      </w:r>
      <w:r w:rsidR="00976C6F" w:rsidRPr="00976C6F">
        <w:rPr>
          <w:lang w:val="en"/>
        </w:rPr>
        <w:t xml:space="preserve"> to acquire the winery w</w:t>
      </w:r>
      <w:r w:rsidR="007008D7">
        <w:rPr>
          <w:lang w:val="en"/>
        </w:rPr>
        <w:t>ere</w:t>
      </w:r>
      <w:r w:rsidR="00976C6F" w:rsidRPr="00976C6F">
        <w:rPr>
          <w:lang w:val="en"/>
        </w:rPr>
        <w:t xml:space="preserve"> on track. Of course, if he did manage to buy it, he had no intention of making wine. He would instead make money the easy way</w:t>
      </w:r>
      <w:r w:rsidR="00BD799F">
        <w:rPr>
          <w:lang w:val="en"/>
        </w:rPr>
        <w:t>,</w:t>
      </w:r>
      <w:r w:rsidR="00976C6F" w:rsidRPr="00976C6F">
        <w:rPr>
          <w:lang w:val="en"/>
        </w:rPr>
        <w:t xml:space="preserve"> by developing the land </w:t>
      </w:r>
      <w:r w:rsidR="00BD799F">
        <w:rPr>
          <w:lang w:val="en"/>
        </w:rPr>
        <w:t xml:space="preserve">for </w:t>
      </w:r>
      <w:r w:rsidR="00976C6F" w:rsidRPr="00976C6F">
        <w:rPr>
          <w:lang w:val="en"/>
        </w:rPr>
        <w:t>a profitable complex of office buildings.</w:t>
      </w:r>
    </w:p>
    <w:p w14:paraId="0E429FBC" w14:textId="314CC92E" w:rsidR="00976C6F" w:rsidRPr="00976C6F" w:rsidRDefault="00976C6F" w:rsidP="00976C6F">
      <w:pPr>
        <w:rPr>
          <w:lang w:val="en"/>
        </w:rPr>
      </w:pPr>
      <w:r w:rsidRPr="00976C6F">
        <w:rPr>
          <w:lang w:val="en"/>
        </w:rPr>
        <w:t>While he was in Spain, Belcour also hired a spy. His name was Manuel Molina, a local Spaniard with a technical background. Belcour bribed the local employment agency and managed to get the man hired as the airbase terminal’s janitor. As he performed his duties, mainly mopping floors, Molina had access to all the facilities, including the classrooms, simulator equipment and the hangars where the fighter planes were kept.</w:t>
      </w:r>
    </w:p>
    <w:p w14:paraId="2CF69FC8" w14:textId="77777777" w:rsidR="00976C6F" w:rsidRPr="00976C6F" w:rsidRDefault="00976C6F" w:rsidP="00976C6F">
      <w:pPr>
        <w:rPr>
          <w:lang w:val="en"/>
        </w:rPr>
      </w:pPr>
      <w:r w:rsidRPr="00976C6F">
        <w:rPr>
          <w:lang w:val="en"/>
        </w:rPr>
        <w:t>Manuel worked inconspicuously, kept a low profile and feigned ignorance of the English language. He also managed to look busy during the team’s meetings and the training sessions. Regularly, he e-mailed pictures of the crew in action to Bertrand Dubois who in turn forwarded them to Laurent Belcour. Manuel even took short videos whenever he could. The man was unobtrusive and did his best to be virtually invisible. Once a week, he met with Belcour and his men in the evening. They debriefed him and instructed him to seek more information on the progress of the team.</w:t>
      </w:r>
    </w:p>
    <w:p w14:paraId="0C5C73C8" w14:textId="7F0B1037" w:rsidR="00976C6F" w:rsidRPr="00976C6F" w:rsidRDefault="00976C6F" w:rsidP="00976C6F">
      <w:pPr>
        <w:rPr>
          <w:lang w:val="en"/>
        </w:rPr>
      </w:pPr>
      <w:r w:rsidRPr="00976C6F">
        <w:rPr>
          <w:lang w:val="en"/>
        </w:rPr>
        <w:t xml:space="preserve">Belcour diligently read the reports and scrutinized the pictures provided by his spy. He spent a lot of time examining images of Tess </w:t>
      </w:r>
      <w:r w:rsidRPr="00976C6F">
        <w:rPr>
          <w:lang w:val="en"/>
        </w:rPr>
        <w:lastRenderedPageBreak/>
        <w:t>and her Valkyries, looking dashing in their flight uniforms, walking toward the planes like swashbuckling confident fighter pilots.</w:t>
      </w:r>
    </w:p>
    <w:p w14:paraId="51D27501" w14:textId="02A7E23F" w:rsidR="00976C6F" w:rsidRPr="00976C6F" w:rsidRDefault="00BD799F" w:rsidP="00976C6F">
      <w:pPr>
        <w:rPr>
          <w:lang w:val="en"/>
        </w:rPr>
      </w:pPr>
      <w:r>
        <w:rPr>
          <w:lang w:val="en"/>
        </w:rPr>
        <w:t xml:space="preserve">Manuel </w:t>
      </w:r>
      <w:r w:rsidR="00976C6F" w:rsidRPr="00976C6F">
        <w:rPr>
          <w:lang w:val="en"/>
        </w:rPr>
        <w:t>also provided pictures of documents. Laurent scrutinized the records and had to admit that Jake kept a tight ship. He and Carmen had impressive managerial skills and were very prudent with expenditures. Laurent was hoping that Jake would dip his hand in the till, just so that he could find something to complain about, but he was disappointed. Jake withdrew funds only after the needs of the operation were identified and maintained records that even the FBI could not find wanting.</w:t>
      </w:r>
    </w:p>
    <w:p w14:paraId="231DB569" w14:textId="77777777" w:rsidR="000F75CD" w:rsidRDefault="00976C6F" w:rsidP="00976C6F">
      <w:pPr>
        <w:rPr>
          <w:lang w:val="en"/>
        </w:rPr>
      </w:pPr>
      <w:r w:rsidRPr="00976C6F">
        <w:rPr>
          <w:lang w:val="en"/>
        </w:rPr>
        <w:t xml:space="preserve">Laurent also paid for a dossier on Peter Brusilov but was disappointed when he received it. The man </w:t>
      </w:r>
      <w:r w:rsidR="00BD799F">
        <w:rPr>
          <w:lang w:val="en"/>
        </w:rPr>
        <w:t xml:space="preserve">had a reputation as </w:t>
      </w:r>
      <w:r w:rsidRPr="00976C6F">
        <w:rPr>
          <w:lang w:val="en"/>
        </w:rPr>
        <w:t xml:space="preserve">a skilled </w:t>
      </w:r>
      <w:r w:rsidR="00BD799F">
        <w:rPr>
          <w:lang w:val="en"/>
        </w:rPr>
        <w:t xml:space="preserve">ace </w:t>
      </w:r>
      <w:r w:rsidRPr="00976C6F">
        <w:rPr>
          <w:lang w:val="en"/>
        </w:rPr>
        <w:t xml:space="preserve">pilot and </w:t>
      </w:r>
      <w:r w:rsidR="00BD799F">
        <w:rPr>
          <w:lang w:val="en"/>
        </w:rPr>
        <w:t xml:space="preserve">was known as </w:t>
      </w:r>
      <w:r w:rsidRPr="00976C6F">
        <w:rPr>
          <w:lang w:val="en"/>
        </w:rPr>
        <w:t>expert on anything having to do with fighter planes. He was passed over for promotion to the rank of General because he had the habit of slugging incompetent superior officers. His personal life was an enigma. No hint of impropriety anywhere and he appeared to lead an ascetic lifestyle. He might as well have been a monk. On the job, Brusilov was considered a hard taskmaster and was not always liked by people working with him. Reportedly, Claudine was particularly hostile toward him, because he did not allow her to be the leader of the group yet and because she did not like to be told what to do. He learned that Tess didn’t like him much either, not surprising since she wanted to be in charge and Brusilov could not be controlled. However, the Colonel consistently produced results and reportedly was shaping up the Valkyries into an effective combat squadron.</w:t>
      </w:r>
    </w:p>
    <w:p w14:paraId="484F63D6" w14:textId="3BCC2E6C" w:rsidR="00976C6F" w:rsidRPr="00976C6F" w:rsidRDefault="00976C6F" w:rsidP="00976C6F">
      <w:pPr>
        <w:rPr>
          <w:lang w:val="en"/>
        </w:rPr>
      </w:pPr>
      <w:r w:rsidRPr="00976C6F">
        <w:rPr>
          <w:lang w:val="en"/>
        </w:rPr>
        <w:t>Laurent joined Fadime on the sprawling deck overlooking the gardens of the house. She had just returned from a shopping trip in town and had purchased a nice Swiss watch for him. He kissed and thanked her for the present.</w:t>
      </w:r>
    </w:p>
    <w:p w14:paraId="28B5E056" w14:textId="77777777" w:rsidR="00976C6F" w:rsidRPr="00976C6F" w:rsidRDefault="00976C6F" w:rsidP="00976C6F">
      <w:pPr>
        <w:rPr>
          <w:lang w:val="en"/>
        </w:rPr>
      </w:pPr>
      <w:r w:rsidRPr="00976C6F">
        <w:rPr>
          <w:lang w:val="en"/>
        </w:rPr>
        <w:t>After a couple of champagne glasses, Fadime asked him how long they were going to stay in Spain. The place was beautiful, she said, but she preferred the excitement of Paris.</w:t>
      </w:r>
    </w:p>
    <w:p w14:paraId="646C03AE" w14:textId="77777777" w:rsidR="00976C6F" w:rsidRPr="00976C6F" w:rsidRDefault="00976C6F" w:rsidP="00976C6F">
      <w:pPr>
        <w:rPr>
          <w:lang w:val="en"/>
        </w:rPr>
      </w:pPr>
      <w:r w:rsidRPr="00976C6F">
        <w:rPr>
          <w:lang w:val="en"/>
        </w:rPr>
        <w:t>“We have to stay here a little while longer, my love,” he said. “I need to be close to the action. I am still hoping that Tess and company will give us an opening to slam them.”</w:t>
      </w:r>
    </w:p>
    <w:p w14:paraId="1ED60C25" w14:textId="77777777" w:rsidR="00976C6F" w:rsidRPr="00976C6F" w:rsidRDefault="00976C6F" w:rsidP="00976C6F">
      <w:pPr>
        <w:rPr>
          <w:lang w:val="en"/>
        </w:rPr>
      </w:pPr>
      <w:r w:rsidRPr="00976C6F">
        <w:rPr>
          <w:lang w:val="en"/>
        </w:rPr>
        <w:lastRenderedPageBreak/>
        <w:t>“Are we making progress to find out what happened to the money?”</w:t>
      </w:r>
    </w:p>
    <w:p w14:paraId="149CAA6E" w14:textId="77777777" w:rsidR="00976C6F" w:rsidRPr="00976C6F" w:rsidRDefault="00976C6F" w:rsidP="00976C6F">
      <w:pPr>
        <w:rPr>
          <w:lang w:val="en"/>
        </w:rPr>
      </w:pPr>
      <w:r w:rsidRPr="00976C6F">
        <w:rPr>
          <w:lang w:val="en"/>
        </w:rPr>
        <w:t>“It seems that Aara pledged the entire fortune to the Valkyries Foundation that works on anti-human trafficking activities. What a waste!”</w:t>
      </w:r>
    </w:p>
    <w:p w14:paraId="59430045" w14:textId="77777777" w:rsidR="00976C6F" w:rsidRPr="00976C6F" w:rsidRDefault="00976C6F" w:rsidP="00976C6F">
      <w:pPr>
        <w:rPr>
          <w:lang w:val="en"/>
        </w:rPr>
      </w:pPr>
      <w:r w:rsidRPr="00976C6F">
        <w:rPr>
          <w:lang w:val="en"/>
        </w:rPr>
        <w:t>“Did you find the Turkish lawyer that was involved with the inheritance?”</w:t>
      </w:r>
    </w:p>
    <w:p w14:paraId="7A6E4DC0" w14:textId="77777777" w:rsidR="00976C6F" w:rsidRPr="00976C6F" w:rsidRDefault="00976C6F" w:rsidP="00976C6F">
      <w:pPr>
        <w:rPr>
          <w:lang w:val="en"/>
        </w:rPr>
      </w:pPr>
      <w:r w:rsidRPr="00976C6F">
        <w:rPr>
          <w:lang w:val="en"/>
        </w:rPr>
        <w:t>“No. It’s as if he disappeared in thin air.”</w:t>
      </w:r>
    </w:p>
    <w:p w14:paraId="74A9B429" w14:textId="77777777" w:rsidR="00976C6F" w:rsidRPr="00976C6F" w:rsidRDefault="00976C6F" w:rsidP="00976C6F">
      <w:pPr>
        <w:rPr>
          <w:lang w:val="en"/>
        </w:rPr>
      </w:pPr>
      <w:r w:rsidRPr="00976C6F">
        <w:rPr>
          <w:lang w:val="en"/>
        </w:rPr>
        <w:t>“So, we are stuck with nothing to show for our efforts. Now what?”</w:t>
      </w:r>
    </w:p>
    <w:p w14:paraId="2D717B03" w14:textId="77777777" w:rsidR="00976C6F" w:rsidRPr="00976C6F" w:rsidRDefault="00976C6F" w:rsidP="00976C6F">
      <w:pPr>
        <w:rPr>
          <w:lang w:val="en"/>
        </w:rPr>
      </w:pPr>
      <w:r w:rsidRPr="00976C6F">
        <w:rPr>
          <w:lang w:val="en"/>
        </w:rPr>
        <w:t>“I don’t know. I have lawyers looking into this, but so far, they can’t come up with a solution. All we can do is monitor what Tess and Jake are doing in Spain and hope that they slip. Don’t worry; I will find a way to ruin them.”</w:t>
      </w:r>
    </w:p>
    <w:p w14:paraId="7588EE24" w14:textId="77777777" w:rsidR="00976C6F" w:rsidRPr="00976C6F" w:rsidRDefault="00976C6F" w:rsidP="00976C6F">
      <w:pPr>
        <w:rPr>
          <w:lang w:val="en"/>
        </w:rPr>
      </w:pPr>
      <w:r w:rsidRPr="00976C6F">
        <w:rPr>
          <w:lang w:val="en"/>
        </w:rPr>
        <w:t>“Good luck,” Fadime said as she stood up and headed inside the house. “I hope they are not too smart for you.”</w:t>
      </w:r>
    </w:p>
    <w:p w14:paraId="150964A5" w14:textId="1A56F503" w:rsidR="00AE0B02" w:rsidRDefault="00976C6F" w:rsidP="00976C6F">
      <w:pPr>
        <w:rPr>
          <w:lang w:val="en"/>
        </w:rPr>
      </w:pPr>
      <w:r w:rsidRPr="00976C6F">
        <w:rPr>
          <w:lang w:val="en"/>
        </w:rPr>
        <w:t>“Fadime, I have always admired your optimism.”</w:t>
      </w:r>
    </w:p>
    <w:p w14:paraId="291F4829"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261F1F0A" w14:textId="50A8C968" w:rsidR="009509DE" w:rsidRPr="00AA4C6C" w:rsidRDefault="00DF15CB" w:rsidP="00DF15CB">
      <w:pPr>
        <w:pStyle w:val="Heading1"/>
        <w:numPr>
          <w:ilvl w:val="0"/>
          <w:numId w:val="0"/>
        </w:numPr>
        <w:ind w:left="360"/>
      </w:pPr>
      <w:bookmarkStart w:id="101" w:name="_Toc531973446"/>
      <w:bookmarkStart w:id="102" w:name="_Toc532470378"/>
      <w:r>
        <w:lastRenderedPageBreak/>
        <w:t>30</w:t>
      </w:r>
      <w:r>
        <w:br/>
      </w:r>
      <w:r w:rsidR="009509DE" w:rsidRPr="00AA4C6C">
        <w:t>Tracking Enemy Planes</w:t>
      </w:r>
      <w:bookmarkEnd w:id="101"/>
      <w:bookmarkEnd w:id="102"/>
    </w:p>
    <w:p w14:paraId="3359662F" w14:textId="320051D4" w:rsidR="00976C6F" w:rsidRPr="00976C6F" w:rsidRDefault="00CC3FB5" w:rsidP="00DB47D2">
      <w:pPr>
        <w:pStyle w:val="NormalNI"/>
      </w:pPr>
      <w:r w:rsidRPr="00DF15CB">
        <w:t>E</w:t>
      </w:r>
      <w:r w:rsidR="00976C6F" w:rsidRPr="00976C6F">
        <w:t>arly in the morning, it was Tess’s turn to lead the regular physical training session for the staff. As usual, Tess was merciless, leading the group through various extreme exercises. Her colleagues cursed her, a couple of them threatened to quit, and at the end of the session every one of the Valkyries laid on the grass trying to catch their breath. Situation normal.</w:t>
      </w:r>
    </w:p>
    <w:p w14:paraId="07B1D7A5" w14:textId="77777777" w:rsidR="00976C6F" w:rsidRPr="00976C6F" w:rsidRDefault="00976C6F" w:rsidP="00976C6F">
      <w:pPr>
        <w:rPr>
          <w:rFonts w:eastAsia="Times New Roman"/>
        </w:rPr>
      </w:pPr>
      <w:r w:rsidRPr="00976C6F">
        <w:rPr>
          <w:rFonts w:eastAsia="Times New Roman"/>
        </w:rPr>
        <w:t>Brusilov observed the torture from the bleachers and smiled, secretly pleased. Despite their gripes, the women were taking their work very seriously. They would not have any problems withstanding the G-forces of a fighter plane in action.</w:t>
      </w:r>
    </w:p>
    <w:p w14:paraId="4CAA7BC1" w14:textId="77777777" w:rsidR="00976C6F" w:rsidRPr="00976C6F" w:rsidRDefault="00976C6F" w:rsidP="00976C6F">
      <w:pPr>
        <w:rPr>
          <w:rFonts w:eastAsia="Times New Roman"/>
        </w:rPr>
      </w:pPr>
      <w:r w:rsidRPr="00976C6F">
        <w:rPr>
          <w:rFonts w:eastAsia="Times New Roman"/>
        </w:rPr>
        <w:t>After the workout and a shower, the Valkyries dragged themselves to hear Brusilov discuss the newly upgraded onboard radar systems used to track an enemy aircraft. His instructional method now changed. Instead of lecturing, he posed questions and asked the pilots to respond and elaborate.</w:t>
      </w:r>
    </w:p>
    <w:p w14:paraId="435A7866" w14:textId="77777777" w:rsidR="00976C6F" w:rsidRPr="00976C6F" w:rsidRDefault="00976C6F" w:rsidP="00976C6F">
      <w:pPr>
        <w:rPr>
          <w:rFonts w:eastAsia="Times New Roman"/>
        </w:rPr>
      </w:pPr>
      <w:r w:rsidRPr="00976C6F">
        <w:rPr>
          <w:rFonts w:eastAsia="Times New Roman"/>
        </w:rPr>
        <w:t>“Aircraft radars typically have two modes: search and track. What does that mean?”</w:t>
      </w:r>
    </w:p>
    <w:p w14:paraId="00C9C05E" w14:textId="77777777" w:rsidR="00976C6F" w:rsidRPr="00976C6F" w:rsidRDefault="00976C6F" w:rsidP="00976C6F">
      <w:pPr>
        <w:rPr>
          <w:rFonts w:eastAsia="Times New Roman"/>
        </w:rPr>
      </w:pPr>
      <w:r w:rsidRPr="00976C6F">
        <w:rPr>
          <w:rFonts w:eastAsia="Times New Roman"/>
        </w:rPr>
        <w:t>Galina responded. “In search mode, the radar sweeps a radio beam across the sky in a zig-zag pattern. When the radio beam is reflected by a target aircraft, an indication is shown on the radar display. In search mode, no single aircraft is being tracked, but the pilot can usually see what a radar return is doing because, with each successive sweep, the radar return moves slightly.”</w:t>
      </w:r>
    </w:p>
    <w:p w14:paraId="56E58B6C" w14:textId="77777777" w:rsidR="00976C6F" w:rsidRPr="00976C6F" w:rsidRDefault="00976C6F" w:rsidP="00976C6F">
      <w:pPr>
        <w:rPr>
          <w:rFonts w:eastAsia="Times New Roman"/>
        </w:rPr>
      </w:pPr>
      <w:r w:rsidRPr="00976C6F">
        <w:rPr>
          <w:rFonts w:eastAsia="Times New Roman"/>
        </w:rPr>
        <w:lastRenderedPageBreak/>
        <w:t>“I am glad that at least one of you did her homework,” Brusilov acidly observed. “Now, let’s look at this video showing the fire control radar display when the radar is in a search mode.”</w:t>
      </w:r>
    </w:p>
    <w:p w14:paraId="3F228DB2" w14:textId="02934079" w:rsidR="00976C6F" w:rsidRDefault="00976C6F" w:rsidP="00976C6F">
      <w:pPr>
        <w:rPr>
          <w:rFonts w:eastAsia="Times New Roman"/>
        </w:rPr>
      </w:pPr>
      <w:r w:rsidRPr="00976C6F">
        <w:rPr>
          <w:rFonts w:eastAsia="Times New Roman"/>
        </w:rPr>
        <w:t>The Colonel showed what a radar return looked like and discussed the difference between scanning and tracking, where no other information is available about the radar targets. He addressed the measurement of the Doppler shift of the radar return to estimate how fast the aircraft is traveling towards or away from you, much like the pitch of an oncoming train's whistle can tell you how fast it's coming at you. He covered how to lock up this target, thus putting the radar into a track mode, enabling it to focus its energy on a specific target.</w:t>
      </w:r>
    </w:p>
    <w:p w14:paraId="661D0625" w14:textId="5DBD5C3E" w:rsidR="00147428" w:rsidRDefault="00147428" w:rsidP="00B47808">
      <w:pPr>
        <w:pStyle w:val="NormalCenter"/>
        <w:keepLines/>
      </w:pPr>
      <w:r>
        <w:rPr>
          <w:noProof/>
        </w:rPr>
        <w:drawing>
          <wp:inline distT="0" distB="0" distL="0" distR="0" wp14:anchorId="4488A26C" wp14:editId="2FD6CB58">
            <wp:extent cx="2434176" cy="1816735"/>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T5Wc-560.png"/>
                    <pic:cNvPicPr/>
                  </pic:nvPicPr>
                  <pic:blipFill>
                    <a:blip r:embed="rId47">
                      <a:extLst>
                        <a:ext uri="{28A0092B-C50C-407E-A947-70E740481C1C}">
                          <a14:useLocalDpi xmlns:a14="http://schemas.microsoft.com/office/drawing/2010/main" val="0"/>
                        </a:ext>
                      </a:extLst>
                    </a:blip>
                    <a:stretch>
                      <a:fillRect/>
                    </a:stretch>
                  </pic:blipFill>
                  <pic:spPr>
                    <a:xfrm>
                      <a:off x="0" y="0"/>
                      <a:ext cx="2439036" cy="1820363"/>
                    </a:xfrm>
                    <a:prstGeom prst="rect">
                      <a:avLst/>
                    </a:prstGeom>
                  </pic:spPr>
                </pic:pic>
              </a:graphicData>
            </a:graphic>
          </wp:inline>
        </w:drawing>
      </w:r>
    </w:p>
    <w:p w14:paraId="7557EB7A" w14:textId="45CA20A8" w:rsidR="00147428" w:rsidRDefault="00000B9F" w:rsidP="00B47808">
      <w:pPr>
        <w:pStyle w:val="Caption1"/>
        <w:keepLines/>
      </w:pPr>
      <w:r>
        <w:t>Source: Aviation</w:t>
      </w:r>
      <w:r w:rsidR="007753A0">
        <w:t>/Stackexchange.com</w:t>
      </w:r>
    </w:p>
    <w:p w14:paraId="7989734A" w14:textId="2825B45C" w:rsidR="00147428" w:rsidRPr="00976C6F" w:rsidRDefault="00277228" w:rsidP="00B47808">
      <w:pPr>
        <w:pStyle w:val="Caption2"/>
        <w:keepLines/>
      </w:pPr>
      <w:r>
        <w:t>Target indicator on a jet fighter</w:t>
      </w:r>
    </w:p>
    <w:p w14:paraId="3AF23DE6" w14:textId="77777777" w:rsidR="000F75CD" w:rsidRDefault="00976C6F" w:rsidP="00976C6F">
      <w:pPr>
        <w:rPr>
          <w:rFonts w:eastAsia="Times New Roman"/>
        </w:rPr>
      </w:pPr>
      <w:r w:rsidRPr="00976C6F">
        <w:rPr>
          <w:rFonts w:eastAsia="Times New Roman"/>
        </w:rPr>
        <w:t xml:space="preserve">Brusilov </w:t>
      </w:r>
      <w:r w:rsidR="00834216">
        <w:rPr>
          <w:rFonts w:eastAsia="Times New Roman"/>
        </w:rPr>
        <w:t xml:space="preserve">now </w:t>
      </w:r>
      <w:r w:rsidRPr="00976C6F">
        <w:rPr>
          <w:rFonts w:eastAsia="Times New Roman"/>
        </w:rPr>
        <w:t>looked at the class, looking for his next victim.</w:t>
      </w:r>
    </w:p>
    <w:p w14:paraId="1BED3CCF" w14:textId="45C53E42" w:rsidR="00976C6F" w:rsidRPr="00976C6F" w:rsidRDefault="00976C6F" w:rsidP="00976C6F">
      <w:pPr>
        <w:rPr>
          <w:rFonts w:eastAsia="Times New Roman"/>
        </w:rPr>
      </w:pPr>
      <w:r w:rsidRPr="00976C6F">
        <w:rPr>
          <w:rFonts w:eastAsia="Times New Roman"/>
        </w:rPr>
        <w:t>“Tess, tell me what this video shows about what the radar target is doing.”</w:t>
      </w:r>
    </w:p>
    <w:p w14:paraId="77428472" w14:textId="32031023" w:rsidR="00976C6F" w:rsidRPr="00976C6F" w:rsidRDefault="00E445E1" w:rsidP="00976C6F">
      <w:pPr>
        <w:rPr>
          <w:rFonts w:eastAsia="Times New Roman"/>
        </w:rPr>
      </w:pPr>
      <w:r>
        <w:rPr>
          <w:rFonts w:eastAsia="Times New Roman"/>
        </w:rPr>
        <w:t>The ever</w:t>
      </w:r>
      <w:r w:rsidR="00CC3FB5">
        <w:rPr>
          <w:rFonts w:eastAsia="Times New Roman"/>
        </w:rPr>
        <w:t>-</w:t>
      </w:r>
      <w:r>
        <w:rPr>
          <w:rFonts w:eastAsia="Times New Roman"/>
        </w:rPr>
        <w:t xml:space="preserve">prepared </w:t>
      </w:r>
      <w:r w:rsidR="00976C6F" w:rsidRPr="00976C6F">
        <w:rPr>
          <w:rFonts w:eastAsia="Times New Roman"/>
        </w:rPr>
        <w:t>Tess did not hesitate to respond.</w:t>
      </w:r>
    </w:p>
    <w:p w14:paraId="4DE012E8" w14:textId="77777777" w:rsidR="00976C6F" w:rsidRPr="00976C6F" w:rsidRDefault="00976C6F" w:rsidP="00976C6F">
      <w:pPr>
        <w:rPr>
          <w:rFonts w:eastAsia="Times New Roman"/>
        </w:rPr>
      </w:pPr>
      <w:r w:rsidRPr="00976C6F">
        <w:rPr>
          <w:rFonts w:eastAsia="Times New Roman"/>
        </w:rPr>
        <w:t>“The aspect angle between the enemy’s nose position and my nose position, in this case, is 160° to the left; its heading is 190°; its airspeed is 450 knots, and the closure rate is 828 knots.”</w:t>
      </w:r>
    </w:p>
    <w:p w14:paraId="2842341C" w14:textId="4609E050" w:rsidR="00976C6F" w:rsidRPr="00976C6F" w:rsidRDefault="00976C6F" w:rsidP="00976C6F">
      <w:pPr>
        <w:rPr>
          <w:rFonts w:eastAsia="Times New Roman"/>
        </w:rPr>
      </w:pPr>
      <w:r w:rsidRPr="00976C6F">
        <w:rPr>
          <w:rFonts w:eastAsia="Times New Roman"/>
        </w:rPr>
        <w:t xml:space="preserve">“Does this tell you everything you need to know?” </w:t>
      </w:r>
      <w:r w:rsidR="00834216">
        <w:rPr>
          <w:rFonts w:eastAsia="Times New Roman"/>
        </w:rPr>
        <w:t>asked</w:t>
      </w:r>
      <w:r w:rsidRPr="00976C6F">
        <w:rPr>
          <w:rFonts w:eastAsia="Times New Roman"/>
        </w:rPr>
        <w:t xml:space="preserve"> Brusilov.</w:t>
      </w:r>
    </w:p>
    <w:p w14:paraId="0ED5EA3F" w14:textId="6B50A32D" w:rsidR="00976C6F" w:rsidRPr="00976C6F" w:rsidRDefault="00976C6F" w:rsidP="00976C6F">
      <w:pPr>
        <w:rPr>
          <w:rFonts w:eastAsia="Times New Roman"/>
        </w:rPr>
      </w:pPr>
      <w:r w:rsidRPr="00976C6F">
        <w:rPr>
          <w:rFonts w:eastAsia="Times New Roman"/>
        </w:rPr>
        <w:t xml:space="preserve">“With this information, the pilot gets a much better idea of what the </w:t>
      </w:r>
      <w:r w:rsidR="00834216">
        <w:rPr>
          <w:rFonts w:eastAsia="Times New Roman"/>
        </w:rPr>
        <w:t xml:space="preserve">opposing </w:t>
      </w:r>
      <w:r w:rsidRPr="00976C6F">
        <w:rPr>
          <w:rFonts w:eastAsia="Times New Roman"/>
        </w:rPr>
        <w:t>aircraft is doing, but at the expense of information about other aircraft in the area.”</w:t>
      </w:r>
    </w:p>
    <w:p w14:paraId="3F881EB8" w14:textId="77777777" w:rsidR="00976C6F" w:rsidRPr="00976C6F" w:rsidRDefault="00976C6F" w:rsidP="00976C6F">
      <w:pPr>
        <w:rPr>
          <w:rFonts w:eastAsia="Times New Roman"/>
        </w:rPr>
      </w:pPr>
      <w:r w:rsidRPr="00976C6F">
        <w:rPr>
          <w:rFonts w:eastAsia="Times New Roman"/>
        </w:rPr>
        <w:lastRenderedPageBreak/>
        <w:t>“Precisely, Brusilov said.” He continued by showing how the radar locked on a target, how other targets further away are tracked, and how to identify radar returns even further away. He described an advanced feature of modern radars, Situational Awareness Modes. This meant combining both tracking and scanning to allow a pilot to track one or a small number of targets while not losing the big picture of what other targets were doing. In this mode, the radar beam sweeps the sky, while briefly and regularly pausing its scan to check up on a locked target.</w:t>
      </w:r>
    </w:p>
    <w:p w14:paraId="640F5CA5" w14:textId="77777777" w:rsidR="00976C6F" w:rsidRPr="00976C6F" w:rsidRDefault="00976C6F" w:rsidP="00976C6F">
      <w:pPr>
        <w:rPr>
          <w:rFonts w:eastAsia="Times New Roman"/>
        </w:rPr>
      </w:pPr>
      <w:r w:rsidRPr="00976C6F">
        <w:rPr>
          <w:rFonts w:eastAsia="Times New Roman"/>
        </w:rPr>
        <w:t>Throughout the presentation, Brusilov kept asking questions to test comprehension. He finished by discussing the use of missiles, demanding answers from the group. His students delivered.</w:t>
      </w:r>
    </w:p>
    <w:p w14:paraId="3C62240C" w14:textId="77777777" w:rsidR="00976C6F" w:rsidRPr="00976C6F" w:rsidRDefault="00976C6F" w:rsidP="00976C6F">
      <w:pPr>
        <w:rPr>
          <w:rFonts w:eastAsia="Times New Roman"/>
        </w:rPr>
      </w:pPr>
      <w:r w:rsidRPr="00976C6F">
        <w:rPr>
          <w:rFonts w:eastAsia="Times New Roman"/>
        </w:rPr>
        <w:t>“I am glad that you ladies are getting with the program,” Brusilov said, again making sure that his remark would not be construed as a compliment.</w:t>
      </w:r>
    </w:p>
    <w:p w14:paraId="1C0DAEBD" w14:textId="77777777" w:rsidR="00976C6F" w:rsidRPr="00976C6F" w:rsidRDefault="00976C6F" w:rsidP="00976C6F">
      <w:pPr>
        <w:rPr>
          <w:rFonts w:eastAsia="Times New Roman"/>
        </w:rPr>
      </w:pPr>
      <w:r w:rsidRPr="00976C6F">
        <w:rPr>
          <w:rFonts w:eastAsia="Times New Roman"/>
        </w:rPr>
        <w:t>“Looking at you now, it’s obvious that you are suffering from information overload. Tomorrow, we will work on the simulators to practice everything that we learned today. I now suggest we retire to our favorite watering hole in town.”</w:t>
      </w:r>
    </w:p>
    <w:p w14:paraId="511EE94F" w14:textId="020B1CA6" w:rsidR="009265FB" w:rsidRDefault="00976C6F" w:rsidP="00976C6F">
      <w:pPr>
        <w:rPr>
          <w:rFonts w:eastAsia="Times New Roman"/>
        </w:rPr>
      </w:pPr>
      <w:r w:rsidRPr="00976C6F">
        <w:rPr>
          <w:rFonts w:eastAsia="Times New Roman"/>
        </w:rPr>
        <w:t>The Valkyries suddenly perked up.</w:t>
      </w:r>
    </w:p>
    <w:p w14:paraId="505B56EE"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56FED58D" w14:textId="34D1E7F2" w:rsidR="009509DE" w:rsidRDefault="00DF15CB" w:rsidP="00DF15CB">
      <w:pPr>
        <w:pStyle w:val="Heading1"/>
        <w:numPr>
          <w:ilvl w:val="0"/>
          <w:numId w:val="0"/>
        </w:numPr>
        <w:ind w:left="360"/>
        <w:rPr>
          <w:lang w:val="en"/>
        </w:rPr>
      </w:pPr>
      <w:bookmarkStart w:id="103" w:name="_Toc531973447"/>
      <w:bookmarkStart w:id="104" w:name="_Toc532470379"/>
      <w:r>
        <w:rPr>
          <w:lang w:val="en"/>
        </w:rPr>
        <w:lastRenderedPageBreak/>
        <w:t>31</w:t>
      </w:r>
      <w:r>
        <w:rPr>
          <w:lang w:val="en"/>
        </w:rPr>
        <w:br/>
      </w:r>
      <w:r w:rsidR="009509DE">
        <w:rPr>
          <w:lang w:val="en"/>
        </w:rPr>
        <w:t>Carmen Suite</w:t>
      </w:r>
      <w:bookmarkEnd w:id="103"/>
      <w:bookmarkEnd w:id="104"/>
    </w:p>
    <w:p w14:paraId="7467A6A7" w14:textId="7897167C" w:rsidR="008F54EF" w:rsidRPr="008F54EF" w:rsidRDefault="00CC3FB5" w:rsidP="00DB47D2">
      <w:pPr>
        <w:pStyle w:val="NormalNI"/>
        <w:rPr>
          <w:lang w:val="en"/>
        </w:rPr>
      </w:pPr>
      <w:bookmarkStart w:id="105" w:name="_Toc517087049"/>
      <w:bookmarkStart w:id="106" w:name="_Hlk520305175"/>
      <w:r w:rsidRPr="00DF15CB">
        <w:rPr>
          <w:lang w:val="en"/>
        </w:rPr>
        <w:t>T</w:t>
      </w:r>
      <w:r w:rsidR="008F54EF" w:rsidRPr="008F54EF">
        <w:rPr>
          <w:lang w:val="en"/>
        </w:rPr>
        <w:t>he city’s orchestra was back from vacation. The music started with an overture. The main piece of the program was the Carmen Fantasy based on Bizet’s opera by Pablo de Sarasate. Because the score replicated the passion inspired by the opera, it was one of the most challenging and technically demanding pieces for the violin.</w:t>
      </w:r>
    </w:p>
    <w:p w14:paraId="477152C6" w14:textId="67BDACD7" w:rsidR="008F54EF" w:rsidRPr="008F54EF" w:rsidRDefault="008F54EF" w:rsidP="008F54EF">
      <w:pPr>
        <w:rPr>
          <w:lang w:val="en"/>
        </w:rPr>
      </w:pPr>
      <w:r w:rsidRPr="008F54EF">
        <w:rPr>
          <w:lang w:val="en"/>
        </w:rPr>
        <w:t>Claudine was radiant as she walked to the front of the orchestra in an emerald green gown. By now she had rabid fans in the audience, and it took them a couple of minutes to calm down. Claudine nodded to the conductor. She lightly swayed during the introduction, looking demure and pensive, then raised her violin and started to produce a ravishing sound that was utterly seductive. When playing Habanera, the most famous melody of the opera, Claudine envisioned the temptress Carmen as she flirted with the crowd of soldiers. In the passage called Seguidilla, Claudine showed off her skills by handily working her way with flying spiccato, left-hand pizzicato, persistent trills over a melody, rapid ascending arpeggios, and scales in both thirds and artificial harmonics. Tess was mesmerized, at the same time sure that Claudine could not have developed such virtuosity without Vaughn’s coaching.</w:t>
      </w:r>
    </w:p>
    <w:p w14:paraId="61814461" w14:textId="77777777" w:rsidR="008F54EF" w:rsidRPr="008F54EF" w:rsidRDefault="008F54EF" w:rsidP="008F54EF">
      <w:pPr>
        <w:rPr>
          <w:lang w:val="en"/>
        </w:rPr>
      </w:pPr>
      <w:r w:rsidRPr="008F54EF">
        <w:rPr>
          <w:lang w:val="en"/>
        </w:rPr>
        <w:t>Predictably, the applause from the audience was overwhelming. That evening in the restaurant, Claudine basked in adulation from the locals. Tess also reluctantly congratulated her. Claudine just produced a satisfied smile. So far, she was still on top. There was no need to brag.</w:t>
      </w:r>
    </w:p>
    <w:p w14:paraId="20516B9D" w14:textId="77777777" w:rsidR="000F75CD" w:rsidRDefault="008F54EF" w:rsidP="008F54EF">
      <w:pPr>
        <w:rPr>
          <w:lang w:val="en"/>
        </w:rPr>
      </w:pPr>
      <w:r w:rsidRPr="008F54EF">
        <w:rPr>
          <w:lang w:val="en"/>
        </w:rPr>
        <w:t>The newspaper in the morning published an article titled ‘The Valkyries unleash musical war.” The piece was in fact complimentary, noting that Tess and Claudine were locked into a competition on who would dazzle the audience more.</w:t>
      </w:r>
    </w:p>
    <w:p w14:paraId="259ED172" w14:textId="7F891AED" w:rsidR="008F54EF" w:rsidRDefault="008F54EF" w:rsidP="008F54EF">
      <w:pPr>
        <w:rPr>
          <w:lang w:val="en"/>
        </w:rPr>
      </w:pPr>
      <w:r w:rsidRPr="008F54EF">
        <w:rPr>
          <w:lang w:val="en"/>
        </w:rPr>
        <w:lastRenderedPageBreak/>
        <w:t>Jake read the article, and he started to worry that Tess and Claudine, rather than collaborating and focusing on the job at hand, were locking themselves into a destructive struggle for dominance. He hoped to be wrong.</w:t>
      </w:r>
    </w:p>
    <w:p w14:paraId="78400D0D"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79568B54" w14:textId="56F0E5D2" w:rsidR="006D1829" w:rsidRDefault="007B6149" w:rsidP="007B6149">
      <w:pPr>
        <w:pStyle w:val="Heading1"/>
        <w:numPr>
          <w:ilvl w:val="0"/>
          <w:numId w:val="0"/>
        </w:numPr>
        <w:ind w:left="360"/>
        <w:rPr>
          <w:rFonts w:eastAsia="Times New Roman"/>
          <w:lang w:val="en"/>
        </w:rPr>
      </w:pPr>
      <w:bookmarkStart w:id="107" w:name="_Toc531973448"/>
      <w:bookmarkStart w:id="108" w:name="_Toc532470380"/>
      <w:r>
        <w:rPr>
          <w:rFonts w:eastAsia="Times New Roman"/>
          <w:lang w:val="en"/>
        </w:rPr>
        <w:lastRenderedPageBreak/>
        <w:t>32</w:t>
      </w:r>
      <w:r>
        <w:rPr>
          <w:rFonts w:eastAsia="Times New Roman"/>
          <w:lang w:val="en"/>
        </w:rPr>
        <w:br/>
      </w:r>
      <w:r w:rsidR="006D1829">
        <w:rPr>
          <w:rFonts w:eastAsia="Times New Roman"/>
          <w:lang w:val="en"/>
        </w:rPr>
        <w:t>Fighter Tactics</w:t>
      </w:r>
      <w:bookmarkEnd w:id="105"/>
      <w:bookmarkEnd w:id="107"/>
      <w:bookmarkEnd w:id="108"/>
    </w:p>
    <w:bookmarkEnd w:id="106"/>
    <w:p w14:paraId="11F1D725" w14:textId="19F6C042" w:rsidR="00B940F8" w:rsidRPr="00B940F8" w:rsidRDefault="00CC3FB5" w:rsidP="00DB47D2">
      <w:pPr>
        <w:pStyle w:val="NormalNI"/>
        <w:rPr>
          <w:lang w:val="en"/>
        </w:rPr>
      </w:pPr>
      <w:r w:rsidRPr="007B6149">
        <w:rPr>
          <w:lang w:val="en"/>
        </w:rPr>
        <w:t>A</w:t>
      </w:r>
      <w:r w:rsidR="00B940F8" w:rsidRPr="00B940F8">
        <w:rPr>
          <w:lang w:val="en"/>
        </w:rPr>
        <w:t>fter a couple of days supervising exercises on the simulator, Brusilov started his usual droning presentation. The Valkyries were eager to do some real flying and did their best to avoid looking bored.</w:t>
      </w:r>
    </w:p>
    <w:p w14:paraId="05D754D3" w14:textId="6E7FD435" w:rsidR="00B940F8" w:rsidRDefault="00B940F8" w:rsidP="00B940F8">
      <w:pPr>
        <w:rPr>
          <w:rFonts w:eastAsia="Times New Roman"/>
          <w:lang w:val="en"/>
        </w:rPr>
      </w:pPr>
      <w:r w:rsidRPr="00B940F8">
        <w:rPr>
          <w:rFonts w:eastAsia="Times New Roman"/>
          <w:lang w:val="en"/>
        </w:rPr>
        <w:t>“Air combat maneuvering, also known as ACM or dogfighting, is the tactical art of moving, turning</w:t>
      </w:r>
      <w:r w:rsidR="00FC4AB8">
        <w:rPr>
          <w:rFonts w:eastAsia="Times New Roman"/>
          <w:lang w:val="en"/>
        </w:rPr>
        <w:t>,</w:t>
      </w:r>
      <w:r w:rsidRPr="00B940F8">
        <w:rPr>
          <w:rFonts w:eastAsia="Times New Roman"/>
          <w:lang w:val="en"/>
        </w:rPr>
        <w:t xml:space="preserve"> and situating one's fighter aircraft to attain a position enabling an attack an enemy’s aircraft. Air combat maneuvers rely on offensive and defensive basic fighter maneuvering to gain an advantage over an aerial opponent.”</w:t>
      </w:r>
    </w:p>
    <w:p w14:paraId="38FCF768" w14:textId="6BA1E16B" w:rsidR="00D604CA" w:rsidRDefault="008677EE" w:rsidP="00B47808">
      <w:pPr>
        <w:pStyle w:val="NormalCenter"/>
        <w:keepLines/>
        <w:rPr>
          <w:lang w:val="en"/>
        </w:rPr>
      </w:pPr>
      <w:r>
        <w:rPr>
          <w:noProof/>
          <w:lang w:val="en"/>
        </w:rPr>
        <w:drawing>
          <wp:inline distT="0" distB="0" distL="0" distR="0" wp14:anchorId="3C51BF41" wp14:editId="5113199A">
            <wp:extent cx="3829184" cy="2392680"/>
            <wp:effectExtent l="0" t="0" r="0" b="7620"/>
            <wp:docPr id="62" name="Picture 62" descr="A fighter jet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iG-21 and F-16-560.png"/>
                    <pic:cNvPicPr/>
                  </pic:nvPicPr>
                  <pic:blipFill>
                    <a:blip r:embed="rId48">
                      <a:extLst>
                        <a:ext uri="{28A0092B-C50C-407E-A947-70E740481C1C}">
                          <a14:useLocalDpi xmlns:a14="http://schemas.microsoft.com/office/drawing/2010/main" val="0"/>
                        </a:ext>
                      </a:extLst>
                    </a:blip>
                    <a:stretch>
                      <a:fillRect/>
                    </a:stretch>
                  </pic:blipFill>
                  <pic:spPr>
                    <a:xfrm>
                      <a:off x="0" y="0"/>
                      <a:ext cx="3836112" cy="2397009"/>
                    </a:xfrm>
                    <a:prstGeom prst="rect">
                      <a:avLst/>
                    </a:prstGeom>
                  </pic:spPr>
                </pic:pic>
              </a:graphicData>
            </a:graphic>
          </wp:inline>
        </w:drawing>
      </w:r>
    </w:p>
    <w:p w14:paraId="7E5CF616" w14:textId="08661C36" w:rsidR="00D604CA" w:rsidRDefault="008677EE" w:rsidP="00B47808">
      <w:pPr>
        <w:pStyle w:val="Caption1"/>
        <w:keepLines/>
        <w:rPr>
          <w:lang w:val="en"/>
        </w:rPr>
      </w:pPr>
      <w:r>
        <w:rPr>
          <w:lang w:val="en"/>
        </w:rPr>
        <w:t xml:space="preserve">Source: </w:t>
      </w:r>
      <w:r w:rsidR="0090093D">
        <w:rPr>
          <w:lang w:val="en"/>
        </w:rPr>
        <w:t>AP/Mircea Rosca</w:t>
      </w:r>
    </w:p>
    <w:p w14:paraId="3C8741A2" w14:textId="56A392E7" w:rsidR="00D604CA" w:rsidRPr="00B940F8" w:rsidRDefault="00BB6EF1" w:rsidP="00B47808">
      <w:pPr>
        <w:pStyle w:val="Caption2"/>
        <w:keepLines/>
        <w:rPr>
          <w:lang w:val="en"/>
        </w:rPr>
      </w:pPr>
      <w:r>
        <w:rPr>
          <w:lang w:val="en"/>
        </w:rPr>
        <w:t xml:space="preserve">Romanian MiG-21 </w:t>
      </w:r>
      <w:r w:rsidR="00171B22">
        <w:rPr>
          <w:lang w:val="en"/>
        </w:rPr>
        <w:t>mixes it up with a U. S. F-16</w:t>
      </w:r>
    </w:p>
    <w:p w14:paraId="30DDE6D7" w14:textId="77777777" w:rsidR="00B940F8" w:rsidRPr="00B940F8" w:rsidRDefault="00B940F8" w:rsidP="00B940F8">
      <w:pPr>
        <w:rPr>
          <w:rFonts w:eastAsia="Times New Roman"/>
          <w:lang w:val="en"/>
        </w:rPr>
      </w:pPr>
      <w:r w:rsidRPr="00B940F8">
        <w:rPr>
          <w:rFonts w:eastAsia="Times New Roman"/>
          <w:lang w:val="en"/>
        </w:rPr>
        <w:t xml:space="preserve">“In the past, pilots soon learned to get into a firing position, while avoiding the threat of enemy guns, by maneuvering behind an enemy </w:t>
      </w:r>
      <w:r w:rsidRPr="00B940F8">
        <w:rPr>
          <w:rFonts w:eastAsia="Times New Roman"/>
          <w:lang w:val="en"/>
        </w:rPr>
        <w:lastRenderedPageBreak/>
        <w:t>aircraft; this is known as getting onto an aircraft's ‘six o'clock’ or onto their ‘tail,’ plus a wide variety of other terms. This type of combat became known as dogfighting and goes all the way back to World War One.”</w:t>
      </w:r>
    </w:p>
    <w:p w14:paraId="4BED84D2" w14:textId="77777777" w:rsidR="00B940F8" w:rsidRPr="00B940F8" w:rsidRDefault="00B940F8" w:rsidP="00B940F8">
      <w:pPr>
        <w:rPr>
          <w:rFonts w:eastAsia="Times New Roman"/>
          <w:lang w:val="en"/>
        </w:rPr>
      </w:pPr>
      <w:r w:rsidRPr="00B940F8">
        <w:rPr>
          <w:rFonts w:eastAsia="Times New Roman"/>
          <w:lang w:val="en"/>
        </w:rPr>
        <w:t>Brusilov noted that a couple of the pilots were nodding off.</w:t>
      </w:r>
    </w:p>
    <w:p w14:paraId="720D4766" w14:textId="77777777" w:rsidR="00B940F8" w:rsidRPr="00B940F8" w:rsidRDefault="00B940F8" w:rsidP="00B940F8">
      <w:pPr>
        <w:rPr>
          <w:rFonts w:eastAsia="Times New Roman"/>
          <w:lang w:val="en"/>
        </w:rPr>
      </w:pPr>
      <w:r w:rsidRPr="00B940F8">
        <w:rPr>
          <w:rFonts w:eastAsia="Times New Roman"/>
          <w:lang w:val="en"/>
        </w:rPr>
        <w:t>“Wake up, people!” he yelled. “You need to know this stuff if you expect to defeat your enemy.” He looked at the group like an old-time schoolmaster. “Or maybe you are bored and don’t give a damn!”</w:t>
      </w:r>
    </w:p>
    <w:p w14:paraId="02790F77" w14:textId="77777777" w:rsidR="00B940F8" w:rsidRPr="00B940F8" w:rsidRDefault="00B940F8" w:rsidP="00B940F8">
      <w:pPr>
        <w:rPr>
          <w:rFonts w:eastAsia="Times New Roman"/>
          <w:lang w:val="en"/>
        </w:rPr>
      </w:pPr>
      <w:r w:rsidRPr="00B940F8">
        <w:rPr>
          <w:rFonts w:eastAsia="Times New Roman"/>
          <w:lang w:val="en"/>
        </w:rPr>
        <w:t>The Valkyries all sported a murderous look.</w:t>
      </w:r>
    </w:p>
    <w:p w14:paraId="1D53EA58" w14:textId="77777777" w:rsidR="000F75CD" w:rsidRDefault="00B940F8" w:rsidP="00B940F8">
      <w:pPr>
        <w:rPr>
          <w:rFonts w:eastAsia="Times New Roman"/>
          <w:lang w:val="en"/>
        </w:rPr>
      </w:pPr>
      <w:r w:rsidRPr="00B940F8">
        <w:rPr>
          <w:rFonts w:eastAsia="Times New Roman"/>
          <w:lang w:val="en"/>
        </w:rPr>
        <w:t>Brusilov proceeded by asking rapid-fire questions on many aspects of aerial combat. He picked on every student and kept testing their theoretical knowledge. It was a blizzard of inquiries conducted rapid fire. The pilots responded without hesitation.</w:t>
      </w:r>
    </w:p>
    <w:p w14:paraId="00809592" w14:textId="1862B203" w:rsidR="00B940F8" w:rsidRPr="00B940F8" w:rsidRDefault="00B940F8" w:rsidP="00B940F8">
      <w:pPr>
        <w:rPr>
          <w:rFonts w:eastAsia="Times New Roman"/>
          <w:lang w:val="en"/>
        </w:rPr>
      </w:pPr>
      <w:r w:rsidRPr="00B940F8">
        <w:rPr>
          <w:rFonts w:eastAsia="Times New Roman"/>
          <w:lang w:val="en"/>
        </w:rPr>
        <w:t>“I’ll be darned, you do have a brain,” Brusilov said sarcastically. Tess fulminated a stare that left no doubt that in ordinary circumstances she would have stabbed the man’s gonads.</w:t>
      </w:r>
    </w:p>
    <w:p w14:paraId="5FF6A4E1" w14:textId="77777777" w:rsidR="00B940F8" w:rsidRPr="00B940F8" w:rsidRDefault="00B940F8" w:rsidP="00B940F8">
      <w:pPr>
        <w:rPr>
          <w:rFonts w:eastAsia="Times New Roman"/>
          <w:lang w:val="en"/>
        </w:rPr>
      </w:pPr>
      <w:r w:rsidRPr="00B940F8">
        <w:rPr>
          <w:rFonts w:eastAsia="Times New Roman"/>
          <w:lang w:val="en"/>
        </w:rPr>
        <w:t>“Congratulations,” said Brusilov. “From now on, you will do the talking. You seem to enjoy it. It must be a female thing.”</w:t>
      </w:r>
    </w:p>
    <w:p w14:paraId="14203757" w14:textId="77777777" w:rsidR="00B940F8" w:rsidRPr="00B940F8" w:rsidRDefault="00B940F8" w:rsidP="00B940F8">
      <w:pPr>
        <w:rPr>
          <w:rFonts w:eastAsia="Times New Roman"/>
          <w:lang w:val="en"/>
        </w:rPr>
      </w:pPr>
      <w:r w:rsidRPr="00B940F8">
        <w:rPr>
          <w:rFonts w:eastAsia="Times New Roman"/>
          <w:lang w:val="en"/>
        </w:rPr>
        <w:t>“You are a sexist, Brusilov,” Claudine said. “You will not break us!”</w:t>
      </w:r>
    </w:p>
    <w:p w14:paraId="32F7BD41" w14:textId="77777777" w:rsidR="00B940F8" w:rsidRPr="00B940F8" w:rsidRDefault="00B940F8" w:rsidP="00B940F8">
      <w:pPr>
        <w:rPr>
          <w:rFonts w:eastAsia="Times New Roman"/>
          <w:lang w:val="en"/>
        </w:rPr>
      </w:pPr>
      <w:r w:rsidRPr="00B940F8">
        <w:rPr>
          <w:rFonts w:eastAsia="Times New Roman"/>
          <w:lang w:val="en"/>
        </w:rPr>
        <w:t>“We’ll see,” the Colonel responded. “Tonight, I want you to bone up on advanced fighter maneuvers. Make sure you have a light breakfast before you get into the simulators. The manuals are behind you.” He walked out, secretly smiling.</w:t>
      </w:r>
    </w:p>
    <w:p w14:paraId="65242660" w14:textId="77777777" w:rsidR="00B940F8" w:rsidRPr="00B940F8" w:rsidRDefault="00B940F8" w:rsidP="00B940F8">
      <w:pPr>
        <w:rPr>
          <w:rFonts w:eastAsia="Times New Roman"/>
          <w:lang w:val="en"/>
        </w:rPr>
      </w:pPr>
      <w:r w:rsidRPr="00B940F8">
        <w:rPr>
          <w:rFonts w:eastAsia="Times New Roman"/>
          <w:lang w:val="en"/>
        </w:rPr>
        <w:t>“This is getting to be a pain,” Galina complained. “When are we going to really fly?”</w:t>
      </w:r>
    </w:p>
    <w:p w14:paraId="4FE3E52C" w14:textId="75B4DA00" w:rsidR="00027E97" w:rsidRDefault="00B940F8" w:rsidP="00B940F8">
      <w:pPr>
        <w:rPr>
          <w:rFonts w:eastAsia="Times New Roman"/>
          <w:lang w:val="en"/>
        </w:rPr>
      </w:pPr>
      <w:r w:rsidRPr="00B940F8">
        <w:rPr>
          <w:rFonts w:eastAsia="Times New Roman"/>
          <w:lang w:val="en"/>
        </w:rPr>
        <w:t>“Let’s do it Brusilov’s way,” Claudine responded. “The bastard knows what he is doing,” she grudgingly acknowledged</w:t>
      </w:r>
    </w:p>
    <w:p w14:paraId="103EDF12"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4AF797D8" w14:textId="7D05057F" w:rsidR="009509DE" w:rsidRDefault="00C359D9" w:rsidP="00C359D9">
      <w:pPr>
        <w:pStyle w:val="Heading1"/>
        <w:numPr>
          <w:ilvl w:val="0"/>
          <w:numId w:val="0"/>
        </w:numPr>
        <w:ind w:left="360"/>
        <w:rPr>
          <w:lang w:val="en"/>
        </w:rPr>
      </w:pPr>
      <w:bookmarkStart w:id="109" w:name="_Toc531973449"/>
      <w:bookmarkStart w:id="110" w:name="_Toc532470381"/>
      <w:r>
        <w:rPr>
          <w:lang w:val="en"/>
        </w:rPr>
        <w:lastRenderedPageBreak/>
        <w:t>33</w:t>
      </w:r>
      <w:r>
        <w:rPr>
          <w:lang w:val="en"/>
        </w:rPr>
        <w:br/>
      </w:r>
      <w:r w:rsidR="00D24EF3">
        <w:rPr>
          <w:lang w:val="en"/>
        </w:rPr>
        <w:t>Upping the Ante</w:t>
      </w:r>
      <w:bookmarkEnd w:id="109"/>
      <w:bookmarkEnd w:id="110"/>
    </w:p>
    <w:p w14:paraId="4267C015" w14:textId="3BBEED41" w:rsidR="00077131" w:rsidRPr="00077131" w:rsidRDefault="00CC3FB5" w:rsidP="00DB47D2">
      <w:pPr>
        <w:pStyle w:val="NormalNI"/>
        <w:rPr>
          <w:lang w:val="en"/>
        </w:rPr>
      </w:pPr>
      <w:r w:rsidRPr="00664D13">
        <w:rPr>
          <w:lang w:val="en"/>
        </w:rPr>
        <w:t>C</w:t>
      </w:r>
      <w:r w:rsidR="00077131" w:rsidRPr="00077131">
        <w:rPr>
          <w:lang w:val="en"/>
        </w:rPr>
        <w:t xml:space="preserve">laudine was still scheming to compromise Tess in Jake’s eyes and was convinced that the key to this was to take advantage of Tess’s relentless competitive behavior. So far, the two rivals limited their contest by showing off their musical skills and impressing audiences. Claudine intended to go </w:t>
      </w:r>
      <w:r w:rsidR="00BD799F">
        <w:rPr>
          <w:lang w:val="en"/>
        </w:rPr>
        <w:t xml:space="preserve">much </w:t>
      </w:r>
      <w:r w:rsidR="00077131" w:rsidRPr="00077131">
        <w:rPr>
          <w:lang w:val="en"/>
        </w:rPr>
        <w:t xml:space="preserve">further, thinking of a trap that could work to her favor. This meant upping the ante by importing Vaughn Wentworth to Spain. </w:t>
      </w:r>
      <w:r w:rsidR="00BD799F">
        <w:rPr>
          <w:lang w:val="en"/>
        </w:rPr>
        <w:t>The man</w:t>
      </w:r>
      <w:r w:rsidR="00077131" w:rsidRPr="00077131">
        <w:rPr>
          <w:lang w:val="en"/>
        </w:rPr>
        <w:t xml:space="preserve"> needed a break from a hectic conducting schedule anyway, he told her when he called from Milan.</w:t>
      </w:r>
    </w:p>
    <w:p w14:paraId="14356226" w14:textId="77777777" w:rsidR="000F75CD" w:rsidRDefault="00077131" w:rsidP="00077131">
      <w:pPr>
        <w:rPr>
          <w:rFonts w:eastAsia="Times New Roman"/>
          <w:lang w:val="en"/>
        </w:rPr>
      </w:pPr>
      <w:r w:rsidRPr="00077131">
        <w:rPr>
          <w:rFonts w:eastAsia="Times New Roman"/>
          <w:lang w:val="en"/>
        </w:rPr>
        <w:t>Vaughn enjoyed being home with Claudine and the kids, which he was genuinely fond of, even if they were not his. The couple’s marriage was odd, strictly a matter of convenience. Neither was in love with each other, but they had a good relationship. Claudine was funny and sexy and did not mind Vaughn’s trysts with other women when he was out of town. Claudine had her escapades as well, indulging in what the French called Cinq à Sept, meeting a regular lover between five to seven on a regular basis. No one observing the couple would have guessed the odd dynamics of their relationship. The fundamental problem was that both wanted to swap with Tess and Jake.</w:t>
      </w:r>
    </w:p>
    <w:p w14:paraId="4AB67F02" w14:textId="20F03DB8" w:rsidR="00077131" w:rsidRPr="00077131" w:rsidRDefault="00077131" w:rsidP="00077131">
      <w:pPr>
        <w:rPr>
          <w:rFonts w:eastAsia="Times New Roman"/>
          <w:lang w:val="en"/>
        </w:rPr>
      </w:pPr>
      <w:r w:rsidRPr="00077131">
        <w:rPr>
          <w:rFonts w:eastAsia="Times New Roman"/>
          <w:lang w:val="en"/>
        </w:rPr>
        <w:t xml:space="preserve">It was only after Tess dumped Vaughn that he ran into Claudine. They liked each other and got together. Shortly afterward Claudine learned she was pregnant and asked Vaughn to marry her. He was initially reluctant to do so because the kids were not his but Jake’s. The more he thought about it, however, the better the scheme grew on him. In a twisted way, the kids created a strong connection between Claudine and Jake, and by osmosis, he hoped that in time that would lead to his own reconnecting with Tess because </w:t>
      </w:r>
      <w:r w:rsidR="00834216">
        <w:rPr>
          <w:rFonts w:eastAsia="Times New Roman"/>
          <w:lang w:val="en"/>
        </w:rPr>
        <w:t xml:space="preserve">he thought </w:t>
      </w:r>
      <w:r w:rsidRPr="00077131">
        <w:rPr>
          <w:rFonts w:eastAsia="Times New Roman"/>
          <w:lang w:val="en"/>
        </w:rPr>
        <w:t xml:space="preserve">she was unlikely to live </w:t>
      </w:r>
      <w:r w:rsidRPr="00077131">
        <w:rPr>
          <w:rFonts w:eastAsia="Times New Roman"/>
          <w:lang w:val="en"/>
        </w:rPr>
        <w:lastRenderedPageBreak/>
        <w:t>with the fact that Jake had kids with her hated rival. As it turned out, Tess</w:t>
      </w:r>
      <w:r w:rsidR="00673E39">
        <w:rPr>
          <w:rFonts w:eastAsia="Times New Roman"/>
          <w:lang w:val="en"/>
        </w:rPr>
        <w:t>,</w:t>
      </w:r>
      <w:r w:rsidRPr="00077131">
        <w:rPr>
          <w:rFonts w:eastAsia="Times New Roman"/>
          <w:lang w:val="en"/>
        </w:rPr>
        <w:t xml:space="preserve"> under </w:t>
      </w:r>
      <w:r w:rsidR="00673E39" w:rsidRPr="00077131">
        <w:rPr>
          <w:rFonts w:eastAsia="Times New Roman"/>
          <w:lang w:val="en"/>
        </w:rPr>
        <w:t xml:space="preserve">pressure </w:t>
      </w:r>
      <w:r w:rsidR="00673E39">
        <w:rPr>
          <w:rFonts w:eastAsia="Times New Roman"/>
          <w:lang w:val="en"/>
        </w:rPr>
        <w:t xml:space="preserve">from </w:t>
      </w:r>
      <w:r w:rsidRPr="00077131">
        <w:rPr>
          <w:rFonts w:eastAsia="Times New Roman"/>
          <w:lang w:val="en"/>
        </w:rPr>
        <w:t xml:space="preserve">Jake, reluctantly accepted the situation and became fond of the twins. Still, Vaughn hoped that somehow, he would be able to get back with Tess, a hope that was reinforced when the previous year he locked eyes with her during a raid at Belcour’s chateau. Tess and Vaughn involuntarily felt a sudden resurgence of the </w:t>
      </w:r>
      <w:r w:rsidR="00BD799F">
        <w:rPr>
          <w:rFonts w:eastAsia="Times New Roman"/>
          <w:lang w:val="en"/>
        </w:rPr>
        <w:t>powerful</w:t>
      </w:r>
      <w:r w:rsidRPr="00077131">
        <w:rPr>
          <w:rFonts w:eastAsia="Times New Roman"/>
          <w:lang w:val="en"/>
        </w:rPr>
        <w:t xml:space="preserve"> sexual attraction between them. The problem was that Jake detected the hormonal heat the two of them generated, so he slugged Vaughn in a fit of jealousy. As unpleasant as the episode was, it did confirm that the pheromones between Vaughn and Tess were still alive and well, giving Vaughn hope that someday things could be resolved, perhaps with Claudine’s help, because she was still in love with Jake.</w:t>
      </w:r>
    </w:p>
    <w:p w14:paraId="5633528E" w14:textId="77777777" w:rsidR="00077131" w:rsidRPr="00077131" w:rsidRDefault="00077131" w:rsidP="00077131">
      <w:pPr>
        <w:rPr>
          <w:rFonts w:eastAsia="Times New Roman"/>
          <w:lang w:val="en"/>
        </w:rPr>
      </w:pPr>
      <w:r w:rsidRPr="00077131">
        <w:rPr>
          <w:rFonts w:eastAsia="Times New Roman"/>
          <w:lang w:val="en"/>
        </w:rPr>
        <w:t>Now Claudine wanted Vaughn to conduct the orchestra to help her play a blockbuster because she was now overtly trying to overwhelm Tess. A performance with Vaughn conducting the orchestra was a guarantee of success. Claudine kept pressuring Vaughn and eventually prevailed. He spent a few days preparing Claudine to deliver the performance of her career.</w:t>
      </w:r>
    </w:p>
    <w:p w14:paraId="09F301D5" w14:textId="77777777" w:rsidR="00077131" w:rsidRPr="00077131" w:rsidRDefault="00077131" w:rsidP="00077131">
      <w:pPr>
        <w:rPr>
          <w:rFonts w:eastAsia="Times New Roman"/>
          <w:lang w:val="en"/>
        </w:rPr>
      </w:pPr>
      <w:r w:rsidRPr="00077131">
        <w:rPr>
          <w:rFonts w:eastAsia="Times New Roman"/>
          <w:lang w:val="en"/>
        </w:rPr>
        <w:t>During a break, Vaughn brought Claudine a cup of tea and sat down with her.</w:t>
      </w:r>
    </w:p>
    <w:p w14:paraId="4A99FF9A" w14:textId="77777777" w:rsidR="00077131" w:rsidRPr="00077131" w:rsidRDefault="00077131" w:rsidP="00077131">
      <w:pPr>
        <w:rPr>
          <w:rFonts w:eastAsia="Times New Roman"/>
          <w:lang w:val="en"/>
        </w:rPr>
      </w:pPr>
      <w:r w:rsidRPr="00077131">
        <w:rPr>
          <w:rFonts w:eastAsia="Times New Roman"/>
          <w:lang w:val="en"/>
        </w:rPr>
        <w:t>“Claudine, I have lived with you long enough to know that something’s up. Why all this effort to learn and deliver a blockbuster concert? Why are trying to beat and humiliate Tess? You know that she will try to match you move per move.”</w:t>
      </w:r>
    </w:p>
    <w:p w14:paraId="10EF8BC4" w14:textId="6728FC5B" w:rsidR="00077131" w:rsidRPr="00077131" w:rsidRDefault="00077131" w:rsidP="00077131">
      <w:pPr>
        <w:rPr>
          <w:rFonts w:eastAsia="Times New Roman"/>
          <w:lang w:val="en"/>
        </w:rPr>
      </w:pPr>
      <w:r w:rsidRPr="00077131">
        <w:rPr>
          <w:rFonts w:eastAsia="Times New Roman"/>
          <w:lang w:val="en"/>
        </w:rPr>
        <w:t>“That’s exactly what I am counting on,” Claudine said. Tess is competitive, and no matter what I do, she will move heaven and earth to try to beat me. The only way she can do that is to persuade you to help her. Only your conducting and preparation will enable her to match my performance.”</w:t>
      </w:r>
    </w:p>
    <w:p w14:paraId="50D1A95B" w14:textId="066CAB2B" w:rsidR="00077131" w:rsidRPr="00077131" w:rsidRDefault="00077131" w:rsidP="00077131">
      <w:pPr>
        <w:rPr>
          <w:rFonts w:eastAsia="Times New Roman"/>
          <w:lang w:val="en"/>
        </w:rPr>
      </w:pPr>
      <w:r w:rsidRPr="00077131">
        <w:rPr>
          <w:rFonts w:eastAsia="Times New Roman"/>
          <w:lang w:val="en"/>
        </w:rPr>
        <w:t>“I still don’t understand</w:t>
      </w:r>
      <w:r w:rsidR="00BD799F">
        <w:rPr>
          <w:rFonts w:eastAsia="Times New Roman"/>
          <w:lang w:val="en"/>
        </w:rPr>
        <w:t>,” said Vaughn</w:t>
      </w:r>
      <w:r w:rsidRPr="00077131">
        <w:rPr>
          <w:rFonts w:eastAsia="Times New Roman"/>
          <w:lang w:val="en"/>
        </w:rPr>
        <w:t xml:space="preserve">. </w:t>
      </w:r>
      <w:r w:rsidR="00BD799F">
        <w:rPr>
          <w:rFonts w:eastAsia="Times New Roman"/>
          <w:lang w:val="en"/>
        </w:rPr>
        <w:t>“</w:t>
      </w:r>
      <w:r w:rsidRPr="00077131">
        <w:rPr>
          <w:rFonts w:eastAsia="Times New Roman"/>
          <w:lang w:val="en"/>
        </w:rPr>
        <w:t>What’s the point of this competition?”</w:t>
      </w:r>
    </w:p>
    <w:p w14:paraId="165AE905" w14:textId="11EF56C2" w:rsidR="00077131" w:rsidRPr="00077131" w:rsidRDefault="00077131" w:rsidP="00077131">
      <w:pPr>
        <w:rPr>
          <w:rFonts w:eastAsia="Times New Roman"/>
          <w:lang w:val="en"/>
        </w:rPr>
      </w:pPr>
      <w:r w:rsidRPr="00077131">
        <w:rPr>
          <w:rFonts w:eastAsia="Times New Roman"/>
          <w:lang w:val="en"/>
        </w:rPr>
        <w:t xml:space="preserve">“The point is to </w:t>
      </w:r>
      <w:r w:rsidR="00BD799F">
        <w:rPr>
          <w:rFonts w:eastAsia="Times New Roman"/>
          <w:lang w:val="en"/>
        </w:rPr>
        <w:t>achieve</w:t>
      </w:r>
      <w:r w:rsidRPr="00077131">
        <w:rPr>
          <w:rFonts w:eastAsia="Times New Roman"/>
          <w:lang w:val="en"/>
        </w:rPr>
        <w:t xml:space="preserve"> what you always wanted. You are still in love with her. This will give you an opportunity to work with Tess again, and if everything goes well, the hormones will flare up again. When Jake finds out you two are again playing beautiful music together, </w:t>
      </w:r>
      <w:r w:rsidRPr="00077131">
        <w:rPr>
          <w:rFonts w:eastAsia="Times New Roman"/>
          <w:lang w:val="en"/>
        </w:rPr>
        <w:lastRenderedPageBreak/>
        <w:t>especially in bed, he will finally dump her for real and get back to me. Everyone’s happy.”</w:t>
      </w:r>
    </w:p>
    <w:p w14:paraId="38AA19F1" w14:textId="77777777" w:rsidR="00077131" w:rsidRPr="00077131" w:rsidRDefault="00077131" w:rsidP="00077131">
      <w:pPr>
        <w:rPr>
          <w:rFonts w:eastAsia="Times New Roman"/>
          <w:lang w:val="en"/>
        </w:rPr>
      </w:pPr>
      <w:r w:rsidRPr="00077131">
        <w:rPr>
          <w:rFonts w:eastAsia="Times New Roman"/>
          <w:lang w:val="en"/>
        </w:rPr>
        <w:t>“Claudine, your scheme is dangerous. There’s a good chance that Jake will get violent this time and I will be obliged to respond in kind. The situation can escalate out of control. Also, you must consider the children. Don’t forget that I love them. I don’t care that Jake is their father. If you get back with him, I am pretty sure that he will keep me away from them.”</w:t>
      </w:r>
    </w:p>
    <w:p w14:paraId="70B20412" w14:textId="77777777" w:rsidR="00077131" w:rsidRPr="00077131" w:rsidRDefault="00077131" w:rsidP="00077131">
      <w:pPr>
        <w:rPr>
          <w:rFonts w:eastAsia="Times New Roman"/>
          <w:lang w:val="en"/>
        </w:rPr>
      </w:pPr>
      <w:r w:rsidRPr="00077131">
        <w:rPr>
          <w:rFonts w:eastAsia="Times New Roman"/>
          <w:lang w:val="en"/>
        </w:rPr>
        <w:t>“Vaughn, you can’t have everything you want all the time. If you reconnect with Tess, you will benefit from her affections, and I will get what I want.”</w:t>
      </w:r>
    </w:p>
    <w:p w14:paraId="7853185A" w14:textId="7D0633CE" w:rsidR="00077131" w:rsidRPr="00077131" w:rsidRDefault="00077131" w:rsidP="00077131">
      <w:pPr>
        <w:rPr>
          <w:rFonts w:eastAsia="Times New Roman"/>
          <w:lang w:val="en"/>
        </w:rPr>
      </w:pPr>
      <w:r w:rsidRPr="00077131">
        <w:rPr>
          <w:rFonts w:eastAsia="Times New Roman"/>
          <w:lang w:val="en"/>
        </w:rPr>
        <w:t xml:space="preserve">“I never expected to say this, Claudine, but you seem to have no scruples. You are messing with everyone’s life. I am not sure </w:t>
      </w:r>
      <w:r w:rsidR="00BD799F">
        <w:rPr>
          <w:rFonts w:eastAsia="Times New Roman"/>
          <w:lang w:val="en"/>
        </w:rPr>
        <w:t xml:space="preserve">this </w:t>
      </w:r>
      <w:r w:rsidRPr="00077131">
        <w:rPr>
          <w:rFonts w:eastAsia="Times New Roman"/>
          <w:lang w:val="en"/>
        </w:rPr>
        <w:t>will end well.”</w:t>
      </w:r>
    </w:p>
    <w:p w14:paraId="26DA319A" w14:textId="75294CA9" w:rsidR="00077131" w:rsidRPr="00077131" w:rsidRDefault="00077131" w:rsidP="00077131">
      <w:pPr>
        <w:rPr>
          <w:rFonts w:eastAsia="Times New Roman"/>
          <w:lang w:val="en"/>
        </w:rPr>
      </w:pPr>
      <w:r w:rsidRPr="00077131">
        <w:rPr>
          <w:rFonts w:eastAsia="Times New Roman"/>
          <w:lang w:val="en"/>
        </w:rPr>
        <w:t xml:space="preserve">“Don’t be a wimp, Vaughn. If we do this properly, we will </w:t>
      </w:r>
      <w:r w:rsidR="00BD799F">
        <w:rPr>
          <w:rFonts w:eastAsia="Times New Roman"/>
          <w:lang w:val="en"/>
        </w:rPr>
        <w:t xml:space="preserve">both </w:t>
      </w:r>
      <w:r w:rsidRPr="00077131">
        <w:rPr>
          <w:rFonts w:eastAsia="Times New Roman"/>
          <w:lang w:val="en"/>
        </w:rPr>
        <w:t>get what we want. Wouldn’t it be nice to have Tess in your arms again?”</w:t>
      </w:r>
    </w:p>
    <w:p w14:paraId="1BADB2FF" w14:textId="77777777" w:rsidR="00077131" w:rsidRPr="00077131" w:rsidRDefault="00077131" w:rsidP="00077131">
      <w:pPr>
        <w:rPr>
          <w:rFonts w:eastAsia="Times New Roman"/>
          <w:lang w:val="en"/>
        </w:rPr>
      </w:pPr>
      <w:r w:rsidRPr="00077131">
        <w:rPr>
          <w:rFonts w:eastAsia="Times New Roman"/>
          <w:lang w:val="en"/>
        </w:rPr>
        <w:t>“You forget that I blew it with Tess. From what I know about her, she is not the forgiving type. She no longer trusts me, and that’s quite an obstacle to overcome.”</w:t>
      </w:r>
    </w:p>
    <w:p w14:paraId="71B89023" w14:textId="77777777" w:rsidR="00077131" w:rsidRPr="00077131" w:rsidRDefault="00077131" w:rsidP="00077131">
      <w:pPr>
        <w:rPr>
          <w:rFonts w:eastAsia="Times New Roman"/>
          <w:lang w:val="en"/>
        </w:rPr>
      </w:pPr>
      <w:r w:rsidRPr="00077131">
        <w:rPr>
          <w:rFonts w:eastAsia="Times New Roman"/>
          <w:lang w:val="en"/>
        </w:rPr>
        <w:t>“Let’s be positive. Once you get close again, Tess will not be able to resist your charms.”</w:t>
      </w:r>
    </w:p>
    <w:p w14:paraId="23295484" w14:textId="65442BD9" w:rsidR="00077131" w:rsidRPr="00077131" w:rsidRDefault="00077131" w:rsidP="00077131">
      <w:pPr>
        <w:rPr>
          <w:rFonts w:eastAsia="Times New Roman"/>
          <w:lang w:val="en"/>
        </w:rPr>
      </w:pPr>
      <w:r w:rsidRPr="00077131">
        <w:rPr>
          <w:rFonts w:eastAsia="Times New Roman"/>
          <w:lang w:val="en"/>
        </w:rPr>
        <w:t>“I need to think about your scheme,” Vaughn said.</w:t>
      </w:r>
      <w:r w:rsidR="00BD799F">
        <w:rPr>
          <w:rFonts w:eastAsia="Times New Roman"/>
          <w:lang w:val="en"/>
        </w:rPr>
        <w:t xml:space="preserve"> He looked at his watch. </w:t>
      </w:r>
      <w:r w:rsidRPr="00077131">
        <w:rPr>
          <w:rFonts w:eastAsia="Times New Roman"/>
          <w:lang w:val="en"/>
        </w:rPr>
        <w:t>“Now, let’s go back to work on the fine points of the music.”</w:t>
      </w:r>
    </w:p>
    <w:p w14:paraId="039C0D4B" w14:textId="77777777" w:rsidR="00077131" w:rsidRPr="00077131" w:rsidRDefault="00077131" w:rsidP="00077131">
      <w:pPr>
        <w:rPr>
          <w:rFonts w:eastAsia="Times New Roman"/>
          <w:lang w:val="en"/>
        </w:rPr>
      </w:pPr>
      <w:r w:rsidRPr="00077131">
        <w:rPr>
          <w:rFonts w:eastAsia="Times New Roman"/>
          <w:lang w:val="en"/>
        </w:rPr>
        <w:t>The night of the performance, the theater manager walked in after the orchestra members were settled down and announced a surprise: the famous conductor Vaughn Wentworth had agreed to conduct the Tchaikovsky violin concert with Claudine as the soloist.</w:t>
      </w:r>
    </w:p>
    <w:p w14:paraId="14B6B8B6" w14:textId="277A2E87" w:rsidR="00077131" w:rsidRPr="00077131" w:rsidRDefault="00077131" w:rsidP="00077131">
      <w:pPr>
        <w:rPr>
          <w:rFonts w:eastAsia="Times New Roman"/>
          <w:lang w:val="en"/>
        </w:rPr>
      </w:pPr>
      <w:r w:rsidRPr="00077131">
        <w:rPr>
          <w:rFonts w:eastAsia="Times New Roman"/>
          <w:lang w:val="en"/>
        </w:rPr>
        <w:t>Vaughn had brought in extra players from Madrid and made the augmented orchestra sound like a first-class ensemble. Claudine’s playing revealed Vaughn’s thorough coaching, resulting in a performance that was passionate, exciting</w:t>
      </w:r>
      <w:r w:rsidR="00454173">
        <w:rPr>
          <w:rFonts w:eastAsia="Times New Roman"/>
          <w:lang w:val="en"/>
        </w:rPr>
        <w:t>,</w:t>
      </w:r>
      <w:r w:rsidRPr="00077131">
        <w:rPr>
          <w:rFonts w:eastAsia="Times New Roman"/>
          <w:lang w:val="en"/>
        </w:rPr>
        <w:t xml:space="preserve"> and sublime. Predictably, the concert was a tremendous success.</w:t>
      </w:r>
    </w:p>
    <w:p w14:paraId="40D8D604" w14:textId="77777777" w:rsidR="00077131" w:rsidRPr="00077131" w:rsidRDefault="00077131" w:rsidP="00077131">
      <w:pPr>
        <w:rPr>
          <w:rFonts w:eastAsia="Times New Roman"/>
          <w:lang w:val="en"/>
        </w:rPr>
      </w:pPr>
      <w:r w:rsidRPr="00077131">
        <w:rPr>
          <w:rFonts w:eastAsia="Times New Roman"/>
          <w:lang w:val="en"/>
        </w:rPr>
        <w:t xml:space="preserve">Tess was in the audience, and she resented Claudine’s sleight of hand. This manipulation was typical of her duplicity, she seethed. The </w:t>
      </w:r>
      <w:r w:rsidRPr="00077131">
        <w:rPr>
          <w:rFonts w:eastAsia="Times New Roman"/>
          <w:lang w:val="en"/>
        </w:rPr>
        <w:lastRenderedPageBreak/>
        <w:t>woman would stop at nothing to prevail and humiliate her. Jake had to refrain her from leaving the theatre in a huff.</w:t>
      </w:r>
    </w:p>
    <w:p w14:paraId="59971E42" w14:textId="77777777" w:rsidR="00077131" w:rsidRPr="00077131" w:rsidRDefault="00077131" w:rsidP="00077131">
      <w:pPr>
        <w:rPr>
          <w:rFonts w:eastAsia="Times New Roman"/>
          <w:lang w:val="en"/>
        </w:rPr>
      </w:pPr>
      <w:r w:rsidRPr="00077131">
        <w:rPr>
          <w:rFonts w:eastAsia="Times New Roman"/>
          <w:lang w:val="en"/>
        </w:rPr>
        <w:t>“Not fair. Absolutely not fair,” Tess raged.</w:t>
      </w:r>
    </w:p>
    <w:p w14:paraId="1570BCC5" w14:textId="77777777" w:rsidR="00077131" w:rsidRPr="00077131" w:rsidRDefault="00077131" w:rsidP="00077131">
      <w:pPr>
        <w:rPr>
          <w:rFonts w:eastAsia="Times New Roman"/>
          <w:lang w:val="en"/>
        </w:rPr>
      </w:pPr>
      <w:r w:rsidRPr="00077131">
        <w:rPr>
          <w:rFonts w:eastAsia="Times New Roman"/>
          <w:lang w:val="en"/>
        </w:rPr>
        <w:t>Once more, Jake made a futile effort to calm her down.</w:t>
      </w:r>
    </w:p>
    <w:p w14:paraId="21068F89" w14:textId="26C5015A" w:rsidR="00077131" w:rsidRPr="00077131" w:rsidRDefault="00077131" w:rsidP="00077131">
      <w:pPr>
        <w:rPr>
          <w:rFonts w:eastAsia="Times New Roman"/>
          <w:lang w:val="en"/>
        </w:rPr>
      </w:pPr>
      <w:r w:rsidRPr="00077131">
        <w:rPr>
          <w:rFonts w:eastAsia="Times New Roman"/>
          <w:lang w:val="en"/>
        </w:rPr>
        <w:t>When the</w:t>
      </w:r>
      <w:r w:rsidR="00834216">
        <w:rPr>
          <w:rFonts w:eastAsia="Times New Roman"/>
          <w:lang w:val="en"/>
        </w:rPr>
        <w:t>y</w:t>
      </w:r>
      <w:r w:rsidRPr="00077131">
        <w:rPr>
          <w:rFonts w:eastAsia="Times New Roman"/>
          <w:lang w:val="en"/>
        </w:rPr>
        <w:t xml:space="preserve"> got back to the apartment, Jake </w:t>
      </w:r>
      <w:r w:rsidR="00834216">
        <w:rPr>
          <w:rFonts w:eastAsia="Times New Roman"/>
          <w:lang w:val="en"/>
        </w:rPr>
        <w:t xml:space="preserve">made </w:t>
      </w:r>
      <w:r w:rsidRPr="00077131">
        <w:rPr>
          <w:rFonts w:eastAsia="Times New Roman"/>
          <w:lang w:val="en"/>
        </w:rPr>
        <w:t>Tess a drink and sat across her.</w:t>
      </w:r>
    </w:p>
    <w:p w14:paraId="13BD3691" w14:textId="77777777" w:rsidR="00077131" w:rsidRPr="00077131" w:rsidRDefault="00077131" w:rsidP="00077131">
      <w:pPr>
        <w:rPr>
          <w:rFonts w:eastAsia="Times New Roman"/>
          <w:lang w:val="en"/>
        </w:rPr>
      </w:pPr>
      <w:r w:rsidRPr="00077131">
        <w:rPr>
          <w:rFonts w:eastAsia="Times New Roman"/>
          <w:lang w:val="en"/>
        </w:rPr>
        <w:t>“Tess, I am worried that you and Claudine are spending too much energy in a silly competition instead of working on what’s important. The only way we can get the squadron in shape is to work together. Instead, I see you and Claudine acting like cats in a bag. It’s not healthy for you and the team. It’s time to put this silly behavior aside, or we won’t be successful.”</w:t>
      </w:r>
    </w:p>
    <w:p w14:paraId="5CE30A34" w14:textId="77777777" w:rsidR="00077131" w:rsidRPr="00077131" w:rsidRDefault="00077131" w:rsidP="00077131">
      <w:pPr>
        <w:rPr>
          <w:rFonts w:eastAsia="Times New Roman"/>
          <w:lang w:val="en"/>
        </w:rPr>
      </w:pPr>
      <w:r w:rsidRPr="00077131">
        <w:rPr>
          <w:rFonts w:eastAsia="Times New Roman"/>
          <w:lang w:val="en"/>
        </w:rPr>
        <w:t>Tess often took feedback as direct criticism, and this was one of those times.</w:t>
      </w:r>
    </w:p>
    <w:p w14:paraId="0D0B4935" w14:textId="659F9CB4" w:rsidR="00077131" w:rsidRPr="00077131" w:rsidRDefault="00077131" w:rsidP="00077131">
      <w:pPr>
        <w:rPr>
          <w:rFonts w:eastAsia="Times New Roman"/>
          <w:lang w:val="en"/>
        </w:rPr>
      </w:pPr>
      <w:r w:rsidRPr="00077131">
        <w:rPr>
          <w:rFonts w:eastAsia="Times New Roman"/>
          <w:lang w:val="en"/>
        </w:rPr>
        <w:t xml:space="preserve">“Jake, the team is working very well with that bastard Brusilov. I feel that we are making progress. That does not mean that I should ignore Claudine’s provocations. She is a ruthless bitch, and I will deal with </w:t>
      </w:r>
      <w:r w:rsidR="005B5523">
        <w:rPr>
          <w:rFonts w:eastAsia="Times New Roman"/>
          <w:lang w:val="en"/>
        </w:rPr>
        <w:t xml:space="preserve">her </w:t>
      </w:r>
      <w:r w:rsidRPr="00077131">
        <w:rPr>
          <w:rFonts w:eastAsia="Times New Roman"/>
          <w:lang w:val="en"/>
        </w:rPr>
        <w:t>any way I see fit. Just stay out of the way.”</w:t>
      </w:r>
    </w:p>
    <w:p w14:paraId="05042157" w14:textId="6BDD2D59" w:rsidR="00077131" w:rsidRPr="00077131" w:rsidRDefault="00077131" w:rsidP="00077131">
      <w:pPr>
        <w:rPr>
          <w:rFonts w:eastAsia="Times New Roman"/>
          <w:lang w:val="en"/>
        </w:rPr>
      </w:pPr>
      <w:r w:rsidRPr="00077131">
        <w:rPr>
          <w:rFonts w:eastAsia="Times New Roman"/>
          <w:lang w:val="en"/>
        </w:rPr>
        <w:t xml:space="preserve">“You two </w:t>
      </w:r>
      <w:r w:rsidR="00BD799F" w:rsidRPr="00077131">
        <w:rPr>
          <w:rFonts w:eastAsia="Times New Roman"/>
          <w:lang w:val="en"/>
        </w:rPr>
        <w:t>quarrel</w:t>
      </w:r>
      <w:r w:rsidR="005B5523" w:rsidRPr="00077131">
        <w:rPr>
          <w:rFonts w:eastAsia="Times New Roman"/>
          <w:lang w:val="en"/>
        </w:rPr>
        <w:t xml:space="preserve"> like teenagers </w:t>
      </w:r>
      <w:r w:rsidR="005B5523">
        <w:rPr>
          <w:rFonts w:eastAsia="Times New Roman"/>
          <w:lang w:val="en"/>
        </w:rPr>
        <w:t xml:space="preserve">and </w:t>
      </w:r>
      <w:r w:rsidRPr="00077131">
        <w:rPr>
          <w:rFonts w:eastAsia="Times New Roman"/>
          <w:lang w:val="en"/>
        </w:rPr>
        <w:t xml:space="preserve">are jeopardizing the </w:t>
      </w:r>
      <w:r w:rsidR="005B5523">
        <w:rPr>
          <w:rFonts w:eastAsia="Times New Roman"/>
          <w:lang w:val="en"/>
        </w:rPr>
        <w:t>project</w:t>
      </w:r>
      <w:r w:rsidRPr="00077131">
        <w:rPr>
          <w:rFonts w:eastAsia="Times New Roman"/>
          <w:lang w:val="en"/>
        </w:rPr>
        <w:t>. Get a grip, Tess. Act like an adult.”</w:t>
      </w:r>
    </w:p>
    <w:p w14:paraId="31D5803D" w14:textId="639F0BF1" w:rsidR="00526CBC" w:rsidRDefault="00077131" w:rsidP="00077131">
      <w:pPr>
        <w:rPr>
          <w:rFonts w:eastAsia="Times New Roman"/>
          <w:lang w:val="en"/>
        </w:rPr>
      </w:pPr>
      <w:r w:rsidRPr="00077131">
        <w:rPr>
          <w:rFonts w:eastAsia="Times New Roman"/>
          <w:lang w:val="en"/>
        </w:rPr>
        <w:t>Jake did not wait for a response. He grabbed his jacket and slammed the door on his way out. He resorted to his usual way of working things out in his mind – taking a solitary walk.</w:t>
      </w:r>
    </w:p>
    <w:p w14:paraId="6EEFA456"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45E51800" w14:textId="7500D194" w:rsidR="00331B7E" w:rsidRDefault="001560FA" w:rsidP="001560FA">
      <w:pPr>
        <w:pStyle w:val="Heading1"/>
        <w:numPr>
          <w:ilvl w:val="0"/>
          <w:numId w:val="0"/>
        </w:numPr>
        <w:ind w:left="360"/>
        <w:rPr>
          <w:rFonts w:eastAsia="Times New Roman"/>
          <w:lang w:val="en"/>
        </w:rPr>
      </w:pPr>
      <w:bookmarkStart w:id="111" w:name="_Toc517087838"/>
      <w:bookmarkStart w:id="112" w:name="_Toc531973450"/>
      <w:bookmarkStart w:id="113" w:name="_Toc532470382"/>
      <w:r>
        <w:rPr>
          <w:rFonts w:eastAsia="Times New Roman"/>
          <w:lang w:val="en"/>
        </w:rPr>
        <w:lastRenderedPageBreak/>
        <w:t>34</w:t>
      </w:r>
      <w:r>
        <w:rPr>
          <w:rFonts w:eastAsia="Times New Roman"/>
          <w:lang w:val="en"/>
        </w:rPr>
        <w:br/>
      </w:r>
      <w:r w:rsidR="00331B7E">
        <w:rPr>
          <w:rFonts w:eastAsia="Times New Roman"/>
          <w:lang w:val="en"/>
        </w:rPr>
        <w:t>Maneuvers</w:t>
      </w:r>
      <w:bookmarkEnd w:id="111"/>
      <w:bookmarkEnd w:id="112"/>
      <w:bookmarkEnd w:id="113"/>
    </w:p>
    <w:p w14:paraId="76184807" w14:textId="37104F33" w:rsidR="00707F1F" w:rsidRDefault="00CC3FB5" w:rsidP="00DB47D2">
      <w:pPr>
        <w:pStyle w:val="NormalNI"/>
        <w:rPr>
          <w:lang w:val="en"/>
        </w:rPr>
      </w:pPr>
      <w:r w:rsidRPr="001560FA">
        <w:rPr>
          <w:lang w:val="en"/>
        </w:rPr>
        <w:t>A</w:t>
      </w:r>
      <w:r w:rsidR="002F7E11">
        <w:rPr>
          <w:lang w:val="en"/>
        </w:rPr>
        <w:t xml:space="preserve">fter several sessions on the simulators, the Valkyries </w:t>
      </w:r>
      <w:r w:rsidR="0071072B">
        <w:rPr>
          <w:lang w:val="en"/>
        </w:rPr>
        <w:t xml:space="preserve">gathered </w:t>
      </w:r>
      <w:r w:rsidR="00707F1F" w:rsidRPr="00707F1F">
        <w:rPr>
          <w:lang w:val="en"/>
        </w:rPr>
        <w:t>in the classroom</w:t>
      </w:r>
      <w:r w:rsidR="002F7E11">
        <w:rPr>
          <w:lang w:val="en"/>
        </w:rPr>
        <w:t xml:space="preserve">. </w:t>
      </w:r>
      <w:r w:rsidR="00707F1F" w:rsidRPr="00707F1F">
        <w:rPr>
          <w:lang w:val="en"/>
        </w:rPr>
        <w:t>Brusilov spent considerable time discussing advanced air fighter maneuvers. The man was a fountain of knowledge and painstakingly covered virtually all possible fighter tactics. Using projected slides and short videos of aircraft in the air, he discusse</w:t>
      </w:r>
      <w:r w:rsidR="00454173">
        <w:rPr>
          <w:lang w:val="en"/>
        </w:rPr>
        <w:t>d</w:t>
      </w:r>
      <w:r w:rsidR="00707F1F" w:rsidRPr="00707F1F">
        <w:rPr>
          <w:lang w:val="en"/>
        </w:rPr>
        <w:t xml:space="preserve"> several maneuvers including the Combat spread, Pitchback, Bell Tailslide, Split S, Immelmann turn, Thach Weave, Scissors, and Chandelle. He peppered the description of each maneuver with </w:t>
      </w:r>
      <w:r w:rsidR="00011C5F">
        <w:rPr>
          <w:lang w:val="en"/>
        </w:rPr>
        <w:t xml:space="preserve">video clips, </w:t>
      </w:r>
      <w:r w:rsidR="00707F1F" w:rsidRPr="00707F1F">
        <w:rPr>
          <w:lang w:val="en"/>
        </w:rPr>
        <w:t>stories</w:t>
      </w:r>
      <w:r w:rsidR="00E445E1">
        <w:rPr>
          <w:lang w:val="en"/>
        </w:rPr>
        <w:t>,</w:t>
      </w:r>
      <w:r w:rsidR="00707F1F" w:rsidRPr="00707F1F">
        <w:rPr>
          <w:lang w:val="en"/>
        </w:rPr>
        <w:t xml:space="preserve"> and personal experience. The Valkyries were now used to the overwhelming sheer mass of information and managed to keep up. After a lunch break, and they were subjected to more descriptions of complex fighter maneuvers, with strange names like High Yo-Yo, Low Yo-Yo, High-G Barrel Roll, Pugachev's Cobra, Cobra Turn, Kulbit, and the Herbst maneuver.</w:t>
      </w:r>
    </w:p>
    <w:p w14:paraId="4869B606" w14:textId="73EE1E74" w:rsidR="006D1B4A" w:rsidRDefault="004A26D2" w:rsidP="00B47808">
      <w:pPr>
        <w:pStyle w:val="NormalCenter"/>
        <w:keepLines/>
        <w:rPr>
          <w:lang w:val="en"/>
        </w:rPr>
      </w:pPr>
      <w:r>
        <w:rPr>
          <w:noProof/>
          <w:lang w:val="en"/>
        </w:rPr>
        <w:drawing>
          <wp:inline distT="0" distB="0" distL="0" distR="0" wp14:anchorId="11132D39" wp14:editId="6B008F45">
            <wp:extent cx="2065821" cy="1623060"/>
            <wp:effectExtent l="0" t="0" r="0" b="0"/>
            <wp:docPr id="58" name="Picture 5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olling_scissors_maneuvering_with_instruction_symbols-560.png"/>
                    <pic:cNvPicPr/>
                  </pic:nvPicPr>
                  <pic:blipFill>
                    <a:blip r:embed="rId49">
                      <a:extLst>
                        <a:ext uri="{28A0092B-C50C-407E-A947-70E740481C1C}">
                          <a14:useLocalDpi xmlns:a14="http://schemas.microsoft.com/office/drawing/2010/main" val="0"/>
                        </a:ext>
                      </a:extLst>
                    </a:blip>
                    <a:stretch>
                      <a:fillRect/>
                    </a:stretch>
                  </pic:blipFill>
                  <pic:spPr>
                    <a:xfrm>
                      <a:off x="0" y="0"/>
                      <a:ext cx="2084622" cy="1637831"/>
                    </a:xfrm>
                    <a:prstGeom prst="rect">
                      <a:avLst/>
                    </a:prstGeom>
                  </pic:spPr>
                </pic:pic>
              </a:graphicData>
            </a:graphic>
          </wp:inline>
        </w:drawing>
      </w:r>
    </w:p>
    <w:p w14:paraId="2B34C89E" w14:textId="7FF29BA5" w:rsidR="006D1B4A" w:rsidRDefault="004A26D2" w:rsidP="00B47808">
      <w:pPr>
        <w:pStyle w:val="Caption1"/>
        <w:keepLines/>
        <w:rPr>
          <w:lang w:val="en"/>
        </w:rPr>
      </w:pPr>
      <w:r>
        <w:rPr>
          <w:lang w:val="en"/>
        </w:rPr>
        <w:t xml:space="preserve">Source: </w:t>
      </w:r>
      <w:r w:rsidR="00F36BE3">
        <w:rPr>
          <w:lang w:val="en"/>
        </w:rPr>
        <w:t xml:space="preserve">United States Navy </w:t>
      </w:r>
      <w:r w:rsidR="00F154FF">
        <w:rPr>
          <w:lang w:val="en"/>
        </w:rPr>
        <w:t xml:space="preserve">- </w:t>
      </w:r>
      <w:r w:rsidR="00F36BE3">
        <w:rPr>
          <w:lang w:val="en"/>
        </w:rPr>
        <w:t>Public Domain Wiki</w:t>
      </w:r>
      <w:r w:rsidR="00F154FF">
        <w:rPr>
          <w:lang w:val="en"/>
        </w:rPr>
        <w:t>media Coomons</w:t>
      </w:r>
    </w:p>
    <w:p w14:paraId="7D648103" w14:textId="2F424796" w:rsidR="006D1B4A" w:rsidRPr="006D1B4A" w:rsidRDefault="00545207" w:rsidP="00B47808">
      <w:pPr>
        <w:pStyle w:val="Caption2"/>
        <w:keepLines/>
        <w:rPr>
          <w:lang w:val="en"/>
        </w:rPr>
      </w:pPr>
      <w:r>
        <w:rPr>
          <w:lang w:val="en"/>
        </w:rPr>
        <w:t>Rolling Scissors Maneuvering</w:t>
      </w:r>
    </w:p>
    <w:p w14:paraId="1C9022C4" w14:textId="77777777" w:rsidR="00707F1F" w:rsidRPr="00707F1F" w:rsidRDefault="00707F1F" w:rsidP="00707F1F">
      <w:pPr>
        <w:rPr>
          <w:rFonts w:eastAsia="Times New Roman"/>
          <w:lang w:val="en"/>
        </w:rPr>
      </w:pPr>
      <w:r w:rsidRPr="00707F1F">
        <w:rPr>
          <w:rFonts w:eastAsia="Times New Roman"/>
          <w:lang w:val="en"/>
        </w:rPr>
        <w:lastRenderedPageBreak/>
        <w:t>At the end of the session, Brusilov handed out a ton of reading material that he wanted the pilots to study before the next meeting.</w:t>
      </w:r>
    </w:p>
    <w:p w14:paraId="6092742C" w14:textId="77777777" w:rsidR="00707F1F" w:rsidRPr="00707F1F" w:rsidRDefault="00707F1F" w:rsidP="00707F1F">
      <w:pPr>
        <w:rPr>
          <w:rFonts w:eastAsia="Times New Roman"/>
          <w:lang w:val="en"/>
        </w:rPr>
      </w:pPr>
      <w:r w:rsidRPr="00707F1F">
        <w:rPr>
          <w:rFonts w:eastAsia="Times New Roman"/>
          <w:lang w:val="en"/>
        </w:rPr>
        <w:t>Claudine was reaching the end of her tolerance and raised her hand.</w:t>
      </w:r>
    </w:p>
    <w:p w14:paraId="6D7F93F3" w14:textId="77777777" w:rsidR="00707F1F" w:rsidRPr="00707F1F" w:rsidRDefault="00707F1F" w:rsidP="00707F1F">
      <w:pPr>
        <w:rPr>
          <w:rFonts w:eastAsia="Times New Roman"/>
          <w:lang w:val="en"/>
        </w:rPr>
      </w:pPr>
      <w:r w:rsidRPr="00707F1F">
        <w:rPr>
          <w:rFonts w:eastAsia="Times New Roman"/>
          <w:lang w:val="en"/>
        </w:rPr>
        <w:t>“Yes. What’s your question?” Brusilov asked, clearly annoyed.</w:t>
      </w:r>
    </w:p>
    <w:p w14:paraId="525BB48E" w14:textId="5A857189" w:rsidR="00707F1F" w:rsidRPr="00707F1F" w:rsidRDefault="00707F1F" w:rsidP="00707F1F">
      <w:pPr>
        <w:rPr>
          <w:rFonts w:eastAsia="Times New Roman"/>
          <w:lang w:val="en"/>
        </w:rPr>
      </w:pPr>
      <w:r w:rsidRPr="00707F1F">
        <w:rPr>
          <w:rFonts w:eastAsia="Times New Roman"/>
          <w:lang w:val="en"/>
        </w:rPr>
        <w:t xml:space="preserve">“Colonel, in real life, it’s highly unlikely that a pilot will need to use even a fraction of the maneuvers you discussed. Wouldn’t it be better to focus on just a few </w:t>
      </w:r>
      <w:r w:rsidR="002F7E11">
        <w:rPr>
          <w:rFonts w:eastAsia="Times New Roman"/>
          <w:lang w:val="en"/>
        </w:rPr>
        <w:t xml:space="preserve">of the </w:t>
      </w:r>
      <w:r w:rsidRPr="00707F1F">
        <w:rPr>
          <w:rFonts w:eastAsia="Times New Roman"/>
          <w:lang w:val="en"/>
        </w:rPr>
        <w:t>most useful tactics?”</w:t>
      </w:r>
    </w:p>
    <w:p w14:paraId="232A9F5A" w14:textId="1DF932DD" w:rsidR="00707F1F" w:rsidRPr="00707F1F" w:rsidRDefault="00707F1F" w:rsidP="00707F1F">
      <w:pPr>
        <w:rPr>
          <w:rFonts w:eastAsia="Times New Roman"/>
          <w:lang w:val="en"/>
        </w:rPr>
      </w:pPr>
      <w:r w:rsidRPr="00707F1F">
        <w:rPr>
          <w:rFonts w:eastAsia="Times New Roman"/>
          <w:lang w:val="en"/>
        </w:rPr>
        <w:t>“Exactly which one of the maneuvers would you dispense with?” Brusilov asked.</w:t>
      </w:r>
    </w:p>
    <w:p w14:paraId="35300B86" w14:textId="7E1DD41A" w:rsidR="00707F1F" w:rsidRPr="00707F1F" w:rsidRDefault="00707F1F" w:rsidP="00707F1F">
      <w:pPr>
        <w:rPr>
          <w:rFonts w:eastAsia="Times New Roman"/>
          <w:lang w:val="en"/>
        </w:rPr>
      </w:pPr>
      <w:r w:rsidRPr="00707F1F">
        <w:rPr>
          <w:rFonts w:eastAsia="Times New Roman"/>
          <w:lang w:val="en"/>
        </w:rPr>
        <w:t xml:space="preserve">“I am sure that each one of us would choose those they </w:t>
      </w:r>
      <w:r w:rsidR="00982A33">
        <w:rPr>
          <w:rFonts w:eastAsia="Times New Roman"/>
          <w:lang w:val="en"/>
        </w:rPr>
        <w:t xml:space="preserve">we </w:t>
      </w:r>
      <w:r w:rsidRPr="00707F1F">
        <w:rPr>
          <w:rFonts w:eastAsia="Times New Roman"/>
          <w:lang w:val="en"/>
        </w:rPr>
        <w:t>are most comfortable with.”</w:t>
      </w:r>
    </w:p>
    <w:p w14:paraId="0F36E6A1" w14:textId="018072CB" w:rsidR="00707F1F" w:rsidRPr="00707F1F" w:rsidRDefault="00707F1F" w:rsidP="00707F1F">
      <w:pPr>
        <w:rPr>
          <w:rFonts w:eastAsia="Times New Roman"/>
          <w:lang w:val="en"/>
        </w:rPr>
      </w:pPr>
      <w:r w:rsidRPr="00707F1F">
        <w:rPr>
          <w:rFonts w:eastAsia="Times New Roman"/>
          <w:lang w:val="en"/>
        </w:rPr>
        <w:t>“And what w</w:t>
      </w:r>
      <w:r w:rsidR="002F7E11">
        <w:rPr>
          <w:rFonts w:eastAsia="Times New Roman"/>
          <w:lang w:val="en"/>
        </w:rPr>
        <w:t xml:space="preserve">ill </w:t>
      </w:r>
      <w:r w:rsidRPr="00707F1F">
        <w:rPr>
          <w:rFonts w:eastAsia="Times New Roman"/>
          <w:lang w:val="en"/>
        </w:rPr>
        <w:t xml:space="preserve">you do when faced with an adversary that is more experienced and creative than you are?” Brusilov asked. “Would you bet your life using a few tried and true moves when chances </w:t>
      </w:r>
      <w:r w:rsidR="001D3990" w:rsidRPr="00707F1F">
        <w:rPr>
          <w:rFonts w:eastAsia="Times New Roman"/>
          <w:lang w:val="en"/>
        </w:rPr>
        <w:t>are,</w:t>
      </w:r>
      <w:r w:rsidRPr="00707F1F">
        <w:rPr>
          <w:rFonts w:eastAsia="Times New Roman"/>
          <w:lang w:val="en"/>
        </w:rPr>
        <w:t xml:space="preserve"> they might not always work? Your experience is with the French, and I am fairly sure that the pilots you fought </w:t>
      </w:r>
      <w:r w:rsidR="002F7E11">
        <w:rPr>
          <w:rFonts w:eastAsia="Times New Roman"/>
          <w:lang w:val="en"/>
        </w:rPr>
        <w:t xml:space="preserve">against </w:t>
      </w:r>
      <w:r w:rsidRPr="00707F1F">
        <w:rPr>
          <w:rFonts w:eastAsia="Times New Roman"/>
          <w:lang w:val="en"/>
        </w:rPr>
        <w:t>were trained exactly the way you were, so you knew in advance what they were likely to do.”</w:t>
      </w:r>
    </w:p>
    <w:p w14:paraId="483A64E3" w14:textId="77777777" w:rsidR="00707F1F" w:rsidRPr="00707F1F" w:rsidRDefault="00707F1F" w:rsidP="00707F1F">
      <w:pPr>
        <w:rPr>
          <w:rFonts w:eastAsia="Times New Roman"/>
          <w:lang w:val="en"/>
        </w:rPr>
      </w:pPr>
      <w:r w:rsidRPr="00707F1F">
        <w:rPr>
          <w:rFonts w:eastAsia="Times New Roman"/>
          <w:lang w:val="en"/>
        </w:rPr>
        <w:t>Claudine defended her statement. “You are correct, Colonel, but the fact is that the maneuvers we used worked most of the time.”</w:t>
      </w:r>
    </w:p>
    <w:p w14:paraId="033D2D5D" w14:textId="77777777" w:rsidR="00707F1F" w:rsidRPr="00707F1F" w:rsidRDefault="00707F1F" w:rsidP="00707F1F">
      <w:pPr>
        <w:rPr>
          <w:rFonts w:eastAsia="Times New Roman"/>
          <w:lang w:val="en"/>
        </w:rPr>
      </w:pPr>
      <w:r w:rsidRPr="00707F1F">
        <w:rPr>
          <w:rFonts w:eastAsia="Times New Roman"/>
          <w:lang w:val="en"/>
        </w:rPr>
        <w:t>“We must take into consideration an important fact. You will fight the American Air Force, and they have been at war since 2003. That translates into combat experience that no other pilot in the world can match. They also train all the time. Many nations cannot even afford the cost of the fuel the Americans use in training. You can count on facing a formidable foe with access to a repertoire of tactics and maneuvers that most of us just can’t match. Add to that the expertise of allied and NATO pilots, and you will have to deal with a smorgasbord of tried and true maneuvers that will challenge you beyond measure. The only way to deal with these conditions is to be ready to use the entire inventory of proven dogfighting tactics.”</w:t>
      </w:r>
    </w:p>
    <w:p w14:paraId="5D01F48B" w14:textId="77777777" w:rsidR="00707F1F" w:rsidRPr="00707F1F" w:rsidRDefault="00707F1F" w:rsidP="00707F1F">
      <w:pPr>
        <w:rPr>
          <w:rFonts w:eastAsia="Times New Roman"/>
          <w:lang w:val="en"/>
        </w:rPr>
      </w:pPr>
      <w:r w:rsidRPr="00707F1F">
        <w:rPr>
          <w:rFonts w:eastAsia="Times New Roman"/>
          <w:lang w:val="en"/>
        </w:rPr>
        <w:t>Brusilov paused for a few seconds.</w:t>
      </w:r>
    </w:p>
    <w:p w14:paraId="2F0F5556" w14:textId="77777777" w:rsidR="00707F1F" w:rsidRPr="00707F1F" w:rsidRDefault="00707F1F" w:rsidP="00707F1F">
      <w:pPr>
        <w:rPr>
          <w:rFonts w:eastAsia="Times New Roman"/>
          <w:lang w:val="en"/>
        </w:rPr>
      </w:pPr>
      <w:r w:rsidRPr="00707F1F">
        <w:rPr>
          <w:rFonts w:eastAsia="Times New Roman"/>
          <w:lang w:val="en"/>
        </w:rPr>
        <w:t>“I just will not allow you to face such an environment without proper preparation.”</w:t>
      </w:r>
    </w:p>
    <w:p w14:paraId="7A4990BE" w14:textId="77777777" w:rsidR="00707F1F" w:rsidRPr="00707F1F" w:rsidRDefault="00707F1F" w:rsidP="00707F1F">
      <w:pPr>
        <w:rPr>
          <w:rFonts w:eastAsia="Times New Roman"/>
          <w:lang w:val="en"/>
        </w:rPr>
      </w:pPr>
      <w:r w:rsidRPr="00707F1F">
        <w:rPr>
          <w:rFonts w:eastAsia="Times New Roman"/>
          <w:lang w:val="en"/>
        </w:rPr>
        <w:lastRenderedPageBreak/>
        <w:t>“I get your point, Colonel,” Claudine conceded.</w:t>
      </w:r>
    </w:p>
    <w:p w14:paraId="7342B451" w14:textId="4033C26A" w:rsidR="00707F1F" w:rsidRPr="00707F1F" w:rsidRDefault="00707F1F" w:rsidP="00707F1F">
      <w:pPr>
        <w:rPr>
          <w:rFonts w:eastAsia="Times New Roman"/>
          <w:lang w:val="en"/>
        </w:rPr>
      </w:pPr>
      <w:r w:rsidRPr="00707F1F">
        <w:rPr>
          <w:rFonts w:eastAsia="Times New Roman"/>
          <w:lang w:val="en"/>
        </w:rPr>
        <w:t xml:space="preserve">Tess and the group formed a study group and spent most of the evening at the terminal. Jake ordered catered food. They all slept in cots at the base, and the next morning they went back to lock themselves into the simulators, practicing every combat scenario known to man. They also learned how to deal with emergencies, sudden weather changes, simulated </w:t>
      </w:r>
      <w:r w:rsidR="001D3990" w:rsidRPr="00707F1F">
        <w:rPr>
          <w:rFonts w:eastAsia="Times New Roman"/>
          <w:lang w:val="en"/>
        </w:rPr>
        <w:t>breakdowns,</w:t>
      </w:r>
      <w:r w:rsidRPr="00707F1F">
        <w:rPr>
          <w:rFonts w:eastAsia="Times New Roman"/>
          <w:lang w:val="en"/>
        </w:rPr>
        <w:t xml:space="preserve"> and coping against overwhelming odds. This was in preparation to flying the fighter planes to put that knowledge to use by flying mock battles with each other.</w:t>
      </w:r>
    </w:p>
    <w:p w14:paraId="44FE2FE8" w14:textId="16D03569" w:rsidR="00526CBC" w:rsidRDefault="00707F1F" w:rsidP="00707F1F">
      <w:pPr>
        <w:rPr>
          <w:rFonts w:eastAsia="Times New Roman"/>
          <w:lang w:val="en"/>
        </w:rPr>
      </w:pPr>
      <w:r w:rsidRPr="00707F1F">
        <w:rPr>
          <w:rFonts w:eastAsia="Times New Roman"/>
          <w:lang w:val="en"/>
        </w:rPr>
        <w:t>At this point, the women no longer complained about Brusilov slave-driving ways. They were conscious of how much they had learned and were eager to put that knowledge into practice.</w:t>
      </w:r>
    </w:p>
    <w:p w14:paraId="394DF027"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2E78116E" w14:textId="133BF486" w:rsidR="00B13205" w:rsidRDefault="001560FA" w:rsidP="001560FA">
      <w:pPr>
        <w:pStyle w:val="Heading1"/>
        <w:numPr>
          <w:ilvl w:val="0"/>
          <w:numId w:val="0"/>
        </w:numPr>
        <w:ind w:left="360"/>
      </w:pPr>
      <w:bookmarkStart w:id="114" w:name="_Toc531973451"/>
      <w:bookmarkStart w:id="115" w:name="_Toc532470383"/>
      <w:r>
        <w:lastRenderedPageBreak/>
        <w:t>35</w:t>
      </w:r>
      <w:r>
        <w:br/>
      </w:r>
      <w:r w:rsidR="0010758E">
        <w:t xml:space="preserve">The Agony of </w:t>
      </w:r>
      <w:r w:rsidR="008A1934">
        <w:t>Defeat</w:t>
      </w:r>
      <w:bookmarkEnd w:id="114"/>
      <w:bookmarkEnd w:id="115"/>
    </w:p>
    <w:p w14:paraId="3728EA47" w14:textId="4C361602" w:rsidR="001059C6" w:rsidRPr="001059C6" w:rsidRDefault="00CC3FB5" w:rsidP="00966A3B">
      <w:pPr>
        <w:pStyle w:val="NormalNI"/>
      </w:pPr>
      <w:r w:rsidRPr="001560FA">
        <w:t>A</w:t>
      </w:r>
      <w:r w:rsidR="001059C6" w:rsidRPr="001059C6">
        <w:t xml:space="preserve">fter the stupefying theoretical training </w:t>
      </w:r>
      <w:r w:rsidR="007C2D1A">
        <w:t xml:space="preserve">and hours </w:t>
      </w:r>
      <w:r w:rsidR="001059C6" w:rsidRPr="001059C6">
        <w:t xml:space="preserve">in the simulators, it was now time for intensive </w:t>
      </w:r>
      <w:r w:rsidR="007C2D1A">
        <w:t xml:space="preserve">live </w:t>
      </w:r>
      <w:r w:rsidR="001059C6" w:rsidRPr="001059C6">
        <w:t>combat flying. The first exercise involved all the planes attacking a fortified enemy position of scrapped tanks and artillery that Carmen has purchased from the Spanish army. It looked like a piece of cake.</w:t>
      </w:r>
    </w:p>
    <w:p w14:paraId="799F412A" w14:textId="77777777" w:rsidR="005F18A1" w:rsidRDefault="001059C6" w:rsidP="001059C6">
      <w:r w:rsidRPr="001059C6">
        <w:t xml:space="preserve">The Valkyries took off one by one, </w:t>
      </w:r>
      <w:r w:rsidR="00011C5F">
        <w:t>gathered into</w:t>
      </w:r>
      <w:r w:rsidRPr="001059C6">
        <w:t xml:space="preserve"> a formation in the sky and proceeded toward the objective. What appeared a routine shoot-up soon turned hot. Brusilov, acting as an enemy defending pilot, </w:t>
      </w:r>
      <w:r w:rsidR="00136106">
        <w:t xml:space="preserve">rapidly </w:t>
      </w:r>
      <w:r w:rsidRPr="001059C6">
        <w:t xml:space="preserve">flew behind them with his fighter plane and confronted the squadron. Claudine assessed the situation and took the lead. She hurled her jet toward the enemy and made a loop to get behind Brusilov’s fighter. As Claudine got him into her sights, Brusilov’s plane looked like a lame duck. Seconds before she pushed the button to fire, Brusilov pulled a Pugachev maneuver and shot his aircraft vertically into the sky, stopping the fighter’s momentum. </w:t>
      </w:r>
    </w:p>
    <w:p w14:paraId="5D0D96D7" w14:textId="19C5D2ED" w:rsidR="005F18A1" w:rsidRDefault="00026A8D" w:rsidP="00B47808">
      <w:pPr>
        <w:pStyle w:val="NormalCenter"/>
        <w:keepLines/>
      </w:pPr>
      <w:r>
        <w:rPr>
          <w:noProof/>
        </w:rPr>
        <w:drawing>
          <wp:inline distT="0" distB="0" distL="0" distR="0" wp14:anchorId="1D9168E4" wp14:editId="78316392">
            <wp:extent cx="4343400" cy="1085850"/>
            <wp:effectExtent l="0" t="0" r="0" b="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27_Cobra_2b.png"/>
                    <pic:cNvPicPr/>
                  </pic:nvPicPr>
                  <pic:blipFill>
                    <a:blip r:embed="rId50">
                      <a:extLst>
                        <a:ext uri="{28A0092B-C50C-407E-A947-70E740481C1C}">
                          <a14:useLocalDpi xmlns:a14="http://schemas.microsoft.com/office/drawing/2010/main" val="0"/>
                        </a:ext>
                      </a:extLst>
                    </a:blip>
                    <a:stretch>
                      <a:fillRect/>
                    </a:stretch>
                  </pic:blipFill>
                  <pic:spPr>
                    <a:xfrm>
                      <a:off x="0" y="0"/>
                      <a:ext cx="4343400" cy="1085850"/>
                    </a:xfrm>
                    <a:prstGeom prst="rect">
                      <a:avLst/>
                    </a:prstGeom>
                  </pic:spPr>
                </pic:pic>
              </a:graphicData>
            </a:graphic>
          </wp:inline>
        </w:drawing>
      </w:r>
    </w:p>
    <w:p w14:paraId="55397D60" w14:textId="4CA5DB80" w:rsidR="00026A8D" w:rsidRDefault="006221D5" w:rsidP="00B47808">
      <w:pPr>
        <w:pStyle w:val="Caption1"/>
        <w:keepLines/>
      </w:pPr>
      <w:r>
        <w:t>Source: He</w:t>
      </w:r>
      <w:r w:rsidR="003E5ECF">
        <w:t>n</w:t>
      </w:r>
      <w:r>
        <w:t>rikson</w:t>
      </w:r>
    </w:p>
    <w:p w14:paraId="396183D0" w14:textId="120D6930" w:rsidR="003E5ECF" w:rsidRPr="001A2908" w:rsidRDefault="003E5ECF" w:rsidP="00B47808">
      <w:pPr>
        <w:pStyle w:val="Caption2"/>
        <w:keepLines/>
      </w:pPr>
      <w:r w:rsidRPr="001A2908">
        <w:t>The Pugachev Cobra Maneuver</w:t>
      </w:r>
      <w:r w:rsidR="001A2908" w:rsidRPr="001A2908">
        <w:t xml:space="preserve"> perform</w:t>
      </w:r>
      <w:r w:rsidR="001A2908">
        <w:t>ed by a Su-27</w:t>
      </w:r>
    </w:p>
    <w:p w14:paraId="145F1F6D" w14:textId="199F53CE" w:rsidR="001059C6" w:rsidRPr="001059C6" w:rsidRDefault="001059C6" w:rsidP="001059C6">
      <w:pPr>
        <w:rPr>
          <w:rFonts w:eastAsia="Times New Roman"/>
        </w:rPr>
      </w:pPr>
      <w:r w:rsidRPr="001059C6">
        <w:rPr>
          <w:rFonts w:eastAsia="Times New Roman"/>
        </w:rPr>
        <w:t xml:space="preserve">It was a dramatic and demanding maneuver in which an airplane flying at a moderate speed suddenly raised the nose momentarily to the </w:t>
      </w:r>
      <w:r w:rsidRPr="001059C6">
        <w:rPr>
          <w:rFonts w:eastAsia="Times New Roman"/>
        </w:rPr>
        <w:lastRenderedPageBreak/>
        <w:t xml:space="preserve">vertical position and slightly beyond, before dropping it back to normal flight. Brusilov used his </w:t>
      </w:r>
      <w:r w:rsidR="001D3990">
        <w:rPr>
          <w:rFonts w:eastAsia="Times New Roman"/>
        </w:rPr>
        <w:t>aircraft’s</w:t>
      </w:r>
      <w:r w:rsidRPr="001059C6">
        <w:rPr>
          <w:rFonts w:eastAsia="Times New Roman"/>
        </w:rPr>
        <w:t xml:space="preserve"> potent engine thrust to maintain constant altitude through the entire move. He then resumed the arch, and got behind Claudine, delivering a simulated volley that registered as a hit. The flashing light on Claudine’s instruments signaled that she had lost the fight. She had to return to base and face the fact that for the first time in her career, she had been defeated in aerial combat.</w:t>
      </w:r>
    </w:p>
    <w:p w14:paraId="204549AE" w14:textId="00E59AC4" w:rsidR="001059C6" w:rsidRPr="001059C6" w:rsidRDefault="001059C6" w:rsidP="001059C6">
      <w:pPr>
        <w:rPr>
          <w:rFonts w:eastAsia="Times New Roman"/>
        </w:rPr>
      </w:pPr>
      <w:r w:rsidRPr="001059C6">
        <w:rPr>
          <w:rFonts w:eastAsia="Times New Roman"/>
        </w:rPr>
        <w:t xml:space="preserve">Recognizing what happened, Tess saw her chance and flipped her plane to face the aggressor. She saw what Brusilov did, and she was determined to avoid the trap. Her jet screamed through the air, trying to get behind Brusilov’s plane and Tess thought she had him cold until he performed another surprise maneuver, forcing Tess to overshoot his aircraft. The Colonel inverted his fighter aircraft and dived behind Tess. The instruments of her jet screamed danger, but she couldn’t escape the attack and Brusilov painted her. Furious, Tess was tempted to try again, but the rules were clear, and she returned to base. That left the rest of the Valkyries to fight Brusilov, but all for naught. One after another, </w:t>
      </w:r>
      <w:r w:rsidR="00136106">
        <w:rPr>
          <w:rFonts w:eastAsia="Times New Roman"/>
        </w:rPr>
        <w:t xml:space="preserve">the colonel </w:t>
      </w:r>
      <w:r w:rsidRPr="001059C6">
        <w:rPr>
          <w:rFonts w:eastAsia="Times New Roman"/>
        </w:rPr>
        <w:t>shot down every single one of them. It was a massacre.</w:t>
      </w:r>
    </w:p>
    <w:p w14:paraId="58DAE7EF" w14:textId="21EE69D5" w:rsidR="00646EA1" w:rsidRDefault="001059C6" w:rsidP="001059C6">
      <w:pPr>
        <w:rPr>
          <w:rFonts w:eastAsia="Times New Roman"/>
        </w:rPr>
      </w:pPr>
      <w:r w:rsidRPr="001059C6">
        <w:rPr>
          <w:rFonts w:eastAsia="Times New Roman"/>
        </w:rPr>
        <w:t xml:space="preserve">Back on base, the women were so distraught that they skipped the debriefing session. They needed to go back to their quarters to lick their wounds. Claudine was in shock. This was her first defeat. Tess, ever competitive, was upset. She could not believe that after the </w:t>
      </w:r>
      <w:r w:rsidR="007C2D1A">
        <w:rPr>
          <w:rFonts w:eastAsia="Times New Roman"/>
        </w:rPr>
        <w:t xml:space="preserve">many </w:t>
      </w:r>
      <w:r w:rsidRPr="001059C6">
        <w:rPr>
          <w:rFonts w:eastAsia="Times New Roman"/>
        </w:rPr>
        <w:t>hours she spent studying, practicing on the simulator</w:t>
      </w:r>
      <w:r w:rsidR="00136106">
        <w:rPr>
          <w:rFonts w:eastAsia="Times New Roman"/>
        </w:rPr>
        <w:t>,</w:t>
      </w:r>
      <w:r w:rsidRPr="001059C6">
        <w:rPr>
          <w:rFonts w:eastAsia="Times New Roman"/>
        </w:rPr>
        <w:t xml:space="preserve"> and flying many sorties, she was shot down like a sickly bird. The demoralized team piled into the van to return to town. Once they got there, there was no get together, no drinks, no war stories. They felt like failures, and they didn’t like that feeling.</w:t>
      </w:r>
    </w:p>
    <w:p w14:paraId="021390DA"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6F959E2B" w14:textId="5C2F720E" w:rsidR="00505053" w:rsidRPr="001867A3" w:rsidRDefault="00E7008B" w:rsidP="00E7008B">
      <w:pPr>
        <w:pStyle w:val="Heading1"/>
        <w:numPr>
          <w:ilvl w:val="0"/>
          <w:numId w:val="0"/>
        </w:numPr>
        <w:ind w:left="360"/>
        <w:rPr>
          <w:lang w:val="en"/>
        </w:rPr>
      </w:pPr>
      <w:bookmarkStart w:id="116" w:name="_Toc531973452"/>
      <w:bookmarkStart w:id="117" w:name="_Toc532470384"/>
      <w:r>
        <w:rPr>
          <w:lang w:val="en"/>
        </w:rPr>
        <w:lastRenderedPageBreak/>
        <w:t>36</w:t>
      </w:r>
      <w:r>
        <w:rPr>
          <w:lang w:val="en"/>
        </w:rPr>
        <w:br/>
      </w:r>
      <w:r w:rsidR="0064521C">
        <w:rPr>
          <w:lang w:val="en"/>
        </w:rPr>
        <w:t>Lose and Learn</w:t>
      </w:r>
      <w:bookmarkEnd w:id="116"/>
      <w:bookmarkEnd w:id="117"/>
    </w:p>
    <w:p w14:paraId="67FD7053" w14:textId="128F8372" w:rsidR="001059C6" w:rsidRPr="001059C6" w:rsidRDefault="00CC3FB5" w:rsidP="00966A3B">
      <w:pPr>
        <w:pStyle w:val="NormalNI"/>
        <w:rPr>
          <w:lang w:val="en"/>
        </w:rPr>
      </w:pPr>
      <w:r w:rsidRPr="00E7008B">
        <w:rPr>
          <w:lang w:val="en"/>
        </w:rPr>
        <w:t>T</w:t>
      </w:r>
      <w:r w:rsidR="001059C6" w:rsidRPr="001059C6">
        <w:rPr>
          <w:lang w:val="en"/>
        </w:rPr>
        <w:t xml:space="preserve">he next morning, the Valkyries dragged themselves to the training room </w:t>
      </w:r>
      <w:r w:rsidR="001D3990">
        <w:rPr>
          <w:lang w:val="en"/>
        </w:rPr>
        <w:t xml:space="preserve">some of them </w:t>
      </w:r>
      <w:r w:rsidR="001059C6" w:rsidRPr="001059C6">
        <w:rPr>
          <w:lang w:val="en"/>
        </w:rPr>
        <w:t>suffering from a hangover. Brusilov was already in the classroom and was going through some notes. Once the class seated, he stood up before them and stared at the dejected group.</w:t>
      </w:r>
    </w:p>
    <w:p w14:paraId="00CB078F" w14:textId="77777777" w:rsidR="001059C6" w:rsidRPr="001059C6" w:rsidRDefault="001059C6" w:rsidP="001059C6">
      <w:pPr>
        <w:rPr>
          <w:rFonts w:eastAsia="Times New Roman"/>
          <w:lang w:val="en"/>
        </w:rPr>
      </w:pPr>
      <w:r w:rsidRPr="001059C6">
        <w:rPr>
          <w:rFonts w:eastAsia="Times New Roman"/>
          <w:lang w:val="en"/>
        </w:rPr>
        <w:t>“You are not a winner until you lose.”</w:t>
      </w:r>
    </w:p>
    <w:p w14:paraId="07ED9F8B" w14:textId="77777777" w:rsidR="001059C6" w:rsidRPr="001059C6" w:rsidRDefault="001059C6" w:rsidP="001059C6">
      <w:pPr>
        <w:rPr>
          <w:rFonts w:eastAsia="Times New Roman"/>
          <w:lang w:val="en"/>
        </w:rPr>
      </w:pPr>
      <w:r w:rsidRPr="001059C6">
        <w:rPr>
          <w:rFonts w:eastAsia="Times New Roman"/>
          <w:lang w:val="en"/>
        </w:rPr>
        <w:t>That statement reverberated into the women’s’ consciousness.</w:t>
      </w:r>
    </w:p>
    <w:p w14:paraId="420E3984" w14:textId="77777777" w:rsidR="001059C6" w:rsidRPr="001059C6" w:rsidRDefault="001059C6" w:rsidP="001059C6">
      <w:pPr>
        <w:rPr>
          <w:rFonts w:eastAsia="Times New Roman"/>
          <w:lang w:val="en"/>
        </w:rPr>
      </w:pPr>
      <w:r w:rsidRPr="001059C6">
        <w:rPr>
          <w:rFonts w:eastAsia="Times New Roman"/>
          <w:lang w:val="en"/>
        </w:rPr>
        <w:t>Brusilov continued.</w:t>
      </w:r>
    </w:p>
    <w:p w14:paraId="36C14DC4" w14:textId="7BD4EEC6" w:rsidR="001059C6" w:rsidRPr="001059C6" w:rsidRDefault="001059C6" w:rsidP="001059C6">
      <w:pPr>
        <w:rPr>
          <w:rFonts w:eastAsia="Times New Roman"/>
          <w:lang w:val="en"/>
        </w:rPr>
      </w:pPr>
      <w:r w:rsidRPr="001059C6">
        <w:rPr>
          <w:rFonts w:eastAsia="Times New Roman"/>
          <w:lang w:val="en"/>
        </w:rPr>
        <w:t xml:space="preserve">“An American businessman and author called </w:t>
      </w:r>
      <w:r w:rsidR="005E2716">
        <w:rPr>
          <w:rFonts w:eastAsia="Times New Roman"/>
          <w:lang w:val="en"/>
        </w:rPr>
        <w:t xml:space="preserve">Robert </w:t>
      </w:r>
      <w:r w:rsidRPr="001059C6">
        <w:rPr>
          <w:rFonts w:eastAsia="Times New Roman"/>
          <w:lang w:val="en"/>
        </w:rPr>
        <w:t>Kiyosaki said: Winners are not afraid of losing, but losers are. Failure is part of the process of success. People who avoid failure also avoid success.”</w:t>
      </w:r>
    </w:p>
    <w:p w14:paraId="30D11B0A" w14:textId="77777777" w:rsidR="001059C6" w:rsidRPr="001059C6" w:rsidRDefault="001059C6" w:rsidP="001059C6">
      <w:pPr>
        <w:rPr>
          <w:rFonts w:eastAsia="Times New Roman"/>
          <w:lang w:val="en"/>
        </w:rPr>
      </w:pPr>
      <w:r w:rsidRPr="001059C6">
        <w:rPr>
          <w:rFonts w:eastAsia="Times New Roman"/>
          <w:lang w:val="en"/>
        </w:rPr>
        <w:t>Brusilov knew that he had the women’s’ attention.</w:t>
      </w:r>
    </w:p>
    <w:p w14:paraId="6107295F" w14:textId="77777777" w:rsidR="001059C6" w:rsidRPr="001059C6" w:rsidRDefault="001059C6" w:rsidP="001059C6">
      <w:pPr>
        <w:rPr>
          <w:rFonts w:eastAsia="Times New Roman"/>
          <w:lang w:val="en"/>
        </w:rPr>
      </w:pPr>
      <w:r w:rsidRPr="001059C6">
        <w:rPr>
          <w:rFonts w:eastAsia="Times New Roman"/>
          <w:lang w:val="en"/>
        </w:rPr>
        <w:t xml:space="preserve">“Trust me when I say that most pilots go through your experience. You need to know that you are vulnerable, that theory only goes so far. One of the best pieces of advice I can give you is: learn from your failures and don’t make that mistake again. You must also be thoroughly prepared for the next fight. This means that you know the flight rules cold. Know when you need to pursue an enemy plane and when to avoid it. Anticipate various scenarios and always be ready for a surprise. When you see an opportunity to attack, allow for the possibility that you could fall into a trap. When you engage the enemy, don’t assume anything. Keep your options open and be ready to use any of the maneuvers you learned. You must know how to execute your moves without a second thought. Always anticipate that your adversary might use countermeasures and additional tactics to avoid your attack and turn the tables on you. Be prepared to react to moves you didn’t anticipate. Most </w:t>
      </w:r>
      <w:r w:rsidRPr="001059C6">
        <w:rPr>
          <w:rFonts w:eastAsia="Times New Roman"/>
          <w:lang w:val="en"/>
        </w:rPr>
        <w:lastRenderedPageBreak/>
        <w:t>of all, be aware that your adversary’s job is to challenge and kill you. You must be prepared and willing to kill him first. There is absolutely no room for scruples or mercy in a dogfight. Usually, when engaged, only one of you will survive.”</w:t>
      </w:r>
    </w:p>
    <w:p w14:paraId="6ACAFA13" w14:textId="77777777" w:rsidR="001059C6" w:rsidRPr="001059C6" w:rsidRDefault="001059C6" w:rsidP="001059C6">
      <w:pPr>
        <w:rPr>
          <w:rFonts w:eastAsia="Times New Roman"/>
          <w:lang w:val="en"/>
        </w:rPr>
      </w:pPr>
      <w:r w:rsidRPr="001059C6">
        <w:rPr>
          <w:rFonts w:eastAsia="Times New Roman"/>
          <w:lang w:val="en"/>
        </w:rPr>
        <w:t>Brusilov paused for a moment while the pilots took notes. He then started to ask questions.</w:t>
      </w:r>
    </w:p>
    <w:p w14:paraId="07E89F92" w14:textId="77777777" w:rsidR="001059C6" w:rsidRPr="001059C6" w:rsidRDefault="001059C6" w:rsidP="001059C6">
      <w:pPr>
        <w:rPr>
          <w:rFonts w:eastAsia="Times New Roman"/>
          <w:lang w:val="en"/>
        </w:rPr>
      </w:pPr>
      <w:r w:rsidRPr="001059C6">
        <w:rPr>
          <w:rFonts w:eastAsia="Times New Roman"/>
          <w:lang w:val="en"/>
        </w:rPr>
        <w:t>“What’s the most important thing that you learned yesterday? Claudine, please.”</w:t>
      </w:r>
    </w:p>
    <w:p w14:paraId="023E507A" w14:textId="77777777" w:rsidR="001059C6" w:rsidRPr="001059C6" w:rsidRDefault="001059C6" w:rsidP="001059C6">
      <w:pPr>
        <w:rPr>
          <w:rFonts w:eastAsia="Times New Roman"/>
          <w:lang w:val="en"/>
        </w:rPr>
      </w:pPr>
      <w:r w:rsidRPr="001059C6">
        <w:rPr>
          <w:rFonts w:eastAsia="Times New Roman"/>
          <w:lang w:val="en"/>
        </w:rPr>
        <w:t>“Before you attack, think about how your adversary can turn the tables on you and plan accordingly.”</w:t>
      </w:r>
    </w:p>
    <w:p w14:paraId="2BA200C8" w14:textId="77777777" w:rsidR="001059C6" w:rsidRPr="001059C6" w:rsidRDefault="001059C6" w:rsidP="001059C6">
      <w:pPr>
        <w:rPr>
          <w:rFonts w:eastAsia="Times New Roman"/>
          <w:lang w:val="en"/>
        </w:rPr>
      </w:pPr>
      <w:r w:rsidRPr="001059C6">
        <w:rPr>
          <w:rFonts w:eastAsia="Times New Roman"/>
          <w:lang w:val="en"/>
        </w:rPr>
        <w:t>“You have experience. Why didn’t you do it?”</w:t>
      </w:r>
    </w:p>
    <w:p w14:paraId="0104D5CC" w14:textId="77777777" w:rsidR="001059C6" w:rsidRPr="001059C6" w:rsidRDefault="001059C6" w:rsidP="001059C6">
      <w:pPr>
        <w:rPr>
          <w:rFonts w:eastAsia="Times New Roman"/>
          <w:lang w:val="en"/>
        </w:rPr>
      </w:pPr>
      <w:r w:rsidRPr="001059C6">
        <w:rPr>
          <w:rFonts w:eastAsia="Times New Roman"/>
          <w:lang w:val="en"/>
        </w:rPr>
        <w:t>“I treated the exercise as a game. I was shooting at the tanks on the ground and failed to consider that an aerial defense was possible. I didn’t see things through as I did when I was flying against French pilots.”</w:t>
      </w:r>
    </w:p>
    <w:p w14:paraId="318AB51F" w14:textId="3B3DF67B" w:rsidR="001059C6" w:rsidRPr="001059C6" w:rsidRDefault="007C2D1A" w:rsidP="001059C6">
      <w:pPr>
        <w:rPr>
          <w:rFonts w:eastAsia="Times New Roman"/>
          <w:lang w:val="en"/>
        </w:rPr>
      </w:pPr>
      <w:r>
        <w:rPr>
          <w:rFonts w:eastAsia="Times New Roman"/>
          <w:lang w:val="en"/>
        </w:rPr>
        <w:t xml:space="preserve">Brusilov turned to the next victim. </w:t>
      </w:r>
      <w:r w:rsidR="001059C6" w:rsidRPr="001059C6">
        <w:rPr>
          <w:rFonts w:eastAsia="Times New Roman"/>
          <w:lang w:val="en"/>
        </w:rPr>
        <w:t>“Tess, why did I kill you?”</w:t>
      </w:r>
    </w:p>
    <w:p w14:paraId="31534114" w14:textId="77777777" w:rsidR="001059C6" w:rsidRPr="001059C6" w:rsidRDefault="001059C6" w:rsidP="001059C6">
      <w:pPr>
        <w:rPr>
          <w:rFonts w:eastAsia="Times New Roman"/>
          <w:lang w:val="en"/>
        </w:rPr>
      </w:pPr>
      <w:r w:rsidRPr="001059C6">
        <w:rPr>
          <w:rFonts w:eastAsia="Times New Roman"/>
          <w:lang w:val="en"/>
        </w:rPr>
        <w:t>“I thought I had you in my sights, and I made the mistake of getting excited because I thought I had you cornered. I got overconfident and forgot the lessons we had in the classroom and the simulators.”</w:t>
      </w:r>
    </w:p>
    <w:p w14:paraId="61F460F0" w14:textId="77777777" w:rsidR="001059C6" w:rsidRPr="001059C6" w:rsidRDefault="001059C6" w:rsidP="001059C6">
      <w:pPr>
        <w:rPr>
          <w:rFonts w:eastAsia="Times New Roman"/>
          <w:lang w:val="en"/>
        </w:rPr>
      </w:pPr>
      <w:r w:rsidRPr="001059C6">
        <w:rPr>
          <w:rFonts w:eastAsia="Times New Roman"/>
          <w:lang w:val="en"/>
        </w:rPr>
        <w:t>“Giuliana, why did I kill you?”</w:t>
      </w:r>
    </w:p>
    <w:p w14:paraId="7737B003" w14:textId="77777777" w:rsidR="001059C6" w:rsidRPr="001059C6" w:rsidRDefault="001059C6" w:rsidP="001059C6">
      <w:pPr>
        <w:rPr>
          <w:rFonts w:eastAsia="Times New Roman"/>
          <w:lang w:val="en"/>
        </w:rPr>
      </w:pPr>
      <w:r w:rsidRPr="001059C6">
        <w:rPr>
          <w:rFonts w:eastAsia="Times New Roman"/>
          <w:lang w:val="en"/>
        </w:rPr>
        <w:t>“When you shot down Claudine and Tess, I got emotional and maneuvered to avenge them, but you didn’t do what I thought you would do.”</w:t>
      </w:r>
    </w:p>
    <w:p w14:paraId="2E685CED" w14:textId="77777777" w:rsidR="001059C6" w:rsidRPr="001059C6" w:rsidRDefault="001059C6" w:rsidP="001059C6">
      <w:pPr>
        <w:rPr>
          <w:rFonts w:eastAsia="Times New Roman"/>
          <w:lang w:val="en"/>
        </w:rPr>
      </w:pPr>
      <w:r w:rsidRPr="001059C6">
        <w:rPr>
          <w:rFonts w:eastAsia="Times New Roman"/>
          <w:lang w:val="en"/>
        </w:rPr>
        <w:t>“What about you, Eva. Why did you lose the fight?”</w:t>
      </w:r>
    </w:p>
    <w:p w14:paraId="74C1B10F" w14:textId="77777777" w:rsidR="001059C6" w:rsidRPr="001059C6" w:rsidRDefault="001059C6" w:rsidP="001059C6">
      <w:pPr>
        <w:rPr>
          <w:rFonts w:eastAsia="Times New Roman"/>
          <w:lang w:val="en"/>
        </w:rPr>
      </w:pPr>
      <w:r w:rsidRPr="001059C6">
        <w:rPr>
          <w:rFonts w:eastAsia="Times New Roman"/>
          <w:lang w:val="en"/>
        </w:rPr>
        <w:t>“Because I failed to think ahead. I focused on killing you and did not consider that sometimes you need to anticipate several scenarios at the same time.”</w:t>
      </w:r>
    </w:p>
    <w:p w14:paraId="45B278CC" w14:textId="77777777" w:rsidR="001059C6" w:rsidRPr="001059C6" w:rsidRDefault="001059C6" w:rsidP="001059C6">
      <w:pPr>
        <w:rPr>
          <w:rFonts w:eastAsia="Times New Roman"/>
          <w:lang w:val="en"/>
        </w:rPr>
      </w:pPr>
      <w:r w:rsidRPr="001059C6">
        <w:rPr>
          <w:rFonts w:eastAsia="Times New Roman"/>
          <w:lang w:val="en"/>
        </w:rPr>
        <w:t>“Carmen, why did I defeat you?”</w:t>
      </w:r>
    </w:p>
    <w:p w14:paraId="6AD0F6C2" w14:textId="77777777" w:rsidR="001059C6" w:rsidRPr="001059C6" w:rsidRDefault="001059C6" w:rsidP="001059C6">
      <w:pPr>
        <w:rPr>
          <w:rFonts w:eastAsia="Times New Roman"/>
          <w:lang w:val="en"/>
        </w:rPr>
      </w:pPr>
      <w:r w:rsidRPr="001059C6">
        <w:rPr>
          <w:rFonts w:eastAsia="Times New Roman"/>
          <w:lang w:val="en"/>
        </w:rPr>
        <w:t>“I saw that my fellow teammates were in trouble and tried to defend them without paying attention to the enemy’s own intention to defend their territory.”</w:t>
      </w:r>
    </w:p>
    <w:p w14:paraId="6D9769B5" w14:textId="4BFDE625" w:rsidR="001059C6" w:rsidRPr="001059C6" w:rsidRDefault="001059C6" w:rsidP="001059C6">
      <w:pPr>
        <w:rPr>
          <w:rFonts w:eastAsia="Times New Roman"/>
          <w:lang w:val="en"/>
        </w:rPr>
      </w:pPr>
      <w:r w:rsidRPr="001059C6">
        <w:rPr>
          <w:rFonts w:eastAsia="Times New Roman"/>
          <w:lang w:val="en"/>
        </w:rPr>
        <w:t xml:space="preserve">“Great answers and I must say that all of you are correct,” said Brusilov. “When you fly in combat, you cannot afford to let emotion </w:t>
      </w:r>
      <w:r w:rsidRPr="001059C6">
        <w:rPr>
          <w:rFonts w:eastAsia="Times New Roman"/>
          <w:lang w:val="en"/>
        </w:rPr>
        <w:lastRenderedPageBreak/>
        <w:t xml:space="preserve">dictate your actions. If you chose to fight, you must have the entire set of tactics in your head. What’s the best way to defeat my opponent? What is he likely to do to evade my attack? </w:t>
      </w:r>
      <w:r w:rsidR="00011C5F">
        <w:rPr>
          <w:rFonts w:eastAsia="Times New Roman"/>
          <w:lang w:val="en"/>
        </w:rPr>
        <w:t xml:space="preserve">How can I cause him to make a mistake? </w:t>
      </w:r>
      <w:r w:rsidRPr="001059C6">
        <w:rPr>
          <w:rFonts w:eastAsia="Times New Roman"/>
          <w:lang w:val="en"/>
        </w:rPr>
        <w:t xml:space="preserve">The key is to stay consistent with as many variables as you can handle and only change your approach when things don’t go as anticipated. </w:t>
      </w:r>
      <w:r w:rsidR="00011C5F">
        <w:rPr>
          <w:rFonts w:eastAsia="Times New Roman"/>
          <w:lang w:val="en"/>
        </w:rPr>
        <w:t>Y</w:t>
      </w:r>
      <w:r w:rsidR="00011C5F" w:rsidRPr="001059C6">
        <w:rPr>
          <w:rFonts w:eastAsia="Times New Roman"/>
          <w:lang w:val="en"/>
        </w:rPr>
        <w:t>ou just need to practice</w:t>
      </w:r>
      <w:r w:rsidR="00011C5F">
        <w:rPr>
          <w:rFonts w:eastAsia="Times New Roman"/>
          <w:lang w:val="en"/>
        </w:rPr>
        <w:t>, and a</w:t>
      </w:r>
      <w:r w:rsidRPr="001059C6">
        <w:rPr>
          <w:rFonts w:eastAsia="Times New Roman"/>
          <w:lang w:val="en"/>
        </w:rPr>
        <w:t>s your instructor, I will help with this.”</w:t>
      </w:r>
    </w:p>
    <w:p w14:paraId="64BF410F" w14:textId="32D916D2" w:rsidR="001059C6" w:rsidRPr="001059C6" w:rsidRDefault="001059C6" w:rsidP="001059C6">
      <w:pPr>
        <w:rPr>
          <w:rFonts w:eastAsia="Times New Roman"/>
          <w:lang w:val="en"/>
        </w:rPr>
      </w:pPr>
      <w:r w:rsidRPr="001059C6">
        <w:rPr>
          <w:rFonts w:eastAsia="Times New Roman"/>
          <w:lang w:val="en"/>
        </w:rPr>
        <w:t>“However, let me offer my take on what you're reporting so far, “Brusilov continued. “I will say right up front that your experience is typical, and that you aren't experiencing any show-stoppers. The hard work takes place in the classroom, the cockpit procedures trainer, the simulator</w:t>
      </w:r>
      <w:r w:rsidR="005E2716">
        <w:rPr>
          <w:rFonts w:eastAsia="Times New Roman"/>
          <w:lang w:val="en"/>
        </w:rPr>
        <w:t>,</w:t>
      </w:r>
      <w:r w:rsidRPr="001059C6">
        <w:rPr>
          <w:rFonts w:eastAsia="Times New Roman"/>
          <w:lang w:val="en"/>
        </w:rPr>
        <w:t xml:space="preserve"> and the aircraft during training. Once you're in the air, most flights will go through the same sequence of events at the beginning and the end of each sortie. Some people love being in that groove because it helps them enjoy the flying environment itself. To me, the real fun starts when you make the transition from using an airplane to go from point to point to using it to perform a mission.”</w:t>
      </w:r>
    </w:p>
    <w:p w14:paraId="182FC37A" w14:textId="77777777" w:rsidR="001059C6" w:rsidRPr="001059C6" w:rsidRDefault="001059C6" w:rsidP="001059C6">
      <w:pPr>
        <w:rPr>
          <w:rFonts w:eastAsia="Times New Roman"/>
          <w:lang w:val="en"/>
        </w:rPr>
      </w:pPr>
      <w:r w:rsidRPr="001059C6">
        <w:rPr>
          <w:rFonts w:eastAsia="Times New Roman"/>
          <w:lang w:val="en"/>
        </w:rPr>
        <w:t>“In conclusion, what you learned is that practice takes time and gets you to proficiency. Once you are proficient, remaining calm and ahead of the aircraft becomes a natural occurrence.”</w:t>
      </w:r>
    </w:p>
    <w:p w14:paraId="7B6AEFCA" w14:textId="77777777" w:rsidR="001059C6" w:rsidRPr="001059C6" w:rsidRDefault="001059C6" w:rsidP="001059C6">
      <w:pPr>
        <w:rPr>
          <w:rFonts w:eastAsia="Times New Roman"/>
          <w:lang w:val="en"/>
        </w:rPr>
      </w:pPr>
      <w:r w:rsidRPr="001059C6">
        <w:rPr>
          <w:rFonts w:eastAsia="Times New Roman"/>
          <w:lang w:val="en"/>
        </w:rPr>
        <w:t>“Use visualization to heart; it’s a powerful technique to assist you in your training. When you work on the flight simulator and the joystick and rudder pedals, practice your exercises before and after each flight with the same discipline that you take to the aircraft. If you're always prepared, you'll have fewer things to work on improving after each flight, and that's climbing the ladder one rung at a time. Eventually, you'll be at the top, and you'll stand out.”</w:t>
      </w:r>
    </w:p>
    <w:p w14:paraId="507E1BBB" w14:textId="1681BD17" w:rsidR="001059C6" w:rsidRPr="001059C6" w:rsidRDefault="001059C6" w:rsidP="001059C6">
      <w:pPr>
        <w:rPr>
          <w:rFonts w:eastAsia="Times New Roman"/>
          <w:lang w:val="en"/>
        </w:rPr>
      </w:pPr>
      <w:r w:rsidRPr="001059C6">
        <w:rPr>
          <w:rFonts w:eastAsia="Times New Roman"/>
          <w:lang w:val="en"/>
        </w:rPr>
        <w:t>“So, your homework for the next week is to take a hard look at the various maneuvers, practice scenarios in the simulator, and get ready for the next stage of training: fight</w:t>
      </w:r>
      <w:r w:rsidR="00011C5F">
        <w:rPr>
          <w:rFonts w:eastAsia="Times New Roman"/>
          <w:lang w:val="en"/>
        </w:rPr>
        <w:t>ing</w:t>
      </w:r>
      <w:r w:rsidRPr="001059C6">
        <w:rPr>
          <w:rFonts w:eastAsia="Times New Roman"/>
          <w:lang w:val="en"/>
        </w:rPr>
        <w:t xml:space="preserve"> several enemy planes at the same time.”</w:t>
      </w:r>
    </w:p>
    <w:p w14:paraId="10FABECF" w14:textId="77777777" w:rsidR="001059C6" w:rsidRPr="001059C6" w:rsidRDefault="001059C6" w:rsidP="001059C6">
      <w:pPr>
        <w:rPr>
          <w:rFonts w:eastAsia="Times New Roman"/>
          <w:lang w:val="en"/>
        </w:rPr>
      </w:pPr>
      <w:r w:rsidRPr="001059C6">
        <w:rPr>
          <w:rFonts w:eastAsia="Times New Roman"/>
          <w:lang w:val="en"/>
        </w:rPr>
        <w:t>“What do you mean?” Tess said. “Who are we fighting?”</w:t>
      </w:r>
    </w:p>
    <w:p w14:paraId="7E76D7EC" w14:textId="77777777" w:rsidR="001059C6" w:rsidRPr="001059C6" w:rsidRDefault="001059C6" w:rsidP="001059C6">
      <w:pPr>
        <w:rPr>
          <w:rFonts w:eastAsia="Times New Roman"/>
          <w:lang w:val="en"/>
        </w:rPr>
      </w:pPr>
      <w:r w:rsidRPr="001059C6">
        <w:rPr>
          <w:rFonts w:eastAsia="Times New Roman"/>
          <w:lang w:val="en"/>
        </w:rPr>
        <w:t>Brusilov raised his palm, and the whole Russian tech group rose to their feet. They awkwardly waved in a friendly manner and with a smile.”</w:t>
      </w:r>
    </w:p>
    <w:p w14:paraId="304678F0" w14:textId="77777777" w:rsidR="001059C6" w:rsidRPr="001059C6" w:rsidRDefault="001059C6" w:rsidP="001059C6">
      <w:pPr>
        <w:rPr>
          <w:rFonts w:eastAsia="Times New Roman"/>
          <w:lang w:val="en"/>
        </w:rPr>
      </w:pPr>
      <w:r w:rsidRPr="001059C6">
        <w:rPr>
          <w:rFonts w:eastAsia="Times New Roman"/>
          <w:lang w:val="en"/>
        </w:rPr>
        <w:lastRenderedPageBreak/>
        <w:t>Tess couldn’t believe her eyes.</w:t>
      </w:r>
    </w:p>
    <w:p w14:paraId="1A9A60F0" w14:textId="77777777" w:rsidR="001059C6" w:rsidRPr="001059C6" w:rsidRDefault="001059C6" w:rsidP="001059C6">
      <w:pPr>
        <w:rPr>
          <w:rFonts w:eastAsia="Times New Roman"/>
          <w:lang w:val="en"/>
        </w:rPr>
      </w:pPr>
      <w:r w:rsidRPr="001059C6">
        <w:rPr>
          <w:rFonts w:eastAsia="Times New Roman"/>
          <w:lang w:val="en"/>
        </w:rPr>
        <w:t>“Colonel Brusilov, are you saying that the entire tech team is made up of fighter pilots?”</w:t>
      </w:r>
    </w:p>
    <w:p w14:paraId="2F85912F" w14:textId="77777777" w:rsidR="001059C6" w:rsidRPr="001059C6" w:rsidRDefault="001059C6" w:rsidP="001059C6">
      <w:pPr>
        <w:rPr>
          <w:rFonts w:eastAsia="Times New Roman"/>
          <w:lang w:val="en"/>
        </w:rPr>
      </w:pPr>
      <w:r w:rsidRPr="001059C6">
        <w:rPr>
          <w:rFonts w:eastAsia="Times New Roman"/>
          <w:lang w:val="en"/>
        </w:rPr>
        <w:t>“Yes,” Chief Engineer Boris Kovalenko said. “We can multitask. I believe the Colonel told you that Russian pilots also know how to fix their planes.”</w:t>
      </w:r>
    </w:p>
    <w:p w14:paraId="321F822E" w14:textId="77777777" w:rsidR="001059C6" w:rsidRPr="001059C6" w:rsidRDefault="001059C6" w:rsidP="001059C6">
      <w:pPr>
        <w:rPr>
          <w:rFonts w:eastAsia="Times New Roman"/>
          <w:lang w:val="en"/>
        </w:rPr>
      </w:pPr>
      <w:r w:rsidRPr="001059C6">
        <w:rPr>
          <w:rFonts w:eastAsia="Times New Roman"/>
          <w:lang w:val="en"/>
        </w:rPr>
        <w:t>Tess dropped down on her chair.</w:t>
      </w:r>
    </w:p>
    <w:p w14:paraId="7DD1EAD6" w14:textId="77777777" w:rsidR="001059C6" w:rsidRPr="001059C6" w:rsidRDefault="001059C6" w:rsidP="001059C6">
      <w:pPr>
        <w:rPr>
          <w:rFonts w:eastAsia="Times New Roman"/>
          <w:lang w:val="en"/>
        </w:rPr>
      </w:pPr>
      <w:r w:rsidRPr="001059C6">
        <w:rPr>
          <w:rFonts w:eastAsia="Times New Roman"/>
          <w:lang w:val="en"/>
        </w:rPr>
        <w:t>“Best of luck,” Brusilov said. “Remember, always be prepared and practice gets you to proficiency.”</w:t>
      </w:r>
    </w:p>
    <w:p w14:paraId="792B028F" w14:textId="77777777" w:rsidR="001059C6" w:rsidRPr="001059C6" w:rsidRDefault="001059C6" w:rsidP="001059C6">
      <w:pPr>
        <w:rPr>
          <w:rFonts w:eastAsia="Times New Roman"/>
          <w:lang w:val="en"/>
        </w:rPr>
      </w:pPr>
      <w:r w:rsidRPr="001059C6">
        <w:rPr>
          <w:rFonts w:eastAsia="Times New Roman"/>
          <w:lang w:val="en"/>
        </w:rPr>
        <w:t>On the way out, Tess grabbed Jake’s arm.</w:t>
      </w:r>
    </w:p>
    <w:p w14:paraId="020E1AAB" w14:textId="77777777" w:rsidR="001059C6" w:rsidRPr="001059C6" w:rsidRDefault="001059C6" w:rsidP="001059C6">
      <w:pPr>
        <w:rPr>
          <w:rFonts w:eastAsia="Times New Roman"/>
          <w:lang w:val="en"/>
        </w:rPr>
      </w:pPr>
      <w:r w:rsidRPr="001059C6">
        <w:rPr>
          <w:rFonts w:eastAsia="Times New Roman"/>
          <w:lang w:val="en"/>
        </w:rPr>
        <w:t>“Did you know that Brusilov’s techs are also pilots?”</w:t>
      </w:r>
    </w:p>
    <w:p w14:paraId="7221C931" w14:textId="77777777" w:rsidR="001059C6" w:rsidRPr="001059C6" w:rsidRDefault="001059C6" w:rsidP="001059C6">
      <w:pPr>
        <w:rPr>
          <w:rFonts w:eastAsia="Times New Roman"/>
          <w:lang w:val="en"/>
        </w:rPr>
      </w:pPr>
      <w:r w:rsidRPr="001059C6">
        <w:rPr>
          <w:rFonts w:eastAsia="Times New Roman"/>
          <w:lang w:val="en"/>
        </w:rPr>
        <w:t>“I know that he was going to provide pilots to engage with our group, but I had no idea they were part of the same team.”</w:t>
      </w:r>
    </w:p>
    <w:p w14:paraId="15304A0D" w14:textId="77777777" w:rsidR="001059C6" w:rsidRPr="001059C6" w:rsidRDefault="001059C6" w:rsidP="001059C6">
      <w:pPr>
        <w:rPr>
          <w:rFonts w:eastAsia="Times New Roman"/>
          <w:lang w:val="en"/>
        </w:rPr>
      </w:pPr>
      <w:r w:rsidRPr="001059C6">
        <w:rPr>
          <w:rFonts w:eastAsia="Times New Roman"/>
          <w:lang w:val="en"/>
        </w:rPr>
        <w:t>“I thought you always did your homework.”</w:t>
      </w:r>
    </w:p>
    <w:p w14:paraId="789598D4" w14:textId="77777777" w:rsidR="001059C6" w:rsidRPr="001059C6" w:rsidRDefault="001059C6" w:rsidP="001059C6">
      <w:pPr>
        <w:rPr>
          <w:rFonts w:eastAsia="Times New Roman"/>
          <w:lang w:val="en"/>
        </w:rPr>
      </w:pPr>
      <w:r w:rsidRPr="001059C6">
        <w:rPr>
          <w:rFonts w:eastAsia="Times New Roman"/>
          <w:lang w:val="en"/>
        </w:rPr>
        <w:t>“The contract clearly states that Brusilov was to provide techs and pilots. It doesn’t say that they are one and the same. That explains why they work so cheap.”</w:t>
      </w:r>
    </w:p>
    <w:p w14:paraId="3745C45C" w14:textId="26E6F7A5" w:rsidR="0000005E" w:rsidRDefault="001059C6" w:rsidP="001059C6">
      <w:pPr>
        <w:rPr>
          <w:rFonts w:eastAsia="Times New Roman"/>
          <w:lang w:val="en"/>
        </w:rPr>
      </w:pPr>
      <w:r w:rsidRPr="001059C6">
        <w:rPr>
          <w:rFonts w:eastAsia="Times New Roman"/>
          <w:lang w:val="en"/>
        </w:rPr>
        <w:t>“Nuts!” Tess walked away.</w:t>
      </w:r>
    </w:p>
    <w:p w14:paraId="12E02C2F"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6E59394A" w14:textId="5F78123E" w:rsidR="0079191E" w:rsidRDefault="008049E4" w:rsidP="008049E4">
      <w:pPr>
        <w:pStyle w:val="Heading1"/>
        <w:numPr>
          <w:ilvl w:val="0"/>
          <w:numId w:val="0"/>
        </w:numPr>
        <w:ind w:left="360"/>
        <w:rPr>
          <w:lang w:val="en"/>
        </w:rPr>
      </w:pPr>
      <w:bookmarkStart w:id="118" w:name="_Toc531973453"/>
      <w:bookmarkStart w:id="119" w:name="_Toc532470385"/>
      <w:r>
        <w:rPr>
          <w:lang w:val="en"/>
        </w:rPr>
        <w:lastRenderedPageBreak/>
        <w:t>37</w:t>
      </w:r>
      <w:r>
        <w:rPr>
          <w:lang w:val="en"/>
        </w:rPr>
        <w:br/>
      </w:r>
      <w:r w:rsidR="0079191E">
        <w:rPr>
          <w:lang w:val="en"/>
        </w:rPr>
        <w:t>Multitasking</w:t>
      </w:r>
      <w:bookmarkEnd w:id="118"/>
      <w:bookmarkEnd w:id="119"/>
    </w:p>
    <w:p w14:paraId="2DB41CFB" w14:textId="7C216220" w:rsidR="002530DB" w:rsidRPr="002530DB" w:rsidRDefault="00CC3FB5" w:rsidP="00966A3B">
      <w:pPr>
        <w:pStyle w:val="NormalNI"/>
      </w:pPr>
      <w:r w:rsidRPr="008049E4">
        <w:t>T</w:t>
      </w:r>
      <w:r w:rsidR="002530DB" w:rsidRPr="002530DB">
        <w:t xml:space="preserve">he team continued the familiar </w:t>
      </w:r>
      <w:r w:rsidR="002F7E11">
        <w:t xml:space="preserve">after work </w:t>
      </w:r>
      <w:r w:rsidR="002530DB" w:rsidRPr="002530DB">
        <w:t>routine of meeting at a local bistro for tapas and drinks. Sometimes they would have dinner together, other times everyone went their way for meals and entertainment.</w:t>
      </w:r>
    </w:p>
    <w:p w14:paraId="71C89FF3" w14:textId="77777777" w:rsidR="002530DB" w:rsidRPr="002530DB" w:rsidRDefault="002530DB" w:rsidP="002530DB">
      <w:pPr>
        <w:rPr>
          <w:rFonts w:eastAsia="Times New Roman"/>
        </w:rPr>
      </w:pPr>
      <w:r w:rsidRPr="002530DB">
        <w:rPr>
          <w:rFonts w:eastAsia="Times New Roman"/>
        </w:rPr>
        <w:t>Peter Brusilov and Boris Kovalenko were sitting at a table enjoying their vodkas and caviar. Jake and Tess spotted them and walked over.</w:t>
      </w:r>
    </w:p>
    <w:p w14:paraId="38AD1428" w14:textId="77777777" w:rsidR="002530DB" w:rsidRPr="002530DB" w:rsidRDefault="002530DB" w:rsidP="002530DB">
      <w:pPr>
        <w:rPr>
          <w:rFonts w:eastAsia="Times New Roman"/>
        </w:rPr>
      </w:pPr>
      <w:r w:rsidRPr="002530DB">
        <w:rPr>
          <w:rFonts w:eastAsia="Times New Roman"/>
        </w:rPr>
        <w:t>“May we join you, gentlemen?” Jake asked.</w:t>
      </w:r>
    </w:p>
    <w:p w14:paraId="62EB0524" w14:textId="77777777" w:rsidR="002530DB" w:rsidRPr="002530DB" w:rsidRDefault="002530DB" w:rsidP="002530DB">
      <w:pPr>
        <w:rPr>
          <w:rFonts w:eastAsia="Times New Roman"/>
        </w:rPr>
      </w:pPr>
      <w:r w:rsidRPr="002530DB">
        <w:rPr>
          <w:rFonts w:eastAsia="Times New Roman"/>
        </w:rPr>
        <w:t>“Absolutely! We were waiting for you.”</w:t>
      </w:r>
    </w:p>
    <w:p w14:paraId="6D312246" w14:textId="77777777" w:rsidR="002530DB" w:rsidRPr="002530DB" w:rsidRDefault="002530DB" w:rsidP="002530DB">
      <w:pPr>
        <w:rPr>
          <w:rFonts w:eastAsia="Times New Roman"/>
        </w:rPr>
      </w:pPr>
      <w:r w:rsidRPr="002530DB">
        <w:rPr>
          <w:rFonts w:eastAsia="Times New Roman"/>
        </w:rPr>
        <w:t>Jake ordered drinks.</w:t>
      </w:r>
    </w:p>
    <w:p w14:paraId="10FCBC5C" w14:textId="77777777" w:rsidR="002530DB" w:rsidRPr="002530DB" w:rsidRDefault="002530DB" w:rsidP="002530DB">
      <w:pPr>
        <w:rPr>
          <w:rFonts w:eastAsia="Times New Roman"/>
        </w:rPr>
      </w:pPr>
      <w:r w:rsidRPr="002530DB">
        <w:rPr>
          <w:rFonts w:eastAsia="Times New Roman"/>
        </w:rPr>
        <w:t>“Peter, I thought you were going to fly in pilots from Russia for this stage of the training. Why didn’t you tell me that your techs are one and the same?”</w:t>
      </w:r>
    </w:p>
    <w:p w14:paraId="4AD2E2AC" w14:textId="77777777" w:rsidR="002530DB" w:rsidRPr="002530DB" w:rsidRDefault="002530DB" w:rsidP="002530DB">
      <w:pPr>
        <w:rPr>
          <w:rFonts w:eastAsia="Times New Roman"/>
        </w:rPr>
      </w:pPr>
      <w:r w:rsidRPr="002530DB">
        <w:rPr>
          <w:rFonts w:eastAsia="Times New Roman"/>
        </w:rPr>
        <w:t>Peter shrugged his shoulders. “Would it make any difference?”</w:t>
      </w:r>
    </w:p>
    <w:p w14:paraId="174EC4BE" w14:textId="77777777" w:rsidR="002530DB" w:rsidRPr="002530DB" w:rsidRDefault="002530DB" w:rsidP="002530DB">
      <w:pPr>
        <w:rPr>
          <w:rFonts w:eastAsia="Times New Roman"/>
        </w:rPr>
      </w:pPr>
      <w:r w:rsidRPr="002530DB">
        <w:rPr>
          <w:rFonts w:eastAsia="Times New Roman"/>
        </w:rPr>
        <w:t>“I don’t know. I just expected a different crew.”</w:t>
      </w:r>
    </w:p>
    <w:p w14:paraId="43DE61D9" w14:textId="77777777" w:rsidR="002530DB" w:rsidRPr="002530DB" w:rsidRDefault="002530DB" w:rsidP="002530DB">
      <w:pPr>
        <w:rPr>
          <w:rFonts w:eastAsia="Times New Roman"/>
        </w:rPr>
      </w:pPr>
      <w:r w:rsidRPr="002530DB">
        <w:rPr>
          <w:rFonts w:eastAsia="Times New Roman"/>
        </w:rPr>
        <w:t>“Don’t worry, Jake. The men are fine pilots that can also fix planes. Convenient, no?”</w:t>
      </w:r>
    </w:p>
    <w:p w14:paraId="455C9DD8" w14:textId="77777777" w:rsidR="002530DB" w:rsidRPr="002530DB" w:rsidRDefault="002530DB" w:rsidP="002530DB">
      <w:pPr>
        <w:rPr>
          <w:rFonts w:eastAsia="Times New Roman"/>
        </w:rPr>
      </w:pPr>
      <w:r w:rsidRPr="002530DB">
        <w:rPr>
          <w:rFonts w:eastAsia="Times New Roman"/>
        </w:rPr>
        <w:t>“How did that happen?”</w:t>
      </w:r>
    </w:p>
    <w:p w14:paraId="0D204369" w14:textId="40B750F2" w:rsidR="002530DB" w:rsidRPr="002530DB" w:rsidRDefault="002530DB" w:rsidP="002530DB">
      <w:pPr>
        <w:rPr>
          <w:rFonts w:eastAsia="Times New Roman"/>
        </w:rPr>
      </w:pPr>
      <w:r w:rsidRPr="002530DB">
        <w:rPr>
          <w:rFonts w:eastAsia="Times New Roman"/>
        </w:rPr>
        <w:t xml:space="preserve">Brusilov lighted a cigarette, took a puff and held it between the thumb and index fingers. “It’s simple. When the Soviet Union collapsed in 1991, there was a period of uncertainty when many state institutions, including the armed forces, fell into disarray. A lot of soldiers, including skilled pilots, were let go. It was then that I selected my best men and established a small company who could maintain aircraft and on occasion contract to train pilots for the 15 separate independent </w:t>
      </w:r>
      <w:r w:rsidRPr="002530DB">
        <w:rPr>
          <w:rFonts w:eastAsia="Times New Roman"/>
        </w:rPr>
        <w:lastRenderedPageBreak/>
        <w:t xml:space="preserve">countries that were formed from the Soviet state. It was touch and go for a couple of years, but after a while, we stabilized and </w:t>
      </w:r>
      <w:r w:rsidR="002F7E11">
        <w:rPr>
          <w:rFonts w:eastAsia="Times New Roman"/>
        </w:rPr>
        <w:t xml:space="preserve">since then we </w:t>
      </w:r>
      <w:r w:rsidRPr="002530DB">
        <w:rPr>
          <w:rFonts w:eastAsia="Times New Roman"/>
        </w:rPr>
        <w:t>have do</w:t>
      </w:r>
      <w:r w:rsidR="002F7E11">
        <w:rPr>
          <w:rFonts w:eastAsia="Times New Roman"/>
        </w:rPr>
        <w:t xml:space="preserve">ne </w:t>
      </w:r>
      <w:r w:rsidRPr="002530DB">
        <w:rPr>
          <w:rFonts w:eastAsia="Times New Roman"/>
        </w:rPr>
        <w:t>that kind of work.”</w:t>
      </w:r>
    </w:p>
    <w:p w14:paraId="29C6C1C0" w14:textId="29E7E704" w:rsidR="002530DB" w:rsidRPr="002530DB" w:rsidRDefault="002530DB" w:rsidP="002530DB">
      <w:pPr>
        <w:rPr>
          <w:rFonts w:eastAsia="Times New Roman"/>
        </w:rPr>
      </w:pPr>
      <w:r w:rsidRPr="002530DB">
        <w:rPr>
          <w:rFonts w:eastAsia="Times New Roman"/>
        </w:rPr>
        <w:t>“Of course, we saw Boris flying MiGs during our exercises,</w:t>
      </w:r>
      <w:r w:rsidR="002F7E11">
        <w:rPr>
          <w:rFonts w:eastAsia="Times New Roman"/>
        </w:rPr>
        <w:t>” Tess said. “B</w:t>
      </w:r>
      <w:r w:rsidRPr="002530DB">
        <w:rPr>
          <w:rFonts w:eastAsia="Times New Roman"/>
        </w:rPr>
        <w:t>ut why didn’t you tell us that all of your guys started as pilots?”</w:t>
      </w:r>
    </w:p>
    <w:p w14:paraId="4903BBD7" w14:textId="0E4AADCF" w:rsidR="002530DB" w:rsidRPr="002530DB" w:rsidRDefault="002530DB" w:rsidP="002530DB">
      <w:pPr>
        <w:rPr>
          <w:rFonts w:eastAsia="Times New Roman"/>
        </w:rPr>
      </w:pPr>
      <w:r w:rsidRPr="002530DB">
        <w:rPr>
          <w:rFonts w:eastAsia="Times New Roman"/>
        </w:rPr>
        <w:t>“Nobody asked</w:t>
      </w:r>
      <w:r w:rsidR="002F7E11">
        <w:rPr>
          <w:rFonts w:eastAsia="Times New Roman"/>
        </w:rPr>
        <w:t>,” Brusilov said while taking another puff</w:t>
      </w:r>
      <w:r w:rsidRPr="002530DB">
        <w:rPr>
          <w:rFonts w:eastAsia="Times New Roman"/>
        </w:rPr>
        <w:t xml:space="preserve">. </w:t>
      </w:r>
      <w:r w:rsidR="002F7E11">
        <w:rPr>
          <w:rFonts w:eastAsia="Times New Roman"/>
        </w:rPr>
        <w:t>“</w:t>
      </w:r>
      <w:r w:rsidRPr="002530DB">
        <w:rPr>
          <w:rFonts w:eastAsia="Times New Roman"/>
        </w:rPr>
        <w:t xml:space="preserve">In any case, we fully intend to deliver what we contracted to do for you. My men will fly </w:t>
      </w:r>
      <w:r w:rsidR="00011C5F">
        <w:rPr>
          <w:rFonts w:eastAsia="Times New Roman"/>
        </w:rPr>
        <w:t xml:space="preserve">against </w:t>
      </w:r>
      <w:r w:rsidRPr="002530DB">
        <w:rPr>
          <w:rFonts w:eastAsia="Times New Roman"/>
        </w:rPr>
        <w:t>you.”</w:t>
      </w:r>
    </w:p>
    <w:p w14:paraId="2F49FFD2" w14:textId="77777777" w:rsidR="002530DB" w:rsidRPr="002530DB" w:rsidRDefault="002530DB" w:rsidP="002530DB">
      <w:pPr>
        <w:rPr>
          <w:rFonts w:eastAsia="Times New Roman"/>
        </w:rPr>
      </w:pPr>
      <w:r w:rsidRPr="002530DB">
        <w:rPr>
          <w:rFonts w:eastAsia="Times New Roman"/>
        </w:rPr>
        <w:t>Brusilov expelled a puff of smoke. “You seem to be confused, Jake, is anything wrong?”</w:t>
      </w:r>
    </w:p>
    <w:p w14:paraId="44E7F787" w14:textId="77777777" w:rsidR="002530DB" w:rsidRPr="002530DB" w:rsidRDefault="002530DB" w:rsidP="002530DB">
      <w:pPr>
        <w:rPr>
          <w:rFonts w:eastAsia="Times New Roman"/>
        </w:rPr>
      </w:pPr>
      <w:r w:rsidRPr="002530DB">
        <w:rPr>
          <w:rFonts w:eastAsia="Times New Roman"/>
        </w:rPr>
        <w:t>Jake paused for a moment.</w:t>
      </w:r>
    </w:p>
    <w:p w14:paraId="120FC086" w14:textId="77777777" w:rsidR="002530DB" w:rsidRPr="002530DB" w:rsidRDefault="002530DB" w:rsidP="002530DB">
      <w:pPr>
        <w:rPr>
          <w:rFonts w:eastAsia="Times New Roman"/>
        </w:rPr>
      </w:pPr>
      <w:r w:rsidRPr="002530DB">
        <w:rPr>
          <w:rFonts w:eastAsia="Times New Roman"/>
        </w:rPr>
        <w:t>“Well, I don’t see anything wrong with your team, in fact, we developed a high regard for them. I am just surprised.”</w:t>
      </w:r>
    </w:p>
    <w:p w14:paraId="01599D4A" w14:textId="77777777" w:rsidR="002530DB" w:rsidRPr="002530DB" w:rsidRDefault="002530DB" w:rsidP="002530DB">
      <w:pPr>
        <w:rPr>
          <w:rFonts w:eastAsia="Times New Roman"/>
        </w:rPr>
      </w:pPr>
      <w:r w:rsidRPr="002530DB">
        <w:rPr>
          <w:rFonts w:eastAsia="Times New Roman"/>
        </w:rPr>
        <w:t>“If you look at the contract …”</w:t>
      </w:r>
    </w:p>
    <w:p w14:paraId="65F3D3BB" w14:textId="77777777" w:rsidR="002530DB" w:rsidRPr="002530DB" w:rsidRDefault="002530DB" w:rsidP="002530DB">
      <w:pPr>
        <w:rPr>
          <w:rFonts w:eastAsia="Times New Roman"/>
        </w:rPr>
      </w:pPr>
      <w:r w:rsidRPr="002530DB">
        <w:rPr>
          <w:rFonts w:eastAsia="Times New Roman"/>
        </w:rPr>
        <w:t>Jake raised his hand. “There is nothing wrong, Peter. I just got caught off guard. If you say your guys can do the job, I believe you.”</w:t>
      </w:r>
    </w:p>
    <w:p w14:paraId="560EA172" w14:textId="77777777" w:rsidR="002530DB" w:rsidRPr="002530DB" w:rsidRDefault="002530DB" w:rsidP="002530DB">
      <w:pPr>
        <w:rPr>
          <w:rFonts w:eastAsia="Times New Roman"/>
        </w:rPr>
      </w:pPr>
      <w:r w:rsidRPr="002530DB">
        <w:rPr>
          <w:rFonts w:eastAsia="Times New Roman"/>
        </w:rPr>
        <w:t>“I am glad to hear you say that, Jake,” Peter said. “The men are anxious to get back in the air and dogfight against the Valkyries. I am sure it will be a lot of fun.”</w:t>
      </w:r>
    </w:p>
    <w:p w14:paraId="0A548907" w14:textId="77777777" w:rsidR="002530DB" w:rsidRPr="002530DB" w:rsidRDefault="002530DB" w:rsidP="002530DB">
      <w:pPr>
        <w:rPr>
          <w:rFonts w:eastAsia="Times New Roman"/>
        </w:rPr>
      </w:pPr>
      <w:r w:rsidRPr="002530DB">
        <w:rPr>
          <w:rFonts w:eastAsia="Times New Roman"/>
        </w:rPr>
        <w:t>Tess was not so sure it was going to be fun. The Russian team was formidable and tough to beat.</w:t>
      </w:r>
    </w:p>
    <w:p w14:paraId="2B5B022E"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5B73FBB8" w14:textId="315D587D" w:rsidR="00FB4A90" w:rsidRDefault="002858A9" w:rsidP="002858A9">
      <w:pPr>
        <w:pStyle w:val="Heading1"/>
        <w:numPr>
          <w:ilvl w:val="0"/>
          <w:numId w:val="0"/>
        </w:numPr>
        <w:ind w:left="360"/>
        <w:rPr>
          <w:lang w:val="en"/>
        </w:rPr>
      </w:pPr>
      <w:bookmarkStart w:id="120" w:name="_Toc531973454"/>
      <w:bookmarkStart w:id="121" w:name="_Toc532470386"/>
      <w:r>
        <w:rPr>
          <w:lang w:val="en"/>
        </w:rPr>
        <w:lastRenderedPageBreak/>
        <w:t>38</w:t>
      </w:r>
      <w:r>
        <w:rPr>
          <w:lang w:val="en"/>
        </w:rPr>
        <w:br/>
      </w:r>
      <w:r w:rsidR="00FB4A90">
        <w:rPr>
          <w:lang w:val="en"/>
        </w:rPr>
        <w:t>Group Exercise</w:t>
      </w:r>
      <w:bookmarkEnd w:id="120"/>
      <w:bookmarkEnd w:id="121"/>
    </w:p>
    <w:p w14:paraId="38AF47F4" w14:textId="1DA15046" w:rsidR="002530DB" w:rsidRPr="002530DB" w:rsidRDefault="00CC3FB5" w:rsidP="00535CBE">
      <w:pPr>
        <w:pStyle w:val="NormalNI"/>
        <w:rPr>
          <w:lang w:val="en"/>
        </w:rPr>
      </w:pPr>
      <w:r w:rsidRPr="002858A9">
        <w:rPr>
          <w:lang w:val="en"/>
        </w:rPr>
        <w:t>T</w:t>
      </w:r>
      <w:r w:rsidR="002530DB" w:rsidRPr="002530DB">
        <w:rPr>
          <w:lang w:val="en"/>
        </w:rPr>
        <w:t>he pilots gathered in the control room to receive a briefing on the combined exercise. Brusilov was to act as the Russian commander in the control center and direct the squadron led by Boris Kovalenko. Jake played the American commander, leading the Valkyries thought its own control facility and using Claudine as the squadron commander. The point was to provide the women with a taste of the other side’s tactics.</w:t>
      </w:r>
    </w:p>
    <w:p w14:paraId="37682C90" w14:textId="6181FA5D" w:rsidR="002530DB" w:rsidRPr="002530DB" w:rsidRDefault="002530DB" w:rsidP="00DA146B">
      <w:pPr>
        <w:rPr>
          <w:lang w:val="en"/>
        </w:rPr>
      </w:pPr>
      <w:r w:rsidRPr="002530DB">
        <w:rPr>
          <w:lang w:val="en"/>
        </w:rPr>
        <w:t xml:space="preserve">Jake and Nicola would manage the excursion by maintaining situational awareness for the Valkyries. Brusilov and Alex </w:t>
      </w:r>
      <w:r w:rsidR="00AE13DB">
        <w:rPr>
          <w:lang w:val="en"/>
        </w:rPr>
        <w:t xml:space="preserve">Tukhachevsky </w:t>
      </w:r>
      <w:r w:rsidRPr="002530DB">
        <w:rPr>
          <w:lang w:val="en"/>
        </w:rPr>
        <w:t>would do the same for the Russian side. They all sat at their respective radar screens, ready to do battle.</w:t>
      </w:r>
    </w:p>
    <w:p w14:paraId="328270BF" w14:textId="2276376F" w:rsidR="002530DB" w:rsidRDefault="002530DB" w:rsidP="00DA146B">
      <w:pPr>
        <w:rPr>
          <w:lang w:val="en"/>
        </w:rPr>
      </w:pPr>
      <w:r w:rsidRPr="002530DB">
        <w:rPr>
          <w:lang w:val="en"/>
        </w:rPr>
        <w:t>The Valkyries now practiced American tactics favoring stealth tactics and using long-range missiles to down their adversaries. Boris, as the Russian squadron commander, relied on the situational awareness provided by the ground radars.</w:t>
      </w:r>
    </w:p>
    <w:p w14:paraId="2A430115" w14:textId="77777777" w:rsidR="00970164" w:rsidRPr="00970164" w:rsidRDefault="00970164" w:rsidP="00970164">
      <w:pPr>
        <w:rPr>
          <w:lang w:val="en"/>
        </w:rPr>
      </w:pPr>
      <w:r w:rsidRPr="00970164">
        <w:rPr>
          <w:lang w:val="en"/>
        </w:rPr>
        <w:t>The exercises began with the American squadron taking off first, followed by the Russians. Claudine was thirsting for revenge. She was also sure that the rest of her team felt the same way.</w:t>
      </w:r>
    </w:p>
    <w:p w14:paraId="2C396BB3" w14:textId="678D592B" w:rsidR="00970164" w:rsidRDefault="00970164" w:rsidP="00970164">
      <w:pPr>
        <w:rPr>
          <w:lang w:val="en"/>
        </w:rPr>
      </w:pPr>
      <w:r w:rsidRPr="00970164">
        <w:rPr>
          <w:lang w:val="en"/>
        </w:rPr>
        <w:t>Once in the air, ground control and the Valkyries soon detected the enemy planes on the radar and deployed their missiles against the Russian planes without bothering to come into visual contact with the targets. This action was consistent with the American tactics based on superior avionics that enabled them to target hostiles without a ‘real’ dogfight. They scored on two enemy planes.</w:t>
      </w:r>
    </w:p>
    <w:p w14:paraId="1F7E979F" w14:textId="11EE2D35" w:rsidR="000F4782" w:rsidRDefault="00477463" w:rsidP="00B47808">
      <w:pPr>
        <w:pStyle w:val="NormalCenter"/>
        <w:keepLines/>
        <w:rPr>
          <w:lang w:val="en"/>
        </w:rPr>
      </w:pPr>
      <w:r>
        <w:rPr>
          <w:noProof/>
          <w:lang w:val="en"/>
        </w:rPr>
        <w:lastRenderedPageBreak/>
        <w:drawing>
          <wp:inline distT="0" distB="0" distL="0" distR="0" wp14:anchorId="7948FD80" wp14:editId="24A910BA">
            <wp:extent cx="2629920" cy="3230880"/>
            <wp:effectExtent l="0" t="0" r="0" b="7620"/>
            <wp:docPr id="63" name="Picture 63" descr="A fighter jet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ulgarian_Air_Force_Mikoyan-Gurevich_MiG-21bis_Lofting-1-560.png"/>
                    <pic:cNvPicPr/>
                  </pic:nvPicPr>
                  <pic:blipFill>
                    <a:blip r:embed="rId51">
                      <a:extLst>
                        <a:ext uri="{28A0092B-C50C-407E-A947-70E740481C1C}">
                          <a14:useLocalDpi xmlns:a14="http://schemas.microsoft.com/office/drawing/2010/main" val="0"/>
                        </a:ext>
                      </a:extLst>
                    </a:blip>
                    <a:stretch>
                      <a:fillRect/>
                    </a:stretch>
                  </pic:blipFill>
                  <pic:spPr>
                    <a:xfrm>
                      <a:off x="0" y="0"/>
                      <a:ext cx="2635534" cy="3237777"/>
                    </a:xfrm>
                    <a:prstGeom prst="rect">
                      <a:avLst/>
                    </a:prstGeom>
                  </pic:spPr>
                </pic:pic>
              </a:graphicData>
            </a:graphic>
          </wp:inline>
        </w:drawing>
      </w:r>
    </w:p>
    <w:p w14:paraId="269F8453" w14:textId="3B88C7F1" w:rsidR="000F4782" w:rsidRDefault="0091761E" w:rsidP="00B47808">
      <w:pPr>
        <w:pStyle w:val="Caption1"/>
        <w:keepLines/>
        <w:rPr>
          <w:lang w:val="en"/>
        </w:rPr>
      </w:pPr>
      <w:r>
        <w:rPr>
          <w:lang w:val="en"/>
        </w:rPr>
        <w:t>Source: Chris Lofting in Wikimedia Commons</w:t>
      </w:r>
    </w:p>
    <w:p w14:paraId="4475B2C7" w14:textId="62A03AA8" w:rsidR="000F4782" w:rsidRPr="002530DB" w:rsidRDefault="004C32E0" w:rsidP="00B47808">
      <w:pPr>
        <w:pStyle w:val="Caption2"/>
        <w:keepLines/>
        <w:rPr>
          <w:lang w:val="en"/>
        </w:rPr>
      </w:pPr>
      <w:r w:rsidRPr="004C32E0">
        <w:rPr>
          <w:lang w:val="en"/>
        </w:rPr>
        <w:t>Bulgarian Air Force Mikoyan-Gurevich MiG-21bis</w:t>
      </w:r>
    </w:p>
    <w:p w14:paraId="2A085835" w14:textId="1F6B5527" w:rsidR="002530DB" w:rsidRPr="002530DB" w:rsidRDefault="002530DB" w:rsidP="00DA146B">
      <w:pPr>
        <w:rPr>
          <w:lang w:val="en"/>
        </w:rPr>
      </w:pPr>
      <w:r w:rsidRPr="002530DB">
        <w:rPr>
          <w:lang w:val="en"/>
        </w:rPr>
        <w:t xml:space="preserve">Claudine ordered the dispersal of all aircraft and prepare for the </w:t>
      </w:r>
      <w:r w:rsidR="00AE13DB">
        <w:rPr>
          <w:lang w:val="en"/>
        </w:rPr>
        <w:t>expected</w:t>
      </w:r>
      <w:r w:rsidRPr="002530DB">
        <w:rPr>
          <w:lang w:val="en"/>
        </w:rPr>
        <w:t xml:space="preserve"> onslaught by the surviving adversaries. Jake directed them to achieve visual as soon as possible and prepare to dogfight the Russians. The missile signals from the Russian side followed the Valkyrie</w:t>
      </w:r>
      <w:r w:rsidR="00AE13DB">
        <w:rPr>
          <w:lang w:val="en"/>
        </w:rPr>
        <w:t>s’</w:t>
      </w:r>
      <w:r w:rsidRPr="002530DB">
        <w:rPr>
          <w:lang w:val="en"/>
        </w:rPr>
        <w:t xml:space="preserve"> planes, and one of them scored an electronic hit on Galina’s fighter, forcing her to return to base as a downed aircraft. The Valkyries rapid maneuvering, however, managed to outrun and lose the other missiles aimed at them, enabling their aircraft to swoop on the rival jets and score two hits. The remaining opposing </w:t>
      </w:r>
      <w:r w:rsidR="00AE13DB">
        <w:rPr>
          <w:lang w:val="en"/>
        </w:rPr>
        <w:t>fighters</w:t>
      </w:r>
      <w:r w:rsidRPr="002530DB">
        <w:rPr>
          <w:lang w:val="en"/>
        </w:rPr>
        <w:t xml:space="preserve"> executed their maneuvers and downed both Tess and Giuliana. Claudine made a couple of hairy maneuvers that bagged a couple of rivals. Carmen managed to score a final hit on a rival plane. Since they were all running out of fuel, the aircraft returned to base.</w:t>
      </w:r>
    </w:p>
    <w:p w14:paraId="1D2CB203" w14:textId="019588D6" w:rsidR="002530DB" w:rsidRPr="002530DB" w:rsidRDefault="002530DB" w:rsidP="00DA146B">
      <w:pPr>
        <w:rPr>
          <w:lang w:val="en"/>
        </w:rPr>
      </w:pPr>
      <w:r w:rsidRPr="002530DB">
        <w:rPr>
          <w:lang w:val="en"/>
        </w:rPr>
        <w:t xml:space="preserve">The simulated </w:t>
      </w:r>
      <w:r w:rsidR="007C2D1A">
        <w:rPr>
          <w:lang w:val="en"/>
        </w:rPr>
        <w:t>dog</w:t>
      </w:r>
      <w:r w:rsidRPr="002530DB">
        <w:rPr>
          <w:lang w:val="en"/>
        </w:rPr>
        <w:t xml:space="preserve">fight was exciting, and both crews gave each other hi-fives. Jake immediately corralled the Valkyries for a debriefing and assured them that for a first group air battle they did very well. He knew, </w:t>
      </w:r>
      <w:r w:rsidRPr="002530DB">
        <w:rPr>
          <w:lang w:val="en"/>
        </w:rPr>
        <w:lastRenderedPageBreak/>
        <w:t>however, that Tess would not be happy, so Jake went out of his way to compliment her flight performance.</w:t>
      </w:r>
    </w:p>
    <w:p w14:paraId="56B5DEE0" w14:textId="77777777" w:rsidR="002530DB" w:rsidRPr="002530DB" w:rsidRDefault="002530DB" w:rsidP="00DA146B">
      <w:pPr>
        <w:rPr>
          <w:lang w:val="en"/>
        </w:rPr>
      </w:pPr>
      <w:r w:rsidRPr="002530DB">
        <w:rPr>
          <w:lang w:val="en"/>
        </w:rPr>
        <w:t>“Jake, I don’t need a pat in the back,” Tess said, having seen through the ruse. “I was shot down, and I will not rest until I wipe the floor with all of them.”</w:t>
      </w:r>
    </w:p>
    <w:p w14:paraId="1A3423A6" w14:textId="77777777" w:rsidR="002530DB" w:rsidRPr="002530DB" w:rsidRDefault="002530DB" w:rsidP="00DA146B">
      <w:pPr>
        <w:rPr>
          <w:lang w:val="en"/>
        </w:rPr>
      </w:pPr>
      <w:r w:rsidRPr="002530DB">
        <w:rPr>
          <w:lang w:val="en"/>
        </w:rPr>
        <w:t>“Come on, Tess. It was just the first time. You will improve with practice.”</w:t>
      </w:r>
    </w:p>
    <w:p w14:paraId="5D485CD6" w14:textId="77777777" w:rsidR="002530DB" w:rsidRPr="002530DB" w:rsidRDefault="002530DB" w:rsidP="00DA146B">
      <w:pPr>
        <w:rPr>
          <w:lang w:val="en"/>
        </w:rPr>
      </w:pPr>
      <w:r w:rsidRPr="002530DB">
        <w:rPr>
          <w:lang w:val="en"/>
        </w:rPr>
        <w:t>“You can count on that Jake. I will spend every minute of my time flying until I get it perfect.”</w:t>
      </w:r>
    </w:p>
    <w:p w14:paraId="3C1E6D29" w14:textId="4537B8DA" w:rsidR="002530DB" w:rsidRDefault="002530DB" w:rsidP="00DA146B">
      <w:pPr>
        <w:rPr>
          <w:lang w:val="en"/>
        </w:rPr>
      </w:pPr>
      <w:r w:rsidRPr="002530DB">
        <w:rPr>
          <w:lang w:val="en"/>
        </w:rPr>
        <w:t>Jake shook his head. He knew that Tess would not quit until she won, and on the way out, he hoped that they wouldn’t run into Claudine, who would not hesitate to rub it in. He rushed Tess into the SUV and suggested they change and have a nice dinner all by themselves. No exotic food – promise.</w:t>
      </w:r>
    </w:p>
    <w:p w14:paraId="5E00C5F1"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0757951A" w14:textId="3C5E2D8A" w:rsidR="00E37A9D" w:rsidRDefault="007975A9" w:rsidP="007975A9">
      <w:pPr>
        <w:pStyle w:val="Heading1"/>
        <w:numPr>
          <w:ilvl w:val="0"/>
          <w:numId w:val="0"/>
        </w:numPr>
        <w:ind w:left="360"/>
        <w:rPr>
          <w:rFonts w:eastAsia="Times New Roman"/>
          <w:lang w:val="en"/>
        </w:rPr>
      </w:pPr>
      <w:bookmarkStart w:id="122" w:name="_Toc531973455"/>
      <w:bookmarkStart w:id="123" w:name="_Toc532470387"/>
      <w:r>
        <w:rPr>
          <w:rFonts w:eastAsia="Times New Roman"/>
          <w:lang w:val="en"/>
        </w:rPr>
        <w:lastRenderedPageBreak/>
        <w:t>39</w:t>
      </w:r>
      <w:r>
        <w:rPr>
          <w:rFonts w:eastAsia="Times New Roman"/>
          <w:lang w:val="en"/>
        </w:rPr>
        <w:br/>
      </w:r>
      <w:r w:rsidR="00A16DAE">
        <w:rPr>
          <w:rFonts w:eastAsia="Times New Roman"/>
          <w:lang w:val="en"/>
        </w:rPr>
        <w:t xml:space="preserve">Hard Work and </w:t>
      </w:r>
      <w:r w:rsidR="00E37A9D">
        <w:rPr>
          <w:rFonts w:eastAsia="Times New Roman"/>
          <w:lang w:val="en"/>
        </w:rPr>
        <w:t>Jealousy</w:t>
      </w:r>
      <w:bookmarkEnd w:id="122"/>
      <w:bookmarkEnd w:id="123"/>
    </w:p>
    <w:p w14:paraId="55C8C7C6" w14:textId="16A3049F" w:rsidR="00686AA7" w:rsidRPr="00686AA7" w:rsidRDefault="00CC3FB5" w:rsidP="00E60E92">
      <w:pPr>
        <w:pStyle w:val="NormalNI"/>
        <w:rPr>
          <w:lang w:val="en"/>
        </w:rPr>
      </w:pPr>
      <w:r w:rsidRPr="007975A9">
        <w:rPr>
          <w:lang w:val="en"/>
        </w:rPr>
        <w:t>D</w:t>
      </w:r>
      <w:r w:rsidR="00686AA7" w:rsidRPr="00686AA7">
        <w:rPr>
          <w:lang w:val="en"/>
        </w:rPr>
        <w:t xml:space="preserve">uring the next two weeks, Tess attended class, but the rest of the time she worked </w:t>
      </w:r>
      <w:r w:rsidR="00AE13DB">
        <w:rPr>
          <w:lang w:val="en"/>
        </w:rPr>
        <w:t xml:space="preserve">with </w:t>
      </w:r>
      <w:r w:rsidR="00686AA7" w:rsidRPr="00686AA7">
        <w:rPr>
          <w:lang w:val="en"/>
        </w:rPr>
        <w:t>the simulators until late at night. She paid overtime to have two of the Russians handle the consoles and work with her on combat scenarios. Next, she boarded her MiG to practice maneuvers, challenging her body to withstand the painful G-forces exerted by the plane. After spending time flying loops and backflips, Tess had her fighter plane refueled and took it back on the air. She obsessively practiced every maneuver and scenario, ran out of fuel, landed, topped up her tanks and sped back into the air. She only quit when exhaustion forced her to get some rest. Every muscle in her body was sore, and she had to take a painkiller.</w:t>
      </w:r>
    </w:p>
    <w:p w14:paraId="12A4CCCD" w14:textId="77777777" w:rsidR="00686AA7" w:rsidRPr="00686AA7" w:rsidRDefault="00686AA7" w:rsidP="00686AA7">
      <w:pPr>
        <w:rPr>
          <w:rFonts w:eastAsia="Times New Roman"/>
          <w:lang w:val="en"/>
        </w:rPr>
      </w:pPr>
      <w:r w:rsidRPr="00686AA7">
        <w:rPr>
          <w:rFonts w:eastAsia="Times New Roman"/>
          <w:lang w:val="en"/>
        </w:rPr>
        <w:t>Jake was not happy. He was lonely, waiting for Tess to return to the apartment. She got home late and took a shower, and Jake fixed her something to eat. After a few bites, she crashed and kept doing maneuvers in her sleep.</w:t>
      </w:r>
    </w:p>
    <w:p w14:paraId="10FF9F38" w14:textId="77777777" w:rsidR="000F75CD" w:rsidRDefault="00686AA7" w:rsidP="00686AA7">
      <w:pPr>
        <w:rPr>
          <w:rFonts w:eastAsia="Times New Roman"/>
          <w:lang w:val="en"/>
        </w:rPr>
      </w:pPr>
      <w:r w:rsidRPr="00686AA7">
        <w:rPr>
          <w:rFonts w:eastAsia="Times New Roman"/>
          <w:lang w:val="en"/>
        </w:rPr>
        <w:t>Vaughn had left to conduct concerts in Germany, so in the evening, Jake spent more time with Claudine and the kids. Claudine did her best to create a family atmosphere, fully aware that Jake enjoyed being with the little ones. She cooked some of Jake’s favorite French dishes and was very affectionate toward him. It wasn’t an act. She sincerely would have loved for Jake to stay with her and their kids. Jake did his best to evade her affections without provoking Claudine to remove his access to the children.</w:t>
      </w:r>
    </w:p>
    <w:p w14:paraId="6EC4FC58" w14:textId="5F02FF0E" w:rsidR="00686AA7" w:rsidRPr="00686AA7" w:rsidRDefault="00686AA7" w:rsidP="00686AA7">
      <w:pPr>
        <w:rPr>
          <w:rFonts w:eastAsia="Times New Roman"/>
          <w:lang w:val="en"/>
        </w:rPr>
      </w:pPr>
      <w:r w:rsidRPr="00686AA7">
        <w:rPr>
          <w:rFonts w:eastAsia="Times New Roman"/>
          <w:lang w:val="en"/>
        </w:rPr>
        <w:t>One evening, Tess’s fighter jet broke down and needed repairs, so she got back to the apartment early. Jake wasn’t there. She called him on the cell phone, and he told her he was with his kids.</w:t>
      </w:r>
    </w:p>
    <w:p w14:paraId="16119CB4" w14:textId="77777777" w:rsidR="00686AA7" w:rsidRPr="00686AA7" w:rsidRDefault="00686AA7" w:rsidP="00686AA7">
      <w:pPr>
        <w:rPr>
          <w:rFonts w:eastAsia="Times New Roman"/>
          <w:lang w:val="en"/>
        </w:rPr>
      </w:pPr>
      <w:r w:rsidRPr="00686AA7">
        <w:rPr>
          <w:rFonts w:eastAsia="Times New Roman"/>
          <w:lang w:val="en"/>
        </w:rPr>
        <w:lastRenderedPageBreak/>
        <w:t>“Is Claudine there?”</w:t>
      </w:r>
    </w:p>
    <w:p w14:paraId="3CB56C0C" w14:textId="77777777" w:rsidR="00686AA7" w:rsidRPr="00686AA7" w:rsidRDefault="00686AA7" w:rsidP="00686AA7">
      <w:pPr>
        <w:rPr>
          <w:rFonts w:eastAsia="Times New Roman"/>
          <w:lang w:val="en"/>
        </w:rPr>
      </w:pPr>
      <w:r w:rsidRPr="00686AA7">
        <w:rPr>
          <w:rFonts w:eastAsia="Times New Roman"/>
          <w:lang w:val="en"/>
        </w:rPr>
        <w:t>“Of course, she is here. It’s way past working hours.</w:t>
      </w:r>
    </w:p>
    <w:p w14:paraId="16FEED37" w14:textId="77777777" w:rsidR="00686AA7" w:rsidRPr="00686AA7" w:rsidRDefault="00686AA7" w:rsidP="00686AA7">
      <w:pPr>
        <w:rPr>
          <w:rFonts w:eastAsia="Times New Roman"/>
          <w:lang w:val="en"/>
        </w:rPr>
      </w:pPr>
      <w:r w:rsidRPr="00686AA7">
        <w:rPr>
          <w:rFonts w:eastAsia="Times New Roman"/>
          <w:lang w:val="en"/>
        </w:rPr>
        <w:t>“I am home, Jake. Please come.”</w:t>
      </w:r>
    </w:p>
    <w:p w14:paraId="4CDF1D30" w14:textId="77777777" w:rsidR="00686AA7" w:rsidRPr="00686AA7" w:rsidRDefault="00686AA7" w:rsidP="00686AA7">
      <w:pPr>
        <w:rPr>
          <w:rFonts w:eastAsia="Times New Roman"/>
          <w:lang w:val="en"/>
        </w:rPr>
      </w:pPr>
      <w:r w:rsidRPr="00686AA7">
        <w:rPr>
          <w:rFonts w:eastAsia="Times New Roman"/>
          <w:lang w:val="en"/>
        </w:rPr>
        <w:t>Jake soon walked in the door and was met with Tess’s glacial stare.</w:t>
      </w:r>
    </w:p>
    <w:p w14:paraId="266F9BD9" w14:textId="77777777" w:rsidR="00686AA7" w:rsidRPr="00686AA7" w:rsidRDefault="00686AA7" w:rsidP="00686AA7">
      <w:pPr>
        <w:rPr>
          <w:rFonts w:eastAsia="Times New Roman"/>
          <w:lang w:val="en"/>
        </w:rPr>
      </w:pPr>
      <w:r w:rsidRPr="00686AA7">
        <w:rPr>
          <w:rFonts w:eastAsia="Times New Roman"/>
          <w:lang w:val="en"/>
        </w:rPr>
        <w:t>“Are you enjoying your time with Claudine while I work?”</w:t>
      </w:r>
    </w:p>
    <w:p w14:paraId="22BA8C68" w14:textId="667B7838" w:rsidR="00686AA7" w:rsidRPr="00686AA7" w:rsidRDefault="00686AA7" w:rsidP="00686AA7">
      <w:pPr>
        <w:rPr>
          <w:rFonts w:eastAsia="Times New Roman"/>
          <w:lang w:val="en"/>
        </w:rPr>
      </w:pPr>
      <w:r w:rsidRPr="00686AA7">
        <w:rPr>
          <w:rFonts w:eastAsia="Times New Roman"/>
          <w:lang w:val="en"/>
        </w:rPr>
        <w:t xml:space="preserve">“I enjoy spending time with my kids, and Claudine is good enough to allow me unfettered access to them. You are constantly playing with </w:t>
      </w:r>
      <w:r w:rsidR="00AE13DB">
        <w:rPr>
          <w:rFonts w:eastAsia="Times New Roman"/>
          <w:lang w:val="en"/>
        </w:rPr>
        <w:t>air</w:t>
      </w:r>
      <w:r w:rsidRPr="00686AA7">
        <w:rPr>
          <w:rFonts w:eastAsia="Times New Roman"/>
          <w:lang w:val="en"/>
        </w:rPr>
        <w:t>planes, and don’t want me around when you do that. What am I supposed to do, wait at the door for you?”</w:t>
      </w:r>
    </w:p>
    <w:p w14:paraId="69A92A93" w14:textId="77777777" w:rsidR="00686AA7" w:rsidRPr="00686AA7" w:rsidRDefault="00686AA7" w:rsidP="00686AA7">
      <w:pPr>
        <w:rPr>
          <w:rFonts w:eastAsia="Times New Roman"/>
          <w:lang w:val="en"/>
        </w:rPr>
      </w:pPr>
      <w:r w:rsidRPr="00686AA7">
        <w:rPr>
          <w:rFonts w:eastAsia="Times New Roman"/>
          <w:lang w:val="en"/>
        </w:rPr>
        <w:t>“I think you like spending too much time with Claudine.”</w:t>
      </w:r>
    </w:p>
    <w:p w14:paraId="19D33D78" w14:textId="77777777" w:rsidR="00686AA7" w:rsidRPr="00686AA7" w:rsidRDefault="00686AA7" w:rsidP="00686AA7">
      <w:pPr>
        <w:rPr>
          <w:rFonts w:eastAsia="Times New Roman"/>
          <w:lang w:val="en"/>
        </w:rPr>
      </w:pPr>
      <w:r w:rsidRPr="00686AA7">
        <w:rPr>
          <w:rFonts w:eastAsia="Times New Roman"/>
          <w:lang w:val="en"/>
        </w:rPr>
        <w:t>“I will be glad to spend more time with you if you can be found.”</w:t>
      </w:r>
    </w:p>
    <w:p w14:paraId="57E9E5EE" w14:textId="77777777" w:rsidR="00686AA7" w:rsidRPr="00686AA7" w:rsidRDefault="00686AA7" w:rsidP="00686AA7">
      <w:pPr>
        <w:rPr>
          <w:rFonts w:eastAsia="Times New Roman"/>
          <w:lang w:val="en"/>
        </w:rPr>
      </w:pPr>
      <w:r w:rsidRPr="00686AA7">
        <w:rPr>
          <w:rFonts w:eastAsia="Times New Roman"/>
          <w:lang w:val="en"/>
        </w:rPr>
        <w:t>“Jake, you don’t understand! I must find a way to win. It’s the whole point of this enterprise. Am I the only one that cares?”</w:t>
      </w:r>
    </w:p>
    <w:p w14:paraId="4326C449" w14:textId="77777777" w:rsidR="00686AA7" w:rsidRPr="00686AA7" w:rsidRDefault="00686AA7" w:rsidP="00686AA7">
      <w:pPr>
        <w:rPr>
          <w:rFonts w:eastAsia="Times New Roman"/>
          <w:lang w:val="en"/>
        </w:rPr>
      </w:pPr>
      <w:r w:rsidRPr="00686AA7">
        <w:rPr>
          <w:rFonts w:eastAsia="Times New Roman"/>
          <w:lang w:val="en"/>
        </w:rPr>
        <w:t>“Everyone cares, but we all try to maintain a balance between challenging work and having a life at the same time. You seem to miss that point.”</w:t>
      </w:r>
    </w:p>
    <w:p w14:paraId="6BE10965" w14:textId="0F887977" w:rsidR="006B4CD8" w:rsidRDefault="00686AA7" w:rsidP="00686AA7">
      <w:pPr>
        <w:rPr>
          <w:rFonts w:eastAsia="Times New Roman"/>
          <w:lang w:val="en"/>
        </w:rPr>
      </w:pPr>
      <w:r w:rsidRPr="00686AA7">
        <w:rPr>
          <w:rFonts w:eastAsia="Times New Roman"/>
          <w:lang w:val="en"/>
        </w:rPr>
        <w:t>Tess was feeling hostility build up. She turned and went to bed. Jake poured himself a drink. He was having second thoughts about the enterprise, wondering if it was worth it.</w:t>
      </w:r>
    </w:p>
    <w:p w14:paraId="53C809CD"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36A1138D" w14:textId="7C479795" w:rsidR="00957C9C" w:rsidRDefault="007975A9" w:rsidP="007975A9">
      <w:pPr>
        <w:pStyle w:val="Heading1"/>
        <w:numPr>
          <w:ilvl w:val="0"/>
          <w:numId w:val="0"/>
        </w:numPr>
        <w:ind w:left="360"/>
        <w:rPr>
          <w:lang w:val="en"/>
        </w:rPr>
      </w:pPr>
      <w:bookmarkStart w:id="124" w:name="_Toc531973456"/>
      <w:bookmarkStart w:id="125" w:name="_Toc532470388"/>
      <w:r>
        <w:rPr>
          <w:lang w:val="en"/>
        </w:rPr>
        <w:lastRenderedPageBreak/>
        <w:t>40</w:t>
      </w:r>
      <w:r>
        <w:rPr>
          <w:lang w:val="en"/>
        </w:rPr>
        <w:br/>
      </w:r>
      <w:r w:rsidR="00A44D6C">
        <w:rPr>
          <w:lang w:val="en"/>
        </w:rPr>
        <w:t>A Little Incident</w:t>
      </w:r>
      <w:bookmarkEnd w:id="124"/>
      <w:bookmarkEnd w:id="125"/>
    </w:p>
    <w:p w14:paraId="5DD76FC9" w14:textId="037180E3" w:rsidR="00171B96" w:rsidRPr="00171B96" w:rsidRDefault="00CC3FB5" w:rsidP="00E60E92">
      <w:pPr>
        <w:pStyle w:val="NormalNI"/>
        <w:rPr>
          <w:lang w:val="en"/>
        </w:rPr>
      </w:pPr>
      <w:r w:rsidRPr="007975A9">
        <w:rPr>
          <w:lang w:val="en"/>
        </w:rPr>
        <w:t>T</w:t>
      </w:r>
      <w:r w:rsidR="00171B96" w:rsidRPr="00171B96">
        <w:rPr>
          <w:lang w:val="en"/>
        </w:rPr>
        <w:t xml:space="preserve">ess practiced flying the MiG even on Sundays when everyone was off duty. In the control tower, Jake helped by monitoring her maneuvers. Other than </w:t>
      </w:r>
      <w:r w:rsidR="007D4CD5">
        <w:rPr>
          <w:lang w:val="en"/>
        </w:rPr>
        <w:t xml:space="preserve">a </w:t>
      </w:r>
      <w:r w:rsidR="00171B96" w:rsidRPr="00171B96">
        <w:rPr>
          <w:lang w:val="en"/>
        </w:rPr>
        <w:t>Russian tech, Claudine was the only other person on the base, practicing in the simulator.</w:t>
      </w:r>
    </w:p>
    <w:p w14:paraId="2CE84F02" w14:textId="77777777" w:rsidR="00171B96" w:rsidRPr="00171B96" w:rsidRDefault="00171B96" w:rsidP="00171B96">
      <w:pPr>
        <w:rPr>
          <w:lang w:val="en"/>
        </w:rPr>
      </w:pPr>
      <w:r w:rsidRPr="00171B96">
        <w:rPr>
          <w:lang w:val="en"/>
        </w:rPr>
        <w:t>Suddenly, Tess called on the radio that Jake was monitoring.</w:t>
      </w:r>
    </w:p>
    <w:p w14:paraId="672BC329" w14:textId="77777777" w:rsidR="00171B96" w:rsidRPr="00171B96" w:rsidRDefault="00171B96" w:rsidP="00171B96">
      <w:pPr>
        <w:rPr>
          <w:lang w:val="en"/>
        </w:rPr>
      </w:pPr>
      <w:r w:rsidRPr="00171B96">
        <w:rPr>
          <w:lang w:val="en"/>
        </w:rPr>
        <w:t>“Jake, I got a bunch of problems. I am trying to land the plane, but the nose landing gear seems to be stuck and won’t drop. I am also losing hydraulics; the plane’s controls are getting sluggish. Oh, I am also low on fuel.”</w:t>
      </w:r>
    </w:p>
    <w:p w14:paraId="14EAE805" w14:textId="77777777" w:rsidR="00171B96" w:rsidRPr="00171B96" w:rsidRDefault="00171B96" w:rsidP="00171B96">
      <w:pPr>
        <w:rPr>
          <w:lang w:val="en"/>
        </w:rPr>
      </w:pPr>
      <w:r w:rsidRPr="00171B96">
        <w:rPr>
          <w:lang w:val="en"/>
        </w:rPr>
        <w:t>“Tess, Brusilov said that the MiG has a mechanical lever to unjam the front landing gear. Didn’t you see it during maintenance training?”</w:t>
      </w:r>
    </w:p>
    <w:p w14:paraId="12D3BF6B" w14:textId="77777777" w:rsidR="00171B96" w:rsidRPr="00171B96" w:rsidRDefault="00171B96" w:rsidP="00171B96">
      <w:pPr>
        <w:rPr>
          <w:lang w:val="en"/>
        </w:rPr>
      </w:pPr>
      <w:r w:rsidRPr="00171B96">
        <w:rPr>
          <w:lang w:val="en"/>
        </w:rPr>
        <w:t>“No, I skipped that session; actually, I got there late. I must have missed that portion of the training.”</w:t>
      </w:r>
    </w:p>
    <w:p w14:paraId="606316CE" w14:textId="77777777" w:rsidR="00171B96" w:rsidRPr="00171B96" w:rsidRDefault="00171B96" w:rsidP="00171B96">
      <w:pPr>
        <w:rPr>
          <w:lang w:val="en"/>
        </w:rPr>
      </w:pPr>
      <w:r w:rsidRPr="00171B96">
        <w:rPr>
          <w:lang w:val="en"/>
        </w:rPr>
        <w:t>“Can’t you rummage around and find the lever?”</w:t>
      </w:r>
    </w:p>
    <w:p w14:paraId="546EB9BF" w14:textId="77777777" w:rsidR="00171B96" w:rsidRPr="00171B96" w:rsidRDefault="00171B96" w:rsidP="00171B96">
      <w:pPr>
        <w:rPr>
          <w:lang w:val="en"/>
        </w:rPr>
      </w:pPr>
      <w:r w:rsidRPr="00171B96">
        <w:rPr>
          <w:lang w:val="en"/>
        </w:rPr>
        <w:t>“All I see is a bunch of handles labeled in Russian or Romanian. I can’t figure out which is the right one.”</w:t>
      </w:r>
    </w:p>
    <w:p w14:paraId="36D8B738" w14:textId="77777777" w:rsidR="00171B96" w:rsidRPr="00171B96" w:rsidRDefault="00171B96" w:rsidP="00171B96">
      <w:pPr>
        <w:rPr>
          <w:lang w:val="en"/>
        </w:rPr>
      </w:pPr>
      <w:r w:rsidRPr="00171B96">
        <w:rPr>
          <w:lang w:val="en"/>
        </w:rPr>
        <w:t>“Hold on, let me try to raise someone that knows where the lever is.”</w:t>
      </w:r>
    </w:p>
    <w:p w14:paraId="32F9A939" w14:textId="77777777" w:rsidR="00171B96" w:rsidRPr="00171B96" w:rsidRDefault="00171B96" w:rsidP="00171B96">
      <w:pPr>
        <w:rPr>
          <w:lang w:val="en"/>
        </w:rPr>
      </w:pPr>
      <w:r w:rsidRPr="00171B96">
        <w:rPr>
          <w:lang w:val="en"/>
        </w:rPr>
        <w:t>“Hurry up, Jake. I am running out of fuel.”</w:t>
      </w:r>
    </w:p>
    <w:p w14:paraId="2EDDCD4B" w14:textId="44F561BF" w:rsidR="00171B96" w:rsidRPr="00171B96" w:rsidRDefault="00171B96" w:rsidP="00171B96">
      <w:pPr>
        <w:rPr>
          <w:lang w:val="en"/>
        </w:rPr>
      </w:pPr>
      <w:r w:rsidRPr="00171B96">
        <w:rPr>
          <w:lang w:val="en"/>
        </w:rPr>
        <w:t xml:space="preserve">Jake got on the </w:t>
      </w:r>
      <w:r w:rsidR="005830D1">
        <w:rPr>
          <w:lang w:val="en"/>
        </w:rPr>
        <w:t xml:space="preserve">intercom </w:t>
      </w:r>
      <w:r w:rsidRPr="00171B96">
        <w:rPr>
          <w:lang w:val="en"/>
        </w:rPr>
        <w:t>and tried to raise Anatoly</w:t>
      </w:r>
      <w:r w:rsidR="005830D1" w:rsidRPr="005830D1">
        <w:t xml:space="preserve"> </w:t>
      </w:r>
      <w:r w:rsidR="005830D1" w:rsidRPr="005830D1">
        <w:rPr>
          <w:lang w:val="en"/>
        </w:rPr>
        <w:t>Istomin</w:t>
      </w:r>
      <w:r w:rsidRPr="00171B96">
        <w:rPr>
          <w:lang w:val="en"/>
        </w:rPr>
        <w:t xml:space="preserve">, the tech on duty. He didn’t respond. Jake then called Brusilov. All he got was a message and realized that he didn’t have the phone numbers of any of the other Brusilov’s crew. He started to panic, then remembered that Claudine was on the premises. He ran to the simulator room and saw </w:t>
      </w:r>
      <w:r w:rsidRPr="00171B96">
        <w:rPr>
          <w:lang w:val="en"/>
        </w:rPr>
        <w:lastRenderedPageBreak/>
        <w:t>Claudine practicing maneuvers inside one of the pods. He knocked on the simulator door and stuck his head in.</w:t>
      </w:r>
    </w:p>
    <w:p w14:paraId="0E198B11" w14:textId="77777777" w:rsidR="00171B96" w:rsidRPr="00171B96" w:rsidRDefault="00171B96" w:rsidP="00171B96">
      <w:pPr>
        <w:rPr>
          <w:lang w:val="en"/>
        </w:rPr>
      </w:pPr>
      <w:r w:rsidRPr="00171B96">
        <w:rPr>
          <w:lang w:val="en"/>
        </w:rPr>
        <w:t>“Claudine, I need your help.”</w:t>
      </w:r>
    </w:p>
    <w:p w14:paraId="04F8D655" w14:textId="77777777" w:rsidR="00171B96" w:rsidRPr="00171B96" w:rsidRDefault="00171B96" w:rsidP="00171B96">
      <w:pPr>
        <w:rPr>
          <w:lang w:val="en"/>
        </w:rPr>
      </w:pPr>
      <w:r w:rsidRPr="00171B96">
        <w:rPr>
          <w:lang w:val="en"/>
        </w:rPr>
        <w:t>“Can it wait, Jake? I am in the middle of an interesting routine.”</w:t>
      </w:r>
    </w:p>
    <w:p w14:paraId="59433579" w14:textId="77777777" w:rsidR="00171B96" w:rsidRPr="00171B96" w:rsidRDefault="00171B96" w:rsidP="00171B96">
      <w:pPr>
        <w:rPr>
          <w:lang w:val="en"/>
        </w:rPr>
      </w:pPr>
      <w:r w:rsidRPr="00171B96">
        <w:rPr>
          <w:lang w:val="en"/>
        </w:rPr>
        <w:t>“Claudine, I need your help. Tess is in trouble.”</w:t>
      </w:r>
    </w:p>
    <w:p w14:paraId="02673E73" w14:textId="77777777" w:rsidR="00171B96" w:rsidRPr="00171B96" w:rsidRDefault="00171B96" w:rsidP="00171B96">
      <w:pPr>
        <w:rPr>
          <w:lang w:val="en"/>
        </w:rPr>
      </w:pPr>
      <w:r w:rsidRPr="00171B96">
        <w:rPr>
          <w:lang w:val="en"/>
        </w:rPr>
        <w:t>“She is a trouble magnet; what’s new?”</w:t>
      </w:r>
    </w:p>
    <w:p w14:paraId="4DD36CEF" w14:textId="77777777" w:rsidR="00171B96" w:rsidRPr="00171B96" w:rsidRDefault="00171B96" w:rsidP="00171B96">
      <w:pPr>
        <w:rPr>
          <w:lang w:val="en"/>
        </w:rPr>
      </w:pPr>
      <w:r w:rsidRPr="00171B96">
        <w:rPr>
          <w:lang w:val="en"/>
        </w:rPr>
        <w:t>Jake physically dragged Claudine out of the simulator pod.</w:t>
      </w:r>
    </w:p>
    <w:p w14:paraId="4306FEA5" w14:textId="77777777" w:rsidR="00171B96" w:rsidRPr="00171B96" w:rsidRDefault="00171B96" w:rsidP="00171B96">
      <w:pPr>
        <w:rPr>
          <w:lang w:val="en"/>
        </w:rPr>
      </w:pPr>
      <w:r w:rsidRPr="00171B96">
        <w:rPr>
          <w:lang w:val="en"/>
        </w:rPr>
        <w:t>“I am serious, Claudine. The nose landing gear of the plane won’t drop. She needs to know where the release lever is so that she can unjam it. She is also leaking hydraulic fluid.”</w:t>
      </w:r>
    </w:p>
    <w:p w14:paraId="7E63C70B" w14:textId="77777777" w:rsidR="00171B96" w:rsidRPr="00171B96" w:rsidRDefault="00171B96" w:rsidP="00171B96">
      <w:pPr>
        <w:rPr>
          <w:lang w:val="en"/>
        </w:rPr>
      </w:pPr>
      <w:r w:rsidRPr="00171B96">
        <w:rPr>
          <w:lang w:val="en"/>
        </w:rPr>
        <w:t>“How am I supposed to know about this? Call Brusilov.”</w:t>
      </w:r>
    </w:p>
    <w:p w14:paraId="54D7FFA9" w14:textId="77777777" w:rsidR="00171B96" w:rsidRPr="00171B96" w:rsidRDefault="00171B96" w:rsidP="00171B96">
      <w:pPr>
        <w:rPr>
          <w:lang w:val="en"/>
        </w:rPr>
      </w:pPr>
      <w:r w:rsidRPr="00171B96">
        <w:rPr>
          <w:lang w:val="en"/>
        </w:rPr>
        <w:t>“I can’t get a hold of him or anyone in the crew. They are probably at the wine festival.”</w:t>
      </w:r>
    </w:p>
    <w:p w14:paraId="7D77CA3C" w14:textId="77777777" w:rsidR="00171B96" w:rsidRPr="00171B96" w:rsidRDefault="00171B96" w:rsidP="00171B96">
      <w:pPr>
        <w:rPr>
          <w:lang w:val="en"/>
        </w:rPr>
      </w:pPr>
      <w:r w:rsidRPr="00171B96">
        <w:rPr>
          <w:lang w:val="en"/>
        </w:rPr>
        <w:t>“I don’t know where the lever is, Jake. Tell Tess to look harder.”</w:t>
      </w:r>
    </w:p>
    <w:p w14:paraId="779669D0" w14:textId="77777777" w:rsidR="00171B96" w:rsidRPr="00171B96" w:rsidRDefault="00171B96" w:rsidP="00171B96">
      <w:pPr>
        <w:rPr>
          <w:lang w:val="en"/>
        </w:rPr>
      </w:pPr>
      <w:r w:rsidRPr="00171B96">
        <w:rPr>
          <w:lang w:val="en"/>
        </w:rPr>
        <w:t>Jake was starting to panic. “There are many levers in the cockpit, and they are all labeled in Russian.”</w:t>
      </w:r>
    </w:p>
    <w:p w14:paraId="606640E1" w14:textId="77777777" w:rsidR="00171B96" w:rsidRPr="00171B96" w:rsidRDefault="00171B96" w:rsidP="00171B96">
      <w:pPr>
        <w:rPr>
          <w:lang w:val="en"/>
        </w:rPr>
      </w:pPr>
      <w:r w:rsidRPr="00171B96">
        <w:rPr>
          <w:lang w:val="en"/>
        </w:rPr>
        <w:t>“Tell Tess to bail out, then.”</w:t>
      </w:r>
    </w:p>
    <w:p w14:paraId="4DD3DC5E" w14:textId="77777777" w:rsidR="00171B96" w:rsidRPr="00171B96" w:rsidRDefault="00171B96" w:rsidP="00171B96">
      <w:pPr>
        <w:rPr>
          <w:lang w:val="en"/>
        </w:rPr>
      </w:pPr>
      <w:r w:rsidRPr="00171B96">
        <w:rPr>
          <w:lang w:val="en"/>
        </w:rPr>
        <w:t>“Tess doesn’t have enough fuel to achieve the necessary elevation. Brusilov cautioned against bailing out at low altitude. Pilots have died trying to do that.”</w:t>
      </w:r>
    </w:p>
    <w:p w14:paraId="53B9D9D0" w14:textId="77777777" w:rsidR="00171B96" w:rsidRPr="00171B96" w:rsidRDefault="00171B96" w:rsidP="00171B96">
      <w:pPr>
        <w:rPr>
          <w:lang w:val="en"/>
        </w:rPr>
      </w:pPr>
      <w:r w:rsidRPr="00171B96">
        <w:rPr>
          <w:lang w:val="en"/>
        </w:rPr>
        <w:t>“I just don’t know, Jake.”</w:t>
      </w:r>
    </w:p>
    <w:p w14:paraId="1BE5EE56" w14:textId="77777777" w:rsidR="00171B96" w:rsidRPr="00171B96" w:rsidRDefault="00171B96" w:rsidP="00171B96">
      <w:pPr>
        <w:rPr>
          <w:lang w:val="en"/>
        </w:rPr>
      </w:pPr>
      <w:r w:rsidRPr="00171B96">
        <w:rPr>
          <w:lang w:val="en"/>
        </w:rPr>
        <w:t>“Claudine, you have many faults, but you have never lied. I know that you know where the lever is. Now, please tell me where the heck it is!”</w:t>
      </w:r>
    </w:p>
    <w:p w14:paraId="5EF510B0" w14:textId="77777777" w:rsidR="00171B96" w:rsidRPr="00171B96" w:rsidRDefault="00171B96" w:rsidP="00171B96">
      <w:pPr>
        <w:rPr>
          <w:lang w:val="en"/>
        </w:rPr>
      </w:pPr>
      <w:r w:rsidRPr="00171B96">
        <w:rPr>
          <w:lang w:val="en"/>
        </w:rPr>
        <w:t>“Why don’t you let fate happen, Jake? If Tess gets herself killed, it will solve a lot of problems. I am sure you know what I mean.”</w:t>
      </w:r>
    </w:p>
    <w:p w14:paraId="7A8E19A8" w14:textId="77777777" w:rsidR="00171B96" w:rsidRPr="00171B96" w:rsidRDefault="00171B96" w:rsidP="00171B96">
      <w:pPr>
        <w:rPr>
          <w:lang w:val="en"/>
        </w:rPr>
      </w:pPr>
      <w:r w:rsidRPr="00171B96">
        <w:rPr>
          <w:lang w:val="en"/>
        </w:rPr>
        <w:t>“Tess and I have some problems, but the last thing I want is to see her dead. Use your head, Claudine. Please tell me what to say to Tess. She is in mortal danger.”</w:t>
      </w:r>
    </w:p>
    <w:p w14:paraId="387B4D8C" w14:textId="77777777" w:rsidR="00171B96" w:rsidRPr="00171B96" w:rsidRDefault="00171B96" w:rsidP="00171B96">
      <w:pPr>
        <w:rPr>
          <w:lang w:val="en"/>
        </w:rPr>
      </w:pPr>
      <w:r w:rsidRPr="00171B96">
        <w:rPr>
          <w:lang w:val="en"/>
        </w:rPr>
        <w:t>“She got herself in such a predicament.”</w:t>
      </w:r>
    </w:p>
    <w:p w14:paraId="6D5AD617" w14:textId="77777777" w:rsidR="00171B96" w:rsidRPr="00171B96" w:rsidRDefault="00171B96" w:rsidP="00171B96">
      <w:pPr>
        <w:rPr>
          <w:lang w:val="en"/>
        </w:rPr>
      </w:pPr>
      <w:r w:rsidRPr="00171B96">
        <w:rPr>
          <w:lang w:val="en"/>
        </w:rPr>
        <w:lastRenderedPageBreak/>
        <w:t>Jake took Claudine by the arm and forced her to walk to the control console.”</w:t>
      </w:r>
    </w:p>
    <w:p w14:paraId="50D40F37" w14:textId="77777777" w:rsidR="00171B96" w:rsidRPr="00171B96" w:rsidRDefault="00171B96" w:rsidP="00171B96">
      <w:pPr>
        <w:rPr>
          <w:lang w:val="en"/>
        </w:rPr>
      </w:pPr>
      <w:r w:rsidRPr="00171B96">
        <w:rPr>
          <w:lang w:val="en"/>
        </w:rPr>
        <w:t>“Now, call Tess and tell her what to do.”</w:t>
      </w:r>
    </w:p>
    <w:p w14:paraId="72588951" w14:textId="77777777" w:rsidR="00171B96" w:rsidRPr="00171B96" w:rsidRDefault="00171B96" w:rsidP="00171B96">
      <w:pPr>
        <w:rPr>
          <w:lang w:val="en"/>
        </w:rPr>
      </w:pPr>
      <w:r w:rsidRPr="00171B96">
        <w:rPr>
          <w:lang w:val="en"/>
        </w:rPr>
        <w:t>Claudine folded her arms under her breasts and defiantly looked at Jake in the eye. “No! I won’t do it. Tess got herself in trouble, and I refuse to bail her out.”</w:t>
      </w:r>
    </w:p>
    <w:p w14:paraId="4998EE8C" w14:textId="77777777" w:rsidR="00171B96" w:rsidRPr="00171B96" w:rsidRDefault="00171B96" w:rsidP="00171B96">
      <w:pPr>
        <w:rPr>
          <w:lang w:val="en"/>
        </w:rPr>
      </w:pPr>
      <w:r w:rsidRPr="00171B96">
        <w:rPr>
          <w:lang w:val="en"/>
        </w:rPr>
        <w:t>Tess called the control tower.</w:t>
      </w:r>
    </w:p>
    <w:p w14:paraId="0B045019" w14:textId="77777777" w:rsidR="00171B96" w:rsidRPr="00171B96" w:rsidRDefault="00171B96" w:rsidP="00171B96">
      <w:pPr>
        <w:rPr>
          <w:lang w:val="en"/>
        </w:rPr>
      </w:pPr>
      <w:r w:rsidRPr="00171B96">
        <w:rPr>
          <w:lang w:val="en"/>
        </w:rPr>
        <w:t>“Jake, I am without fuel, and I can barely control the plane. The engine is shutting down.”</w:t>
      </w:r>
    </w:p>
    <w:p w14:paraId="3F817D63" w14:textId="77777777" w:rsidR="00171B96" w:rsidRPr="00171B96" w:rsidRDefault="00171B96" w:rsidP="00171B96">
      <w:pPr>
        <w:rPr>
          <w:lang w:val="en"/>
        </w:rPr>
      </w:pPr>
      <w:r w:rsidRPr="00171B96">
        <w:rPr>
          <w:lang w:val="en"/>
        </w:rPr>
        <w:t>Jake, desperate, grabbed Claudine by both arms and looked her in the eyes.</w:t>
      </w:r>
    </w:p>
    <w:p w14:paraId="65B4228B" w14:textId="77777777" w:rsidR="00171B96" w:rsidRPr="00171B96" w:rsidRDefault="00171B96" w:rsidP="00171B96">
      <w:pPr>
        <w:rPr>
          <w:lang w:val="en"/>
        </w:rPr>
      </w:pPr>
      <w:r w:rsidRPr="00171B96">
        <w:rPr>
          <w:lang w:val="en"/>
        </w:rPr>
        <w:t>“Claudine, you must help Tess. I know you are not a murderer.”</w:t>
      </w:r>
    </w:p>
    <w:p w14:paraId="4A9E17B2" w14:textId="77777777" w:rsidR="00171B96" w:rsidRPr="00171B96" w:rsidRDefault="00171B96" w:rsidP="00171B96">
      <w:pPr>
        <w:rPr>
          <w:lang w:val="en"/>
        </w:rPr>
      </w:pPr>
      <w:r w:rsidRPr="00171B96">
        <w:rPr>
          <w:lang w:val="en"/>
        </w:rPr>
        <w:t>She paused for a moment and shook Jake off.</w:t>
      </w:r>
    </w:p>
    <w:p w14:paraId="2DFFE267" w14:textId="77777777" w:rsidR="00171B96" w:rsidRPr="00171B96" w:rsidRDefault="00171B96" w:rsidP="00171B96">
      <w:pPr>
        <w:rPr>
          <w:lang w:val="en"/>
        </w:rPr>
      </w:pPr>
      <w:r w:rsidRPr="00171B96">
        <w:rPr>
          <w:lang w:val="en"/>
        </w:rPr>
        <w:t>“All right let’s bail out Tess once more. I am sure I will regret doing this.”</w:t>
      </w:r>
    </w:p>
    <w:p w14:paraId="4C9D61FC" w14:textId="77777777" w:rsidR="00171B96" w:rsidRPr="00171B96" w:rsidRDefault="00171B96" w:rsidP="00171B96">
      <w:pPr>
        <w:rPr>
          <w:lang w:val="en"/>
        </w:rPr>
      </w:pPr>
      <w:r w:rsidRPr="00171B96">
        <w:rPr>
          <w:lang w:val="en"/>
        </w:rPr>
        <w:t>“Just do it, Claudine.”</w:t>
      </w:r>
    </w:p>
    <w:p w14:paraId="4CC4CED9" w14:textId="77777777" w:rsidR="00171B96" w:rsidRPr="00171B96" w:rsidRDefault="00171B96" w:rsidP="00171B96">
      <w:pPr>
        <w:rPr>
          <w:lang w:val="en"/>
        </w:rPr>
      </w:pPr>
      <w:r w:rsidRPr="00171B96">
        <w:rPr>
          <w:lang w:val="en"/>
        </w:rPr>
        <w:t>She went to the mike and hailed the plane in distress.</w:t>
      </w:r>
    </w:p>
    <w:p w14:paraId="35402D8E" w14:textId="77777777" w:rsidR="00171B96" w:rsidRPr="00171B96" w:rsidRDefault="00171B96" w:rsidP="00171B96">
      <w:pPr>
        <w:rPr>
          <w:lang w:val="en"/>
        </w:rPr>
      </w:pPr>
      <w:r w:rsidRPr="00171B96">
        <w:rPr>
          <w:lang w:val="en"/>
        </w:rPr>
        <w:t>“Tess, pay attention. The lever you need is the third in a row of three. Just pull it, and the landing gear will drop.”</w:t>
      </w:r>
    </w:p>
    <w:p w14:paraId="7A206870" w14:textId="14812943" w:rsidR="00171B96" w:rsidRPr="00171B96" w:rsidRDefault="00171B96" w:rsidP="00171B96">
      <w:pPr>
        <w:rPr>
          <w:lang w:val="en"/>
        </w:rPr>
      </w:pPr>
      <w:r w:rsidRPr="00171B96">
        <w:rPr>
          <w:lang w:val="en"/>
        </w:rPr>
        <w:t xml:space="preserve">Tess examined the cockpit and found what Claudine was talking about. She pulled the lever and felt a jolt. The front wheel dropped just in time. The jet hit the tarmac </w:t>
      </w:r>
      <w:r w:rsidR="0098068F">
        <w:rPr>
          <w:lang w:val="en"/>
        </w:rPr>
        <w:t xml:space="preserve">hard </w:t>
      </w:r>
      <w:r w:rsidRPr="00171B96">
        <w:rPr>
          <w:lang w:val="en"/>
        </w:rPr>
        <w:t xml:space="preserve">and skidded to the end of the </w:t>
      </w:r>
      <w:r w:rsidR="005830D1">
        <w:rPr>
          <w:lang w:val="en"/>
        </w:rPr>
        <w:t xml:space="preserve">long </w:t>
      </w:r>
      <w:r w:rsidRPr="00171B96">
        <w:rPr>
          <w:lang w:val="en"/>
        </w:rPr>
        <w:t xml:space="preserve">runway. Tess had to deploy the brake parachute and </w:t>
      </w:r>
      <w:r w:rsidR="0098068F">
        <w:rPr>
          <w:lang w:val="en"/>
        </w:rPr>
        <w:t xml:space="preserve">step on </w:t>
      </w:r>
      <w:r w:rsidRPr="00171B96">
        <w:rPr>
          <w:lang w:val="en"/>
        </w:rPr>
        <w:t xml:space="preserve">the foot brakes </w:t>
      </w:r>
      <w:r w:rsidR="0098068F">
        <w:rPr>
          <w:lang w:val="en"/>
        </w:rPr>
        <w:t xml:space="preserve">aggressively </w:t>
      </w:r>
      <w:r w:rsidRPr="00171B96">
        <w:rPr>
          <w:lang w:val="en"/>
        </w:rPr>
        <w:t>to keep the aircraft from rolling outside of the paved area. When the plane stopped, she froze in the cockpit and caught her breath.</w:t>
      </w:r>
    </w:p>
    <w:p w14:paraId="4853984F" w14:textId="4A06DFD9" w:rsidR="00171B96" w:rsidRDefault="00171B96" w:rsidP="00171B96">
      <w:pPr>
        <w:rPr>
          <w:lang w:val="en"/>
        </w:rPr>
      </w:pPr>
      <w:r w:rsidRPr="00171B96">
        <w:rPr>
          <w:lang w:val="en"/>
        </w:rPr>
        <w:t>Jake arrived in his jeep and helped Tess out of the cockpit. He looked her in the eye and hugged for a couple of minutes. Claudine saw the scene through the glass of the control tower. She was sure that she made a mistake but also acknowledged that Jake was right. She wasn’t a murderer.</w:t>
      </w:r>
    </w:p>
    <w:p w14:paraId="791AA506"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31288005" w14:textId="07C862A0" w:rsidR="00D05474" w:rsidRDefault="00697F85" w:rsidP="00697F85">
      <w:pPr>
        <w:pStyle w:val="Heading1"/>
        <w:numPr>
          <w:ilvl w:val="0"/>
          <w:numId w:val="0"/>
        </w:numPr>
        <w:ind w:left="360"/>
      </w:pPr>
      <w:bookmarkStart w:id="126" w:name="_Toc531973457"/>
      <w:bookmarkStart w:id="127" w:name="_Toc532470389"/>
      <w:r>
        <w:lastRenderedPageBreak/>
        <w:t>41</w:t>
      </w:r>
      <w:r>
        <w:br/>
      </w:r>
      <w:r w:rsidR="002D2324">
        <w:t xml:space="preserve">Chasing </w:t>
      </w:r>
      <w:r w:rsidR="00792CE7">
        <w:t>Culprits</w:t>
      </w:r>
      <w:bookmarkEnd w:id="126"/>
      <w:bookmarkEnd w:id="127"/>
    </w:p>
    <w:p w14:paraId="4BBE265D" w14:textId="56546BF1" w:rsidR="00797B1B" w:rsidRPr="00797B1B" w:rsidRDefault="00CC3FB5" w:rsidP="00E60E92">
      <w:pPr>
        <w:pStyle w:val="NormalNI"/>
      </w:pPr>
      <w:r w:rsidRPr="00EC760F">
        <w:t>A</w:t>
      </w:r>
      <w:r w:rsidR="00797B1B" w:rsidRPr="00797B1B">
        <w:t xml:space="preserve">fter Tess </w:t>
      </w:r>
      <w:r w:rsidR="000D663E">
        <w:t xml:space="preserve">almost crash </w:t>
      </w:r>
      <w:r w:rsidR="00797B1B" w:rsidRPr="00797B1B">
        <w:t xml:space="preserve">landed her aircraft, Jake drove her to the terminal and went to find Anatoly, the tech on duty. </w:t>
      </w:r>
      <w:r w:rsidR="005830D1">
        <w:t xml:space="preserve">The man </w:t>
      </w:r>
      <w:r w:rsidR="00797B1B" w:rsidRPr="00797B1B">
        <w:t>was still not answering his cell phone. After a search in the aircraft maintenance area, he found the man under a plane. He had a woman with him, and it was apparent that they just had sex.</w:t>
      </w:r>
    </w:p>
    <w:p w14:paraId="58D28B09" w14:textId="77777777" w:rsidR="00797B1B" w:rsidRPr="00797B1B" w:rsidRDefault="00797B1B" w:rsidP="00797B1B">
      <w:r w:rsidRPr="00797B1B">
        <w:t>“Anatoly, what the hell are you doing? Tess almost got killed, and you are messing around instead of responding to my calls!”</w:t>
      </w:r>
    </w:p>
    <w:p w14:paraId="202CBC87" w14:textId="77777777" w:rsidR="00797B1B" w:rsidRPr="00797B1B" w:rsidRDefault="00797B1B" w:rsidP="00797B1B">
      <w:r w:rsidRPr="00797B1B">
        <w:t>The woman grabbed her clothes and ran away. Embarrassed, Anatoly pulled up his pants. “I am sorry, Jake. That woman just showed up and took her clothes off.”</w:t>
      </w:r>
    </w:p>
    <w:p w14:paraId="6F493BDD" w14:textId="77777777" w:rsidR="00797B1B" w:rsidRPr="00797B1B" w:rsidRDefault="00797B1B" w:rsidP="00797B1B">
      <w:r w:rsidRPr="00797B1B">
        <w:t>“Don’t you think that it was strange?”</w:t>
      </w:r>
    </w:p>
    <w:p w14:paraId="678A8FA9" w14:textId="77777777" w:rsidR="00797B1B" w:rsidRPr="00797B1B" w:rsidRDefault="00797B1B" w:rsidP="00797B1B">
      <w:r w:rsidRPr="00797B1B">
        <w:t>“She was really good looking, and I fell for it.”</w:t>
      </w:r>
    </w:p>
    <w:p w14:paraId="49B62255" w14:textId="77777777" w:rsidR="00797B1B" w:rsidRPr="00797B1B" w:rsidRDefault="00797B1B" w:rsidP="00797B1B">
      <w:r w:rsidRPr="00797B1B">
        <w:t>Jake wanted to strangle the stupid man but resolved to keep his temper in check.</w:t>
      </w:r>
    </w:p>
    <w:p w14:paraId="6B4FEBD8" w14:textId="272990F0" w:rsidR="00797B1B" w:rsidRPr="00797B1B" w:rsidRDefault="00797B1B" w:rsidP="00797B1B">
      <w:r w:rsidRPr="00797B1B">
        <w:t>“Get on the runabout and go check Tess’s MiG at the end of the runway. I want to know what caused it to malfunction.</w:t>
      </w:r>
      <w:r w:rsidR="000D663E">
        <w:t>”</w:t>
      </w:r>
    </w:p>
    <w:p w14:paraId="7417BCEB" w14:textId="00AA20BB" w:rsidR="00797B1B" w:rsidRPr="00797B1B" w:rsidRDefault="00797B1B" w:rsidP="00797B1B">
      <w:r w:rsidRPr="00797B1B">
        <w:t xml:space="preserve">Anatoly didn’t hesitate, </w:t>
      </w:r>
      <w:r w:rsidR="000D663E">
        <w:t xml:space="preserve">got on </w:t>
      </w:r>
      <w:r w:rsidRPr="00797B1B">
        <w:t xml:space="preserve">the </w:t>
      </w:r>
      <w:r w:rsidR="005830D1">
        <w:t xml:space="preserve">service </w:t>
      </w:r>
      <w:r w:rsidRPr="00797B1B">
        <w:t xml:space="preserve">vehicle, drove </w:t>
      </w:r>
      <w:r w:rsidR="005830D1">
        <w:t xml:space="preserve">to </w:t>
      </w:r>
      <w:r w:rsidRPr="00797B1B">
        <w:t>the aircraft</w:t>
      </w:r>
      <w:r w:rsidR="000D663E">
        <w:t>,</w:t>
      </w:r>
      <w:r w:rsidRPr="00797B1B">
        <w:t xml:space="preserve"> and opened various access panels. Jake checked on Tess, who was uncharacteristically shaken. Claudine was with her, asking questions.</w:t>
      </w:r>
    </w:p>
    <w:p w14:paraId="4DB78286" w14:textId="77777777" w:rsidR="00797B1B" w:rsidRPr="00797B1B" w:rsidRDefault="00797B1B" w:rsidP="00797B1B">
      <w:r w:rsidRPr="00797B1B">
        <w:t>It didn’t take long for Anatoly to return.</w:t>
      </w:r>
    </w:p>
    <w:p w14:paraId="141731F6" w14:textId="1EF3E962" w:rsidR="00797B1B" w:rsidRPr="00797B1B" w:rsidRDefault="00797B1B" w:rsidP="00797B1B">
      <w:r w:rsidRPr="00797B1B">
        <w:t xml:space="preserve">“I am afraid that someone punctured the hydraulic lines in three critical areas. It was a professional job. </w:t>
      </w:r>
      <w:r w:rsidR="000D663E">
        <w:t xml:space="preserve">He </w:t>
      </w:r>
      <w:r w:rsidRPr="00797B1B">
        <w:t xml:space="preserve">temporarily capped the holes </w:t>
      </w:r>
      <w:r w:rsidRPr="00797B1B">
        <w:lastRenderedPageBreak/>
        <w:t>with plastic plugs designed to fail once the plane got into the air and pressure built up in the system. If you didn’t figure out how to lower the front wheels mechanically, we would have a fatal crash on our hands. I am sorry, I got set up, and I feel like a jerk.”</w:t>
      </w:r>
    </w:p>
    <w:p w14:paraId="58E477B1" w14:textId="77777777" w:rsidR="00797B1B" w:rsidRPr="00797B1B" w:rsidRDefault="00797B1B" w:rsidP="00797B1B">
      <w:r w:rsidRPr="00797B1B">
        <w:t>“Anatoly, any idea who could have done this?”</w:t>
      </w:r>
    </w:p>
    <w:p w14:paraId="4FD0AC86" w14:textId="77777777" w:rsidR="00797B1B" w:rsidRPr="00797B1B" w:rsidRDefault="00797B1B" w:rsidP="00797B1B">
      <w:r w:rsidRPr="00797B1B">
        <w:t>“None of my colleagues. I know them and have worked with them for years.”</w:t>
      </w:r>
    </w:p>
    <w:p w14:paraId="137767C0" w14:textId="77777777" w:rsidR="00797B1B" w:rsidRPr="00797B1B" w:rsidRDefault="00797B1B" w:rsidP="00797B1B">
      <w:r w:rsidRPr="00797B1B">
        <w:t>“Who was in the maintenance area? Did you see anyone?”</w:t>
      </w:r>
    </w:p>
    <w:p w14:paraId="66D3E6C5" w14:textId="77777777" w:rsidR="00797B1B" w:rsidRPr="00797B1B" w:rsidRDefault="00797B1B" w:rsidP="00797B1B">
      <w:r w:rsidRPr="00797B1B">
        <w:t>“Just Manuel, the janitor.”</w:t>
      </w:r>
    </w:p>
    <w:p w14:paraId="6A491258" w14:textId="77777777" w:rsidR="00797B1B" w:rsidRPr="00797B1B" w:rsidRDefault="00797B1B" w:rsidP="00797B1B">
      <w:r w:rsidRPr="00797B1B">
        <w:t>“Where is he?”</w:t>
      </w:r>
    </w:p>
    <w:p w14:paraId="1051A0B3" w14:textId="77777777" w:rsidR="00797B1B" w:rsidRPr="00797B1B" w:rsidRDefault="00797B1B" w:rsidP="00797B1B">
      <w:r w:rsidRPr="00797B1B">
        <w:t>“I don’t know. He seems to have disappeared.”</w:t>
      </w:r>
    </w:p>
    <w:p w14:paraId="268EA7A1" w14:textId="77777777" w:rsidR="00797B1B" w:rsidRPr="00797B1B" w:rsidRDefault="00797B1B" w:rsidP="00797B1B">
      <w:r w:rsidRPr="00797B1B">
        <w:t>“Where is the woman?”</w:t>
      </w:r>
    </w:p>
    <w:p w14:paraId="49C19298" w14:textId="77777777" w:rsidR="00797B1B" w:rsidRPr="00797B1B" w:rsidRDefault="00797B1B" w:rsidP="00797B1B">
      <w:r w:rsidRPr="00797B1B">
        <w:t>“She is gone too.”</w:t>
      </w:r>
    </w:p>
    <w:p w14:paraId="2221B985" w14:textId="1D9DB8CE" w:rsidR="00797B1B" w:rsidRPr="00797B1B" w:rsidRDefault="00797B1B" w:rsidP="00797B1B">
      <w:r w:rsidRPr="00797B1B">
        <w:t>“I saw a car leave the airport in a hurry,</w:t>
      </w:r>
      <w:r w:rsidR="000D663E">
        <w:t>”</w:t>
      </w:r>
      <w:r w:rsidRPr="00797B1B">
        <w:t xml:space="preserve"> Claudine said. </w:t>
      </w:r>
      <w:r w:rsidR="000D663E">
        <w:t>“</w:t>
      </w:r>
      <w:r w:rsidRPr="00797B1B">
        <w:t>They might be the culprits.”</w:t>
      </w:r>
    </w:p>
    <w:p w14:paraId="02D6F72A" w14:textId="578C705B" w:rsidR="00797B1B" w:rsidRPr="00797B1B" w:rsidRDefault="00797B1B" w:rsidP="00797B1B">
      <w:r w:rsidRPr="00797B1B">
        <w:t>“</w:t>
      </w:r>
      <w:r w:rsidR="00D4033B" w:rsidRPr="00797B1B">
        <w:t>Anatoly</w:t>
      </w:r>
      <w:r w:rsidRPr="00797B1B">
        <w:t xml:space="preserve"> start the helicopter,” Jake said. </w:t>
      </w:r>
      <w:r w:rsidR="000D663E">
        <w:t>“</w:t>
      </w:r>
      <w:r w:rsidRPr="00797B1B">
        <w:t xml:space="preserve">We will </w:t>
      </w:r>
      <w:r w:rsidR="005830D1">
        <w:t xml:space="preserve">try </w:t>
      </w:r>
      <w:r w:rsidRPr="00797B1B">
        <w:t>to catch them. I will be back in a minute.”</w:t>
      </w:r>
    </w:p>
    <w:p w14:paraId="0BD4C38D" w14:textId="77777777" w:rsidR="00797B1B" w:rsidRPr="00797B1B" w:rsidRDefault="00797B1B" w:rsidP="00797B1B">
      <w:r w:rsidRPr="00797B1B">
        <w:t>Jake ran to the terminal and briefly told Tess what happened. “Hurry let’s get to the chopper. I want to catch the man that did this.”</w:t>
      </w:r>
    </w:p>
    <w:p w14:paraId="7C5EC207" w14:textId="77777777" w:rsidR="00797B1B" w:rsidRPr="00797B1B" w:rsidRDefault="00797B1B" w:rsidP="00797B1B">
      <w:r w:rsidRPr="00797B1B">
        <w:t>Jake, Tess, and Claudine jammed into the small helicopter. Jake took the controls and took off in the air. It didn’t take long for them to see a car heading to town at high speed.</w:t>
      </w:r>
    </w:p>
    <w:p w14:paraId="5A467427" w14:textId="68D8ED32" w:rsidR="00797B1B" w:rsidRPr="00797B1B" w:rsidRDefault="00797B1B" w:rsidP="00797B1B">
      <w:r w:rsidRPr="00797B1B">
        <w:t xml:space="preserve">“If they get to the city’s </w:t>
      </w:r>
      <w:r w:rsidR="00374FA0" w:rsidRPr="00797B1B">
        <w:t>streets,</w:t>
      </w:r>
      <w:r w:rsidRPr="00797B1B">
        <w:t xml:space="preserve"> we might lose them,” Tess said.</w:t>
      </w:r>
    </w:p>
    <w:p w14:paraId="471F8766" w14:textId="77777777" w:rsidR="000F75CD" w:rsidRDefault="00797B1B" w:rsidP="00797B1B">
      <w:r w:rsidRPr="00797B1B">
        <w:t>“I will catch them if it is the last thing I do,” Jake responded.</w:t>
      </w:r>
    </w:p>
    <w:p w14:paraId="23CD4088" w14:textId="77777777" w:rsidR="0025073C" w:rsidRDefault="00797B1B" w:rsidP="00797B1B">
      <w:r w:rsidRPr="00797B1B">
        <w:t>The helicopter caught up with the speeding car and Jake buzzed them a couple of times.</w:t>
      </w:r>
    </w:p>
    <w:p w14:paraId="44588ADA" w14:textId="25ACA538" w:rsidR="0025073C" w:rsidRDefault="00013F0E" w:rsidP="00B47808">
      <w:pPr>
        <w:pStyle w:val="NormalCenter"/>
        <w:keepLines/>
      </w:pPr>
      <w:r>
        <w:rPr>
          <w:noProof/>
        </w:rPr>
        <w:lastRenderedPageBreak/>
        <w:drawing>
          <wp:inline distT="0" distB="0" distL="0" distR="0" wp14:anchorId="6B4B146E" wp14:editId="1C6A9BB6">
            <wp:extent cx="3040380" cy="2286064"/>
            <wp:effectExtent l="0" t="0" r="7620" b="0"/>
            <wp:docPr id="68" name="Picture 68" descr="A car driv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elicopter-and-Car-Chase-530.png"/>
                    <pic:cNvPicPr/>
                  </pic:nvPicPr>
                  <pic:blipFill>
                    <a:blip r:embed="rId52">
                      <a:extLst>
                        <a:ext uri="{28A0092B-C50C-407E-A947-70E740481C1C}">
                          <a14:useLocalDpi xmlns:a14="http://schemas.microsoft.com/office/drawing/2010/main" val="0"/>
                        </a:ext>
                      </a:extLst>
                    </a:blip>
                    <a:stretch>
                      <a:fillRect/>
                    </a:stretch>
                  </pic:blipFill>
                  <pic:spPr>
                    <a:xfrm>
                      <a:off x="0" y="0"/>
                      <a:ext cx="3044186" cy="2288926"/>
                    </a:xfrm>
                    <a:prstGeom prst="rect">
                      <a:avLst/>
                    </a:prstGeom>
                  </pic:spPr>
                </pic:pic>
              </a:graphicData>
            </a:graphic>
          </wp:inline>
        </w:drawing>
      </w:r>
    </w:p>
    <w:p w14:paraId="374C1202" w14:textId="0F65FCF2" w:rsidR="0025073C" w:rsidRDefault="00013F0E" w:rsidP="00B47808">
      <w:pPr>
        <w:pStyle w:val="Caption1"/>
        <w:keepLines/>
      </w:pPr>
      <w:r>
        <w:t>Credit: Omaha Police Officers Association</w:t>
      </w:r>
    </w:p>
    <w:p w14:paraId="60898AC6" w14:textId="41490A9D" w:rsidR="0025073C" w:rsidRDefault="00013F0E" w:rsidP="00B47808">
      <w:pPr>
        <w:pStyle w:val="Caption2"/>
        <w:keepLines/>
      </w:pPr>
      <w:r>
        <w:t>Helicopter Chasing Car</w:t>
      </w:r>
    </w:p>
    <w:p w14:paraId="2A32C5A4" w14:textId="179DBD0D" w:rsidR="00797B1B" w:rsidRPr="00797B1B" w:rsidRDefault="00797B1B" w:rsidP="00797B1B">
      <w:r w:rsidRPr="00797B1B">
        <w:t>The third time, he pulled beside the car and raised a dirt cloud off the parched earth. The driver of the car was temporarily blinded and drove off-road, where it hit a small mound, and the car almost capsized. Jake quickly landed the chopper and ran toward the disabled vehicle. It appeared that the two passengers were disoriented. Jake and the women took advantage of the temporary confusion, surrounded the car</w:t>
      </w:r>
      <w:r w:rsidR="000D663E">
        <w:t>,</w:t>
      </w:r>
      <w:r w:rsidRPr="00797B1B">
        <w:t xml:space="preserve"> and opened the doors. Jake grabbed the woman and passed her to Tess and Claudine. He then dragged the man out and dropped him on the dirt. The man appeared dazed, but then got back on his feet and pointed a gun at Jake.</w:t>
      </w:r>
    </w:p>
    <w:p w14:paraId="78D4DB33" w14:textId="77777777" w:rsidR="00797B1B" w:rsidRPr="00797B1B" w:rsidRDefault="00797B1B" w:rsidP="00797B1B">
      <w:r w:rsidRPr="00797B1B">
        <w:t>“Get back!” the man said in Spanish. “I will shoot if you come any closer!”</w:t>
      </w:r>
    </w:p>
    <w:p w14:paraId="18EA1D54" w14:textId="77777777" w:rsidR="00797B1B" w:rsidRPr="00797B1B" w:rsidRDefault="00797B1B" w:rsidP="00797B1B">
      <w:r w:rsidRPr="00797B1B">
        <w:t>Jake stood in front of him and spoke in Spanish.</w:t>
      </w:r>
    </w:p>
    <w:p w14:paraId="6873E546" w14:textId="77777777" w:rsidR="00797B1B" w:rsidRPr="00797B1B" w:rsidRDefault="00797B1B" w:rsidP="00797B1B">
      <w:r w:rsidRPr="00797B1B">
        <w:t>“You are Manuel, the janitor. Why did you sabotage the plane?”</w:t>
      </w:r>
    </w:p>
    <w:p w14:paraId="412F8C64" w14:textId="77777777" w:rsidR="00797B1B" w:rsidRPr="00797B1B" w:rsidRDefault="00797B1B" w:rsidP="00797B1B">
      <w:r w:rsidRPr="00797B1B">
        <w:t>“I will not answer your questions. Stay away, or I will shoot!”</w:t>
      </w:r>
    </w:p>
    <w:p w14:paraId="5829A9A0" w14:textId="77777777" w:rsidR="00797B1B" w:rsidRPr="00797B1B" w:rsidRDefault="00797B1B" w:rsidP="00797B1B">
      <w:r w:rsidRPr="00797B1B">
        <w:t>“Just in case you are interested, we have already called the Guardia Civil. They are on the way,” Jake said.</w:t>
      </w:r>
    </w:p>
    <w:p w14:paraId="515D3C09" w14:textId="77777777" w:rsidR="00797B1B" w:rsidRPr="00797B1B" w:rsidRDefault="00797B1B" w:rsidP="00797B1B">
      <w:r w:rsidRPr="00797B1B">
        <w:t>Manuel started to panic. He yelled at the woman.</w:t>
      </w:r>
    </w:p>
    <w:p w14:paraId="00D5081B" w14:textId="77777777" w:rsidR="00797B1B" w:rsidRPr="00797B1B" w:rsidRDefault="00797B1B" w:rsidP="00797B1B">
      <w:r w:rsidRPr="00797B1B">
        <w:lastRenderedPageBreak/>
        <w:t>“Pilar, get back in the car and drive it back to the road.”</w:t>
      </w:r>
    </w:p>
    <w:p w14:paraId="07A49754" w14:textId="77777777" w:rsidR="00797B1B" w:rsidRPr="00797B1B" w:rsidRDefault="00797B1B" w:rsidP="00797B1B">
      <w:r w:rsidRPr="00797B1B">
        <w:t>Manuel pointed the gun at Tess and Claudine who were holding Pilar. Jake nodded, indicating that he wanted them to let her go.</w:t>
      </w:r>
    </w:p>
    <w:p w14:paraId="504E28BD" w14:textId="77777777" w:rsidR="00797B1B" w:rsidRPr="00797B1B" w:rsidRDefault="00797B1B" w:rsidP="00797B1B">
      <w:r w:rsidRPr="00797B1B">
        <w:t>The woman ran to the car, cranked the starter, but could not get it going.</w:t>
      </w:r>
    </w:p>
    <w:p w14:paraId="617DBAFB" w14:textId="77777777" w:rsidR="00797B1B" w:rsidRPr="00797B1B" w:rsidRDefault="00797B1B" w:rsidP="00797B1B">
      <w:r w:rsidRPr="00797B1B">
        <w:t>“Manuel, the front wheel is bent. I can’t make it move.”</w:t>
      </w:r>
    </w:p>
    <w:p w14:paraId="2F7B08F3" w14:textId="60692B5C" w:rsidR="00797B1B" w:rsidRPr="00797B1B" w:rsidRDefault="00797B1B" w:rsidP="00797B1B">
      <w:r w:rsidRPr="00797B1B">
        <w:t>Manuel dropped his guard for a second, and that was all that Jake needed to slug him on the jaw and grab his gun. Tess and Claudine swooped in to open the car’s door and dragged Pilar out of the car. Within a minute, they forced the couple to sit on the sand. Now the hapless duo had to deal with Tess, who was not amused by the recent events. She went to Manuel, grabbed his hair</w:t>
      </w:r>
      <w:r w:rsidR="000D663E">
        <w:t>,</w:t>
      </w:r>
      <w:r w:rsidRPr="00797B1B">
        <w:t xml:space="preserve"> and pulled his head back against the car.</w:t>
      </w:r>
    </w:p>
    <w:p w14:paraId="1E131CFC" w14:textId="77777777" w:rsidR="00797B1B" w:rsidRPr="00797B1B" w:rsidRDefault="00797B1B" w:rsidP="00797B1B">
      <w:r w:rsidRPr="00797B1B">
        <w:t>Claudine looked at Jake. “Oh no. Tess is on the rampage again.”</w:t>
      </w:r>
    </w:p>
    <w:p w14:paraId="5E4BA6B1" w14:textId="77777777" w:rsidR="00797B1B" w:rsidRPr="00797B1B" w:rsidRDefault="00797B1B" w:rsidP="00797B1B">
      <w:r w:rsidRPr="00797B1B">
        <w:t>“Okay, Manuel,” Tess said. “Now we know that you are not a janitor and you have sabotaged the plane. I am upset about that, and I want to know who is paying you to do that.”</w:t>
      </w:r>
    </w:p>
    <w:p w14:paraId="1746C884" w14:textId="77777777" w:rsidR="00797B1B" w:rsidRPr="00797B1B" w:rsidRDefault="00797B1B" w:rsidP="00797B1B">
      <w:r w:rsidRPr="00797B1B">
        <w:t>“I will not talk to you people. I didn’t do anything!”</w:t>
      </w:r>
    </w:p>
    <w:p w14:paraId="11873F3B" w14:textId="77777777" w:rsidR="00797B1B" w:rsidRPr="00797B1B" w:rsidRDefault="00797B1B" w:rsidP="00797B1B">
      <w:r w:rsidRPr="00797B1B">
        <w:t>“Is that why you ran away? Come on; we are not stupid. We will go easy on you if you talk.”</w:t>
      </w:r>
    </w:p>
    <w:p w14:paraId="0C9174A8" w14:textId="77777777" w:rsidR="00797B1B" w:rsidRPr="00797B1B" w:rsidRDefault="00797B1B" w:rsidP="00797B1B">
      <w:r w:rsidRPr="00797B1B">
        <w:t>“Go to hell!” was the response.</w:t>
      </w:r>
    </w:p>
    <w:p w14:paraId="433509AD" w14:textId="77777777" w:rsidR="00797B1B" w:rsidRPr="00797B1B" w:rsidRDefault="00797B1B" w:rsidP="00797B1B">
      <w:r w:rsidRPr="00797B1B">
        <w:t>“Oops, I believe the man just made a mistake,” Claudine said. “He’s in for a treat.”</w:t>
      </w:r>
    </w:p>
    <w:p w14:paraId="64C117F9" w14:textId="11410DC3" w:rsidR="00797B1B" w:rsidRPr="00797B1B" w:rsidRDefault="00797B1B" w:rsidP="00797B1B">
      <w:r w:rsidRPr="00797B1B">
        <w:t xml:space="preserve">Tess did not believe in negotiating or </w:t>
      </w:r>
      <w:r w:rsidR="005830D1">
        <w:t xml:space="preserve">engaging in </w:t>
      </w:r>
      <w:r w:rsidRPr="00797B1B">
        <w:t>gentle persuasion. Instead, she resorted to her patented, guaranteed way to make a man talk — threaten his manhood. She pulled out a knife that she usually packed in the flight uniform and immediately stabbed the man in the crotch, just enough to draw a little blood.</w:t>
      </w:r>
    </w:p>
    <w:p w14:paraId="5EC19B66" w14:textId="77777777" w:rsidR="00797B1B" w:rsidRPr="00797B1B" w:rsidRDefault="00797B1B" w:rsidP="00797B1B">
      <w:r w:rsidRPr="00797B1B">
        <w:t>Manuel panicked. “What are you doing, woman?”</w:t>
      </w:r>
    </w:p>
    <w:p w14:paraId="44738021" w14:textId="77777777" w:rsidR="00797B1B" w:rsidRPr="00797B1B" w:rsidRDefault="00797B1B" w:rsidP="00797B1B">
      <w:r w:rsidRPr="00797B1B">
        <w:t>“You can talk to my colleagues, Manuel. They will provide testimony that I got a lot of people to talk by using my little knife.”</w:t>
      </w:r>
    </w:p>
    <w:p w14:paraId="1E07574B" w14:textId="77777777" w:rsidR="00797B1B" w:rsidRPr="00797B1B" w:rsidRDefault="00797B1B" w:rsidP="00797B1B">
      <w:r w:rsidRPr="00797B1B">
        <w:lastRenderedPageBreak/>
        <w:t>Jake and Claudine smiled. Pilar started to move, and Claudine casually slugged her down.</w:t>
      </w:r>
    </w:p>
    <w:p w14:paraId="1AACA1E7" w14:textId="77777777" w:rsidR="00797B1B" w:rsidRPr="00797B1B" w:rsidRDefault="00797B1B" w:rsidP="00797B1B">
      <w:r w:rsidRPr="00797B1B">
        <w:t>Tess stabbed Manuel one more time. The man whimpered.</w:t>
      </w:r>
    </w:p>
    <w:p w14:paraId="6BCBE399" w14:textId="77777777" w:rsidR="00797B1B" w:rsidRPr="00797B1B" w:rsidRDefault="00797B1B" w:rsidP="00797B1B">
      <w:r w:rsidRPr="00797B1B">
        <w:t>“Manuel, your gonads are not big enough for my collection, but if you don’t talk, I will regrettably make you into a eunuch.”</w:t>
      </w:r>
    </w:p>
    <w:p w14:paraId="07E745C5" w14:textId="664E37CF" w:rsidR="00797B1B" w:rsidRPr="00797B1B" w:rsidRDefault="00797B1B" w:rsidP="00797B1B">
      <w:r w:rsidRPr="00797B1B">
        <w:t xml:space="preserve">Pilar started to cry, </w:t>
      </w:r>
      <w:r w:rsidR="005830D1">
        <w:t>her</w:t>
      </w:r>
      <w:r w:rsidRPr="00797B1B">
        <w:t xml:space="preserve"> tears flowing </w:t>
      </w:r>
      <w:r w:rsidR="005830D1">
        <w:t xml:space="preserve">in </w:t>
      </w:r>
      <w:r w:rsidRPr="00797B1B">
        <w:t>rivulets.</w:t>
      </w:r>
    </w:p>
    <w:p w14:paraId="4E6C3A4F" w14:textId="77777777" w:rsidR="00797B1B" w:rsidRPr="00797B1B" w:rsidRDefault="00797B1B" w:rsidP="00797B1B">
      <w:r w:rsidRPr="00797B1B">
        <w:t>“Manuel, tell them, dammit.”</w:t>
      </w:r>
    </w:p>
    <w:p w14:paraId="2905B4D4" w14:textId="77777777" w:rsidR="00797B1B" w:rsidRPr="00797B1B" w:rsidRDefault="00797B1B" w:rsidP="00797B1B">
      <w:r w:rsidRPr="00797B1B">
        <w:t>Tess indulged into another short stab.</w:t>
      </w:r>
    </w:p>
    <w:p w14:paraId="5AF6F178" w14:textId="30546307" w:rsidR="00797B1B" w:rsidRPr="00797B1B" w:rsidRDefault="00797B1B" w:rsidP="00797B1B">
      <w:r w:rsidRPr="00797B1B">
        <w:t xml:space="preserve">“Fine, I will talk,” Manuel said, looking at Jake. “Just get this mad woman off </w:t>
      </w:r>
      <w:r w:rsidR="005830D1">
        <w:t xml:space="preserve">of </w:t>
      </w:r>
      <w:r w:rsidRPr="00797B1B">
        <w:t>me.”</w:t>
      </w:r>
    </w:p>
    <w:p w14:paraId="4E9A7B3C" w14:textId="77777777" w:rsidR="00797B1B" w:rsidRPr="00797B1B" w:rsidRDefault="00797B1B" w:rsidP="00797B1B">
      <w:r w:rsidRPr="00797B1B">
        <w:t>“Sorry, when she is mad, she gets very mean,” said Jake. “Come on, talk and we will all go our merry way.”</w:t>
      </w:r>
    </w:p>
    <w:p w14:paraId="17768331" w14:textId="77777777" w:rsidR="00797B1B" w:rsidRPr="00797B1B" w:rsidRDefault="00797B1B" w:rsidP="00797B1B">
      <w:r w:rsidRPr="00797B1B">
        <w:t>“All right, I will talk. Just get that knife away from me.”</w:t>
      </w:r>
    </w:p>
    <w:p w14:paraId="3893B2D6" w14:textId="77777777" w:rsidR="00797B1B" w:rsidRPr="00797B1B" w:rsidRDefault="00797B1B" w:rsidP="00797B1B">
      <w:r w:rsidRPr="00797B1B">
        <w:t>“Too bad,” Tess said as she withdrew the knife and ran her finger on the blade.</w:t>
      </w:r>
    </w:p>
    <w:p w14:paraId="154092E3" w14:textId="77777777" w:rsidR="00797B1B" w:rsidRPr="00797B1B" w:rsidRDefault="00797B1B" w:rsidP="00797B1B">
      <w:r w:rsidRPr="00797B1B">
        <w:t>“Let’s get this over with, Manuel,” Jake said while grabbing the man by the neck. Who paid you to do this?”</w:t>
      </w:r>
    </w:p>
    <w:p w14:paraId="694FCB74" w14:textId="77777777" w:rsidR="00797B1B" w:rsidRPr="00797B1B" w:rsidRDefault="00797B1B" w:rsidP="00797B1B">
      <w:r w:rsidRPr="00797B1B">
        <w:t>“All I know is that a man called Dubois paid me to distract the mechanic and sabotage the plane.”</w:t>
      </w:r>
    </w:p>
    <w:p w14:paraId="353D1BCD" w14:textId="77777777" w:rsidR="00797B1B" w:rsidRPr="00797B1B" w:rsidRDefault="00797B1B" w:rsidP="00797B1B">
      <w:r w:rsidRPr="00797B1B">
        <w:t>“His name is Bertrand Dubois?’ Tess asked.</w:t>
      </w:r>
    </w:p>
    <w:p w14:paraId="04604837" w14:textId="4BF17889" w:rsidR="00797B1B" w:rsidRPr="00797B1B" w:rsidRDefault="00797B1B" w:rsidP="00797B1B">
      <w:r w:rsidRPr="00797B1B">
        <w:t xml:space="preserve">“I think so,” Manuel said, now </w:t>
      </w:r>
      <w:r w:rsidR="005830D1">
        <w:t xml:space="preserve">anxiously </w:t>
      </w:r>
      <w:r w:rsidRPr="00797B1B">
        <w:t>looking at the blood oozing through his pants.</w:t>
      </w:r>
    </w:p>
    <w:p w14:paraId="7CBF170E" w14:textId="77777777" w:rsidR="00797B1B" w:rsidRPr="00797B1B" w:rsidRDefault="00797B1B" w:rsidP="00797B1B">
      <w:r w:rsidRPr="00797B1B">
        <w:t>“How come I am not surprised?” Tess said. “Belcour is back at it.”</w:t>
      </w:r>
    </w:p>
    <w:p w14:paraId="49E47350" w14:textId="77777777" w:rsidR="00797B1B" w:rsidRPr="00797B1B" w:rsidRDefault="00797B1B" w:rsidP="00797B1B">
      <w:r w:rsidRPr="00797B1B">
        <w:t>“You got to give the man an “A” for persistence,” Claudine said.</w:t>
      </w:r>
    </w:p>
    <w:p w14:paraId="5C28AE62" w14:textId="77777777" w:rsidR="00797B1B" w:rsidRPr="00797B1B" w:rsidRDefault="00797B1B" w:rsidP="00797B1B">
      <w:r w:rsidRPr="00797B1B">
        <w:t>Tess was now ready to go on. “Do we have to wait for the Guardia Civil to show up?”</w:t>
      </w:r>
    </w:p>
    <w:p w14:paraId="1FB6DC24" w14:textId="77777777" w:rsidR="00797B1B" w:rsidRPr="00797B1B" w:rsidRDefault="00797B1B" w:rsidP="00797B1B">
      <w:r w:rsidRPr="00797B1B">
        <w:t>“No,” said Jake. I didn’t call them. It would only complicate things. Let them go.”</w:t>
      </w:r>
    </w:p>
    <w:p w14:paraId="45281231" w14:textId="77777777" w:rsidR="00797B1B" w:rsidRPr="00797B1B" w:rsidRDefault="00797B1B" w:rsidP="00797B1B">
      <w:r w:rsidRPr="00797B1B">
        <w:lastRenderedPageBreak/>
        <w:t>Tess was disappointed but had to admit that Jake was right. She now wished to slug Manuel but decided that she didn’t want to mess her hands. She needed to play the piano in a couple of days.</w:t>
      </w:r>
    </w:p>
    <w:p w14:paraId="2D4EB5B9" w14:textId="77777777" w:rsidR="00797B1B" w:rsidRPr="00797B1B" w:rsidRDefault="00797B1B" w:rsidP="00797B1B">
      <w:r w:rsidRPr="00797B1B">
        <w:t>Tess got at the controls of the helicopter and noticed that Jake was thumbing his smartphone.</w:t>
      </w:r>
    </w:p>
    <w:p w14:paraId="3F9E3E78" w14:textId="77777777" w:rsidR="00797B1B" w:rsidRPr="00797B1B" w:rsidRDefault="00797B1B" w:rsidP="00797B1B">
      <w:r w:rsidRPr="00797B1B">
        <w:t>“What are you doing?”</w:t>
      </w:r>
    </w:p>
    <w:p w14:paraId="760F99F5" w14:textId="0EEE45CA" w:rsidR="00117AF9" w:rsidRDefault="00797B1B" w:rsidP="00797B1B">
      <w:r w:rsidRPr="00797B1B">
        <w:t>“Sending the video of our little interaction with Manuel to a friend of mine that runs Interpol in Spain.”</w:t>
      </w:r>
    </w:p>
    <w:p w14:paraId="015A1A7E"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284BB652" w14:textId="2B5626FA" w:rsidR="0024635C" w:rsidRPr="00A72869" w:rsidRDefault="00926503" w:rsidP="00926503">
      <w:pPr>
        <w:pStyle w:val="Heading1"/>
        <w:numPr>
          <w:ilvl w:val="0"/>
          <w:numId w:val="0"/>
        </w:numPr>
        <w:ind w:left="360"/>
      </w:pPr>
      <w:bookmarkStart w:id="128" w:name="_Toc531973458"/>
      <w:bookmarkStart w:id="129" w:name="_Toc532470390"/>
      <w:r>
        <w:lastRenderedPageBreak/>
        <w:t>42</w:t>
      </w:r>
      <w:r>
        <w:br/>
      </w:r>
      <w:r w:rsidR="0024635C" w:rsidRPr="00A72869">
        <w:t>Blue Flag</w:t>
      </w:r>
      <w:bookmarkEnd w:id="128"/>
      <w:bookmarkEnd w:id="129"/>
    </w:p>
    <w:p w14:paraId="7B9E3629" w14:textId="3C0EE884" w:rsidR="0024635C" w:rsidRPr="00F94608" w:rsidRDefault="00CC3FB5" w:rsidP="00E60E92">
      <w:pPr>
        <w:pStyle w:val="NormalNI"/>
        <w:rPr>
          <w:lang w:val="en"/>
        </w:rPr>
      </w:pPr>
      <w:r w:rsidRPr="00926503">
        <w:t>T</w:t>
      </w:r>
      <w:r w:rsidR="0021036C" w:rsidRPr="00971483">
        <w:t xml:space="preserve">ess and Jake </w:t>
      </w:r>
      <w:r w:rsidR="00971483" w:rsidRPr="00971483">
        <w:t>talked a</w:t>
      </w:r>
      <w:r w:rsidR="00971483">
        <w:t>bout how to deal with Belcour, but first</w:t>
      </w:r>
      <w:r w:rsidR="00FE7BD0">
        <w:t>,</w:t>
      </w:r>
      <w:r w:rsidR="00971483">
        <w:t xml:space="preserve"> </w:t>
      </w:r>
      <w:r w:rsidR="008610F4">
        <w:t xml:space="preserve">they had to attend </w:t>
      </w:r>
      <w:r w:rsidR="008E593F">
        <w:t xml:space="preserve">to </w:t>
      </w:r>
      <w:r w:rsidR="002F7E11">
        <w:t xml:space="preserve">urgent </w:t>
      </w:r>
      <w:r w:rsidR="008610F4">
        <w:t xml:space="preserve">business. </w:t>
      </w:r>
      <w:r w:rsidR="004248DA">
        <w:rPr>
          <w:lang w:val="en"/>
        </w:rPr>
        <w:t xml:space="preserve">Brusilov strongly suggested that the </w:t>
      </w:r>
      <w:r w:rsidR="004B14B1">
        <w:rPr>
          <w:lang w:val="en"/>
        </w:rPr>
        <w:t xml:space="preserve">women </w:t>
      </w:r>
      <w:r w:rsidR="001E6EF9">
        <w:rPr>
          <w:lang w:val="en"/>
        </w:rPr>
        <w:t xml:space="preserve">gain some experience </w:t>
      </w:r>
      <w:r w:rsidR="00FE7BD0">
        <w:rPr>
          <w:lang w:val="en"/>
        </w:rPr>
        <w:t xml:space="preserve">flying </w:t>
      </w:r>
      <w:r w:rsidR="001E6EF9">
        <w:rPr>
          <w:lang w:val="en"/>
        </w:rPr>
        <w:t xml:space="preserve">in </w:t>
      </w:r>
      <w:r w:rsidR="007D2FFE">
        <w:rPr>
          <w:lang w:val="en"/>
        </w:rPr>
        <w:t xml:space="preserve">real </w:t>
      </w:r>
      <w:r w:rsidR="001E6EF9">
        <w:rPr>
          <w:lang w:val="en"/>
        </w:rPr>
        <w:t>war games</w:t>
      </w:r>
      <w:r w:rsidR="00CA1497" w:rsidRPr="00CA1497">
        <w:rPr>
          <w:lang w:val="en"/>
        </w:rPr>
        <w:t xml:space="preserve"> </w:t>
      </w:r>
      <w:r w:rsidR="00CA1497">
        <w:rPr>
          <w:lang w:val="en"/>
        </w:rPr>
        <w:t>before approaching the US Air Force to offer the Valkyries services</w:t>
      </w:r>
      <w:r w:rsidR="001E6EF9">
        <w:rPr>
          <w:lang w:val="en"/>
        </w:rPr>
        <w:t xml:space="preserve">. Eva used her contacts </w:t>
      </w:r>
      <w:r w:rsidR="00E669B0">
        <w:rPr>
          <w:lang w:val="en"/>
        </w:rPr>
        <w:t xml:space="preserve">in the Israeli military to get the Valkyries squadron admitted as a supplement to their aggressor forces. </w:t>
      </w:r>
      <w:r w:rsidR="00CA1497">
        <w:rPr>
          <w:lang w:val="en"/>
        </w:rPr>
        <w:t>T</w:t>
      </w:r>
      <w:r w:rsidR="0059120E">
        <w:rPr>
          <w:lang w:val="en"/>
        </w:rPr>
        <w:t xml:space="preserve">he </w:t>
      </w:r>
      <w:r w:rsidR="00CA1497">
        <w:rPr>
          <w:lang w:val="en"/>
        </w:rPr>
        <w:t xml:space="preserve">team </w:t>
      </w:r>
      <w:r w:rsidR="0059120E">
        <w:rPr>
          <w:lang w:val="en"/>
        </w:rPr>
        <w:t xml:space="preserve">flew their planes to Israel to participate in Exercise Blue Flag, led by the Israeli Airforce. </w:t>
      </w:r>
      <w:r w:rsidR="0024635C" w:rsidRPr="00F94608">
        <w:rPr>
          <w:lang w:val="en"/>
        </w:rPr>
        <w:t>The exercise host</w:t>
      </w:r>
      <w:r w:rsidR="0059120E">
        <w:rPr>
          <w:lang w:val="en"/>
        </w:rPr>
        <w:t>ed</w:t>
      </w:r>
      <w:r w:rsidR="0024635C" w:rsidRPr="00F94608">
        <w:rPr>
          <w:lang w:val="en"/>
        </w:rPr>
        <w:t xml:space="preserve"> </w:t>
      </w:r>
      <w:r w:rsidR="00C43DA1">
        <w:rPr>
          <w:lang w:val="en"/>
        </w:rPr>
        <w:t xml:space="preserve">fighter </w:t>
      </w:r>
      <w:r w:rsidR="00D35BBF">
        <w:rPr>
          <w:lang w:val="en"/>
        </w:rPr>
        <w:t xml:space="preserve">planes </w:t>
      </w:r>
      <w:r w:rsidR="0024635C" w:rsidRPr="00F94608">
        <w:rPr>
          <w:lang w:val="en"/>
        </w:rPr>
        <w:t>from the US, Poland, Italy, Gre</w:t>
      </w:r>
      <w:r w:rsidR="0059120E">
        <w:rPr>
          <w:lang w:val="en"/>
        </w:rPr>
        <w:t xml:space="preserve">ece, India, France and </w:t>
      </w:r>
      <w:r w:rsidR="00CA1497">
        <w:rPr>
          <w:lang w:val="en"/>
        </w:rPr>
        <w:t xml:space="preserve">for the first time, </w:t>
      </w:r>
      <w:r w:rsidR="0059120E">
        <w:rPr>
          <w:lang w:val="en"/>
        </w:rPr>
        <w:t>Germany.</w:t>
      </w:r>
    </w:p>
    <w:p w14:paraId="6F93A816" w14:textId="7F3C5E10" w:rsidR="0024635C" w:rsidRDefault="00AC0454" w:rsidP="00B47808">
      <w:pPr>
        <w:pStyle w:val="NormalCenter"/>
        <w:keepLines/>
        <w:rPr>
          <w:lang w:val="en"/>
        </w:rPr>
      </w:pPr>
      <w:r>
        <w:rPr>
          <w:noProof/>
          <w:lang w:val="en"/>
        </w:rPr>
        <w:drawing>
          <wp:inline distT="0" distB="0" distL="0" distR="0" wp14:anchorId="49F178FC" wp14:editId="3E87E823">
            <wp:extent cx="3571323" cy="2385060"/>
            <wp:effectExtent l="0" t="0" r="0" b="0"/>
            <wp:docPr id="4" name="Picture 4" descr="A flock of birds flying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ue Flag-560.png"/>
                    <pic:cNvPicPr/>
                  </pic:nvPicPr>
                  <pic:blipFill>
                    <a:blip r:embed="rId53">
                      <a:extLst>
                        <a:ext uri="{28A0092B-C50C-407E-A947-70E740481C1C}">
                          <a14:useLocalDpi xmlns:a14="http://schemas.microsoft.com/office/drawing/2010/main" val="0"/>
                        </a:ext>
                      </a:extLst>
                    </a:blip>
                    <a:stretch>
                      <a:fillRect/>
                    </a:stretch>
                  </pic:blipFill>
                  <pic:spPr>
                    <a:xfrm>
                      <a:off x="0" y="0"/>
                      <a:ext cx="3600786" cy="2404736"/>
                    </a:xfrm>
                    <a:prstGeom prst="rect">
                      <a:avLst/>
                    </a:prstGeom>
                  </pic:spPr>
                </pic:pic>
              </a:graphicData>
            </a:graphic>
          </wp:inline>
        </w:drawing>
      </w:r>
    </w:p>
    <w:p w14:paraId="3F2BB084" w14:textId="731D14C2" w:rsidR="00997E4F" w:rsidRPr="00F94608" w:rsidRDefault="00AC0454" w:rsidP="00B47808">
      <w:pPr>
        <w:pStyle w:val="Caption1"/>
        <w:keepLines/>
        <w:rPr>
          <w:lang w:val="en"/>
        </w:rPr>
      </w:pPr>
      <w:r>
        <w:rPr>
          <w:lang w:val="en"/>
        </w:rPr>
        <w:t>Source: IAF</w:t>
      </w:r>
    </w:p>
    <w:p w14:paraId="0EA43CAC" w14:textId="092EB3D2" w:rsidR="0024635C" w:rsidRPr="00724157" w:rsidRDefault="0024635C" w:rsidP="00B47808">
      <w:pPr>
        <w:pStyle w:val="Caption2"/>
        <w:keepLines/>
        <w:rPr>
          <w:lang w:val="en"/>
        </w:rPr>
      </w:pPr>
      <w:r w:rsidRPr="00724157">
        <w:rPr>
          <w:lang w:val="en"/>
        </w:rPr>
        <w:t xml:space="preserve">Blue-Flag 2015 </w:t>
      </w:r>
      <w:r w:rsidR="00B47808">
        <w:rPr>
          <w:lang w:val="en"/>
        </w:rPr>
        <w:t>E</w:t>
      </w:r>
      <w:r w:rsidRPr="00724157">
        <w:rPr>
          <w:lang w:val="en"/>
        </w:rPr>
        <w:t>xercise</w:t>
      </w:r>
    </w:p>
    <w:p w14:paraId="69F56DAF" w14:textId="24F9EF35" w:rsidR="00FE7BD0" w:rsidRPr="00FE7BD0" w:rsidRDefault="00FE7BD0" w:rsidP="00FE7BD0">
      <w:pPr>
        <w:rPr>
          <w:lang w:val="en"/>
        </w:rPr>
      </w:pPr>
      <w:r w:rsidRPr="00FE7BD0">
        <w:rPr>
          <w:lang w:val="en"/>
        </w:rPr>
        <w:lastRenderedPageBreak/>
        <w:t xml:space="preserve">The gathering </w:t>
      </w:r>
      <w:r w:rsidR="002F7E11">
        <w:rPr>
          <w:lang w:val="en"/>
        </w:rPr>
        <w:t>was</w:t>
      </w:r>
      <w:r w:rsidRPr="00FE7BD0">
        <w:rPr>
          <w:lang w:val="en"/>
        </w:rPr>
        <w:t xml:space="preserve"> at Ouvda Air Force Base on the southern part of Israel. Throughout the combined training exercise, the visiting squadrons </w:t>
      </w:r>
      <w:r w:rsidR="00CA1497">
        <w:rPr>
          <w:lang w:val="en"/>
        </w:rPr>
        <w:t xml:space="preserve">prepared </w:t>
      </w:r>
      <w:r w:rsidRPr="00FE7BD0">
        <w:rPr>
          <w:lang w:val="en"/>
        </w:rPr>
        <w:t xml:space="preserve">to fly alongside Israelis to simulate extreme combat </w:t>
      </w:r>
      <w:r w:rsidR="00CA1497">
        <w:rPr>
          <w:lang w:val="en"/>
        </w:rPr>
        <w:t xml:space="preserve">air combat </w:t>
      </w:r>
      <w:r w:rsidRPr="00FE7BD0">
        <w:rPr>
          <w:lang w:val="en"/>
        </w:rPr>
        <w:t>scenarios as realistically as possible.</w:t>
      </w:r>
    </w:p>
    <w:p w14:paraId="077DB183" w14:textId="530EBFAB" w:rsidR="00FE7BD0" w:rsidRPr="00FE7BD0" w:rsidRDefault="00FE7BD0" w:rsidP="00FE7BD0">
      <w:pPr>
        <w:rPr>
          <w:lang w:val="en"/>
        </w:rPr>
      </w:pPr>
      <w:r w:rsidRPr="00FE7BD0">
        <w:rPr>
          <w:lang w:val="en"/>
        </w:rPr>
        <w:t>Brusilov’s maintenance crew arrived and set up their operation. They would have to do this during Red Flag</w:t>
      </w:r>
      <w:r w:rsidR="00CA1497">
        <w:rPr>
          <w:lang w:val="en"/>
        </w:rPr>
        <w:t xml:space="preserve"> as well</w:t>
      </w:r>
      <w:r w:rsidRPr="00FE7BD0">
        <w:rPr>
          <w:lang w:val="en"/>
        </w:rPr>
        <w:t xml:space="preserve">, so they expected to benefit because the exercise was </w:t>
      </w:r>
      <w:r w:rsidR="00CA1497">
        <w:rPr>
          <w:lang w:val="en"/>
        </w:rPr>
        <w:t xml:space="preserve">also </w:t>
      </w:r>
      <w:r w:rsidRPr="00FE7BD0">
        <w:rPr>
          <w:lang w:val="en"/>
        </w:rPr>
        <w:t>a test of support capabilities. Generating sorties from an airfield without home station support was an excellent test for maintenance and logistics personnel.</w:t>
      </w:r>
    </w:p>
    <w:p w14:paraId="7C0FA762" w14:textId="3BD08819" w:rsidR="00FE7BD0" w:rsidRPr="00FE7BD0" w:rsidRDefault="00FE7BD0" w:rsidP="00FE7BD0">
      <w:pPr>
        <w:rPr>
          <w:lang w:val="en"/>
        </w:rPr>
      </w:pPr>
      <w:r w:rsidRPr="00FE7BD0">
        <w:rPr>
          <w:lang w:val="en"/>
        </w:rPr>
        <w:t xml:space="preserve">The Valkyries landed and lined up their MiGs on the tarmac. It was difficult to detect what country they belonged to because their planes did not have national colors, just the Valkyrie icon painted on the tail. When the women left their aircraft, it didn’t take long for the other pilots to notice that they were dealing with a </w:t>
      </w:r>
      <w:r w:rsidR="00CA1497">
        <w:rPr>
          <w:lang w:val="en"/>
        </w:rPr>
        <w:t>group</w:t>
      </w:r>
      <w:r w:rsidRPr="00FE7BD0">
        <w:rPr>
          <w:lang w:val="en"/>
        </w:rPr>
        <w:t xml:space="preserve"> of capable good-looking ladies, who gracefully turned down suggestions of socializing. They were there to do an important job and were determined to focus on the challenge ahead. It was best to keep a</w:t>
      </w:r>
      <w:r w:rsidR="00CA1497">
        <w:rPr>
          <w:lang w:val="en"/>
        </w:rPr>
        <w:t>s</w:t>
      </w:r>
      <w:r w:rsidRPr="00FE7BD0">
        <w:rPr>
          <w:lang w:val="en"/>
        </w:rPr>
        <w:t xml:space="preserve"> low </w:t>
      </w:r>
      <w:r w:rsidR="00CA1497">
        <w:rPr>
          <w:lang w:val="en"/>
        </w:rPr>
        <w:t xml:space="preserve">a </w:t>
      </w:r>
      <w:r w:rsidRPr="00FE7BD0">
        <w:rPr>
          <w:lang w:val="en"/>
        </w:rPr>
        <w:t>profile</w:t>
      </w:r>
      <w:r w:rsidR="00CA1497">
        <w:rPr>
          <w:lang w:val="en"/>
        </w:rPr>
        <w:t xml:space="preserve"> as possible</w:t>
      </w:r>
      <w:r w:rsidRPr="00FE7BD0">
        <w:rPr>
          <w:lang w:val="en"/>
        </w:rPr>
        <w:t>.</w:t>
      </w:r>
    </w:p>
    <w:p w14:paraId="7F954EA9" w14:textId="040167B8" w:rsidR="00FE7BD0" w:rsidRPr="00FE7BD0" w:rsidRDefault="00FE7BD0" w:rsidP="00FE7BD0">
      <w:pPr>
        <w:rPr>
          <w:lang w:val="en"/>
        </w:rPr>
      </w:pPr>
      <w:r w:rsidRPr="00FE7BD0">
        <w:rPr>
          <w:lang w:val="en"/>
        </w:rPr>
        <w:t xml:space="preserve">As they </w:t>
      </w:r>
      <w:r w:rsidR="00CA1497">
        <w:rPr>
          <w:lang w:val="en"/>
        </w:rPr>
        <w:t xml:space="preserve">women </w:t>
      </w:r>
      <w:r w:rsidRPr="00FE7BD0">
        <w:rPr>
          <w:lang w:val="en"/>
        </w:rPr>
        <w:t>head</w:t>
      </w:r>
      <w:r w:rsidR="00CA1497">
        <w:rPr>
          <w:lang w:val="en"/>
        </w:rPr>
        <w:t xml:space="preserve">ed </w:t>
      </w:r>
      <w:r w:rsidRPr="00FE7BD0">
        <w:rPr>
          <w:lang w:val="en"/>
        </w:rPr>
        <w:t xml:space="preserve">for the </w:t>
      </w:r>
      <w:r w:rsidR="00CA1497">
        <w:rPr>
          <w:lang w:val="en"/>
        </w:rPr>
        <w:t>command building,</w:t>
      </w:r>
      <w:r w:rsidRPr="00FE7BD0">
        <w:rPr>
          <w:lang w:val="en"/>
        </w:rPr>
        <w:t xml:space="preserve"> Julien Boutin, a French pilot, recognized Claudine. He remembered her humiliating him during war games in France, and he held a grudge. He made a point of confronting her.</w:t>
      </w:r>
    </w:p>
    <w:p w14:paraId="1DF7B789" w14:textId="77777777" w:rsidR="00FE7BD0" w:rsidRPr="00FE7BD0" w:rsidRDefault="00FE7BD0" w:rsidP="00FE7BD0">
      <w:pPr>
        <w:rPr>
          <w:lang w:val="en"/>
        </w:rPr>
      </w:pPr>
      <w:r w:rsidRPr="00FE7BD0">
        <w:rPr>
          <w:lang w:val="en"/>
        </w:rPr>
        <w:t>“Claudine Bisson,” he said. “I see that you are a mercenary now. How does it feel?”</w:t>
      </w:r>
    </w:p>
    <w:p w14:paraId="4348CC46" w14:textId="77777777" w:rsidR="00FE7BD0" w:rsidRPr="00FE7BD0" w:rsidRDefault="00FE7BD0" w:rsidP="00FE7BD0">
      <w:pPr>
        <w:rPr>
          <w:lang w:val="en"/>
        </w:rPr>
      </w:pPr>
      <w:r w:rsidRPr="00FE7BD0">
        <w:rPr>
          <w:lang w:val="en"/>
        </w:rPr>
        <w:t>Claudine did not suffer fools easily and gave him the finger.</w:t>
      </w:r>
    </w:p>
    <w:p w14:paraId="5AD17A89" w14:textId="2E0AA7B4" w:rsidR="00FE7BD0" w:rsidRPr="00FE7BD0" w:rsidRDefault="00FE7BD0" w:rsidP="00FE7BD0">
      <w:pPr>
        <w:rPr>
          <w:lang w:val="en"/>
        </w:rPr>
      </w:pPr>
      <w:r w:rsidRPr="00FE7BD0">
        <w:rPr>
          <w:lang w:val="en"/>
        </w:rPr>
        <w:t>“Hi, Julien. Being a mercenary is quite profitable, thank you. By the way, I thought that they would have kicked you out of the Air Force for non-performance. I guess you survived</w:t>
      </w:r>
      <w:r w:rsidR="00CA1497">
        <w:rPr>
          <w:lang w:val="en"/>
        </w:rPr>
        <w:t>, somehow</w:t>
      </w:r>
      <w:r w:rsidRPr="00FE7BD0">
        <w:rPr>
          <w:lang w:val="en"/>
        </w:rPr>
        <w:t>. Are you here to redeem yourself?”</w:t>
      </w:r>
    </w:p>
    <w:p w14:paraId="3156C332" w14:textId="1B85A8A8" w:rsidR="00FE7BD0" w:rsidRPr="00FE7BD0" w:rsidRDefault="00FE7BD0" w:rsidP="00FE7BD0">
      <w:pPr>
        <w:rPr>
          <w:lang w:val="en"/>
        </w:rPr>
      </w:pPr>
      <w:r w:rsidRPr="00FE7BD0">
        <w:rPr>
          <w:lang w:val="en"/>
        </w:rPr>
        <w:t>“Now that we are both here, I will make it a priority to shoot you down</w:t>
      </w:r>
      <w:r w:rsidR="00CA1497">
        <w:rPr>
          <w:lang w:val="en"/>
        </w:rPr>
        <w:t xml:space="preserve"> first,</w:t>
      </w:r>
      <w:r w:rsidRPr="00FE7BD0">
        <w:rPr>
          <w:lang w:val="en"/>
        </w:rPr>
        <w:t>”</w:t>
      </w:r>
      <w:r w:rsidR="00CA1497">
        <w:rPr>
          <w:lang w:val="en"/>
        </w:rPr>
        <w:t xml:space="preserve"> the man said with a sneer.</w:t>
      </w:r>
    </w:p>
    <w:p w14:paraId="688B1E71" w14:textId="641AFC31" w:rsidR="00FE7BD0" w:rsidRPr="00FE7BD0" w:rsidRDefault="00CA1497" w:rsidP="00FE7BD0">
      <w:pPr>
        <w:rPr>
          <w:lang w:val="en"/>
        </w:rPr>
      </w:pPr>
      <w:r>
        <w:rPr>
          <w:lang w:val="en"/>
        </w:rPr>
        <w:t xml:space="preserve">Claudine now was amused. </w:t>
      </w:r>
      <w:r w:rsidR="00FE7BD0" w:rsidRPr="00FE7BD0">
        <w:rPr>
          <w:lang w:val="en"/>
        </w:rPr>
        <w:t>“I kicked you in the testicles the first time. What makes you think that you will do better this time?”</w:t>
      </w:r>
    </w:p>
    <w:p w14:paraId="3C1BC79E" w14:textId="77777777" w:rsidR="00FE7BD0" w:rsidRPr="00FE7BD0" w:rsidRDefault="00FE7BD0" w:rsidP="00FE7BD0">
      <w:pPr>
        <w:rPr>
          <w:lang w:val="en"/>
        </w:rPr>
      </w:pPr>
      <w:r w:rsidRPr="00FE7BD0">
        <w:rPr>
          <w:lang w:val="en"/>
        </w:rPr>
        <w:lastRenderedPageBreak/>
        <w:t>“I am looking for revenge, Claudine,” the man said. “Providence has brought us here, and I will take advantage of this opportunity to thrash you.”</w:t>
      </w:r>
    </w:p>
    <w:p w14:paraId="10C5C7D3" w14:textId="77777777" w:rsidR="00FE7BD0" w:rsidRPr="00FE7BD0" w:rsidRDefault="00FE7BD0" w:rsidP="00FE7BD0">
      <w:pPr>
        <w:rPr>
          <w:lang w:val="en"/>
        </w:rPr>
      </w:pPr>
      <w:r w:rsidRPr="00FE7BD0">
        <w:rPr>
          <w:lang w:val="en"/>
        </w:rPr>
        <w:t>“Bring it on then. I am trembling with fear.”</w:t>
      </w:r>
    </w:p>
    <w:p w14:paraId="0E8FB1D0" w14:textId="77777777" w:rsidR="00FE7BD0" w:rsidRPr="00FE7BD0" w:rsidRDefault="00FE7BD0" w:rsidP="00FE7BD0">
      <w:pPr>
        <w:rPr>
          <w:lang w:val="en"/>
        </w:rPr>
      </w:pPr>
      <w:r w:rsidRPr="00FE7BD0">
        <w:rPr>
          <w:lang w:val="en"/>
        </w:rPr>
        <w:t>“I will beat you this time, Claudine.”</w:t>
      </w:r>
    </w:p>
    <w:p w14:paraId="39A528F8" w14:textId="77777777" w:rsidR="00FE7BD0" w:rsidRPr="00FE7BD0" w:rsidRDefault="00FE7BD0" w:rsidP="00FE7BD0">
      <w:pPr>
        <w:rPr>
          <w:lang w:val="en"/>
        </w:rPr>
      </w:pPr>
      <w:r w:rsidRPr="00FE7BD0">
        <w:rPr>
          <w:lang w:val="en"/>
        </w:rPr>
        <w:t>“In your dreams,” Claudine said as she walked away. Now she was looking forward to taking down the arrogant prick.</w:t>
      </w:r>
    </w:p>
    <w:p w14:paraId="785861F0" w14:textId="77777777" w:rsidR="000F75CD" w:rsidRDefault="00FE7BD0" w:rsidP="00FE7BD0">
      <w:pPr>
        <w:rPr>
          <w:lang w:val="en"/>
        </w:rPr>
      </w:pPr>
      <w:r w:rsidRPr="00FE7BD0">
        <w:rPr>
          <w:lang w:val="en"/>
        </w:rPr>
        <w:t>During the first five days of the two-week-long exercise, the aircrews acclimated themselves to the base</w:t>
      </w:r>
      <w:r w:rsidR="00CA1497">
        <w:rPr>
          <w:lang w:val="en"/>
        </w:rPr>
        <w:t xml:space="preserve">, </w:t>
      </w:r>
      <w:r w:rsidRPr="00FE7BD0">
        <w:rPr>
          <w:lang w:val="en"/>
        </w:rPr>
        <w:t>got to know each other</w:t>
      </w:r>
      <w:r w:rsidR="00CA1497">
        <w:rPr>
          <w:lang w:val="en"/>
        </w:rPr>
        <w:t xml:space="preserve"> and </w:t>
      </w:r>
      <w:r w:rsidRPr="00FE7BD0">
        <w:rPr>
          <w:lang w:val="en"/>
        </w:rPr>
        <w:t>rehearse</w:t>
      </w:r>
      <w:r w:rsidR="00CA1497">
        <w:rPr>
          <w:lang w:val="en"/>
        </w:rPr>
        <w:t>d</w:t>
      </w:r>
      <w:r w:rsidRPr="00FE7BD0">
        <w:rPr>
          <w:lang w:val="en"/>
        </w:rPr>
        <w:t xml:space="preserve"> complex scenarios.</w:t>
      </w:r>
    </w:p>
    <w:p w14:paraId="6E368D35" w14:textId="1F9A2A60" w:rsidR="00FE7BD0" w:rsidRPr="00FE7BD0" w:rsidRDefault="00FE7BD0" w:rsidP="00FE7BD0">
      <w:pPr>
        <w:rPr>
          <w:lang w:val="en"/>
        </w:rPr>
      </w:pPr>
      <w:r w:rsidRPr="00FE7BD0">
        <w:rPr>
          <w:lang w:val="en"/>
        </w:rPr>
        <w:t xml:space="preserve">During some of the sorties, the participants flew against the ‘Flying Dragon’ Squadron, the IAF’s aggressor </w:t>
      </w:r>
      <w:r w:rsidR="00CA1497">
        <w:rPr>
          <w:lang w:val="en"/>
        </w:rPr>
        <w:t>unit</w:t>
      </w:r>
      <w:r w:rsidRPr="00FE7BD0">
        <w:rPr>
          <w:lang w:val="en"/>
        </w:rPr>
        <w:t xml:space="preserve">, which simulated enemy forces via ‘enemy’ aircraft, </w:t>
      </w:r>
      <w:r w:rsidR="00CA1497">
        <w:rPr>
          <w:lang w:val="en"/>
        </w:rPr>
        <w:t>s</w:t>
      </w:r>
      <w:r w:rsidRPr="00FE7BD0">
        <w:rPr>
          <w:lang w:val="en"/>
        </w:rPr>
        <w:t xml:space="preserve">urface-to-air missile batteries and MANPADS (Man-portable air-defense systems). The Valkyries Squadron participated as an adjunct </w:t>
      </w:r>
      <w:r w:rsidR="00CA1497">
        <w:rPr>
          <w:lang w:val="en"/>
        </w:rPr>
        <w:t xml:space="preserve">adversary </w:t>
      </w:r>
      <w:r w:rsidRPr="00FE7BD0">
        <w:rPr>
          <w:lang w:val="en"/>
        </w:rPr>
        <w:t>resource. They used this opportunity to hone their skills and did well enough to bolster their confidence.</w:t>
      </w:r>
    </w:p>
    <w:p w14:paraId="54466CEF" w14:textId="223ABCAD" w:rsidR="00706C91" w:rsidRDefault="00FE7BD0" w:rsidP="00FE7BD0">
      <w:pPr>
        <w:rPr>
          <w:lang w:val="en"/>
        </w:rPr>
      </w:pPr>
      <w:r w:rsidRPr="00FE7BD0">
        <w:rPr>
          <w:lang w:val="en"/>
        </w:rPr>
        <w:t xml:space="preserve">The highlight of the event was Claudine tricking Julien Boutin, the French pilot into thinking that he had her in the sights of his </w:t>
      </w:r>
      <w:r w:rsidR="00627BE9">
        <w:rPr>
          <w:lang w:val="en"/>
        </w:rPr>
        <w:t>Dassault Rafale</w:t>
      </w:r>
      <w:r w:rsidRPr="00FE7BD0">
        <w:rPr>
          <w:lang w:val="en"/>
        </w:rPr>
        <w:t>. As the man positioned his plane behind her, Claudine used a couple of Brusilov’s tricks, outmaneuvered the pursuer, swung around</w:t>
      </w:r>
      <w:r w:rsidR="00577BC2">
        <w:rPr>
          <w:lang w:val="en"/>
        </w:rPr>
        <w:t>,</w:t>
      </w:r>
      <w:r w:rsidRPr="00FE7BD0">
        <w:rPr>
          <w:lang w:val="en"/>
        </w:rPr>
        <w:t xml:space="preserve"> and splashed him. </w:t>
      </w:r>
      <w:r w:rsidR="00E445E1">
        <w:rPr>
          <w:lang w:val="en"/>
        </w:rPr>
        <w:t xml:space="preserve">That felt good. </w:t>
      </w:r>
      <w:r w:rsidRPr="00FE7BD0">
        <w:rPr>
          <w:lang w:val="en"/>
        </w:rPr>
        <w:t>She made it back to base with a smile in her face.</w:t>
      </w:r>
    </w:p>
    <w:p w14:paraId="3FD27A97"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1F02DB04" w14:textId="5F8D88DC" w:rsidR="003904C9" w:rsidRDefault="00926503" w:rsidP="00926503">
      <w:pPr>
        <w:pStyle w:val="Heading1"/>
        <w:numPr>
          <w:ilvl w:val="0"/>
          <w:numId w:val="0"/>
        </w:numPr>
        <w:ind w:left="360"/>
        <w:rPr>
          <w:lang w:val="en"/>
        </w:rPr>
      </w:pPr>
      <w:bookmarkStart w:id="130" w:name="_Toc531973459"/>
      <w:bookmarkStart w:id="131" w:name="_Toc532470391"/>
      <w:r>
        <w:rPr>
          <w:lang w:val="en"/>
        </w:rPr>
        <w:lastRenderedPageBreak/>
        <w:t>43</w:t>
      </w:r>
      <w:r>
        <w:rPr>
          <w:lang w:val="en"/>
        </w:rPr>
        <w:br/>
      </w:r>
      <w:r w:rsidR="00E134F8">
        <w:rPr>
          <w:lang w:val="en"/>
        </w:rPr>
        <w:t>Competition</w:t>
      </w:r>
      <w:bookmarkEnd w:id="130"/>
      <w:bookmarkEnd w:id="131"/>
    </w:p>
    <w:p w14:paraId="16A50528" w14:textId="16C12DB6" w:rsidR="005C6CDC" w:rsidRPr="005C6CDC" w:rsidRDefault="00CC3FB5" w:rsidP="00E60E92">
      <w:pPr>
        <w:pStyle w:val="NormalNI"/>
      </w:pPr>
      <w:r w:rsidRPr="00275537">
        <w:t>A</w:t>
      </w:r>
      <w:r w:rsidR="005C6CDC" w:rsidRPr="005C6CDC">
        <w:t xml:space="preserve">fter the exercises in Israel, most of the team returned to Spain. Brusilov, Jake, and Eva </w:t>
      </w:r>
      <w:r w:rsidR="00CA1497">
        <w:t>flew</w:t>
      </w:r>
      <w:r w:rsidR="005C6CDC" w:rsidRPr="005C6CDC">
        <w:t xml:space="preserve"> </w:t>
      </w:r>
      <w:r w:rsidR="00CA1497">
        <w:t xml:space="preserve">by airliner </w:t>
      </w:r>
      <w:r w:rsidR="005C6CDC" w:rsidRPr="005C6CDC">
        <w:t>to Paris to attend the International Air Show</w:t>
      </w:r>
      <w:r w:rsidR="004D31CC">
        <w:t xml:space="preserve">. Colonel </w:t>
      </w:r>
      <w:r w:rsidR="00CA1497">
        <w:t xml:space="preserve">Brusilov </w:t>
      </w:r>
      <w:r w:rsidR="004D31CC">
        <w:t>wanted</w:t>
      </w:r>
      <w:r w:rsidR="005C6CDC" w:rsidRPr="005C6CDC">
        <w:t xml:space="preserve"> to see a flight demonstration of the F-35</w:t>
      </w:r>
      <w:r w:rsidR="002019A4">
        <w:t xml:space="preserve"> stealth fighter</w:t>
      </w:r>
      <w:r w:rsidR="005C6CDC" w:rsidRPr="005C6CDC">
        <w:t>.</w:t>
      </w:r>
    </w:p>
    <w:p w14:paraId="53C38E52" w14:textId="04E15182" w:rsidR="005C6CDC" w:rsidRPr="005C6CDC" w:rsidRDefault="00CA1497" w:rsidP="00C903DA">
      <w:r>
        <w:t>When they landed at Charles de Gaulle Airport, t</w:t>
      </w:r>
      <w:r w:rsidR="005C6CDC" w:rsidRPr="005C6CDC">
        <w:t xml:space="preserve">hey rented a car and Eva </w:t>
      </w:r>
      <w:r w:rsidR="00604BF4">
        <w:t xml:space="preserve">started to </w:t>
      </w:r>
      <w:r w:rsidR="005C6CDC" w:rsidRPr="005C6CDC">
        <w:t>dr</w:t>
      </w:r>
      <w:r w:rsidR="00604BF4">
        <w:t xml:space="preserve">ive </w:t>
      </w:r>
      <w:r w:rsidR="005C6CDC" w:rsidRPr="005C6CDC">
        <w:t>to the venue. Brusilov thumbed his smartphone and read a long message.</w:t>
      </w:r>
    </w:p>
    <w:p w14:paraId="5CC74FB1" w14:textId="0C19DF59" w:rsidR="000F75CD" w:rsidRDefault="005C6CDC" w:rsidP="00C903DA">
      <w:r w:rsidRPr="005C6CDC">
        <w:t>“A friend of mine is in the Spanish Air Force and has some interesting news. It seems that Draken International has purchased 22 Spanish Air Force Mirage F1 Fighters and plans to modernize them.</w:t>
      </w:r>
      <w:r w:rsidR="00E215DB">
        <w:t>”</w:t>
      </w:r>
    </w:p>
    <w:p w14:paraId="295E62D5" w14:textId="0BBCF1D4" w:rsidR="00DE5BD5" w:rsidRDefault="00EE3136" w:rsidP="00B47808">
      <w:pPr>
        <w:pStyle w:val="NormalCenter"/>
        <w:keepLines/>
      </w:pPr>
      <w:r w:rsidRPr="008826F0">
        <w:rPr>
          <w:noProof/>
        </w:rPr>
        <w:drawing>
          <wp:inline distT="0" distB="0" distL="0" distR="0" wp14:anchorId="340F8ACD" wp14:editId="0455ED7D">
            <wp:extent cx="3377443" cy="2086707"/>
            <wp:effectExtent l="0" t="0" r="0" b="8890"/>
            <wp:docPr id="9" name="Picture 9" descr="A fighter jet sitting on an airport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rage F-1-560.png"/>
                    <pic:cNvPicPr/>
                  </pic:nvPicPr>
                  <pic:blipFill>
                    <a:blip r:embed="rId54">
                      <a:extLst>
                        <a:ext uri="{28A0092B-C50C-407E-A947-70E740481C1C}">
                          <a14:useLocalDpi xmlns:a14="http://schemas.microsoft.com/office/drawing/2010/main" val="0"/>
                        </a:ext>
                      </a:extLst>
                    </a:blip>
                    <a:stretch>
                      <a:fillRect/>
                    </a:stretch>
                  </pic:blipFill>
                  <pic:spPr>
                    <a:xfrm>
                      <a:off x="0" y="0"/>
                      <a:ext cx="3398494" cy="2099713"/>
                    </a:xfrm>
                    <a:prstGeom prst="rect">
                      <a:avLst/>
                    </a:prstGeom>
                  </pic:spPr>
                </pic:pic>
              </a:graphicData>
            </a:graphic>
          </wp:inline>
        </w:drawing>
      </w:r>
    </w:p>
    <w:p w14:paraId="06E3D0CA" w14:textId="29F04C3A" w:rsidR="00DE5BD5" w:rsidRDefault="00DE5BD5" w:rsidP="00B47808">
      <w:pPr>
        <w:pStyle w:val="Caption1"/>
        <w:keepLines/>
      </w:pPr>
      <w:r>
        <w:t>Source: Defense Media Network</w:t>
      </w:r>
    </w:p>
    <w:p w14:paraId="64182B01" w14:textId="06585C91" w:rsidR="00BB077B" w:rsidRDefault="00BB077B" w:rsidP="00B47808">
      <w:pPr>
        <w:pStyle w:val="Caption2"/>
        <w:keepLines/>
      </w:pPr>
      <w:r w:rsidRPr="00BB077B">
        <w:t>Mirage F-1 Planes</w:t>
      </w:r>
    </w:p>
    <w:p w14:paraId="45F99BE5" w14:textId="0C17C11E" w:rsidR="00381C8A" w:rsidRPr="00BB077B" w:rsidRDefault="00381C8A" w:rsidP="00BB077B">
      <w:pPr>
        <w:pStyle w:val="NormalCenter"/>
        <w:rPr>
          <w:sz w:val="18"/>
        </w:rPr>
      </w:pPr>
    </w:p>
    <w:p w14:paraId="2EDFE629" w14:textId="77777777" w:rsidR="008837FB" w:rsidRPr="00F62DAE" w:rsidRDefault="008837FB" w:rsidP="00F62DAE">
      <w:r w:rsidRPr="00F62DAE">
        <w:lastRenderedPageBreak/>
        <w:t>“Why do we care?” Eva asked.</w:t>
      </w:r>
    </w:p>
    <w:p w14:paraId="2EB33A0E" w14:textId="77777777" w:rsidR="00F62DAE" w:rsidRDefault="008837FB" w:rsidP="00F62DAE">
      <w:r w:rsidRPr="00F62DAE">
        <w:t>“Draken is obviously trying to enhance adversary services for the Americans and their allies,” Brusilov said. “They also acquired twelve supersonic South African Denel Cheetah fighter jets. If my numbers are correct, these increase Draken’s fleet size to over 150 fighter aircraft.”</w:t>
      </w:r>
    </w:p>
    <w:p w14:paraId="683A7F1B" w14:textId="59470D07" w:rsidR="00F62DAE" w:rsidRDefault="00794B7B" w:rsidP="00CB52B0">
      <w:pPr>
        <w:pStyle w:val="NormalCenter"/>
        <w:keepLines/>
      </w:pPr>
      <w:r>
        <w:rPr>
          <w:noProof/>
        </w:rPr>
        <w:drawing>
          <wp:inline distT="0" distB="0" distL="0" distR="0" wp14:anchorId="130FF397" wp14:editId="57A08B7D">
            <wp:extent cx="2962031" cy="2221523"/>
            <wp:effectExtent l="0" t="0" r="0" b="7620"/>
            <wp:docPr id="11" name="Picture 11" descr="A plane parked on a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AF-Cheetah_E-001-560.png"/>
                    <pic:cNvPicPr/>
                  </pic:nvPicPr>
                  <pic:blipFill>
                    <a:blip r:embed="rId55">
                      <a:extLst>
                        <a:ext uri="{28A0092B-C50C-407E-A947-70E740481C1C}">
                          <a14:useLocalDpi xmlns:a14="http://schemas.microsoft.com/office/drawing/2010/main" val="0"/>
                        </a:ext>
                      </a:extLst>
                    </a:blip>
                    <a:stretch>
                      <a:fillRect/>
                    </a:stretch>
                  </pic:blipFill>
                  <pic:spPr>
                    <a:xfrm>
                      <a:off x="0" y="0"/>
                      <a:ext cx="2973844" cy="2230382"/>
                    </a:xfrm>
                    <a:prstGeom prst="rect">
                      <a:avLst/>
                    </a:prstGeom>
                  </pic:spPr>
                </pic:pic>
              </a:graphicData>
            </a:graphic>
          </wp:inline>
        </w:drawing>
      </w:r>
    </w:p>
    <w:p w14:paraId="452BE823" w14:textId="0FB77F34" w:rsidR="008645A9" w:rsidRDefault="00D34EF2" w:rsidP="00CB52B0">
      <w:pPr>
        <w:pStyle w:val="Caption1"/>
        <w:keepLines/>
      </w:pPr>
      <w:r w:rsidRPr="00AF75CE">
        <w:t>Source</w:t>
      </w:r>
      <w:r>
        <w:t xml:space="preserve">: </w:t>
      </w:r>
      <w:r w:rsidR="00B76B26">
        <w:t>NJ</w:t>
      </w:r>
      <w:r w:rsidR="00AF75CE">
        <w:t>R-ZA</w:t>
      </w:r>
    </w:p>
    <w:p w14:paraId="187CC140" w14:textId="282262E0" w:rsidR="00BB077B" w:rsidRPr="00BB077B" w:rsidRDefault="0025669F" w:rsidP="00CB52B0">
      <w:pPr>
        <w:pStyle w:val="Caption2"/>
        <w:keepLines/>
      </w:pPr>
      <w:r>
        <w:t xml:space="preserve">Denel </w:t>
      </w:r>
      <w:r w:rsidR="00BB077B" w:rsidRPr="00AF75CE">
        <w:t>Cheetah</w:t>
      </w:r>
      <w:r w:rsidR="00BB077B" w:rsidRPr="00BB077B">
        <w:t xml:space="preserve"> jet</w:t>
      </w:r>
    </w:p>
    <w:p w14:paraId="420CC62C" w14:textId="77777777" w:rsidR="00906CEE" w:rsidRDefault="00906CEE" w:rsidP="00906CEE">
      <w:r>
        <w:t>Jake used his tablet computer to get more information.</w:t>
      </w:r>
    </w:p>
    <w:p w14:paraId="7F1B6D3B" w14:textId="101763CC" w:rsidR="00906CEE" w:rsidRDefault="00906CEE" w:rsidP="00906CEE">
      <w:r>
        <w:t>“</w:t>
      </w:r>
      <w:r w:rsidR="00CD7A8C">
        <w:t xml:space="preserve">Draken has announced </w:t>
      </w:r>
      <w:r w:rsidR="009C2A3A">
        <w:t xml:space="preserve">that they plan </w:t>
      </w:r>
      <w:r w:rsidR="00D95CAC">
        <w:t xml:space="preserve">to </w:t>
      </w:r>
      <w:r>
        <w:t>restor</w:t>
      </w:r>
      <w:r w:rsidR="00D95CAC">
        <w:t>e</w:t>
      </w:r>
      <w:r>
        <w:t xml:space="preserve"> and certif</w:t>
      </w:r>
      <w:r w:rsidR="00D95CAC">
        <w:t>y</w:t>
      </w:r>
      <w:r>
        <w:t xml:space="preserve"> </w:t>
      </w:r>
      <w:r w:rsidR="00B94B4C">
        <w:t xml:space="preserve">the aircraft </w:t>
      </w:r>
      <w:r>
        <w:t xml:space="preserve">at </w:t>
      </w:r>
      <w:r w:rsidR="00B94B4C">
        <w:t xml:space="preserve">their </w:t>
      </w:r>
      <w:r w:rsidR="00CA528A">
        <w:t xml:space="preserve">maintenance facility in </w:t>
      </w:r>
      <w:r>
        <w:t>Lakeland, Florida</w:t>
      </w:r>
      <w:r w:rsidR="00CA528A">
        <w:t>.</w:t>
      </w:r>
      <w:r>
        <w:t>”</w:t>
      </w:r>
    </w:p>
    <w:p w14:paraId="5A3A7C2C" w14:textId="3ED41D8A" w:rsidR="00906CEE" w:rsidRDefault="00906CEE" w:rsidP="00906CEE">
      <w:r>
        <w:t>“</w:t>
      </w:r>
      <w:r w:rsidR="00F51BB0">
        <w:t>T</w:t>
      </w:r>
      <w:r>
        <w:t>his means that our competition is becoming formidable,” Brusilov said, shrugging his shoulders. “No need to panic. We will continue to do our thing.”</w:t>
      </w:r>
    </w:p>
    <w:p w14:paraId="25D86FE7" w14:textId="25445422" w:rsidR="00906CEE" w:rsidRDefault="00906CEE" w:rsidP="00906CEE">
      <w:r>
        <w:t xml:space="preserve">They reached Le Bourget, a commune in the northeastern suburbs of Paris and the site of the Paris Air Show. </w:t>
      </w:r>
      <w:r w:rsidR="00CA1497">
        <w:t xml:space="preserve">The exhibit was huge, </w:t>
      </w:r>
      <w:r w:rsidR="00CA1497" w:rsidRPr="00CA1497">
        <w:t xml:space="preserve">with 2,381 exhibitors from 48 countries, showing 140 aircraft. </w:t>
      </w:r>
      <w:r>
        <w:t>After walking around examining the various spanking new air</w:t>
      </w:r>
      <w:r w:rsidR="00CA1497">
        <w:t>planes</w:t>
      </w:r>
      <w:r>
        <w:t xml:space="preserve"> offered for sale by several manufacturers, </w:t>
      </w:r>
      <w:r w:rsidR="00CA1497">
        <w:t>Brusilov, Jake and Eva</w:t>
      </w:r>
      <w:r>
        <w:t xml:space="preserve"> took their seats in </w:t>
      </w:r>
      <w:r w:rsidR="00CA1497">
        <w:t xml:space="preserve">a reserved section of </w:t>
      </w:r>
      <w:r>
        <w:t>the bleachers for a demonstration of a fully combat ready F-35, loaded with everything it needed to go to war.</w:t>
      </w:r>
    </w:p>
    <w:p w14:paraId="495C71FF" w14:textId="4A7A7390" w:rsidR="00AF75CE" w:rsidRDefault="00B07A4B" w:rsidP="00CB52B0">
      <w:pPr>
        <w:pStyle w:val="NormalCenter"/>
        <w:keepLines/>
      </w:pPr>
      <w:r>
        <w:rPr>
          <w:noProof/>
        </w:rPr>
        <w:lastRenderedPageBreak/>
        <w:drawing>
          <wp:inline distT="0" distB="0" distL="0" distR="0" wp14:anchorId="7FBA44F4" wp14:editId="5B5AEE72">
            <wp:extent cx="4343400" cy="2606040"/>
            <wp:effectExtent l="0" t="0" r="0" b="3810"/>
            <wp:docPr id="13" name="Picture 13" descr="A helicopter parked in front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35-560.png"/>
                    <pic:cNvPicPr/>
                  </pic:nvPicPr>
                  <pic:blipFill>
                    <a:blip r:embed="rId56">
                      <a:extLst>
                        <a:ext uri="{28A0092B-C50C-407E-A947-70E740481C1C}">
                          <a14:useLocalDpi xmlns:a14="http://schemas.microsoft.com/office/drawing/2010/main" val="0"/>
                        </a:ext>
                      </a:extLst>
                    </a:blip>
                    <a:stretch>
                      <a:fillRect/>
                    </a:stretch>
                  </pic:blipFill>
                  <pic:spPr>
                    <a:xfrm>
                      <a:off x="0" y="0"/>
                      <a:ext cx="4343400" cy="2606040"/>
                    </a:xfrm>
                    <a:prstGeom prst="rect">
                      <a:avLst/>
                    </a:prstGeom>
                  </pic:spPr>
                </pic:pic>
              </a:graphicData>
            </a:graphic>
          </wp:inline>
        </w:drawing>
      </w:r>
    </w:p>
    <w:p w14:paraId="56B04795" w14:textId="20C71889" w:rsidR="00B07A4B" w:rsidRDefault="00815B0C" w:rsidP="00CB52B0">
      <w:pPr>
        <w:pStyle w:val="Caption1"/>
        <w:keepLines/>
      </w:pPr>
      <w:r>
        <w:t>Source: U. S. Air Force</w:t>
      </w:r>
    </w:p>
    <w:p w14:paraId="2B3C9A32" w14:textId="2C5A99E2" w:rsidR="00B24243" w:rsidRPr="00B24243" w:rsidRDefault="00CB52B0" w:rsidP="00CB52B0">
      <w:pPr>
        <w:pStyle w:val="Caption2"/>
        <w:keepLines/>
      </w:pPr>
      <w:r>
        <w:t xml:space="preserve">The Awesome </w:t>
      </w:r>
      <w:r w:rsidR="00B24243" w:rsidRPr="00B24243">
        <w:t>F-35</w:t>
      </w:r>
      <w:r>
        <w:t xml:space="preserve"> Aircraft</w:t>
      </w:r>
    </w:p>
    <w:p w14:paraId="132DE945" w14:textId="6D5E964E" w:rsidR="007444CD" w:rsidRPr="007444CD" w:rsidRDefault="007444CD" w:rsidP="001562A6">
      <w:r w:rsidRPr="007444CD">
        <w:t xml:space="preserve">This </w:t>
      </w:r>
      <w:r w:rsidR="00E61A48">
        <w:t xml:space="preserve">demonstration </w:t>
      </w:r>
      <w:r w:rsidRPr="007444CD">
        <w:t xml:space="preserve">was unusual because other fighter airplanes at such shows usually </w:t>
      </w:r>
      <w:r w:rsidR="006566DE">
        <w:t>were</w:t>
      </w:r>
      <w:r w:rsidRPr="007444CD">
        <w:t xml:space="preserve"> all slicked off without all the external missiles and auxiliary fuel tanks.</w:t>
      </w:r>
      <w:r w:rsidR="00F51BB0">
        <w:t xml:space="preserve"> The F-35 was fully armed, but it still retained its sleek exterior profile because </w:t>
      </w:r>
      <w:r w:rsidR="004D31CC">
        <w:t xml:space="preserve">it was designed to store </w:t>
      </w:r>
      <w:r w:rsidR="00F51BB0">
        <w:t>the weapons inside the fuselage.</w:t>
      </w:r>
    </w:p>
    <w:p w14:paraId="282463A5" w14:textId="10488294" w:rsidR="007444CD" w:rsidRDefault="007444CD" w:rsidP="001562A6">
      <w:r w:rsidRPr="007444CD">
        <w:t>The flight demonstration was carefully scripted to highlight the capabilities of the F-35A, particularly its slow-speed handling qualities. The pilot started with an afterburner takeoff, and almost immediately pointed his nose to the sky, climbing away vertically.</w:t>
      </w:r>
    </w:p>
    <w:p w14:paraId="48C62282" w14:textId="43E4B93E" w:rsidR="007D3FBE" w:rsidRDefault="00B1112A" w:rsidP="00CB52B0">
      <w:pPr>
        <w:pStyle w:val="NormalCenter"/>
        <w:keepLines/>
      </w:pPr>
      <w:r>
        <w:rPr>
          <w:noProof/>
        </w:rPr>
        <w:lastRenderedPageBreak/>
        <w:drawing>
          <wp:inline distT="0" distB="0" distL="0" distR="0" wp14:anchorId="2BC0AB31" wp14:editId="11CF9A88">
            <wp:extent cx="4343400" cy="33470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35-Maneuver-560.png"/>
                    <pic:cNvPicPr/>
                  </pic:nvPicPr>
                  <pic:blipFill>
                    <a:blip r:embed="rId57">
                      <a:extLst>
                        <a:ext uri="{28A0092B-C50C-407E-A947-70E740481C1C}">
                          <a14:useLocalDpi xmlns:a14="http://schemas.microsoft.com/office/drawing/2010/main" val="0"/>
                        </a:ext>
                      </a:extLst>
                    </a:blip>
                    <a:stretch>
                      <a:fillRect/>
                    </a:stretch>
                  </pic:blipFill>
                  <pic:spPr>
                    <a:xfrm>
                      <a:off x="0" y="0"/>
                      <a:ext cx="4343400" cy="3347085"/>
                    </a:xfrm>
                    <a:prstGeom prst="rect">
                      <a:avLst/>
                    </a:prstGeom>
                  </pic:spPr>
                </pic:pic>
              </a:graphicData>
            </a:graphic>
          </wp:inline>
        </w:drawing>
      </w:r>
    </w:p>
    <w:p w14:paraId="7131427F" w14:textId="07B0D890" w:rsidR="00F949D6" w:rsidRDefault="00F949D6" w:rsidP="00CB52B0">
      <w:pPr>
        <w:pStyle w:val="Caption1"/>
        <w:keepLines/>
      </w:pPr>
      <w:r>
        <w:t xml:space="preserve">Source: </w:t>
      </w:r>
      <w:r w:rsidR="00C57FAB" w:rsidRPr="00C57FAB">
        <w:t>Lockheed Martin via Aviation Week</w:t>
      </w:r>
    </w:p>
    <w:p w14:paraId="38A3576A" w14:textId="5988D3C6" w:rsidR="00EE3A46" w:rsidRDefault="00EE3A46" w:rsidP="00CB52B0">
      <w:pPr>
        <w:pStyle w:val="Caption2"/>
        <w:keepLines/>
      </w:pPr>
      <w:r>
        <w:t>F-35 Demonstration at Paris Air Show</w:t>
      </w:r>
    </w:p>
    <w:p w14:paraId="68E60C47" w14:textId="036F0A3A" w:rsidR="007B683E" w:rsidRDefault="004F63B7" w:rsidP="004F63B7">
      <w:pPr>
        <w:rPr>
          <w:iCs/>
        </w:rPr>
      </w:pPr>
      <w:r w:rsidRPr="004F63B7">
        <w:rPr>
          <w:iCs/>
        </w:rPr>
        <w:t xml:space="preserve">Next, </w:t>
      </w:r>
      <w:r w:rsidR="007B683E">
        <w:rPr>
          <w:iCs/>
        </w:rPr>
        <w:t xml:space="preserve">he </w:t>
      </w:r>
      <w:r w:rsidRPr="004F63B7">
        <w:rPr>
          <w:iCs/>
        </w:rPr>
        <w:t>turned around, reversed back in front of the crowd, and performed a slow-speed, high angle of attack pass. Afterward, he lighted the afterburner and flew straight up into the sky once again. From there, the pilot pulled up vertically in front of the crowd and executed a maximum angle-of-attack power loop, flipped the aircraft on its back, followed by a spiral at 50 degrees called a ‘pedal turn,’ which was the most impressive part of the entire routine.</w:t>
      </w:r>
      <w:r w:rsidR="007B683E">
        <w:rPr>
          <w:iCs/>
        </w:rPr>
        <w:t xml:space="preserve"> </w:t>
      </w:r>
      <w:r w:rsidRPr="004F63B7">
        <w:rPr>
          <w:iCs/>
        </w:rPr>
        <w:t xml:space="preserve">The pilot then lighted up the afterburner and flew straight up into the sky once again. He </w:t>
      </w:r>
      <w:r w:rsidR="007B683E">
        <w:rPr>
          <w:iCs/>
        </w:rPr>
        <w:t>kept performing amazing maneuvers and demonstrated that the F-35 was indeed an extraordinary aircraft beyond it</w:t>
      </w:r>
      <w:r w:rsidR="00E54F5A">
        <w:rPr>
          <w:iCs/>
        </w:rPr>
        <w:t>s</w:t>
      </w:r>
      <w:r w:rsidR="007B683E">
        <w:rPr>
          <w:iCs/>
        </w:rPr>
        <w:t xml:space="preserve"> stealth capability.</w:t>
      </w:r>
    </w:p>
    <w:p w14:paraId="6D6EDD41" w14:textId="77777777" w:rsidR="004F63B7" w:rsidRPr="004F63B7" w:rsidRDefault="004F63B7" w:rsidP="004F63B7">
      <w:pPr>
        <w:rPr>
          <w:iCs/>
        </w:rPr>
      </w:pPr>
      <w:r w:rsidRPr="004F63B7">
        <w:rPr>
          <w:iCs/>
        </w:rPr>
        <w:t>After the impressive demonstration, a crowd of enthusiasts crowded the pilot, Major Joe Campbell. Jake, Eva, and Peter waited for the crowd to dissipate, and approached the pilot, who immediately recognized his old friend Brusilov.</w:t>
      </w:r>
    </w:p>
    <w:p w14:paraId="512AFB20" w14:textId="77777777" w:rsidR="004F63B7" w:rsidRPr="004F63B7" w:rsidRDefault="004F63B7" w:rsidP="004F63B7">
      <w:pPr>
        <w:rPr>
          <w:iCs/>
        </w:rPr>
      </w:pPr>
      <w:r w:rsidRPr="004F63B7">
        <w:rPr>
          <w:iCs/>
        </w:rPr>
        <w:lastRenderedPageBreak/>
        <w:t>“I will be darned,” he said, “None other than the most dangerous pilot in the air has come to my show. I am flattered.” He warmly shook hands with Peter.</w:t>
      </w:r>
    </w:p>
    <w:p w14:paraId="78F0E5D8" w14:textId="77777777" w:rsidR="004F63B7" w:rsidRPr="004F63B7" w:rsidRDefault="004F63B7" w:rsidP="004F63B7">
      <w:pPr>
        <w:rPr>
          <w:iCs/>
        </w:rPr>
      </w:pPr>
      <w:r w:rsidRPr="004F63B7">
        <w:rPr>
          <w:iCs/>
        </w:rPr>
        <w:t>Peter introduced Jake and Eva, briefly explaining their relationship.</w:t>
      </w:r>
    </w:p>
    <w:p w14:paraId="4CAE8CE6" w14:textId="1C4D608A" w:rsidR="004F63B7" w:rsidRPr="004F63B7" w:rsidRDefault="004F63B7" w:rsidP="004F63B7">
      <w:pPr>
        <w:rPr>
          <w:iCs/>
        </w:rPr>
      </w:pPr>
      <w:r w:rsidRPr="004F63B7">
        <w:rPr>
          <w:iCs/>
        </w:rPr>
        <w:t>“I thought you retired, Peter,” Campbell said. “At least this time you are on our side. I heard about you guys playing in the Israeli exercises.”</w:t>
      </w:r>
    </w:p>
    <w:p w14:paraId="5F603017" w14:textId="77777777" w:rsidR="004F63B7" w:rsidRPr="004F63B7" w:rsidRDefault="004F63B7" w:rsidP="004F63B7">
      <w:pPr>
        <w:rPr>
          <w:iCs/>
        </w:rPr>
      </w:pPr>
      <w:r w:rsidRPr="004F63B7">
        <w:rPr>
          <w:iCs/>
        </w:rPr>
        <w:t>“You are not a slouch yourself, Joe. You impressed the crowd with your stunts.”</w:t>
      </w:r>
    </w:p>
    <w:p w14:paraId="0821C8B6" w14:textId="165A1525" w:rsidR="004F63B7" w:rsidRPr="004F63B7" w:rsidRDefault="004F63B7" w:rsidP="004F63B7">
      <w:pPr>
        <w:rPr>
          <w:iCs/>
        </w:rPr>
      </w:pPr>
      <w:r w:rsidRPr="004F63B7">
        <w:rPr>
          <w:iCs/>
        </w:rPr>
        <w:t>“I was just trying to squelch the critics of the F-35 once and for all.</w:t>
      </w:r>
      <w:r w:rsidR="000B53D9" w:rsidRPr="000B53D9">
        <w:rPr>
          <w:iCs/>
        </w:rPr>
        <w:t xml:space="preserve"> </w:t>
      </w:r>
      <w:r w:rsidR="00F96FAC">
        <w:rPr>
          <w:iCs/>
        </w:rPr>
        <w:t xml:space="preserve">It shows that it </w:t>
      </w:r>
      <w:r w:rsidR="000B53D9" w:rsidRPr="000B53D9">
        <w:rPr>
          <w:iCs/>
        </w:rPr>
        <w:t>can hold its own in a knife-fight with the Sukhois, MiGs, Chengdus, Shenyangs and other likely adversaries.</w:t>
      </w:r>
      <w:r w:rsidRPr="004F63B7">
        <w:rPr>
          <w:iCs/>
        </w:rPr>
        <w:t>”</w:t>
      </w:r>
    </w:p>
    <w:p w14:paraId="131DA63E" w14:textId="77777777" w:rsidR="004F63B7" w:rsidRPr="004F63B7" w:rsidRDefault="004F63B7" w:rsidP="004F63B7">
      <w:pPr>
        <w:rPr>
          <w:iCs/>
        </w:rPr>
      </w:pPr>
      <w:r w:rsidRPr="004F63B7">
        <w:rPr>
          <w:iCs/>
        </w:rPr>
        <w:t>“I have to admit that you succeeded, Joe. You were amazing. Please tell me that you are not going to fly in the Red Flag exercise. We are planning to go there.”</w:t>
      </w:r>
    </w:p>
    <w:p w14:paraId="737F4DDF" w14:textId="77777777" w:rsidR="004F63B7" w:rsidRPr="004F63B7" w:rsidRDefault="004F63B7" w:rsidP="004F63B7">
      <w:pPr>
        <w:rPr>
          <w:iCs/>
        </w:rPr>
      </w:pPr>
      <w:r w:rsidRPr="004F63B7">
        <w:rPr>
          <w:iCs/>
        </w:rPr>
        <w:t>“You are in luck, Brusilov, I can’t go, but don’t underestimate the F-35 jockeys you will meet. They know what they are doing.”</w:t>
      </w:r>
    </w:p>
    <w:p w14:paraId="75DB4A70" w14:textId="77777777" w:rsidR="004F63B7" w:rsidRPr="004F63B7" w:rsidRDefault="004F63B7" w:rsidP="004F63B7">
      <w:pPr>
        <w:rPr>
          <w:iCs/>
        </w:rPr>
      </w:pPr>
      <w:r w:rsidRPr="004F63B7">
        <w:rPr>
          <w:iCs/>
        </w:rPr>
        <w:t>“I am sure they do, Joe. You know that I never underestimate my adversaries. Do you have any advice?”</w:t>
      </w:r>
    </w:p>
    <w:p w14:paraId="78C39036" w14:textId="77777777" w:rsidR="004F63B7" w:rsidRPr="004F63B7" w:rsidRDefault="004F63B7" w:rsidP="004F63B7">
      <w:pPr>
        <w:rPr>
          <w:iCs/>
        </w:rPr>
      </w:pPr>
      <w:r w:rsidRPr="004F63B7">
        <w:rPr>
          <w:iCs/>
        </w:rPr>
        <w:t>“Don’t forget, we don’t dominate with fancy flying—we dominate because of stealth and long-range sensors.”</w:t>
      </w:r>
    </w:p>
    <w:p w14:paraId="01806C9E" w14:textId="77777777" w:rsidR="004F63B7" w:rsidRPr="004F63B7" w:rsidRDefault="004F63B7" w:rsidP="004F63B7">
      <w:pPr>
        <w:rPr>
          <w:iCs/>
        </w:rPr>
      </w:pPr>
      <w:r w:rsidRPr="004F63B7">
        <w:rPr>
          <w:iCs/>
        </w:rPr>
        <w:t>Several American officers arrived.</w:t>
      </w:r>
    </w:p>
    <w:p w14:paraId="36D3ACC3" w14:textId="77777777" w:rsidR="004F63B7" w:rsidRPr="004F63B7" w:rsidRDefault="004F63B7" w:rsidP="004F63B7">
      <w:pPr>
        <w:rPr>
          <w:iCs/>
        </w:rPr>
      </w:pPr>
      <w:r w:rsidRPr="004F63B7">
        <w:rPr>
          <w:iCs/>
        </w:rPr>
        <w:t>“I got to go, Peter,” Campbell said. “Best of luck with Red Flag. I will be watching you.”</w:t>
      </w:r>
    </w:p>
    <w:p w14:paraId="719773A1" w14:textId="77777777" w:rsidR="004F63B7" w:rsidRPr="004F63B7" w:rsidRDefault="004F63B7" w:rsidP="004F63B7">
      <w:pPr>
        <w:rPr>
          <w:iCs/>
        </w:rPr>
      </w:pPr>
      <w:r w:rsidRPr="004F63B7">
        <w:rPr>
          <w:iCs/>
        </w:rPr>
        <w:t>“Thanks. Stay well, Joe.”</w:t>
      </w:r>
    </w:p>
    <w:p w14:paraId="5A3BD508" w14:textId="77777777" w:rsidR="004F63B7" w:rsidRPr="004F63B7" w:rsidRDefault="004F63B7" w:rsidP="004F63B7">
      <w:pPr>
        <w:rPr>
          <w:iCs/>
        </w:rPr>
      </w:pPr>
      <w:r w:rsidRPr="004F63B7">
        <w:rPr>
          <w:iCs/>
        </w:rPr>
        <w:t>As they walked to their car, Jake looked worried.</w:t>
      </w:r>
    </w:p>
    <w:p w14:paraId="44688353" w14:textId="77777777" w:rsidR="004F63B7" w:rsidRPr="004F63B7" w:rsidRDefault="004F63B7" w:rsidP="004F63B7">
      <w:pPr>
        <w:rPr>
          <w:iCs/>
        </w:rPr>
      </w:pPr>
      <w:r w:rsidRPr="004F63B7">
        <w:rPr>
          <w:iCs/>
        </w:rPr>
        <w:t>“At the back end of Red Flag, we will have to fight F-35’s,” he said. “How are we going to survive?”</w:t>
      </w:r>
    </w:p>
    <w:p w14:paraId="4BC4C378" w14:textId="4A75E012" w:rsidR="001D5CFB" w:rsidRDefault="004F63B7" w:rsidP="004F63B7">
      <w:pPr>
        <w:rPr>
          <w:iCs/>
        </w:rPr>
      </w:pPr>
      <w:r w:rsidRPr="004F63B7">
        <w:rPr>
          <w:iCs/>
        </w:rPr>
        <w:t xml:space="preserve">“I have to think about </w:t>
      </w:r>
      <w:r w:rsidR="00EF3DF4">
        <w:rPr>
          <w:iCs/>
        </w:rPr>
        <w:t>this</w:t>
      </w:r>
      <w:r w:rsidRPr="004F63B7">
        <w:rPr>
          <w:iCs/>
        </w:rPr>
        <w:t>,” Brusilov said. “Good show, by the way.”</w:t>
      </w:r>
    </w:p>
    <w:p w14:paraId="74395DA8"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112C4F9D" w14:textId="58228786" w:rsidR="00BF0B11" w:rsidRDefault="00BD497D" w:rsidP="00BD497D">
      <w:pPr>
        <w:pStyle w:val="Heading1"/>
        <w:numPr>
          <w:ilvl w:val="0"/>
          <w:numId w:val="0"/>
        </w:numPr>
        <w:ind w:left="360"/>
      </w:pPr>
      <w:bookmarkStart w:id="132" w:name="_Toc531973460"/>
      <w:bookmarkStart w:id="133" w:name="_Toc532470392"/>
      <w:r>
        <w:lastRenderedPageBreak/>
        <w:t>44</w:t>
      </w:r>
      <w:r>
        <w:br/>
      </w:r>
      <w:r w:rsidR="00674D9E">
        <w:t>German</w:t>
      </w:r>
      <w:r w:rsidR="00F64E88">
        <w:t xml:space="preserve"> Interlude</w:t>
      </w:r>
      <w:bookmarkEnd w:id="132"/>
      <w:bookmarkEnd w:id="133"/>
    </w:p>
    <w:p w14:paraId="46584C3E" w14:textId="45ABE57F" w:rsidR="00422060" w:rsidRPr="00422060" w:rsidRDefault="00CC3FB5" w:rsidP="00966A3B">
      <w:pPr>
        <w:pStyle w:val="NormalNI"/>
        <w:rPr>
          <w:lang w:val="en"/>
        </w:rPr>
      </w:pPr>
      <w:r w:rsidRPr="00BD497D">
        <w:rPr>
          <w:lang w:val="en"/>
        </w:rPr>
        <w:t>J</w:t>
      </w:r>
      <w:r w:rsidR="00422060" w:rsidRPr="00422060">
        <w:rPr>
          <w:lang w:val="en"/>
        </w:rPr>
        <w:t>ake, Peter, and Eva returned to Ciudad Real with the good news that the US Air Force had agreed to discuss the use the Valkyries as an adjunct to the adversary squadrons in the upcoming Red Flag exercises in Nevada.</w:t>
      </w:r>
    </w:p>
    <w:p w14:paraId="4471BA98" w14:textId="14AE01AB" w:rsidR="00422060" w:rsidRPr="00422060" w:rsidRDefault="00422060" w:rsidP="00422060">
      <w:pPr>
        <w:rPr>
          <w:lang w:val="en"/>
        </w:rPr>
      </w:pPr>
      <w:r w:rsidRPr="00422060">
        <w:rPr>
          <w:lang w:val="en"/>
        </w:rPr>
        <w:t xml:space="preserve">Brusilov and his crew had to return to Russia for a week to do some business and </w:t>
      </w:r>
      <w:r w:rsidR="003C5CEF">
        <w:rPr>
          <w:lang w:val="en"/>
        </w:rPr>
        <w:t>buy</w:t>
      </w:r>
      <w:r w:rsidRPr="00422060">
        <w:rPr>
          <w:lang w:val="en"/>
        </w:rPr>
        <w:t xml:space="preserve"> more aircraft parts. Yasmin squeezed everyone into the helicopter and ferried them to the Madrid airport just in time for them to catch a plane to Moscow.</w:t>
      </w:r>
    </w:p>
    <w:p w14:paraId="5A102B6A" w14:textId="77777777" w:rsidR="00422060" w:rsidRPr="00422060" w:rsidRDefault="00422060" w:rsidP="00422060">
      <w:pPr>
        <w:rPr>
          <w:lang w:val="en"/>
        </w:rPr>
      </w:pPr>
      <w:r w:rsidRPr="00422060">
        <w:rPr>
          <w:lang w:val="en"/>
        </w:rPr>
        <w:t>During the break from flying, Tess, Galina, Eva, Alice, and Giuliana went to Berlin to play two concerts that were scheduled almost a year ago. They were looking forward to visiting the city, an exciting classical concert destination, with three major opera houses and eight professional orchestras, including the world-famous Berlin Philharmonic.</w:t>
      </w:r>
    </w:p>
    <w:p w14:paraId="4E53552D" w14:textId="77777777" w:rsidR="00422060" w:rsidRDefault="00422060" w:rsidP="00422060">
      <w:pPr>
        <w:rPr>
          <w:lang w:val="en"/>
        </w:rPr>
      </w:pPr>
      <w:r w:rsidRPr="00422060">
        <w:rPr>
          <w:lang w:val="en"/>
        </w:rPr>
        <w:t>Their venue for their concert was the Pierre Boulez Saal designed by Frank Gehry.</w:t>
      </w:r>
    </w:p>
    <w:p w14:paraId="38DD3B64" w14:textId="52A4AF33" w:rsidR="00386D2A" w:rsidRDefault="007768ED" w:rsidP="00DF6F42">
      <w:pPr>
        <w:pStyle w:val="NormalCenter"/>
        <w:keepLines/>
        <w:rPr>
          <w:lang w:val="en"/>
        </w:rPr>
      </w:pPr>
      <w:r>
        <w:rPr>
          <w:noProof/>
          <w:lang w:val="en"/>
        </w:rPr>
        <w:lastRenderedPageBreak/>
        <w:drawing>
          <wp:inline distT="0" distB="0" distL="0" distR="0" wp14:anchorId="2FADD9DD" wp14:editId="4EADE1ED">
            <wp:extent cx="3779520" cy="2834640"/>
            <wp:effectExtent l="0" t="0" r="0" b="3810"/>
            <wp:docPr id="21" name="Picture 21"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erre-Boulez-Saal_2-560.png"/>
                    <pic:cNvPicPr/>
                  </pic:nvPicPr>
                  <pic:blipFill>
                    <a:blip r:embed="rId58">
                      <a:extLst>
                        <a:ext uri="{28A0092B-C50C-407E-A947-70E740481C1C}">
                          <a14:useLocalDpi xmlns:a14="http://schemas.microsoft.com/office/drawing/2010/main" val="0"/>
                        </a:ext>
                      </a:extLst>
                    </a:blip>
                    <a:stretch>
                      <a:fillRect/>
                    </a:stretch>
                  </pic:blipFill>
                  <pic:spPr>
                    <a:xfrm>
                      <a:off x="0" y="0"/>
                      <a:ext cx="3816904" cy="2862678"/>
                    </a:xfrm>
                    <a:prstGeom prst="rect">
                      <a:avLst/>
                    </a:prstGeom>
                  </pic:spPr>
                </pic:pic>
              </a:graphicData>
            </a:graphic>
          </wp:inline>
        </w:drawing>
      </w:r>
    </w:p>
    <w:p w14:paraId="12E228F9" w14:textId="37278108" w:rsidR="007768ED" w:rsidRDefault="007768ED" w:rsidP="00DF6F42">
      <w:pPr>
        <w:pStyle w:val="Caption1"/>
        <w:keepLines/>
        <w:rPr>
          <w:lang w:val="en"/>
        </w:rPr>
      </w:pPr>
      <w:r>
        <w:rPr>
          <w:lang w:val="en"/>
        </w:rPr>
        <w:t xml:space="preserve">Source: </w:t>
      </w:r>
      <w:r w:rsidR="00F32F52">
        <w:rPr>
          <w:lang w:val="en"/>
        </w:rPr>
        <w:t>Jroep</w:t>
      </w:r>
      <w:r w:rsidR="00E52AFD">
        <w:rPr>
          <w:lang w:val="en"/>
        </w:rPr>
        <w:t>storff on Wikimedia Commons</w:t>
      </w:r>
    </w:p>
    <w:p w14:paraId="0BECE13E" w14:textId="10FD1FD2" w:rsidR="007768ED" w:rsidRPr="003C4BAE" w:rsidRDefault="00E52AFD" w:rsidP="00DF6F42">
      <w:pPr>
        <w:pStyle w:val="Caption2"/>
        <w:keepLines/>
      </w:pPr>
      <w:r w:rsidRPr="003C4BAE">
        <w:t>Pierre Boulez Saal</w:t>
      </w:r>
      <w:r w:rsidR="00DF6F42" w:rsidRPr="003C4BAE">
        <w:t xml:space="preserve"> in Berlin</w:t>
      </w:r>
    </w:p>
    <w:p w14:paraId="24A8E9A2" w14:textId="77777777" w:rsidR="00422060" w:rsidRPr="00422060" w:rsidRDefault="00422060" w:rsidP="00422060">
      <w:pPr>
        <w:rPr>
          <w:lang w:val="en"/>
        </w:rPr>
      </w:pPr>
      <w:r w:rsidRPr="00422060">
        <w:rPr>
          <w:lang w:val="en"/>
        </w:rPr>
        <w:t>The wood-clad hall had flexible seating configurations for up to 700 people over two levels that surrounded the musicians on all sides. The upper level was a set of two oval shaped, column-free, sloping balconies, which rotated slightly against the axis of the oval stage, enhancing the sight lines.</w:t>
      </w:r>
    </w:p>
    <w:p w14:paraId="413C090F" w14:textId="77777777" w:rsidR="000F75CD" w:rsidRDefault="00422060" w:rsidP="00422060">
      <w:pPr>
        <w:rPr>
          <w:lang w:val="en"/>
        </w:rPr>
      </w:pPr>
      <w:r w:rsidRPr="00422060">
        <w:rPr>
          <w:lang w:val="en"/>
        </w:rPr>
        <w:t>The Valkyries program included two great quintets, the Chausson concert, and the Brahms piano quintet. The performance impressed the discerning German audience. After the applause, flowers, and accolades, the girls changed and were planning to hit a couple of clubs.</w:t>
      </w:r>
    </w:p>
    <w:p w14:paraId="4DD42B4D" w14:textId="65491F20" w:rsidR="00422060" w:rsidRPr="00422060" w:rsidRDefault="00422060" w:rsidP="00422060">
      <w:pPr>
        <w:rPr>
          <w:lang w:val="en"/>
        </w:rPr>
      </w:pPr>
      <w:r w:rsidRPr="00422060">
        <w:rPr>
          <w:lang w:val="en"/>
        </w:rPr>
        <w:t xml:space="preserve">As they walked out of the building, they </w:t>
      </w:r>
      <w:r w:rsidR="003C5CEF">
        <w:rPr>
          <w:lang w:val="en"/>
        </w:rPr>
        <w:t xml:space="preserve">Valkyries </w:t>
      </w:r>
      <w:r w:rsidRPr="00422060">
        <w:rPr>
          <w:lang w:val="en"/>
        </w:rPr>
        <w:t xml:space="preserve">ran into an uproar. Several bearded men that looked like refugees were harassing people that had just attended the concert. It was hard to understand what the men were saying, but Tess finally figured out that the men disapproved the practice of </w:t>
      </w:r>
      <w:r w:rsidR="003C5CEF">
        <w:rPr>
          <w:lang w:val="en"/>
        </w:rPr>
        <w:t>making</w:t>
      </w:r>
      <w:r w:rsidRPr="00422060">
        <w:rPr>
          <w:lang w:val="en"/>
        </w:rPr>
        <w:t xml:space="preserve"> music, something that was forbidden in conservative Islam. The well-dressed Germans did their best to avoid the harassment and got into their cars or the Metro as soon as they could.</w:t>
      </w:r>
    </w:p>
    <w:p w14:paraId="5F8DFFD0" w14:textId="77777777" w:rsidR="00422060" w:rsidRPr="00422060" w:rsidRDefault="00422060" w:rsidP="00422060">
      <w:pPr>
        <w:rPr>
          <w:lang w:val="en"/>
        </w:rPr>
      </w:pPr>
      <w:r w:rsidRPr="00422060">
        <w:rPr>
          <w:lang w:val="en"/>
        </w:rPr>
        <w:t xml:space="preserve">Tess was furious. She tried to keep her temper in check and attempted to move through the increasingly hostile crowd. The Muslim men saw </w:t>
      </w:r>
      <w:r w:rsidRPr="00422060">
        <w:rPr>
          <w:lang w:val="en"/>
        </w:rPr>
        <w:lastRenderedPageBreak/>
        <w:t>the group of women, and went into overdrive, trying to steer them toward the bulk of the group. One of them made the mistake of grabbing Tess by the arm. A couple of seconds later, he was on the pavement holding his privates. Mayhem followed, the mob now surrounding and screaming at the women. Things were rapidly getting out of hand, and the men accosted the women aggressively. Such a move was a big mistake because the Valkyries used their martial skills to unleash a world of hurt on them. The harassers bucked under well-placed punches and kicks, some on their heads. It didn’t take long for the girls to create a heap of hurting and bleeding disheveled men. It was at this moment that the German police arrived in their cars. Two of the injured men, holding their stomachs and trying to staunch the bleeding from their noses hailed the cops. One of the refugees, who had learned to speak some German, screamed and pointed at Tess.</w:t>
      </w:r>
    </w:p>
    <w:p w14:paraId="659BBC68" w14:textId="77777777" w:rsidR="00422060" w:rsidRPr="00422060" w:rsidRDefault="00422060" w:rsidP="00422060">
      <w:pPr>
        <w:rPr>
          <w:lang w:val="en"/>
        </w:rPr>
      </w:pPr>
      <w:r w:rsidRPr="00422060">
        <w:rPr>
          <w:lang w:val="en"/>
        </w:rPr>
        <w:t>“These women attacked us,” they kept saying. “They attacked us without provocation. They are prejudiced toward Muslims. Arrest them!”</w:t>
      </w:r>
    </w:p>
    <w:p w14:paraId="2297C690" w14:textId="6B597082" w:rsidR="00422060" w:rsidRPr="00422060" w:rsidRDefault="00422060" w:rsidP="00422060">
      <w:pPr>
        <w:rPr>
          <w:lang w:val="en"/>
        </w:rPr>
      </w:pPr>
      <w:r w:rsidRPr="00422060">
        <w:rPr>
          <w:lang w:val="en"/>
        </w:rPr>
        <w:t xml:space="preserve">Tess looked like she was ready to rip the men’s throats and would have pounced on them </w:t>
      </w:r>
      <w:r w:rsidR="003C5CEF">
        <w:rPr>
          <w:lang w:val="en"/>
        </w:rPr>
        <w:t xml:space="preserve">some more </w:t>
      </w:r>
      <w:r w:rsidRPr="00422060">
        <w:rPr>
          <w:lang w:val="en"/>
        </w:rPr>
        <w:t>if Galina and Eva had not restrained her. The policemen noticed that, and the senior cop approached the team.</w:t>
      </w:r>
    </w:p>
    <w:p w14:paraId="33A9418E" w14:textId="77777777" w:rsidR="00422060" w:rsidRPr="00422060" w:rsidRDefault="00422060" w:rsidP="00422060">
      <w:pPr>
        <w:rPr>
          <w:lang w:val="en"/>
        </w:rPr>
      </w:pPr>
      <w:r w:rsidRPr="00422060">
        <w:rPr>
          <w:lang w:val="en"/>
        </w:rPr>
        <w:t>“I need all of you to come with us to the police station.</w:t>
      </w:r>
    </w:p>
    <w:p w14:paraId="7F44A3BF" w14:textId="77777777" w:rsidR="00422060" w:rsidRPr="00422060" w:rsidRDefault="00422060" w:rsidP="00422060">
      <w:pPr>
        <w:rPr>
          <w:lang w:val="en"/>
        </w:rPr>
      </w:pPr>
      <w:r w:rsidRPr="00422060">
        <w:rPr>
          <w:lang w:val="en"/>
        </w:rPr>
        <w:t>Tess shrugged off her colleagues’ arms and looked at the cop with incredulity.</w:t>
      </w:r>
    </w:p>
    <w:p w14:paraId="074ADB50" w14:textId="77777777" w:rsidR="00422060" w:rsidRPr="00422060" w:rsidRDefault="00422060" w:rsidP="00422060">
      <w:pPr>
        <w:rPr>
          <w:lang w:val="en"/>
        </w:rPr>
      </w:pPr>
      <w:r w:rsidRPr="00422060">
        <w:rPr>
          <w:lang w:val="en"/>
        </w:rPr>
        <w:t>“You have to be kidding me! These men attacked the concert audience, and you want to take us into custody?”</w:t>
      </w:r>
    </w:p>
    <w:p w14:paraId="5DCC4887" w14:textId="77777777" w:rsidR="00422060" w:rsidRPr="00422060" w:rsidRDefault="00422060" w:rsidP="00422060">
      <w:pPr>
        <w:rPr>
          <w:lang w:val="en"/>
        </w:rPr>
      </w:pPr>
      <w:r w:rsidRPr="00422060">
        <w:rPr>
          <w:lang w:val="en"/>
        </w:rPr>
        <w:t>“Madam, we only want you to leave the premises for your safety,” the policeman said.</w:t>
      </w:r>
    </w:p>
    <w:p w14:paraId="0107534A" w14:textId="77777777" w:rsidR="00422060" w:rsidRPr="00422060" w:rsidRDefault="00422060" w:rsidP="00422060">
      <w:pPr>
        <w:rPr>
          <w:lang w:val="en"/>
        </w:rPr>
      </w:pPr>
      <w:r w:rsidRPr="00422060">
        <w:rPr>
          <w:lang w:val="en"/>
        </w:rPr>
        <w:t>“How about those goons,” Tess screamed. “Are you going to arrest them too?”</w:t>
      </w:r>
    </w:p>
    <w:p w14:paraId="1112F51C" w14:textId="77777777" w:rsidR="00422060" w:rsidRPr="00422060" w:rsidRDefault="00422060" w:rsidP="00422060">
      <w:pPr>
        <w:rPr>
          <w:lang w:val="en"/>
        </w:rPr>
      </w:pPr>
      <w:r w:rsidRPr="00422060">
        <w:rPr>
          <w:lang w:val="en"/>
        </w:rPr>
        <w:t>The sergeant gave an order to his men. They started to disperse the crowd.</w:t>
      </w:r>
    </w:p>
    <w:p w14:paraId="1F51E1A2" w14:textId="77777777" w:rsidR="00422060" w:rsidRPr="00422060" w:rsidRDefault="00422060" w:rsidP="00422060">
      <w:pPr>
        <w:rPr>
          <w:lang w:val="en"/>
        </w:rPr>
      </w:pPr>
      <w:r w:rsidRPr="00422060">
        <w:rPr>
          <w:lang w:val="en"/>
        </w:rPr>
        <w:t>“Aren’t you going to arrest them?” Tess asked again.</w:t>
      </w:r>
    </w:p>
    <w:p w14:paraId="2349B425" w14:textId="77777777" w:rsidR="00422060" w:rsidRPr="00422060" w:rsidRDefault="00422060" w:rsidP="00422060">
      <w:pPr>
        <w:rPr>
          <w:lang w:val="en"/>
        </w:rPr>
      </w:pPr>
      <w:r w:rsidRPr="00422060">
        <w:rPr>
          <w:lang w:val="en"/>
        </w:rPr>
        <w:lastRenderedPageBreak/>
        <w:t>“Madam, you beat them up. We can’t detain them.”</w:t>
      </w:r>
    </w:p>
    <w:p w14:paraId="5D90B8AF" w14:textId="77777777" w:rsidR="00422060" w:rsidRPr="00422060" w:rsidRDefault="00422060" w:rsidP="00422060">
      <w:pPr>
        <w:rPr>
          <w:lang w:val="en"/>
        </w:rPr>
      </w:pPr>
      <w:r w:rsidRPr="00422060">
        <w:rPr>
          <w:lang w:val="en"/>
        </w:rPr>
        <w:t>“So, when is it a good time to arrest these goons, after they hurt and rape women?”</w:t>
      </w:r>
    </w:p>
    <w:p w14:paraId="1409ED7A" w14:textId="77777777" w:rsidR="00422060" w:rsidRPr="00422060" w:rsidRDefault="00422060" w:rsidP="00422060">
      <w:pPr>
        <w:rPr>
          <w:lang w:val="en"/>
        </w:rPr>
      </w:pPr>
      <w:r w:rsidRPr="00422060">
        <w:rPr>
          <w:lang w:val="en"/>
        </w:rPr>
        <w:t>“Madam, I insist that you come with us.”</w:t>
      </w:r>
    </w:p>
    <w:p w14:paraId="5BE81FA9" w14:textId="32F3C706" w:rsidR="00422060" w:rsidRPr="00422060" w:rsidRDefault="00422060" w:rsidP="00422060">
      <w:pPr>
        <w:rPr>
          <w:lang w:val="en"/>
        </w:rPr>
      </w:pPr>
      <w:r w:rsidRPr="00422060">
        <w:rPr>
          <w:lang w:val="en"/>
        </w:rPr>
        <w:t xml:space="preserve">“Tess was trying hard not to </w:t>
      </w:r>
      <w:r w:rsidR="003C5CEF">
        <w:rPr>
          <w:lang w:val="en"/>
        </w:rPr>
        <w:t xml:space="preserve">take out her ire on </w:t>
      </w:r>
      <w:r w:rsidRPr="00422060">
        <w:rPr>
          <w:lang w:val="en"/>
        </w:rPr>
        <w:t>the bureaucrat, prompting Galina to tell the policeman that they agreed to go to the police station.</w:t>
      </w:r>
    </w:p>
    <w:p w14:paraId="73137507" w14:textId="77777777" w:rsidR="00422060" w:rsidRPr="00422060" w:rsidRDefault="00422060" w:rsidP="00422060">
      <w:pPr>
        <w:rPr>
          <w:lang w:val="en"/>
        </w:rPr>
      </w:pPr>
      <w:r w:rsidRPr="00422060">
        <w:rPr>
          <w:lang w:val="en"/>
        </w:rPr>
        <w:t>A black police van arrived, and the women were urged to get in the back. As soon as they were all inside, the driver turned on the siren and took off. It only took five minutes to reach the station, and the policemen led the Valkyries to a large room.</w:t>
      </w:r>
    </w:p>
    <w:p w14:paraId="4C7D7731" w14:textId="77777777" w:rsidR="00422060" w:rsidRPr="00422060" w:rsidRDefault="00422060" w:rsidP="00422060">
      <w:pPr>
        <w:rPr>
          <w:lang w:val="en"/>
        </w:rPr>
      </w:pPr>
      <w:r w:rsidRPr="00422060">
        <w:rPr>
          <w:lang w:val="en"/>
        </w:rPr>
        <w:t>A burly police captain walked in, taking the measure of the startlingly attractive group.</w:t>
      </w:r>
    </w:p>
    <w:p w14:paraId="04527124" w14:textId="77777777" w:rsidR="00422060" w:rsidRPr="00422060" w:rsidRDefault="00422060" w:rsidP="00422060">
      <w:pPr>
        <w:rPr>
          <w:lang w:val="en"/>
        </w:rPr>
      </w:pPr>
      <w:r w:rsidRPr="00422060">
        <w:rPr>
          <w:lang w:val="en"/>
        </w:rPr>
        <w:t>“Are we under arrest?” Tess said defiantly.</w:t>
      </w:r>
    </w:p>
    <w:p w14:paraId="6DECDBBE" w14:textId="77777777" w:rsidR="000F75CD" w:rsidRDefault="00422060" w:rsidP="00422060">
      <w:pPr>
        <w:rPr>
          <w:lang w:val="en"/>
        </w:rPr>
      </w:pPr>
      <w:r w:rsidRPr="00422060">
        <w:rPr>
          <w:lang w:val="en"/>
        </w:rPr>
        <w:t>“No madam. You are here for your protection.”</w:t>
      </w:r>
    </w:p>
    <w:p w14:paraId="2F9DBF15" w14:textId="373456A5" w:rsidR="00422060" w:rsidRPr="00422060" w:rsidRDefault="00422060" w:rsidP="00422060">
      <w:pPr>
        <w:rPr>
          <w:lang w:val="en"/>
        </w:rPr>
      </w:pPr>
      <w:r w:rsidRPr="00422060">
        <w:rPr>
          <w:lang w:val="en"/>
        </w:rPr>
        <w:t>“Did you arrest any of those goons?”</w:t>
      </w:r>
    </w:p>
    <w:p w14:paraId="51B846F8" w14:textId="77777777" w:rsidR="00422060" w:rsidRPr="00422060" w:rsidRDefault="00422060" w:rsidP="00422060">
      <w:pPr>
        <w:rPr>
          <w:lang w:val="en"/>
        </w:rPr>
      </w:pPr>
      <w:r w:rsidRPr="00422060">
        <w:rPr>
          <w:lang w:val="en"/>
        </w:rPr>
        <w:t>“That’s none of your concern. I must ask you to leave Germany as soon as possible.”</w:t>
      </w:r>
    </w:p>
    <w:p w14:paraId="258776BB" w14:textId="77777777" w:rsidR="00422060" w:rsidRPr="00422060" w:rsidRDefault="00422060" w:rsidP="00422060">
      <w:pPr>
        <w:rPr>
          <w:lang w:val="en"/>
        </w:rPr>
      </w:pPr>
      <w:r w:rsidRPr="00422060">
        <w:rPr>
          <w:lang w:val="en"/>
        </w:rPr>
        <w:t>“We are the ones that they attacked, and now you want us to leave?”</w:t>
      </w:r>
    </w:p>
    <w:p w14:paraId="58E2A738" w14:textId="77777777" w:rsidR="00422060" w:rsidRPr="00422060" w:rsidRDefault="00422060" w:rsidP="00422060">
      <w:pPr>
        <w:rPr>
          <w:lang w:val="en"/>
        </w:rPr>
      </w:pPr>
      <w:r w:rsidRPr="00422060">
        <w:rPr>
          <w:lang w:val="en"/>
        </w:rPr>
        <w:t>“We are just trying to keep thing peaceful, madam. Let me remind you that you and your colleagues beat up the men.”</w:t>
      </w:r>
    </w:p>
    <w:p w14:paraId="0A35ED88" w14:textId="77777777" w:rsidR="00422060" w:rsidRPr="00422060" w:rsidRDefault="00422060" w:rsidP="00422060">
      <w:pPr>
        <w:rPr>
          <w:lang w:val="en"/>
        </w:rPr>
      </w:pPr>
      <w:r w:rsidRPr="00422060">
        <w:rPr>
          <w:lang w:val="en"/>
        </w:rPr>
        <w:t>“Are you suggesting that we should have let them attack us? What’s wrong with you people?”</w:t>
      </w:r>
    </w:p>
    <w:p w14:paraId="51E63A3F" w14:textId="77777777" w:rsidR="00422060" w:rsidRPr="00422060" w:rsidRDefault="00422060" w:rsidP="00422060">
      <w:pPr>
        <w:rPr>
          <w:lang w:val="en"/>
        </w:rPr>
      </w:pPr>
      <w:r w:rsidRPr="00422060">
        <w:rPr>
          <w:lang w:val="en"/>
        </w:rPr>
        <w:t>“Please leave in the morning, or I will be forced to arrest you on charges of assault and battery.”</w:t>
      </w:r>
    </w:p>
    <w:p w14:paraId="3272EE70" w14:textId="77777777" w:rsidR="000F75CD" w:rsidRDefault="00422060" w:rsidP="00422060">
      <w:pPr>
        <w:rPr>
          <w:lang w:val="en"/>
        </w:rPr>
      </w:pPr>
      <w:r w:rsidRPr="00422060">
        <w:rPr>
          <w:lang w:val="en"/>
        </w:rPr>
        <w:t>Tess was speechless, and it was apparent to her colleagues that she was within a millisecond of unleashing her rage. The Valkyries were not in a mood to spend the night in jail and took Tess aside to tell her to calm down, so they could leave.</w:t>
      </w:r>
    </w:p>
    <w:p w14:paraId="4C6EAD47" w14:textId="32B70621" w:rsidR="00422060" w:rsidRPr="00422060" w:rsidRDefault="00422060" w:rsidP="00422060">
      <w:pPr>
        <w:rPr>
          <w:lang w:val="en"/>
        </w:rPr>
      </w:pPr>
      <w:r w:rsidRPr="00422060">
        <w:rPr>
          <w:lang w:val="en"/>
        </w:rPr>
        <w:t>“Tess, tell them that we will leave as soon as possible,” said Giuliana. “This is getting weird.”</w:t>
      </w:r>
    </w:p>
    <w:p w14:paraId="4CFA6278" w14:textId="77777777" w:rsidR="00422060" w:rsidRPr="00422060" w:rsidRDefault="00422060" w:rsidP="00422060">
      <w:pPr>
        <w:rPr>
          <w:lang w:val="en"/>
        </w:rPr>
      </w:pPr>
      <w:r w:rsidRPr="00422060">
        <w:rPr>
          <w:lang w:val="en"/>
        </w:rPr>
        <w:lastRenderedPageBreak/>
        <w:t>Tess reluctantly agreed, and they left the police station. The clubbing was no longer on the cards, so they walked to the hotel. Before retiring, Tess took Galina aside.</w:t>
      </w:r>
    </w:p>
    <w:p w14:paraId="3CA08217" w14:textId="74AB86CB" w:rsidR="00422060" w:rsidRDefault="00422060" w:rsidP="00422060">
      <w:pPr>
        <w:rPr>
          <w:lang w:val="en"/>
        </w:rPr>
      </w:pPr>
      <w:r w:rsidRPr="00422060">
        <w:rPr>
          <w:lang w:val="en"/>
        </w:rPr>
        <w:t>“I need you to use your computer and do your database magic, Galina. This is what I want to know.”</w:t>
      </w:r>
    </w:p>
    <w:p w14:paraId="0666F445"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1302619E" w14:textId="058228D0" w:rsidR="00EE23FC" w:rsidRDefault="009D1F22" w:rsidP="009D1F22">
      <w:pPr>
        <w:pStyle w:val="Heading1"/>
        <w:numPr>
          <w:ilvl w:val="0"/>
          <w:numId w:val="0"/>
        </w:numPr>
        <w:ind w:left="360"/>
        <w:rPr>
          <w:lang w:val="en"/>
        </w:rPr>
      </w:pPr>
      <w:bookmarkStart w:id="134" w:name="_Toc531973461"/>
      <w:bookmarkStart w:id="135" w:name="_Toc532470393"/>
      <w:r>
        <w:rPr>
          <w:lang w:val="en"/>
        </w:rPr>
        <w:lastRenderedPageBreak/>
        <w:t>45</w:t>
      </w:r>
      <w:r>
        <w:rPr>
          <w:lang w:val="en"/>
        </w:rPr>
        <w:br/>
      </w:r>
      <w:r w:rsidR="00EE23FC">
        <w:rPr>
          <w:lang w:val="en"/>
        </w:rPr>
        <w:t>Meet the Press</w:t>
      </w:r>
      <w:bookmarkEnd w:id="134"/>
      <w:bookmarkEnd w:id="135"/>
    </w:p>
    <w:p w14:paraId="41A0E1CE" w14:textId="62A1EA36" w:rsidR="005D2341" w:rsidRPr="005D2341" w:rsidRDefault="00CC3FB5" w:rsidP="009D1F22">
      <w:pPr>
        <w:pStyle w:val="NormalNI"/>
      </w:pPr>
      <w:r w:rsidRPr="009D1F22">
        <w:t>G</w:t>
      </w:r>
      <w:r w:rsidR="005D2341" w:rsidRPr="005D2341">
        <w:t>alina did her thing and provided the results of her search to Tess before they went to bed.</w:t>
      </w:r>
    </w:p>
    <w:p w14:paraId="54036E7B" w14:textId="77777777" w:rsidR="005D2341" w:rsidRPr="005D2341" w:rsidRDefault="005D2341" w:rsidP="00CA4EF9">
      <w:pPr>
        <w:pStyle w:val="NormalNI"/>
      </w:pPr>
      <w:r w:rsidRPr="005D2341">
        <w:t>The next morning, the Valkyries were checking out of the hotel, and a news crew with video cameras suddenly mobbed them. A reporter approached Tess and pointed a microphone at her.”</w:t>
      </w:r>
    </w:p>
    <w:p w14:paraId="22B24BF0" w14:textId="77777777" w:rsidR="005D2341" w:rsidRPr="005D2341" w:rsidRDefault="005D2341" w:rsidP="005D2341">
      <w:r w:rsidRPr="005D2341">
        <w:t>“Frau Turner, do you have any comments on last night’s altercation in front of the concert hall? Did you beat up the refugees because of your prejudice against Muslims?”</w:t>
      </w:r>
    </w:p>
    <w:p w14:paraId="2D17F534" w14:textId="77777777" w:rsidR="005D2341" w:rsidRPr="005D2341" w:rsidRDefault="005D2341" w:rsidP="005D2341">
      <w:r w:rsidRPr="005D2341">
        <w:t>Tess couldn’t believe what she heard.</w:t>
      </w:r>
    </w:p>
    <w:p w14:paraId="0B269C84" w14:textId="77777777" w:rsidR="005D2341" w:rsidRPr="005D2341" w:rsidRDefault="005D2341" w:rsidP="005D2341">
      <w:r w:rsidRPr="005D2341">
        <w:t>“You people let in over a million Muslim refugees in the country, many of whom are unlikely to assimilate, are harassing and raping your citizens, and you say that I am prejudiced? For your information, I have fought against ISIS, Boko Haram, and various terrorist groups. I know first-hand how hateful Islam can be. I am not prejudiced against Islam itself, but I have experienced how certain aspects of the religion damages and enslaves millions of people.”</w:t>
      </w:r>
    </w:p>
    <w:p w14:paraId="634F3883" w14:textId="77777777" w:rsidR="005D2341" w:rsidRPr="005D2341" w:rsidRDefault="005D2341" w:rsidP="005D2341">
      <w:r w:rsidRPr="005D2341">
        <w:t>“Are you confirming that you have disdain for the Muslim religion?”</w:t>
      </w:r>
    </w:p>
    <w:p w14:paraId="7137DB25" w14:textId="77777777" w:rsidR="005D2341" w:rsidRPr="005D2341" w:rsidRDefault="005D2341" w:rsidP="005D2341">
      <w:r w:rsidRPr="005D2341">
        <w:t>“Yes, there are aspects of the religion that I consider barbaric and oppressive. I will not go into detail because you are not interested in the facts.”</w:t>
      </w:r>
    </w:p>
    <w:p w14:paraId="06DF0751" w14:textId="77777777" w:rsidR="005D2341" w:rsidRPr="005D2341" w:rsidRDefault="005D2341" w:rsidP="005D2341">
      <w:r w:rsidRPr="005D2341">
        <w:t>“What facts do you want to share with us?”</w:t>
      </w:r>
    </w:p>
    <w:p w14:paraId="35285F0E" w14:textId="77777777" w:rsidR="005D2341" w:rsidRPr="005D2341" w:rsidRDefault="005D2341" w:rsidP="005D2341">
      <w:r w:rsidRPr="005D2341">
        <w:t>“Very well. If you are interested in the facts, why don’t write about Germany’s migrant rape crisis that is sowing terror and destruction?”</w:t>
      </w:r>
    </w:p>
    <w:p w14:paraId="68D37181" w14:textId="77777777" w:rsidR="005D2341" w:rsidRPr="005D2341" w:rsidRDefault="005D2341" w:rsidP="005D2341">
      <w:r w:rsidRPr="005D2341">
        <w:lastRenderedPageBreak/>
        <w:t>“Aren’t you exaggerating so you can push your agenda?”</w:t>
      </w:r>
    </w:p>
    <w:p w14:paraId="12B63E67" w14:textId="1DC5C3EB" w:rsidR="005D2341" w:rsidRPr="005D2341" w:rsidRDefault="005D2341" w:rsidP="005D2341">
      <w:r w:rsidRPr="005D2341">
        <w:t xml:space="preserve">“The real obscenity is that in Germany, Sweden, France and Belgium women and children are sacrificed on the altar of political correctness. Up to 90% of the sex crimes committed in Germany do not appear in the official statistics. There is a strict order by the authorities to not report on crimes committed by refugees. The only respond to specific requests from media representatives about such </w:t>
      </w:r>
      <w:r w:rsidR="00D4033B" w:rsidRPr="005D2341">
        <w:t>acts.</w:t>
      </w:r>
      <w:r w:rsidRPr="005D2341">
        <w:t>"</w:t>
      </w:r>
    </w:p>
    <w:p w14:paraId="7484B567" w14:textId="77777777" w:rsidR="005D2341" w:rsidRPr="005D2341" w:rsidRDefault="005D2341" w:rsidP="005D2341">
      <w:r w:rsidRPr="005D2341">
        <w:t>“How do you know that?”</w:t>
      </w:r>
    </w:p>
    <w:p w14:paraId="22303545" w14:textId="4102567A" w:rsidR="005D2341" w:rsidRPr="005D2341" w:rsidRDefault="005D2341" w:rsidP="005D2341">
      <w:r w:rsidRPr="005D2341">
        <w:t xml:space="preserve">“I just asked for detailed information. The sad fact is that Germany's migrant sex-crime problem is being exacerbated by its lenient legal system, in which offenders receive relatively light sentences, even for serious crimes. In many instances, individuals arrested for sex crimes are released after superficial questioning from police. This practice allows suspects to continue committing crimes with virtual impunity. I assure you that the </w:t>
      </w:r>
      <w:r w:rsidR="003C5CEF">
        <w:t>thugs</w:t>
      </w:r>
      <w:r w:rsidRPr="005D2341">
        <w:t xml:space="preserve"> that attacked me and my people last evening fit neatly into that scenario. Instead of jailing the culprits, the police tried to detain us instead. What’s wrong with that picture?”</w:t>
      </w:r>
    </w:p>
    <w:p w14:paraId="2E784D7E" w14:textId="77777777" w:rsidR="005D2341" w:rsidRPr="005D2341" w:rsidRDefault="005D2341" w:rsidP="005D2341">
      <w:r w:rsidRPr="005D2341">
        <w:t>“I am not sure you have the right to criticize our justice system.”</w:t>
      </w:r>
    </w:p>
    <w:p w14:paraId="5841A1CE" w14:textId="77777777" w:rsidR="005D2341" w:rsidRPr="005D2341" w:rsidRDefault="005D2341" w:rsidP="005D2341">
      <w:r w:rsidRPr="005D2341">
        <w:t>“As someone that has fought against Muslim extremists, I feel that I am qualified to point out that Germany's migrant rape crisis continues unabated. The facts are that migrants committed more than a dozen rapes or sexual assaults every day in 2017, a four-fold increase since 2014, the year before Chancellor Angela Merkel allowed into Germany more than a million mostly Muslim male migrants from Africa, Asia, and the Middle East.”</w:t>
      </w:r>
    </w:p>
    <w:p w14:paraId="68E93D2A" w14:textId="77777777" w:rsidR="005D2341" w:rsidRPr="005D2341" w:rsidRDefault="005D2341" w:rsidP="005D2341">
      <w:r w:rsidRPr="005D2341">
        <w:t>The torrent of information that Tess spewed out dazed the reporter who realized that if he let her talk, he would get more than he bargained for, so he withdrew the microphone. In any case, he got what he was looking for.</w:t>
      </w:r>
    </w:p>
    <w:p w14:paraId="56DC7296" w14:textId="77777777" w:rsidR="005D2341" w:rsidRPr="005D2341" w:rsidRDefault="005D2341" w:rsidP="005D2341">
      <w:r w:rsidRPr="005D2341">
        <w:t>“Just for the record,” Tess told the man as he was leaving, “My stepdaughter was born a Muslim.”</w:t>
      </w:r>
    </w:p>
    <w:p w14:paraId="6224C7C5" w14:textId="77777777" w:rsidR="005D2341" w:rsidRPr="005D2341" w:rsidRDefault="005D2341" w:rsidP="005D2341">
      <w:r w:rsidRPr="005D2341">
        <w:t>Tess and her team got into the van that was to take them to the airport.</w:t>
      </w:r>
    </w:p>
    <w:p w14:paraId="3810C442" w14:textId="77777777" w:rsidR="005D2341" w:rsidRPr="005D2341" w:rsidRDefault="005D2341" w:rsidP="005D2341">
      <w:r w:rsidRPr="005D2341">
        <w:lastRenderedPageBreak/>
        <w:t>Once underway, Eva smiled. “Well, it looks like Tess took a leaf from Jake’s famous data dumps. He couldn’t do better. Very impressive, Tess.”</w:t>
      </w:r>
    </w:p>
    <w:p w14:paraId="7645DCD5" w14:textId="77777777" w:rsidR="005D2341" w:rsidRPr="005D2341" w:rsidRDefault="005D2341" w:rsidP="005D2341">
      <w:r w:rsidRPr="005D2341">
        <w:t>“I have an irresistible urge to hit somebody,” Tess responded.</w:t>
      </w:r>
    </w:p>
    <w:p w14:paraId="7135D4CE" w14:textId="77777777" w:rsidR="005D2341" w:rsidRPr="005D2341" w:rsidRDefault="005D2341" w:rsidP="005D2341">
      <w:r w:rsidRPr="005D2341">
        <w:t>“I am glad we are on your side, Giuliana quipped, and the girls heartily agreed.”</w:t>
      </w:r>
    </w:p>
    <w:p w14:paraId="1860F49E" w14:textId="77777777" w:rsidR="005D2341" w:rsidRDefault="005D2341" w:rsidP="005D2341">
      <w:r w:rsidRPr="005D2341">
        <w:t>“By the time they arrived at the Madrid Airport, the international news kiosks already had copies of the German newspaper. The headline was:</w:t>
      </w:r>
    </w:p>
    <w:p w14:paraId="5AF9368A" w14:textId="5A95125C" w:rsidR="00CA16AB" w:rsidRPr="00CA16AB" w:rsidRDefault="00CA16AB" w:rsidP="005D2341">
      <w:pPr>
        <w:pStyle w:val="Quote"/>
      </w:pPr>
      <w:r w:rsidRPr="005D2341">
        <w:t>“Prominent American mercenary attacks the German Government over its handling of the refugee crisis. States hatred of Islam.”</w:t>
      </w:r>
    </w:p>
    <w:p w14:paraId="25AE345C" w14:textId="684C8D39" w:rsidR="00CA16AB" w:rsidRPr="00CA16AB" w:rsidRDefault="00CA16AB" w:rsidP="00E37A9D">
      <w:r w:rsidRPr="00CA16AB">
        <w:t xml:space="preserve">“Oh Lord, the </w:t>
      </w:r>
      <w:r w:rsidR="002019A4">
        <w:t xml:space="preserve">Giuliana </w:t>
      </w:r>
      <w:r w:rsidRPr="00CA16AB">
        <w:t>said. We have been set up.”</w:t>
      </w:r>
    </w:p>
    <w:p w14:paraId="271B7A4D" w14:textId="59DA9218" w:rsidR="00CA16AB" w:rsidRPr="00CA16AB" w:rsidRDefault="001119F9" w:rsidP="00E37A9D">
      <w:r>
        <w:t>Carmen</w:t>
      </w:r>
      <w:r w:rsidR="00CA16AB" w:rsidRPr="00CA16AB">
        <w:t xml:space="preserve"> picked up a Spanish newspaper, read the headline, and grabbed Tess’s arm.</w:t>
      </w:r>
    </w:p>
    <w:p w14:paraId="642F9D62" w14:textId="77777777" w:rsidR="00CA16AB" w:rsidRPr="00CA16AB" w:rsidRDefault="00CA16AB" w:rsidP="00E37A9D">
      <w:r w:rsidRPr="00CA16AB">
        <w:t>“Tess, look at this.”</w:t>
      </w:r>
    </w:p>
    <w:p w14:paraId="7868268F" w14:textId="77777777" w:rsidR="00CA16AB" w:rsidRDefault="00CA16AB" w:rsidP="00E37A9D">
      <w:r w:rsidRPr="00CA16AB">
        <w:t>Tess quickly scanned the article complete with pictures and said: “Good Lord.”</w:t>
      </w:r>
    </w:p>
    <w:p w14:paraId="243FF895" w14:textId="7F579F5A" w:rsidR="001E1208" w:rsidRDefault="00B07D4C" w:rsidP="00AE0F4A">
      <w:pPr>
        <w:pStyle w:val="Quote"/>
      </w:pPr>
      <w:r w:rsidRPr="00B07D4C">
        <w:t xml:space="preserve">Spain was hit by its worst terrorist attack in more than a decade on Thursday, when a van driver plowed into dozens of people enjoying a sunny afternoon on </w:t>
      </w:r>
      <w:r w:rsidR="00F64E88">
        <w:t xml:space="preserve">the Rambla, </w:t>
      </w:r>
      <w:r w:rsidRPr="00B07D4C">
        <w:t>one of Barcelona’s most famous thoroughfares, killing at least 13 people and leaving 80 bloodied on the pavement.</w:t>
      </w:r>
      <w:r w:rsidR="00346F28">
        <w:t xml:space="preserve"> This latest attack is similar to when </w:t>
      </w:r>
      <w:r w:rsidR="00404A48" w:rsidRPr="00404A48">
        <w:t>Spain suffered the worst Islamist attack in European history on March 11, 2004, when blasts from 10 bombs on Madrid commuter trains killed 191 people.</w:t>
      </w:r>
    </w:p>
    <w:p w14:paraId="2C72C992"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20407745" w14:textId="719895E6" w:rsidR="00674D9E" w:rsidRDefault="009D1F22" w:rsidP="009D1F22">
      <w:pPr>
        <w:pStyle w:val="Heading1"/>
        <w:numPr>
          <w:ilvl w:val="0"/>
          <w:numId w:val="0"/>
        </w:numPr>
        <w:ind w:left="360"/>
        <w:rPr>
          <w:lang w:val="en"/>
        </w:rPr>
      </w:pPr>
      <w:bookmarkStart w:id="136" w:name="_Toc531973462"/>
      <w:bookmarkStart w:id="137" w:name="_Toc532470394"/>
      <w:r>
        <w:rPr>
          <w:lang w:val="en"/>
        </w:rPr>
        <w:lastRenderedPageBreak/>
        <w:t>46</w:t>
      </w:r>
      <w:r>
        <w:rPr>
          <w:lang w:val="en"/>
        </w:rPr>
        <w:br/>
      </w:r>
      <w:r w:rsidR="00674D9E">
        <w:rPr>
          <w:lang w:val="en"/>
        </w:rPr>
        <w:t>Nasty Surprise</w:t>
      </w:r>
      <w:bookmarkEnd w:id="136"/>
      <w:bookmarkEnd w:id="137"/>
    </w:p>
    <w:p w14:paraId="02D3F4B3" w14:textId="105C762C" w:rsidR="00685593" w:rsidRPr="00685593" w:rsidRDefault="00CC3FB5" w:rsidP="0027132C">
      <w:pPr>
        <w:pStyle w:val="NormalNI"/>
      </w:pPr>
      <w:r w:rsidRPr="009D1F22">
        <w:t>J</w:t>
      </w:r>
      <w:r w:rsidR="00685593" w:rsidRPr="00685593">
        <w:t xml:space="preserve">ake went to the airbase after dinner to catch up on some work and checked his messages before going home. His bulldog Sebastian, who usually scrambled to flop on Jake’s feet every time he settled at his desk, </w:t>
      </w:r>
      <w:r w:rsidR="00685593">
        <w:t xml:space="preserve">this time </w:t>
      </w:r>
      <w:r w:rsidR="00685593" w:rsidRPr="00685593">
        <w:t xml:space="preserve">was taking a nap on the </w:t>
      </w:r>
      <w:r w:rsidR="00685593">
        <w:t xml:space="preserve">cool </w:t>
      </w:r>
      <w:r w:rsidR="00685593" w:rsidRPr="00685593">
        <w:t>floor, snoring like a champ. As Jake sat down, a messenger delivered a large envelope with an URGENT stamp prominently displayed.</w:t>
      </w:r>
    </w:p>
    <w:p w14:paraId="185F1FA4" w14:textId="77777777" w:rsidR="00685593" w:rsidRPr="00685593" w:rsidRDefault="00685593" w:rsidP="00685593">
      <w:r w:rsidRPr="00685593">
        <w:t>Jake used a letter opener to open the envelope and pulled out the document. It was a legal instrument from Dubai Strategic Investments demanding an immediate cessation of operations. Jake scrutinized the legal language and quickly understood the implications of the document. It stated that the stop action was due to unacceptable statements that Tess Turner made to the European press, where she demonstrated overt hostility toward the refugee population in Europe, most of which was Muslim. The document further stated that a legal team would freeze the use of the MiG aircraft and related equipment. Lawyers and solicitors would arrive the next day to execute the order.</w:t>
      </w:r>
    </w:p>
    <w:p w14:paraId="144D9B4B" w14:textId="3318E8BC" w:rsidR="00685593" w:rsidRPr="00685593" w:rsidRDefault="00685593" w:rsidP="00685593">
      <w:r w:rsidRPr="00685593">
        <w:t>Jake scratched his head. He could not understand why an investment group would singlehandedly shut down an expensive operation without even a discussion. He needed to deal with the situation before Tess and the Valkyries returned.</w:t>
      </w:r>
    </w:p>
    <w:p w14:paraId="63E958F2" w14:textId="77777777" w:rsidR="000F75CD" w:rsidRDefault="00685593" w:rsidP="00685593">
      <w:r w:rsidRPr="00685593">
        <w:t>The next day, Jake asked Nicola to pick up the Valkyries at the Madrid hotel where they spent the night and fly them home in the helicopter. Before doing anything, he wanted to talk to Tess.</w:t>
      </w:r>
    </w:p>
    <w:p w14:paraId="62C9E304" w14:textId="7E321F57" w:rsidR="00685593" w:rsidRPr="00685593" w:rsidRDefault="00685593" w:rsidP="00685593">
      <w:r w:rsidRPr="00685593">
        <w:t xml:space="preserve">When she arrived, Jake opened the door for her and put down her small travel bag. Tess thought that it was strange that Jake didn’t kiss </w:t>
      </w:r>
      <w:r w:rsidRPr="00685593">
        <w:lastRenderedPageBreak/>
        <w:t>and hug her as she expected, and instantly suspected that the events of the last couple of days were the culprit.</w:t>
      </w:r>
    </w:p>
    <w:p w14:paraId="7616E8F1" w14:textId="77777777" w:rsidR="00685593" w:rsidRPr="00685593" w:rsidRDefault="00685593" w:rsidP="00685593">
      <w:r w:rsidRPr="00685593">
        <w:t>“Tess, please talk to me,” Jake said. “What happened in Germany? Why didn’t you call me and let me know?”</w:t>
      </w:r>
    </w:p>
    <w:p w14:paraId="67F361A1" w14:textId="5DA54897" w:rsidR="00685593" w:rsidRPr="00685593" w:rsidRDefault="00685593" w:rsidP="00685593">
      <w:r w:rsidRPr="00685593">
        <w:t>“I didn’t want you to worry. We had some trouble with some Muslim refugees, but we handled it.” Tess slapped a newspaper on the table. “Now the terrorist</w:t>
      </w:r>
      <w:r w:rsidR="00476E3C">
        <w:t>s</w:t>
      </w:r>
      <w:r w:rsidRPr="00685593">
        <w:t xml:space="preserve"> hit Barcelona.”</w:t>
      </w:r>
    </w:p>
    <w:p w14:paraId="7EF555E5" w14:textId="77777777" w:rsidR="00685593" w:rsidRPr="00685593" w:rsidRDefault="00685593" w:rsidP="00685593">
      <w:r w:rsidRPr="00685593">
        <w:t>“What happened in Germany?”</w:t>
      </w:r>
    </w:p>
    <w:p w14:paraId="24ED2E6D" w14:textId="77777777" w:rsidR="00685593" w:rsidRPr="00685593" w:rsidRDefault="00685593" w:rsidP="00685593">
      <w:r w:rsidRPr="00685593">
        <w:t>‘The press interviewed me, and I was less than sensitive about my opinions. Frankly, I slammed the German authorities for their atrocious handling of a dangerous situation.”</w:t>
      </w:r>
    </w:p>
    <w:p w14:paraId="3A1AC55E" w14:textId="77777777" w:rsidR="00685593" w:rsidRPr="00685593" w:rsidRDefault="00685593" w:rsidP="00685593">
      <w:r w:rsidRPr="00685593">
        <w:t>“Tess, did you rant against Muslims?”</w:t>
      </w:r>
    </w:p>
    <w:p w14:paraId="301282B6" w14:textId="77777777" w:rsidR="00685593" w:rsidRPr="00685593" w:rsidRDefault="00685593" w:rsidP="00685593">
      <w:r w:rsidRPr="00685593">
        <w:t>Tess got defensive. “Yes, I did. It seems that a malevolent tide is trying to swamp Europe, and I wasn’t in a mood to be diplomatic. How much longer are we going to tolerate the deliberate undermining of our values by a primitive religion?”</w:t>
      </w:r>
    </w:p>
    <w:p w14:paraId="512D589B" w14:textId="238ABA38" w:rsidR="00685593" w:rsidRPr="00685593" w:rsidRDefault="00685593" w:rsidP="00685593">
      <w:r w:rsidRPr="00685593">
        <w:t xml:space="preserve">“Tess, the problem is that our joint venture partner is an Arab conglomerate </w:t>
      </w:r>
      <w:r w:rsidR="00CF2A7A">
        <w:t>that</w:t>
      </w:r>
      <w:r w:rsidRPr="00685593">
        <w:t xml:space="preserve"> has a majority stake of our company’s shares. Now they are shutting us down because of what you said.”</w:t>
      </w:r>
    </w:p>
    <w:p w14:paraId="53AD2001" w14:textId="77777777" w:rsidR="00685593" w:rsidRPr="00685593" w:rsidRDefault="00685593" w:rsidP="00685593">
      <w:r w:rsidRPr="00685593">
        <w:t>“They wouldn’t dare.”</w:t>
      </w:r>
    </w:p>
    <w:p w14:paraId="33B19D35" w14:textId="77777777" w:rsidR="00685593" w:rsidRPr="00685593" w:rsidRDefault="00685593" w:rsidP="00685593">
      <w:r w:rsidRPr="00685593">
        <w:t>“Yes, they dare. A planeload of lawyers and solicitors will descend on us tomorrow to close us down.”</w:t>
      </w:r>
    </w:p>
    <w:p w14:paraId="3FE8C1BC" w14:textId="77777777" w:rsidR="00685593" w:rsidRPr="00685593" w:rsidRDefault="00685593" w:rsidP="00685593">
      <w:r w:rsidRPr="00685593">
        <w:t>“How can that happen, Jake? We still own 49% of the shares.”</w:t>
      </w:r>
    </w:p>
    <w:p w14:paraId="5F5D2E13" w14:textId="77777777" w:rsidR="00685593" w:rsidRPr="00685593" w:rsidRDefault="00685593" w:rsidP="00685593">
      <w:r w:rsidRPr="00685593">
        <w:t>“It doesn’t matter. They can shut us down if they want.”</w:t>
      </w:r>
    </w:p>
    <w:p w14:paraId="14BD7482" w14:textId="77777777" w:rsidR="00685593" w:rsidRPr="00685593" w:rsidRDefault="00685593" w:rsidP="00685593">
      <w:r w:rsidRPr="00685593">
        <w:t>Tess went to the liquor cabinet and poured herself a straight double Scotch.</w:t>
      </w:r>
    </w:p>
    <w:p w14:paraId="432B5E64" w14:textId="77777777" w:rsidR="00685593" w:rsidRPr="00685593" w:rsidRDefault="00685593" w:rsidP="00685593">
      <w:r w:rsidRPr="00685593">
        <w:t>“Jake, we must find a solution. I can’t tell the team that after all the work we did we won’t be able to fly. There must be a way around this.”</w:t>
      </w:r>
    </w:p>
    <w:p w14:paraId="71D100E3" w14:textId="595EBDA9" w:rsidR="00685593" w:rsidRPr="00685593" w:rsidRDefault="00685593" w:rsidP="00685593">
      <w:r w:rsidRPr="00685593">
        <w:t xml:space="preserve">“Frankly, I am too </w:t>
      </w:r>
      <w:r w:rsidR="00CF2A7A">
        <w:t>confused</w:t>
      </w:r>
      <w:r w:rsidRPr="00685593">
        <w:t xml:space="preserve"> to think right now,” said Jake.</w:t>
      </w:r>
    </w:p>
    <w:p w14:paraId="7A1BE724" w14:textId="77777777" w:rsidR="00685593" w:rsidRPr="00685593" w:rsidRDefault="00685593" w:rsidP="00685593">
      <w:r w:rsidRPr="00685593">
        <w:t>“Jake, you are the magic man. You always find a way to deal with a situation. Think harder.”</w:t>
      </w:r>
    </w:p>
    <w:p w14:paraId="1B7F58D3" w14:textId="77777777" w:rsidR="00685593" w:rsidRPr="00685593" w:rsidRDefault="00685593" w:rsidP="00685593">
      <w:r w:rsidRPr="00685593">
        <w:lastRenderedPageBreak/>
        <w:t>“Before I do anything, I suspect that something fishy is behind this and I am going to find out what’s going on.”</w:t>
      </w:r>
    </w:p>
    <w:p w14:paraId="7F7F5D28" w14:textId="77777777" w:rsidR="00685593" w:rsidRPr="00685593" w:rsidRDefault="00685593" w:rsidP="00685593">
      <w:r w:rsidRPr="00685593">
        <w:t>“Okay, it’s a start.”</w:t>
      </w:r>
    </w:p>
    <w:p w14:paraId="5425C4CF" w14:textId="77777777" w:rsidR="00685593" w:rsidRPr="00685593" w:rsidRDefault="00685593" w:rsidP="00685593">
      <w:r w:rsidRPr="00685593">
        <w:t>“Tess, pour me another Scotch too, please.”</w:t>
      </w:r>
    </w:p>
    <w:p w14:paraId="47FC2E03" w14:textId="77777777" w:rsidR="00685593" w:rsidRPr="00685593" w:rsidRDefault="00685593" w:rsidP="00685593">
      <w:pPr>
        <w:pStyle w:val="NormalCenter"/>
      </w:pPr>
      <w:r w:rsidRPr="00685593">
        <w:t>***</w:t>
      </w:r>
    </w:p>
    <w:p w14:paraId="307E09C0" w14:textId="77777777" w:rsidR="00685593" w:rsidRPr="00685593" w:rsidRDefault="00685593" w:rsidP="00CF2A7A">
      <w:pPr>
        <w:pStyle w:val="NormalNI"/>
      </w:pPr>
      <w:r w:rsidRPr="00685593">
        <w:t>The next morning, Jake and Tess convened the team in the terminal classroom and broke the news to them. It took a few minutes for the people to process what they were hearing.</w:t>
      </w:r>
    </w:p>
    <w:p w14:paraId="6E48CA5D" w14:textId="77777777" w:rsidR="00685593" w:rsidRPr="00685593" w:rsidRDefault="00685593" w:rsidP="00685593">
      <w:r w:rsidRPr="00685593">
        <w:t>Carmen started. “Tess, are you saying that after all the work, sweat and tears, that it was all for nothing?”</w:t>
      </w:r>
    </w:p>
    <w:p w14:paraId="798833CA" w14:textId="77777777" w:rsidR="00685593" w:rsidRPr="00685593" w:rsidRDefault="00685593" w:rsidP="00685593">
      <w:r w:rsidRPr="00685593">
        <w:t>“We haven’t given up yet. We are still looking at other options.”</w:t>
      </w:r>
    </w:p>
    <w:p w14:paraId="7937BCB2" w14:textId="77777777" w:rsidR="00685593" w:rsidRPr="00685593" w:rsidRDefault="00685593" w:rsidP="00685593">
      <w:r w:rsidRPr="00685593">
        <w:t>“What options? They are going to shut us down tomorrow and take the planes.”</w:t>
      </w:r>
    </w:p>
    <w:p w14:paraId="6A4F03A7" w14:textId="77777777" w:rsidR="00685593" w:rsidRPr="00685593" w:rsidRDefault="00685593" w:rsidP="00685593">
      <w:r w:rsidRPr="00685593">
        <w:t>“We will meet with the investors later this morning and figure out what they really want, Jake said. “I am sure there is a way to deal with the situation.”</w:t>
      </w:r>
    </w:p>
    <w:p w14:paraId="744C1BC5" w14:textId="77777777" w:rsidR="00685593" w:rsidRPr="00685593" w:rsidRDefault="00685593" w:rsidP="00685593">
      <w:r w:rsidRPr="00685593">
        <w:t>“Tess, as usual, it seems that your big mouth screwed thing up,” Claudine said with a measure of venom.</w:t>
      </w:r>
    </w:p>
    <w:p w14:paraId="26D2494E" w14:textId="77777777" w:rsidR="00685593" w:rsidRPr="00685593" w:rsidRDefault="00685593" w:rsidP="00685593">
      <w:r w:rsidRPr="00685593">
        <w:t>“You bitch!” Tess jumped at her and would have decked her if Jake hadn’t anticipated the reaction. He managed to get between the women and restrained Tess. She fought furiously, but Jake was behind her, locking his arms like a vise much as he had when they first met in Las Vegas when she was about to beat the daylights out of her first husband whom she caught cheating.</w:t>
      </w:r>
    </w:p>
    <w:p w14:paraId="6C530F2C" w14:textId="77777777" w:rsidR="00685593" w:rsidRPr="00685593" w:rsidRDefault="00685593" w:rsidP="00685593">
      <w:r w:rsidRPr="00685593">
        <w:t>“Tess got a flash of that event, and her rage exploded, but Jake managed to restrain her.”</w:t>
      </w:r>
    </w:p>
    <w:p w14:paraId="497A0305" w14:textId="77777777" w:rsidR="00685593" w:rsidRPr="00685593" w:rsidRDefault="00685593" w:rsidP="00685593">
      <w:r w:rsidRPr="00685593">
        <w:t>“Leave us alone for a moment, please,” Jake said to the team who quickly walked out.</w:t>
      </w:r>
    </w:p>
    <w:p w14:paraId="68D2B05B" w14:textId="77777777" w:rsidR="00685593" w:rsidRPr="00685593" w:rsidRDefault="00685593" w:rsidP="00685593">
      <w:r w:rsidRPr="00685593">
        <w:t>Tess was practically foaming at the mouth and continued to struggle until she was exhausted.</w:t>
      </w:r>
    </w:p>
    <w:p w14:paraId="75C46F38" w14:textId="77777777" w:rsidR="00685593" w:rsidRPr="00685593" w:rsidRDefault="00685593" w:rsidP="00685593">
      <w:r w:rsidRPr="00685593">
        <w:t>“I can’t believe you did this to me again, Jake. Let me go.”</w:t>
      </w:r>
    </w:p>
    <w:p w14:paraId="0BEBA139" w14:textId="77777777" w:rsidR="00685593" w:rsidRPr="00685593" w:rsidRDefault="00685593" w:rsidP="00685593">
      <w:r w:rsidRPr="00685593">
        <w:lastRenderedPageBreak/>
        <w:t>“Are you going to calm down? This is not the way to solve problems.”</w:t>
      </w:r>
    </w:p>
    <w:p w14:paraId="6994AE25" w14:textId="77777777" w:rsidR="00685593" w:rsidRPr="00685593" w:rsidRDefault="00685593" w:rsidP="00685593">
      <w:r w:rsidRPr="00685593">
        <w:t>Tess shook violently, but this time Jake let her go.</w:t>
      </w:r>
    </w:p>
    <w:p w14:paraId="07E9A241" w14:textId="77777777" w:rsidR="00685593" w:rsidRPr="00685593" w:rsidRDefault="00685593" w:rsidP="00685593">
      <w:r w:rsidRPr="00685593">
        <w:t>“Jake, if you do that to me again, I am going to dump you!”</w:t>
      </w:r>
    </w:p>
    <w:p w14:paraId="29023ECD" w14:textId="77777777" w:rsidR="00685593" w:rsidRPr="00685593" w:rsidRDefault="00685593" w:rsidP="00685593">
      <w:r w:rsidRPr="00685593">
        <w:t>Jake ignored her rant. “Tess, Claudine deliberately provoked you, and you fell right into her trap. You aren’t going to solve anything this way, and you know it.”</w:t>
      </w:r>
    </w:p>
    <w:p w14:paraId="5630183C" w14:textId="77777777" w:rsidR="00685593" w:rsidRPr="00685593" w:rsidRDefault="00685593" w:rsidP="00685593">
      <w:r w:rsidRPr="00685593">
        <w:t>“I just want to break things, preferably on Claudine’s head!”</w:t>
      </w:r>
    </w:p>
    <w:p w14:paraId="0E1EA6DE" w14:textId="77777777" w:rsidR="00685593" w:rsidRPr="00685593" w:rsidRDefault="00685593" w:rsidP="00685593">
      <w:r w:rsidRPr="00685593">
        <w:t>“Tess, get over it. You don’t have to be defensive. I don’t believe for a minute that your talking to the press caused the problem. There’s something else going on, and I am going to find out what it is.”</w:t>
      </w:r>
    </w:p>
    <w:p w14:paraId="48F449CC" w14:textId="77777777" w:rsidR="00685593" w:rsidRPr="00685593" w:rsidRDefault="00685593" w:rsidP="00685593">
      <w:r w:rsidRPr="00685593">
        <w:t>Tess sat down, her hands on her eyes.</w:t>
      </w:r>
    </w:p>
    <w:p w14:paraId="5EBFE4F5" w14:textId="77777777" w:rsidR="00685593" w:rsidRPr="00685593" w:rsidRDefault="00685593" w:rsidP="00685593">
      <w:r w:rsidRPr="00685593">
        <w:t>“I can’t believe this. I just can’t believe it.”</w:t>
      </w:r>
    </w:p>
    <w:p w14:paraId="02BF80A5" w14:textId="77777777" w:rsidR="00685593" w:rsidRPr="00685593" w:rsidRDefault="00685593" w:rsidP="00685593">
      <w:r w:rsidRPr="00685593">
        <w:t>“Tess let’s take a break and go home. We will deal with this tomorrow.”</w:t>
      </w:r>
    </w:p>
    <w:p w14:paraId="07B6F42A" w14:textId="77777777" w:rsidR="00685593" w:rsidRPr="00685593" w:rsidRDefault="00685593" w:rsidP="00685593">
      <w:r w:rsidRPr="00685593">
        <w:t>Jake went to the next room where the team had assembled.</w:t>
      </w:r>
    </w:p>
    <w:p w14:paraId="10C1A7E9" w14:textId="77777777" w:rsidR="00685593" w:rsidRPr="00685593" w:rsidRDefault="00685593" w:rsidP="00685593">
      <w:r w:rsidRPr="00685593">
        <w:t>“People, something weird is going on, and I am going to find out what it is. Go home and get some rest. We’ll find a solution soon enough.”</w:t>
      </w:r>
    </w:p>
    <w:p w14:paraId="70534609" w14:textId="77777777" w:rsidR="00685593" w:rsidRPr="00685593" w:rsidRDefault="00685593" w:rsidP="00685593">
      <w:r w:rsidRPr="00685593">
        <w:t>“Are you sure, Jake?” Giuliana asked, skepticism on her face.</w:t>
      </w:r>
    </w:p>
    <w:p w14:paraId="45B2C543" w14:textId="77777777" w:rsidR="00685593" w:rsidRPr="00685593" w:rsidRDefault="00685593" w:rsidP="00685593">
      <w:r w:rsidRPr="00685593">
        <w:t>“Trust me; we will fix this. See you tomorrow.”</w:t>
      </w:r>
    </w:p>
    <w:p w14:paraId="7646727A" w14:textId="77777777" w:rsidR="00685593" w:rsidRPr="00685593" w:rsidRDefault="00685593" w:rsidP="00685593">
      <w:r w:rsidRPr="00685593">
        <w:t>The team walked out to take the van to town. They were uncharacteristically quiet.</w:t>
      </w:r>
    </w:p>
    <w:p w14:paraId="07A2BC0B" w14:textId="77777777" w:rsidR="00685593" w:rsidRPr="00685593" w:rsidRDefault="00685593" w:rsidP="00685593">
      <w:r w:rsidRPr="00685593">
        <w:t>“I hope I didn’t lie to them,” Jake thought.</w:t>
      </w:r>
    </w:p>
    <w:p w14:paraId="0914A015" w14:textId="77777777" w:rsidR="00685593" w:rsidRPr="00685593" w:rsidRDefault="00685593" w:rsidP="00685593">
      <w:r w:rsidRPr="00685593">
        <w:t>Jake went to Tess, who still had her hands on her eyes. He helped her up gently and gave her a soft kiss.</w:t>
      </w:r>
    </w:p>
    <w:p w14:paraId="774DEDF0" w14:textId="77777777" w:rsidR="00685593" w:rsidRPr="00685593" w:rsidRDefault="00685593" w:rsidP="00685593">
      <w:r w:rsidRPr="00685593">
        <w:t>“We will find a solution as soon as the Dubai people show up. We will listen to what they have to say and see if anything makes sense.”</w:t>
      </w:r>
    </w:p>
    <w:p w14:paraId="03AE05C1" w14:textId="77777777" w:rsidR="00685593" w:rsidRPr="00685593" w:rsidRDefault="00685593" w:rsidP="00685593">
      <w:r w:rsidRPr="00685593">
        <w:t>Tess hoped that Jake was right.</w:t>
      </w:r>
    </w:p>
    <w:p w14:paraId="4717F55B"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0B366E97" w14:textId="5CE67D48" w:rsidR="009E09D7" w:rsidRDefault="0027132C" w:rsidP="0027132C">
      <w:pPr>
        <w:pStyle w:val="Heading1"/>
        <w:numPr>
          <w:ilvl w:val="0"/>
          <w:numId w:val="0"/>
        </w:numPr>
        <w:ind w:left="360"/>
        <w:rPr>
          <w:lang w:val="en"/>
        </w:rPr>
      </w:pPr>
      <w:bookmarkStart w:id="138" w:name="_Toc531973463"/>
      <w:bookmarkStart w:id="139" w:name="_Toc532470395"/>
      <w:r>
        <w:rPr>
          <w:lang w:val="en"/>
        </w:rPr>
        <w:lastRenderedPageBreak/>
        <w:t>47</w:t>
      </w:r>
      <w:r>
        <w:rPr>
          <w:lang w:val="en"/>
        </w:rPr>
        <w:br/>
      </w:r>
      <w:r w:rsidR="00E37A9D">
        <w:rPr>
          <w:lang w:val="en"/>
        </w:rPr>
        <w:t>Closing Shop</w:t>
      </w:r>
      <w:bookmarkEnd w:id="138"/>
      <w:bookmarkEnd w:id="139"/>
    </w:p>
    <w:p w14:paraId="21D3619A" w14:textId="7A61CEDF" w:rsidR="00922EDB" w:rsidRPr="00922EDB" w:rsidRDefault="00CC3FB5" w:rsidP="00966A3B">
      <w:pPr>
        <w:pStyle w:val="NormalNI"/>
        <w:rPr>
          <w:lang w:val="en"/>
        </w:rPr>
      </w:pPr>
      <w:r w:rsidRPr="0027132C">
        <w:rPr>
          <w:lang w:val="en"/>
        </w:rPr>
        <w:t>A</w:t>
      </w:r>
      <w:r w:rsidR="00B74EE9">
        <w:rPr>
          <w:lang w:val="en"/>
        </w:rPr>
        <w:t xml:space="preserve"> </w:t>
      </w:r>
      <w:r w:rsidR="00813E3B">
        <w:rPr>
          <w:lang w:val="en"/>
        </w:rPr>
        <w:t xml:space="preserve">small </w:t>
      </w:r>
      <w:r w:rsidR="00922EDB" w:rsidRPr="00922EDB">
        <w:rPr>
          <w:lang w:val="en"/>
        </w:rPr>
        <w:t xml:space="preserve">caravan of three black SUVs approached the airport. Jake and Tess </w:t>
      </w:r>
      <w:r w:rsidR="00813E3B">
        <w:rPr>
          <w:lang w:val="en"/>
        </w:rPr>
        <w:t xml:space="preserve">met them </w:t>
      </w:r>
      <w:r w:rsidR="00922EDB" w:rsidRPr="00922EDB">
        <w:rPr>
          <w:lang w:val="en"/>
        </w:rPr>
        <w:t>at the front door</w:t>
      </w:r>
      <w:r w:rsidR="00813E3B">
        <w:rPr>
          <w:lang w:val="en"/>
        </w:rPr>
        <w:t xml:space="preserve"> of the terminal </w:t>
      </w:r>
      <w:r w:rsidR="00922EDB" w:rsidRPr="00922EDB">
        <w:rPr>
          <w:lang w:val="en"/>
        </w:rPr>
        <w:t>and led them to a conference room.</w:t>
      </w:r>
    </w:p>
    <w:p w14:paraId="4554235E" w14:textId="77777777" w:rsidR="00922EDB" w:rsidRPr="00922EDB" w:rsidRDefault="00922EDB" w:rsidP="00922EDB">
      <w:pPr>
        <w:rPr>
          <w:lang w:val="en"/>
        </w:rPr>
      </w:pPr>
      <w:r w:rsidRPr="00922EDB">
        <w:rPr>
          <w:lang w:val="en"/>
        </w:rPr>
        <w:t>The lawyers and accountants in the group sat down and pulled a stack of documents from their briefcases. A man called Zufar Rabbani appeared to be the leader and started the proceedings.</w:t>
      </w:r>
    </w:p>
    <w:p w14:paraId="47DD9F7F" w14:textId="77777777" w:rsidR="00922EDB" w:rsidRPr="00922EDB" w:rsidRDefault="00922EDB" w:rsidP="00922EDB">
      <w:pPr>
        <w:rPr>
          <w:lang w:val="en"/>
        </w:rPr>
      </w:pPr>
      <w:r w:rsidRPr="00922EDB">
        <w:rPr>
          <w:lang w:val="en"/>
        </w:rPr>
        <w:t>“We are here to initiate the dissolution of the partnership between Dubai Strategic Investments and SRD.”</w:t>
      </w:r>
    </w:p>
    <w:p w14:paraId="1C3C9684" w14:textId="77777777" w:rsidR="00922EDB" w:rsidRPr="00922EDB" w:rsidRDefault="00922EDB" w:rsidP="00922EDB">
      <w:pPr>
        <w:rPr>
          <w:lang w:val="en"/>
        </w:rPr>
      </w:pPr>
      <w:r w:rsidRPr="00922EDB">
        <w:rPr>
          <w:lang w:val="en"/>
        </w:rPr>
        <w:t>“I read the dissolution documents,” Jake said. “I find it difficult that you, as investors, would want to liquidate a going enterprise with significant assets. With all due respect, it doesn’t make sense.”</w:t>
      </w:r>
    </w:p>
    <w:p w14:paraId="5B671573" w14:textId="77777777" w:rsidR="00922EDB" w:rsidRPr="00922EDB" w:rsidRDefault="00922EDB" w:rsidP="00922EDB">
      <w:pPr>
        <w:rPr>
          <w:lang w:val="en"/>
        </w:rPr>
      </w:pPr>
      <w:r w:rsidRPr="00922EDB">
        <w:rPr>
          <w:lang w:val="en"/>
        </w:rPr>
        <w:t>“Our management directed the dissolution of the firm as a matter of principle,” Rabbani said that. “Our organization cannot support an operation led by people who are hostile toward Muslims.”</w:t>
      </w:r>
    </w:p>
    <w:p w14:paraId="1CAED244" w14:textId="77777777" w:rsidR="00922EDB" w:rsidRPr="00922EDB" w:rsidRDefault="00922EDB" w:rsidP="00922EDB">
      <w:pPr>
        <w:rPr>
          <w:lang w:val="en"/>
        </w:rPr>
      </w:pPr>
      <w:r w:rsidRPr="00922EDB">
        <w:rPr>
          <w:lang w:val="en"/>
        </w:rPr>
        <w:t>Tess slapped her copy of the documents on the table, but Jake grabbed her hand.</w:t>
      </w:r>
    </w:p>
    <w:p w14:paraId="79C54D59" w14:textId="77777777" w:rsidR="00922EDB" w:rsidRPr="00922EDB" w:rsidRDefault="00922EDB" w:rsidP="00922EDB">
      <w:pPr>
        <w:rPr>
          <w:lang w:val="en"/>
        </w:rPr>
      </w:pPr>
      <w:r w:rsidRPr="00922EDB">
        <w:rPr>
          <w:lang w:val="en"/>
        </w:rPr>
        <w:t>“What do you expect to do with the venture’s assets, primarily fighter jets?” he asked”</w:t>
      </w:r>
    </w:p>
    <w:p w14:paraId="21353696" w14:textId="77777777" w:rsidR="00922EDB" w:rsidRPr="00922EDB" w:rsidRDefault="00922EDB" w:rsidP="00922EDB">
      <w:pPr>
        <w:rPr>
          <w:lang w:val="en"/>
        </w:rPr>
      </w:pPr>
      <w:r w:rsidRPr="00922EDB">
        <w:rPr>
          <w:lang w:val="en"/>
        </w:rPr>
        <w:t>“I am sure that we will be able to sell the hardware to interested parties. Our primary responsibility is to shut down the operation and divide the remaining assets based on the number of shares owned by the respective companies.”</w:t>
      </w:r>
    </w:p>
    <w:p w14:paraId="117BD7A9" w14:textId="77777777" w:rsidR="00922EDB" w:rsidRPr="00922EDB" w:rsidRDefault="00922EDB" w:rsidP="00922EDB">
      <w:pPr>
        <w:rPr>
          <w:lang w:val="en"/>
        </w:rPr>
      </w:pPr>
      <w:r w:rsidRPr="00922EDB">
        <w:rPr>
          <w:lang w:val="en"/>
        </w:rPr>
        <w:t>Jake was quite an expert in financial matters and was sure that the Muslim thing was just a pretext. There had to be more.</w:t>
      </w:r>
    </w:p>
    <w:p w14:paraId="570D2697" w14:textId="77777777" w:rsidR="00922EDB" w:rsidRPr="00922EDB" w:rsidRDefault="00922EDB" w:rsidP="00922EDB">
      <w:pPr>
        <w:rPr>
          <w:lang w:val="en"/>
        </w:rPr>
      </w:pPr>
      <w:r w:rsidRPr="00922EDB">
        <w:rPr>
          <w:lang w:val="en"/>
        </w:rPr>
        <w:lastRenderedPageBreak/>
        <w:t>“Who is the real power in your organization?”</w:t>
      </w:r>
    </w:p>
    <w:p w14:paraId="2E8E518A" w14:textId="77777777" w:rsidR="00922EDB" w:rsidRPr="00922EDB" w:rsidRDefault="00922EDB" w:rsidP="00922EDB">
      <w:pPr>
        <w:rPr>
          <w:lang w:val="en"/>
        </w:rPr>
      </w:pPr>
      <w:r w:rsidRPr="00922EDB">
        <w:rPr>
          <w:lang w:val="en"/>
        </w:rPr>
        <w:t>Rabbani hesitated for a moment. “The gentleman wishes to remain anonymous. He has given us power of attorney to initiate the corporate dissolution.”</w:t>
      </w:r>
    </w:p>
    <w:p w14:paraId="24DAD714" w14:textId="6BC71D9C" w:rsidR="00922EDB" w:rsidRPr="00922EDB" w:rsidRDefault="00922EDB" w:rsidP="00922EDB">
      <w:pPr>
        <w:rPr>
          <w:lang w:val="en"/>
        </w:rPr>
      </w:pPr>
      <w:r w:rsidRPr="00922EDB">
        <w:rPr>
          <w:lang w:val="en"/>
        </w:rPr>
        <w:t>“Okay, play it your way,” Jake said. “You take the MiGs. SRD leased the simulators, the runway, and control tower equipment separately, so that doesn’t count. We will dispose of all assets and divide the cash accordingly. Frankly, there isn’t much</w:t>
      </w:r>
      <w:r w:rsidR="00813E3B">
        <w:rPr>
          <w:lang w:val="en"/>
        </w:rPr>
        <w:t xml:space="preserve"> left</w:t>
      </w:r>
      <w:r w:rsidRPr="00922EDB">
        <w:rPr>
          <w:lang w:val="en"/>
        </w:rPr>
        <w:t>. We just tapped the line of credit as necessary.”</w:t>
      </w:r>
    </w:p>
    <w:p w14:paraId="7A79D9BA" w14:textId="77777777" w:rsidR="00922EDB" w:rsidRPr="00922EDB" w:rsidRDefault="00922EDB" w:rsidP="00922EDB">
      <w:pPr>
        <w:rPr>
          <w:lang w:val="en"/>
        </w:rPr>
      </w:pPr>
      <w:r w:rsidRPr="00922EDB">
        <w:rPr>
          <w:lang w:val="en"/>
        </w:rPr>
        <w:t>Jake stood up. “Please be advised that you will be charged a storage fee of a thousand dollars a day for each aircraft. I believe that works out to 20,000 dollars a day.”</w:t>
      </w:r>
    </w:p>
    <w:p w14:paraId="2FA2AF01" w14:textId="77777777" w:rsidR="00922EDB" w:rsidRPr="00922EDB" w:rsidRDefault="00922EDB" w:rsidP="00922EDB">
      <w:pPr>
        <w:rPr>
          <w:lang w:val="en"/>
        </w:rPr>
      </w:pPr>
      <w:r w:rsidRPr="00922EDB">
        <w:rPr>
          <w:lang w:val="en"/>
        </w:rPr>
        <w:t>The investors chocked.</w:t>
      </w:r>
    </w:p>
    <w:p w14:paraId="0F208BB6" w14:textId="77777777" w:rsidR="00922EDB" w:rsidRPr="00922EDB" w:rsidRDefault="00922EDB" w:rsidP="00922EDB">
      <w:pPr>
        <w:rPr>
          <w:lang w:val="en"/>
        </w:rPr>
      </w:pPr>
      <w:r w:rsidRPr="00922EDB">
        <w:rPr>
          <w:lang w:val="en"/>
        </w:rPr>
        <w:t>“Good day, gentlemen.” Jake took Tess’s hand, and walked out of the room.</w:t>
      </w:r>
    </w:p>
    <w:p w14:paraId="6E9C907E" w14:textId="77777777" w:rsidR="00922EDB" w:rsidRPr="00922EDB" w:rsidRDefault="00922EDB" w:rsidP="00922EDB">
      <w:pPr>
        <w:rPr>
          <w:lang w:val="en"/>
        </w:rPr>
      </w:pPr>
      <w:r w:rsidRPr="00922EDB">
        <w:rPr>
          <w:lang w:val="en"/>
        </w:rPr>
        <w:t>Tess wasn’t sure of what Jake was doing.</w:t>
      </w:r>
    </w:p>
    <w:p w14:paraId="076027A4" w14:textId="77777777" w:rsidR="00922EDB" w:rsidRPr="00922EDB" w:rsidRDefault="00922EDB" w:rsidP="00922EDB">
      <w:pPr>
        <w:rPr>
          <w:lang w:val="en"/>
        </w:rPr>
      </w:pPr>
      <w:r w:rsidRPr="00922EDB">
        <w:rPr>
          <w:lang w:val="en"/>
        </w:rPr>
        <w:t>“Jake are you sure you don’t want to salvage at least half the planes?”</w:t>
      </w:r>
    </w:p>
    <w:p w14:paraId="0EDD676B" w14:textId="77777777" w:rsidR="00922EDB" w:rsidRPr="00922EDB" w:rsidRDefault="00922EDB" w:rsidP="00922EDB">
      <w:pPr>
        <w:rPr>
          <w:lang w:val="en"/>
        </w:rPr>
      </w:pPr>
      <w:r w:rsidRPr="00922EDB">
        <w:rPr>
          <w:lang w:val="en"/>
        </w:rPr>
        <w:t>“I am very sure.”</w:t>
      </w:r>
    </w:p>
    <w:p w14:paraId="5ED5271F" w14:textId="77777777" w:rsidR="00922EDB" w:rsidRPr="00922EDB" w:rsidRDefault="00922EDB" w:rsidP="00922EDB">
      <w:pPr>
        <w:rPr>
          <w:lang w:val="en"/>
        </w:rPr>
      </w:pPr>
      <w:r w:rsidRPr="00922EDB">
        <w:rPr>
          <w:lang w:val="en"/>
        </w:rPr>
        <w:t>“So, what do we do?”</w:t>
      </w:r>
    </w:p>
    <w:p w14:paraId="324AB365" w14:textId="77777777" w:rsidR="00922EDB" w:rsidRPr="00922EDB" w:rsidRDefault="00922EDB" w:rsidP="00922EDB">
      <w:pPr>
        <w:rPr>
          <w:lang w:val="en"/>
        </w:rPr>
      </w:pPr>
      <w:r w:rsidRPr="00922EDB">
        <w:rPr>
          <w:lang w:val="en"/>
        </w:rPr>
        <w:t>“I need to talk with Brusilov. He is still in Russia and told me he is working on something.”</w:t>
      </w:r>
    </w:p>
    <w:p w14:paraId="76D0E914" w14:textId="77777777" w:rsidR="00922EDB" w:rsidRPr="00922EDB" w:rsidRDefault="00922EDB" w:rsidP="00922EDB">
      <w:pPr>
        <w:rPr>
          <w:lang w:val="en"/>
        </w:rPr>
      </w:pPr>
      <w:r w:rsidRPr="00922EDB">
        <w:rPr>
          <w:lang w:val="en"/>
        </w:rPr>
        <w:t>“Do you trust him?”</w:t>
      </w:r>
    </w:p>
    <w:p w14:paraId="478A97BB" w14:textId="2AEBB754" w:rsidR="00922EDB" w:rsidRDefault="00922EDB" w:rsidP="00922EDB">
      <w:pPr>
        <w:rPr>
          <w:lang w:val="en"/>
        </w:rPr>
      </w:pPr>
      <w:r w:rsidRPr="00922EDB">
        <w:rPr>
          <w:lang w:val="en"/>
        </w:rPr>
        <w:t>“At this point, we don’t have much of a choice.”</w:t>
      </w:r>
    </w:p>
    <w:p w14:paraId="13DD0698"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4C12961F" w14:textId="534AE683" w:rsidR="00437D9A" w:rsidRDefault="00B74EE9" w:rsidP="00B74EE9">
      <w:pPr>
        <w:pStyle w:val="Heading1"/>
        <w:numPr>
          <w:ilvl w:val="0"/>
          <w:numId w:val="0"/>
        </w:numPr>
        <w:ind w:left="360"/>
        <w:rPr>
          <w:lang w:val="en"/>
        </w:rPr>
      </w:pPr>
      <w:bookmarkStart w:id="140" w:name="_Toc531973464"/>
      <w:bookmarkStart w:id="141" w:name="_Toc532470396"/>
      <w:r>
        <w:rPr>
          <w:lang w:val="en"/>
        </w:rPr>
        <w:lastRenderedPageBreak/>
        <w:t>48</w:t>
      </w:r>
      <w:r>
        <w:rPr>
          <w:lang w:val="en"/>
        </w:rPr>
        <w:br/>
      </w:r>
      <w:r w:rsidR="00396930">
        <w:rPr>
          <w:lang w:val="en"/>
        </w:rPr>
        <w:t>Wheel and Deal</w:t>
      </w:r>
      <w:bookmarkEnd w:id="140"/>
      <w:bookmarkEnd w:id="141"/>
    </w:p>
    <w:p w14:paraId="7CEC46A4" w14:textId="3D891316" w:rsidR="002829B2" w:rsidRPr="002829B2" w:rsidRDefault="00CC3FB5" w:rsidP="00410EA8">
      <w:pPr>
        <w:pStyle w:val="NormalNI"/>
        <w:rPr>
          <w:lang w:val="en"/>
        </w:rPr>
      </w:pPr>
      <w:r w:rsidRPr="00410EA8">
        <w:rPr>
          <w:lang w:val="en"/>
        </w:rPr>
        <w:t>I</w:t>
      </w:r>
      <w:r w:rsidR="002829B2" w:rsidRPr="002829B2">
        <w:rPr>
          <w:lang w:val="en"/>
        </w:rPr>
        <w:t xml:space="preserve">t didn’t take long for the people representing the Dubai enterprise that they had a problem. The MiG-21s were </w:t>
      </w:r>
      <w:r w:rsidR="00813E3B">
        <w:rPr>
          <w:lang w:val="en"/>
        </w:rPr>
        <w:t>dated</w:t>
      </w:r>
      <w:r w:rsidR="002829B2" w:rsidRPr="002829B2">
        <w:rPr>
          <w:lang w:val="en"/>
        </w:rPr>
        <w:t xml:space="preserve"> aircraft, and even their upgraded status did not help to find customers. On top of that, Jake charged </w:t>
      </w:r>
      <w:r w:rsidR="00813E3B">
        <w:rPr>
          <w:lang w:val="en"/>
        </w:rPr>
        <w:t xml:space="preserve">his </w:t>
      </w:r>
      <w:r w:rsidR="002829B2" w:rsidRPr="002829B2">
        <w:rPr>
          <w:lang w:val="en"/>
        </w:rPr>
        <w:t>former partners for the planes’ avionics upgrades. Now they faced a daily bill of $20,000 a day to store the aircraft classified as military, which prevented their storage in commercial facilities. The planes were allowed into Spain on a temporary basis, with the understanding that SRD would remove them after six months. The accountants and lawyers spent a few days calling potential buyers without success. They asked Jake to reduce storage fees, but he refused, and he told them that regrettably, he would have to double the fees in a week due to increasing costs. That was going to cost them $40,000 a day.</w:t>
      </w:r>
    </w:p>
    <w:p w14:paraId="0F5F030F" w14:textId="7F44DAC7" w:rsidR="002829B2" w:rsidRDefault="002829B2" w:rsidP="002829B2">
      <w:pPr>
        <w:rPr>
          <w:lang w:val="en"/>
        </w:rPr>
      </w:pPr>
      <w:r w:rsidRPr="002829B2">
        <w:rPr>
          <w:lang w:val="en"/>
        </w:rPr>
        <w:t>In the meantime, Jake talked with Alice’s husband, General Somi Okafor and suggested he consider acquiring the MiGs. The investors were between a rock and a hard place and jumped at an opportunity to talk business with the General, who represented the Nigerian Air Force. Nigeria could use the fighters to fight Boko Haram.</w:t>
      </w:r>
    </w:p>
    <w:p w14:paraId="0F89F909" w14:textId="4BE104E6" w:rsidR="00132E04" w:rsidRDefault="00B43ADF" w:rsidP="00DF6F42">
      <w:pPr>
        <w:pStyle w:val="NormalCenter"/>
        <w:keepLines/>
        <w:rPr>
          <w:lang w:val="en"/>
        </w:rPr>
      </w:pPr>
      <w:r>
        <w:rPr>
          <w:noProof/>
        </w:rPr>
        <w:lastRenderedPageBreak/>
        <w:drawing>
          <wp:inline distT="0" distB="0" distL="0" distR="0" wp14:anchorId="174743DF" wp14:editId="22C661D1">
            <wp:extent cx="3713647" cy="2575560"/>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83060" cy="2623701"/>
                    </a:xfrm>
                    <a:prstGeom prst="rect">
                      <a:avLst/>
                    </a:prstGeom>
                    <a:noFill/>
                    <a:ln>
                      <a:noFill/>
                    </a:ln>
                  </pic:spPr>
                </pic:pic>
              </a:graphicData>
            </a:graphic>
          </wp:inline>
        </w:drawing>
      </w:r>
    </w:p>
    <w:p w14:paraId="1FA8FC55" w14:textId="0E50A256" w:rsidR="00132E04" w:rsidRDefault="00B43ADF" w:rsidP="00DF6F42">
      <w:pPr>
        <w:pStyle w:val="Caption1"/>
        <w:keepLines/>
        <w:rPr>
          <w:lang w:val="en"/>
        </w:rPr>
      </w:pPr>
      <w:r>
        <w:rPr>
          <w:lang w:val="en"/>
        </w:rPr>
        <w:t>Source: geocities.ws</w:t>
      </w:r>
    </w:p>
    <w:p w14:paraId="5F5556D4" w14:textId="791666BE" w:rsidR="00132E04" w:rsidRPr="002829B2" w:rsidRDefault="00B43ADF" w:rsidP="00DF6F42">
      <w:pPr>
        <w:pStyle w:val="Caption2"/>
        <w:keepLines/>
        <w:rPr>
          <w:lang w:val="en"/>
        </w:rPr>
      </w:pPr>
      <w:r>
        <w:rPr>
          <w:lang w:val="en"/>
        </w:rPr>
        <w:t>MiGs lined up on the tarmac</w:t>
      </w:r>
    </w:p>
    <w:p w14:paraId="6BC18769" w14:textId="0F546DA2" w:rsidR="002829B2" w:rsidRDefault="002829B2" w:rsidP="002829B2">
      <w:pPr>
        <w:rPr>
          <w:lang w:val="en"/>
        </w:rPr>
      </w:pPr>
      <w:r w:rsidRPr="002829B2">
        <w:rPr>
          <w:lang w:val="en"/>
        </w:rPr>
        <w:t xml:space="preserve">Somi made a show of inspecting the jets, fussily nitpicking over details. He then made an offer to get the planes off the investors’ hands. The men balked at the paltry sum that Somi was willing to pay but were facing outrageous storage fees imposed by Jake, plus they faced pressure from the Spanish government to remove the planes from their sovereign territory. They didn’t know that Jake was friendly with the Minister of the Interior, who enjoyed </w:t>
      </w:r>
      <w:r w:rsidR="00813E3B">
        <w:rPr>
          <w:lang w:val="en"/>
        </w:rPr>
        <w:t>watching</w:t>
      </w:r>
      <w:r w:rsidRPr="002829B2">
        <w:rPr>
          <w:lang w:val="en"/>
        </w:rPr>
        <w:t xml:space="preserve"> the ‘Moors’ squirm. Soon the deal was made. The investors sold the MiGs to Nigeria for a pittance, and Jake magnanimously agreed to waive the storage fee to allow Somi to arrange for Nigerian pilots to pick up the planes in due course. Somi immediately offered to make the aircraft available to the Valkyries, but Jake turned down the offer, mainly because he was considering the dissolution of the enterprise. Regrettable, but he felt it needed to be done. He blamed himself because his due diligence had failed this time. He did not know who was behind the investors, but he suspected that Laurent Belcour was the culprit.</w:t>
      </w:r>
    </w:p>
    <w:p w14:paraId="75767358"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3B3D9237" w14:textId="53903B33" w:rsidR="006A3564" w:rsidRDefault="00840F2C" w:rsidP="00840F2C">
      <w:pPr>
        <w:pStyle w:val="Heading1"/>
        <w:numPr>
          <w:ilvl w:val="0"/>
          <w:numId w:val="0"/>
        </w:numPr>
        <w:ind w:left="360"/>
        <w:rPr>
          <w:lang w:val="en"/>
        </w:rPr>
      </w:pPr>
      <w:bookmarkStart w:id="142" w:name="_Toc531973465"/>
      <w:bookmarkStart w:id="143" w:name="_Toc532470397"/>
      <w:r>
        <w:rPr>
          <w:lang w:val="en"/>
        </w:rPr>
        <w:lastRenderedPageBreak/>
        <w:t>49</w:t>
      </w:r>
      <w:r>
        <w:rPr>
          <w:lang w:val="en"/>
        </w:rPr>
        <w:br/>
      </w:r>
      <w:r w:rsidR="006A3564">
        <w:rPr>
          <w:lang w:val="en"/>
        </w:rPr>
        <w:t>Russian</w:t>
      </w:r>
      <w:r w:rsidR="001D5CFB">
        <w:rPr>
          <w:lang w:val="en"/>
        </w:rPr>
        <w:t>s</w:t>
      </w:r>
      <w:r w:rsidR="006A3564">
        <w:rPr>
          <w:lang w:val="en"/>
        </w:rPr>
        <w:t xml:space="preserve"> to the Rescue</w:t>
      </w:r>
      <w:bookmarkEnd w:id="142"/>
      <w:bookmarkEnd w:id="143"/>
    </w:p>
    <w:p w14:paraId="1E6BFE8A" w14:textId="0DAC35ED" w:rsidR="00396930" w:rsidRPr="00396930" w:rsidRDefault="00CC3FB5" w:rsidP="00DC2283">
      <w:pPr>
        <w:pStyle w:val="NormalNI"/>
        <w:rPr>
          <w:lang w:val="en"/>
        </w:rPr>
      </w:pPr>
      <w:r w:rsidRPr="00840F2C">
        <w:rPr>
          <w:lang w:val="en"/>
        </w:rPr>
        <w:t>L</w:t>
      </w:r>
      <w:r w:rsidR="00396930" w:rsidRPr="00396930">
        <w:rPr>
          <w:lang w:val="en"/>
        </w:rPr>
        <w:t>ate in the evening, Jake was at the airport’s control tower, sadly contemplating the possible dismantling of the operation. The radar screen came alive, showing a squadron of planes approaching. Jake pressed the button on the comm and tried to raise the leader of the pack.</w:t>
      </w:r>
    </w:p>
    <w:p w14:paraId="3010B493" w14:textId="77777777" w:rsidR="00396930" w:rsidRPr="00396930" w:rsidRDefault="00396930" w:rsidP="00396930">
      <w:pPr>
        <w:rPr>
          <w:lang w:val="en"/>
        </w:rPr>
      </w:pPr>
      <w:r w:rsidRPr="00396930">
        <w:rPr>
          <w:lang w:val="en"/>
        </w:rPr>
        <w:t>“Incoming aircraft, you are approaching an inactive runway. Please state your intentions.”</w:t>
      </w:r>
    </w:p>
    <w:p w14:paraId="0BEC26F9" w14:textId="77777777" w:rsidR="00396930" w:rsidRPr="00396930" w:rsidRDefault="00396930" w:rsidP="00396930">
      <w:pPr>
        <w:rPr>
          <w:lang w:val="en"/>
        </w:rPr>
      </w:pPr>
      <w:r w:rsidRPr="00396930">
        <w:rPr>
          <w:lang w:val="en"/>
        </w:rPr>
        <w:t>After a brief pause, Brusilov responded.</w:t>
      </w:r>
    </w:p>
    <w:p w14:paraId="7D9FE171" w14:textId="77777777" w:rsidR="00396930" w:rsidRPr="00396930" w:rsidRDefault="00396930" w:rsidP="00396930">
      <w:pPr>
        <w:rPr>
          <w:lang w:val="en"/>
        </w:rPr>
      </w:pPr>
      <w:r w:rsidRPr="00396930">
        <w:rPr>
          <w:lang w:val="en"/>
        </w:rPr>
        <w:t>“Valkyries central, request permission to land six aircraft.”</w:t>
      </w:r>
    </w:p>
    <w:p w14:paraId="799894B9" w14:textId="77777777" w:rsidR="00396930" w:rsidRPr="00396930" w:rsidRDefault="00396930" w:rsidP="00396930">
      <w:pPr>
        <w:rPr>
          <w:lang w:val="en"/>
        </w:rPr>
      </w:pPr>
      <w:r w:rsidRPr="00396930">
        <w:rPr>
          <w:lang w:val="en"/>
        </w:rPr>
        <w:t>Jake did not bother to ask any questions, other than saying, “You are welcome to land.”</w:t>
      </w:r>
    </w:p>
    <w:p w14:paraId="4E26AA05" w14:textId="423ED7BA" w:rsidR="00396930" w:rsidRDefault="00396930" w:rsidP="00396930">
      <w:pPr>
        <w:rPr>
          <w:lang w:val="en"/>
        </w:rPr>
      </w:pPr>
      <w:r w:rsidRPr="00396930">
        <w:rPr>
          <w:lang w:val="en"/>
        </w:rPr>
        <w:t xml:space="preserve">Jake looked out of the control tower and saw an extraordinary spectacle: twin-tailed MiG-29 fighters landing one after the other. Jake called Nicola and told him to </w:t>
      </w:r>
      <w:r>
        <w:rPr>
          <w:lang w:val="en"/>
        </w:rPr>
        <w:t xml:space="preserve">assemble the crew on the tarmac </w:t>
      </w:r>
      <w:r w:rsidRPr="00396930">
        <w:rPr>
          <w:lang w:val="en"/>
        </w:rPr>
        <w:t xml:space="preserve">to help the pilots </w:t>
      </w:r>
      <w:r w:rsidR="0071261B">
        <w:rPr>
          <w:lang w:val="en"/>
        </w:rPr>
        <w:t xml:space="preserve">out of </w:t>
      </w:r>
      <w:r w:rsidRPr="00396930">
        <w:rPr>
          <w:lang w:val="en"/>
        </w:rPr>
        <w:t>the aircraft</w:t>
      </w:r>
      <w:r>
        <w:rPr>
          <w:lang w:val="en"/>
        </w:rPr>
        <w:t>.</w:t>
      </w:r>
      <w:r w:rsidRPr="00396930">
        <w:rPr>
          <w:lang w:val="en"/>
        </w:rPr>
        <w:t xml:space="preserve"> </w:t>
      </w:r>
      <w:r w:rsidR="0071261B">
        <w:rPr>
          <w:lang w:val="en"/>
        </w:rPr>
        <w:t>A</w:t>
      </w:r>
      <w:r w:rsidR="0071261B" w:rsidRPr="00396930">
        <w:rPr>
          <w:lang w:val="en"/>
        </w:rPr>
        <w:t>s they rolled toward the hangar</w:t>
      </w:r>
      <w:r w:rsidR="0071261B">
        <w:rPr>
          <w:lang w:val="en"/>
        </w:rPr>
        <w:t xml:space="preserve"> and parked, t</w:t>
      </w:r>
      <w:r w:rsidRPr="00396930">
        <w:rPr>
          <w:lang w:val="en"/>
        </w:rPr>
        <w:t>he scream of the jets’ engines was deafening.</w:t>
      </w:r>
    </w:p>
    <w:p w14:paraId="00636F29" w14:textId="6AB0A9A4" w:rsidR="00081776" w:rsidRDefault="009E7B11" w:rsidP="00DF6F42">
      <w:pPr>
        <w:pStyle w:val="NormalCenter"/>
        <w:keepLines/>
        <w:rPr>
          <w:lang w:val="en"/>
        </w:rPr>
      </w:pPr>
      <w:r>
        <w:rPr>
          <w:noProof/>
          <w:lang w:val="en"/>
        </w:rPr>
        <w:lastRenderedPageBreak/>
        <w:drawing>
          <wp:inline distT="0" distB="0" distL="0" distR="0" wp14:anchorId="1668E8AD" wp14:editId="383760CB">
            <wp:extent cx="4054631" cy="3040380"/>
            <wp:effectExtent l="0" t="0" r="3175" b="7620"/>
            <wp:docPr id="8" name="Picture 8" descr="A picture containing road, outdoor, building,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G-29-Dark-560.png"/>
                    <pic:cNvPicPr/>
                  </pic:nvPicPr>
                  <pic:blipFill>
                    <a:blip r:embed="rId60">
                      <a:extLst>
                        <a:ext uri="{28A0092B-C50C-407E-A947-70E740481C1C}">
                          <a14:useLocalDpi xmlns:a14="http://schemas.microsoft.com/office/drawing/2010/main" val="0"/>
                        </a:ext>
                      </a:extLst>
                    </a:blip>
                    <a:stretch>
                      <a:fillRect/>
                    </a:stretch>
                  </pic:blipFill>
                  <pic:spPr>
                    <a:xfrm>
                      <a:off x="0" y="0"/>
                      <a:ext cx="4086336" cy="3064154"/>
                    </a:xfrm>
                    <a:prstGeom prst="rect">
                      <a:avLst/>
                    </a:prstGeom>
                  </pic:spPr>
                </pic:pic>
              </a:graphicData>
            </a:graphic>
          </wp:inline>
        </w:drawing>
      </w:r>
    </w:p>
    <w:p w14:paraId="5D783E74" w14:textId="3E8D8C07" w:rsidR="00FF5927" w:rsidRDefault="00033179" w:rsidP="00DF6F42">
      <w:pPr>
        <w:pStyle w:val="Caption1"/>
        <w:keepLines/>
        <w:rPr>
          <w:lang w:val="en"/>
        </w:rPr>
      </w:pPr>
      <w:r>
        <w:rPr>
          <w:lang w:val="en"/>
        </w:rPr>
        <w:t>Source: Maciek Wolanski</w:t>
      </w:r>
      <w:r w:rsidR="00C76864">
        <w:rPr>
          <w:lang w:val="en"/>
        </w:rPr>
        <w:t xml:space="preserve"> at Airliners.net</w:t>
      </w:r>
    </w:p>
    <w:p w14:paraId="5741D08B" w14:textId="0F34BB19" w:rsidR="00145E0E" w:rsidRDefault="00145E0E" w:rsidP="00DF6F42">
      <w:pPr>
        <w:pStyle w:val="Caption2"/>
        <w:keepLines/>
        <w:rPr>
          <w:lang w:val="en"/>
        </w:rPr>
      </w:pPr>
      <w:r>
        <w:rPr>
          <w:lang w:val="en"/>
        </w:rPr>
        <w:t>MiG-29 at night</w:t>
      </w:r>
    </w:p>
    <w:p w14:paraId="6B3CEE90" w14:textId="0258DE89" w:rsidR="00396930" w:rsidRPr="00396930" w:rsidRDefault="002F7E11" w:rsidP="00396930">
      <w:pPr>
        <w:rPr>
          <w:lang w:val="en"/>
        </w:rPr>
      </w:pPr>
      <w:r>
        <w:rPr>
          <w:lang w:val="en"/>
        </w:rPr>
        <w:t xml:space="preserve">In the dark, the planes looked both formidable and sinister. </w:t>
      </w:r>
      <w:r w:rsidR="00396930" w:rsidRPr="00396930">
        <w:rPr>
          <w:lang w:val="en"/>
        </w:rPr>
        <w:t xml:space="preserve">Brusilov was the first pilot to open the canopy. Alex rolled the ladder to the cockpit for the Colonel who </w:t>
      </w:r>
      <w:r w:rsidR="0071261B">
        <w:rPr>
          <w:lang w:val="en"/>
        </w:rPr>
        <w:t>swiftly dropped</w:t>
      </w:r>
      <w:r w:rsidR="00396930" w:rsidRPr="00396930">
        <w:rPr>
          <w:lang w:val="en"/>
        </w:rPr>
        <w:t xml:space="preserve"> down the stair steps and jumped on the ground with a fluid motion. A Jake approached, Brusilov saluted.</w:t>
      </w:r>
    </w:p>
    <w:p w14:paraId="1B9908A5" w14:textId="77777777" w:rsidR="00396930" w:rsidRPr="00396930" w:rsidRDefault="00396930" w:rsidP="00396930">
      <w:pPr>
        <w:rPr>
          <w:lang w:val="en"/>
        </w:rPr>
      </w:pPr>
      <w:r w:rsidRPr="00396930">
        <w:rPr>
          <w:lang w:val="en"/>
        </w:rPr>
        <w:t>“Sir, I present you with a new squadron of MiG-29s for your consideration.”</w:t>
      </w:r>
    </w:p>
    <w:p w14:paraId="58ED5F02" w14:textId="77777777" w:rsidR="00396930" w:rsidRPr="00396930" w:rsidRDefault="00396930" w:rsidP="00396930">
      <w:pPr>
        <w:rPr>
          <w:lang w:val="en"/>
        </w:rPr>
      </w:pPr>
      <w:r w:rsidRPr="00396930">
        <w:rPr>
          <w:lang w:val="en"/>
        </w:rPr>
        <w:t>Jake shook hands. “Welcome back Peter. We missed you. Now, would you care to explain how you got new planes?”</w:t>
      </w:r>
    </w:p>
    <w:p w14:paraId="2562AAFE" w14:textId="77777777" w:rsidR="00396930" w:rsidRPr="00396930" w:rsidRDefault="00396930" w:rsidP="00396930">
      <w:pPr>
        <w:rPr>
          <w:lang w:val="en"/>
        </w:rPr>
      </w:pPr>
      <w:r w:rsidRPr="00396930">
        <w:rPr>
          <w:lang w:val="en"/>
        </w:rPr>
        <w:t>“I dug into my pocket and purchased the beautiful things for $5 million apiece. A pretty good deal, no?”</w:t>
      </w:r>
    </w:p>
    <w:p w14:paraId="55468EE4" w14:textId="77777777" w:rsidR="00396930" w:rsidRPr="00396930" w:rsidRDefault="00396930" w:rsidP="00396930">
      <w:pPr>
        <w:rPr>
          <w:lang w:val="en"/>
        </w:rPr>
      </w:pPr>
      <w:r w:rsidRPr="00396930">
        <w:rPr>
          <w:lang w:val="en"/>
        </w:rPr>
        <w:t>“Stop joking Peter. You know that we can’t afford these planes.”</w:t>
      </w:r>
    </w:p>
    <w:p w14:paraId="0EE498A6" w14:textId="77777777" w:rsidR="00396930" w:rsidRPr="00396930" w:rsidRDefault="00396930" w:rsidP="00396930">
      <w:pPr>
        <w:rPr>
          <w:lang w:val="en"/>
        </w:rPr>
      </w:pPr>
      <w:r w:rsidRPr="00396930">
        <w:rPr>
          <w:lang w:val="en"/>
        </w:rPr>
        <w:t>“As the Australians say, no worries, mate. I just persuaded the Poles to lend me the equipment.”</w:t>
      </w:r>
    </w:p>
    <w:p w14:paraId="72C0C748" w14:textId="77777777" w:rsidR="00396930" w:rsidRPr="00396930" w:rsidRDefault="00396930" w:rsidP="00396930">
      <w:pPr>
        <w:rPr>
          <w:lang w:val="en"/>
        </w:rPr>
      </w:pPr>
      <w:r w:rsidRPr="00396930">
        <w:rPr>
          <w:lang w:val="en"/>
        </w:rPr>
        <w:t>“Just like that? Who is going to pay for them?”</w:t>
      </w:r>
    </w:p>
    <w:p w14:paraId="68AA1116" w14:textId="77777777" w:rsidR="00396930" w:rsidRPr="00396930" w:rsidRDefault="00396930" w:rsidP="00396930">
      <w:pPr>
        <w:rPr>
          <w:lang w:val="en"/>
        </w:rPr>
      </w:pPr>
      <w:r w:rsidRPr="00396930">
        <w:rPr>
          <w:lang w:val="en"/>
        </w:rPr>
        <w:lastRenderedPageBreak/>
        <w:t>“No problem. A few high-ranking people owed me and agreed to let me borrow the jets for a while.”</w:t>
      </w:r>
    </w:p>
    <w:p w14:paraId="5F5E639D" w14:textId="77777777" w:rsidR="00396930" w:rsidRPr="00396930" w:rsidRDefault="00396930" w:rsidP="00396930">
      <w:pPr>
        <w:rPr>
          <w:lang w:val="en"/>
        </w:rPr>
      </w:pPr>
      <w:r w:rsidRPr="00396930">
        <w:rPr>
          <w:lang w:val="en"/>
        </w:rPr>
        <w:t>“I am sure that there is more to the story,” Jake said as they were walking to the terminal.</w:t>
      </w:r>
    </w:p>
    <w:p w14:paraId="43206A15" w14:textId="07B6CC65" w:rsidR="00396930" w:rsidRPr="00396930" w:rsidRDefault="00396930" w:rsidP="00396930">
      <w:pPr>
        <w:rPr>
          <w:lang w:val="en"/>
        </w:rPr>
      </w:pPr>
      <w:r w:rsidRPr="00396930">
        <w:rPr>
          <w:lang w:val="en"/>
        </w:rPr>
        <w:t xml:space="preserve">“Don’t worry Jake. I just promised to take care of the equipment, return it in good working order, and </w:t>
      </w:r>
      <w:r w:rsidR="0071261B">
        <w:rPr>
          <w:lang w:val="en"/>
        </w:rPr>
        <w:t xml:space="preserve">force my team to </w:t>
      </w:r>
      <w:r w:rsidRPr="00396930">
        <w:rPr>
          <w:lang w:val="en"/>
        </w:rPr>
        <w:t>work for the Poles as indentured servants to end of our days.”</w:t>
      </w:r>
    </w:p>
    <w:p w14:paraId="4D927E9F" w14:textId="77777777" w:rsidR="00396930" w:rsidRPr="00396930" w:rsidRDefault="00396930" w:rsidP="00396930">
      <w:pPr>
        <w:rPr>
          <w:lang w:val="en"/>
        </w:rPr>
      </w:pPr>
      <w:r w:rsidRPr="00396930">
        <w:rPr>
          <w:lang w:val="en"/>
        </w:rPr>
        <w:t>“I assume you are jesting.”</w:t>
      </w:r>
    </w:p>
    <w:p w14:paraId="08106F2F" w14:textId="77777777" w:rsidR="00396930" w:rsidRPr="00396930" w:rsidRDefault="00396930" w:rsidP="00396930">
      <w:pPr>
        <w:rPr>
          <w:lang w:val="en"/>
        </w:rPr>
      </w:pPr>
      <w:r w:rsidRPr="00396930">
        <w:rPr>
          <w:lang w:val="en"/>
        </w:rPr>
        <w:t>“Yes and no. I had to promise that my team would bring the equipment back to snuff.”</w:t>
      </w:r>
    </w:p>
    <w:p w14:paraId="7986143F" w14:textId="77777777" w:rsidR="00396930" w:rsidRPr="00396930" w:rsidRDefault="00396930" w:rsidP="00396930">
      <w:pPr>
        <w:rPr>
          <w:lang w:val="en"/>
        </w:rPr>
      </w:pPr>
      <w:r w:rsidRPr="00396930">
        <w:rPr>
          <w:lang w:val="en"/>
        </w:rPr>
        <w:t>“Brusilov, I am impressed,” Jake smiled. “You didn’t have to do this for us.”</w:t>
      </w:r>
    </w:p>
    <w:p w14:paraId="27C39B3E" w14:textId="4C4DD028" w:rsidR="00396930" w:rsidRPr="00396930" w:rsidRDefault="00396930" w:rsidP="00396930">
      <w:pPr>
        <w:rPr>
          <w:lang w:val="en"/>
        </w:rPr>
      </w:pPr>
      <w:r w:rsidRPr="00396930">
        <w:rPr>
          <w:lang w:val="en"/>
        </w:rPr>
        <w:t xml:space="preserve">No, I didn’t, but if you think I would let a bunch of bean counters ground the Valkyries, you are mistaken. The </w:t>
      </w:r>
      <w:r w:rsidR="0071261B">
        <w:rPr>
          <w:lang w:val="en"/>
        </w:rPr>
        <w:t>ladies</w:t>
      </w:r>
      <w:r w:rsidRPr="00396930">
        <w:rPr>
          <w:lang w:val="en"/>
        </w:rPr>
        <w:t xml:space="preserve"> will fly Red Flag, show what they can do and as you Americans say, kick ass!”</w:t>
      </w:r>
    </w:p>
    <w:p w14:paraId="162751CC" w14:textId="77777777" w:rsidR="00396930" w:rsidRPr="00396930" w:rsidRDefault="00396930" w:rsidP="00396930">
      <w:pPr>
        <w:rPr>
          <w:lang w:val="en"/>
        </w:rPr>
      </w:pPr>
      <w:r w:rsidRPr="00396930">
        <w:rPr>
          <w:lang w:val="en"/>
        </w:rPr>
        <w:t>Tess barged into the conversation.</w:t>
      </w:r>
    </w:p>
    <w:p w14:paraId="7D79C264" w14:textId="77777777" w:rsidR="00396930" w:rsidRPr="00396930" w:rsidRDefault="00396930" w:rsidP="00396930">
      <w:pPr>
        <w:rPr>
          <w:lang w:val="en"/>
        </w:rPr>
      </w:pPr>
      <w:r w:rsidRPr="00396930">
        <w:rPr>
          <w:lang w:val="en"/>
        </w:rPr>
        <w:t>“I have no idea what you guys are talking about, but I like what I hear.”</w:t>
      </w:r>
    </w:p>
    <w:p w14:paraId="43237AE0" w14:textId="77777777" w:rsidR="00396930" w:rsidRPr="00396930" w:rsidRDefault="00396930" w:rsidP="00396930">
      <w:pPr>
        <w:rPr>
          <w:lang w:val="en"/>
        </w:rPr>
      </w:pPr>
      <w:r w:rsidRPr="00396930">
        <w:rPr>
          <w:lang w:val="en"/>
        </w:rPr>
        <w:t>“Hi, Tess,” Brusilov smiled. “I brought you a bunch of shiny new toys.”</w:t>
      </w:r>
    </w:p>
    <w:p w14:paraId="432DC9A7" w14:textId="77777777" w:rsidR="00396930" w:rsidRPr="00396930" w:rsidRDefault="00396930" w:rsidP="00396930">
      <w:pPr>
        <w:rPr>
          <w:lang w:val="en"/>
        </w:rPr>
      </w:pPr>
      <w:r w:rsidRPr="00396930">
        <w:rPr>
          <w:lang w:val="en"/>
        </w:rPr>
        <w:t>“I saw the planes, and they look fantastic. Quite impressive. How long it is going to take for us to fly them?”</w:t>
      </w:r>
    </w:p>
    <w:p w14:paraId="4E9DE32F" w14:textId="77777777" w:rsidR="00396930" w:rsidRPr="00396930" w:rsidRDefault="00396930" w:rsidP="00396930">
      <w:pPr>
        <w:rPr>
          <w:lang w:val="en"/>
        </w:rPr>
      </w:pPr>
      <w:r w:rsidRPr="00396930">
        <w:rPr>
          <w:lang w:val="en"/>
        </w:rPr>
        <w:t>“Normally, a year, but we will do it in four weeks.”</w:t>
      </w:r>
    </w:p>
    <w:p w14:paraId="1A2161E9" w14:textId="77777777" w:rsidR="00396930" w:rsidRPr="00396930" w:rsidRDefault="00396930" w:rsidP="00396930">
      <w:pPr>
        <w:rPr>
          <w:lang w:val="en"/>
        </w:rPr>
      </w:pPr>
      <w:r w:rsidRPr="00396930">
        <w:rPr>
          <w:lang w:val="en"/>
        </w:rPr>
        <w:t>“You got to be kidding.”</w:t>
      </w:r>
    </w:p>
    <w:p w14:paraId="0DB5E756" w14:textId="615904F5" w:rsidR="00396930" w:rsidRPr="00396930" w:rsidRDefault="00396930" w:rsidP="00396930">
      <w:pPr>
        <w:rPr>
          <w:lang w:val="en"/>
        </w:rPr>
      </w:pPr>
      <w:r w:rsidRPr="00396930">
        <w:rPr>
          <w:lang w:val="en"/>
        </w:rPr>
        <w:t>“I never jest about my training. Your girls just need to hate me a little longer, get familiar with the planes, and we</w:t>
      </w:r>
      <w:r w:rsidR="0071261B">
        <w:rPr>
          <w:lang w:val="en"/>
        </w:rPr>
        <w:t>’</w:t>
      </w:r>
      <w:r w:rsidRPr="00396930">
        <w:rPr>
          <w:lang w:val="en"/>
        </w:rPr>
        <w:t>ll be ready to go.”</w:t>
      </w:r>
    </w:p>
    <w:p w14:paraId="167890DB" w14:textId="52076919" w:rsidR="00396930" w:rsidRPr="00396930" w:rsidRDefault="00396930" w:rsidP="00396930">
      <w:pPr>
        <w:rPr>
          <w:lang w:val="en"/>
        </w:rPr>
      </w:pPr>
      <w:r w:rsidRPr="00396930">
        <w:rPr>
          <w:lang w:val="en"/>
        </w:rPr>
        <w:t>“I can’t wait</w:t>
      </w:r>
      <w:r w:rsidR="0071261B">
        <w:rPr>
          <w:lang w:val="en"/>
        </w:rPr>
        <w:t>,” Tess said with enthusiasm</w:t>
      </w:r>
      <w:r w:rsidRPr="00396930">
        <w:rPr>
          <w:lang w:val="en"/>
        </w:rPr>
        <w:t xml:space="preserve">. </w:t>
      </w:r>
      <w:r w:rsidR="0071261B">
        <w:rPr>
          <w:lang w:val="en"/>
        </w:rPr>
        <w:t>“</w:t>
      </w:r>
      <w:r w:rsidRPr="00396930">
        <w:rPr>
          <w:lang w:val="en"/>
        </w:rPr>
        <w:t>What do we have to do?”</w:t>
      </w:r>
    </w:p>
    <w:p w14:paraId="2A59E765" w14:textId="0AA4DAC2" w:rsidR="00396930" w:rsidRPr="00396930" w:rsidRDefault="00396930" w:rsidP="00396930">
      <w:pPr>
        <w:rPr>
          <w:lang w:val="en"/>
        </w:rPr>
      </w:pPr>
      <w:r w:rsidRPr="00396930">
        <w:rPr>
          <w:lang w:val="en"/>
        </w:rPr>
        <w:t>“Just show up with your team tomorrow, and you will fly the new beasts b</w:t>
      </w:r>
      <w:r w:rsidR="0071261B">
        <w:rPr>
          <w:lang w:val="en"/>
        </w:rPr>
        <w:t>y</w:t>
      </w:r>
      <w:r w:rsidRPr="00396930">
        <w:rPr>
          <w:lang w:val="en"/>
        </w:rPr>
        <w:t xml:space="preserve"> the end of the day.”</w:t>
      </w:r>
    </w:p>
    <w:p w14:paraId="560ECC41" w14:textId="77777777" w:rsidR="00396930" w:rsidRPr="00396930" w:rsidRDefault="00396930" w:rsidP="00396930">
      <w:pPr>
        <w:rPr>
          <w:lang w:val="en"/>
        </w:rPr>
      </w:pPr>
      <w:r w:rsidRPr="00396930">
        <w:rPr>
          <w:lang w:val="en"/>
        </w:rPr>
        <w:t>“That’s awesome! I will tell the girls.”</w:t>
      </w:r>
    </w:p>
    <w:p w14:paraId="10BECD28" w14:textId="14F95FA8" w:rsidR="00396930" w:rsidRPr="00396930" w:rsidRDefault="00396930" w:rsidP="00396930">
      <w:pPr>
        <w:rPr>
          <w:lang w:val="en"/>
        </w:rPr>
      </w:pPr>
      <w:r w:rsidRPr="00396930">
        <w:rPr>
          <w:lang w:val="en"/>
        </w:rPr>
        <w:lastRenderedPageBreak/>
        <w:t>“Just be here in the morning. We have work to do</w:t>
      </w:r>
      <w:r w:rsidR="0071261B">
        <w:rPr>
          <w:lang w:val="en"/>
        </w:rPr>
        <w:t>,</w:t>
      </w:r>
      <w:r w:rsidRPr="00396930">
        <w:rPr>
          <w:lang w:val="en"/>
        </w:rPr>
        <w:t>”</w:t>
      </w:r>
      <w:r w:rsidR="0071261B">
        <w:rPr>
          <w:lang w:val="en"/>
        </w:rPr>
        <w:t xml:space="preserve"> Brusilov said with a smile.</w:t>
      </w:r>
    </w:p>
    <w:p w14:paraId="02D12E75" w14:textId="77777777" w:rsidR="00396930" w:rsidRPr="00396930" w:rsidRDefault="00396930" w:rsidP="00396930">
      <w:pPr>
        <w:rPr>
          <w:lang w:val="en"/>
        </w:rPr>
      </w:pPr>
      <w:r w:rsidRPr="00396930">
        <w:rPr>
          <w:lang w:val="en"/>
        </w:rPr>
        <w:t>Tess ran to find the Valkyries.</w:t>
      </w:r>
    </w:p>
    <w:p w14:paraId="2DEFF773" w14:textId="77777777" w:rsidR="00396930" w:rsidRPr="00396930" w:rsidRDefault="00396930" w:rsidP="00396930">
      <w:pPr>
        <w:rPr>
          <w:lang w:val="en"/>
        </w:rPr>
      </w:pPr>
      <w:r w:rsidRPr="00396930">
        <w:rPr>
          <w:lang w:val="en"/>
        </w:rPr>
        <w:t>Jake shook Brusilov’s hand. “Peter, my hat off to you. You saved the day.”</w:t>
      </w:r>
    </w:p>
    <w:p w14:paraId="69F4D26A" w14:textId="77777777" w:rsidR="00396930" w:rsidRPr="00396930" w:rsidRDefault="00396930" w:rsidP="00396930">
      <w:pPr>
        <w:rPr>
          <w:lang w:val="en"/>
        </w:rPr>
      </w:pPr>
      <w:r w:rsidRPr="00396930">
        <w:rPr>
          <w:lang w:val="en"/>
        </w:rPr>
        <w:t>“We have a lot of work to do, Jake, but we have an amazing group of people. The American Air Force won’t know what hit them!”</w:t>
      </w:r>
    </w:p>
    <w:p w14:paraId="703922F8" w14:textId="77777777" w:rsidR="00396930" w:rsidRPr="00396930" w:rsidRDefault="00396930" w:rsidP="00396930">
      <w:pPr>
        <w:rPr>
          <w:lang w:val="en"/>
        </w:rPr>
      </w:pPr>
      <w:r w:rsidRPr="00396930">
        <w:rPr>
          <w:lang w:val="en"/>
        </w:rPr>
        <w:t>“I like your optimism.”</w:t>
      </w:r>
    </w:p>
    <w:p w14:paraId="62B7721A" w14:textId="12C33FFD" w:rsidR="00CD3A2B" w:rsidRDefault="00396930" w:rsidP="00396930">
      <w:pPr>
        <w:rPr>
          <w:lang w:val="en"/>
        </w:rPr>
      </w:pPr>
      <w:r w:rsidRPr="00396930">
        <w:rPr>
          <w:lang w:val="en"/>
        </w:rPr>
        <w:t>“Me too, but now I need a drink.”</w:t>
      </w:r>
    </w:p>
    <w:p w14:paraId="155D4362"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70108D47" w14:textId="38293AD2" w:rsidR="000F51BC" w:rsidRDefault="00F43D12" w:rsidP="00F43D12">
      <w:pPr>
        <w:pStyle w:val="Heading1"/>
        <w:numPr>
          <w:ilvl w:val="0"/>
          <w:numId w:val="0"/>
        </w:numPr>
        <w:ind w:left="360"/>
        <w:rPr>
          <w:lang w:val="en"/>
        </w:rPr>
      </w:pPr>
      <w:bookmarkStart w:id="144" w:name="_Toc531973466"/>
      <w:bookmarkStart w:id="145" w:name="_Toc532470398"/>
      <w:r>
        <w:rPr>
          <w:lang w:val="en"/>
        </w:rPr>
        <w:lastRenderedPageBreak/>
        <w:t>50</w:t>
      </w:r>
      <w:r>
        <w:rPr>
          <w:lang w:val="en"/>
        </w:rPr>
        <w:br/>
      </w:r>
      <w:r w:rsidR="00ED2320">
        <w:rPr>
          <w:lang w:val="en"/>
        </w:rPr>
        <w:t xml:space="preserve">Nice </w:t>
      </w:r>
      <w:r w:rsidR="007B683E">
        <w:rPr>
          <w:lang w:val="en"/>
        </w:rPr>
        <w:t>Ne</w:t>
      </w:r>
      <w:r w:rsidR="007B683E" w:rsidRPr="000F51BC">
        <w:rPr>
          <w:rStyle w:val="Heading1Char"/>
        </w:rPr>
        <w:t>w</w:t>
      </w:r>
      <w:r w:rsidR="000F51BC">
        <w:rPr>
          <w:lang w:val="en"/>
        </w:rPr>
        <w:t xml:space="preserve"> Toys</w:t>
      </w:r>
      <w:bookmarkEnd w:id="144"/>
      <w:bookmarkEnd w:id="145"/>
    </w:p>
    <w:p w14:paraId="34E8F336" w14:textId="2CE06159" w:rsidR="00B03970" w:rsidRDefault="00CC3FB5" w:rsidP="00DC2283">
      <w:pPr>
        <w:pStyle w:val="NormalNI"/>
        <w:rPr>
          <w:lang w:val="en"/>
        </w:rPr>
      </w:pPr>
      <w:r w:rsidRPr="00F43D12">
        <w:rPr>
          <w:lang w:val="en"/>
        </w:rPr>
        <w:t>I</w:t>
      </w:r>
      <w:r w:rsidR="004C5A77" w:rsidRPr="004C5A77">
        <w:rPr>
          <w:lang w:val="en"/>
        </w:rPr>
        <w:t xml:space="preserve">t was early morning, and the team had already congregated around </w:t>
      </w:r>
      <w:r w:rsidR="001E4A99">
        <w:rPr>
          <w:lang w:val="en"/>
        </w:rPr>
        <w:t xml:space="preserve">one of </w:t>
      </w:r>
      <w:r w:rsidR="004C5A77" w:rsidRPr="004C5A77">
        <w:rPr>
          <w:lang w:val="en"/>
        </w:rPr>
        <w:t xml:space="preserve">the MIG-29s, </w:t>
      </w:r>
      <w:r w:rsidR="001E4A99">
        <w:rPr>
          <w:lang w:val="en"/>
        </w:rPr>
        <w:t xml:space="preserve">an </w:t>
      </w:r>
      <w:r w:rsidR="004C5A77" w:rsidRPr="004C5A77">
        <w:rPr>
          <w:lang w:val="en"/>
        </w:rPr>
        <w:t xml:space="preserve">awesome looking fighter plane with double tails and engine air intakes </w:t>
      </w:r>
      <w:r w:rsidR="0061600E">
        <w:rPr>
          <w:lang w:val="en"/>
        </w:rPr>
        <w:t xml:space="preserve">under </w:t>
      </w:r>
      <w:r w:rsidR="004C5A77" w:rsidRPr="004C5A77">
        <w:rPr>
          <w:lang w:val="en"/>
        </w:rPr>
        <w:t xml:space="preserve">the cockpit. </w:t>
      </w:r>
      <w:r>
        <w:rPr>
          <w:lang w:val="en"/>
        </w:rPr>
        <w:t xml:space="preserve">The aircraft still had the black cross of the German Airforce painted on the side. </w:t>
      </w:r>
      <w:r w:rsidR="004C5A77" w:rsidRPr="004C5A77">
        <w:rPr>
          <w:lang w:val="en"/>
        </w:rPr>
        <w:t xml:space="preserve">The fluidly beautiful </w:t>
      </w:r>
      <w:r w:rsidR="002D2324">
        <w:rPr>
          <w:lang w:val="en"/>
        </w:rPr>
        <w:t>aircraft</w:t>
      </w:r>
      <w:r w:rsidR="00835E13">
        <w:rPr>
          <w:lang w:val="en"/>
        </w:rPr>
        <w:t xml:space="preserve"> </w:t>
      </w:r>
      <w:r w:rsidR="004C5A77" w:rsidRPr="004C5A77">
        <w:rPr>
          <w:lang w:val="en"/>
        </w:rPr>
        <w:t xml:space="preserve">looked like </w:t>
      </w:r>
      <w:r w:rsidR="001E4A99">
        <w:rPr>
          <w:lang w:val="en"/>
        </w:rPr>
        <w:t xml:space="preserve">a </w:t>
      </w:r>
      <w:r w:rsidR="004C5A77" w:rsidRPr="004C5A77">
        <w:rPr>
          <w:lang w:val="en"/>
        </w:rPr>
        <w:t>huge snake with wings, ready to bite.</w:t>
      </w:r>
    </w:p>
    <w:p w14:paraId="0DF8AC53" w14:textId="00F8919E" w:rsidR="0069203F" w:rsidRPr="0069203F" w:rsidRDefault="00793694" w:rsidP="00DF6F42">
      <w:pPr>
        <w:pStyle w:val="NormalCenter"/>
        <w:keepLines/>
        <w:rPr>
          <w:lang w:val="en"/>
        </w:rPr>
      </w:pPr>
      <w:r>
        <w:rPr>
          <w:noProof/>
          <w:lang w:val="en"/>
        </w:rPr>
        <w:drawing>
          <wp:inline distT="0" distB="0" distL="0" distR="0" wp14:anchorId="5AF717B0" wp14:editId="6B82EE1A">
            <wp:extent cx="3581517" cy="2385060"/>
            <wp:effectExtent l="0" t="0" r="0" b="0"/>
            <wp:docPr id="22" name="Picture 22" descr="A small plane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iG-29_Fulcrum_B_Luftwaffe (1)-560.png"/>
                    <pic:cNvPicPr/>
                  </pic:nvPicPr>
                  <pic:blipFill>
                    <a:blip r:embed="rId61">
                      <a:extLst>
                        <a:ext uri="{28A0092B-C50C-407E-A947-70E740481C1C}">
                          <a14:useLocalDpi xmlns:a14="http://schemas.microsoft.com/office/drawing/2010/main" val="0"/>
                        </a:ext>
                      </a:extLst>
                    </a:blip>
                    <a:stretch>
                      <a:fillRect/>
                    </a:stretch>
                  </pic:blipFill>
                  <pic:spPr>
                    <a:xfrm>
                      <a:off x="0" y="0"/>
                      <a:ext cx="3611740" cy="2405187"/>
                    </a:xfrm>
                    <a:prstGeom prst="rect">
                      <a:avLst/>
                    </a:prstGeom>
                  </pic:spPr>
                </pic:pic>
              </a:graphicData>
            </a:graphic>
          </wp:inline>
        </w:drawing>
      </w:r>
    </w:p>
    <w:p w14:paraId="740E5E73" w14:textId="3C9C739B" w:rsidR="00B6179E" w:rsidRDefault="00204DB2" w:rsidP="00DF6F42">
      <w:pPr>
        <w:pStyle w:val="Caption1"/>
        <w:keepLines/>
        <w:rPr>
          <w:noProof/>
        </w:rPr>
      </w:pPr>
      <w:r>
        <w:rPr>
          <w:noProof/>
        </w:rPr>
        <w:t xml:space="preserve">Source: </w:t>
      </w:r>
      <w:r w:rsidR="00422F2B">
        <w:rPr>
          <w:noProof/>
        </w:rPr>
        <w:t xml:space="preserve">TSGT Gary </w:t>
      </w:r>
      <w:r w:rsidR="00AF2FC8">
        <w:rPr>
          <w:noProof/>
        </w:rPr>
        <w:t xml:space="preserve">Tomoyasu </w:t>
      </w:r>
      <w:r w:rsidR="00F61420">
        <w:rPr>
          <w:noProof/>
        </w:rPr>
        <w:t>– Public Domain via Wikimedia Commons.</w:t>
      </w:r>
    </w:p>
    <w:p w14:paraId="5D529A44" w14:textId="2957CDD0" w:rsidR="00B03970" w:rsidRDefault="00AC16BB" w:rsidP="00DF6F42">
      <w:pPr>
        <w:pStyle w:val="Caption2"/>
        <w:keepLines/>
        <w:rPr>
          <w:lang w:val="en"/>
        </w:rPr>
      </w:pPr>
      <w:r>
        <w:rPr>
          <w:lang w:val="en"/>
        </w:rPr>
        <w:t xml:space="preserve">German </w:t>
      </w:r>
      <w:r w:rsidR="00F61420">
        <w:rPr>
          <w:lang w:val="en"/>
        </w:rPr>
        <w:t>MiG-29</w:t>
      </w:r>
    </w:p>
    <w:p w14:paraId="7A59FF90" w14:textId="67C7213A" w:rsidR="003818C7" w:rsidRDefault="003818C7" w:rsidP="00264997">
      <w:pPr>
        <w:pStyle w:val="NormalNI"/>
        <w:rPr>
          <w:lang w:val="en"/>
        </w:rPr>
      </w:pPr>
      <w:r>
        <w:rPr>
          <w:lang w:val="en"/>
        </w:rPr>
        <w:t xml:space="preserve">Alex was an expert on Russian weapons and </w:t>
      </w:r>
      <w:r w:rsidR="00C922AE">
        <w:rPr>
          <w:lang w:val="en"/>
        </w:rPr>
        <w:t>pointed out</w:t>
      </w:r>
      <w:r>
        <w:rPr>
          <w:lang w:val="en"/>
        </w:rPr>
        <w:t xml:space="preserve"> some </w:t>
      </w:r>
      <w:r w:rsidR="00DB3E85">
        <w:rPr>
          <w:lang w:val="en"/>
        </w:rPr>
        <w:t>key features</w:t>
      </w:r>
      <w:r>
        <w:rPr>
          <w:lang w:val="en"/>
        </w:rPr>
        <w:t xml:space="preserve"> of the </w:t>
      </w:r>
      <w:r w:rsidR="00C922AE">
        <w:rPr>
          <w:lang w:val="en"/>
        </w:rPr>
        <w:t>p</w:t>
      </w:r>
      <w:r>
        <w:rPr>
          <w:lang w:val="en"/>
        </w:rPr>
        <w:t>lanes.</w:t>
      </w:r>
    </w:p>
    <w:p w14:paraId="23A41EB4" w14:textId="4D26B559" w:rsidR="002F1744" w:rsidRDefault="002F1744" w:rsidP="00264997">
      <w:pPr>
        <w:pStyle w:val="NormalNI"/>
        <w:rPr>
          <w:lang w:val="en"/>
        </w:rPr>
      </w:pPr>
      <w:r>
        <w:rPr>
          <w:lang w:val="en"/>
        </w:rPr>
        <w:t>“</w:t>
      </w:r>
      <w:r w:rsidR="003818C7">
        <w:rPr>
          <w:lang w:val="en"/>
        </w:rPr>
        <w:t xml:space="preserve">Observe the </w:t>
      </w:r>
      <w:r w:rsidR="00365EE5">
        <w:rPr>
          <w:lang w:val="en"/>
        </w:rPr>
        <w:t xml:space="preserve">twin </w:t>
      </w:r>
      <w:r w:rsidR="003818C7">
        <w:rPr>
          <w:lang w:val="en"/>
        </w:rPr>
        <w:t>e</w:t>
      </w:r>
      <w:r w:rsidR="00292397" w:rsidRPr="00292397">
        <w:rPr>
          <w:lang w:val="en"/>
        </w:rPr>
        <w:t>ngine</w:t>
      </w:r>
      <w:r w:rsidR="00365EE5">
        <w:rPr>
          <w:lang w:val="en"/>
        </w:rPr>
        <w:t>s</w:t>
      </w:r>
      <w:r w:rsidR="00292397" w:rsidRPr="00292397">
        <w:rPr>
          <w:lang w:val="en"/>
        </w:rPr>
        <w:t xml:space="preserve"> placement. Very few western fighter aircraft place the intakes below the cockpits, barring the </w:t>
      </w:r>
      <w:r>
        <w:rPr>
          <w:lang w:val="en"/>
        </w:rPr>
        <w:t>F</w:t>
      </w:r>
      <w:r w:rsidR="00292397" w:rsidRPr="00292397">
        <w:rPr>
          <w:lang w:val="en"/>
        </w:rPr>
        <w:t xml:space="preserve">-16 and probably a </w:t>
      </w:r>
      <w:r w:rsidR="00292397" w:rsidRPr="00292397">
        <w:rPr>
          <w:lang w:val="en"/>
        </w:rPr>
        <w:lastRenderedPageBreak/>
        <w:t>few others</w:t>
      </w:r>
      <w:r>
        <w:rPr>
          <w:lang w:val="en"/>
        </w:rPr>
        <w:t xml:space="preserve">. </w:t>
      </w:r>
      <w:r w:rsidRPr="00292397">
        <w:rPr>
          <w:lang w:val="en"/>
        </w:rPr>
        <w:t>American and European fighters</w:t>
      </w:r>
      <w:r w:rsidR="00292397" w:rsidRPr="00292397">
        <w:rPr>
          <w:lang w:val="en"/>
        </w:rPr>
        <w:t xml:space="preserve"> </w:t>
      </w:r>
      <w:r w:rsidR="002D2324">
        <w:rPr>
          <w:lang w:val="en"/>
        </w:rPr>
        <w:t xml:space="preserve">normally </w:t>
      </w:r>
      <w:r>
        <w:rPr>
          <w:lang w:val="en"/>
        </w:rPr>
        <w:t xml:space="preserve">have </w:t>
      </w:r>
      <w:r w:rsidR="00292397" w:rsidRPr="00292397">
        <w:rPr>
          <w:lang w:val="en"/>
        </w:rPr>
        <w:t>the</w:t>
      </w:r>
      <w:r>
        <w:rPr>
          <w:lang w:val="en"/>
        </w:rPr>
        <w:t xml:space="preserve"> air intakes </w:t>
      </w:r>
      <w:r w:rsidR="00292397" w:rsidRPr="00292397">
        <w:rPr>
          <w:lang w:val="en"/>
        </w:rPr>
        <w:t>to the side</w:t>
      </w:r>
      <w:r>
        <w:rPr>
          <w:lang w:val="en"/>
        </w:rPr>
        <w:t>.”</w:t>
      </w:r>
    </w:p>
    <w:p w14:paraId="20896415" w14:textId="77777777" w:rsidR="002F1744" w:rsidRDefault="002F1744" w:rsidP="00264997">
      <w:pPr>
        <w:pStyle w:val="NormalNI"/>
        <w:rPr>
          <w:lang w:val="en"/>
        </w:rPr>
      </w:pPr>
      <w:r>
        <w:rPr>
          <w:lang w:val="en"/>
        </w:rPr>
        <w:t>“So, what’s the advantage of the Russian design?” Giuliana asked.”</w:t>
      </w:r>
    </w:p>
    <w:p w14:paraId="635D9FB3" w14:textId="76294D3A" w:rsidR="00292397" w:rsidRDefault="002F1744" w:rsidP="00264997">
      <w:pPr>
        <w:pStyle w:val="NormalNI"/>
        <w:rPr>
          <w:lang w:val="en"/>
        </w:rPr>
      </w:pPr>
      <w:r>
        <w:rPr>
          <w:lang w:val="en"/>
        </w:rPr>
        <w:t xml:space="preserve">“It adds to </w:t>
      </w:r>
      <w:r w:rsidR="00292397" w:rsidRPr="00292397">
        <w:rPr>
          <w:lang w:val="en"/>
        </w:rPr>
        <w:t xml:space="preserve">maneuverability, and </w:t>
      </w:r>
      <w:r w:rsidR="00723BC7">
        <w:rPr>
          <w:lang w:val="en"/>
        </w:rPr>
        <w:t xml:space="preserve">as you know, </w:t>
      </w:r>
      <w:r w:rsidR="00292397" w:rsidRPr="00292397">
        <w:rPr>
          <w:lang w:val="en"/>
        </w:rPr>
        <w:t xml:space="preserve">Russia tends to focus </w:t>
      </w:r>
      <w:r w:rsidR="008C5121">
        <w:rPr>
          <w:lang w:val="en"/>
        </w:rPr>
        <w:t>on that</w:t>
      </w:r>
      <w:r w:rsidR="008A4E3B">
        <w:rPr>
          <w:lang w:val="en"/>
        </w:rPr>
        <w:t>,” Alex explained</w:t>
      </w:r>
      <w:r w:rsidR="00292397" w:rsidRPr="00292397">
        <w:rPr>
          <w:lang w:val="en"/>
        </w:rPr>
        <w:t>.</w:t>
      </w:r>
      <w:r w:rsidR="00723BC7">
        <w:rPr>
          <w:lang w:val="en"/>
        </w:rPr>
        <w:t xml:space="preserve"> </w:t>
      </w:r>
      <w:r w:rsidR="008A4E3B">
        <w:rPr>
          <w:lang w:val="en"/>
        </w:rPr>
        <w:t>“</w:t>
      </w:r>
      <w:r w:rsidR="00723BC7">
        <w:rPr>
          <w:lang w:val="en"/>
        </w:rPr>
        <w:t xml:space="preserve">I never dreamt we would be able to </w:t>
      </w:r>
      <w:r w:rsidR="00B43ADF">
        <w:rPr>
          <w:lang w:val="en"/>
        </w:rPr>
        <w:t xml:space="preserve">fly </w:t>
      </w:r>
      <w:r w:rsidR="00723BC7">
        <w:rPr>
          <w:lang w:val="en"/>
        </w:rPr>
        <w:t>MiG-29</w:t>
      </w:r>
      <w:r w:rsidR="008A4E3B">
        <w:rPr>
          <w:lang w:val="en"/>
        </w:rPr>
        <w:t>s</w:t>
      </w:r>
      <w:r w:rsidR="00723BC7">
        <w:rPr>
          <w:lang w:val="en"/>
        </w:rPr>
        <w:t>.</w:t>
      </w:r>
      <w:r>
        <w:rPr>
          <w:lang w:val="en"/>
        </w:rPr>
        <w:t>”</w:t>
      </w:r>
    </w:p>
    <w:p w14:paraId="408E19E1" w14:textId="0523A42B" w:rsidR="00E13382" w:rsidRDefault="007E4F6D" w:rsidP="00DF6F42">
      <w:pPr>
        <w:pStyle w:val="NormalCenter"/>
        <w:keepLines/>
        <w:rPr>
          <w:lang w:val="en"/>
        </w:rPr>
      </w:pPr>
      <w:r>
        <w:rPr>
          <w:noProof/>
          <w:lang w:val="en"/>
        </w:rPr>
        <w:drawing>
          <wp:inline distT="0" distB="0" distL="0" distR="0" wp14:anchorId="6F136CA9" wp14:editId="56EC9283">
            <wp:extent cx="3977089" cy="2606040"/>
            <wp:effectExtent l="0" t="0" r="4445" b="3810"/>
            <wp:docPr id="23" name="Picture 23" descr="A fighter jet sitting on a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60610-SKP-MIG-29-01-1280x-560.png"/>
                    <pic:cNvPicPr/>
                  </pic:nvPicPr>
                  <pic:blipFill>
                    <a:blip r:embed="rId62">
                      <a:extLst>
                        <a:ext uri="{28A0092B-C50C-407E-A947-70E740481C1C}">
                          <a14:useLocalDpi xmlns:a14="http://schemas.microsoft.com/office/drawing/2010/main" val="0"/>
                        </a:ext>
                      </a:extLst>
                    </a:blip>
                    <a:stretch>
                      <a:fillRect/>
                    </a:stretch>
                  </pic:blipFill>
                  <pic:spPr>
                    <a:xfrm>
                      <a:off x="0" y="0"/>
                      <a:ext cx="4013631" cy="2629984"/>
                    </a:xfrm>
                    <a:prstGeom prst="rect">
                      <a:avLst/>
                    </a:prstGeom>
                  </pic:spPr>
                </pic:pic>
              </a:graphicData>
            </a:graphic>
          </wp:inline>
        </w:drawing>
      </w:r>
    </w:p>
    <w:p w14:paraId="435DC11D" w14:textId="2DDF4833" w:rsidR="00161BCF" w:rsidRDefault="002510FE" w:rsidP="00DF6F42">
      <w:pPr>
        <w:pStyle w:val="Caption1"/>
        <w:keepLines/>
        <w:rPr>
          <w:lang w:val="en"/>
        </w:rPr>
      </w:pPr>
      <w:r>
        <w:rPr>
          <w:lang w:val="en"/>
        </w:rPr>
        <w:t>Source: Wikimedia Commons</w:t>
      </w:r>
    </w:p>
    <w:p w14:paraId="69E193DB" w14:textId="6FD94146" w:rsidR="002510FE" w:rsidRDefault="002510FE" w:rsidP="00DF6F42">
      <w:pPr>
        <w:pStyle w:val="Caption2"/>
        <w:keepLines/>
        <w:rPr>
          <w:lang w:val="en"/>
        </w:rPr>
      </w:pPr>
      <w:r>
        <w:rPr>
          <w:lang w:val="en"/>
        </w:rPr>
        <w:t>MiG-29</w:t>
      </w:r>
    </w:p>
    <w:p w14:paraId="767F3D96" w14:textId="77777777" w:rsidR="009D10EF" w:rsidRPr="009D10EF" w:rsidRDefault="009D10EF" w:rsidP="009D10EF">
      <w:pPr>
        <w:rPr>
          <w:lang w:val="en"/>
        </w:rPr>
      </w:pPr>
      <w:r w:rsidRPr="009D10EF">
        <w:rPr>
          <w:lang w:val="en"/>
        </w:rPr>
        <w:t>Brusilov arrived in his Jeep and stepped on the brakes, raising a little dust. He walked toward the group that was still admiring the planes.</w:t>
      </w:r>
    </w:p>
    <w:p w14:paraId="0A6A9769" w14:textId="27C5A1F0" w:rsidR="009D10EF" w:rsidRPr="009D10EF" w:rsidRDefault="009D10EF" w:rsidP="009D10EF">
      <w:pPr>
        <w:rPr>
          <w:lang w:val="en"/>
        </w:rPr>
      </w:pPr>
      <w:r w:rsidRPr="009D10EF">
        <w:rPr>
          <w:lang w:val="en"/>
        </w:rPr>
        <w:t xml:space="preserve">“I see that Alex has started bragging about the new equipment,” he laughed. “You haven’t seen anything yet. Let’s go </w:t>
      </w:r>
      <w:r w:rsidR="00BF4897">
        <w:rPr>
          <w:lang w:val="en"/>
        </w:rPr>
        <w:t>inside</w:t>
      </w:r>
      <w:r w:rsidRPr="009D10EF">
        <w:rPr>
          <w:lang w:val="en"/>
        </w:rPr>
        <w:t>.”</w:t>
      </w:r>
    </w:p>
    <w:p w14:paraId="363F4A9F" w14:textId="77777777" w:rsidR="009D10EF" w:rsidRPr="009D10EF" w:rsidRDefault="009D10EF" w:rsidP="009D10EF">
      <w:pPr>
        <w:rPr>
          <w:lang w:val="en"/>
        </w:rPr>
      </w:pPr>
      <w:r w:rsidRPr="009D10EF">
        <w:rPr>
          <w:lang w:val="en"/>
        </w:rPr>
        <w:t>The gang settled in the classroom.</w:t>
      </w:r>
    </w:p>
    <w:p w14:paraId="27B99090" w14:textId="4351A448" w:rsidR="000F75CD" w:rsidRDefault="009D10EF" w:rsidP="009D10EF">
      <w:pPr>
        <w:rPr>
          <w:lang w:val="en"/>
        </w:rPr>
      </w:pPr>
      <w:r w:rsidRPr="009D10EF">
        <w:rPr>
          <w:lang w:val="en"/>
        </w:rPr>
        <w:t>Brusilov was in a good mood.</w:t>
      </w:r>
      <w:r w:rsidR="0031423F">
        <w:rPr>
          <w:lang w:val="en"/>
        </w:rPr>
        <w:t xml:space="preserve"> He projected </w:t>
      </w:r>
      <w:r w:rsidR="00884754">
        <w:rPr>
          <w:lang w:val="en"/>
        </w:rPr>
        <w:t>a profile of the aircraft on the screen.</w:t>
      </w:r>
    </w:p>
    <w:p w14:paraId="2E183440" w14:textId="6D0D1B78" w:rsidR="00884754" w:rsidRDefault="00235B56" w:rsidP="00DF6F42">
      <w:pPr>
        <w:pStyle w:val="NormalCenter"/>
        <w:keepLines/>
        <w:rPr>
          <w:lang w:val="en"/>
        </w:rPr>
      </w:pPr>
      <w:r>
        <w:rPr>
          <w:noProof/>
          <w:lang w:val="en"/>
        </w:rPr>
        <w:lastRenderedPageBreak/>
        <w:drawing>
          <wp:inline distT="0" distB="0" distL="0" distR="0" wp14:anchorId="2AE3AEED" wp14:editId="704A51EF">
            <wp:extent cx="4033023" cy="1181100"/>
            <wp:effectExtent l="0" t="0" r="5715" b="0"/>
            <wp:docPr id="26" name="Picture 26"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iG-29-560.PNG"/>
                    <pic:cNvPicPr/>
                  </pic:nvPicPr>
                  <pic:blipFill>
                    <a:blip r:embed="rId63">
                      <a:extLst>
                        <a:ext uri="{28A0092B-C50C-407E-A947-70E740481C1C}">
                          <a14:useLocalDpi xmlns:a14="http://schemas.microsoft.com/office/drawing/2010/main" val="0"/>
                        </a:ext>
                      </a:extLst>
                    </a:blip>
                    <a:stretch>
                      <a:fillRect/>
                    </a:stretch>
                  </pic:blipFill>
                  <pic:spPr>
                    <a:xfrm>
                      <a:off x="0" y="0"/>
                      <a:ext cx="4455399" cy="1304796"/>
                    </a:xfrm>
                    <a:prstGeom prst="rect">
                      <a:avLst/>
                    </a:prstGeom>
                  </pic:spPr>
                </pic:pic>
              </a:graphicData>
            </a:graphic>
          </wp:inline>
        </w:drawing>
      </w:r>
    </w:p>
    <w:p w14:paraId="1C9A6E4E" w14:textId="73A7388A" w:rsidR="00884754" w:rsidRDefault="009936E0" w:rsidP="00DF6F42">
      <w:pPr>
        <w:pStyle w:val="Caption1"/>
        <w:keepLines/>
        <w:rPr>
          <w:lang w:val="en"/>
        </w:rPr>
      </w:pPr>
      <w:r>
        <w:rPr>
          <w:lang w:val="en"/>
        </w:rPr>
        <w:t xml:space="preserve">Source: </w:t>
      </w:r>
      <w:r w:rsidRPr="009936E0">
        <w:rPr>
          <w:lang w:val="en"/>
        </w:rPr>
        <w:t>Tdhla1</w:t>
      </w:r>
      <w:r>
        <w:rPr>
          <w:lang w:val="en"/>
        </w:rPr>
        <w:t xml:space="preserve"> on Wikimedia Commons</w:t>
      </w:r>
    </w:p>
    <w:p w14:paraId="1E6978A1" w14:textId="3EA3C45A" w:rsidR="00884754" w:rsidRDefault="00D1688A" w:rsidP="00DF6F42">
      <w:pPr>
        <w:pStyle w:val="Caption2"/>
        <w:keepLines/>
        <w:rPr>
          <w:lang w:val="en"/>
        </w:rPr>
      </w:pPr>
      <w:r w:rsidRPr="00D1688A">
        <w:rPr>
          <w:lang w:val="en"/>
        </w:rPr>
        <w:t>A digital representation of a MiG-29B</w:t>
      </w:r>
    </w:p>
    <w:p w14:paraId="6F3E86B6" w14:textId="4E79F088" w:rsidR="009D10EF" w:rsidRDefault="009D10EF" w:rsidP="009D10EF">
      <w:pPr>
        <w:rPr>
          <w:lang w:val="en"/>
        </w:rPr>
      </w:pPr>
      <w:r w:rsidRPr="009D10EF">
        <w:rPr>
          <w:lang w:val="en"/>
        </w:rPr>
        <w:t>“</w:t>
      </w:r>
      <w:r w:rsidR="008A4E3B">
        <w:rPr>
          <w:lang w:val="en"/>
        </w:rPr>
        <w:t>A</w:t>
      </w:r>
      <w:r w:rsidR="008A4E3B" w:rsidRPr="009D10EF">
        <w:rPr>
          <w:lang w:val="en"/>
        </w:rPr>
        <w:t>fter reunification</w:t>
      </w:r>
      <w:r w:rsidR="008A4E3B">
        <w:rPr>
          <w:lang w:val="en"/>
        </w:rPr>
        <w:t>, t</w:t>
      </w:r>
      <w:r w:rsidRPr="009D10EF">
        <w:rPr>
          <w:lang w:val="en"/>
        </w:rPr>
        <w:t xml:space="preserve">he Germans inherited a whole squadron of MiG-29 aircraft. The former East German pilots helped the Luftwaffe study and test the planes, </w:t>
      </w:r>
      <w:r w:rsidR="0071261B">
        <w:rPr>
          <w:lang w:val="en"/>
        </w:rPr>
        <w:t>impressing</w:t>
      </w:r>
      <w:r w:rsidRPr="009D10EF">
        <w:rPr>
          <w:lang w:val="en"/>
        </w:rPr>
        <w:t xml:space="preserve"> their new colleagues with the MiG's performance. At the time, no western fighter could rival the MiG-29 on a similarly high level. The flight characteristics were only matched by modern aircraft like the </w:t>
      </w:r>
      <w:r w:rsidR="002F7E11">
        <w:rPr>
          <w:lang w:val="en"/>
        </w:rPr>
        <w:t xml:space="preserve">Eurofighter </w:t>
      </w:r>
      <w:r w:rsidRPr="009D10EF">
        <w:rPr>
          <w:lang w:val="en"/>
        </w:rPr>
        <w:t xml:space="preserve">Typhoon or the F-22 Raptor, </w:t>
      </w:r>
      <w:r w:rsidR="009F0C42">
        <w:rPr>
          <w:lang w:val="en"/>
        </w:rPr>
        <w:t xml:space="preserve">produced </w:t>
      </w:r>
      <w:r w:rsidRPr="009D10EF">
        <w:rPr>
          <w:lang w:val="en"/>
        </w:rPr>
        <w:t xml:space="preserve">thirty years later. </w:t>
      </w:r>
      <w:r w:rsidR="002717F2">
        <w:rPr>
          <w:lang w:val="en"/>
        </w:rPr>
        <w:t>In the hands of a competent pilot, t</w:t>
      </w:r>
      <w:r w:rsidRPr="009D10EF">
        <w:rPr>
          <w:lang w:val="en"/>
        </w:rPr>
        <w:t xml:space="preserve">he </w:t>
      </w:r>
      <w:r w:rsidR="002717F2">
        <w:rPr>
          <w:lang w:val="en"/>
        </w:rPr>
        <w:t xml:space="preserve">MiG-29 </w:t>
      </w:r>
      <w:r w:rsidR="008A4E3B">
        <w:rPr>
          <w:lang w:val="en"/>
        </w:rPr>
        <w:t xml:space="preserve">fighter </w:t>
      </w:r>
      <w:r w:rsidR="002717F2">
        <w:rPr>
          <w:lang w:val="en"/>
        </w:rPr>
        <w:t xml:space="preserve">is </w:t>
      </w:r>
      <w:r w:rsidRPr="009D10EF">
        <w:rPr>
          <w:lang w:val="en"/>
        </w:rPr>
        <w:t>unbeatable</w:t>
      </w:r>
      <w:r w:rsidR="001E4A99">
        <w:rPr>
          <w:lang w:val="en"/>
        </w:rPr>
        <w:t xml:space="preserve">. </w:t>
      </w:r>
      <w:r w:rsidRPr="009D10EF">
        <w:rPr>
          <w:lang w:val="en"/>
        </w:rPr>
        <w:t>The</w:t>
      </w:r>
      <w:r w:rsidR="008A4E3B">
        <w:rPr>
          <w:lang w:val="en"/>
        </w:rPr>
        <w:t>se</w:t>
      </w:r>
      <w:r w:rsidRPr="009D10EF">
        <w:rPr>
          <w:lang w:val="en"/>
        </w:rPr>
        <w:t xml:space="preserve"> planes can perform maneuvers that seem to defy physics</w:t>
      </w:r>
      <w:r w:rsidR="008A4E3B">
        <w:rPr>
          <w:lang w:val="en"/>
        </w:rPr>
        <w:t xml:space="preserve">, capabilities </w:t>
      </w:r>
      <w:r w:rsidRPr="009D10EF">
        <w:rPr>
          <w:lang w:val="en"/>
        </w:rPr>
        <w:t>intended to disorientate enemy pilots.</w:t>
      </w:r>
      <w:r w:rsidR="00E445EA">
        <w:rPr>
          <w:lang w:val="en"/>
        </w:rPr>
        <w:t>”</w:t>
      </w:r>
    </w:p>
    <w:p w14:paraId="370D695F" w14:textId="0F3A4902" w:rsidR="007D4251" w:rsidRDefault="004E7973" w:rsidP="00DF6F42">
      <w:pPr>
        <w:pStyle w:val="NormalCenter"/>
        <w:keepLines/>
        <w:rPr>
          <w:lang w:val="en"/>
        </w:rPr>
      </w:pPr>
      <w:r>
        <w:rPr>
          <w:noProof/>
          <w:lang w:val="en"/>
        </w:rPr>
        <w:drawing>
          <wp:inline distT="0" distB="0" distL="0" distR="0" wp14:anchorId="4A0F8C3F" wp14:editId="35F044EB">
            <wp:extent cx="3406358" cy="2268415"/>
            <wp:effectExtent l="0" t="0" r="3810" b="0"/>
            <wp:docPr id="24" name="Picture 24" descr="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igs-560.png"/>
                    <pic:cNvPicPr/>
                  </pic:nvPicPr>
                  <pic:blipFill>
                    <a:blip r:embed="rId64">
                      <a:extLst>
                        <a:ext uri="{28A0092B-C50C-407E-A947-70E740481C1C}">
                          <a14:useLocalDpi xmlns:a14="http://schemas.microsoft.com/office/drawing/2010/main" val="0"/>
                        </a:ext>
                      </a:extLst>
                    </a:blip>
                    <a:stretch>
                      <a:fillRect/>
                    </a:stretch>
                  </pic:blipFill>
                  <pic:spPr>
                    <a:xfrm>
                      <a:off x="0" y="0"/>
                      <a:ext cx="3419533" cy="2277189"/>
                    </a:xfrm>
                    <a:prstGeom prst="rect">
                      <a:avLst/>
                    </a:prstGeom>
                  </pic:spPr>
                </pic:pic>
              </a:graphicData>
            </a:graphic>
          </wp:inline>
        </w:drawing>
      </w:r>
    </w:p>
    <w:p w14:paraId="568D0D8A" w14:textId="67E57ED9" w:rsidR="0074465B" w:rsidRDefault="0074465B" w:rsidP="00DF6F42">
      <w:pPr>
        <w:pStyle w:val="Caption1"/>
        <w:keepLines/>
        <w:rPr>
          <w:lang w:val="en"/>
        </w:rPr>
      </w:pPr>
      <w:r>
        <w:rPr>
          <w:lang w:val="en"/>
        </w:rPr>
        <w:t>Source: Aces</w:t>
      </w:r>
      <w:r w:rsidR="005B6430">
        <w:rPr>
          <w:lang w:val="en"/>
        </w:rPr>
        <w:t>FlyingHigh</w:t>
      </w:r>
    </w:p>
    <w:p w14:paraId="6A402904" w14:textId="277AEABF" w:rsidR="005B6430" w:rsidRPr="009D10EF" w:rsidRDefault="005B6430" w:rsidP="00DF6F42">
      <w:pPr>
        <w:pStyle w:val="Caption2"/>
        <w:keepLines/>
        <w:rPr>
          <w:lang w:val="en"/>
        </w:rPr>
      </w:pPr>
      <w:r>
        <w:rPr>
          <w:lang w:val="en"/>
        </w:rPr>
        <w:t>German Mig-29s in Flight</w:t>
      </w:r>
    </w:p>
    <w:p w14:paraId="1407F56E" w14:textId="07302C96" w:rsidR="00B93D9D" w:rsidRPr="00B93D9D" w:rsidRDefault="007B683E" w:rsidP="00B93D9D">
      <w:pPr>
        <w:rPr>
          <w:lang w:val="en"/>
        </w:rPr>
      </w:pPr>
      <w:r>
        <w:rPr>
          <w:lang w:val="en"/>
        </w:rPr>
        <w:lastRenderedPageBreak/>
        <w:t>“</w:t>
      </w:r>
      <w:r w:rsidR="00B93D9D">
        <w:rPr>
          <w:lang w:val="en"/>
        </w:rPr>
        <w:t xml:space="preserve">The aircraft has </w:t>
      </w:r>
      <w:r w:rsidR="00B93D9D" w:rsidRPr="00B93D9D">
        <w:rPr>
          <w:lang w:val="en"/>
        </w:rPr>
        <w:t xml:space="preserve">extremely powerful engines that give it a </w:t>
      </w:r>
      <w:r w:rsidR="00B93D9D">
        <w:rPr>
          <w:lang w:val="en"/>
        </w:rPr>
        <w:t>t</w:t>
      </w:r>
      <w:r w:rsidR="00B93D9D" w:rsidRPr="00B93D9D">
        <w:rPr>
          <w:lang w:val="en"/>
        </w:rPr>
        <w:t>hrust ratio greater than the F-16</w:t>
      </w:r>
      <w:r w:rsidR="00B93D9D">
        <w:rPr>
          <w:lang w:val="en"/>
        </w:rPr>
        <w:t>,</w:t>
      </w:r>
      <w:r w:rsidR="00B93D9D" w:rsidRPr="00B93D9D">
        <w:rPr>
          <w:lang w:val="en"/>
        </w:rPr>
        <w:t xml:space="preserve"> F-18 </w:t>
      </w:r>
      <w:r w:rsidR="007775F9">
        <w:rPr>
          <w:lang w:val="en"/>
        </w:rPr>
        <w:t>and</w:t>
      </w:r>
      <w:r w:rsidR="00B93D9D" w:rsidRPr="00B93D9D">
        <w:rPr>
          <w:lang w:val="en"/>
        </w:rPr>
        <w:t xml:space="preserve"> F-15. Has a climb rate of 50,000+ </w:t>
      </w:r>
      <w:r w:rsidR="007775F9">
        <w:rPr>
          <w:lang w:val="en"/>
        </w:rPr>
        <w:t xml:space="preserve">feet </w:t>
      </w:r>
      <w:r w:rsidR="00B93D9D" w:rsidRPr="00B93D9D">
        <w:rPr>
          <w:lang w:val="en"/>
        </w:rPr>
        <w:t xml:space="preserve">a </w:t>
      </w:r>
      <w:r w:rsidR="007775F9">
        <w:rPr>
          <w:lang w:val="en"/>
        </w:rPr>
        <w:t>m</w:t>
      </w:r>
      <w:r w:rsidR="00B93D9D" w:rsidRPr="00B93D9D">
        <w:rPr>
          <w:lang w:val="en"/>
        </w:rPr>
        <w:t xml:space="preserve">inute from the ground up. F-16 and F-18 are 40,000 </w:t>
      </w:r>
      <w:r w:rsidR="007775F9">
        <w:rPr>
          <w:lang w:val="en"/>
        </w:rPr>
        <w:t xml:space="preserve">feet </w:t>
      </w:r>
      <w:r w:rsidR="00B93D9D" w:rsidRPr="00B93D9D">
        <w:rPr>
          <w:lang w:val="en"/>
        </w:rPr>
        <w:t xml:space="preserve">a </w:t>
      </w:r>
      <w:r w:rsidR="007775F9">
        <w:rPr>
          <w:lang w:val="en"/>
        </w:rPr>
        <w:t>m</w:t>
      </w:r>
      <w:r w:rsidR="00B93D9D" w:rsidRPr="00B93D9D">
        <w:rPr>
          <w:lang w:val="en"/>
        </w:rPr>
        <w:t>inute.</w:t>
      </w:r>
      <w:r>
        <w:rPr>
          <w:lang w:val="en"/>
        </w:rPr>
        <w:t>”</w:t>
      </w:r>
    </w:p>
    <w:p w14:paraId="35BCBC0A" w14:textId="67CD1202" w:rsidR="00B93D9D" w:rsidRDefault="007B683E" w:rsidP="00B93D9D">
      <w:pPr>
        <w:rPr>
          <w:lang w:val="en"/>
        </w:rPr>
      </w:pPr>
      <w:r>
        <w:rPr>
          <w:lang w:val="en"/>
        </w:rPr>
        <w:t>“</w:t>
      </w:r>
      <w:r w:rsidR="00B93D9D" w:rsidRPr="00B93D9D">
        <w:rPr>
          <w:lang w:val="en"/>
        </w:rPr>
        <w:t>The Pilot has a helmet mounted sight that allows the pilot to lock on with missiles or with the gun. No other fighters are known to have either of these features.</w:t>
      </w:r>
      <w:r>
        <w:rPr>
          <w:lang w:val="en"/>
        </w:rPr>
        <w:t>”</w:t>
      </w:r>
    </w:p>
    <w:p w14:paraId="0C88DE7B" w14:textId="0D09382D" w:rsidR="008A4E3B" w:rsidRDefault="008A4E3B" w:rsidP="009D10EF">
      <w:pPr>
        <w:rPr>
          <w:lang w:val="en"/>
        </w:rPr>
      </w:pPr>
      <w:r>
        <w:rPr>
          <w:lang w:val="en"/>
        </w:rPr>
        <w:t>Brusilov projected a slide on the screen.</w:t>
      </w:r>
    </w:p>
    <w:p w14:paraId="5FD8C485" w14:textId="77777777" w:rsidR="00B43ADF" w:rsidRDefault="0093199B" w:rsidP="009D10EF">
      <w:pPr>
        <w:rPr>
          <w:lang w:val="en"/>
        </w:rPr>
      </w:pPr>
      <w:r>
        <w:rPr>
          <w:lang w:val="en"/>
        </w:rPr>
        <w:t>“</w:t>
      </w:r>
      <w:r w:rsidR="009D10EF" w:rsidRPr="009D10EF">
        <w:rPr>
          <w:lang w:val="en"/>
        </w:rPr>
        <w:t xml:space="preserve">The MiG-29 has an optical locator system mounted on top of the nose that allows pilots to designate targets with long-range infrared guided missiles passively. With the latest updates, they can detect and designate an aircraft from 50 to 90 kilometers. </w:t>
      </w:r>
    </w:p>
    <w:p w14:paraId="5B9F6489" w14:textId="5886958A" w:rsidR="00B43ADF" w:rsidRDefault="00B43ADF" w:rsidP="00DF6F42">
      <w:pPr>
        <w:pStyle w:val="NormalCenter"/>
        <w:keepLines/>
        <w:rPr>
          <w:lang w:val="en"/>
        </w:rPr>
      </w:pPr>
      <w:r>
        <w:rPr>
          <w:noProof/>
          <w:lang w:val="en"/>
        </w:rPr>
        <w:drawing>
          <wp:inline distT="0" distB="0" distL="0" distR="0" wp14:anchorId="3E23AB5F" wp14:editId="0A5064A4">
            <wp:extent cx="3605505" cy="2883877"/>
            <wp:effectExtent l="0" t="0" r="0" b="0"/>
            <wp:docPr id="71" name="Picture 71" descr="A propeller airplane sitting on the tarmac at an air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erman_MIG-29_Nose-Radome560.png"/>
                    <pic:cNvPicPr/>
                  </pic:nvPicPr>
                  <pic:blipFill>
                    <a:blip r:embed="rId65">
                      <a:extLst>
                        <a:ext uri="{28A0092B-C50C-407E-A947-70E740481C1C}">
                          <a14:useLocalDpi xmlns:a14="http://schemas.microsoft.com/office/drawing/2010/main" val="0"/>
                        </a:ext>
                      </a:extLst>
                    </a:blip>
                    <a:stretch>
                      <a:fillRect/>
                    </a:stretch>
                  </pic:blipFill>
                  <pic:spPr>
                    <a:xfrm>
                      <a:off x="0" y="0"/>
                      <a:ext cx="3641942" cy="2913021"/>
                    </a:xfrm>
                    <a:prstGeom prst="rect">
                      <a:avLst/>
                    </a:prstGeom>
                  </pic:spPr>
                </pic:pic>
              </a:graphicData>
            </a:graphic>
          </wp:inline>
        </w:drawing>
      </w:r>
    </w:p>
    <w:p w14:paraId="2589BD7D" w14:textId="352B1399" w:rsidR="00B43ADF" w:rsidRDefault="00B43ADF" w:rsidP="00DF6F42">
      <w:pPr>
        <w:pStyle w:val="Caption1"/>
        <w:keepLines/>
        <w:rPr>
          <w:lang w:val="en"/>
        </w:rPr>
      </w:pPr>
      <w:r>
        <w:rPr>
          <w:lang w:val="en"/>
        </w:rPr>
        <w:t>Source: LCPL C. E. Sellers, USMC in Wikipedia Commons</w:t>
      </w:r>
    </w:p>
    <w:p w14:paraId="516799EA" w14:textId="62080D18" w:rsidR="00B43ADF" w:rsidRDefault="00B43ADF" w:rsidP="00DF6F42">
      <w:pPr>
        <w:pStyle w:val="Caption2"/>
        <w:keepLines/>
        <w:rPr>
          <w:lang w:val="en"/>
        </w:rPr>
      </w:pPr>
      <w:r>
        <w:rPr>
          <w:lang w:val="en"/>
        </w:rPr>
        <w:t>German MiG-29 Radome</w:t>
      </w:r>
    </w:p>
    <w:p w14:paraId="5D3D81EC" w14:textId="303737E2" w:rsidR="009D10EF" w:rsidRPr="009D10EF" w:rsidRDefault="009D10EF" w:rsidP="009D10EF">
      <w:pPr>
        <w:rPr>
          <w:lang w:val="en"/>
        </w:rPr>
      </w:pPr>
      <w:r w:rsidRPr="009D10EF">
        <w:rPr>
          <w:lang w:val="en"/>
        </w:rPr>
        <w:t>Even the most powerful radars today may not be able to maintain target lock at such distance, depending on the conditions.</w:t>
      </w:r>
      <w:r w:rsidR="009F404A">
        <w:rPr>
          <w:lang w:val="en"/>
        </w:rPr>
        <w:t xml:space="preserve"> Bottom line, this will help somewhat when dealing with the stealth planes.</w:t>
      </w:r>
      <w:r w:rsidR="0093199B">
        <w:rPr>
          <w:lang w:val="en"/>
        </w:rPr>
        <w:t>”</w:t>
      </w:r>
    </w:p>
    <w:p w14:paraId="71AB7914" w14:textId="7C2B626F" w:rsidR="006E0D72" w:rsidRDefault="006E0D72" w:rsidP="00264997">
      <w:pPr>
        <w:rPr>
          <w:lang w:val="en"/>
        </w:rPr>
      </w:pPr>
      <w:r>
        <w:rPr>
          <w:lang w:val="en"/>
        </w:rPr>
        <w:t>Giuliana raised her hand. “If the planes are as good as you say, why did the Germans give them to Poland?”</w:t>
      </w:r>
    </w:p>
    <w:p w14:paraId="276C38C8" w14:textId="00E72621" w:rsidR="006E0D72" w:rsidRDefault="006E0D72" w:rsidP="00264997">
      <w:pPr>
        <w:rPr>
          <w:lang w:val="en"/>
        </w:rPr>
      </w:pPr>
      <w:r>
        <w:rPr>
          <w:lang w:val="en"/>
        </w:rPr>
        <w:lastRenderedPageBreak/>
        <w:t>“The Germans are part of NATO,” Brusilov said, “so they can’t be dependent on Russia for parts and support.</w:t>
      </w:r>
      <w:r w:rsidR="0061600E">
        <w:rPr>
          <w:lang w:val="en"/>
        </w:rPr>
        <w:t xml:space="preserve"> The Poles are not that </w:t>
      </w:r>
      <w:r w:rsidR="00EF3EC2">
        <w:rPr>
          <w:lang w:val="en"/>
        </w:rPr>
        <w:t>fussy</w:t>
      </w:r>
      <w:r w:rsidR="0061600E">
        <w:rPr>
          <w:lang w:val="en"/>
        </w:rPr>
        <w:t xml:space="preserve"> and gladly accepted the planes</w:t>
      </w:r>
      <w:r w:rsidR="00AE0F4A">
        <w:rPr>
          <w:lang w:val="en"/>
        </w:rPr>
        <w:t xml:space="preserve">, especially since the German sold them for a </w:t>
      </w:r>
      <w:r w:rsidR="00F2447E">
        <w:rPr>
          <w:lang w:val="en"/>
        </w:rPr>
        <w:t xml:space="preserve">symbolic </w:t>
      </w:r>
      <w:r w:rsidR="00491AF2">
        <w:rPr>
          <w:lang w:val="en"/>
        </w:rPr>
        <w:t xml:space="preserve">one </w:t>
      </w:r>
      <w:r w:rsidR="0071261B">
        <w:rPr>
          <w:lang w:val="en"/>
        </w:rPr>
        <w:t>Euro</w:t>
      </w:r>
      <w:r w:rsidR="0061600E">
        <w:rPr>
          <w:lang w:val="en"/>
        </w:rPr>
        <w:t>.</w:t>
      </w:r>
      <w:r>
        <w:rPr>
          <w:lang w:val="en"/>
        </w:rPr>
        <w:t>”</w:t>
      </w:r>
    </w:p>
    <w:p w14:paraId="487DBE9E" w14:textId="318CE139" w:rsidR="009953BB" w:rsidRDefault="009953BB" w:rsidP="00264997">
      <w:pPr>
        <w:rPr>
          <w:lang w:val="en"/>
        </w:rPr>
      </w:pPr>
      <w:r>
        <w:rPr>
          <w:lang w:val="en"/>
        </w:rPr>
        <w:t>“What a deal!” Eva said.</w:t>
      </w:r>
    </w:p>
    <w:p w14:paraId="5B32EFBB" w14:textId="360DC7E0" w:rsidR="002A53F8" w:rsidRDefault="0017028D" w:rsidP="00264997">
      <w:pPr>
        <w:rPr>
          <w:lang w:val="en"/>
        </w:rPr>
      </w:pPr>
      <w:r w:rsidRPr="0017028D">
        <w:rPr>
          <w:lang w:val="en"/>
        </w:rPr>
        <w:t>“Enough with the theory</w:t>
      </w:r>
      <w:r w:rsidR="009F404A">
        <w:rPr>
          <w:lang w:val="en"/>
        </w:rPr>
        <w:t xml:space="preserve">,” Brusilov </w:t>
      </w:r>
      <w:r w:rsidR="002717F2">
        <w:rPr>
          <w:lang w:val="en"/>
        </w:rPr>
        <w:t>continued</w:t>
      </w:r>
      <w:r w:rsidRPr="0017028D">
        <w:rPr>
          <w:lang w:val="en"/>
        </w:rPr>
        <w:t xml:space="preserve">. </w:t>
      </w:r>
      <w:r w:rsidR="009F404A">
        <w:rPr>
          <w:lang w:val="en"/>
        </w:rPr>
        <w:t>“</w:t>
      </w:r>
      <w:r w:rsidR="0071261B">
        <w:rPr>
          <w:lang w:val="en"/>
        </w:rPr>
        <w:t>After I show you the basics, t</w:t>
      </w:r>
      <w:r w:rsidR="002717F2">
        <w:rPr>
          <w:lang w:val="en"/>
        </w:rPr>
        <w:t xml:space="preserve">his afternoon </w:t>
      </w:r>
      <w:r w:rsidRPr="0017028D">
        <w:rPr>
          <w:lang w:val="en"/>
        </w:rPr>
        <w:t xml:space="preserve">we will fly the planes. We have a month to master them. When we are done with practice, we will go to Red Flag and become the worst nightmare of the </w:t>
      </w:r>
      <w:r w:rsidR="00BF4897">
        <w:rPr>
          <w:lang w:val="en"/>
        </w:rPr>
        <w:t>American</w:t>
      </w:r>
      <w:r w:rsidRPr="0017028D">
        <w:rPr>
          <w:lang w:val="en"/>
        </w:rPr>
        <w:t xml:space="preserve"> fighter pilots.”</w:t>
      </w:r>
    </w:p>
    <w:p w14:paraId="632721E1" w14:textId="692F9273" w:rsidR="00EE3AC1" w:rsidRDefault="008A4E3B" w:rsidP="00264997">
      <w:pPr>
        <w:rPr>
          <w:lang w:val="en"/>
        </w:rPr>
      </w:pPr>
      <w:r>
        <w:rPr>
          <w:lang w:val="en"/>
        </w:rPr>
        <w:t>The team cheered.</w:t>
      </w:r>
    </w:p>
    <w:p w14:paraId="60EE0F09"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6423231B" w14:textId="1BD3AAD2" w:rsidR="00B13205" w:rsidRPr="008147FC" w:rsidRDefault="0029521F" w:rsidP="0029521F">
      <w:pPr>
        <w:pStyle w:val="Heading1"/>
        <w:numPr>
          <w:ilvl w:val="0"/>
          <w:numId w:val="0"/>
        </w:numPr>
        <w:ind w:left="360"/>
      </w:pPr>
      <w:bookmarkStart w:id="146" w:name="_Toc531973467"/>
      <w:bookmarkStart w:id="147" w:name="_Hlk525571076"/>
      <w:bookmarkStart w:id="148" w:name="_Toc532470399"/>
      <w:r>
        <w:lastRenderedPageBreak/>
        <w:t>51</w:t>
      </w:r>
      <w:r>
        <w:br/>
      </w:r>
      <w:r w:rsidR="00B13205" w:rsidRPr="008147FC">
        <w:t>A Life Not Lived</w:t>
      </w:r>
      <w:bookmarkEnd w:id="146"/>
      <w:bookmarkEnd w:id="148"/>
    </w:p>
    <w:p w14:paraId="6D59024D" w14:textId="3997E30F" w:rsidR="00DC1775" w:rsidRPr="00DC1775" w:rsidRDefault="00CC3FB5" w:rsidP="00955912">
      <w:pPr>
        <w:pStyle w:val="NormalNI"/>
      </w:pPr>
      <w:bookmarkStart w:id="149" w:name="_Hlk527372864"/>
      <w:r w:rsidRPr="0029521F">
        <w:t>O</w:t>
      </w:r>
      <w:r w:rsidR="00DC1775" w:rsidRPr="00DC1775">
        <w:t xml:space="preserve">n family night, the team was snacking on tapas and sampling the new wine of the season at one of the city’s restaurants. </w:t>
      </w:r>
      <w:r w:rsidR="00030519">
        <w:t xml:space="preserve">Tess and Jake were in </w:t>
      </w:r>
      <w:r w:rsidR="00C237A9">
        <w:t xml:space="preserve">Madrid </w:t>
      </w:r>
      <w:r w:rsidR="00030519">
        <w:t xml:space="preserve">for a couple of days of business. </w:t>
      </w:r>
      <w:r w:rsidR="00DC1775" w:rsidRPr="00DC1775">
        <w:t xml:space="preserve">Claudine brought her twins and was showing them off to her colleagues. Carmen a Nicola had a booth and were playing pattycake with little Luca, who was giggling in delight. Aara seemed to have connected with Rafael Marquez, the son of the vineyard owner. The handsome young man must have had a good sense of humor because Aara often laughed when he told stories. Alex and Galina sat at a round table exchanging war stories with their fellow Russian compatriots. Giuliana and Eva were at the bar sipping wine and fending off admirers. Yasmin was smooching with her </w:t>
      </w:r>
      <w:r w:rsidR="00030519">
        <w:t>fiancé</w:t>
      </w:r>
      <w:r w:rsidR="00DC1775" w:rsidRPr="00DC1775">
        <w:t xml:space="preserve"> George Kimmel, who had </w:t>
      </w:r>
      <w:r w:rsidR="009E3721">
        <w:t xml:space="preserve">just </w:t>
      </w:r>
      <w:r w:rsidR="00DC1775" w:rsidRPr="00DC1775">
        <w:t>arrived from New York to discuss business with Jake and Tess.</w:t>
      </w:r>
    </w:p>
    <w:p w14:paraId="2E27E6AD" w14:textId="77777777" w:rsidR="000F75CD" w:rsidRDefault="00DC1775" w:rsidP="00DC1775">
      <w:pPr>
        <w:rPr>
          <w:rFonts w:eastAsia="Times New Roman"/>
        </w:rPr>
      </w:pPr>
      <w:r w:rsidRPr="00DC1775">
        <w:rPr>
          <w:rFonts w:eastAsia="Times New Roman"/>
        </w:rPr>
        <w:t xml:space="preserve">Colonel Peter Brusilov </w:t>
      </w:r>
      <w:r w:rsidR="002F7E9E">
        <w:rPr>
          <w:rFonts w:eastAsia="Times New Roman"/>
        </w:rPr>
        <w:t xml:space="preserve">sat </w:t>
      </w:r>
      <w:r w:rsidRPr="00DC1775">
        <w:rPr>
          <w:rFonts w:eastAsia="Times New Roman"/>
        </w:rPr>
        <w:t xml:space="preserve">alone in the bar corner, </w:t>
      </w:r>
      <w:r w:rsidR="00D4033B" w:rsidRPr="00DC1775">
        <w:rPr>
          <w:rFonts w:eastAsia="Times New Roman"/>
        </w:rPr>
        <w:t>keeping</w:t>
      </w:r>
      <w:r w:rsidRPr="00DC1775">
        <w:rPr>
          <w:rFonts w:eastAsia="Times New Roman"/>
        </w:rPr>
        <w:t xml:space="preserve"> his distance from the group he was forging into a cohesive team. </w:t>
      </w:r>
      <w:r w:rsidR="002F7E9E">
        <w:rPr>
          <w:rFonts w:eastAsia="Times New Roman"/>
        </w:rPr>
        <w:t xml:space="preserve">His </w:t>
      </w:r>
      <w:r w:rsidRPr="00DC1775">
        <w:rPr>
          <w:rFonts w:eastAsia="Times New Roman"/>
        </w:rPr>
        <w:t>men had found Spanish girlfriends, a good thing, because it kept them from imbibing too much.</w:t>
      </w:r>
    </w:p>
    <w:p w14:paraId="26C504DF" w14:textId="14EB9E63" w:rsidR="00DC1775" w:rsidRPr="00DC1775" w:rsidRDefault="00F1475E" w:rsidP="00DC1775">
      <w:pPr>
        <w:rPr>
          <w:rFonts w:eastAsia="Times New Roman"/>
        </w:rPr>
      </w:pPr>
      <w:r>
        <w:rPr>
          <w:rFonts w:eastAsia="Times New Roman"/>
        </w:rPr>
        <w:t xml:space="preserve">Peter’s </w:t>
      </w:r>
      <w:r w:rsidRPr="00DC1775">
        <w:rPr>
          <w:rFonts w:eastAsia="Times New Roman"/>
        </w:rPr>
        <w:t>efforts had succeeded in creating a confident and skilled team of pilots</w:t>
      </w:r>
      <w:r>
        <w:rPr>
          <w:rFonts w:eastAsia="Times New Roman"/>
        </w:rPr>
        <w:t>, but t</w:t>
      </w:r>
      <w:r w:rsidR="00DC1775" w:rsidRPr="00DC1775">
        <w:rPr>
          <w:rFonts w:eastAsia="Times New Roman"/>
        </w:rPr>
        <w:t xml:space="preserve">he </w:t>
      </w:r>
      <w:r>
        <w:rPr>
          <w:rFonts w:eastAsia="Times New Roman"/>
        </w:rPr>
        <w:t xml:space="preserve">Valkyries </w:t>
      </w:r>
      <w:r w:rsidR="00DC1775" w:rsidRPr="00DC1775">
        <w:rPr>
          <w:rFonts w:eastAsia="Times New Roman"/>
        </w:rPr>
        <w:t>project w</w:t>
      </w:r>
      <w:r w:rsidR="002F7E9E">
        <w:rPr>
          <w:rFonts w:eastAsia="Times New Roman"/>
        </w:rPr>
        <w:t xml:space="preserve">as </w:t>
      </w:r>
      <w:r w:rsidR="00DC1775" w:rsidRPr="00DC1775">
        <w:rPr>
          <w:rFonts w:eastAsia="Times New Roman"/>
        </w:rPr>
        <w:t>com</w:t>
      </w:r>
      <w:r w:rsidR="002F7E9E">
        <w:rPr>
          <w:rFonts w:eastAsia="Times New Roman"/>
        </w:rPr>
        <w:t>ing</w:t>
      </w:r>
      <w:r w:rsidR="00DC1775" w:rsidRPr="00DC1775">
        <w:rPr>
          <w:rFonts w:eastAsia="Times New Roman"/>
        </w:rPr>
        <w:t xml:space="preserve"> to an end</w:t>
      </w:r>
      <w:r w:rsidR="002F7E9E" w:rsidRPr="00DC1775">
        <w:rPr>
          <w:rFonts w:eastAsia="Times New Roman"/>
        </w:rPr>
        <w:t xml:space="preserve">. </w:t>
      </w:r>
      <w:r w:rsidR="00DC1775" w:rsidRPr="00DC1775">
        <w:rPr>
          <w:rFonts w:eastAsia="Times New Roman"/>
        </w:rPr>
        <w:t>Intense weeks of training had brought a welcome respite from his recurring nightmares</w:t>
      </w:r>
      <w:r w:rsidR="002F7E9E">
        <w:rPr>
          <w:rFonts w:eastAsia="Times New Roman"/>
        </w:rPr>
        <w:t>.</w:t>
      </w:r>
      <w:r w:rsidR="00DC1775" w:rsidRPr="00DC1775">
        <w:rPr>
          <w:rFonts w:eastAsia="Times New Roman"/>
        </w:rPr>
        <w:t xml:space="preserve"> Now he was no longer working 16 hours a day, and that was bad. Free time brought on bad thoughts and his </w:t>
      </w:r>
      <w:r w:rsidR="002F7E9E">
        <w:rPr>
          <w:rFonts w:eastAsia="Times New Roman"/>
        </w:rPr>
        <w:t xml:space="preserve">persistent </w:t>
      </w:r>
      <w:r w:rsidR="00DC1775" w:rsidRPr="00DC1775">
        <w:rPr>
          <w:rFonts w:eastAsia="Times New Roman"/>
        </w:rPr>
        <w:t xml:space="preserve">depression was </w:t>
      </w:r>
      <w:r w:rsidR="002F7E9E">
        <w:rPr>
          <w:rFonts w:eastAsia="Times New Roman"/>
        </w:rPr>
        <w:t xml:space="preserve">starting to rear </w:t>
      </w:r>
      <w:r w:rsidR="00DC1775" w:rsidRPr="00DC1775">
        <w:rPr>
          <w:rFonts w:eastAsia="Times New Roman"/>
        </w:rPr>
        <w:t>its ugly head. After a long dry spell, tonight he was planning on getting stinking drunk. He needed that, he told himself. He owed it to himself.</w:t>
      </w:r>
    </w:p>
    <w:p w14:paraId="03169465" w14:textId="77777777" w:rsidR="000F75CD" w:rsidRDefault="00DC1775" w:rsidP="00DC1775">
      <w:pPr>
        <w:rPr>
          <w:rFonts w:eastAsia="Times New Roman"/>
        </w:rPr>
      </w:pPr>
      <w:r w:rsidRPr="00DC1775">
        <w:rPr>
          <w:rFonts w:eastAsia="Times New Roman"/>
        </w:rPr>
        <w:lastRenderedPageBreak/>
        <w:t>He went to the restaurant’s bathroom and looked at himself in the mirror. His forehead had a few wrinkles, and his eyes had some bags underneath. Asides from smallish love handles, his body was still in reasonable shape. He worked out regularly, mindful that the specter of aging was inexorably approaching</w:t>
      </w:r>
      <w:r w:rsidR="00C237A9">
        <w:rPr>
          <w:rFonts w:eastAsia="Times New Roman"/>
        </w:rPr>
        <w:t>, although h</w:t>
      </w:r>
      <w:r w:rsidRPr="00DC1775">
        <w:rPr>
          <w:rFonts w:eastAsia="Times New Roman"/>
        </w:rPr>
        <w:t>e was healthy for his age. He splashed cold water on his face, dried up, walked back into the restaurant</w:t>
      </w:r>
      <w:r w:rsidR="00F1475E">
        <w:rPr>
          <w:rFonts w:eastAsia="Times New Roman"/>
        </w:rPr>
        <w:t>,</w:t>
      </w:r>
      <w:r w:rsidRPr="00DC1775">
        <w:rPr>
          <w:rFonts w:eastAsia="Times New Roman"/>
        </w:rPr>
        <w:t xml:space="preserve"> and found that other people had taken his seat. He </w:t>
      </w:r>
      <w:r w:rsidR="009E3721">
        <w:rPr>
          <w:rFonts w:eastAsia="Times New Roman"/>
        </w:rPr>
        <w:t xml:space="preserve">moved on and </w:t>
      </w:r>
      <w:r w:rsidRPr="00DC1775">
        <w:rPr>
          <w:rFonts w:eastAsia="Times New Roman"/>
        </w:rPr>
        <w:t>appropriated a booth furthest from the bar.</w:t>
      </w:r>
    </w:p>
    <w:p w14:paraId="1762D2C9" w14:textId="77777777" w:rsidR="000F75CD" w:rsidRDefault="00DC1775" w:rsidP="00DC1775">
      <w:pPr>
        <w:rPr>
          <w:rFonts w:eastAsia="Times New Roman"/>
        </w:rPr>
      </w:pPr>
      <w:r w:rsidRPr="00DC1775">
        <w:rPr>
          <w:rFonts w:eastAsia="Times New Roman"/>
        </w:rPr>
        <w:t xml:space="preserve">Dreaded feelings came back with a vengeance, accompanied by overwhelming regrets. Peter looked twenty years younger than he was, but there was no reason to rejoice. All it meant was that he had not fully experienced life. He was just a fighter jockey that didn’t know how to do anything else. He spent his life working with machines whose sole purpose was to kill people in wars </w:t>
      </w:r>
      <w:r w:rsidR="009E3721">
        <w:rPr>
          <w:rFonts w:eastAsia="Times New Roman"/>
        </w:rPr>
        <w:t>imposed</w:t>
      </w:r>
      <w:r w:rsidRPr="00DC1775">
        <w:rPr>
          <w:rFonts w:eastAsia="Times New Roman"/>
        </w:rPr>
        <w:t xml:space="preserve"> by old men at the top, safely distant from the destruction and </w:t>
      </w:r>
      <w:r w:rsidR="009953BB">
        <w:rPr>
          <w:rFonts w:eastAsia="Times New Roman"/>
        </w:rPr>
        <w:t>pain</w:t>
      </w:r>
      <w:r w:rsidRPr="00DC1775">
        <w:rPr>
          <w:rFonts w:eastAsia="Times New Roman"/>
        </w:rPr>
        <w:t xml:space="preserve"> they caused.</w:t>
      </w:r>
    </w:p>
    <w:p w14:paraId="54F0E081" w14:textId="77777777" w:rsidR="000F75CD" w:rsidRDefault="00DC1775" w:rsidP="00DC1775">
      <w:pPr>
        <w:rPr>
          <w:rFonts w:eastAsia="Times New Roman"/>
        </w:rPr>
      </w:pPr>
      <w:r w:rsidRPr="00DC1775">
        <w:rPr>
          <w:rFonts w:eastAsia="Times New Roman"/>
        </w:rPr>
        <w:t xml:space="preserve">Peter hailed a waiter and ordered a bottle of vodka. The dreaded familiar reverie was now upon him, </w:t>
      </w:r>
      <w:r w:rsidR="009E3721">
        <w:rPr>
          <w:rFonts w:eastAsia="Times New Roman"/>
        </w:rPr>
        <w:t>reminding him</w:t>
      </w:r>
      <w:r w:rsidRPr="00DC1775">
        <w:rPr>
          <w:rFonts w:eastAsia="Times New Roman"/>
        </w:rPr>
        <w:t xml:space="preserve"> that his life had been a banal journey of no significance. He never </w:t>
      </w:r>
      <w:r w:rsidR="002F7E9E">
        <w:rPr>
          <w:rFonts w:eastAsia="Times New Roman"/>
        </w:rPr>
        <w:t xml:space="preserve">broke bones in athletic contests, nor </w:t>
      </w:r>
      <w:r w:rsidRPr="00DC1775">
        <w:rPr>
          <w:rFonts w:eastAsia="Times New Roman"/>
        </w:rPr>
        <w:t>had herpes, gonorrhea, or any venereal diseases. “Shame on me,” he thought while observing his men partying the night away. “I wish I had some evidence of having lived, of having had lovers, perhaps a prostitute or two to throw into the mix.</w:t>
      </w:r>
    </w:p>
    <w:p w14:paraId="2DB24478" w14:textId="453D1F91" w:rsidR="00DC1775" w:rsidRPr="00DC1775" w:rsidRDefault="00DC1775" w:rsidP="00DC1775">
      <w:pPr>
        <w:rPr>
          <w:rFonts w:eastAsia="Times New Roman"/>
        </w:rPr>
      </w:pPr>
      <w:r w:rsidRPr="00DC1775">
        <w:rPr>
          <w:rFonts w:eastAsia="Times New Roman"/>
        </w:rPr>
        <w:t>A life not lived.</w:t>
      </w:r>
    </w:p>
    <w:p w14:paraId="2AF96C83" w14:textId="3FA09A44" w:rsidR="00DC1775" w:rsidRPr="00DC1775" w:rsidRDefault="00DC1775" w:rsidP="00DC1775">
      <w:pPr>
        <w:rPr>
          <w:rFonts w:eastAsia="Times New Roman"/>
        </w:rPr>
      </w:pPr>
      <w:r w:rsidRPr="00DC1775">
        <w:rPr>
          <w:rFonts w:eastAsia="Times New Roman"/>
        </w:rPr>
        <w:t>Eva extricated herself from the group that was becoming raucous and walked to Peter’s booth.</w:t>
      </w:r>
    </w:p>
    <w:p w14:paraId="3DC4AAEB" w14:textId="77777777" w:rsidR="00DC1775" w:rsidRPr="00DC1775" w:rsidRDefault="00DC1775" w:rsidP="00DC1775">
      <w:pPr>
        <w:rPr>
          <w:rFonts w:eastAsia="Times New Roman"/>
        </w:rPr>
      </w:pPr>
      <w:r w:rsidRPr="00DC1775">
        <w:rPr>
          <w:rFonts w:eastAsia="Times New Roman"/>
        </w:rPr>
        <w:t>“Looks like our brave colonel needs some company.” She sat across him without waiting for an invitation. She hailed a waiter and ordered a glass of wine. Peter said nothing and poured another shot from the Vodka bottle.</w:t>
      </w:r>
    </w:p>
    <w:p w14:paraId="3CDDBE3B" w14:textId="77777777" w:rsidR="00DC1775" w:rsidRPr="00DC1775" w:rsidRDefault="00DC1775" w:rsidP="00DC1775">
      <w:pPr>
        <w:rPr>
          <w:rFonts w:eastAsia="Times New Roman"/>
        </w:rPr>
      </w:pPr>
      <w:r w:rsidRPr="00DC1775">
        <w:rPr>
          <w:rFonts w:eastAsia="Times New Roman"/>
        </w:rPr>
        <w:t>“Peter, at this pace, you are going to live up to the reputation of a boozy Russian. Want to talk about what’s troubling you? I have never seen you indulge before. Also, why don’t you have a girlfriend as your men do?”</w:t>
      </w:r>
    </w:p>
    <w:p w14:paraId="21D7B481" w14:textId="77777777" w:rsidR="00DC1775" w:rsidRPr="00DC1775" w:rsidRDefault="00DC1775" w:rsidP="00DC1775">
      <w:pPr>
        <w:rPr>
          <w:rFonts w:eastAsia="Times New Roman"/>
        </w:rPr>
      </w:pPr>
      <w:r w:rsidRPr="00DC1775">
        <w:rPr>
          <w:rFonts w:eastAsia="Times New Roman"/>
        </w:rPr>
        <w:lastRenderedPageBreak/>
        <w:t>“Eva, perhaps you should ask yourself the same question,” Peter said, inebriation taking hold. “All you drink is a little white wine, and it seems you have been avoiding men. Perhaps you have ghosts of your own, no?”</w:t>
      </w:r>
    </w:p>
    <w:p w14:paraId="6B346EE2" w14:textId="77777777" w:rsidR="00DC1775" w:rsidRPr="00DC1775" w:rsidRDefault="00DC1775" w:rsidP="00DC1775">
      <w:pPr>
        <w:rPr>
          <w:rFonts w:eastAsia="Times New Roman"/>
        </w:rPr>
      </w:pPr>
      <w:r w:rsidRPr="00DC1775">
        <w:rPr>
          <w:rFonts w:eastAsia="Times New Roman"/>
        </w:rPr>
        <w:t>“I don’t need to be with a man.”</w:t>
      </w:r>
    </w:p>
    <w:p w14:paraId="558ED2E1" w14:textId="77777777" w:rsidR="00DC1775" w:rsidRPr="00DC1775" w:rsidRDefault="00DC1775" w:rsidP="00DC1775">
      <w:pPr>
        <w:rPr>
          <w:rFonts w:eastAsia="Times New Roman"/>
        </w:rPr>
      </w:pPr>
      <w:r w:rsidRPr="00DC1775">
        <w:rPr>
          <w:rFonts w:eastAsia="Times New Roman"/>
        </w:rPr>
        <w:t>“So, who do you want to be with, a woman?”</w:t>
      </w:r>
    </w:p>
    <w:p w14:paraId="633CE877" w14:textId="77777777" w:rsidR="00DC1775" w:rsidRPr="00DC1775" w:rsidRDefault="00DC1775" w:rsidP="00DC1775">
      <w:pPr>
        <w:rPr>
          <w:rFonts w:eastAsia="Times New Roman"/>
        </w:rPr>
      </w:pPr>
      <w:r w:rsidRPr="00DC1775">
        <w:rPr>
          <w:rFonts w:eastAsia="Times New Roman"/>
        </w:rPr>
        <w:t>“No. I happen to agree with Jake’s opinion that most men are pigs.”</w:t>
      </w:r>
    </w:p>
    <w:p w14:paraId="32AEF832" w14:textId="77777777" w:rsidR="00DC1775" w:rsidRPr="00DC1775" w:rsidRDefault="00DC1775" w:rsidP="00DC1775">
      <w:pPr>
        <w:rPr>
          <w:rFonts w:eastAsia="Times New Roman"/>
        </w:rPr>
      </w:pPr>
      <w:r w:rsidRPr="00DC1775">
        <w:rPr>
          <w:rFonts w:eastAsia="Times New Roman"/>
        </w:rPr>
        <w:t>“When did you gain that valuable piece of intelligence?”</w:t>
      </w:r>
    </w:p>
    <w:p w14:paraId="7D745D45" w14:textId="77777777" w:rsidR="00DC1775" w:rsidRPr="00DC1775" w:rsidRDefault="00DC1775" w:rsidP="00DC1775">
      <w:pPr>
        <w:rPr>
          <w:rFonts w:eastAsia="Times New Roman"/>
        </w:rPr>
      </w:pPr>
      <w:r w:rsidRPr="00DC1775">
        <w:rPr>
          <w:rFonts w:eastAsia="Times New Roman"/>
        </w:rPr>
        <w:t>“I overheard Jake speak with Tess. By the way, she disagrees with him.”</w:t>
      </w:r>
    </w:p>
    <w:p w14:paraId="742B085D" w14:textId="77777777" w:rsidR="00DC1775" w:rsidRPr="00DC1775" w:rsidRDefault="00DC1775" w:rsidP="00DC1775">
      <w:pPr>
        <w:rPr>
          <w:rFonts w:eastAsia="Times New Roman"/>
        </w:rPr>
      </w:pPr>
      <w:r w:rsidRPr="00DC1775">
        <w:rPr>
          <w:rFonts w:eastAsia="Times New Roman"/>
        </w:rPr>
        <w:t>“Good to know,” Peter said, as he downed another shot of Vodka. “I happen to think that on occasion, the reverse is true.”</w:t>
      </w:r>
    </w:p>
    <w:p w14:paraId="31ECD1FF" w14:textId="77777777" w:rsidR="00DC1775" w:rsidRPr="00DC1775" w:rsidRDefault="00DC1775" w:rsidP="00DC1775">
      <w:pPr>
        <w:rPr>
          <w:rFonts w:eastAsia="Times New Roman"/>
        </w:rPr>
      </w:pPr>
      <w:r w:rsidRPr="00DC1775">
        <w:rPr>
          <w:rFonts w:eastAsia="Times New Roman"/>
        </w:rPr>
        <w:t>“Are you saying that women can be pigs?”</w:t>
      </w:r>
    </w:p>
    <w:p w14:paraId="6540E100" w14:textId="35755051" w:rsidR="00DC1775" w:rsidRPr="00DC1775" w:rsidRDefault="00DC1775" w:rsidP="00DC1775">
      <w:pPr>
        <w:rPr>
          <w:rFonts w:eastAsia="Times New Roman"/>
        </w:rPr>
      </w:pPr>
      <w:r w:rsidRPr="00DC1775">
        <w:rPr>
          <w:rFonts w:eastAsia="Times New Roman"/>
        </w:rPr>
        <w:t xml:space="preserve">“No. Women are far too beautiful and delicate to be pigs. Sometimes, they are worse. They are more likely to deceive and destroy a man. They can do it without the subject </w:t>
      </w:r>
      <w:r w:rsidR="00030519">
        <w:rPr>
          <w:rFonts w:eastAsia="Times New Roman"/>
        </w:rPr>
        <w:t>knowing</w:t>
      </w:r>
      <w:r w:rsidRPr="00DC1775">
        <w:rPr>
          <w:rFonts w:eastAsia="Times New Roman"/>
        </w:rPr>
        <w:t xml:space="preserve"> it’s happening.”</w:t>
      </w:r>
    </w:p>
    <w:p w14:paraId="0504B424" w14:textId="77777777" w:rsidR="00DC1775" w:rsidRPr="00DC1775" w:rsidRDefault="00DC1775" w:rsidP="00DC1775">
      <w:pPr>
        <w:rPr>
          <w:rFonts w:eastAsia="Times New Roman"/>
        </w:rPr>
      </w:pPr>
      <w:r w:rsidRPr="00DC1775">
        <w:rPr>
          <w:rFonts w:eastAsia="Times New Roman"/>
        </w:rPr>
        <w:t>Eva was taken aback. “Are you telling me that you did not sow your wild oats when you were young? It seems to be a male rite of passage.”</w:t>
      </w:r>
    </w:p>
    <w:p w14:paraId="207F7537" w14:textId="77F7B235" w:rsidR="00DC1775" w:rsidRPr="00DC1775" w:rsidRDefault="00DC1775" w:rsidP="00DC1775">
      <w:pPr>
        <w:rPr>
          <w:rFonts w:eastAsia="Times New Roman"/>
        </w:rPr>
      </w:pPr>
      <w:r w:rsidRPr="00DC1775">
        <w:rPr>
          <w:rFonts w:eastAsia="Times New Roman"/>
        </w:rPr>
        <w:t xml:space="preserve">“Alas, I did exactly the opposite. No, I have done none of that. Soon after I graduated from the academy, I screwed up, and I impregnated my first and only girlfriend, so we got married and lived in a state of dubious bliss for 42 years. Over time, our daughter became estranged. It took a long time to discover I was a cuckold, what Nicola calls a </w:t>
      </w:r>
      <w:r w:rsidRPr="002F7E9E">
        <w:rPr>
          <w:rFonts w:eastAsia="Times New Roman"/>
          <w:i/>
        </w:rPr>
        <w:t>cornuto</w:t>
      </w:r>
      <w:r w:rsidRPr="00DC1775">
        <w:rPr>
          <w:rFonts w:eastAsia="Times New Roman"/>
        </w:rPr>
        <w:t>, an Italian term that perfectly describes that unfortunate condition. I am now getting old, living on a state pension</w:t>
      </w:r>
      <w:r w:rsidR="009953BB">
        <w:rPr>
          <w:rFonts w:eastAsia="Times New Roman"/>
        </w:rPr>
        <w:t>,</w:t>
      </w:r>
      <w:r w:rsidRPr="00DC1775">
        <w:rPr>
          <w:rFonts w:eastAsia="Times New Roman"/>
        </w:rPr>
        <w:t xml:space="preserve"> and consulting gigs like this one.”</w:t>
      </w:r>
    </w:p>
    <w:p w14:paraId="54C071EE" w14:textId="77777777" w:rsidR="00DC1775" w:rsidRPr="00DC1775" w:rsidRDefault="00DC1775" w:rsidP="00DC1775">
      <w:pPr>
        <w:rPr>
          <w:rFonts w:eastAsia="Times New Roman"/>
        </w:rPr>
      </w:pPr>
      <w:r w:rsidRPr="00DC1775">
        <w:rPr>
          <w:rFonts w:eastAsia="Times New Roman"/>
        </w:rPr>
        <w:t>Peter downed another Vodka. Eva was worried that at this rate, he was going to finish the bottle.</w:t>
      </w:r>
    </w:p>
    <w:p w14:paraId="75DFA514" w14:textId="77777777" w:rsidR="00DC1775" w:rsidRPr="00DC1775" w:rsidRDefault="00DC1775" w:rsidP="00DC1775">
      <w:pPr>
        <w:rPr>
          <w:rFonts w:eastAsia="Times New Roman"/>
        </w:rPr>
      </w:pPr>
      <w:r w:rsidRPr="00DC1775">
        <w:rPr>
          <w:rFonts w:eastAsia="Times New Roman"/>
        </w:rPr>
        <w:t>“You are saying that your wife had an affair. That kind of thing happens. It’s not necessarily the end of the world.”</w:t>
      </w:r>
    </w:p>
    <w:p w14:paraId="1FCCE681" w14:textId="77777777" w:rsidR="00DC1775" w:rsidRPr="00DC1775" w:rsidRDefault="00DC1775" w:rsidP="00DC1775">
      <w:pPr>
        <w:rPr>
          <w:rFonts w:eastAsia="Times New Roman"/>
        </w:rPr>
      </w:pPr>
      <w:r w:rsidRPr="00DC1775">
        <w:rPr>
          <w:rFonts w:eastAsia="Times New Roman"/>
        </w:rPr>
        <w:t>“It is if you are madly in love with your wife. Even though we were both often apart, traveling for our work, I never occurred to me that she would take serial lovers.”</w:t>
      </w:r>
    </w:p>
    <w:p w14:paraId="12B3AE9E" w14:textId="77777777" w:rsidR="00DC1775" w:rsidRPr="00DC1775" w:rsidRDefault="00DC1775" w:rsidP="00DC1775">
      <w:pPr>
        <w:rPr>
          <w:rFonts w:eastAsia="Times New Roman"/>
        </w:rPr>
      </w:pPr>
      <w:r w:rsidRPr="00DC1775">
        <w:rPr>
          <w:rFonts w:eastAsia="Times New Roman"/>
        </w:rPr>
        <w:lastRenderedPageBreak/>
        <w:t>“Didn’t you do the same?”</w:t>
      </w:r>
    </w:p>
    <w:p w14:paraId="123EAF61" w14:textId="0F4B03BD" w:rsidR="00DC1775" w:rsidRPr="00DC1775" w:rsidRDefault="00DC1775" w:rsidP="00DC1775">
      <w:pPr>
        <w:rPr>
          <w:rFonts w:eastAsia="Times New Roman"/>
        </w:rPr>
      </w:pPr>
      <w:r w:rsidRPr="00DC1775">
        <w:rPr>
          <w:rFonts w:eastAsia="Times New Roman"/>
        </w:rPr>
        <w:t>“No, I was a world-class idiot. I never pursued other women, and always turned down overtures. No other woman was more beautiful, accomplished</w:t>
      </w:r>
      <w:r w:rsidR="00C237A9">
        <w:rPr>
          <w:rFonts w:eastAsia="Times New Roman"/>
        </w:rPr>
        <w:t>,</w:t>
      </w:r>
      <w:r w:rsidRPr="00DC1775">
        <w:rPr>
          <w:rFonts w:eastAsia="Times New Roman"/>
        </w:rPr>
        <w:t xml:space="preserve"> or charming than my wife. No one smelled as good as she did.”</w:t>
      </w:r>
    </w:p>
    <w:p w14:paraId="09DAD6C3" w14:textId="77777777" w:rsidR="00DC1775" w:rsidRPr="00DC1775" w:rsidRDefault="00DC1775" w:rsidP="00DC1775">
      <w:pPr>
        <w:rPr>
          <w:rFonts w:eastAsia="Times New Roman"/>
        </w:rPr>
      </w:pPr>
      <w:r w:rsidRPr="00DC1775">
        <w:rPr>
          <w:rFonts w:eastAsia="Times New Roman"/>
        </w:rPr>
        <w:t>“It’s not too late to live again,” Eva said.</w:t>
      </w:r>
    </w:p>
    <w:p w14:paraId="2B6DA4FF" w14:textId="4DF20A9B" w:rsidR="00DC1775" w:rsidRPr="00DC1775" w:rsidRDefault="009953BB" w:rsidP="00DC1775">
      <w:pPr>
        <w:rPr>
          <w:rFonts w:eastAsia="Times New Roman"/>
        </w:rPr>
      </w:pPr>
      <w:r>
        <w:rPr>
          <w:rFonts w:eastAsia="Times New Roman"/>
        </w:rPr>
        <w:t xml:space="preserve">Peter ignored Eva’s optimistic statement. </w:t>
      </w:r>
      <w:r w:rsidR="00DC1775" w:rsidRPr="00DC1775">
        <w:rPr>
          <w:rFonts w:eastAsia="Times New Roman"/>
        </w:rPr>
        <w:t xml:space="preserve">“So, there it is,” Peter said while pouring the rest of the bottle. “I have not lived like a man. I did not </w:t>
      </w:r>
      <w:r w:rsidR="002F7E9E">
        <w:rPr>
          <w:rFonts w:eastAsia="Times New Roman"/>
        </w:rPr>
        <w:t>enjoy</w:t>
      </w:r>
      <w:r w:rsidR="00DC1775" w:rsidRPr="00DC1775">
        <w:rPr>
          <w:rFonts w:eastAsia="Times New Roman"/>
        </w:rPr>
        <w:t xml:space="preserve"> many women as others did, I took the path less complicated, eventually realizing that I had been clueless about what was happening behind my back. I might as well have lived on Pluto. In the end, I had to tolerate unspeakable humiliation. I found out that I was not an alpha male</w:t>
      </w:r>
      <w:r w:rsidR="002F7E9E">
        <w:rPr>
          <w:rFonts w:eastAsia="Times New Roman"/>
        </w:rPr>
        <w:t xml:space="preserve">, but </w:t>
      </w:r>
      <w:r w:rsidR="00DC1775" w:rsidRPr="00DC1775">
        <w:rPr>
          <w:rFonts w:eastAsia="Times New Roman"/>
        </w:rPr>
        <w:t>a loser, a cuckold, a poor excuse of a man.”</w:t>
      </w:r>
    </w:p>
    <w:p w14:paraId="285FA048" w14:textId="77777777" w:rsidR="00DC1775" w:rsidRPr="00DC1775" w:rsidRDefault="00DC1775" w:rsidP="00DC1775">
      <w:pPr>
        <w:rPr>
          <w:rFonts w:eastAsia="Times New Roman"/>
        </w:rPr>
      </w:pPr>
      <w:r w:rsidRPr="00DC1775">
        <w:rPr>
          <w:rFonts w:eastAsia="Times New Roman"/>
        </w:rPr>
        <w:t>“I think you need to go to bed, Peter,” Eva said while hailing Alex over.</w:t>
      </w:r>
    </w:p>
    <w:p w14:paraId="7794B53B" w14:textId="77777777" w:rsidR="00DC1775" w:rsidRPr="00DC1775" w:rsidRDefault="00DC1775" w:rsidP="00DC1775">
      <w:pPr>
        <w:rPr>
          <w:rFonts w:eastAsia="Times New Roman"/>
        </w:rPr>
      </w:pPr>
      <w:r w:rsidRPr="00DC1775">
        <w:rPr>
          <w:rFonts w:eastAsia="Times New Roman"/>
        </w:rPr>
        <w:t>“Help me get Peter out of here.”</w:t>
      </w:r>
    </w:p>
    <w:p w14:paraId="1EF998CA" w14:textId="77777777" w:rsidR="00DC1775" w:rsidRPr="00DC1775" w:rsidRDefault="00DC1775" w:rsidP="00DC1775">
      <w:pPr>
        <w:rPr>
          <w:rFonts w:eastAsia="Times New Roman"/>
        </w:rPr>
      </w:pPr>
      <w:r w:rsidRPr="00DC1775">
        <w:rPr>
          <w:rFonts w:eastAsia="Times New Roman"/>
        </w:rPr>
        <w:t>Alex roused the man to his feet and helped him out of the bar. Carefully, he put him into the SUV. Eva went along, and they dragged Peter to his apartment, where they put him to bed.</w:t>
      </w:r>
    </w:p>
    <w:p w14:paraId="686736B3" w14:textId="12B17252" w:rsidR="00DC1775" w:rsidRPr="00DC1775" w:rsidRDefault="00DC1775" w:rsidP="00DC1775">
      <w:pPr>
        <w:rPr>
          <w:rFonts w:eastAsia="Times New Roman"/>
        </w:rPr>
      </w:pPr>
      <w:r w:rsidRPr="00DC1775">
        <w:rPr>
          <w:rFonts w:eastAsia="Times New Roman"/>
        </w:rPr>
        <w:t xml:space="preserve">“I think I should stay with him tonight,” Alex said. “I have never seen him </w:t>
      </w:r>
      <w:r w:rsidR="009E3721">
        <w:rPr>
          <w:rFonts w:eastAsia="Times New Roman"/>
        </w:rPr>
        <w:t xml:space="preserve">so </w:t>
      </w:r>
      <w:r w:rsidRPr="00DC1775">
        <w:rPr>
          <w:rFonts w:eastAsia="Times New Roman"/>
        </w:rPr>
        <w:t>drunk before.”</w:t>
      </w:r>
    </w:p>
    <w:p w14:paraId="5AAA6F81" w14:textId="77777777" w:rsidR="00DC1775" w:rsidRPr="00DC1775" w:rsidRDefault="00DC1775" w:rsidP="00DC1775">
      <w:pPr>
        <w:rPr>
          <w:rFonts w:eastAsia="Times New Roman"/>
        </w:rPr>
      </w:pPr>
      <w:r w:rsidRPr="00DC1775">
        <w:rPr>
          <w:rFonts w:eastAsia="Times New Roman"/>
        </w:rPr>
        <w:t>“No, Alex. Go home to Galina. I will take care of him. Just pick me up in the morning.”</w:t>
      </w:r>
    </w:p>
    <w:p w14:paraId="13040EB9" w14:textId="75007F8C" w:rsidR="00107008" w:rsidRDefault="00DC1775" w:rsidP="00DC1775">
      <w:pPr>
        <w:rPr>
          <w:rFonts w:eastAsia="Times New Roman"/>
        </w:rPr>
      </w:pPr>
      <w:r w:rsidRPr="00DC1775">
        <w:rPr>
          <w:rFonts w:eastAsia="Times New Roman"/>
        </w:rPr>
        <w:t>Eva spent the night putting cold compresses on Peter’s forehead. When he woke up in the morning, she presented him with a bloody Mary and painkillers. Peter did not have the energy to get out of bed. Eva kept administering meds and made him breakfast. He promptly threw up. She called Alex and told him not to bother to come over. The Colonel was taking the day off.</w:t>
      </w:r>
    </w:p>
    <w:p w14:paraId="2F2A1512" w14:textId="47865E8B" w:rsidR="002F7E11" w:rsidRDefault="002F7E11" w:rsidP="00DC1775">
      <w:pPr>
        <w:rPr>
          <w:rFonts w:eastAsia="Times New Roman"/>
        </w:rPr>
      </w:pPr>
      <w:r>
        <w:rPr>
          <w:rFonts w:eastAsia="Times New Roman"/>
        </w:rPr>
        <w:t>Eva spent the rest of the day nursing the man.</w:t>
      </w:r>
    </w:p>
    <w:bookmarkEnd w:id="149"/>
    <w:p w14:paraId="47049ED3"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5726E7F6" w14:textId="6CA23EC2" w:rsidR="00107008" w:rsidRDefault="0029521F" w:rsidP="0029521F">
      <w:pPr>
        <w:pStyle w:val="Heading1"/>
        <w:numPr>
          <w:ilvl w:val="0"/>
          <w:numId w:val="0"/>
        </w:numPr>
        <w:ind w:left="360"/>
        <w:rPr>
          <w:rFonts w:eastAsia="Times New Roman"/>
        </w:rPr>
      </w:pPr>
      <w:bookmarkStart w:id="150" w:name="_Toc531973468"/>
      <w:bookmarkStart w:id="151" w:name="_Toc532470400"/>
      <w:bookmarkEnd w:id="147"/>
      <w:r>
        <w:rPr>
          <w:rFonts w:eastAsia="Times New Roman"/>
        </w:rPr>
        <w:lastRenderedPageBreak/>
        <w:t>52</w:t>
      </w:r>
      <w:r>
        <w:rPr>
          <w:rFonts w:eastAsia="Times New Roman"/>
        </w:rPr>
        <w:br/>
      </w:r>
      <w:r w:rsidR="00F73BB9" w:rsidRPr="00F73BB9">
        <w:rPr>
          <w:rFonts w:eastAsia="Times New Roman"/>
        </w:rPr>
        <w:t>Eva’s Story</w:t>
      </w:r>
      <w:bookmarkEnd w:id="150"/>
      <w:bookmarkEnd w:id="151"/>
    </w:p>
    <w:p w14:paraId="7D79B2FE" w14:textId="3D5F146D" w:rsidR="001B3B82" w:rsidRDefault="00CC3FB5" w:rsidP="00955912">
      <w:pPr>
        <w:pStyle w:val="NormalNI"/>
      </w:pPr>
      <w:r w:rsidRPr="0029521F">
        <w:t>T</w:t>
      </w:r>
      <w:r w:rsidR="001B3B82">
        <w:t xml:space="preserve">he next morning, Peter had </w:t>
      </w:r>
      <w:r w:rsidR="009E3721">
        <w:t>to some extent</w:t>
      </w:r>
      <w:r w:rsidR="001B3B82">
        <w:t xml:space="preserve"> recovered from </w:t>
      </w:r>
      <w:r w:rsidR="009E3721">
        <w:t xml:space="preserve">his </w:t>
      </w:r>
      <w:r w:rsidR="001B3B82">
        <w:t>alcohol overdose</w:t>
      </w:r>
      <w:r w:rsidR="00C237A9">
        <w:t>, apologized,</w:t>
      </w:r>
      <w:r w:rsidR="001B3B82">
        <w:t xml:space="preserve"> and promised he would lay off the stuff</w:t>
      </w:r>
      <w:r w:rsidR="00C237A9">
        <w:t>,</w:t>
      </w:r>
      <w:r w:rsidR="009E3721">
        <w:t xml:space="preserve"> </w:t>
      </w:r>
      <w:r w:rsidR="002962E2">
        <w:t>at least for a while</w:t>
      </w:r>
      <w:r w:rsidR="001B3B82">
        <w:t>.</w:t>
      </w:r>
      <w:r w:rsidR="002962E2" w:rsidRPr="002962E2">
        <w:t xml:space="preserve"> </w:t>
      </w:r>
      <w:r w:rsidR="002962E2">
        <w:t>Eva picked up her handbag and headed to the door.</w:t>
      </w:r>
    </w:p>
    <w:p w14:paraId="40D4B169" w14:textId="77777777" w:rsidR="001B3B82" w:rsidRDefault="001B3B82" w:rsidP="000008A4">
      <w:r>
        <w:t>“I will see you at the base in a couple of hours, Peter.”</w:t>
      </w:r>
    </w:p>
    <w:p w14:paraId="3AA6DBCB" w14:textId="77777777" w:rsidR="001B3B82" w:rsidRDefault="001B3B82" w:rsidP="000008A4">
      <w:r>
        <w:t>He grabbed her arm.</w:t>
      </w:r>
    </w:p>
    <w:p w14:paraId="2E4ABBA3" w14:textId="77777777" w:rsidR="001B3B82" w:rsidRDefault="001B3B82" w:rsidP="000008A4">
      <w:r>
        <w:t>“Eva, would you have dinner with me tonight? I promise to lay off the vodka.”</w:t>
      </w:r>
    </w:p>
    <w:p w14:paraId="040D1B3C" w14:textId="77777777" w:rsidR="001B3B82" w:rsidRDefault="001B3B82" w:rsidP="000008A4">
      <w:r>
        <w:t>“Are you asking me out?”</w:t>
      </w:r>
    </w:p>
    <w:p w14:paraId="05DA770F" w14:textId="77777777" w:rsidR="001B3B82" w:rsidRDefault="001B3B82" w:rsidP="000008A4">
      <w:r>
        <w:t>“I am just asking to have dinner with you.”</w:t>
      </w:r>
    </w:p>
    <w:p w14:paraId="29163F03" w14:textId="77777777" w:rsidR="001B3B82" w:rsidRDefault="001B3B82" w:rsidP="000008A4">
      <w:r>
        <w:t>Eva smiled. “Good enough. Pick me up at seven after work.”</w:t>
      </w:r>
    </w:p>
    <w:p w14:paraId="557C1148" w14:textId="124A5CF9" w:rsidR="001B3B82" w:rsidRDefault="001B3B82" w:rsidP="000008A4">
      <w:r>
        <w:t>After a day at the base, Eva retreated to her apartment. For the first time in years, she applied makeup and put on a sexy black dress. Just in time for a chime on the door. She opened it and saw a cleanly shaved, cleaned-up Peter Brusilov wearing a jacket and awkwardly holding a bouquet of roses. Eva smiled and put the flowers in a vase.</w:t>
      </w:r>
    </w:p>
    <w:p w14:paraId="13AFE408" w14:textId="474AACBD" w:rsidR="001B3B82" w:rsidRDefault="001B3B82" w:rsidP="000008A4">
      <w:r>
        <w:t xml:space="preserve">“You look handsome, Peter. You look like a gentleman and not a </w:t>
      </w:r>
      <w:r w:rsidR="00C237A9">
        <w:t xml:space="preserve">fearsome </w:t>
      </w:r>
      <w:r>
        <w:t>Cossack.”</w:t>
      </w:r>
    </w:p>
    <w:p w14:paraId="5DCBB775" w14:textId="5AEE71AD" w:rsidR="001B3B82" w:rsidRDefault="001B3B82" w:rsidP="000008A4">
      <w:r>
        <w:t>“How d</w:t>
      </w:r>
      <w:r w:rsidR="009953BB">
        <w:t>o</w:t>
      </w:r>
      <w:r>
        <w:t xml:space="preserve"> you know I am a Cossack?” he asked.</w:t>
      </w:r>
    </w:p>
    <w:p w14:paraId="6B49F851" w14:textId="77777777" w:rsidR="001B3B82" w:rsidRDefault="001B3B82" w:rsidP="000008A4">
      <w:r>
        <w:t>“I don’t,” Eva said. “It’s one of the epithets that the girls call you when they are mad at you.”</w:t>
      </w:r>
    </w:p>
    <w:p w14:paraId="0FC81C16" w14:textId="77777777" w:rsidR="001B3B82" w:rsidRDefault="001B3B82" w:rsidP="000008A4">
      <w:r>
        <w:lastRenderedPageBreak/>
        <w:t>“Alas, I have not looked like a Cossack for a long time. In any case, I am no longer sure it is a good thing. I need to face the fact that we live in the twenty-first century.”</w:t>
      </w:r>
    </w:p>
    <w:p w14:paraId="0AEA37C2" w14:textId="77777777" w:rsidR="001B3B82" w:rsidRDefault="001B3B82" w:rsidP="000008A4">
      <w:r>
        <w:t>Eva took his hand and walked to the elevator doors. “Do you know Claudine’s husband, Vaughn Wentworth, the conductor?”</w:t>
      </w:r>
    </w:p>
    <w:p w14:paraId="5669D70E" w14:textId="77777777" w:rsidR="001B3B82" w:rsidRDefault="001B3B82" w:rsidP="000008A4">
      <w:r>
        <w:t>“No, but I know he is supposed to be of Cossack ancestry, even though he is hopelessly anglicized now.”</w:t>
      </w:r>
    </w:p>
    <w:p w14:paraId="356C1C2A" w14:textId="2AE9E2E3" w:rsidR="001B3B82" w:rsidRDefault="001B3B82" w:rsidP="000008A4">
      <w:r>
        <w:t xml:space="preserve">“Perhaps not. Wentworth is </w:t>
      </w:r>
      <w:r w:rsidR="002962E2">
        <w:t>rumored</w:t>
      </w:r>
      <w:r>
        <w:t xml:space="preserve"> to be a close friend of Vladimir Putin.”</w:t>
      </w:r>
    </w:p>
    <w:p w14:paraId="0F813633" w14:textId="77777777" w:rsidR="001B3B82" w:rsidRDefault="001B3B82" w:rsidP="000008A4">
      <w:r>
        <w:t>“That’s interesting. I would love to be a fly in the room when they talk.”</w:t>
      </w:r>
    </w:p>
    <w:p w14:paraId="6B090C2E" w14:textId="77777777" w:rsidR="001B3B82" w:rsidRDefault="001B3B82" w:rsidP="000008A4">
      <w:r>
        <w:t>They took a taxi to a restaurant slightly out town. Eva suggested ordering some wine.</w:t>
      </w:r>
    </w:p>
    <w:p w14:paraId="55252FC1" w14:textId="77777777" w:rsidR="001B3B82" w:rsidRDefault="001B3B82" w:rsidP="000008A4">
      <w:r>
        <w:t>“Tell me about yourself,” Peter inquired. “It’s only fair since I already told you far too much about my vicissitudes. I embarrassed myself and probably bored you to death.”</w:t>
      </w:r>
    </w:p>
    <w:p w14:paraId="0EA5E073" w14:textId="77777777" w:rsidR="001B3B82" w:rsidRDefault="001B3B82" w:rsidP="000008A4">
      <w:r>
        <w:t>“You were honest. I appreciated that.”</w:t>
      </w:r>
    </w:p>
    <w:p w14:paraId="0CA04D62" w14:textId="77777777" w:rsidR="001B3B82" w:rsidRDefault="001B3B82" w:rsidP="000008A4">
      <w:r>
        <w:t>“I had no right to subject you to my pity party.”</w:t>
      </w:r>
    </w:p>
    <w:p w14:paraId="7CC56584" w14:textId="77777777" w:rsidR="001B3B82" w:rsidRDefault="001B3B82" w:rsidP="000008A4">
      <w:r>
        <w:t>“We all have our stories,” Eva said.</w:t>
      </w:r>
    </w:p>
    <w:p w14:paraId="3BD46CA5" w14:textId="77777777" w:rsidR="001B3B82" w:rsidRDefault="001B3B82" w:rsidP="000008A4">
      <w:r>
        <w:t>“So, what’s yours?”</w:t>
      </w:r>
    </w:p>
    <w:p w14:paraId="5F58BACD" w14:textId="77777777" w:rsidR="001B3B82" w:rsidRDefault="001B3B82" w:rsidP="000008A4">
      <w:r>
        <w:t>“Do you really want to know?”</w:t>
      </w:r>
    </w:p>
    <w:p w14:paraId="6A032189" w14:textId="77777777" w:rsidR="001B3B82" w:rsidRDefault="001B3B82" w:rsidP="000008A4">
      <w:r>
        <w:t>“Yes, I do,” said Brusilov. “I sensed that you were hostile toward me since I started with the company. Am I correct?”</w:t>
      </w:r>
    </w:p>
    <w:p w14:paraId="152A8786" w14:textId="77777777" w:rsidR="001B3B82" w:rsidRDefault="001B3B82" w:rsidP="000008A4">
      <w:r>
        <w:t>“Yes. I never liked Russians.”</w:t>
      </w:r>
    </w:p>
    <w:p w14:paraId="1B9DD1BC" w14:textId="77777777" w:rsidR="001B3B82" w:rsidRDefault="001B3B82" w:rsidP="000008A4">
      <w:r>
        <w:t>“Why? Not all of us are boors and alcoholics.”</w:t>
      </w:r>
    </w:p>
    <w:p w14:paraId="1083D9AA" w14:textId="16D19AA4" w:rsidR="001B3B82" w:rsidRDefault="001B3B82" w:rsidP="000008A4">
      <w:r>
        <w:t>“It goes back to what happened to my ancestors,” Eva explained. “They lived in Kishinev in Moldavia under the Russian Empire. In 1903, the Russians unleashed a pogrom against the Jews. The killed 49 people, several of them children. The also burned Synagogues, raped, pillaged</w:t>
      </w:r>
      <w:r w:rsidR="00C237A9">
        <w:t>,</w:t>
      </w:r>
      <w:r>
        <w:t xml:space="preserve"> and burned homes. My ancestors barely managed to escape </w:t>
      </w:r>
      <w:r>
        <w:lastRenderedPageBreak/>
        <w:t>and eventually made their way to Palestine. My family never forgot that dreadful experience. It’s still like it happened yesterday.”</w:t>
      </w:r>
    </w:p>
    <w:p w14:paraId="2D42035C" w14:textId="220ED2F0" w:rsidR="001B3B82" w:rsidRDefault="001B3B82" w:rsidP="000008A4">
      <w:r>
        <w:t xml:space="preserve">Peter </w:t>
      </w:r>
      <w:r w:rsidR="00C237A9">
        <w:t>was</w:t>
      </w:r>
      <w:r>
        <w:t xml:space="preserve"> silent for a moment. “You are perfectly entitled to feel that way, Eva. Some things cannot ever be excused. </w:t>
      </w:r>
      <w:r w:rsidR="009E3721">
        <w:t xml:space="preserve">Throughout history </w:t>
      </w:r>
      <w:r>
        <w:t xml:space="preserve">Russians have sometimes done dreadful things. Just about every Eastern European country was savaged after World War Two and even earlier than that. It’s a national disgrace that we still haven’t fully acknowledged.” He paused for a minute. “Of course, the Russian people themselves have a long history of being victims. Our past is a horror story, culminating with Stalin, </w:t>
      </w:r>
      <w:r w:rsidR="002962E2">
        <w:t>C</w:t>
      </w:r>
      <w:r>
        <w:t>ommunism and the German onslaught in both world wars.”</w:t>
      </w:r>
    </w:p>
    <w:p w14:paraId="5887A787" w14:textId="783D2152" w:rsidR="001B3B82" w:rsidRDefault="001B3B82" w:rsidP="000008A4">
      <w:r>
        <w:t>“It’s refreshing that you aren’t trying to make any excuses for the deeds of your people</w:t>
      </w:r>
      <w:r w:rsidR="009E3721">
        <w:t>,” Eva said</w:t>
      </w:r>
      <w:r>
        <w:t xml:space="preserve">. </w:t>
      </w:r>
      <w:r w:rsidR="009E3721">
        <w:t>“</w:t>
      </w:r>
      <w:r>
        <w:t>I take it back</w:t>
      </w:r>
      <w:r w:rsidR="009E3721">
        <w:t>. Y</w:t>
      </w:r>
      <w:r>
        <w:t>ou are not a bad person, just a grumpy one.”</w:t>
      </w:r>
    </w:p>
    <w:p w14:paraId="6732CE57" w14:textId="1EA6C97C" w:rsidR="001B3B82" w:rsidRDefault="001B3B82" w:rsidP="000008A4">
      <w:r>
        <w:t>Peter changed the subject. “</w:t>
      </w:r>
      <w:r w:rsidR="002962E2">
        <w:t>F</w:t>
      </w:r>
      <w:r>
        <w:t xml:space="preserve">orget about ancient history. Let’s talk about you. A </w:t>
      </w:r>
      <w:r w:rsidR="002962E2">
        <w:t xml:space="preserve">beautiful and accomplished </w:t>
      </w:r>
      <w:r>
        <w:t>woman like you shouldn’t be alone. Tell me why you feel that you need to avoid men.”</w:t>
      </w:r>
    </w:p>
    <w:p w14:paraId="2322D9D1" w14:textId="2B243503" w:rsidR="001B3B82" w:rsidRDefault="001B3B82" w:rsidP="000008A4">
      <w:r>
        <w:t xml:space="preserve">“It’s </w:t>
      </w:r>
      <w:r w:rsidR="002962E2">
        <w:t>not that complicated</w:t>
      </w:r>
      <w:r>
        <w:t>. I was born to a Jewish Ha</w:t>
      </w:r>
      <w:r w:rsidR="00036792">
        <w:t xml:space="preserve">redi </w:t>
      </w:r>
      <w:r w:rsidR="00B81BF3">
        <w:t xml:space="preserve">Ultra-Orthodox </w:t>
      </w:r>
      <w:r>
        <w:t xml:space="preserve">home in Jerusalem. When I was growing up, all I was expected to do was </w:t>
      </w:r>
      <w:r w:rsidR="009E3721">
        <w:t xml:space="preserve">to </w:t>
      </w:r>
      <w:r>
        <w:t>get married, procreate, and support a husband whose sole vocation in life w</w:t>
      </w:r>
      <w:r w:rsidR="002962E2">
        <w:t xml:space="preserve">ould be </w:t>
      </w:r>
      <w:r>
        <w:t>to attend the Yeshivah and study the Talmud and the Torah. I rebelled against that notion and ran away. I joined the Israeli Defense Force and went through basic training. I soon learned that surviving in the Army as a woman required a certain degree of toughness. I was relentlessly harassed and abused by men who firmly believed women did not belong outside the home. For the most part, the men got away with that behavior even when the authorities investigated them. The upshot was that some of the culprits were genuine war heroes and that it would not have been in the interest of the State to punish them.”</w:t>
      </w:r>
    </w:p>
    <w:p w14:paraId="0B0AE438" w14:textId="77777777" w:rsidR="001B3B82" w:rsidRDefault="001B3B82" w:rsidP="000008A4">
      <w:r>
        <w:t>“I am sure that there is more,” Peter said as he took a sip of wine.</w:t>
      </w:r>
    </w:p>
    <w:p w14:paraId="3BE20226" w14:textId="27127B33" w:rsidR="001B3B82" w:rsidRDefault="001B3B82" w:rsidP="000008A4">
      <w:r>
        <w:t xml:space="preserve">Eva continued. “Somehow, I caught the eye of Mossad recruiters, so I went through their training. I survived the experience and went on several assignments that sometime had slight chances of succeeding. I killed terrorists and assassinated Iranian nuclear scientists until I </w:t>
      </w:r>
      <w:r>
        <w:lastRenderedPageBreak/>
        <w:t>realized that the system would never recognize my achievements on the same level as men. I managed to get transferred to the Air Force</w:t>
      </w:r>
      <w:r w:rsidR="009E3721">
        <w:t xml:space="preserve"> and </w:t>
      </w:r>
      <w:r>
        <w:t xml:space="preserve">applied for pilot training. Despite constant harassment, I qualified to be a </w:t>
      </w:r>
      <w:r w:rsidR="009E3721">
        <w:t xml:space="preserve">fighter </w:t>
      </w:r>
      <w:r>
        <w:t>pilot. I spent a couple of years flying, but the pressure continued. So, I quit and was fortunate enough to go to work for Tess and Jake in Paris. Even there, the supreme arrogance of French men turned me off. I chose the path of least resistance and focused on the job, which I enjoy</w:t>
      </w:r>
      <w:r w:rsidR="009E3721">
        <w:t>ed</w:t>
      </w:r>
      <w:r>
        <w:t xml:space="preserve"> immensely. </w:t>
      </w:r>
      <w:r w:rsidR="009E3721">
        <w:t xml:space="preserve">That was enough for me. </w:t>
      </w:r>
      <w:r>
        <w:t>I have no intention to compromise just to get a man. It’s not worth it.”</w:t>
      </w:r>
    </w:p>
    <w:p w14:paraId="6879426B" w14:textId="77777777" w:rsidR="001B3B82" w:rsidRDefault="001B3B82" w:rsidP="000008A4">
      <w:r>
        <w:t>“Eva, most of your colleagues are either attached or happily married. Did you notice that?”</w:t>
      </w:r>
    </w:p>
    <w:p w14:paraId="0EF6022D" w14:textId="77777777" w:rsidR="001B3B82" w:rsidRDefault="001B3B82" w:rsidP="000008A4">
      <w:r>
        <w:t>“Yes, but I always felt that having a life companion was not something that would happen to me.”</w:t>
      </w:r>
    </w:p>
    <w:p w14:paraId="0EBE4321" w14:textId="77777777" w:rsidR="001B3B82" w:rsidRDefault="001B3B82" w:rsidP="000008A4">
      <w:r>
        <w:t>Peter raised his glass. “To licking wounds. We are not alone.”</w:t>
      </w:r>
    </w:p>
    <w:p w14:paraId="3422071B" w14:textId="77777777" w:rsidR="001B3B82" w:rsidRDefault="001B3B82" w:rsidP="000008A4">
      <w:r>
        <w:t>“I am not sure that sharing our misery is the way to go.”</w:t>
      </w:r>
    </w:p>
    <w:p w14:paraId="1877608A" w14:textId="77777777" w:rsidR="001B3B82" w:rsidRDefault="001B3B82" w:rsidP="000008A4">
      <w:r>
        <w:t>“I agree. Let’s change our attitude and see if we can change things.” Peter paused. “I think it’s too late for me to stop self-flagellating and to feel sorry for myself, but you are young, and it’s time to stop feeling like a victim. You can take charge of your life.”</w:t>
      </w:r>
    </w:p>
    <w:p w14:paraId="36BF5DC8" w14:textId="77777777" w:rsidR="001B3B82" w:rsidRDefault="001B3B82" w:rsidP="000008A4">
      <w:r>
        <w:t>“Perhaps I will,” said Eva.</w:t>
      </w:r>
    </w:p>
    <w:p w14:paraId="667D9EB7" w14:textId="77777777" w:rsidR="001B3B82" w:rsidRDefault="001B3B82" w:rsidP="000008A4">
      <w:r>
        <w:t>After dinner, Peter drove Eva to her apartment. When they arrived, he walked her to the door.</w:t>
      </w:r>
    </w:p>
    <w:p w14:paraId="7C3EC33F" w14:textId="77777777" w:rsidR="001B3B82" w:rsidRDefault="001B3B82" w:rsidP="000008A4">
      <w:r>
        <w:t>For the first time in years, Eva felt a need to be close to someone.</w:t>
      </w:r>
    </w:p>
    <w:p w14:paraId="0ED52FE4" w14:textId="77777777" w:rsidR="001B3B82" w:rsidRDefault="001B3B82" w:rsidP="000008A4">
      <w:r>
        <w:t>“Peter, would you like to sleep with me tonight?”</w:t>
      </w:r>
    </w:p>
    <w:p w14:paraId="239AF5CD" w14:textId="77777777" w:rsidR="001B3B82" w:rsidRDefault="001B3B82" w:rsidP="000008A4">
      <w:r>
        <w:t>“You are a beautiful young woman. Who wouldn’t want to be with you? But we have a problem: I am old enough to be your grandfather.”</w:t>
      </w:r>
    </w:p>
    <w:p w14:paraId="0AD48740" w14:textId="77777777" w:rsidR="001B3B82" w:rsidRDefault="001B3B82" w:rsidP="000008A4">
      <w:r>
        <w:t>“All I see is a man worth knowing.” Eva took his hand and kissed him.</w:t>
      </w:r>
    </w:p>
    <w:p w14:paraId="673B64C2" w14:textId="2EC1358E" w:rsidR="00745CD5" w:rsidRDefault="001B3B82" w:rsidP="000008A4">
      <w:r>
        <w:t xml:space="preserve">That night, Peter reverently took Eva’s clothes off, gradually revealing the soft contours of her beautiful body. He kissed her gently and moved his lips lightly on her breasts. Eva felt a thrill like she had </w:t>
      </w:r>
      <w:r w:rsidR="009E3721">
        <w:t>seldom</w:t>
      </w:r>
      <w:r>
        <w:t xml:space="preserve"> experienced before, and </w:t>
      </w:r>
      <w:r w:rsidR="009E3721">
        <w:t>laid</w:t>
      </w:r>
      <w:r>
        <w:t xml:space="preserve"> </w:t>
      </w:r>
      <w:r w:rsidR="009E3721">
        <w:t xml:space="preserve">down </w:t>
      </w:r>
      <w:r>
        <w:t xml:space="preserve">on her back, craving more </w:t>
      </w:r>
      <w:r>
        <w:lastRenderedPageBreak/>
        <w:t xml:space="preserve">pleasure, offering herself to her lover. He kissed every inch of her soft skin then moved his tongue to her center, eliciting moans of pleasure. He then </w:t>
      </w:r>
      <w:r w:rsidR="009E3721">
        <w:t xml:space="preserve">gently </w:t>
      </w:r>
      <w:r>
        <w:t>descended into her and slowly moved inside, until he felt her tighten against his manhood, climaxing with pleasure. He stayed with her and pleasured her several more times until he eventually reached his own Paradise. It was a magical experience, making love with a woman that joyfully accepted him into her body. She curled into him, and they both fell asleep.</w:t>
      </w:r>
    </w:p>
    <w:p w14:paraId="7CD99248"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0F9004A1" w14:textId="26EB5D23" w:rsidR="00E84095" w:rsidRDefault="008879DA" w:rsidP="008879DA">
      <w:pPr>
        <w:pStyle w:val="Heading1"/>
        <w:numPr>
          <w:ilvl w:val="0"/>
          <w:numId w:val="0"/>
        </w:numPr>
        <w:ind w:left="360"/>
        <w:rPr>
          <w:lang w:val="en"/>
        </w:rPr>
      </w:pPr>
      <w:bookmarkStart w:id="152" w:name="_Toc531973469"/>
      <w:bookmarkStart w:id="153" w:name="_Toc532470401"/>
      <w:r>
        <w:rPr>
          <w:lang w:val="en"/>
        </w:rPr>
        <w:lastRenderedPageBreak/>
        <w:t>53</w:t>
      </w:r>
      <w:r>
        <w:rPr>
          <w:lang w:val="en"/>
        </w:rPr>
        <w:br/>
      </w:r>
      <w:r w:rsidR="00E84095">
        <w:rPr>
          <w:lang w:val="en"/>
        </w:rPr>
        <w:t>The MiG-29</w:t>
      </w:r>
      <w:bookmarkEnd w:id="152"/>
      <w:bookmarkEnd w:id="153"/>
    </w:p>
    <w:p w14:paraId="56894DCA" w14:textId="3D8A2F6F" w:rsidR="000008A4" w:rsidRPr="000008A4" w:rsidRDefault="00CC3FB5" w:rsidP="00955912">
      <w:pPr>
        <w:pStyle w:val="NormalNI"/>
        <w:rPr>
          <w:lang w:val="en"/>
        </w:rPr>
      </w:pPr>
      <w:r w:rsidRPr="008879DA">
        <w:rPr>
          <w:lang w:val="en"/>
        </w:rPr>
        <w:t>A</w:t>
      </w:r>
      <w:r w:rsidR="000008A4" w:rsidRPr="000008A4">
        <w:rPr>
          <w:lang w:val="en"/>
        </w:rPr>
        <w:t xml:space="preserve">fter several days of flying to get familiar with the handling characteristics the MiG-29 fighters, the Valkyries were ready to play war games. The MiG-21s acquired by Nigeria were still on the premises, and General Omi Okafor gladly made the planes available to Brusilov’s </w:t>
      </w:r>
      <w:r w:rsidR="00D4033B" w:rsidRPr="000008A4">
        <w:rPr>
          <w:lang w:val="en"/>
        </w:rPr>
        <w:t>people,</w:t>
      </w:r>
      <w:r w:rsidR="000008A4" w:rsidRPr="000008A4">
        <w:rPr>
          <w:lang w:val="en"/>
        </w:rPr>
        <w:t xml:space="preserve"> so they could practice dogfighting against the Valkyries.</w:t>
      </w:r>
    </w:p>
    <w:p w14:paraId="6C7A28DB" w14:textId="24A28E1F" w:rsidR="000008A4" w:rsidRPr="000008A4" w:rsidRDefault="000008A4" w:rsidP="000008A4">
      <w:pPr>
        <w:rPr>
          <w:lang w:val="en"/>
        </w:rPr>
      </w:pPr>
      <w:r w:rsidRPr="000008A4">
        <w:rPr>
          <w:lang w:val="en"/>
        </w:rPr>
        <w:t xml:space="preserve">In the pilots’ locker room, Tess and her fellow flyers felt a sense of anticipation, and their heart rate increased when they suited up in their flight gear. They walked out on the tarmac, each of them checking out their new menacing and powerful fighter jets and climbed aboard as if they owned them. The ground crew helped the pilots sink into their cockpits, strap </w:t>
      </w:r>
      <w:r w:rsidR="00330A20" w:rsidRPr="000008A4">
        <w:rPr>
          <w:lang w:val="en"/>
        </w:rPr>
        <w:t>in,</w:t>
      </w:r>
      <w:r w:rsidRPr="000008A4">
        <w:rPr>
          <w:lang w:val="en"/>
        </w:rPr>
        <w:t xml:space="preserve"> and put on their helmets full of electronics.</w:t>
      </w:r>
    </w:p>
    <w:p w14:paraId="257E37AC" w14:textId="19939F38" w:rsidR="000008A4" w:rsidRDefault="000008A4" w:rsidP="000008A4">
      <w:pPr>
        <w:rPr>
          <w:lang w:val="en"/>
        </w:rPr>
      </w:pPr>
      <w:r w:rsidRPr="000008A4">
        <w:rPr>
          <w:lang w:val="en"/>
        </w:rPr>
        <w:t>The Valkyries taxied to the runway and rapidly took off, experiencing the thrill of being in control of a powerful and extreme machine that responded instantly to everything they wanted it to do. Nothing else could compare!</w:t>
      </w:r>
    </w:p>
    <w:p w14:paraId="762A7A5A" w14:textId="52E23B3F" w:rsidR="000008A4" w:rsidRDefault="000008A4" w:rsidP="000008A4">
      <w:pPr>
        <w:rPr>
          <w:lang w:val="en"/>
        </w:rPr>
      </w:pPr>
      <w:r w:rsidRPr="000008A4">
        <w:rPr>
          <w:lang w:val="en"/>
        </w:rPr>
        <w:t>Once in the air, the Valkyries executed the prescribed maneuvers, going head to head with other fighters at a closing speed of 1,000 miles an hour, getting their heart rate going. They pulled up to 8.5 g's while talking to their wingmen, sorting out the good guys from the bad guys, simulating shooting missiles and avoiding missiles aimed at them. Strangely, they felt alive while engaging in an activity whose sole purpose was to kill the adversary. The Valkyries experienced the thrill and challenge of competing against some of the best fighter pilots in the world, in training if not in combat.</w:t>
      </w:r>
    </w:p>
    <w:p w14:paraId="56A4C9BA" w14:textId="2D97ED74" w:rsidR="000008A4" w:rsidRDefault="000008A4" w:rsidP="000008A4">
      <w:pPr>
        <w:rPr>
          <w:lang w:val="en"/>
        </w:rPr>
      </w:pPr>
      <w:r w:rsidRPr="000008A4">
        <w:rPr>
          <w:lang w:val="en"/>
        </w:rPr>
        <w:lastRenderedPageBreak/>
        <w:t>Tess now wanted to treat herself. She felt the extreme sensation of speed while flying at low level, then lighted the afterburners to zoom vertically over 30,000 feet within seconds, rolled inverted over a towering cumulonimbus cloud and then descended while gathering up all her speed again. The G-forces hurt, but the ride was exhilarating.</w:t>
      </w:r>
    </w:p>
    <w:p w14:paraId="387D4A44" w14:textId="5D32588F" w:rsidR="006D74E8" w:rsidRDefault="006D74E8" w:rsidP="00DF6F42">
      <w:pPr>
        <w:pStyle w:val="NormalCenter"/>
        <w:keepLines/>
        <w:rPr>
          <w:lang w:val="en"/>
        </w:rPr>
      </w:pPr>
      <w:r>
        <w:rPr>
          <w:noProof/>
          <w:lang w:val="en"/>
        </w:rPr>
        <w:drawing>
          <wp:inline distT="0" distB="0" distL="0" distR="0" wp14:anchorId="6F7C5331" wp14:editId="3945B254">
            <wp:extent cx="3439444" cy="2278380"/>
            <wp:effectExtent l="0" t="0" r="8890" b="7620"/>
            <wp:docPr id="3" name="Picture 3" descr="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80px-20170826_MiG-29_Radom_Air_Show_8117_DxO-560.png"/>
                    <pic:cNvPicPr/>
                  </pic:nvPicPr>
                  <pic:blipFill>
                    <a:blip r:embed="rId66">
                      <a:extLst>
                        <a:ext uri="{28A0092B-C50C-407E-A947-70E740481C1C}">
                          <a14:useLocalDpi xmlns:a14="http://schemas.microsoft.com/office/drawing/2010/main" val="0"/>
                        </a:ext>
                      </a:extLst>
                    </a:blip>
                    <a:stretch>
                      <a:fillRect/>
                    </a:stretch>
                  </pic:blipFill>
                  <pic:spPr>
                    <a:xfrm>
                      <a:off x="0" y="0"/>
                      <a:ext cx="3446159" cy="2282828"/>
                    </a:xfrm>
                    <a:prstGeom prst="rect">
                      <a:avLst/>
                    </a:prstGeom>
                  </pic:spPr>
                </pic:pic>
              </a:graphicData>
            </a:graphic>
          </wp:inline>
        </w:drawing>
      </w:r>
    </w:p>
    <w:p w14:paraId="6CE96E95" w14:textId="527E52A2" w:rsidR="006D74E8" w:rsidRDefault="006D74E8" w:rsidP="00DF6F42">
      <w:pPr>
        <w:pStyle w:val="Caption1"/>
        <w:keepLines/>
        <w:rPr>
          <w:lang w:val="en"/>
        </w:rPr>
      </w:pPr>
      <w:r>
        <w:rPr>
          <w:lang w:val="en"/>
        </w:rPr>
        <w:t>Source: Jacub Alun</w:t>
      </w:r>
    </w:p>
    <w:p w14:paraId="1CDF5EED" w14:textId="70399B40" w:rsidR="006D74E8" w:rsidRPr="000008A4" w:rsidRDefault="006D74E8" w:rsidP="00DF6F42">
      <w:pPr>
        <w:pStyle w:val="Caption2"/>
        <w:keepLines/>
        <w:rPr>
          <w:lang w:val="en"/>
        </w:rPr>
      </w:pPr>
      <w:r>
        <w:rPr>
          <w:lang w:val="en"/>
        </w:rPr>
        <w:t>MiG-29 Soaring</w:t>
      </w:r>
    </w:p>
    <w:p w14:paraId="0ADBC84E" w14:textId="2CA002BF" w:rsidR="000008A4" w:rsidRDefault="000008A4" w:rsidP="000008A4">
      <w:pPr>
        <w:rPr>
          <w:lang w:val="en"/>
        </w:rPr>
      </w:pPr>
      <w:r w:rsidRPr="000008A4">
        <w:rPr>
          <w:lang w:val="en"/>
        </w:rPr>
        <w:t>After the flights, the pilots assembled in the squadron ready room for the debriefs where they reviewed and re-enacted the missions just flown. They analyzed, complimented, critiqued, and laughed at each other constructively. Afterward, the informal debriefs at the club in town were especially fun, loud, boisterous, and often memorable, especially with wine and cold beers and highly animated hand gestures representing their in-flight maneuvers. Such raucous dining-outs had become part of the flying routine and helped to reinforce the teamwork necessary for success.</w:t>
      </w:r>
    </w:p>
    <w:p w14:paraId="5EB41E0A"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23A565B8" w14:textId="4901B8E3" w:rsidR="00A74879" w:rsidRDefault="0077315A" w:rsidP="0077315A">
      <w:pPr>
        <w:pStyle w:val="Heading1"/>
        <w:numPr>
          <w:ilvl w:val="0"/>
          <w:numId w:val="0"/>
        </w:numPr>
        <w:ind w:left="360"/>
        <w:rPr>
          <w:lang w:val="en"/>
        </w:rPr>
      </w:pPr>
      <w:bookmarkStart w:id="154" w:name="_Toc531973470"/>
      <w:bookmarkStart w:id="155" w:name="_Toc532470402"/>
      <w:r>
        <w:rPr>
          <w:lang w:val="en"/>
        </w:rPr>
        <w:lastRenderedPageBreak/>
        <w:t>54</w:t>
      </w:r>
      <w:r>
        <w:rPr>
          <w:lang w:val="en"/>
        </w:rPr>
        <w:br/>
      </w:r>
      <w:r w:rsidR="00613B81">
        <w:rPr>
          <w:lang w:val="en"/>
        </w:rPr>
        <w:t>Meet the Parents</w:t>
      </w:r>
      <w:bookmarkEnd w:id="154"/>
      <w:bookmarkEnd w:id="155"/>
    </w:p>
    <w:p w14:paraId="7FD254DD" w14:textId="0DB5AE85" w:rsidR="00544769" w:rsidRPr="00544769" w:rsidRDefault="00CC3FB5" w:rsidP="00955912">
      <w:pPr>
        <w:pStyle w:val="NormalNI"/>
      </w:pPr>
      <w:r w:rsidRPr="0077315A">
        <w:t>A</w:t>
      </w:r>
      <w:r w:rsidR="00544769" w:rsidRPr="00544769">
        <w:t xml:space="preserve">ara </w:t>
      </w:r>
      <w:r w:rsidR="00742034">
        <w:t xml:space="preserve">went out several times with </w:t>
      </w:r>
      <w:r w:rsidR="00544769" w:rsidRPr="00544769">
        <w:t xml:space="preserve">Rafael Marquez, the son of the vineyard owner and sponsor of the local orchestra. </w:t>
      </w:r>
      <w:r w:rsidR="00742034">
        <w:t xml:space="preserve">They spent most of their free time together and enjoyed each other’s company. </w:t>
      </w:r>
      <w:r w:rsidR="00544769" w:rsidRPr="00544769">
        <w:t xml:space="preserve">The young man </w:t>
      </w:r>
      <w:r w:rsidR="00742034">
        <w:t xml:space="preserve">entertained and amused </w:t>
      </w:r>
      <w:r w:rsidR="00742034" w:rsidRPr="00544769">
        <w:t xml:space="preserve">Aara </w:t>
      </w:r>
      <w:r w:rsidR="00742034">
        <w:t xml:space="preserve">with </w:t>
      </w:r>
      <w:r w:rsidR="00544769" w:rsidRPr="00544769">
        <w:t>an inexhaustible repertoire of stories.</w:t>
      </w:r>
      <w:r w:rsidR="00742034">
        <w:t xml:space="preserve"> The problem was that Rafael was falling in love with her, but Aara was conflicted. She still felt that at this stage of her life, pursuing a career in music was more important than romance, so she discouraged a physical relationship.</w:t>
      </w:r>
    </w:p>
    <w:p w14:paraId="430E8FFB" w14:textId="319059EE" w:rsidR="00544769" w:rsidRPr="00544769" w:rsidRDefault="00544769" w:rsidP="00544769">
      <w:pPr>
        <w:rPr>
          <w:rFonts w:eastAsia="Times New Roman"/>
        </w:rPr>
      </w:pPr>
      <w:r w:rsidRPr="00544769">
        <w:rPr>
          <w:rFonts w:eastAsia="Times New Roman"/>
        </w:rPr>
        <w:t xml:space="preserve">Rafael </w:t>
      </w:r>
      <w:r w:rsidR="00742034">
        <w:rPr>
          <w:rFonts w:eastAsia="Times New Roman"/>
        </w:rPr>
        <w:t xml:space="preserve">finally </w:t>
      </w:r>
      <w:r w:rsidRPr="00544769">
        <w:rPr>
          <w:rFonts w:eastAsia="Times New Roman"/>
        </w:rPr>
        <w:t xml:space="preserve">asked Aara to </w:t>
      </w:r>
      <w:r w:rsidR="00742034">
        <w:rPr>
          <w:rFonts w:eastAsia="Times New Roman"/>
        </w:rPr>
        <w:t xml:space="preserve">go to </w:t>
      </w:r>
      <w:r w:rsidRPr="00544769">
        <w:rPr>
          <w:rFonts w:eastAsia="Times New Roman"/>
        </w:rPr>
        <w:t>dinner at his parents’ house.</w:t>
      </w:r>
    </w:p>
    <w:p w14:paraId="20B66707" w14:textId="77777777" w:rsidR="00544769" w:rsidRPr="00544769" w:rsidRDefault="00544769" w:rsidP="00544769">
      <w:pPr>
        <w:rPr>
          <w:rFonts w:eastAsia="Times New Roman"/>
        </w:rPr>
      </w:pPr>
      <w:r w:rsidRPr="00544769">
        <w:rPr>
          <w:rFonts w:eastAsia="Times New Roman"/>
        </w:rPr>
        <w:t>“Isn’t that a big deal in Spain?” Aara asked.</w:t>
      </w:r>
    </w:p>
    <w:p w14:paraId="109B3F07" w14:textId="77777777" w:rsidR="00544769" w:rsidRPr="00544769" w:rsidRDefault="00544769" w:rsidP="00544769">
      <w:pPr>
        <w:rPr>
          <w:rFonts w:eastAsia="Times New Roman"/>
        </w:rPr>
      </w:pPr>
      <w:r w:rsidRPr="00544769">
        <w:rPr>
          <w:rFonts w:eastAsia="Times New Roman"/>
        </w:rPr>
        <w:t>“Yes, it is,” Rafael responded. “I wouldn’t dare bring a girl to see my parents if she wasn’t worthy.”</w:t>
      </w:r>
    </w:p>
    <w:p w14:paraId="2ECDADF6" w14:textId="77777777" w:rsidR="00544769" w:rsidRPr="00544769" w:rsidRDefault="00544769" w:rsidP="00544769">
      <w:pPr>
        <w:rPr>
          <w:rFonts w:eastAsia="Times New Roman"/>
        </w:rPr>
      </w:pPr>
      <w:r w:rsidRPr="00544769">
        <w:rPr>
          <w:rFonts w:eastAsia="Times New Roman"/>
        </w:rPr>
        <w:t>“That sounds old-fashioned.”</w:t>
      </w:r>
    </w:p>
    <w:p w14:paraId="2397759C" w14:textId="77777777" w:rsidR="00544769" w:rsidRPr="00544769" w:rsidRDefault="00544769" w:rsidP="00544769">
      <w:pPr>
        <w:rPr>
          <w:rFonts w:eastAsia="Times New Roman"/>
        </w:rPr>
      </w:pPr>
      <w:r w:rsidRPr="00544769">
        <w:rPr>
          <w:rFonts w:eastAsia="Times New Roman"/>
        </w:rPr>
        <w:t>“Perhaps, but it’s a custom among good families. In any case, I am sure my parents will love you.”</w:t>
      </w:r>
    </w:p>
    <w:p w14:paraId="0487A0D7" w14:textId="6252B761" w:rsidR="00544769" w:rsidRPr="00544769" w:rsidRDefault="00544769" w:rsidP="00544769">
      <w:pPr>
        <w:rPr>
          <w:rFonts w:eastAsia="Times New Roman"/>
        </w:rPr>
      </w:pPr>
      <w:r w:rsidRPr="00544769">
        <w:rPr>
          <w:rFonts w:eastAsia="Times New Roman"/>
        </w:rPr>
        <w:t xml:space="preserve">“Nice to know, Aara said. </w:t>
      </w:r>
      <w:r w:rsidR="00C237A9">
        <w:rPr>
          <w:rFonts w:eastAsia="Times New Roman"/>
        </w:rPr>
        <w:t>“</w:t>
      </w:r>
      <w:r w:rsidRPr="00544769">
        <w:rPr>
          <w:rFonts w:eastAsia="Times New Roman"/>
        </w:rPr>
        <w:t>I would like to meet your parents</w:t>
      </w:r>
      <w:r w:rsidR="00742034">
        <w:rPr>
          <w:rFonts w:eastAsia="Times New Roman"/>
        </w:rPr>
        <w:t>, b</w:t>
      </w:r>
      <w:r w:rsidRPr="00544769">
        <w:rPr>
          <w:rFonts w:eastAsia="Times New Roman"/>
        </w:rPr>
        <w:t>ut shouldn’t my parents be there too?”</w:t>
      </w:r>
    </w:p>
    <w:p w14:paraId="6232104D" w14:textId="77777777" w:rsidR="00544769" w:rsidRPr="00544769" w:rsidRDefault="00544769" w:rsidP="00544769">
      <w:pPr>
        <w:rPr>
          <w:rFonts w:eastAsia="Times New Roman"/>
        </w:rPr>
      </w:pPr>
      <w:r w:rsidRPr="00544769">
        <w:rPr>
          <w:rFonts w:eastAsia="Times New Roman"/>
        </w:rPr>
        <w:t>“Of course, if you wish.”</w:t>
      </w:r>
    </w:p>
    <w:p w14:paraId="35A83CA7" w14:textId="77777777" w:rsidR="00544769" w:rsidRPr="00544769" w:rsidRDefault="00544769" w:rsidP="00544769">
      <w:pPr>
        <w:rPr>
          <w:rFonts w:eastAsia="Times New Roman"/>
        </w:rPr>
      </w:pPr>
      <w:r w:rsidRPr="00544769">
        <w:rPr>
          <w:rFonts w:eastAsia="Times New Roman"/>
        </w:rPr>
        <w:t>“I am just kidding,” Aara said with a smile. The last thing that she needed was to have Tess on her case.</w:t>
      </w:r>
    </w:p>
    <w:p w14:paraId="122BB4FA" w14:textId="5D48D9E2" w:rsidR="00544769" w:rsidRPr="00544769" w:rsidRDefault="00544769" w:rsidP="00544769">
      <w:pPr>
        <w:rPr>
          <w:rFonts w:eastAsia="Times New Roman"/>
        </w:rPr>
      </w:pPr>
      <w:r w:rsidRPr="00544769">
        <w:rPr>
          <w:rFonts w:eastAsia="Times New Roman"/>
        </w:rPr>
        <w:t>“It’s a date then,</w:t>
      </w:r>
      <w:r w:rsidR="00C237A9">
        <w:rPr>
          <w:rFonts w:eastAsia="Times New Roman"/>
        </w:rPr>
        <w:t>”</w:t>
      </w:r>
      <w:r w:rsidRPr="00544769">
        <w:rPr>
          <w:rFonts w:eastAsia="Times New Roman"/>
        </w:rPr>
        <w:t xml:space="preserve"> Rafael said with a smile. </w:t>
      </w:r>
      <w:r w:rsidR="00C237A9">
        <w:rPr>
          <w:rFonts w:eastAsia="Times New Roman"/>
        </w:rPr>
        <w:t>“</w:t>
      </w:r>
      <w:r w:rsidRPr="00544769">
        <w:rPr>
          <w:rFonts w:eastAsia="Times New Roman"/>
        </w:rPr>
        <w:t>Let’s do it on Friday evening.”</w:t>
      </w:r>
    </w:p>
    <w:p w14:paraId="398CA602" w14:textId="77777777" w:rsidR="000F75CD" w:rsidRDefault="00544769" w:rsidP="00544769">
      <w:pPr>
        <w:rPr>
          <w:rFonts w:eastAsia="Times New Roman"/>
        </w:rPr>
      </w:pPr>
      <w:r w:rsidRPr="00544769">
        <w:rPr>
          <w:rFonts w:eastAsia="Times New Roman"/>
        </w:rPr>
        <w:lastRenderedPageBreak/>
        <w:t>On the appointed day, Rafael picked up Aara with his convertible and drove to the beautiful estate of his ancestors. The main house was in the middle of a compound with several other dwellings located in the middle of vineyards that ranged as far as the eye could see. He gallantly opened her door and took her hand while climbing the steps of the impressive manor house. He led her to a large entryway and showed off the place.</w:t>
      </w:r>
    </w:p>
    <w:p w14:paraId="448DB697" w14:textId="7FC166AB" w:rsidR="00544769" w:rsidRPr="00544769" w:rsidRDefault="00544769" w:rsidP="00544769">
      <w:pPr>
        <w:rPr>
          <w:rFonts w:eastAsia="Times New Roman"/>
        </w:rPr>
      </w:pPr>
      <w:r w:rsidRPr="00544769">
        <w:rPr>
          <w:rFonts w:eastAsia="Times New Roman"/>
        </w:rPr>
        <w:t>Rafael then introduced Aara to his parents. His father, Don Francisco, was the quintessential Spanish aristocrat, a handsome man with a classic well-groomed beard. He would have been a suitable subject for a Velasquez painting. Doña Inez, Rafael’s mother, was refined and beautiful even at her age. She smiled when she saw Aara with her dark hair, huge black eyes, and a slender figure. The young woman looked fantastic, exactly what she hoped to find for Rafael.</w:t>
      </w:r>
    </w:p>
    <w:p w14:paraId="0BA2910E" w14:textId="77777777" w:rsidR="00544769" w:rsidRPr="00544769" w:rsidRDefault="00544769" w:rsidP="00544769">
      <w:pPr>
        <w:rPr>
          <w:rFonts w:eastAsia="Times New Roman"/>
        </w:rPr>
      </w:pPr>
      <w:r w:rsidRPr="00544769">
        <w:rPr>
          <w:rFonts w:eastAsia="Times New Roman"/>
        </w:rPr>
        <w:t>Aara spoke decent Spanish, and it didn’t take long for her to charm Rafael’ parents. After dinner, Rafael talked her into playing something on the piano. Aara complied by playing Chopin and Albeniz to the delight of her hosts. Rafael scrutinized the reaction of his parents, and they seemed to be impressed by the charming young lady.</w:t>
      </w:r>
    </w:p>
    <w:p w14:paraId="76A38386" w14:textId="77777777" w:rsidR="00544769" w:rsidRPr="00544769" w:rsidRDefault="00544769" w:rsidP="00544769">
      <w:pPr>
        <w:rPr>
          <w:rFonts w:eastAsia="Times New Roman"/>
        </w:rPr>
      </w:pPr>
      <w:r w:rsidRPr="00544769">
        <w:rPr>
          <w:rFonts w:eastAsia="Times New Roman"/>
        </w:rPr>
        <w:t>Afterward, they retired to the salon for some Port wine.</w:t>
      </w:r>
    </w:p>
    <w:p w14:paraId="79F9A9C8" w14:textId="77777777" w:rsidR="00544769" w:rsidRPr="00544769" w:rsidRDefault="00544769" w:rsidP="00544769">
      <w:pPr>
        <w:rPr>
          <w:rFonts w:eastAsia="Times New Roman"/>
        </w:rPr>
      </w:pPr>
      <w:r w:rsidRPr="00544769">
        <w:rPr>
          <w:rFonts w:eastAsia="Times New Roman"/>
        </w:rPr>
        <w:t>“You have a lovely home, Don Francisco,” Aara said. “I love its location in the middle of the vineyards with the hills on the background. I also love the wine you produce. You must be very proud.”</w:t>
      </w:r>
    </w:p>
    <w:p w14:paraId="79F35277" w14:textId="77777777" w:rsidR="00544769" w:rsidRPr="00544769" w:rsidRDefault="00544769" w:rsidP="00544769">
      <w:pPr>
        <w:rPr>
          <w:rFonts w:eastAsia="Times New Roman"/>
        </w:rPr>
      </w:pPr>
      <w:r w:rsidRPr="00544769">
        <w:rPr>
          <w:rFonts w:eastAsia="Times New Roman"/>
        </w:rPr>
        <w:t>“The vineyard has been in our family for centuries,” Don Francisco responded. “We are now trying to increase production without compromising the quality of the wine. We are talking with a couple of French investors, and it looks like we might have a deal.”</w:t>
      </w:r>
    </w:p>
    <w:p w14:paraId="06AFA654" w14:textId="77777777" w:rsidR="00544769" w:rsidRPr="00544769" w:rsidRDefault="00544769" w:rsidP="00544769">
      <w:pPr>
        <w:rPr>
          <w:rFonts w:eastAsia="Times New Roman"/>
        </w:rPr>
      </w:pPr>
      <w:r w:rsidRPr="00544769">
        <w:rPr>
          <w:rFonts w:eastAsia="Times New Roman"/>
        </w:rPr>
        <w:t>“I am not sure that these investors have our best interests in their hearts,” Rafael said. “Belcour looks to me like a mean son of a bitch.”</w:t>
      </w:r>
    </w:p>
    <w:p w14:paraId="1B8CAB2D" w14:textId="77777777" w:rsidR="00544769" w:rsidRPr="00544769" w:rsidRDefault="00544769" w:rsidP="00544769">
      <w:pPr>
        <w:rPr>
          <w:rFonts w:eastAsia="Times New Roman"/>
        </w:rPr>
      </w:pPr>
      <w:r w:rsidRPr="00544769">
        <w:rPr>
          <w:rFonts w:eastAsia="Times New Roman"/>
        </w:rPr>
        <w:t>“Rafael, watch your language,” Doña Inez admonished.</w:t>
      </w:r>
    </w:p>
    <w:p w14:paraId="7E8F9BD6" w14:textId="77777777" w:rsidR="00544769" w:rsidRPr="00544769" w:rsidRDefault="00544769" w:rsidP="00544769">
      <w:pPr>
        <w:rPr>
          <w:rFonts w:eastAsia="Times New Roman"/>
        </w:rPr>
      </w:pPr>
      <w:r w:rsidRPr="00544769">
        <w:rPr>
          <w:rFonts w:eastAsia="Times New Roman"/>
        </w:rPr>
        <w:t>Aara startled. “Rafael are you dealing with Laurent Belcour?”</w:t>
      </w:r>
    </w:p>
    <w:p w14:paraId="665A4D50" w14:textId="77777777" w:rsidR="00544769" w:rsidRPr="00544769" w:rsidRDefault="00544769" w:rsidP="00544769">
      <w:pPr>
        <w:rPr>
          <w:rFonts w:eastAsia="Times New Roman"/>
        </w:rPr>
      </w:pPr>
      <w:r w:rsidRPr="00544769">
        <w:rPr>
          <w:rFonts w:eastAsia="Times New Roman"/>
        </w:rPr>
        <w:t>“Yes, he seems to have deep pockets, but I don’t like him.”</w:t>
      </w:r>
    </w:p>
    <w:p w14:paraId="3154D78C" w14:textId="0B040210" w:rsidR="00544769" w:rsidRPr="00544769" w:rsidRDefault="00544769" w:rsidP="00544769">
      <w:pPr>
        <w:rPr>
          <w:rFonts w:eastAsia="Times New Roman"/>
        </w:rPr>
      </w:pPr>
      <w:r w:rsidRPr="00544769">
        <w:rPr>
          <w:rFonts w:eastAsia="Times New Roman"/>
        </w:rPr>
        <w:t xml:space="preserve">“You are right, Rafael. Belcour is a degenerate that </w:t>
      </w:r>
      <w:r w:rsidR="00742034">
        <w:rPr>
          <w:rFonts w:eastAsia="Times New Roman"/>
        </w:rPr>
        <w:t>dealt with</w:t>
      </w:r>
      <w:r w:rsidRPr="00544769">
        <w:rPr>
          <w:rFonts w:eastAsia="Times New Roman"/>
        </w:rPr>
        <w:t xml:space="preserve"> nuclear bombs</w:t>
      </w:r>
      <w:r w:rsidR="00742034">
        <w:rPr>
          <w:rFonts w:eastAsia="Times New Roman"/>
        </w:rPr>
        <w:t xml:space="preserve"> and went to jail for that. Moreover, he owns several brothels in </w:t>
      </w:r>
      <w:r w:rsidR="00742034">
        <w:rPr>
          <w:rFonts w:eastAsia="Times New Roman"/>
        </w:rPr>
        <w:lastRenderedPageBreak/>
        <w:t>France and Belgium</w:t>
      </w:r>
      <w:r w:rsidRPr="00544769">
        <w:rPr>
          <w:rFonts w:eastAsia="Times New Roman"/>
        </w:rPr>
        <w:t>. If my stepparents did not stop him, he would have bombed Paris and Israel.”</w:t>
      </w:r>
    </w:p>
    <w:p w14:paraId="1EDDD567" w14:textId="4C7ADE4C" w:rsidR="00544769" w:rsidRPr="00544769" w:rsidRDefault="00544769" w:rsidP="00544769">
      <w:pPr>
        <w:rPr>
          <w:rFonts w:eastAsia="Times New Roman"/>
        </w:rPr>
      </w:pPr>
      <w:r w:rsidRPr="00544769">
        <w:rPr>
          <w:rFonts w:eastAsia="Times New Roman"/>
        </w:rPr>
        <w:t xml:space="preserve">Don Francisco was shocked. “Are you sure, Aara? </w:t>
      </w:r>
      <w:r w:rsidR="00742034">
        <w:rPr>
          <w:rFonts w:eastAsia="Times New Roman"/>
        </w:rPr>
        <w:t xml:space="preserve">Belcour </w:t>
      </w:r>
      <w:r w:rsidRPr="00544769">
        <w:rPr>
          <w:rFonts w:eastAsia="Times New Roman"/>
        </w:rPr>
        <w:t>appears to be legitimate.”</w:t>
      </w:r>
    </w:p>
    <w:p w14:paraId="3F508518" w14:textId="77777777" w:rsidR="00544769" w:rsidRPr="00544769" w:rsidRDefault="00544769" w:rsidP="00544769">
      <w:pPr>
        <w:rPr>
          <w:rFonts w:eastAsia="Times New Roman"/>
        </w:rPr>
      </w:pPr>
      <w:r w:rsidRPr="00544769">
        <w:rPr>
          <w:rFonts w:eastAsia="Times New Roman"/>
        </w:rPr>
        <w:t>“Don Francisco, you should take a hard look at that deal. Just because the French could not keep Belcour in jail, it doesn’t mean he can be trusted. He is up to something.”</w:t>
      </w:r>
    </w:p>
    <w:p w14:paraId="0F0EB7CC" w14:textId="77777777" w:rsidR="00544769" w:rsidRPr="00544769" w:rsidRDefault="00544769" w:rsidP="00544769">
      <w:pPr>
        <w:rPr>
          <w:rFonts w:eastAsia="Times New Roman"/>
        </w:rPr>
      </w:pPr>
      <w:r w:rsidRPr="00544769">
        <w:rPr>
          <w:rFonts w:eastAsia="Times New Roman"/>
        </w:rPr>
        <w:t>“I will ask our lawyer to look into the matter. Thank you for letting us know,” Don Francisco said.</w:t>
      </w:r>
    </w:p>
    <w:p w14:paraId="42ADCAED" w14:textId="77777777" w:rsidR="00544769" w:rsidRPr="00544769" w:rsidRDefault="00544769" w:rsidP="00544769">
      <w:pPr>
        <w:rPr>
          <w:rFonts w:eastAsia="Times New Roman"/>
        </w:rPr>
      </w:pPr>
      <w:r w:rsidRPr="00544769">
        <w:rPr>
          <w:rFonts w:eastAsia="Times New Roman"/>
        </w:rPr>
        <w:t>Doña Inez was anxious to get back to the issue she cared about.</w:t>
      </w:r>
    </w:p>
    <w:p w14:paraId="204EBA52" w14:textId="77777777" w:rsidR="00544769" w:rsidRPr="00544769" w:rsidRDefault="00544769" w:rsidP="00544769">
      <w:pPr>
        <w:rPr>
          <w:rFonts w:eastAsia="Times New Roman"/>
        </w:rPr>
      </w:pPr>
      <w:r w:rsidRPr="00544769">
        <w:rPr>
          <w:rFonts w:eastAsia="Times New Roman"/>
        </w:rPr>
        <w:t>“Tell us something about yourself, Aara. I understand you are studying to be a pianist.”</w:t>
      </w:r>
    </w:p>
    <w:p w14:paraId="074E9590" w14:textId="20AEE074" w:rsidR="00544769" w:rsidRPr="00544769" w:rsidRDefault="00544769" w:rsidP="00544769">
      <w:pPr>
        <w:rPr>
          <w:rFonts w:eastAsia="Times New Roman"/>
        </w:rPr>
      </w:pPr>
      <w:r w:rsidRPr="00544769">
        <w:rPr>
          <w:rFonts w:eastAsia="Times New Roman"/>
        </w:rPr>
        <w:t>“Yes, I have graduated from the conservatory, and I have played a few public concerts thanks to help from my stepparents. They are very supportive.”</w:t>
      </w:r>
    </w:p>
    <w:p w14:paraId="6CCC6A82" w14:textId="77777777" w:rsidR="00544769" w:rsidRPr="00544769" w:rsidRDefault="00544769" w:rsidP="00544769">
      <w:pPr>
        <w:rPr>
          <w:rFonts w:eastAsia="Times New Roman"/>
        </w:rPr>
      </w:pPr>
      <w:r w:rsidRPr="00544769">
        <w:rPr>
          <w:rFonts w:eastAsia="Times New Roman"/>
        </w:rPr>
        <w:t>“I am sure. You turned out to be a lovely young woman. I gather that your real parents are deceased.”</w:t>
      </w:r>
    </w:p>
    <w:p w14:paraId="791EFC14" w14:textId="77777777" w:rsidR="00544769" w:rsidRPr="00544769" w:rsidRDefault="00544769" w:rsidP="00544769">
      <w:pPr>
        <w:rPr>
          <w:rFonts w:eastAsia="Times New Roman"/>
        </w:rPr>
      </w:pPr>
      <w:r w:rsidRPr="00544769">
        <w:rPr>
          <w:rFonts w:eastAsia="Times New Roman"/>
        </w:rPr>
        <w:t>“Yes, they are.”</w:t>
      </w:r>
    </w:p>
    <w:p w14:paraId="34B97909" w14:textId="77777777" w:rsidR="00544769" w:rsidRPr="00544769" w:rsidRDefault="00544769" w:rsidP="00544769">
      <w:pPr>
        <w:rPr>
          <w:rFonts w:eastAsia="Times New Roman"/>
        </w:rPr>
      </w:pPr>
      <w:r w:rsidRPr="00544769">
        <w:rPr>
          <w:rFonts w:eastAsia="Times New Roman"/>
        </w:rPr>
        <w:t>“How did you get adopted?”</w:t>
      </w:r>
    </w:p>
    <w:p w14:paraId="4A652C28" w14:textId="77777777" w:rsidR="00544769" w:rsidRPr="00544769" w:rsidRDefault="00544769" w:rsidP="00544769">
      <w:pPr>
        <w:rPr>
          <w:rFonts w:eastAsia="Times New Roman"/>
        </w:rPr>
      </w:pPr>
      <w:r w:rsidRPr="00544769">
        <w:rPr>
          <w:rFonts w:eastAsia="Times New Roman"/>
        </w:rPr>
        <w:t>“It’s a long story, Doña Inez. I am grateful that I am now part of a loving and a wonderful small family. Jake and Tess are the ideal parents. I love them very much.”</w:t>
      </w:r>
    </w:p>
    <w:p w14:paraId="265BC4DD" w14:textId="77777777" w:rsidR="00544769" w:rsidRPr="00544769" w:rsidRDefault="00544769" w:rsidP="00544769">
      <w:pPr>
        <w:rPr>
          <w:rFonts w:eastAsia="Times New Roman"/>
        </w:rPr>
      </w:pPr>
      <w:r w:rsidRPr="00544769">
        <w:rPr>
          <w:rFonts w:eastAsia="Times New Roman"/>
        </w:rPr>
        <w:t>“You are an exotic beauty, Aara. Who were your parents?”</w:t>
      </w:r>
    </w:p>
    <w:p w14:paraId="299C0CF5" w14:textId="77777777" w:rsidR="00544769" w:rsidRPr="00544769" w:rsidRDefault="00544769" w:rsidP="00544769">
      <w:pPr>
        <w:rPr>
          <w:rFonts w:eastAsia="Times New Roman"/>
        </w:rPr>
      </w:pPr>
      <w:r w:rsidRPr="00544769">
        <w:rPr>
          <w:rFonts w:eastAsia="Times New Roman"/>
        </w:rPr>
        <w:t>Aara was getting annoyed by the relentless questions.</w:t>
      </w:r>
    </w:p>
    <w:p w14:paraId="62A9CF18" w14:textId="77777777" w:rsidR="00544769" w:rsidRPr="00544769" w:rsidRDefault="00544769" w:rsidP="00544769">
      <w:pPr>
        <w:rPr>
          <w:rFonts w:eastAsia="Times New Roman"/>
        </w:rPr>
      </w:pPr>
      <w:r w:rsidRPr="00544769">
        <w:rPr>
          <w:rFonts w:eastAsia="Times New Roman"/>
        </w:rPr>
        <w:t>“I was four years old when they died. I don’t remember much.”</w:t>
      </w:r>
    </w:p>
    <w:p w14:paraId="277ABF7C" w14:textId="77777777" w:rsidR="00544769" w:rsidRPr="00544769" w:rsidRDefault="00544769" w:rsidP="00544769">
      <w:pPr>
        <w:rPr>
          <w:rFonts w:eastAsia="Times New Roman"/>
        </w:rPr>
      </w:pPr>
      <w:r w:rsidRPr="00544769">
        <w:rPr>
          <w:rFonts w:eastAsia="Times New Roman"/>
        </w:rPr>
        <w:t>Doña Inez sensed that Aara was getting tired of the third-degree questioning, so she pulled back.</w:t>
      </w:r>
    </w:p>
    <w:p w14:paraId="2B10C3E0" w14:textId="77777777" w:rsidR="00544769" w:rsidRPr="00544769" w:rsidRDefault="00544769" w:rsidP="00544769">
      <w:pPr>
        <w:rPr>
          <w:rFonts w:eastAsia="Times New Roman"/>
        </w:rPr>
      </w:pPr>
      <w:r w:rsidRPr="00544769">
        <w:rPr>
          <w:rFonts w:eastAsia="Times New Roman"/>
        </w:rPr>
        <w:t>“I am sorry if I seem inquisitive, Aara. Rafael said that he is quite fond of you, and we want the best for him and whomever he chooses to be his bride.”</w:t>
      </w:r>
    </w:p>
    <w:p w14:paraId="3D373B52" w14:textId="77777777" w:rsidR="00544769" w:rsidRPr="00544769" w:rsidRDefault="00544769" w:rsidP="00544769">
      <w:pPr>
        <w:rPr>
          <w:rFonts w:eastAsia="Times New Roman"/>
        </w:rPr>
      </w:pPr>
      <w:r w:rsidRPr="00544769">
        <w:rPr>
          <w:rFonts w:eastAsia="Times New Roman"/>
        </w:rPr>
        <w:lastRenderedPageBreak/>
        <w:t>“Rafael and I are just good friends, Doña Inez. I enjoy his company.”</w:t>
      </w:r>
    </w:p>
    <w:p w14:paraId="0AEB958E" w14:textId="0AD5171F" w:rsidR="00544769" w:rsidRDefault="00544769" w:rsidP="00544769">
      <w:pPr>
        <w:rPr>
          <w:rFonts w:eastAsia="Times New Roman"/>
        </w:rPr>
      </w:pPr>
      <w:r w:rsidRPr="00544769">
        <w:rPr>
          <w:rFonts w:eastAsia="Times New Roman"/>
        </w:rPr>
        <w:t>Doña Inez knowingly smiled.</w:t>
      </w:r>
    </w:p>
    <w:p w14:paraId="52184D77"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4C81D46D" w14:textId="48F06A92" w:rsidR="00792CE7" w:rsidRPr="00662A1B" w:rsidRDefault="0077315A" w:rsidP="0077315A">
      <w:pPr>
        <w:pStyle w:val="Heading1"/>
        <w:numPr>
          <w:ilvl w:val="0"/>
          <w:numId w:val="0"/>
        </w:numPr>
        <w:ind w:left="360"/>
        <w:rPr>
          <w:lang w:val="en"/>
        </w:rPr>
      </w:pPr>
      <w:bookmarkStart w:id="156" w:name="_Toc531973471"/>
      <w:bookmarkStart w:id="157" w:name="_Toc532470403"/>
      <w:r>
        <w:rPr>
          <w:lang w:val="en"/>
        </w:rPr>
        <w:lastRenderedPageBreak/>
        <w:t>55</w:t>
      </w:r>
      <w:r>
        <w:rPr>
          <w:lang w:val="en"/>
        </w:rPr>
        <w:br/>
      </w:r>
      <w:r w:rsidR="00792CE7" w:rsidRPr="00662A1B">
        <w:rPr>
          <w:lang w:val="en"/>
        </w:rPr>
        <w:t>Blockbuster</w:t>
      </w:r>
      <w:bookmarkEnd w:id="156"/>
      <w:bookmarkEnd w:id="157"/>
    </w:p>
    <w:p w14:paraId="4771C568" w14:textId="2D7BEFA5" w:rsidR="00F46936" w:rsidRPr="00F46936" w:rsidRDefault="00CC3FB5" w:rsidP="00AC7FFE">
      <w:pPr>
        <w:pStyle w:val="NormalNI"/>
        <w:rPr>
          <w:lang w:val="en"/>
        </w:rPr>
      </w:pPr>
      <w:r w:rsidRPr="0077315A">
        <w:rPr>
          <w:lang w:val="en"/>
        </w:rPr>
        <w:t>B</w:t>
      </w:r>
      <w:r w:rsidR="00F46936" w:rsidRPr="00F46936">
        <w:rPr>
          <w:lang w:val="en"/>
        </w:rPr>
        <w:t xml:space="preserve">usy as she was, Tess was still obsessed by what she considered unfinished business. She couldn’t stand to be upstaged by Claudine, and she was furious about her rival </w:t>
      </w:r>
      <w:r w:rsidR="009E3721">
        <w:rPr>
          <w:lang w:val="en"/>
        </w:rPr>
        <w:t xml:space="preserve">having </w:t>
      </w:r>
      <w:r w:rsidR="00F46936" w:rsidRPr="00F46936">
        <w:rPr>
          <w:lang w:val="en"/>
        </w:rPr>
        <w:t>enlist</w:t>
      </w:r>
      <w:r w:rsidR="009E3721">
        <w:rPr>
          <w:lang w:val="en"/>
        </w:rPr>
        <w:t>ed</w:t>
      </w:r>
      <w:r w:rsidR="00F46936" w:rsidRPr="00F46936">
        <w:rPr>
          <w:lang w:val="en"/>
        </w:rPr>
        <w:t xml:space="preserve"> Vaughn Wentworth as the conductor for her piece. Predictably, under Vaughn’s magical baton, Claudine’s performance was a smash hit.</w:t>
      </w:r>
    </w:p>
    <w:p w14:paraId="72AEEF89" w14:textId="36EBB364" w:rsidR="00F46936" w:rsidRPr="00F46936" w:rsidRDefault="00F46936" w:rsidP="00F46936">
      <w:pPr>
        <w:rPr>
          <w:lang w:val="en"/>
        </w:rPr>
      </w:pPr>
      <w:r w:rsidRPr="00F46936">
        <w:rPr>
          <w:lang w:val="en"/>
        </w:rPr>
        <w:t xml:space="preserve">Tess was still fuming about Claudine’s underhanded tactics to prevail upon her and now wanted to best her rival’s performance by playing a blockbuster of her own: the Brahms first piano concerto. Tess knew all too well that the local orchestra was barely up to the task of playing the monumental piece, so she and Sofiya asked the conductor to add players and supplied him with a list of what they wanted. The conductor shook his head and said that for Claudine’s performance, Maestro Wentworth had paid for the extra musicians out of his own pocket. The orchestra had no budget to pay for the extra players. Tess would not let financial issues to get in the way, so she arranged for </w:t>
      </w:r>
      <w:r w:rsidR="009953BB">
        <w:rPr>
          <w:lang w:val="en"/>
        </w:rPr>
        <w:t xml:space="preserve">the hiring of </w:t>
      </w:r>
      <w:r w:rsidRPr="00F46936">
        <w:rPr>
          <w:lang w:val="en"/>
        </w:rPr>
        <w:t xml:space="preserve">additional </w:t>
      </w:r>
      <w:r w:rsidR="002C5990">
        <w:rPr>
          <w:lang w:val="en"/>
        </w:rPr>
        <w:t>musicians</w:t>
      </w:r>
      <w:r w:rsidRPr="00F46936">
        <w:rPr>
          <w:lang w:val="en"/>
        </w:rPr>
        <w:t xml:space="preserve"> at her own expense. Tess figured that her performance was what counted but was also conscious that the piece she planned to play emphasized the use of a strong orchestra which needed to dazzle as well.</w:t>
      </w:r>
    </w:p>
    <w:p w14:paraId="4061C92E" w14:textId="77777777" w:rsidR="000F75CD" w:rsidRDefault="00F46936" w:rsidP="00F46936">
      <w:pPr>
        <w:rPr>
          <w:lang w:val="en"/>
        </w:rPr>
      </w:pPr>
      <w:r w:rsidRPr="00F46936">
        <w:rPr>
          <w:lang w:val="en"/>
        </w:rPr>
        <w:t>The rehearsal did not go well. The orchestra had potential, but the conductor was not up to the task. To his credit, he readily acknowledged his inadequacy and generously suggested asking Maestro Wentworth to conduct the concerto. He had just returned from one of his tours, so he might be willing to do it.</w:t>
      </w:r>
    </w:p>
    <w:p w14:paraId="6F9C1DCA" w14:textId="63C9662D" w:rsidR="00F46936" w:rsidRPr="00F46936" w:rsidRDefault="00F46936" w:rsidP="00F46936">
      <w:pPr>
        <w:rPr>
          <w:lang w:val="en"/>
        </w:rPr>
      </w:pPr>
      <w:r w:rsidRPr="00F46936">
        <w:rPr>
          <w:lang w:val="en"/>
        </w:rPr>
        <w:t xml:space="preserve">Tess knew that asking Vaughn to help her out was going to be a non-starter with Jake, who surely would blow his top. He still hated the man with murderous intensity and was not likely to be reasonable about </w:t>
      </w:r>
      <w:r w:rsidRPr="00F46936">
        <w:rPr>
          <w:lang w:val="en"/>
        </w:rPr>
        <w:lastRenderedPageBreak/>
        <w:t>Vaughn’s renewed involvement with Tess, innocent as it might have been.</w:t>
      </w:r>
    </w:p>
    <w:p w14:paraId="1274A381" w14:textId="77777777" w:rsidR="000F75CD" w:rsidRDefault="00F46936" w:rsidP="00F46936">
      <w:pPr>
        <w:rPr>
          <w:lang w:val="en"/>
        </w:rPr>
      </w:pPr>
      <w:r w:rsidRPr="00F46936">
        <w:rPr>
          <w:lang w:val="en"/>
        </w:rPr>
        <w:t>Tess kept ruminating about her predicament in her head, sure that she and Vaughn could deliver the transcendental performance she wanted. She badly wanted to upstage Claudine, even though she knew in her heart that her own behavior bordered on adolescent immaturity. Even so, Tess succumbed to her obsessive need to prevail over her rival even though she was well aware that there were more important things to do. Against her better judgment, Tess decided to take a considerable risk</w:t>
      </w:r>
      <w:r w:rsidR="002C5990">
        <w:rPr>
          <w:lang w:val="en"/>
        </w:rPr>
        <w:t xml:space="preserve"> by </w:t>
      </w:r>
      <w:r w:rsidRPr="00F46936">
        <w:rPr>
          <w:lang w:val="en"/>
        </w:rPr>
        <w:t>asking Vaughn to help her</w:t>
      </w:r>
      <w:r w:rsidR="002C5990">
        <w:rPr>
          <w:lang w:val="en"/>
        </w:rPr>
        <w:t xml:space="preserve">. That meant that </w:t>
      </w:r>
      <w:r w:rsidRPr="00F46936">
        <w:rPr>
          <w:lang w:val="en"/>
        </w:rPr>
        <w:t xml:space="preserve">she had to </w:t>
      </w:r>
      <w:r w:rsidR="009E3721">
        <w:rPr>
          <w:lang w:val="en"/>
        </w:rPr>
        <w:t xml:space="preserve">gently </w:t>
      </w:r>
      <w:r w:rsidRPr="00F46936">
        <w:rPr>
          <w:lang w:val="en"/>
        </w:rPr>
        <w:t>neutralize Jake.</w:t>
      </w:r>
    </w:p>
    <w:p w14:paraId="6B20CD4E" w14:textId="026FB4B8" w:rsidR="00F46936" w:rsidRPr="00F46936" w:rsidRDefault="00F46936" w:rsidP="00F46936">
      <w:pPr>
        <w:rPr>
          <w:lang w:val="en"/>
        </w:rPr>
      </w:pPr>
      <w:r w:rsidRPr="00F46936">
        <w:rPr>
          <w:lang w:val="en"/>
        </w:rPr>
        <w:t>Suddenly she had a brainstorm. Jake had been reading history books about Spain, and he told her that he wanted to visit Moorish palaces like the Alcázar of Seville and the Alhambra in Granada. Jake escaped to such forays as often as possible in futile attempts to satisfy his insatiable curiosity. That evening at dinner, Tess suggested that he visit the sites before the team left Spain. Jake usually had to argue with her about his tourist escapades and was pleased that Tess now acknowledged the legitimacy of his intellectual interests. He gladly agreed to take a few days off and visit the attractions. It never occurred to him that Tess was manipulating him. The next morning Jake left, leaving the coast clear for Tess to ask Vaughn for help.</w:t>
      </w:r>
    </w:p>
    <w:p w14:paraId="6F534435" w14:textId="77777777" w:rsidR="000F75CD" w:rsidRDefault="00F46936" w:rsidP="00F46936">
      <w:pPr>
        <w:rPr>
          <w:lang w:val="en"/>
        </w:rPr>
      </w:pPr>
      <w:r w:rsidRPr="00F46936">
        <w:rPr>
          <w:lang w:val="en"/>
        </w:rPr>
        <w:t xml:space="preserve">Tess’s breakup with Vaughn after their intense affair had been contentious because he had publicly displayed a breathtaking nude portrait of her that he had painted. Proud of his work, he lent the picture to a downtown New York gallery without asking for her permission. By chance, Tess walked by the gallery, got curious about the commotion, and was shocked when she saw her picture on the wall surrounded by eager buyers. She felt utterly violated and forced her way into the gallery, appropriated a knife from the buffet table and destroyed the painting on the spot. To make a long story short, the police arrested her, she almost had a breakdown and ended up in the Bellevue mental ward. Since Vaughn did not have an official relationship with Tess and was not a relative, he was not allowed to see her, so </w:t>
      </w:r>
      <w:r w:rsidR="009E3721">
        <w:rPr>
          <w:lang w:val="en"/>
        </w:rPr>
        <w:t xml:space="preserve">he </w:t>
      </w:r>
      <w:r w:rsidRPr="00F46936">
        <w:rPr>
          <w:lang w:val="en"/>
        </w:rPr>
        <w:t xml:space="preserve">called Jake who was getting ready to take Claudine to a Broadway show. Jake dropped everything, went to Tess, bailed her out and spent the night consoling </w:t>
      </w:r>
      <w:r w:rsidRPr="00F46936">
        <w:rPr>
          <w:lang w:val="en"/>
        </w:rPr>
        <w:lastRenderedPageBreak/>
        <w:t xml:space="preserve">her. Claudine, feeling betrayed, dumped him. Tess followed suit, promptly left </w:t>
      </w:r>
      <w:r w:rsidR="00330A20" w:rsidRPr="00F46936">
        <w:rPr>
          <w:lang w:val="en"/>
        </w:rPr>
        <w:t>Vaughn,</w:t>
      </w:r>
      <w:r w:rsidRPr="00F46936">
        <w:rPr>
          <w:lang w:val="en"/>
        </w:rPr>
        <w:t xml:space="preserve"> and eventually got back with Jake.</w:t>
      </w:r>
    </w:p>
    <w:p w14:paraId="6159A739" w14:textId="1FB1493C" w:rsidR="00F46936" w:rsidRPr="00F46936" w:rsidRDefault="00F46936" w:rsidP="00F46936">
      <w:pPr>
        <w:rPr>
          <w:lang w:val="en"/>
        </w:rPr>
      </w:pPr>
      <w:r w:rsidRPr="00F46936">
        <w:rPr>
          <w:lang w:val="en"/>
        </w:rPr>
        <w:t>Vaughn was still in love with Tess, and she, in turn, had to suppress latent feelings of erotic attraction for him but managed to keep things on an even keel and avoided contact with him.</w:t>
      </w:r>
    </w:p>
    <w:p w14:paraId="47712EF1" w14:textId="1CE1DB36" w:rsidR="00F46936" w:rsidRPr="00F46936" w:rsidRDefault="00F46936" w:rsidP="00F46936">
      <w:pPr>
        <w:rPr>
          <w:lang w:val="en"/>
        </w:rPr>
      </w:pPr>
      <w:r w:rsidRPr="00F46936">
        <w:rPr>
          <w:lang w:val="en"/>
        </w:rPr>
        <w:t xml:space="preserve">After Jake left for Granada, Tess told Claudine that she planned to ask Vaughn to have dinner with her to discuss a possible musical collaboration. </w:t>
      </w:r>
      <w:r w:rsidR="00742034">
        <w:rPr>
          <w:lang w:val="en"/>
        </w:rPr>
        <w:t xml:space="preserve">The sly </w:t>
      </w:r>
      <w:r w:rsidRPr="00F46936">
        <w:rPr>
          <w:lang w:val="en"/>
        </w:rPr>
        <w:t xml:space="preserve">Claudine did not object. Vaughn and Claudine were supposed to meet with Tess, but the kids were sick, so Claudine begged off. Vaughn picked Tess up at her apartment and drove to a restaurant out of town. They sat at their table and ordered drinks. They looked like a privileged, </w:t>
      </w:r>
      <w:r w:rsidR="00330A20" w:rsidRPr="00F46936">
        <w:rPr>
          <w:lang w:val="en"/>
        </w:rPr>
        <w:t>handsome,</w:t>
      </w:r>
      <w:r w:rsidRPr="00F46936">
        <w:rPr>
          <w:lang w:val="en"/>
        </w:rPr>
        <w:t xml:space="preserve"> and sophisticated couple enjoying a lovely dinner together.</w:t>
      </w:r>
    </w:p>
    <w:p w14:paraId="5C22A958" w14:textId="150C6355" w:rsidR="00F46936" w:rsidRPr="00F46936" w:rsidRDefault="00F46936" w:rsidP="00F46936">
      <w:pPr>
        <w:rPr>
          <w:lang w:val="en"/>
        </w:rPr>
      </w:pPr>
      <w:r w:rsidRPr="00F46936">
        <w:rPr>
          <w:lang w:val="en"/>
        </w:rPr>
        <w:t xml:space="preserve">Vaughn was aware of what Tess wanted, but he acted as if he didn’t know. Characteristically, Tess </w:t>
      </w:r>
      <w:r w:rsidR="009925B4">
        <w:rPr>
          <w:lang w:val="en"/>
        </w:rPr>
        <w:t>went straight to the point</w:t>
      </w:r>
      <w:r w:rsidRPr="00F46936">
        <w:rPr>
          <w:lang w:val="en"/>
        </w:rPr>
        <w:t>.</w:t>
      </w:r>
    </w:p>
    <w:p w14:paraId="38C76DFC" w14:textId="77777777" w:rsidR="00F46936" w:rsidRPr="00F46936" w:rsidRDefault="00F46936" w:rsidP="00F46936">
      <w:pPr>
        <w:rPr>
          <w:lang w:val="en"/>
        </w:rPr>
      </w:pPr>
      <w:r w:rsidRPr="00F46936">
        <w:rPr>
          <w:lang w:val="en"/>
        </w:rPr>
        <w:t>“Vaughn, I want to ask a favor from you. I also want to tell you that if you agree, that does not mean that we will get together again. I love Jake, and that is that.”</w:t>
      </w:r>
    </w:p>
    <w:p w14:paraId="55D32E4B" w14:textId="77777777" w:rsidR="00F46936" w:rsidRPr="00F46936" w:rsidRDefault="00F46936" w:rsidP="00F46936">
      <w:pPr>
        <w:rPr>
          <w:lang w:val="en"/>
        </w:rPr>
      </w:pPr>
      <w:r w:rsidRPr="00F46936">
        <w:rPr>
          <w:lang w:val="en"/>
        </w:rPr>
        <w:t>“So, why do you want to meet in private, Tess?” said Vaughn. “You look lovely tonight, by the way.”</w:t>
      </w:r>
    </w:p>
    <w:p w14:paraId="21A3D39B" w14:textId="77777777" w:rsidR="00F46936" w:rsidRPr="00F46936" w:rsidRDefault="00F46936" w:rsidP="00F46936">
      <w:pPr>
        <w:rPr>
          <w:lang w:val="en"/>
        </w:rPr>
      </w:pPr>
      <w:r w:rsidRPr="00F46936">
        <w:rPr>
          <w:lang w:val="en"/>
        </w:rPr>
        <w:t>“Vaughn don’t get your hopes up. I am not looking to restore our relationship. I just want to ask you to help me with a piece that I want to play.”</w:t>
      </w:r>
    </w:p>
    <w:p w14:paraId="24F9AB6A" w14:textId="77777777" w:rsidR="00F46936" w:rsidRPr="00F46936" w:rsidRDefault="00F46936" w:rsidP="00F46936">
      <w:pPr>
        <w:rPr>
          <w:lang w:val="en"/>
        </w:rPr>
      </w:pPr>
      <w:r w:rsidRPr="00F46936">
        <w:rPr>
          <w:lang w:val="en"/>
        </w:rPr>
        <w:t>“I am listening.”</w:t>
      </w:r>
    </w:p>
    <w:p w14:paraId="1931CDA3" w14:textId="77777777" w:rsidR="00F46936" w:rsidRPr="00F46936" w:rsidRDefault="00F46936" w:rsidP="00F46936">
      <w:pPr>
        <w:rPr>
          <w:lang w:val="en"/>
        </w:rPr>
      </w:pPr>
      <w:r w:rsidRPr="00F46936">
        <w:rPr>
          <w:lang w:val="en"/>
        </w:rPr>
        <w:t>“I need you to help me to prepare for Brahms’ first piano concerto, and I would like you to conduct the orchestra.”</w:t>
      </w:r>
    </w:p>
    <w:p w14:paraId="26AAAEAC" w14:textId="77777777" w:rsidR="00F46936" w:rsidRPr="00F46936" w:rsidRDefault="00F46936" w:rsidP="00F46936">
      <w:pPr>
        <w:rPr>
          <w:lang w:val="en"/>
        </w:rPr>
      </w:pPr>
      <w:r w:rsidRPr="00F46936">
        <w:rPr>
          <w:lang w:val="en"/>
        </w:rPr>
        <w:t>“As usual, you show yourself as a woman of ambition. I like that.”</w:t>
      </w:r>
    </w:p>
    <w:p w14:paraId="7CFBC8C2" w14:textId="77777777" w:rsidR="00F46936" w:rsidRPr="00F46936" w:rsidRDefault="00F46936" w:rsidP="00F46936">
      <w:pPr>
        <w:rPr>
          <w:lang w:val="en"/>
        </w:rPr>
      </w:pPr>
      <w:r w:rsidRPr="00F46936">
        <w:rPr>
          <w:lang w:val="en"/>
        </w:rPr>
        <w:t>“Vaughn, will you help me?”</w:t>
      </w:r>
    </w:p>
    <w:p w14:paraId="6251B73B" w14:textId="77777777" w:rsidR="00F46936" w:rsidRPr="00F46936" w:rsidRDefault="00F46936" w:rsidP="00F46936">
      <w:pPr>
        <w:rPr>
          <w:lang w:val="en"/>
        </w:rPr>
      </w:pPr>
      <w:r w:rsidRPr="00F46936">
        <w:rPr>
          <w:lang w:val="en"/>
        </w:rPr>
        <w:t>“Does that mean that you are going to talk with me again?”</w:t>
      </w:r>
    </w:p>
    <w:p w14:paraId="73EF3CE7" w14:textId="164FFC1F" w:rsidR="00F46936" w:rsidRPr="00F46936" w:rsidRDefault="00F46936" w:rsidP="00F46936">
      <w:pPr>
        <w:rPr>
          <w:lang w:val="en"/>
        </w:rPr>
      </w:pPr>
      <w:r w:rsidRPr="00F46936">
        <w:rPr>
          <w:lang w:val="en"/>
        </w:rPr>
        <w:t>“I am still mad at you for what you did</w:t>
      </w:r>
      <w:r w:rsidR="009925B4">
        <w:rPr>
          <w:lang w:val="en"/>
        </w:rPr>
        <w:t xml:space="preserve"> with the painting</w:t>
      </w:r>
      <w:r w:rsidRPr="00F46936">
        <w:rPr>
          <w:lang w:val="en"/>
        </w:rPr>
        <w:t>, Vaughn. Regardless, I am willing to set that aside and work with you on this project.”</w:t>
      </w:r>
    </w:p>
    <w:p w14:paraId="3C006E64" w14:textId="77777777" w:rsidR="00F46936" w:rsidRPr="00F46936" w:rsidRDefault="00F46936" w:rsidP="00F46936">
      <w:pPr>
        <w:rPr>
          <w:lang w:val="en"/>
        </w:rPr>
      </w:pPr>
      <w:r w:rsidRPr="00F46936">
        <w:rPr>
          <w:lang w:val="en"/>
        </w:rPr>
        <w:lastRenderedPageBreak/>
        <w:t>“Does this mean that you forgive me?” Vaughn said with a smile.</w:t>
      </w:r>
    </w:p>
    <w:p w14:paraId="7797D18F" w14:textId="77777777" w:rsidR="00F46936" w:rsidRPr="00F46936" w:rsidRDefault="00F46936" w:rsidP="00F46936">
      <w:pPr>
        <w:rPr>
          <w:lang w:val="en"/>
        </w:rPr>
      </w:pPr>
      <w:r w:rsidRPr="00F46936">
        <w:rPr>
          <w:lang w:val="en"/>
        </w:rPr>
        <w:t>“I am willing to set those feelings aside. I realize that working together requires a certain amount of trust. I can do that.”</w:t>
      </w:r>
    </w:p>
    <w:p w14:paraId="164F55FC" w14:textId="77777777" w:rsidR="00F46936" w:rsidRPr="00F46936" w:rsidRDefault="00F46936" w:rsidP="00F46936">
      <w:pPr>
        <w:rPr>
          <w:lang w:val="en"/>
        </w:rPr>
      </w:pPr>
      <w:r w:rsidRPr="00F46936">
        <w:rPr>
          <w:lang w:val="en"/>
        </w:rPr>
        <w:t>“I am so glad to hear you say that, Tess. It’s much more desirable to be friends. I am sure that working together again will produce amazing music.”</w:t>
      </w:r>
    </w:p>
    <w:p w14:paraId="7CA261E9" w14:textId="77777777" w:rsidR="00F46936" w:rsidRPr="00F46936" w:rsidRDefault="00F46936" w:rsidP="00F46936">
      <w:pPr>
        <w:rPr>
          <w:lang w:val="en"/>
        </w:rPr>
      </w:pPr>
      <w:r w:rsidRPr="00F46936">
        <w:rPr>
          <w:lang w:val="en"/>
        </w:rPr>
        <w:t>“That’s what I want, Vaughn, but I don’t see us rekindling a romantic relationship. In any case, you have Claudine and the kids.”</w:t>
      </w:r>
    </w:p>
    <w:p w14:paraId="7C931EC7" w14:textId="77777777" w:rsidR="00F46936" w:rsidRPr="00F46936" w:rsidRDefault="00F46936" w:rsidP="00F46936">
      <w:pPr>
        <w:rPr>
          <w:lang w:val="en"/>
        </w:rPr>
      </w:pPr>
      <w:r w:rsidRPr="00F46936">
        <w:rPr>
          <w:lang w:val="en"/>
        </w:rPr>
        <w:t>“You know that I like Claudine and love Jake’s kids. Regarding you and me, I would welcome what the French call a rapprochement. I don’t see why we can’t work together.”</w:t>
      </w:r>
    </w:p>
    <w:p w14:paraId="3310B14E" w14:textId="77777777" w:rsidR="00F46936" w:rsidRPr="00F46936" w:rsidRDefault="00F46936" w:rsidP="00F46936">
      <w:pPr>
        <w:rPr>
          <w:lang w:val="en"/>
        </w:rPr>
      </w:pPr>
      <w:r w:rsidRPr="00F46936">
        <w:rPr>
          <w:lang w:val="en"/>
        </w:rPr>
        <w:t>“With no strings attached,” Tess said.</w:t>
      </w:r>
    </w:p>
    <w:p w14:paraId="226EBE4D" w14:textId="77777777" w:rsidR="00F46936" w:rsidRPr="00F46936" w:rsidRDefault="00F46936" w:rsidP="00F46936">
      <w:pPr>
        <w:rPr>
          <w:lang w:val="en"/>
        </w:rPr>
      </w:pPr>
      <w:r w:rsidRPr="00F46936">
        <w:rPr>
          <w:lang w:val="en"/>
        </w:rPr>
        <w:t>“You are a tough customer, Tess. I reluctantly agree although that doesn’t reduce my desire to spend time with you.”</w:t>
      </w:r>
    </w:p>
    <w:p w14:paraId="0D8755F6" w14:textId="77777777" w:rsidR="00F46936" w:rsidRPr="00F46936" w:rsidRDefault="00F46936" w:rsidP="00F46936">
      <w:pPr>
        <w:rPr>
          <w:lang w:val="en"/>
        </w:rPr>
      </w:pPr>
      <w:r w:rsidRPr="00F46936">
        <w:rPr>
          <w:lang w:val="en"/>
        </w:rPr>
        <w:t>“Let’s not go there, Vaughn. Do you agree to help me?”</w:t>
      </w:r>
    </w:p>
    <w:p w14:paraId="1BF96482" w14:textId="77777777" w:rsidR="00F46936" w:rsidRPr="00F46936" w:rsidRDefault="00F46936" w:rsidP="00F46936">
      <w:pPr>
        <w:rPr>
          <w:lang w:val="en"/>
        </w:rPr>
      </w:pPr>
      <w:r w:rsidRPr="00F46936">
        <w:rPr>
          <w:lang w:val="en"/>
        </w:rPr>
        <w:t>“Of course, I do, Tess. I am at your disposal.”</w:t>
      </w:r>
    </w:p>
    <w:p w14:paraId="49919429" w14:textId="4138BE81" w:rsidR="00F46936" w:rsidRDefault="00F46936" w:rsidP="00F46936">
      <w:pPr>
        <w:rPr>
          <w:lang w:val="en"/>
        </w:rPr>
      </w:pPr>
      <w:r w:rsidRPr="00F46936">
        <w:rPr>
          <w:lang w:val="en"/>
        </w:rPr>
        <w:t xml:space="preserve">Tess and Vaughn spent the dinner talking about the music. The next day, they audited the extra musicians that they required, met for </w:t>
      </w:r>
      <w:r w:rsidR="00330A20" w:rsidRPr="00F46936">
        <w:rPr>
          <w:lang w:val="en"/>
        </w:rPr>
        <w:t>rehearsal,</w:t>
      </w:r>
      <w:r w:rsidRPr="00F46936">
        <w:rPr>
          <w:lang w:val="en"/>
        </w:rPr>
        <w:t xml:space="preserve"> and worked out points of interpretation. This was going to be a memorable concert.</w:t>
      </w:r>
    </w:p>
    <w:p w14:paraId="38F1244B" w14:textId="4E3AB322" w:rsidR="007B683E" w:rsidRDefault="007B683E" w:rsidP="007B683E">
      <w:pPr>
        <w:pStyle w:val="NormalCenter"/>
        <w:rPr>
          <w:lang w:val="en"/>
        </w:rPr>
      </w:pPr>
      <w:r>
        <w:rPr>
          <w:lang w:val="en"/>
        </w:rPr>
        <w:t>***</w:t>
      </w:r>
    </w:p>
    <w:p w14:paraId="67357764" w14:textId="77777777" w:rsidR="00062E2C" w:rsidRDefault="00F46936" w:rsidP="007B683E">
      <w:pPr>
        <w:pStyle w:val="NormalNI"/>
        <w:rPr>
          <w:lang w:val="en"/>
        </w:rPr>
      </w:pPr>
      <w:r w:rsidRPr="00F46936">
        <w:rPr>
          <w:lang w:val="en"/>
        </w:rPr>
        <w:t>That Saturday evening, Tess and Vaughn walked in front of the orchestra, and the magic commenced.</w:t>
      </w:r>
    </w:p>
    <w:p w14:paraId="624A9EF6" w14:textId="77777777" w:rsidR="00062E2C" w:rsidRDefault="00F46936" w:rsidP="00F46936">
      <w:pPr>
        <w:rPr>
          <w:lang w:val="en"/>
        </w:rPr>
      </w:pPr>
      <w:r w:rsidRPr="00F46936">
        <w:rPr>
          <w:lang w:val="en"/>
        </w:rPr>
        <w:t xml:space="preserve">Vaughn started the concerto by doing what Tess wanted, unleashing a ferocious, intense storm of sheer sound. With an ominous inevitability, the opening theme growled, snarled, and lashed its teeth, rising like an awesome supernatural power. Immediately, the listeners were drawn into the bold, </w:t>
      </w:r>
      <w:r w:rsidR="00330A20" w:rsidRPr="00F46936">
        <w:rPr>
          <w:lang w:val="en"/>
        </w:rPr>
        <w:t>intense,</w:t>
      </w:r>
      <w:r w:rsidRPr="00F46936">
        <w:rPr>
          <w:lang w:val="en"/>
        </w:rPr>
        <w:t xml:space="preserve"> and monumental music. </w:t>
      </w:r>
    </w:p>
    <w:p w14:paraId="05F4249D" w14:textId="70E18F38" w:rsidR="00062E2C" w:rsidRDefault="00410795" w:rsidP="00DF6F42">
      <w:pPr>
        <w:pStyle w:val="NormalCenter"/>
        <w:keepLines/>
        <w:rPr>
          <w:lang w:val="en"/>
        </w:rPr>
      </w:pPr>
      <w:r>
        <w:rPr>
          <w:noProof/>
          <w:lang w:val="en"/>
        </w:rPr>
        <w:lastRenderedPageBreak/>
        <w:drawing>
          <wp:inline distT="0" distB="0" distL="0" distR="0" wp14:anchorId="18404C03" wp14:editId="7DEC39C6">
            <wp:extent cx="4084320" cy="2165764"/>
            <wp:effectExtent l="0" t="0" r="0" b="6350"/>
            <wp:docPr id="55" name="Picture 55" descr="A person standing in front of a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3A-560.png"/>
                    <pic:cNvPicPr/>
                  </pic:nvPicPr>
                  <pic:blipFill>
                    <a:blip r:embed="rId67">
                      <a:extLst>
                        <a:ext uri="{28A0092B-C50C-407E-A947-70E740481C1C}">
                          <a14:useLocalDpi xmlns:a14="http://schemas.microsoft.com/office/drawing/2010/main" val="0"/>
                        </a:ext>
                      </a:extLst>
                    </a:blip>
                    <a:stretch>
                      <a:fillRect/>
                    </a:stretch>
                  </pic:blipFill>
                  <pic:spPr>
                    <a:xfrm>
                      <a:off x="0" y="0"/>
                      <a:ext cx="4120349" cy="2184869"/>
                    </a:xfrm>
                    <a:prstGeom prst="rect">
                      <a:avLst/>
                    </a:prstGeom>
                  </pic:spPr>
                </pic:pic>
              </a:graphicData>
            </a:graphic>
          </wp:inline>
        </w:drawing>
      </w:r>
    </w:p>
    <w:p w14:paraId="21127347" w14:textId="64286FFA" w:rsidR="00062E2C" w:rsidRDefault="00977113" w:rsidP="00DF6F42">
      <w:pPr>
        <w:pStyle w:val="Caption1"/>
        <w:keepLines/>
        <w:rPr>
          <w:lang w:val="en"/>
        </w:rPr>
      </w:pPr>
      <w:r>
        <w:rPr>
          <w:lang w:val="en"/>
        </w:rPr>
        <w:t xml:space="preserve">Source: </w:t>
      </w:r>
      <w:r w:rsidR="00DF6F42">
        <w:rPr>
          <w:lang w:val="en"/>
        </w:rPr>
        <w:t>TaniaGoburnova.com</w:t>
      </w:r>
    </w:p>
    <w:p w14:paraId="510C75A2" w14:textId="7A6157D6" w:rsidR="00062E2C" w:rsidRDefault="00DF6F42" w:rsidP="00DF6F42">
      <w:pPr>
        <w:pStyle w:val="Caption2"/>
        <w:keepLines/>
        <w:rPr>
          <w:lang w:val="en"/>
        </w:rPr>
      </w:pPr>
      <w:r>
        <w:rPr>
          <w:lang w:val="en"/>
        </w:rPr>
        <w:t xml:space="preserve">Pianist Tania Goburnova - </w:t>
      </w:r>
      <w:r w:rsidR="00977113">
        <w:rPr>
          <w:lang w:val="en"/>
        </w:rPr>
        <w:t>This could be Tess playing the piano</w:t>
      </w:r>
    </w:p>
    <w:p w14:paraId="6CF570B9" w14:textId="5BDD3A25" w:rsidR="00F46936" w:rsidRPr="00F46936" w:rsidRDefault="00F46936" w:rsidP="00F46936">
      <w:pPr>
        <w:rPr>
          <w:lang w:val="en"/>
        </w:rPr>
      </w:pPr>
      <w:r w:rsidRPr="00F46936">
        <w:rPr>
          <w:lang w:val="en"/>
        </w:rPr>
        <w:t>Tess now was in her element and attacked the keyboard, eliciting vehement turmoil by expressing feelings of regret, aggression, transitioning into a feather-light rippling of notes, culminating in a brutally hammered climax. In the final movement, the coda brought this massive, symphonic concerto to a transcendent close filled with warmth and majesty.</w:t>
      </w:r>
    </w:p>
    <w:p w14:paraId="1EF26883" w14:textId="1587FD8B" w:rsidR="00F46936" w:rsidRPr="00F46936" w:rsidRDefault="00F46936" w:rsidP="00F46936">
      <w:pPr>
        <w:rPr>
          <w:lang w:val="en"/>
        </w:rPr>
      </w:pPr>
      <w:r w:rsidRPr="00F46936">
        <w:rPr>
          <w:lang w:val="en"/>
        </w:rPr>
        <w:t>The audience went wild and jumped to its feet. Tess smiled, satisfied with her performance. The cheering continued, and in the audience, Claudine had to admit that Tess did very well. She also noted the still smoldering chemistry between her and Vaughn. She was hoping that Tess would succumb to desire, go to sleep with him and provide her with the opportunity to finally bring down her rival.</w:t>
      </w:r>
    </w:p>
    <w:p w14:paraId="54A03471" w14:textId="4AD7BFA1" w:rsidR="00F46936" w:rsidRPr="00F46936" w:rsidRDefault="00F46936" w:rsidP="00F46936">
      <w:pPr>
        <w:rPr>
          <w:lang w:val="en"/>
        </w:rPr>
      </w:pPr>
      <w:r w:rsidRPr="00F46936">
        <w:rPr>
          <w:lang w:val="en"/>
        </w:rPr>
        <w:t>After the concert, Vaughn, Tess, and Claudine were to go to dinner</w:t>
      </w:r>
      <w:r w:rsidR="009925B4">
        <w:rPr>
          <w:lang w:val="en"/>
        </w:rPr>
        <w:t xml:space="preserve"> together</w:t>
      </w:r>
      <w:r w:rsidRPr="00F46936">
        <w:rPr>
          <w:lang w:val="en"/>
        </w:rPr>
        <w:t xml:space="preserve">, but Claudine </w:t>
      </w:r>
      <w:r w:rsidR="002C5990">
        <w:rPr>
          <w:lang w:val="en"/>
        </w:rPr>
        <w:t xml:space="preserve">again </w:t>
      </w:r>
      <w:r w:rsidRPr="00F46936">
        <w:rPr>
          <w:lang w:val="en"/>
        </w:rPr>
        <w:t>begged off</w:t>
      </w:r>
      <w:r w:rsidR="002C5990">
        <w:rPr>
          <w:lang w:val="en"/>
        </w:rPr>
        <w:t>,</w:t>
      </w:r>
      <w:r w:rsidRPr="00F46936">
        <w:rPr>
          <w:lang w:val="en"/>
        </w:rPr>
        <w:t xml:space="preserve"> reportedly because the kids were still not feeling well. She suggested that Vaughn stay at a hotel.</w:t>
      </w:r>
    </w:p>
    <w:p w14:paraId="2108BE80" w14:textId="6780FA1B" w:rsidR="00F46936" w:rsidRDefault="00F46936" w:rsidP="00F46936">
      <w:pPr>
        <w:rPr>
          <w:lang w:val="en"/>
        </w:rPr>
      </w:pPr>
      <w:r w:rsidRPr="00F46936">
        <w:rPr>
          <w:lang w:val="en"/>
        </w:rPr>
        <w:t>Claudine smiled. She was looking forward to finally drive a wedge between Jake and her rival.</w:t>
      </w:r>
    </w:p>
    <w:p w14:paraId="26D2943D"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34553C4E" w14:textId="1D9EED6D" w:rsidR="00792CE7" w:rsidRPr="00662A1B" w:rsidRDefault="00D506D8" w:rsidP="00D506D8">
      <w:pPr>
        <w:pStyle w:val="Heading1"/>
        <w:numPr>
          <w:ilvl w:val="0"/>
          <w:numId w:val="0"/>
        </w:numPr>
        <w:ind w:left="360"/>
        <w:rPr>
          <w:lang w:val="en"/>
        </w:rPr>
      </w:pPr>
      <w:bookmarkStart w:id="158" w:name="_Toc531973472"/>
      <w:bookmarkStart w:id="159" w:name="_Toc532470404"/>
      <w:r>
        <w:rPr>
          <w:lang w:val="en"/>
        </w:rPr>
        <w:lastRenderedPageBreak/>
        <w:t>56</w:t>
      </w:r>
      <w:r>
        <w:rPr>
          <w:lang w:val="en"/>
        </w:rPr>
        <w:br/>
      </w:r>
      <w:r w:rsidR="00792CE7" w:rsidRPr="00662A1B">
        <w:rPr>
          <w:lang w:val="en"/>
        </w:rPr>
        <w:t>To Hell in a Handbasket</w:t>
      </w:r>
      <w:bookmarkEnd w:id="158"/>
      <w:bookmarkEnd w:id="159"/>
    </w:p>
    <w:p w14:paraId="14DA13BD" w14:textId="7E03DE93" w:rsidR="006D74E8" w:rsidRDefault="00CC3FB5" w:rsidP="00AC7FFE">
      <w:pPr>
        <w:pStyle w:val="NormalNI"/>
      </w:pPr>
      <w:r w:rsidRPr="00D506D8">
        <w:t>J</w:t>
      </w:r>
      <w:r w:rsidR="00BE2B37" w:rsidRPr="00BE2B37">
        <w:t xml:space="preserve">ake made it back from his trip, and he </w:t>
      </w:r>
      <w:r w:rsidR="00BE2B37">
        <w:t xml:space="preserve">enthusiastically </w:t>
      </w:r>
      <w:r w:rsidR="00BE2B37" w:rsidRPr="00BE2B37">
        <w:t>shared with Tess the wonders of what he had seen. He described his visit to Spain’s best-known Moorish site, the vast hilltop fortress of the Alhambra, whose picturesque setting with a background of the snowy peaks of the Sierra Nevada looked like it came straight out of a fairy tale.</w:t>
      </w:r>
    </w:p>
    <w:p w14:paraId="1C1769A6" w14:textId="33F1618D" w:rsidR="006D74E8" w:rsidRDefault="006D74E8" w:rsidP="004B235B">
      <w:pPr>
        <w:pStyle w:val="NormalCenter"/>
        <w:keepLines/>
      </w:pPr>
      <w:r>
        <w:rPr>
          <w:noProof/>
        </w:rPr>
        <w:drawing>
          <wp:inline distT="0" distB="0" distL="0" distR="0" wp14:anchorId="4E382E65" wp14:editId="32F6460E">
            <wp:extent cx="3370385" cy="2527296"/>
            <wp:effectExtent l="0" t="0" r="1905" b="6985"/>
            <wp:docPr id="5" name="Picture 5"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ta_de_la_Alhambra-560.png"/>
                    <pic:cNvPicPr/>
                  </pic:nvPicPr>
                  <pic:blipFill>
                    <a:blip r:embed="rId68">
                      <a:extLst>
                        <a:ext uri="{28A0092B-C50C-407E-A947-70E740481C1C}">
                          <a14:useLocalDpi xmlns:a14="http://schemas.microsoft.com/office/drawing/2010/main" val="0"/>
                        </a:ext>
                      </a:extLst>
                    </a:blip>
                    <a:stretch>
                      <a:fillRect/>
                    </a:stretch>
                  </pic:blipFill>
                  <pic:spPr>
                    <a:xfrm>
                      <a:off x="0" y="0"/>
                      <a:ext cx="3384853" cy="2538145"/>
                    </a:xfrm>
                    <a:prstGeom prst="rect">
                      <a:avLst/>
                    </a:prstGeom>
                  </pic:spPr>
                </pic:pic>
              </a:graphicData>
            </a:graphic>
          </wp:inline>
        </w:drawing>
      </w:r>
    </w:p>
    <w:p w14:paraId="034F4DD2" w14:textId="63F48FFA" w:rsidR="006D74E8" w:rsidRDefault="006D74E8" w:rsidP="004B235B">
      <w:pPr>
        <w:pStyle w:val="Caption1"/>
        <w:keepLines/>
      </w:pPr>
      <w:r>
        <w:t>Source: Bernjan at Flickr</w:t>
      </w:r>
    </w:p>
    <w:p w14:paraId="1E5E5FC8" w14:textId="5B5071F9" w:rsidR="006D74E8" w:rsidRDefault="006D74E8" w:rsidP="004B235B">
      <w:pPr>
        <w:pStyle w:val="Caption2"/>
        <w:keepLines/>
      </w:pPr>
      <w:r>
        <w:t>The Alhambra Complex</w:t>
      </w:r>
    </w:p>
    <w:p w14:paraId="74407C43" w14:textId="77777777" w:rsidR="006D74E8" w:rsidRDefault="00BE2B37" w:rsidP="006D74E8">
      <w:pPr>
        <w:pStyle w:val="NormalCenter"/>
      </w:pPr>
      <w:r w:rsidRPr="00BE2B37">
        <w:t xml:space="preserve">Next, he went to see the </w:t>
      </w:r>
      <w:bookmarkStart w:id="160" w:name="_Hlk531017396"/>
      <w:r w:rsidRPr="00BE2B37">
        <w:t>Great Mosque of Córdoba</w:t>
      </w:r>
      <w:bookmarkEnd w:id="160"/>
      <w:r w:rsidRPr="00BE2B37">
        <w:t>, its design inspired by the mosques of Damascus and al-Aqsa in Jerusalem.</w:t>
      </w:r>
    </w:p>
    <w:p w14:paraId="441B44F7" w14:textId="421D56C5" w:rsidR="006D74E8" w:rsidRDefault="009D652B" w:rsidP="004B235B">
      <w:pPr>
        <w:pStyle w:val="NormalCenter"/>
        <w:keepLines/>
      </w:pPr>
      <w:r>
        <w:rPr>
          <w:noProof/>
        </w:rPr>
        <w:lastRenderedPageBreak/>
        <w:drawing>
          <wp:inline distT="0" distB="0" distL="0" distR="0" wp14:anchorId="7A9691DD" wp14:editId="48B57F11">
            <wp:extent cx="3488401" cy="2072640"/>
            <wp:effectExtent l="0" t="0" r="0" b="3810"/>
            <wp:docPr id="15" name="Picture 15" descr="A picture containing indoor, building,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pain_Andalusia_Cordoba_Mosque-BW_2015-10-27_13-54-14.png"/>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3502511" cy="2081024"/>
                    </a:xfrm>
                    <a:prstGeom prst="rect">
                      <a:avLst/>
                    </a:prstGeom>
                  </pic:spPr>
                </pic:pic>
              </a:graphicData>
            </a:graphic>
          </wp:inline>
        </w:drawing>
      </w:r>
    </w:p>
    <w:p w14:paraId="39068715" w14:textId="242B76EB" w:rsidR="006D74E8" w:rsidRDefault="009D652B" w:rsidP="004B235B">
      <w:pPr>
        <w:pStyle w:val="Caption1"/>
        <w:keepLines/>
      </w:pPr>
      <w:r>
        <w:t>Source: Berthold Werner on Wikimedia</w:t>
      </w:r>
    </w:p>
    <w:p w14:paraId="1E13E005" w14:textId="71E49B35" w:rsidR="009D652B" w:rsidRDefault="009D652B" w:rsidP="004B235B">
      <w:pPr>
        <w:pStyle w:val="Caption2"/>
        <w:keepLines/>
      </w:pPr>
      <w:r w:rsidRPr="009D652B">
        <w:t>Great Mosque of Córdoba</w:t>
      </w:r>
    </w:p>
    <w:p w14:paraId="1F3E569E" w14:textId="77777777" w:rsidR="009D652B" w:rsidRDefault="00BE2B37" w:rsidP="009D652B">
      <w:r w:rsidRPr="00BE2B37">
        <w:t xml:space="preserve">The next stop was the </w:t>
      </w:r>
      <w:bookmarkStart w:id="161" w:name="_Hlk531017832"/>
      <w:r w:rsidRPr="00BE2B37">
        <w:t>Royal Alcázar of Seville</w:t>
      </w:r>
      <w:bookmarkEnd w:id="161"/>
      <w:r w:rsidRPr="00BE2B37">
        <w:t>, more a homage to Moorish architecture than a Moorish site itself because it was built for King Peter of Castile and some of the same artisans who worked on the Alhambra over the years helped fashion its ornate interiors.</w:t>
      </w:r>
    </w:p>
    <w:p w14:paraId="1795CC36" w14:textId="5C429D14" w:rsidR="009D652B" w:rsidRDefault="009D652B" w:rsidP="004B235B">
      <w:pPr>
        <w:pStyle w:val="NormalCenter"/>
        <w:keepLines/>
      </w:pPr>
      <w:r>
        <w:rPr>
          <w:noProof/>
        </w:rPr>
        <w:drawing>
          <wp:inline distT="0" distB="0" distL="0" distR="0" wp14:anchorId="0290FF7C" wp14:editId="4BADFD17">
            <wp:extent cx="3270738" cy="2160887"/>
            <wp:effectExtent l="0" t="0" r="6350" b="0"/>
            <wp:docPr id="25" name="Picture 25" descr="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tio_de_las_doncellas-560.png"/>
                    <pic:cNvPicPr/>
                  </pic:nvPicPr>
                  <pic:blipFill>
                    <a:blip r:embed="rId70">
                      <a:extLst>
                        <a:ext uri="{28A0092B-C50C-407E-A947-70E740481C1C}">
                          <a14:useLocalDpi xmlns:a14="http://schemas.microsoft.com/office/drawing/2010/main" val="0"/>
                        </a:ext>
                      </a:extLst>
                    </a:blip>
                    <a:stretch>
                      <a:fillRect/>
                    </a:stretch>
                  </pic:blipFill>
                  <pic:spPr>
                    <a:xfrm>
                      <a:off x="0" y="0"/>
                      <a:ext cx="3289847" cy="2173512"/>
                    </a:xfrm>
                    <a:prstGeom prst="rect">
                      <a:avLst/>
                    </a:prstGeom>
                  </pic:spPr>
                </pic:pic>
              </a:graphicData>
            </a:graphic>
          </wp:inline>
        </w:drawing>
      </w:r>
    </w:p>
    <w:p w14:paraId="582A3331" w14:textId="40C4140E" w:rsidR="009D652B" w:rsidRDefault="009D652B" w:rsidP="004B235B">
      <w:pPr>
        <w:pStyle w:val="Caption1"/>
        <w:keepLines/>
      </w:pPr>
      <w:r>
        <w:t>Source: Cat from Sevilla</w:t>
      </w:r>
    </w:p>
    <w:p w14:paraId="5F78D284" w14:textId="20EECF1E" w:rsidR="009D652B" w:rsidRDefault="009D652B" w:rsidP="004B235B">
      <w:pPr>
        <w:pStyle w:val="Caption2"/>
        <w:keepLines/>
      </w:pPr>
      <w:r w:rsidRPr="009D652B">
        <w:t>Royal Alcázar of Seville</w:t>
      </w:r>
    </w:p>
    <w:p w14:paraId="3C7581A5" w14:textId="77777777" w:rsidR="00945797" w:rsidRDefault="00BE2B37" w:rsidP="009D652B">
      <w:r w:rsidRPr="00BE2B37">
        <w:t>The palace was still used by the Spanish royal family as their official residence in Seville, making it the oldest royal palace still in use in Europe.</w:t>
      </w:r>
    </w:p>
    <w:p w14:paraId="18D2172B" w14:textId="02FB7E32" w:rsidR="009D652B" w:rsidRDefault="00BE2B37" w:rsidP="009D652B">
      <w:r w:rsidRPr="00BE2B37">
        <w:lastRenderedPageBreak/>
        <w:t xml:space="preserve">Even though Jake had already seen Antoni </w:t>
      </w:r>
      <w:r w:rsidR="00330A20" w:rsidRPr="00BE2B37">
        <w:t>Gaudi’s</w:t>
      </w:r>
      <w:r w:rsidRPr="00BE2B37">
        <w:t xml:space="preserve"> Sagrada Familia cathedral in Barcelona, he couldn’t resist revisiting the stunning edifice started in 1883 and still under construction to this day.</w:t>
      </w:r>
    </w:p>
    <w:p w14:paraId="0C99CC6B" w14:textId="3A88457C" w:rsidR="009D652B" w:rsidRDefault="00945797" w:rsidP="004B235B">
      <w:pPr>
        <w:pStyle w:val="NormalCenter"/>
        <w:keepLines/>
      </w:pPr>
      <w:r>
        <w:rPr>
          <w:noProof/>
        </w:rPr>
        <w:drawing>
          <wp:inline distT="0" distB="0" distL="0" distR="0" wp14:anchorId="18DE89A1" wp14:editId="7967AF8D">
            <wp:extent cx="1901248" cy="2807677"/>
            <wp:effectExtent l="0" t="0" r="3810" b="0"/>
            <wp:docPr id="27" name="Picture 27" descr="A castle on a cloudy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Σαγράδα_Φαμίλια_2941-560.png"/>
                    <pic:cNvPicPr/>
                  </pic:nvPicPr>
                  <pic:blipFill>
                    <a:blip r:embed="rId71">
                      <a:extLst>
                        <a:ext uri="{28A0092B-C50C-407E-A947-70E740481C1C}">
                          <a14:useLocalDpi xmlns:a14="http://schemas.microsoft.com/office/drawing/2010/main" val="0"/>
                        </a:ext>
                      </a:extLst>
                    </a:blip>
                    <a:stretch>
                      <a:fillRect/>
                    </a:stretch>
                  </pic:blipFill>
                  <pic:spPr>
                    <a:xfrm>
                      <a:off x="0" y="0"/>
                      <a:ext cx="1911594" cy="2822955"/>
                    </a:xfrm>
                    <a:prstGeom prst="rect">
                      <a:avLst/>
                    </a:prstGeom>
                  </pic:spPr>
                </pic:pic>
              </a:graphicData>
            </a:graphic>
          </wp:inline>
        </w:drawing>
      </w:r>
    </w:p>
    <w:p w14:paraId="5BAD4D10" w14:textId="5FBBFE23" w:rsidR="009D652B" w:rsidRDefault="00945797" w:rsidP="004B235B">
      <w:pPr>
        <w:pStyle w:val="Caption1"/>
        <w:keepLines/>
      </w:pPr>
      <w:r>
        <w:t>Source: C. Messier on Wikimedia Commons</w:t>
      </w:r>
    </w:p>
    <w:p w14:paraId="17C56FDD" w14:textId="6E49FB81" w:rsidR="009D652B" w:rsidRDefault="00945797" w:rsidP="004B235B">
      <w:pPr>
        <w:pStyle w:val="Caption2"/>
        <w:keepLines/>
      </w:pPr>
      <w:r>
        <w:t>The Sagrada Familia Cathedral in Barcelona</w:t>
      </w:r>
    </w:p>
    <w:p w14:paraId="77F7CC55" w14:textId="77777777" w:rsidR="00945797" w:rsidRDefault="00BE2B37" w:rsidP="009D652B">
      <w:r w:rsidRPr="00BE2B37">
        <w:t xml:space="preserve">He marveled about the building’s unique other-worldly design, featuring </w:t>
      </w:r>
      <w:r w:rsidR="002C5990">
        <w:t xml:space="preserve">Gaudi’s </w:t>
      </w:r>
      <w:r w:rsidRPr="00BE2B37">
        <w:t xml:space="preserve">signature mosaics and modernist flourishes. </w:t>
      </w:r>
    </w:p>
    <w:p w14:paraId="5BCD6895" w14:textId="7866DACB" w:rsidR="00BE2B37" w:rsidRDefault="00BE2B37" w:rsidP="009D652B">
      <w:r w:rsidRPr="00BE2B37">
        <w:t>Jake’s last stop was a short visit to the Valencia City of Arts and Sciences, a modern architectural marvel comprising a series of domed glass buildings housing a planetarium, science museum and an open-air aquarium that was the largest in Europe.</w:t>
      </w:r>
    </w:p>
    <w:p w14:paraId="1CE48D77" w14:textId="744C05E6" w:rsidR="00945797" w:rsidRDefault="00945797" w:rsidP="004B235B">
      <w:pPr>
        <w:pStyle w:val="NormalCenter"/>
        <w:keepLines/>
      </w:pPr>
      <w:r>
        <w:rPr>
          <w:noProof/>
        </w:rPr>
        <w:lastRenderedPageBreak/>
        <w:drawing>
          <wp:inline distT="0" distB="0" distL="0" distR="0" wp14:anchorId="238B446A" wp14:editId="0990C9EE">
            <wp:extent cx="3718993" cy="2065020"/>
            <wp:effectExtent l="0" t="0" r="0" b="0"/>
            <wp:docPr id="28" name="Picture 28" descr="A bridge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emispheric_-_Valencia,_Spain_-_Jan_2007-560.png"/>
                    <pic:cNvPicPr/>
                  </pic:nvPicPr>
                  <pic:blipFill>
                    <a:blip r:embed="rId72">
                      <a:extLst>
                        <a:ext uri="{28A0092B-C50C-407E-A947-70E740481C1C}">
                          <a14:useLocalDpi xmlns:a14="http://schemas.microsoft.com/office/drawing/2010/main" val="0"/>
                        </a:ext>
                      </a:extLst>
                    </a:blip>
                    <a:stretch>
                      <a:fillRect/>
                    </a:stretch>
                  </pic:blipFill>
                  <pic:spPr>
                    <a:xfrm>
                      <a:off x="0" y="0"/>
                      <a:ext cx="3733653" cy="2073160"/>
                    </a:xfrm>
                    <a:prstGeom prst="rect">
                      <a:avLst/>
                    </a:prstGeom>
                  </pic:spPr>
                </pic:pic>
              </a:graphicData>
            </a:graphic>
          </wp:inline>
        </w:drawing>
      </w:r>
    </w:p>
    <w:p w14:paraId="20BDD798" w14:textId="183F9FD4" w:rsidR="00945797" w:rsidRDefault="00945797" w:rsidP="004B235B">
      <w:pPr>
        <w:pStyle w:val="Caption1"/>
        <w:keepLines/>
      </w:pPr>
      <w:r>
        <w:t>Source: Photo by David Iliff on Wikimedia Commons</w:t>
      </w:r>
    </w:p>
    <w:p w14:paraId="0379421D" w14:textId="3EBC1809" w:rsidR="00945797" w:rsidRPr="00BE2B37" w:rsidRDefault="00945797" w:rsidP="004B235B">
      <w:pPr>
        <w:pStyle w:val="Caption2"/>
        <w:keepLines/>
      </w:pPr>
      <w:r w:rsidRPr="00945797">
        <w:t>Valencia City of Arts and Sciences</w:t>
      </w:r>
    </w:p>
    <w:p w14:paraId="723213A3" w14:textId="678AFD28" w:rsidR="00BE2B37" w:rsidRDefault="00BE2B37" w:rsidP="00BE2B37">
      <w:r w:rsidRPr="00BE2B37">
        <w:t>Tess listened spellbound to Jake’s enthusiastic narrative of his travels. She made him a nice dinner, and while they were eating, he asked her how the Brahms concert went. Tess said that she was satisfied with her performance but provided no details. Jake was in a good mood, and that night, she made sure they made love to keep him that way.</w:t>
      </w:r>
    </w:p>
    <w:p w14:paraId="24B0FAD7" w14:textId="1A1AB782" w:rsidR="00BE2B37" w:rsidRPr="00BE2B37" w:rsidRDefault="00BE2B37" w:rsidP="00BE2B37">
      <w:pPr>
        <w:pStyle w:val="NormalCenter"/>
      </w:pPr>
      <w:r>
        <w:t>***</w:t>
      </w:r>
    </w:p>
    <w:p w14:paraId="0628498E" w14:textId="77777777" w:rsidR="00BE2B37" w:rsidRPr="00BE2B37" w:rsidRDefault="00BE2B37" w:rsidP="00BE2B37">
      <w:pPr>
        <w:pStyle w:val="NormalNI"/>
      </w:pPr>
      <w:r w:rsidRPr="00BE2B37">
        <w:t>At the airbase the next day, Claudine cornered Jake as he left the car and told him how much she had enjoyed Tess’s concert. Walking toward the training facility, Claudine continued talking about the exciting performance and how well Tess and Vaughn worked together.</w:t>
      </w:r>
    </w:p>
    <w:p w14:paraId="529A9172" w14:textId="77777777" w:rsidR="00BE2B37" w:rsidRPr="00BE2B37" w:rsidRDefault="00BE2B37" w:rsidP="00BE2B37">
      <w:r w:rsidRPr="00BE2B37">
        <w:t>Jake stopped dead on his tracks.</w:t>
      </w:r>
    </w:p>
    <w:p w14:paraId="0ECA997C" w14:textId="77777777" w:rsidR="00BE2B37" w:rsidRPr="00BE2B37" w:rsidRDefault="00BE2B37" w:rsidP="00BE2B37">
      <w:r w:rsidRPr="00BE2B37">
        <w:t>“Did you say that Vaughn conducted for Tess?”</w:t>
      </w:r>
    </w:p>
    <w:p w14:paraId="0D6EE013" w14:textId="77777777" w:rsidR="00BE2B37" w:rsidRPr="00BE2B37" w:rsidRDefault="00BE2B37" w:rsidP="00BE2B37">
      <w:r w:rsidRPr="00BE2B37">
        <w:t>“Yes, and they were truly marvelous together.”</w:t>
      </w:r>
    </w:p>
    <w:p w14:paraId="7196EAF4" w14:textId="77777777" w:rsidR="00BE2B37" w:rsidRPr="00BE2B37" w:rsidRDefault="00BE2B37" w:rsidP="00BE2B37">
      <w:r w:rsidRPr="00BE2B37">
        <w:t>Jake didn’t bother to say anything more to Claudine and almost ran into the terminal. He found Tess organizing the training materials for the next session. Jake took the papers from her hand and threw them on the ground. He then grabbed her arm and dragged her to a small adjacent room.</w:t>
      </w:r>
    </w:p>
    <w:p w14:paraId="45C0795E" w14:textId="77777777" w:rsidR="00BE2B37" w:rsidRPr="00BE2B37" w:rsidRDefault="00BE2B37" w:rsidP="00BE2B37">
      <w:r w:rsidRPr="00BE2B37">
        <w:t>Tess shook him off. “What’s the matter with you, Jake? You are hurting me.”</w:t>
      </w:r>
    </w:p>
    <w:p w14:paraId="03FCE631" w14:textId="77777777" w:rsidR="00BE2B37" w:rsidRPr="00BE2B37" w:rsidRDefault="00BE2B37" w:rsidP="00BE2B37">
      <w:r w:rsidRPr="00BE2B37">
        <w:lastRenderedPageBreak/>
        <w:t>“Why didn’t you tell me that you played the Brahms with Vaughn? How did he come back into the picture?”</w:t>
      </w:r>
    </w:p>
    <w:p w14:paraId="18178D84" w14:textId="77777777" w:rsidR="00BE2B37" w:rsidRPr="00BE2B37" w:rsidRDefault="00BE2B37" w:rsidP="00BE2B37">
      <w:r w:rsidRPr="00BE2B37">
        <w:t>“It’s no big deal. I just needed a good conductor. Vaughn was back in town, so he was available and agreed to help me.”</w:t>
      </w:r>
    </w:p>
    <w:p w14:paraId="5A9CBEC5" w14:textId="77777777" w:rsidR="00BE2B37" w:rsidRPr="00BE2B37" w:rsidRDefault="00BE2B37" w:rsidP="00BE2B37">
      <w:r w:rsidRPr="00BE2B37">
        <w:t>Jake was furious. “Isn’t it strange that you managed to get me out of town during the event? What did you do afterward? Did you sleep with him?”</w:t>
      </w:r>
    </w:p>
    <w:p w14:paraId="4A4F5FC9" w14:textId="77777777" w:rsidR="00BE2B37" w:rsidRPr="00BE2B37" w:rsidRDefault="00BE2B37" w:rsidP="00BE2B37">
      <w:r w:rsidRPr="00BE2B37">
        <w:t>“No! Nothing happened. We just played music that evening.”</w:t>
      </w:r>
    </w:p>
    <w:p w14:paraId="621A8227" w14:textId="261A152B" w:rsidR="00BE2B37" w:rsidRPr="00BE2B37" w:rsidRDefault="00BE2B37" w:rsidP="00BE2B37">
      <w:r w:rsidRPr="00BE2B37">
        <w:t xml:space="preserve">“Tess, I thought you </w:t>
      </w:r>
      <w:r w:rsidR="002C5990">
        <w:t>aren’t capable of lying</w:t>
      </w:r>
      <w:r w:rsidRPr="00BE2B37">
        <w:t>. Did you sleep with him?”</w:t>
      </w:r>
    </w:p>
    <w:p w14:paraId="2DFFEDBB" w14:textId="77777777" w:rsidR="00BE2B37" w:rsidRPr="00BE2B37" w:rsidRDefault="00BE2B37" w:rsidP="00BE2B37">
      <w:r w:rsidRPr="00BE2B37">
        <w:t>Tess did not respond.</w:t>
      </w:r>
    </w:p>
    <w:p w14:paraId="4E4FF76C" w14:textId="77777777" w:rsidR="00BE2B37" w:rsidRPr="00BE2B37" w:rsidRDefault="00BE2B37" w:rsidP="00BE2B37">
      <w:r w:rsidRPr="00BE2B37">
        <w:t>“Where is the bastard? Wait until I get my hands on him.”</w:t>
      </w:r>
    </w:p>
    <w:p w14:paraId="6CD3D7ED" w14:textId="77777777" w:rsidR="00BE2B37" w:rsidRPr="00BE2B37" w:rsidRDefault="00BE2B37" w:rsidP="00BE2B37">
      <w:r w:rsidRPr="00BE2B37">
        <w:t>“Jake stop it! Come to your senses. You are acting crazy. Nothing happened.”</w:t>
      </w:r>
    </w:p>
    <w:p w14:paraId="160F9C4E" w14:textId="77777777" w:rsidR="00BE2B37" w:rsidRPr="00BE2B37" w:rsidRDefault="00BE2B37" w:rsidP="00BE2B37">
      <w:r w:rsidRPr="00BE2B37">
        <w:t>“Considering your past adventures, please excuse me for expressing skepticism about your veracity. Did you fuck him?”</w:t>
      </w:r>
    </w:p>
    <w:p w14:paraId="6FEC23E4" w14:textId="77777777" w:rsidR="00BE2B37" w:rsidRPr="00BE2B37" w:rsidRDefault="00BE2B37" w:rsidP="00BE2B37">
      <w:r w:rsidRPr="00BE2B37">
        <w:t>Tess slapped his face.</w:t>
      </w:r>
    </w:p>
    <w:p w14:paraId="5129CD93" w14:textId="77777777" w:rsidR="00BE2B37" w:rsidRPr="00BE2B37" w:rsidRDefault="00BE2B37" w:rsidP="00BE2B37">
      <w:r w:rsidRPr="00BE2B37">
        <w:t>“I will not be subjected to your tantrums. Grow up! Nothing happened, and that’s the truth.”</w:t>
      </w:r>
    </w:p>
    <w:p w14:paraId="4BC06209" w14:textId="77777777" w:rsidR="00BE2B37" w:rsidRPr="00BE2B37" w:rsidRDefault="00BE2B37" w:rsidP="00BE2B37">
      <w:r w:rsidRPr="00BE2B37">
        <w:t>“Why did you encourage me to get out of town?”</w:t>
      </w:r>
    </w:p>
    <w:p w14:paraId="2E7DC0BF" w14:textId="77777777" w:rsidR="00BE2B37" w:rsidRPr="00BE2B37" w:rsidRDefault="00BE2B37" w:rsidP="00BE2B37">
      <w:r w:rsidRPr="00BE2B37">
        <w:t>“I did it precisely to keep you from losing your marbles.”</w:t>
      </w:r>
    </w:p>
    <w:p w14:paraId="2958322F" w14:textId="77777777" w:rsidR="00BE2B37" w:rsidRPr="00BE2B37" w:rsidRDefault="00BE2B37" w:rsidP="00BE2B37">
      <w:r w:rsidRPr="00BE2B37">
        <w:t>“Tess, you betrayed me twice. Why should I believe you now? Do you see my problem?”</w:t>
      </w:r>
    </w:p>
    <w:p w14:paraId="378A03E6" w14:textId="77777777" w:rsidR="00BE2B37" w:rsidRPr="00BE2B37" w:rsidRDefault="00BE2B37" w:rsidP="00BE2B37">
      <w:r w:rsidRPr="00BE2B37">
        <w:t>“Jake, get it through your head: I love you. I chose to be with you. What else do you want?”</w:t>
      </w:r>
    </w:p>
    <w:p w14:paraId="44C46BB1" w14:textId="77777777" w:rsidR="00BE2B37" w:rsidRPr="00BE2B37" w:rsidRDefault="00BE2B37" w:rsidP="00BE2B37">
      <w:r w:rsidRPr="00BE2B37">
        <w:t>“I want to trust you, and now I no longer can.”</w:t>
      </w:r>
    </w:p>
    <w:p w14:paraId="3E6436AC" w14:textId="77777777" w:rsidR="00BE2B37" w:rsidRPr="00BE2B37" w:rsidRDefault="00BE2B37" w:rsidP="00BE2B37">
      <w:r w:rsidRPr="00BE2B37">
        <w:t>“What does that mean?”</w:t>
      </w:r>
    </w:p>
    <w:p w14:paraId="2592485E" w14:textId="77777777" w:rsidR="00BE2B37" w:rsidRPr="00BE2B37" w:rsidRDefault="00BE2B37" w:rsidP="00BE2B37">
      <w:r w:rsidRPr="00BE2B37">
        <w:t>“I’ll move out and get my own place. My lawyers will arrange for a divorce. I will continue to work with the team until we are done with Red Flag. After that, I will leave the company.”</w:t>
      </w:r>
    </w:p>
    <w:p w14:paraId="77EEF67E" w14:textId="77777777" w:rsidR="00BE2B37" w:rsidRPr="00BE2B37" w:rsidRDefault="00BE2B37" w:rsidP="00BE2B37">
      <w:r w:rsidRPr="00BE2B37">
        <w:lastRenderedPageBreak/>
        <w:t>“Jake, you are out of your mind. Please let’s talk.”</w:t>
      </w:r>
    </w:p>
    <w:p w14:paraId="25733065" w14:textId="77777777" w:rsidR="00BE2B37" w:rsidRPr="00BE2B37" w:rsidRDefault="00BE2B37" w:rsidP="00BE2B37">
      <w:r w:rsidRPr="00BE2B37">
        <w:t>Jake turned on his heels, went outside and got into the Jeep. He left a trail of rubber on the pavement.</w:t>
      </w:r>
    </w:p>
    <w:p w14:paraId="248FA8B3"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654C32A0" w14:textId="6D593DC7" w:rsidR="00792CE7" w:rsidRPr="00662A1B" w:rsidRDefault="003C38F0" w:rsidP="003C38F0">
      <w:pPr>
        <w:pStyle w:val="Heading1"/>
        <w:numPr>
          <w:ilvl w:val="0"/>
          <w:numId w:val="0"/>
        </w:numPr>
        <w:ind w:left="360"/>
        <w:rPr>
          <w:lang w:val="en"/>
        </w:rPr>
      </w:pPr>
      <w:bookmarkStart w:id="162" w:name="_Toc531973473"/>
      <w:bookmarkStart w:id="163" w:name="_Toc532470405"/>
      <w:r>
        <w:rPr>
          <w:lang w:val="en"/>
        </w:rPr>
        <w:lastRenderedPageBreak/>
        <w:t>57</w:t>
      </w:r>
      <w:r>
        <w:rPr>
          <w:lang w:val="en"/>
        </w:rPr>
        <w:br/>
      </w:r>
      <w:r w:rsidR="00792CE7" w:rsidRPr="00662A1B">
        <w:rPr>
          <w:lang w:val="en"/>
        </w:rPr>
        <w:t>Talk</w:t>
      </w:r>
      <w:r w:rsidR="008B40FB">
        <w:rPr>
          <w:lang w:val="en"/>
        </w:rPr>
        <w:t xml:space="preserve"> to </w:t>
      </w:r>
      <w:r w:rsidR="00792CE7" w:rsidRPr="00662A1B">
        <w:rPr>
          <w:lang w:val="en"/>
        </w:rPr>
        <w:t>a Friend</w:t>
      </w:r>
      <w:bookmarkEnd w:id="162"/>
      <w:bookmarkEnd w:id="163"/>
    </w:p>
    <w:p w14:paraId="289EC780" w14:textId="21CA7F81" w:rsidR="000F75CD" w:rsidRDefault="00CC3FB5" w:rsidP="00AC7FFE">
      <w:pPr>
        <w:pStyle w:val="NormalNI"/>
      </w:pPr>
      <w:r w:rsidRPr="003C38F0">
        <w:t>J</w:t>
      </w:r>
      <w:r w:rsidR="00176894" w:rsidRPr="00176894">
        <w:t>ake leased his own apartment in town and on the job, talked with Tess only about business matters. Outwardly, his behavior appeared normal, but Tess felt the chill. Jake was not interested in talking with her about anything personal, and she became increasingly frustrated.</w:t>
      </w:r>
    </w:p>
    <w:p w14:paraId="2074B0B8" w14:textId="686C950B" w:rsidR="00176894" w:rsidRPr="00176894" w:rsidRDefault="00176894" w:rsidP="00176894">
      <w:r w:rsidRPr="00176894">
        <w:t>Reluctantly, Tess sought advice from Carmen, her best friend. They met at her place. Nicola sensed that the two women were going to talk about serious stuff, so he took little Luca out for a walk at the park, with a promise of ice cream.”</w:t>
      </w:r>
    </w:p>
    <w:p w14:paraId="37AC4322" w14:textId="77777777" w:rsidR="00176894" w:rsidRPr="00176894" w:rsidRDefault="00176894" w:rsidP="00176894">
      <w:r w:rsidRPr="00176894">
        <w:t>“Tess, you are this way only when you have problems with Jake,” said Carmen. “What happened this time?”</w:t>
      </w:r>
    </w:p>
    <w:p w14:paraId="66984358" w14:textId="77777777" w:rsidR="00176894" w:rsidRPr="00176894" w:rsidRDefault="00176894" w:rsidP="00176894">
      <w:r w:rsidRPr="00176894">
        <w:t>“Carmen, I am going out of my mind. Jake thinks that I rekindled my affair with Vaughn, so he moved out and is divorcing me.”</w:t>
      </w:r>
    </w:p>
    <w:p w14:paraId="7A5C788F" w14:textId="77777777" w:rsidR="00176894" w:rsidRPr="00176894" w:rsidRDefault="00176894" w:rsidP="00176894">
      <w:r w:rsidRPr="00176894">
        <w:t>“Did you sleep with Vaughn after the concert?”</w:t>
      </w:r>
    </w:p>
    <w:p w14:paraId="4889EDE0" w14:textId="77777777" w:rsidR="00176894" w:rsidRPr="00176894" w:rsidRDefault="00176894" w:rsidP="00176894">
      <w:r w:rsidRPr="00176894">
        <w:t>“Of course not. I just went to dinner with him.”</w:t>
      </w:r>
    </w:p>
    <w:p w14:paraId="6E7781D0" w14:textId="77777777" w:rsidR="00176894" w:rsidRPr="00176894" w:rsidRDefault="00176894" w:rsidP="00176894">
      <w:r w:rsidRPr="00176894">
        <w:t>Carmen was very close to Tess and could read her like a book.</w:t>
      </w:r>
    </w:p>
    <w:p w14:paraId="79BC07CA" w14:textId="77777777" w:rsidR="00176894" w:rsidRPr="00176894" w:rsidRDefault="00176894" w:rsidP="00176894">
      <w:r w:rsidRPr="00176894">
        <w:t>“Tess, you are my dearest friend, and you have never lied to me. Did you sleep with Vaughn?”</w:t>
      </w:r>
    </w:p>
    <w:p w14:paraId="3D83BAB5" w14:textId="77777777" w:rsidR="00176894" w:rsidRPr="00176894" w:rsidRDefault="00176894" w:rsidP="00176894">
      <w:r w:rsidRPr="00176894">
        <w:t>Tess started to cry. “Okay, he turned me on, and I did go to his hotel room, but I changed my mind and left.”</w:t>
      </w:r>
    </w:p>
    <w:p w14:paraId="019E8202" w14:textId="77777777" w:rsidR="00176894" w:rsidRPr="00176894" w:rsidRDefault="00176894" w:rsidP="00176894">
      <w:r w:rsidRPr="00176894">
        <w:t>Carmen waited for the sobbing to subside.</w:t>
      </w:r>
    </w:p>
    <w:p w14:paraId="38EE2872" w14:textId="77777777" w:rsidR="00176894" w:rsidRPr="00176894" w:rsidRDefault="00176894" w:rsidP="00176894">
      <w:r w:rsidRPr="00176894">
        <w:t>“Now I understand why you sent Jake away to play tourist. That wasn’t smart, Tess. Let me guess, Claudine told Jake what happened.”</w:t>
      </w:r>
    </w:p>
    <w:p w14:paraId="23926D37" w14:textId="3F909BD4" w:rsidR="00176894" w:rsidRPr="00176894" w:rsidRDefault="00176894" w:rsidP="00176894">
      <w:r w:rsidRPr="00176894">
        <w:lastRenderedPageBreak/>
        <w:t xml:space="preserve">“All I know is that Claudine told Jake that the concert went </w:t>
      </w:r>
      <w:r w:rsidR="00D4033B" w:rsidRPr="00176894">
        <w:t>well,</w:t>
      </w:r>
      <w:r w:rsidRPr="00176894">
        <w:t xml:space="preserve"> and that Vaughn conducted for me. Jake flipped and moved out. I just received divorce papers.”</w:t>
      </w:r>
    </w:p>
    <w:p w14:paraId="4374A714" w14:textId="77777777" w:rsidR="00176894" w:rsidRPr="00176894" w:rsidRDefault="00176894" w:rsidP="00176894">
      <w:r w:rsidRPr="00176894">
        <w:t>“Tess, I have always been on your side, but this time you really screwed up. You know how sensitive Jake is about you and Vaughn. I can’t believe that you took that chance. Now everything is messed up.”</w:t>
      </w:r>
    </w:p>
    <w:p w14:paraId="6D3A8AC5" w14:textId="77777777" w:rsidR="00176894" w:rsidRPr="00176894" w:rsidRDefault="00176894" w:rsidP="00176894">
      <w:r w:rsidRPr="00176894">
        <w:t>“Carmen, I need your sympathy, not your scolding me. It just happened, but it’s over. I didn’t make love with Vaughn; I felt that the magic was gone.”</w:t>
      </w:r>
    </w:p>
    <w:p w14:paraId="79EAA5F8" w14:textId="77777777" w:rsidR="00176894" w:rsidRPr="00176894" w:rsidRDefault="00176894" w:rsidP="00176894">
      <w:r w:rsidRPr="00176894">
        <w:t>“What was different this time?”</w:t>
      </w:r>
    </w:p>
    <w:p w14:paraId="39EE056B" w14:textId="77777777" w:rsidR="00176894" w:rsidRPr="00176894" w:rsidRDefault="00176894" w:rsidP="00176894">
      <w:r w:rsidRPr="00176894">
        <w:t>I don’t know. Maybe it was me. Vaughn was his usual charming self, but this time I felt like he was putting on a familiar performance. It’s as if he was ticking a checklist. I felt that I was just one of the many women he had. Then it dawned on me that he probably acted in concert with Claudine. I suspected that she encouraged him to sleep with me, plotting all along to tell Jake about it when he came back. I was unbelievably stupid. Claudine set me up. What’s worse is that I suspected going in that she was very much a part of this equation, yet, I stupidly went to Vaughn’s room anyway.”</w:t>
      </w:r>
    </w:p>
    <w:p w14:paraId="7B52AA1E" w14:textId="77777777" w:rsidR="00176894" w:rsidRPr="00176894" w:rsidRDefault="00176894" w:rsidP="00176894">
      <w:r w:rsidRPr="00176894">
        <w:t>“What happened afterward?”</w:t>
      </w:r>
    </w:p>
    <w:p w14:paraId="2D552F58" w14:textId="77777777" w:rsidR="00176894" w:rsidRPr="00176894" w:rsidRDefault="00176894" w:rsidP="00176894">
      <w:r w:rsidRPr="00176894">
        <w:t>“I told Vaughn how I felt. He kept assuring me that he loved me, but he sounded hollow.”</w:t>
      </w:r>
    </w:p>
    <w:p w14:paraId="380612EB" w14:textId="77777777" w:rsidR="00176894" w:rsidRPr="00176894" w:rsidRDefault="00176894" w:rsidP="00176894">
      <w:r w:rsidRPr="00176894">
        <w:t>“I am afraid the damage is done,” Carmen said. “Now what are you going to do?”</w:t>
      </w:r>
    </w:p>
    <w:p w14:paraId="5C1093F1" w14:textId="77777777" w:rsidR="00176894" w:rsidRPr="00176894" w:rsidRDefault="00176894" w:rsidP="00176894">
      <w:r w:rsidRPr="00176894">
        <w:t>“I realized that what I really wanted and needed was Jake. I could never live with Vaughn and put up with his lifestyle, not to mention that he is married to Claudine.”</w:t>
      </w:r>
    </w:p>
    <w:p w14:paraId="030864D6" w14:textId="77777777" w:rsidR="00176894" w:rsidRPr="00176894" w:rsidRDefault="00176894" w:rsidP="00176894">
      <w:r w:rsidRPr="00176894">
        <w:t>“Why didn’t you tell this to Jake?”</w:t>
      </w:r>
    </w:p>
    <w:p w14:paraId="741128E0" w14:textId="77777777" w:rsidR="00176894" w:rsidRPr="00176894" w:rsidRDefault="00176894" w:rsidP="00176894">
      <w:r w:rsidRPr="00176894">
        <w:t>Tess was getting increasingly agitated. “He didn’t listen to me and just walked out.”</w:t>
      </w:r>
    </w:p>
    <w:p w14:paraId="515A0FFD" w14:textId="77777777" w:rsidR="00176894" w:rsidRPr="00176894" w:rsidRDefault="00176894" w:rsidP="00176894">
      <w:r w:rsidRPr="00176894">
        <w:t>“I don’t know what to say, Tess. This is bad. I am sure that Jake feels you manipulated him to get him out of town so that you could play with Vaughn. I just don’t know how you can repair this mess.”</w:t>
      </w:r>
    </w:p>
    <w:p w14:paraId="07243BFF" w14:textId="66C09572" w:rsidR="00176894" w:rsidRPr="00176894" w:rsidRDefault="00176894" w:rsidP="00176894">
      <w:r w:rsidRPr="00176894">
        <w:lastRenderedPageBreak/>
        <w:t xml:space="preserve">“Jake must believe me that it’s really over between Vaughn and me. I made a terrible mistake, but I </w:t>
      </w:r>
      <w:r w:rsidR="009925B4">
        <w:t xml:space="preserve">still </w:t>
      </w:r>
      <w:r w:rsidRPr="00176894">
        <w:t>want to be with Jake. I’m over it.”</w:t>
      </w:r>
    </w:p>
    <w:p w14:paraId="141E6C5F" w14:textId="77777777" w:rsidR="00176894" w:rsidRPr="00176894" w:rsidRDefault="00176894" w:rsidP="00176894">
      <w:r w:rsidRPr="00176894">
        <w:t>“Perhaps, but I know Jake. As smart as he is, sometimes he sees things only in black and white. This time he doesn’t believe you. It’s like a bad legal trial. The circumstantial evidence is damning.”</w:t>
      </w:r>
    </w:p>
    <w:p w14:paraId="6E303DF8" w14:textId="77777777" w:rsidR="00176894" w:rsidRPr="00176894" w:rsidRDefault="00176894" w:rsidP="00176894">
      <w:r w:rsidRPr="00176894">
        <w:t>“What am I going to do, Carmen?”</w:t>
      </w:r>
    </w:p>
    <w:p w14:paraId="4BC63B8B" w14:textId="77777777" w:rsidR="00176894" w:rsidRPr="00176894" w:rsidRDefault="00176894" w:rsidP="00176894">
      <w:r w:rsidRPr="00176894">
        <w:t>“I don’t know, Tess. I guess all you can do is wait and see. Concentrate on the job, and after a while, Jake might forgive you.”</w:t>
      </w:r>
    </w:p>
    <w:p w14:paraId="0EE7256E" w14:textId="77777777" w:rsidR="00176894" w:rsidRPr="00176894" w:rsidRDefault="00176894" w:rsidP="00176894">
      <w:r w:rsidRPr="00176894">
        <w:t>Tess felt that her whole world was collapsing. She thanked Carmen for listening and left. Her blouse was stained with tears.</w:t>
      </w:r>
    </w:p>
    <w:p w14:paraId="5493AFF2" w14:textId="7C35D172" w:rsidR="00176894" w:rsidRPr="00176894" w:rsidRDefault="00176894" w:rsidP="00176894">
      <w:r w:rsidRPr="00176894">
        <w:t xml:space="preserve">That night, Tess had a recurrence of her familiar nightmare. Amir had invaded the farm in upstate New York and was shooting at Carmen and Nicola. Tess and the police subdued Amir, but he managed to shoot a few rounds at Jake that had just arrived </w:t>
      </w:r>
      <w:r w:rsidR="002C5990" w:rsidRPr="00176894">
        <w:t>with little Morgan</w:t>
      </w:r>
      <w:r w:rsidR="002C5990">
        <w:t xml:space="preserve"> </w:t>
      </w:r>
      <w:r w:rsidR="009925B4">
        <w:t>in his car</w:t>
      </w:r>
      <w:r w:rsidRPr="00176894">
        <w:t>. Tess then saw Jake, tears in his eyes, approaching with her dead child in his arms. She took the listless child and forced Amir to hold him in his arms, smearing his blood all over him, making him realize what he had done.</w:t>
      </w:r>
    </w:p>
    <w:p w14:paraId="40D1BF97" w14:textId="77777777" w:rsidR="00176894" w:rsidRPr="00176894" w:rsidRDefault="00176894" w:rsidP="00176894">
      <w:r w:rsidRPr="00176894">
        <w:t>Tess woke up screaming, looking for comfort that only Jake could provide. She desperately needed his arms around her, but Jake was gone. Curling in a fetal position, she sobbed, keening into the night.</w:t>
      </w:r>
    </w:p>
    <w:p w14:paraId="49AFD42E" w14:textId="6D2530E5" w:rsidR="00176894" w:rsidRPr="00176894" w:rsidRDefault="00176894" w:rsidP="00176894">
      <w:r w:rsidRPr="00176894">
        <w:t xml:space="preserve">Jake was in his apartment, sitting on a sofa, staring into </w:t>
      </w:r>
      <w:r w:rsidR="00330A20" w:rsidRPr="00176894">
        <w:t>space,</w:t>
      </w:r>
      <w:r w:rsidRPr="00176894">
        <w:t xml:space="preserve"> and scratching Sebastian behind his head. He was struggling with thoughts of what had become of his life and what do now that he was no longer with Tess.</w:t>
      </w:r>
    </w:p>
    <w:p w14:paraId="35DB589C"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5733B959" w14:textId="70215646" w:rsidR="00F5106A" w:rsidRDefault="003C38F0" w:rsidP="003C38F0">
      <w:pPr>
        <w:pStyle w:val="Heading1"/>
        <w:numPr>
          <w:ilvl w:val="0"/>
          <w:numId w:val="0"/>
        </w:numPr>
        <w:ind w:left="360"/>
        <w:rPr>
          <w:lang w:val="en"/>
        </w:rPr>
      </w:pPr>
      <w:bookmarkStart w:id="164" w:name="_Toc531973474"/>
      <w:bookmarkStart w:id="165" w:name="_Toc532470406"/>
      <w:r>
        <w:rPr>
          <w:lang w:val="en"/>
        </w:rPr>
        <w:lastRenderedPageBreak/>
        <w:t>58</w:t>
      </w:r>
      <w:r>
        <w:rPr>
          <w:lang w:val="en"/>
        </w:rPr>
        <w:br/>
      </w:r>
      <w:r w:rsidR="00292186">
        <w:rPr>
          <w:lang w:val="en"/>
        </w:rPr>
        <w:t xml:space="preserve">Frustration and </w:t>
      </w:r>
      <w:r w:rsidR="00F5106A">
        <w:rPr>
          <w:lang w:val="en"/>
        </w:rPr>
        <w:t>Rage</w:t>
      </w:r>
      <w:bookmarkEnd w:id="164"/>
      <w:bookmarkEnd w:id="165"/>
    </w:p>
    <w:p w14:paraId="3C808430" w14:textId="1D67B997" w:rsidR="00292186" w:rsidRPr="00292186" w:rsidRDefault="00CC3FB5" w:rsidP="00AC7FFE">
      <w:pPr>
        <w:pStyle w:val="NormalNI"/>
      </w:pPr>
      <w:r w:rsidRPr="003C38F0">
        <w:t>L</w:t>
      </w:r>
      <w:r w:rsidR="00292186" w:rsidRPr="00292186">
        <w:t>aurent Belcour paced back and forth, hurling insults at four hapless men sitting in front of him.</w:t>
      </w:r>
    </w:p>
    <w:p w14:paraId="295C0725" w14:textId="77777777" w:rsidR="00292186" w:rsidRPr="00292186" w:rsidRDefault="00292186" w:rsidP="00292186">
      <w:r w:rsidRPr="00292186">
        <w:t>“You guys are morons,” Belcour bellowed. “I don’t know why I bother to pay you. You are utterly useless!”</w:t>
      </w:r>
    </w:p>
    <w:p w14:paraId="4A8AEAE3" w14:textId="256D8EA1" w:rsidR="00292186" w:rsidRPr="00292186" w:rsidRDefault="00292186" w:rsidP="00292186">
      <w:r w:rsidRPr="00292186">
        <w:t xml:space="preserve">The </w:t>
      </w:r>
      <w:r w:rsidR="009925B4">
        <w:t>men</w:t>
      </w:r>
      <w:r w:rsidRPr="00292186">
        <w:t xml:space="preserve"> sat quietly, enduring the </w:t>
      </w:r>
      <w:r w:rsidR="00330A20" w:rsidRPr="00292186">
        <w:t>abuse,</w:t>
      </w:r>
      <w:r w:rsidRPr="00292186">
        <w:t xml:space="preserve"> and staring at the floor.</w:t>
      </w:r>
    </w:p>
    <w:p w14:paraId="4E61D524" w14:textId="77777777" w:rsidR="00292186" w:rsidRPr="00292186" w:rsidRDefault="00292186" w:rsidP="00292186">
      <w:r w:rsidRPr="00292186">
        <w:t>“Let’s start with you, Rabbani,” Belcour bellowed. “Tell me why your incompetence cost me almost my entire investment with the Valkyries operation.”</w:t>
      </w:r>
    </w:p>
    <w:p w14:paraId="1A3A9548" w14:textId="77777777" w:rsidR="00292186" w:rsidRPr="00292186" w:rsidRDefault="00292186" w:rsidP="00292186">
      <w:r w:rsidRPr="00292186">
        <w:t>Zufar Rabbani hesitated for a moment, wringing his hands.</w:t>
      </w:r>
    </w:p>
    <w:p w14:paraId="547D9E68" w14:textId="77777777" w:rsidR="00292186" w:rsidRPr="00292186" w:rsidRDefault="00292186" w:rsidP="00292186">
      <w:r w:rsidRPr="00292186">
        <w:t>“Come on, speak up man!” Belcour said impatiently.</w:t>
      </w:r>
    </w:p>
    <w:p w14:paraId="7232DEE9" w14:textId="77777777" w:rsidR="00292186" w:rsidRPr="00292186" w:rsidRDefault="00292186" w:rsidP="00292186">
      <w:r w:rsidRPr="00292186">
        <w:t>Rabbani finally found the courage to respond.</w:t>
      </w:r>
    </w:p>
    <w:p w14:paraId="249E7666" w14:textId="750097D5" w:rsidR="00292186" w:rsidRPr="00292186" w:rsidRDefault="00292186" w:rsidP="00292186">
      <w:r w:rsidRPr="00292186">
        <w:t xml:space="preserve">“When we dissolved the joint venture with SRD, we took possession of the fighter planes expecting that Jake Vickers would want to repurchase them, so he could continue operating. Instead, he threw us out and deducted the cost of upgrading the planes from the remaining funds. Moreover, Vickers started to charge us storage fees for the equipment. After a week, he doubled the fees. That put us under pressure to divest the </w:t>
      </w:r>
      <w:r w:rsidR="009925B4">
        <w:t xml:space="preserve">jet </w:t>
      </w:r>
      <w:r w:rsidRPr="00292186">
        <w:t>fighters as soon as possible.”</w:t>
      </w:r>
    </w:p>
    <w:p w14:paraId="6E30F44E" w14:textId="77777777" w:rsidR="00292186" w:rsidRPr="00292186" w:rsidRDefault="00292186" w:rsidP="00292186">
      <w:r w:rsidRPr="00292186">
        <w:t>“Why did it take so long to get rid of the planes?” Belcour asked with a sneer.</w:t>
      </w:r>
    </w:p>
    <w:p w14:paraId="67193897" w14:textId="4945DB0F" w:rsidR="00292186" w:rsidRPr="00292186" w:rsidRDefault="00292186" w:rsidP="00292186">
      <w:r w:rsidRPr="00292186">
        <w:t xml:space="preserve">“We put the planes on the market, thinking that developing countries would be interested, but we didn’t get any takers,” said Rabbani. “We </w:t>
      </w:r>
      <w:r w:rsidRPr="00292186">
        <w:lastRenderedPageBreak/>
        <w:t xml:space="preserve">were under tremendous pressure to sell the planes </w:t>
      </w:r>
      <w:r w:rsidR="002C5990">
        <w:t xml:space="preserve">fast </w:t>
      </w:r>
      <w:r w:rsidRPr="00292186">
        <w:t>because the storage fees increased to $40,000 a day.”</w:t>
      </w:r>
    </w:p>
    <w:p w14:paraId="4D9CD431" w14:textId="77777777" w:rsidR="00292186" w:rsidRPr="00292186" w:rsidRDefault="00292186" w:rsidP="00292186">
      <w:r w:rsidRPr="00292186">
        <w:t>Belcour seemed skeptical.</w:t>
      </w:r>
    </w:p>
    <w:p w14:paraId="148545C1" w14:textId="77777777" w:rsidR="00292186" w:rsidRPr="00292186" w:rsidRDefault="00292186" w:rsidP="00292186">
      <w:r w:rsidRPr="00292186">
        <w:t>“Why didn’t you lease another storage facility?”</w:t>
      </w:r>
    </w:p>
    <w:p w14:paraId="57D1AA72" w14:textId="20ACF769" w:rsidR="00292186" w:rsidRPr="00292186" w:rsidRDefault="00292186" w:rsidP="00292186">
      <w:r w:rsidRPr="00292186">
        <w:t xml:space="preserve">“We tried,” Rabbani said, “but we didn’t find any available warehouses in the vicinity. They were all full due </w:t>
      </w:r>
      <w:r w:rsidR="002C5990">
        <w:t xml:space="preserve">to </w:t>
      </w:r>
      <w:r w:rsidRPr="00292186">
        <w:t xml:space="preserve">harvest season. We even looked as far as Madrid, but it seemed everyone was reluctant to store warbirds. Then </w:t>
      </w:r>
      <w:r w:rsidR="002C5990">
        <w:t xml:space="preserve">an official of </w:t>
      </w:r>
      <w:r w:rsidRPr="00292186">
        <w:t xml:space="preserve">the Spanish Government told us that we needed to remove the airplanes from the country within 30 days because they </w:t>
      </w:r>
      <w:r w:rsidR="00330A20" w:rsidRPr="00292186">
        <w:t>could</w:t>
      </w:r>
      <w:r w:rsidRPr="00292186">
        <w:t xml:space="preserve"> stay for only six months, and the original permit had been issued to the Valkyries squadron, not to Dubai Strategic Investments, even though we owned the planes.”</w:t>
      </w:r>
    </w:p>
    <w:p w14:paraId="2184AD22" w14:textId="4BA6A51E" w:rsidR="00292186" w:rsidRPr="00292186" w:rsidRDefault="00292186" w:rsidP="00292186">
      <w:r w:rsidRPr="00292186">
        <w:t xml:space="preserve">Belcour, exasperated, sat down. “In other words, when you dissolved the Joint Venture with SRD, you guys didn’t think this through </w:t>
      </w:r>
      <w:r w:rsidR="002C5990">
        <w:t xml:space="preserve">things </w:t>
      </w:r>
      <w:r w:rsidRPr="00292186">
        <w:t>and didn’t have a contingency plan.”</w:t>
      </w:r>
    </w:p>
    <w:p w14:paraId="79F2C365" w14:textId="77777777" w:rsidR="00292186" w:rsidRPr="00292186" w:rsidRDefault="00292186" w:rsidP="00292186">
      <w:r w:rsidRPr="00292186">
        <w:t>Rabbani stayed silent, wringing his hands.</w:t>
      </w:r>
    </w:p>
    <w:p w14:paraId="713EF5EB" w14:textId="77777777" w:rsidR="00292186" w:rsidRPr="00292186" w:rsidRDefault="00292186" w:rsidP="00292186">
      <w:r w:rsidRPr="00292186">
        <w:t>“Speak up, man!” Belcour demanded.</w:t>
      </w:r>
    </w:p>
    <w:p w14:paraId="176D3EDF" w14:textId="77777777" w:rsidR="00292186" w:rsidRPr="00292186" w:rsidRDefault="00292186" w:rsidP="00292186">
      <w:r w:rsidRPr="00292186">
        <w:t>“The only customer that expressed interest in the aircraft was a Nigerian General,” Rabbani continued. “He inspected the planes, nitpicked everything and didn’t look impressed. He finally made an offer that was ridiculously low. Then Jake Vickers advised that we had to remove the planes by the end of the week because the Spanish authorities withdrew the permits. We didn’t have any alternatives, so we sold the planes to General Okafor for a pittance. I am sorry, Monsieur Belcour. We were between a rock and a hard place.”</w:t>
      </w:r>
    </w:p>
    <w:p w14:paraId="5511A649" w14:textId="77777777" w:rsidR="00292186" w:rsidRPr="00292186" w:rsidRDefault="00292186" w:rsidP="00292186">
      <w:r w:rsidRPr="00292186">
        <w:t>Belcour was looking out the window, trying to calm down. He turned around and stared menacingly at Rabbani.</w:t>
      </w:r>
    </w:p>
    <w:p w14:paraId="21251DFB" w14:textId="77777777" w:rsidR="00292186" w:rsidRPr="00292186" w:rsidRDefault="00292186" w:rsidP="00292186">
      <w:r w:rsidRPr="00292186">
        <w:t>“Okafor, Somi Okafor?”</w:t>
      </w:r>
    </w:p>
    <w:p w14:paraId="27FBE965" w14:textId="77777777" w:rsidR="00292186" w:rsidRPr="00292186" w:rsidRDefault="00292186" w:rsidP="00292186">
      <w:r w:rsidRPr="00292186">
        <w:t>“Yes, that is the General’s name,” Rabbani said. “What of it?”</w:t>
      </w:r>
    </w:p>
    <w:p w14:paraId="06359EE9" w14:textId="77777777" w:rsidR="00292186" w:rsidRPr="00292186" w:rsidRDefault="00292186" w:rsidP="00292186">
      <w:r w:rsidRPr="00292186">
        <w:t>Belcour sat and covered his eyes. He stayed that way for a minute, then leaned toward the lawyer.</w:t>
      </w:r>
    </w:p>
    <w:p w14:paraId="521E149B" w14:textId="77777777" w:rsidR="00292186" w:rsidRPr="00292186" w:rsidRDefault="00292186" w:rsidP="00292186">
      <w:r w:rsidRPr="00292186">
        <w:t xml:space="preserve">“You are more stupid than I thought, Rabbani. Omi Okafor is tight with the Valkyries, and his wife Alice plays the cello with them. Are </w:t>
      </w:r>
      <w:r w:rsidRPr="00292186">
        <w:lastRenderedPageBreak/>
        <w:t>you telling me that you didn’t know that when you were dealing with him?”</w:t>
      </w:r>
    </w:p>
    <w:p w14:paraId="67094E7B" w14:textId="31E7B7E8" w:rsidR="00292186" w:rsidRPr="00292186" w:rsidRDefault="00292186" w:rsidP="00292186">
      <w:r w:rsidRPr="00292186">
        <w:t xml:space="preserve">“Monsieur Belcour, </w:t>
      </w:r>
      <w:r w:rsidR="00D4033B">
        <w:t xml:space="preserve">Okafor </w:t>
      </w:r>
      <w:r w:rsidRPr="00292186">
        <w:t xml:space="preserve">is </w:t>
      </w:r>
      <w:r w:rsidR="00D4033B">
        <w:t>a</w:t>
      </w:r>
      <w:r w:rsidRPr="00292186">
        <w:t xml:space="preserve"> real Nigerian General who was willing to buy the airplanes. That’s all that counted. We didn’t see a reason to research his background.”</w:t>
      </w:r>
    </w:p>
    <w:p w14:paraId="6B14AC28" w14:textId="77777777" w:rsidR="00292186" w:rsidRPr="00292186" w:rsidRDefault="00292186" w:rsidP="00292186">
      <w:r w:rsidRPr="00292186">
        <w:t>“Congratulations Rabbani. You were outsmarted and lost most of my investment. Well done,” Belcour said sarcastically.</w:t>
      </w:r>
    </w:p>
    <w:p w14:paraId="131D74D1" w14:textId="77777777" w:rsidR="00292186" w:rsidRPr="00292186" w:rsidRDefault="00292186" w:rsidP="00292186">
      <w:r w:rsidRPr="00292186">
        <w:t>“One more thing,” Rabbani added. “The Russian Colonel Brusilov somehow managed to get his hands on six MiG-29s, so the Valkyries are back in business. They are still training to go to Red Flag.”</w:t>
      </w:r>
    </w:p>
    <w:p w14:paraId="6C173A2F" w14:textId="77777777" w:rsidR="00292186" w:rsidRPr="00292186" w:rsidRDefault="00292186" w:rsidP="00292186">
      <w:r w:rsidRPr="00292186">
        <w:t>“Let’s change the subject before I get a heart attack, “Belcour said. “How about you, Aguirre. Please tell me something positive about the pile of money stolen from me.”</w:t>
      </w:r>
    </w:p>
    <w:p w14:paraId="5220091F" w14:textId="77777777" w:rsidR="00292186" w:rsidRPr="00292186" w:rsidRDefault="00292186" w:rsidP="00292186">
      <w:r w:rsidRPr="00292186">
        <w:t>Robert Aguirre, an American lawyer, was working on the issue of Aara’s inheritance now controlled by the Valkyries Foundation against human trafficking.</w:t>
      </w:r>
    </w:p>
    <w:p w14:paraId="320AC168" w14:textId="77777777" w:rsidR="00292186" w:rsidRPr="00292186" w:rsidRDefault="00292186" w:rsidP="00292186">
      <w:r w:rsidRPr="00292186">
        <w:t>“Well, we examined all aspects of the inheritance that General Amir al-Saadi provided for his daughter Aara. We scrutinized everything, from the marriage of the girl in Turkey to the legal provisions that created the endowment for the Foundation. They did everything by the book. The funds are controlled by the girl Aara and the foundation’s board which consists of Tess Turner, Jake Vickers, Carmen Cabrera, and Nicola Orsini. Bottom line, the way they set things up is legally unassailable. There is no way for any other party, including Madame Fadime, to gain access to the money.”</w:t>
      </w:r>
    </w:p>
    <w:p w14:paraId="61AA6FC5" w14:textId="77777777" w:rsidR="00292186" w:rsidRPr="00292186" w:rsidRDefault="00292186" w:rsidP="00292186">
      <w:r w:rsidRPr="00292186">
        <w:t>“What about contesting the marriage?” Belcour asked.</w:t>
      </w:r>
    </w:p>
    <w:p w14:paraId="628ED339" w14:textId="77777777" w:rsidR="00292186" w:rsidRPr="00292186" w:rsidRDefault="00292186" w:rsidP="00292186">
      <w:r w:rsidRPr="00292186">
        <w:t>“Again, everything was done by the book. Turkish records indicate that Aara’s marriage was legal, even though she filed for divorce the next day.”</w:t>
      </w:r>
    </w:p>
    <w:p w14:paraId="1C4A18D0" w14:textId="5EED858C" w:rsidR="00292186" w:rsidRPr="00292186" w:rsidRDefault="00292186" w:rsidP="00292186">
      <w:r w:rsidRPr="00292186">
        <w:t xml:space="preserve">“Are you telling me that nothing can be done?” Belcour asked. “Have you </w:t>
      </w:r>
      <w:r w:rsidR="002259B7">
        <w:t>checked</w:t>
      </w:r>
      <w:r w:rsidRPr="00292186">
        <w:t xml:space="preserve"> if the marriage was consummated? That would give us an opening.”</w:t>
      </w:r>
    </w:p>
    <w:p w14:paraId="61A694A4" w14:textId="77777777" w:rsidR="00292186" w:rsidRPr="00292186" w:rsidRDefault="00292186" w:rsidP="00292186">
      <w:r w:rsidRPr="00292186">
        <w:lastRenderedPageBreak/>
        <w:t>“Well, we would have to prove that Aara is a virgin, but doing that is practically impossible, particularly since the girl now has a boyfriend. His name is Gabriel Marquez.”</w:t>
      </w:r>
    </w:p>
    <w:p w14:paraId="4EA13071" w14:textId="77777777" w:rsidR="00292186" w:rsidRPr="00292186" w:rsidRDefault="00292186" w:rsidP="00292186">
      <w:r w:rsidRPr="00292186">
        <w:t>Belcour looked like he was going to have a stroke.</w:t>
      </w:r>
    </w:p>
    <w:p w14:paraId="18CC493A" w14:textId="77777777" w:rsidR="00292186" w:rsidRPr="00292186" w:rsidRDefault="00292186" w:rsidP="00292186">
      <w:r w:rsidRPr="00292186">
        <w:t>“Where is the boy from?”</w:t>
      </w:r>
    </w:p>
    <w:p w14:paraId="7021F84E" w14:textId="77777777" w:rsidR="00292186" w:rsidRPr="00292186" w:rsidRDefault="00292186" w:rsidP="00292186">
      <w:r w:rsidRPr="00292186">
        <w:t>“He lives in Ciudad Real in Spain. His father owns a vineyard and winery.”</w:t>
      </w:r>
    </w:p>
    <w:p w14:paraId="623FB80D" w14:textId="77777777" w:rsidR="00292186" w:rsidRPr="00292186" w:rsidRDefault="00292186" w:rsidP="00292186">
      <w:r w:rsidRPr="00292186">
        <w:t>Belcour now really needed a drink. He poured himself a Scotch and downed the glass in one gulp. He stared into space.</w:t>
      </w:r>
    </w:p>
    <w:p w14:paraId="4184C455" w14:textId="4436B08F" w:rsidR="00292186" w:rsidRDefault="00292186" w:rsidP="00292186">
      <w:r w:rsidRPr="00292186">
        <w:t xml:space="preserve">“That explains why the deal to acquire the winery fell through. This mess has </w:t>
      </w:r>
      <w:r w:rsidR="002259B7">
        <w:t xml:space="preserve">all </w:t>
      </w:r>
      <w:r w:rsidRPr="00292186">
        <w:t>the footprints of Tess and Jake.”</w:t>
      </w:r>
    </w:p>
    <w:p w14:paraId="1D6CC327" w14:textId="0621463D" w:rsidR="00292186" w:rsidRPr="00292186" w:rsidRDefault="009925B4" w:rsidP="00292186">
      <w:r>
        <w:t xml:space="preserve">Belcour took a big breath. </w:t>
      </w:r>
      <w:r w:rsidR="00292186" w:rsidRPr="00292186">
        <w:t xml:space="preserve">“Did you look into the failed sabotage of Tess’s plane?” </w:t>
      </w:r>
      <w:r>
        <w:t>he</w:t>
      </w:r>
      <w:r w:rsidR="00292186" w:rsidRPr="00292186">
        <w:t xml:space="preserve"> now asked his partner Bertrand Dubois.</w:t>
      </w:r>
    </w:p>
    <w:p w14:paraId="70877393" w14:textId="77777777" w:rsidR="00292186" w:rsidRPr="00292186" w:rsidRDefault="00292186" w:rsidP="00292186">
      <w:r w:rsidRPr="00292186">
        <w:t>Dubois shrugged his shoulders.</w:t>
      </w:r>
    </w:p>
    <w:p w14:paraId="1769C863" w14:textId="2B53A473" w:rsidR="00292186" w:rsidRPr="00292186" w:rsidRDefault="00292186" w:rsidP="00292186">
      <w:r w:rsidRPr="00292186">
        <w:t xml:space="preserve">“My man in Spain did a professional job of disabling the MiG’s hydraulic system so that </w:t>
      </w:r>
      <w:r w:rsidR="002259B7">
        <w:t xml:space="preserve">it worked well enough </w:t>
      </w:r>
      <w:r w:rsidR="002F3769">
        <w:t xml:space="preserve">for </w:t>
      </w:r>
      <w:r w:rsidRPr="00292186">
        <w:t xml:space="preserve">Tess could take off. Once in the air, the equipment failed as intended, but Tess managed to land the plane unharmed anyway. We don’t know how she managed to do that. We also have another problem. The saboteur was arrested by the Spanish police, and they </w:t>
      </w:r>
      <w:r w:rsidR="002F3769">
        <w:t xml:space="preserve">along with Interpol </w:t>
      </w:r>
      <w:r w:rsidRPr="00292186">
        <w:t>are still interrogating him.”</w:t>
      </w:r>
    </w:p>
    <w:p w14:paraId="50394CB7" w14:textId="77777777" w:rsidR="00292186" w:rsidRPr="00292186" w:rsidRDefault="00292186" w:rsidP="00292186">
      <w:r w:rsidRPr="00292186">
        <w:t>Belcour broke out in a rage.</w:t>
      </w:r>
    </w:p>
    <w:p w14:paraId="4140DEA6" w14:textId="77777777" w:rsidR="00292186" w:rsidRPr="00292186" w:rsidRDefault="00292186" w:rsidP="00292186">
      <w:r w:rsidRPr="00292186">
        <w:t>“We are done here. All of you, get out!”</w:t>
      </w:r>
    </w:p>
    <w:p w14:paraId="70AA5BCC" w14:textId="77777777" w:rsidR="00292186" w:rsidRPr="00292186" w:rsidRDefault="00292186" w:rsidP="00292186">
      <w:r w:rsidRPr="00292186">
        <w:t>Apparently, the men were not moving fast enough, so Belcour bellowed: “Get the hell out of here! Go away.”</w:t>
      </w:r>
    </w:p>
    <w:p w14:paraId="5290849D" w14:textId="77777777" w:rsidR="00292186" w:rsidRPr="00292186" w:rsidRDefault="00292186" w:rsidP="00292186">
      <w:r w:rsidRPr="00292186">
        <w:t>The men scurried away like a bunch of rats.</w:t>
      </w:r>
    </w:p>
    <w:p w14:paraId="0D3C5D45" w14:textId="77777777" w:rsidR="00292186" w:rsidRPr="00292186" w:rsidRDefault="00292186" w:rsidP="00292186">
      <w:r w:rsidRPr="00292186">
        <w:t xml:space="preserve">Belcour poured himself another double Scotch and collapsed on a comfortable chair. He couldn’t believe that everything he did to damage the Valkyries had failed. He brooded, frustration building, his hatred for Tess and the Valkyries implacable, but ineffective. He just couldn’t think of another way of hurting them. Realizing that he couldn’t think </w:t>
      </w:r>
      <w:r w:rsidRPr="00292186">
        <w:lastRenderedPageBreak/>
        <w:t>straight if he didn’t calm down, he closed his eyes and let the frustration ebb.</w:t>
      </w:r>
    </w:p>
    <w:p w14:paraId="5FD2D890" w14:textId="77777777" w:rsidR="00292186" w:rsidRPr="00292186" w:rsidRDefault="00292186" w:rsidP="00292186">
      <w:r w:rsidRPr="00292186">
        <w:t>After a couple of hours of contemplation, Belcour got an inspiration. He jumped up to his feet.</w:t>
      </w:r>
    </w:p>
    <w:p w14:paraId="36CAE481" w14:textId="77777777" w:rsidR="00292186" w:rsidRPr="00292186" w:rsidRDefault="00292186" w:rsidP="00292186">
      <w:r w:rsidRPr="00292186">
        <w:t>“Yes, that might work!” he told himself. “It’s not over yet.”</w:t>
      </w:r>
    </w:p>
    <w:p w14:paraId="5FAB3DC7"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1956183B" w14:textId="0B78C08C" w:rsidR="00AF4EC1" w:rsidRDefault="00A7461B" w:rsidP="00A7461B">
      <w:pPr>
        <w:pStyle w:val="Heading1"/>
        <w:numPr>
          <w:ilvl w:val="0"/>
          <w:numId w:val="0"/>
        </w:numPr>
        <w:ind w:left="360"/>
      </w:pPr>
      <w:bookmarkStart w:id="166" w:name="_Toc531973475"/>
      <w:bookmarkStart w:id="167" w:name="_Toc508799083"/>
      <w:bookmarkStart w:id="168" w:name="_Toc532470407"/>
      <w:r>
        <w:lastRenderedPageBreak/>
        <w:t>59</w:t>
      </w:r>
      <w:r>
        <w:br/>
      </w:r>
      <w:r w:rsidR="00AF4EC1">
        <w:t>Sell</w:t>
      </w:r>
      <w:r w:rsidR="00C6662E">
        <w:t>ing</w:t>
      </w:r>
      <w:r w:rsidR="00AF4EC1">
        <w:t xml:space="preserve"> </w:t>
      </w:r>
      <w:r w:rsidR="00825C34">
        <w:t>Services</w:t>
      </w:r>
      <w:bookmarkEnd w:id="166"/>
      <w:bookmarkEnd w:id="168"/>
    </w:p>
    <w:p w14:paraId="6C6F3D50" w14:textId="1071099F" w:rsidR="00825C34" w:rsidRPr="00825C34" w:rsidRDefault="00CC3FB5" w:rsidP="00AC7FFE">
      <w:pPr>
        <w:pStyle w:val="NormalNI"/>
      </w:pPr>
      <w:r w:rsidRPr="00A7461B">
        <w:t>T</w:t>
      </w:r>
      <w:r w:rsidR="00825C34" w:rsidRPr="00825C34">
        <w:t>he experience the Valkyries obtained in Israel was invaluable, because it confirmed that they had developed the necessary skills to be credible jet fighter pilots. I was time to sell their services to the U. S. Airforce.</w:t>
      </w:r>
    </w:p>
    <w:p w14:paraId="0FF66FAC" w14:textId="77777777" w:rsidR="00B43ADF" w:rsidRDefault="00825C34" w:rsidP="00825C34">
      <w:r w:rsidRPr="00825C34">
        <w:t xml:space="preserve">Jake, accompanied by Peter Brusilov and Claudine Bisson, boarded an airliner in Madrid for the long trip to Las Vegas. Once there, he rented a car and drove to Nellis Air Force base. </w:t>
      </w:r>
    </w:p>
    <w:p w14:paraId="7B12A2B0" w14:textId="75E704C6" w:rsidR="00B43ADF" w:rsidRDefault="00B43ADF" w:rsidP="004B235B">
      <w:pPr>
        <w:pStyle w:val="NormalCenter"/>
        <w:keepLines/>
      </w:pPr>
      <w:r>
        <w:rPr>
          <w:noProof/>
        </w:rPr>
        <w:drawing>
          <wp:inline distT="0" distB="0" distL="0" distR="0" wp14:anchorId="3AAF0F46" wp14:editId="4F2AFCBC">
            <wp:extent cx="3246794" cy="2156460"/>
            <wp:effectExtent l="0" t="0" r="0" b="0"/>
            <wp:docPr id="72" name="Picture 72"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nellis-afb-red-flag-13-2-01-560.png"/>
                    <pic:cNvPicPr/>
                  </pic:nvPicPr>
                  <pic:blipFill>
                    <a:blip r:embed="rId73">
                      <a:extLst>
                        <a:ext uri="{28A0092B-C50C-407E-A947-70E740481C1C}">
                          <a14:useLocalDpi xmlns:a14="http://schemas.microsoft.com/office/drawing/2010/main" val="0"/>
                        </a:ext>
                      </a:extLst>
                    </a:blip>
                    <a:stretch>
                      <a:fillRect/>
                    </a:stretch>
                  </pic:blipFill>
                  <pic:spPr>
                    <a:xfrm>
                      <a:off x="0" y="0"/>
                      <a:ext cx="3271909" cy="2173141"/>
                    </a:xfrm>
                    <a:prstGeom prst="rect">
                      <a:avLst/>
                    </a:prstGeom>
                  </pic:spPr>
                </pic:pic>
              </a:graphicData>
            </a:graphic>
          </wp:inline>
        </w:drawing>
      </w:r>
    </w:p>
    <w:p w14:paraId="0ED8EB7D" w14:textId="740B7949" w:rsidR="00B43ADF" w:rsidRDefault="00B43ADF" w:rsidP="004B235B">
      <w:pPr>
        <w:pStyle w:val="Caption1"/>
        <w:keepLines/>
      </w:pPr>
      <w:r>
        <w:t>Source: airshows.co.uk</w:t>
      </w:r>
    </w:p>
    <w:p w14:paraId="4280F1DA" w14:textId="466F69B9" w:rsidR="00B43ADF" w:rsidRDefault="00451FE0" w:rsidP="004B235B">
      <w:pPr>
        <w:pStyle w:val="Caption2"/>
        <w:keepLines/>
      </w:pPr>
      <w:r>
        <w:t xml:space="preserve">Red Flag </w:t>
      </w:r>
      <w:r w:rsidR="00F81497">
        <w:t xml:space="preserve">building </w:t>
      </w:r>
      <w:r>
        <w:t>at Nellis AFB</w:t>
      </w:r>
    </w:p>
    <w:p w14:paraId="029004B3" w14:textId="32CECC50" w:rsidR="00825C34" w:rsidRPr="00825C34" w:rsidRDefault="00825C34" w:rsidP="00825C34">
      <w:r w:rsidRPr="00825C34">
        <w:t>When they arrived, Jake met with Brigadier General Janine Roberts, who was one of Jake’s friends from Harvard. She was one of the Air Force's first female fighter pilots and the first woman to command a USAF combat fighter wing. She was now leading the Red Flag exercises. The first ten minutes were spent catching up with things.</w:t>
      </w:r>
    </w:p>
    <w:p w14:paraId="6A110A63" w14:textId="77777777" w:rsidR="00825C34" w:rsidRPr="00825C34" w:rsidRDefault="00825C34" w:rsidP="00825C34">
      <w:r w:rsidRPr="00825C34">
        <w:lastRenderedPageBreak/>
        <w:t>“Tell me about your new venture Jake,” General Roberts asked. “Are you really going to peddle adversary services? I thought that your company was doing well. Why are you changing focus?”</w:t>
      </w:r>
    </w:p>
    <w:p w14:paraId="2AC85D1F" w14:textId="77777777" w:rsidR="00825C34" w:rsidRPr="00825C34" w:rsidRDefault="00825C34" w:rsidP="00825C34">
      <w:r w:rsidRPr="00825C34">
        <w:t>“It’s a long story, Janine. Let’s say that we have developed an outstanding squadron with world-class fighter pilots led by Russian Colonel Peter Brusilov and Claudine Bisson, formerly an ace with the French Air Force. They are here with me if you wish to meet them.”</w:t>
      </w:r>
    </w:p>
    <w:p w14:paraId="63A940FB" w14:textId="77777777" w:rsidR="00825C34" w:rsidRPr="00825C34" w:rsidRDefault="00825C34" w:rsidP="00825C34">
      <w:r w:rsidRPr="00825C34">
        <w:t>“Wow! Bisson is famous for single-handedly giving the fits to the French Air Force. Brusilov is a legend. Unfortunately, he gained his reputation by teaching the Vietnamese how to shoot down our fighters. I have a feeling he will be less than welcome here.”</w:t>
      </w:r>
    </w:p>
    <w:p w14:paraId="6F2ECB67" w14:textId="77777777" w:rsidR="00825C34" w:rsidRPr="00825C34" w:rsidRDefault="00825C34" w:rsidP="00825C34">
      <w:r w:rsidRPr="00825C34">
        <w:t>“We are not here to be popular, Janine. If your pilots feel hostility toward us, so much the better. We are supposed to act as the enemy, and we will fight in that role.”</w:t>
      </w:r>
    </w:p>
    <w:p w14:paraId="4AB6427B" w14:textId="77777777" w:rsidR="000F75CD" w:rsidRDefault="00825C34" w:rsidP="00825C34">
      <w:r w:rsidRPr="00825C34">
        <w:t>“Okay Jake, I get your point.” the General said.</w:t>
      </w:r>
    </w:p>
    <w:p w14:paraId="0E80B1AF" w14:textId="77777777" w:rsidR="000F75CD" w:rsidRDefault="00825C34" w:rsidP="00825C34">
      <w:r w:rsidRPr="00825C34">
        <w:t>Jake pulled a bound proposal from his briefcase.</w:t>
      </w:r>
    </w:p>
    <w:p w14:paraId="242075B0" w14:textId="4D21387B" w:rsidR="00825C34" w:rsidRPr="00825C34" w:rsidRDefault="00825C34" w:rsidP="00825C34">
      <w:r w:rsidRPr="00825C34">
        <w:t>“Here is what we offer: a squadron of MiG-29s with pilots trained in Russian fighter tactics. Our fighters are equipped with upgraded avionics installed by the Israelis. We painted the planes in Russian colors and added our insignia. We propose an exercise pitting your pilots against ours. If my pilots perform well, we will get the option to participate in future Red Flag exercises.”</w:t>
      </w:r>
    </w:p>
    <w:p w14:paraId="0C4FACB2" w14:textId="77777777" w:rsidR="00825C34" w:rsidRPr="00825C34" w:rsidRDefault="00825C34" w:rsidP="00825C34">
      <w:r w:rsidRPr="00825C34">
        <w:t>“What you propose is similar to the services proposed by current contractors.”</w:t>
      </w:r>
    </w:p>
    <w:p w14:paraId="67A0CE47" w14:textId="057625B7" w:rsidR="00825C34" w:rsidRPr="00825C34" w:rsidRDefault="00825C34" w:rsidP="00825C34">
      <w:r w:rsidRPr="00825C34">
        <w:t xml:space="preserve">“Similar, but not the same,” Jake said. We offer encounters with pilots trained in the latest Russian tactics and flying </w:t>
      </w:r>
      <w:r w:rsidR="00786A9A">
        <w:t xml:space="preserve">highly maneuverable </w:t>
      </w:r>
      <w:r w:rsidRPr="00825C34">
        <w:t>Russian-made planes. Furthermore, we will do it for 20% less than the competition.”</w:t>
      </w:r>
    </w:p>
    <w:p w14:paraId="1F165AAD" w14:textId="77777777" w:rsidR="00825C34" w:rsidRPr="00825C34" w:rsidRDefault="00825C34" w:rsidP="00825C34">
      <w:r w:rsidRPr="00825C34">
        <w:t>“Now you have my attention,” the General said. “How did you manage to do that?”</w:t>
      </w:r>
    </w:p>
    <w:p w14:paraId="37A1735E" w14:textId="77777777" w:rsidR="00825C34" w:rsidRPr="00825C34" w:rsidRDefault="00825C34" w:rsidP="00825C34">
      <w:r w:rsidRPr="00825C34">
        <w:t>“That’s my problem. I guarantee that your pilots will experience flying against a formidable enemy that uses pure Russian tactics.”</w:t>
      </w:r>
    </w:p>
    <w:p w14:paraId="47D3B2CB" w14:textId="77777777" w:rsidR="00825C34" w:rsidRPr="00825C34" w:rsidRDefault="00825C34" w:rsidP="00825C34">
      <w:r w:rsidRPr="00825C34">
        <w:lastRenderedPageBreak/>
        <w:t>“Okay, Jake. I will get the first session approved and see what happens. You have considerable personal credibility, and your squadron is led by pilots with outstanding reputations.”</w:t>
      </w:r>
    </w:p>
    <w:p w14:paraId="1F7EE0D4" w14:textId="77777777" w:rsidR="00825C34" w:rsidRPr="00825C34" w:rsidRDefault="00825C34" w:rsidP="00825C34">
      <w:r w:rsidRPr="00825C34">
        <w:t>“Thanks, General. Let’s make this happen.”</w:t>
      </w:r>
    </w:p>
    <w:p w14:paraId="6183D8A4" w14:textId="77777777" w:rsidR="00825C34" w:rsidRPr="00825C34" w:rsidRDefault="00825C34" w:rsidP="00825C34">
      <w:r w:rsidRPr="00825C34">
        <w:t>Jake went back to see Brusilov and Claudine who were hanging out at the local bar on the base. It was evident that they had buried the hatchet between them and they were now getting along. Brusilov lit a cigarette and got a nasty look from the bartender. He ignored that and looked at Jake and Claudine.</w:t>
      </w:r>
    </w:p>
    <w:p w14:paraId="1A1AEB30" w14:textId="77777777" w:rsidR="00825C34" w:rsidRPr="00825C34" w:rsidRDefault="00825C34" w:rsidP="00825C34">
      <w:r w:rsidRPr="00825C34">
        <w:t>“Jake, did you tell the General that we will have ladies flying the planes?”</w:t>
      </w:r>
    </w:p>
    <w:p w14:paraId="15BD6196" w14:textId="77777777" w:rsidR="00825C34" w:rsidRPr="00825C34" w:rsidRDefault="00825C34" w:rsidP="00825C34">
      <w:r w:rsidRPr="00825C34">
        <w:t>“No. The less said, the better.”</w:t>
      </w:r>
    </w:p>
    <w:p w14:paraId="1D558678" w14:textId="77777777" w:rsidR="00825C34" w:rsidRPr="00825C34" w:rsidRDefault="00825C34" w:rsidP="00825C34">
      <w:r w:rsidRPr="00825C34">
        <w:t>“You are the gutsiest people I have ever met.”</w:t>
      </w:r>
    </w:p>
    <w:p w14:paraId="75146E4D" w14:textId="7E8BFCC7" w:rsidR="00825C34" w:rsidRPr="00825C34" w:rsidRDefault="00825C34" w:rsidP="00825C34">
      <w:r w:rsidRPr="00825C34">
        <w:t>“No biggie</w:t>
      </w:r>
      <w:r w:rsidR="009925B4">
        <w:t>,” said Jake</w:t>
      </w:r>
      <w:r w:rsidRPr="00825C34">
        <w:t xml:space="preserve">. </w:t>
      </w:r>
      <w:r w:rsidR="009925B4">
        <w:t>“</w:t>
      </w:r>
      <w:r w:rsidRPr="00825C34">
        <w:t xml:space="preserve">You two have created an amazing team. Now we </w:t>
      </w:r>
      <w:r w:rsidR="009925B4">
        <w:t xml:space="preserve">just </w:t>
      </w:r>
      <w:r w:rsidRPr="00825C34">
        <w:t>need to perform.”</w:t>
      </w:r>
    </w:p>
    <w:p w14:paraId="2BD86F78" w14:textId="77777777" w:rsidR="00825C34" w:rsidRPr="00825C34" w:rsidRDefault="00825C34" w:rsidP="00825C34">
      <w:r w:rsidRPr="00825C34">
        <w:t>“I need a drink,” said Brusilov.</w:t>
      </w:r>
    </w:p>
    <w:p w14:paraId="29390CDC" w14:textId="77777777" w:rsidR="00825C34" w:rsidRPr="00825C34" w:rsidRDefault="00825C34" w:rsidP="00825C34">
      <w:r w:rsidRPr="00825C34">
        <w:t>“Me too,” said Claudine.</w:t>
      </w:r>
    </w:p>
    <w:p w14:paraId="0CAF2B97" w14:textId="1FBA7BFF" w:rsidR="00825C34" w:rsidRDefault="00825C34" w:rsidP="00825C34">
      <w:r w:rsidRPr="00825C34">
        <w:t>Soon after, they returned to spend the night in Las Vegas before the long trip back to Spain. They had dinner, and afterward, Brusilov excused himself and retired to his room. Claudine and Jake stayed to have a nightcap.</w:t>
      </w:r>
    </w:p>
    <w:p w14:paraId="638D6237"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59BA7D40" w14:textId="47F40D0E" w:rsidR="00AF4EC1" w:rsidRDefault="00793797" w:rsidP="00793797">
      <w:pPr>
        <w:pStyle w:val="Heading1"/>
        <w:numPr>
          <w:ilvl w:val="0"/>
          <w:numId w:val="0"/>
        </w:numPr>
        <w:ind w:left="360"/>
      </w:pPr>
      <w:bookmarkStart w:id="169" w:name="_Toc531973476"/>
      <w:bookmarkStart w:id="170" w:name="_Toc532470408"/>
      <w:r>
        <w:lastRenderedPageBreak/>
        <w:t>60</w:t>
      </w:r>
      <w:r>
        <w:br/>
      </w:r>
      <w:r w:rsidR="001D5CFB">
        <w:t xml:space="preserve">Come </w:t>
      </w:r>
      <w:r w:rsidR="00ED2320">
        <w:t xml:space="preserve">Back </w:t>
      </w:r>
      <w:r w:rsidR="001D5CFB">
        <w:t>to Me</w:t>
      </w:r>
      <w:bookmarkEnd w:id="169"/>
      <w:bookmarkEnd w:id="170"/>
    </w:p>
    <w:p w14:paraId="03C63DD4" w14:textId="76EC8CFC" w:rsidR="00825C34" w:rsidRPr="00825C34" w:rsidRDefault="00CC3FB5" w:rsidP="00AC7FFE">
      <w:pPr>
        <w:pStyle w:val="NormalNI"/>
      </w:pPr>
      <w:r w:rsidRPr="00793797">
        <w:t>A</w:t>
      </w:r>
      <w:r w:rsidR="00825C34" w:rsidRPr="00825C34">
        <w:t>t the hotel's bar, Jake and Claudine talked mostly about the children. Claudine, usually cheerful and bubbly, suddenly turned serious.</w:t>
      </w:r>
    </w:p>
    <w:p w14:paraId="673E8FF5" w14:textId="77777777" w:rsidR="00825C34" w:rsidRPr="00825C34" w:rsidRDefault="00825C34" w:rsidP="0093018D">
      <w:r w:rsidRPr="00825C34">
        <w:t>“Jake, when are you going to put an end to the farce and come back to the kids and me?”</w:t>
      </w:r>
    </w:p>
    <w:p w14:paraId="66258EB5" w14:textId="77777777" w:rsidR="00825C34" w:rsidRPr="00825C34" w:rsidRDefault="00825C34" w:rsidP="0093018D">
      <w:r w:rsidRPr="00825C34">
        <w:t>“Claudine, give it up. What’s done is done. You have built a life with Vaughn, and thanks to your scheming, I am divorcing Tess. I am planning to leave the company after Red Flag.”</w:t>
      </w:r>
    </w:p>
    <w:p w14:paraId="49E09463" w14:textId="560AE9EA" w:rsidR="00825C34" w:rsidRPr="00825C34" w:rsidRDefault="00825C34" w:rsidP="0093018D">
      <w:r w:rsidRPr="00825C34">
        <w:t xml:space="preserve">“Jake. I see you with the kids, and your love and longing to be with them </w:t>
      </w:r>
      <w:r w:rsidR="0093018D">
        <w:t>is</w:t>
      </w:r>
      <w:r w:rsidRPr="00825C34">
        <w:t xml:space="preserve"> heartbreaking.”</w:t>
      </w:r>
    </w:p>
    <w:p w14:paraId="47A9839D" w14:textId="0347B439" w:rsidR="00825C34" w:rsidRPr="00825C34" w:rsidRDefault="00825C34" w:rsidP="0093018D">
      <w:r w:rsidRPr="00825C34">
        <w:t xml:space="preserve">“Yes, I wish I could spend more time with the children, but I need to </w:t>
      </w:r>
      <w:r w:rsidR="002259B7">
        <w:t>go away for a while</w:t>
      </w:r>
      <w:r w:rsidRPr="00825C34">
        <w:t>.”</w:t>
      </w:r>
    </w:p>
    <w:p w14:paraId="4D2AFC38" w14:textId="77777777" w:rsidR="00825C34" w:rsidRPr="00825C34" w:rsidRDefault="00825C34" w:rsidP="0093018D">
      <w:r w:rsidRPr="00825C34">
        <w:t>“Why are you resisting us getting back together?”</w:t>
      </w:r>
    </w:p>
    <w:p w14:paraId="051AD68D" w14:textId="77777777" w:rsidR="00825C34" w:rsidRPr="00825C34" w:rsidRDefault="00825C34" w:rsidP="0093018D">
      <w:r w:rsidRPr="00825C34">
        <w:t>“Claudine, please stop. I have made up my mind. It would be dishonest for us to do so. You deserve to live with someone that loves you. I am just a wounded animal that needs to run away.”</w:t>
      </w:r>
    </w:p>
    <w:p w14:paraId="71A58968" w14:textId="7FD53470" w:rsidR="00825C34" w:rsidRPr="00825C34" w:rsidRDefault="00825C34" w:rsidP="0093018D">
      <w:r w:rsidRPr="00825C34">
        <w:t>“</w:t>
      </w:r>
      <w:r w:rsidR="0093018D">
        <w:t>After what’s happened, w</w:t>
      </w:r>
      <w:r w:rsidRPr="00825C34">
        <w:t>hy do you want to be with Tess?”</w:t>
      </w:r>
    </w:p>
    <w:p w14:paraId="76953EBC" w14:textId="700DD1B4" w:rsidR="00825C34" w:rsidRPr="00825C34" w:rsidRDefault="00825C34" w:rsidP="0093018D">
      <w:r w:rsidRPr="00825C34">
        <w:t xml:space="preserve">“I told you that </w:t>
      </w:r>
      <w:r w:rsidR="0093018D">
        <w:t>we are getting a divorce</w:t>
      </w:r>
      <w:r w:rsidRPr="00825C34">
        <w:t>.</w:t>
      </w:r>
      <w:r w:rsidR="0093018D">
        <w:t xml:space="preserve"> Unfortunately, I still love her.</w:t>
      </w:r>
      <w:r w:rsidRPr="00825C34">
        <w:t>”</w:t>
      </w:r>
    </w:p>
    <w:p w14:paraId="56949820" w14:textId="77777777" w:rsidR="00825C34" w:rsidRPr="00825C34" w:rsidRDefault="00825C34" w:rsidP="0093018D">
      <w:r w:rsidRPr="00825C34">
        <w:t>“Yes, but does she love you the same way? Did you forget that the moment you went out of town, Tess started to play beautiful music with Vaughn? She didn’t tell you that was her plan all along? Why do you still trust her? Don’t you realize that he still has the hots for the man?”</w:t>
      </w:r>
    </w:p>
    <w:p w14:paraId="1D9CD7C6" w14:textId="77777777" w:rsidR="00825C34" w:rsidRPr="00825C34" w:rsidRDefault="00825C34" w:rsidP="0093018D">
      <w:r w:rsidRPr="00825C34">
        <w:t>“She just played music with him.”</w:t>
      </w:r>
    </w:p>
    <w:p w14:paraId="250E79BC" w14:textId="77777777" w:rsidR="00825C34" w:rsidRPr="00825C34" w:rsidRDefault="00825C34" w:rsidP="0093018D">
      <w:r w:rsidRPr="00825C34">
        <w:lastRenderedPageBreak/>
        <w:t>“Really? Tess manipulated you to go out of town. Do you really think that she didn’t sleep with Vaughn afterward?”</w:t>
      </w:r>
    </w:p>
    <w:p w14:paraId="3760DA9E" w14:textId="420FE0F0" w:rsidR="00825C34" w:rsidRPr="00825C34" w:rsidRDefault="00825C34" w:rsidP="0093018D">
      <w:r w:rsidRPr="00825C34">
        <w:t>“</w:t>
      </w:r>
      <w:r w:rsidR="0093018D">
        <w:t>Claudine, y</w:t>
      </w:r>
      <w:r w:rsidRPr="00825C34">
        <w:t>ou married the guy, you should know.”</w:t>
      </w:r>
    </w:p>
    <w:p w14:paraId="19AFB784" w14:textId="77777777" w:rsidR="00825C34" w:rsidRPr="00825C34" w:rsidRDefault="00825C34" w:rsidP="0093018D">
      <w:r w:rsidRPr="00825C34">
        <w:t>“All I know is that Vaughn did not spend the night with me. He didn’t even bother to explain. What am I supposed to think?”</w:t>
      </w:r>
    </w:p>
    <w:p w14:paraId="05200DCF" w14:textId="77777777" w:rsidR="00825C34" w:rsidRPr="00825C34" w:rsidRDefault="00825C34" w:rsidP="0093018D">
      <w:r w:rsidRPr="00825C34">
        <w:t>“Perhaps he was with a local woman.”</w:t>
      </w:r>
    </w:p>
    <w:p w14:paraId="39BE8349" w14:textId="3E6F7BF3" w:rsidR="00825C34" w:rsidRPr="00825C34" w:rsidRDefault="00825C34" w:rsidP="0093018D">
      <w:r w:rsidRPr="00825C34">
        <w:t xml:space="preserve">“Do you </w:t>
      </w:r>
      <w:r w:rsidR="009925B4">
        <w:t xml:space="preserve">really </w:t>
      </w:r>
      <w:r w:rsidRPr="00825C34">
        <w:t>believe that? Jake, get real.”</w:t>
      </w:r>
    </w:p>
    <w:p w14:paraId="5CBF4D20" w14:textId="77777777" w:rsidR="00825C34" w:rsidRPr="00825C34" w:rsidRDefault="00825C34" w:rsidP="0093018D">
      <w:r w:rsidRPr="00825C34">
        <w:t>“You know that for all her faults, Tess doesn’t lie. Claudine, why do you persist in creating a gulf between her and me?”</w:t>
      </w:r>
    </w:p>
    <w:p w14:paraId="31FEBB03" w14:textId="77777777" w:rsidR="00825C34" w:rsidRPr="00825C34" w:rsidRDefault="00825C34" w:rsidP="0093018D">
      <w:r w:rsidRPr="00825C34">
        <w:t>“Because Tess is using you. You are the ever-reliable Joe, always available when she needs you, even when she screws up.”</w:t>
      </w:r>
    </w:p>
    <w:p w14:paraId="14593BA2" w14:textId="77777777" w:rsidR="00825C34" w:rsidRPr="00825C34" w:rsidRDefault="00825C34" w:rsidP="0093018D">
      <w:r w:rsidRPr="00825C34">
        <w:t>“Claudine don’t forget that you are the one that dumped me.”</w:t>
      </w:r>
    </w:p>
    <w:p w14:paraId="3E516BA7" w14:textId="77777777" w:rsidR="00825C34" w:rsidRPr="00825C34" w:rsidRDefault="00825C34" w:rsidP="0093018D">
      <w:r w:rsidRPr="00825C34">
        <w:t>“I was mad that you ran to Tess when she got in trouble after destroying Vaughn’s nude portrait of her.”</w:t>
      </w:r>
    </w:p>
    <w:p w14:paraId="549BA92D" w14:textId="77777777" w:rsidR="00825C34" w:rsidRPr="00825C34" w:rsidRDefault="00825C34" w:rsidP="0093018D">
      <w:r w:rsidRPr="00825C34">
        <w:t>“They arrested her and put her in the Bellevue nut house. I just got her out of there.”</w:t>
      </w:r>
    </w:p>
    <w:p w14:paraId="72B6166F" w14:textId="77777777" w:rsidR="00825C34" w:rsidRPr="00825C34" w:rsidRDefault="00825C34" w:rsidP="0093018D">
      <w:r w:rsidRPr="00825C34">
        <w:t>“Yes, and you spent the night with her.”</w:t>
      </w:r>
    </w:p>
    <w:p w14:paraId="4E87A087" w14:textId="77777777" w:rsidR="00825C34" w:rsidRPr="00825C34" w:rsidRDefault="00825C34" w:rsidP="0093018D">
      <w:r w:rsidRPr="00825C34">
        <w:t>“Nothing happened. I just comforted Tess. She was going out of her mind.”</w:t>
      </w:r>
    </w:p>
    <w:p w14:paraId="44262CCA" w14:textId="49C5478B" w:rsidR="00825C34" w:rsidRPr="00825C34" w:rsidRDefault="00825C34" w:rsidP="0093018D">
      <w:r w:rsidRPr="00825C34">
        <w:t xml:space="preserve">“Jake, why did you give </w:t>
      </w:r>
      <w:r w:rsidR="0093018D">
        <w:t>Tess</w:t>
      </w:r>
      <w:r w:rsidRPr="00825C34">
        <w:t xml:space="preserve"> the time of day? She posed nude for Vaughn and carried on a torrid affair with him. How could you forgive her?”</w:t>
      </w:r>
    </w:p>
    <w:p w14:paraId="079121BF" w14:textId="77777777" w:rsidR="00825C34" w:rsidRPr="00825C34" w:rsidRDefault="00825C34" w:rsidP="0093018D">
      <w:r w:rsidRPr="00825C34">
        <w:t>“I could not leave her alone in that state of despair. It was the right thing to do.”</w:t>
      </w:r>
    </w:p>
    <w:p w14:paraId="65C84020" w14:textId="77777777" w:rsidR="00825C34" w:rsidRPr="00825C34" w:rsidRDefault="00825C34" w:rsidP="0093018D">
      <w:r w:rsidRPr="00825C34">
        <w:t>“Jake, Tess would still be with Vaughn if he didn’t display the painting in the gallery. Even now, she melts into a puddle every time she sees him.”</w:t>
      </w:r>
    </w:p>
    <w:p w14:paraId="364C3D0C" w14:textId="77777777" w:rsidR="000F75CD" w:rsidRDefault="00825C34" w:rsidP="0093018D">
      <w:r w:rsidRPr="00825C34">
        <w:t>“Claudine, cut it out. Nothing happened last week other than playing a concert with him.”</w:t>
      </w:r>
    </w:p>
    <w:p w14:paraId="0993AD57" w14:textId="77777777" w:rsidR="000F75CD" w:rsidRDefault="00825C34" w:rsidP="0093018D">
      <w:r w:rsidRPr="00825C34">
        <w:t>Claudine sensed that Jake was trying to rationalize things. He did have doubts, she felt it.</w:t>
      </w:r>
    </w:p>
    <w:p w14:paraId="4C08A856" w14:textId="25CECCCD" w:rsidR="00825C34" w:rsidRPr="00825C34" w:rsidRDefault="00825C34" w:rsidP="0093018D">
      <w:r w:rsidRPr="00825C34">
        <w:lastRenderedPageBreak/>
        <w:t>“Jake, you are a fool. Tess is a user, and you let her use you again and again. Leave her and come back where you belong. I am the one that loves you. I have given you the children you always wanted. We can be a family.”</w:t>
      </w:r>
    </w:p>
    <w:p w14:paraId="032EC1A3" w14:textId="77777777" w:rsidR="00825C34" w:rsidRPr="00825C34" w:rsidRDefault="00825C34" w:rsidP="0093018D">
      <w:r w:rsidRPr="00825C34">
        <w:t>“Claudine, I am not sure that I like you anymore. You have connived and manipulated to compromise Tess, and you succeeded. You almost killed her when you resisted helping with the plane problem. How can you expect me to trust you?” Jake stood up. “I am going to sleep.”</w:t>
      </w:r>
    </w:p>
    <w:p w14:paraId="33C74E40" w14:textId="77777777" w:rsidR="00825C34" w:rsidRPr="00825C34" w:rsidRDefault="00825C34" w:rsidP="0093018D">
      <w:r w:rsidRPr="00825C34">
        <w:t>“Shall I keep you company? No one needs to know.”</w:t>
      </w:r>
    </w:p>
    <w:p w14:paraId="0011C466" w14:textId="77777777" w:rsidR="00825C34" w:rsidRPr="00825C34" w:rsidRDefault="00825C34" w:rsidP="0093018D">
      <w:r w:rsidRPr="00825C34">
        <w:t>“Good night, Claudine.”</w:t>
      </w:r>
    </w:p>
    <w:p w14:paraId="26FE0074"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63D264D9" w14:textId="2F72C26E" w:rsidR="00D15F27" w:rsidRDefault="00F741CA" w:rsidP="00F741CA">
      <w:pPr>
        <w:pStyle w:val="Heading1"/>
        <w:numPr>
          <w:ilvl w:val="0"/>
          <w:numId w:val="0"/>
        </w:numPr>
        <w:ind w:left="360"/>
        <w:rPr>
          <w:lang w:val="en"/>
        </w:rPr>
      </w:pPr>
      <w:bookmarkStart w:id="171" w:name="_Toc531973477"/>
      <w:bookmarkStart w:id="172" w:name="_Toc532470409"/>
      <w:r>
        <w:rPr>
          <w:lang w:val="en"/>
        </w:rPr>
        <w:lastRenderedPageBreak/>
        <w:t>61</w:t>
      </w:r>
      <w:r>
        <w:rPr>
          <w:lang w:val="en"/>
        </w:rPr>
        <w:br/>
      </w:r>
      <w:r w:rsidR="00D15F27">
        <w:rPr>
          <w:lang w:val="en"/>
        </w:rPr>
        <w:t>Help from Your Friends</w:t>
      </w:r>
      <w:bookmarkEnd w:id="171"/>
      <w:bookmarkEnd w:id="172"/>
    </w:p>
    <w:p w14:paraId="4E07DDF5" w14:textId="07F422DE" w:rsidR="004B1FCE" w:rsidRPr="004B1FCE" w:rsidRDefault="00CC3FB5" w:rsidP="00AC7FFE">
      <w:pPr>
        <w:pStyle w:val="NormalNI"/>
      </w:pPr>
      <w:r w:rsidRPr="00F741CA">
        <w:t>B</w:t>
      </w:r>
      <w:r w:rsidR="004B1FCE" w:rsidRPr="004B1FCE">
        <w:t>rusilov had made it clear that the transition to the new fighter planes would take a month of intensive training leaving little time for anything else. This requirement created a problem for Tess who had committed to perform four more concerts. She sat down with her piano teacher Sofiya to discuss the situation.</w:t>
      </w:r>
    </w:p>
    <w:p w14:paraId="1EDAD74C" w14:textId="77777777" w:rsidR="004B1FCE" w:rsidRPr="004B1FCE" w:rsidRDefault="004B1FCE" w:rsidP="004B1FCE">
      <w:r w:rsidRPr="004B1FCE">
        <w:t>“I don’t think it’s good to cancel the concerts, Tess,” said Sofiya. “The locals are pulling all the stops and have already printed flyers announcing the performances.”</w:t>
      </w:r>
    </w:p>
    <w:p w14:paraId="4C82498A" w14:textId="77777777" w:rsidR="004B1FCE" w:rsidRPr="004B1FCE" w:rsidRDefault="004B1FCE" w:rsidP="004B1FCE">
      <w:r w:rsidRPr="004B1FCE">
        <w:t>“I know, Sofiya. That why I am asking you for ideas.”</w:t>
      </w:r>
    </w:p>
    <w:p w14:paraId="3D4BFF2F" w14:textId="77777777" w:rsidR="004B1FCE" w:rsidRPr="004B1FCE" w:rsidRDefault="004B1FCE" w:rsidP="004B1FCE">
      <w:r w:rsidRPr="004B1FCE">
        <w:t>“Well, all that’s left is a cello concerto and three chamber music programs. Alice is here until the end of the month, and she is wonderful with the cello, so she might be interested in doing the concerto. Aara has been working with me to prepare for her upcoming music competition, so she can play the piano part in the chamber music pieces. Yasmin plays the violin and viola, and she doesn’t fly fighter jets and can contribute, so you only need two or three more players. This should be workable.”</w:t>
      </w:r>
    </w:p>
    <w:p w14:paraId="278995ED" w14:textId="77777777" w:rsidR="004B1FCE" w:rsidRPr="004B1FCE" w:rsidRDefault="004B1FCE" w:rsidP="004B1FCE">
      <w:r w:rsidRPr="004B1FCE">
        <w:t>“That looks like a plan, Sofiya. Let’s get together with the conductor and talk about this tomorrow.”</w:t>
      </w:r>
    </w:p>
    <w:p w14:paraId="6449757E" w14:textId="77777777" w:rsidR="004B1FCE" w:rsidRPr="004B1FCE" w:rsidRDefault="004B1FCE" w:rsidP="004B1FCE">
      <w:r w:rsidRPr="004B1FCE">
        <w:t>“I will make the arrangements, Tess.”</w:t>
      </w:r>
    </w:p>
    <w:p w14:paraId="712D5F27" w14:textId="77777777" w:rsidR="004B1FCE" w:rsidRPr="004B1FCE" w:rsidRDefault="004B1FCE" w:rsidP="004B1FCE">
      <w:r w:rsidRPr="004B1FCE">
        <w:t>Tess went home and found Aara rehearsing pieces that she planned to play at the piano competition. Tess asked her to help, and she was happy to participate.</w:t>
      </w:r>
    </w:p>
    <w:p w14:paraId="74A84916" w14:textId="77777777" w:rsidR="004B1FCE" w:rsidRPr="004B1FCE" w:rsidRDefault="004B1FCE" w:rsidP="004B1FCE">
      <w:r w:rsidRPr="004B1FCE">
        <w:lastRenderedPageBreak/>
        <w:t>The next day, Tess, Sofiya, Alice, Yasmin, and Aara met with the conductor and talked about the plan. He didn’t have a problem with the proposal, and in any case, he needed to replace the cellist who was going to play the Dvorak Cello Concerto. Alice said that she didn’t care for the piece, and suggested they perform the Elgar Cello Concerto instead. The conductor agreed, and they got things in motion.</w:t>
      </w:r>
    </w:p>
    <w:p w14:paraId="6696191B" w14:textId="77777777" w:rsidR="000F75CD" w:rsidRDefault="004B1FCE" w:rsidP="004B1FCE">
      <w:r w:rsidRPr="004B1FCE">
        <w:t xml:space="preserve">Classwork for the next few weeks </w:t>
      </w:r>
      <w:r w:rsidR="00C10E9F">
        <w:t xml:space="preserve">was </w:t>
      </w:r>
      <w:r w:rsidRPr="004B1FCE">
        <w:t>minimal</w:t>
      </w:r>
      <w:r w:rsidR="00294E68">
        <w:t>,</w:t>
      </w:r>
      <w:r w:rsidRPr="004B1FCE">
        <w:t xml:space="preserve"> and the Valkyries spent most of the time flying the new MiGs. The work was hard, but the </w:t>
      </w:r>
      <w:r w:rsidR="00C10E9F">
        <w:t>women</w:t>
      </w:r>
      <w:r w:rsidRPr="004B1FCE">
        <w:t xml:space="preserve"> enjoyed flying the </w:t>
      </w:r>
      <w:r w:rsidR="007B683E">
        <w:t>awesome</w:t>
      </w:r>
      <w:r w:rsidRPr="004B1FCE">
        <w:t xml:space="preserve"> jets. Just approaching the dangerous looking planes with the snake cockpit created anticipation and excitement, and they reveled in the added maneuverability and power afforded by the MiG-29s. They also appreciated the upgraded radars that the Israeli team had installed.</w:t>
      </w:r>
    </w:p>
    <w:p w14:paraId="25406017" w14:textId="016DA66B" w:rsidR="004B1FCE" w:rsidRPr="004B1FCE" w:rsidRDefault="004B1FCE" w:rsidP="004B1FCE">
      <w:r w:rsidRPr="004B1FCE">
        <w:t xml:space="preserve">The flying practice was relentless and intense, everyone working into the evening until they became fully confident with the Fulcrums, the name the Valkyries adopted for the fighters. The techs painted the Valkyrie logo on the </w:t>
      </w:r>
      <w:r w:rsidR="007B683E">
        <w:t xml:space="preserve">vertical stabilizers </w:t>
      </w:r>
      <w:r w:rsidRPr="004B1FCE">
        <w:t>of the jets, announcing pride and enthusiasm. The Valkyries from now on referred to the squadron as the Snake Pit. Quite fitting.</w:t>
      </w:r>
    </w:p>
    <w:p w14:paraId="31B314D1" w14:textId="77777777" w:rsidR="004B1FCE" w:rsidRPr="004B1FCE" w:rsidRDefault="004B1FCE" w:rsidP="004B1FCE">
      <w:r w:rsidRPr="004B1FCE">
        <w:t>Tess barely managed to attend the concerts. Alice did a fantastic job of playing the Elgar concerto, her interpretation of that beautiful piece gorgeous and poignant.</w:t>
      </w:r>
    </w:p>
    <w:p w14:paraId="3E327430" w14:textId="206ACCBA" w:rsidR="004B1FCE" w:rsidRPr="004B1FCE" w:rsidRDefault="004B1FCE" w:rsidP="004B1FCE">
      <w:r w:rsidRPr="004B1FCE">
        <w:t xml:space="preserve">The next week, Aara on the piano with Yasmin on the violin and Alice on the Cello played one of Rachmaninoff’s elegiac trios and the Glinka trio, impressing the audience with beautiful, melodic pieces. The third piece was the Brahms Piano Quintet, engaging Aara, Yasmin, Alice, </w:t>
      </w:r>
      <w:r w:rsidR="00330A20" w:rsidRPr="004B1FCE">
        <w:t>Giuliana,</w:t>
      </w:r>
      <w:r w:rsidRPr="004B1FCE">
        <w:t xml:space="preserve"> and Eva in a marvelous, dynamic</w:t>
      </w:r>
      <w:r w:rsidR="00294E68">
        <w:t>,</w:t>
      </w:r>
      <w:r w:rsidRPr="004B1FCE">
        <w:t xml:space="preserve"> and challenging composition which Aara first played in Istanbul after Tess engineered a subtle ploy to help her gain confidence. The quintet became Aara’s favorite piece to play, and her intense performance did justice to the marvelous music.</w:t>
      </w:r>
    </w:p>
    <w:p w14:paraId="78DCE9AD" w14:textId="77777777" w:rsidR="000F75CD" w:rsidRDefault="004B1FCE" w:rsidP="004B1FCE">
      <w:r w:rsidRPr="004B1FCE">
        <w:t>For the final concert, Tess imported Armando Martini, an Argentinian employee who played the bandoneon, a type of concertina favorite in Argentina and an essential instrument to perform the Tango. Along with half a dozen dancers, the Tango show was a hit.</w:t>
      </w:r>
    </w:p>
    <w:p w14:paraId="09686951" w14:textId="274E1088" w:rsidR="004B1FCE" w:rsidRPr="004B1FCE" w:rsidRDefault="004B1FCE" w:rsidP="004B1FCE">
      <w:r w:rsidRPr="004B1FCE">
        <w:lastRenderedPageBreak/>
        <w:t>At the end of the concerts, Jake and Tess created the Valkyries endowment fund, enabling the Spanish orchestra to hire more musicians not only to bolster its ranks but also to help the new players gain experience. On their last day in Spain, the Mayor and dignitaries held a ceremony and bestowed civic medals on the Valkyries in recognition of their contribution to the city’s musical endeavors.</w:t>
      </w:r>
    </w:p>
    <w:p w14:paraId="059D0665" w14:textId="3C3CC9DF" w:rsidR="004B1FCE" w:rsidRPr="004B1FCE" w:rsidRDefault="004B1FCE" w:rsidP="004B1FCE">
      <w:r w:rsidRPr="004B1FCE">
        <w:t xml:space="preserve">The team, sad to leave the gracious people that had generously hosted them for six months, headed for Madrid airport. Jake and Carmen had arranged to load the </w:t>
      </w:r>
      <w:r w:rsidR="00C10E9F">
        <w:t>MiGs</w:t>
      </w:r>
      <w:r w:rsidRPr="004B1FCE">
        <w:t xml:space="preserve"> on a car carrier ship headed for the United States. In two weeks, the planes would reach the port of Savannah, where they would be trucked to the local airport. From there, the Valkyries planned to fly the </w:t>
      </w:r>
      <w:r w:rsidR="00C10E9F">
        <w:t>planes</w:t>
      </w:r>
      <w:r w:rsidRPr="004B1FCE">
        <w:t xml:space="preserve"> to Nevada for the Red Flag exercises.</w:t>
      </w:r>
    </w:p>
    <w:p w14:paraId="740B0C7B" w14:textId="77777777" w:rsidR="004B1FCE" w:rsidRPr="004B1FCE" w:rsidRDefault="004B1FCE" w:rsidP="004B1FCE">
      <w:r w:rsidRPr="004B1FCE">
        <w:t>In the airliner heading for the United States, Tess sat next to Aara, who appeared somber and sad.</w:t>
      </w:r>
    </w:p>
    <w:p w14:paraId="66EAC8F0" w14:textId="77777777" w:rsidR="004B1FCE" w:rsidRPr="004B1FCE" w:rsidRDefault="004B1FCE" w:rsidP="004B1FCE">
      <w:r w:rsidRPr="004B1FCE">
        <w:t>“You seem upset, Aara. Do you want to talk?”</w:t>
      </w:r>
    </w:p>
    <w:p w14:paraId="582B7B93" w14:textId="77777777" w:rsidR="004B1FCE" w:rsidRPr="004B1FCE" w:rsidRDefault="004B1FCE" w:rsidP="004B1FCE">
      <w:r w:rsidRPr="004B1FCE">
        <w:t>“I broke up with Gabriel.”</w:t>
      </w:r>
    </w:p>
    <w:p w14:paraId="17308ED2" w14:textId="77777777" w:rsidR="004B1FCE" w:rsidRPr="004B1FCE" w:rsidRDefault="004B1FCE" w:rsidP="004B1FCE">
      <w:r w:rsidRPr="004B1FCE">
        <w:t>“Why?”</w:t>
      </w:r>
    </w:p>
    <w:p w14:paraId="3CE3CEA7" w14:textId="77777777" w:rsidR="004B1FCE" w:rsidRPr="004B1FCE" w:rsidRDefault="004B1FCE" w:rsidP="004B1FCE">
      <w:r w:rsidRPr="004B1FCE">
        <w:t>“It was for his own good.”</w:t>
      </w:r>
    </w:p>
    <w:p w14:paraId="0A7BB7A2" w14:textId="77777777" w:rsidR="004B1FCE" w:rsidRPr="004B1FCE" w:rsidRDefault="004B1FCE" w:rsidP="004B1FCE">
      <w:r w:rsidRPr="004B1FCE">
        <w:t>“What do you mean?”</w:t>
      </w:r>
    </w:p>
    <w:p w14:paraId="474088F5" w14:textId="77777777" w:rsidR="004B1FCE" w:rsidRPr="004B1FCE" w:rsidRDefault="004B1FCE" w:rsidP="004B1FCE">
      <w:r w:rsidRPr="004B1FCE">
        <w:t>“We had lunch, and he thanked me for letting him know that doing business with Belcour was not a good idea. Gabriel and his father took a hard look at Belcour’s proposed investment proposal and turned it down. The document had fine print that would have given him control of the winery. Furthermore, they found out that Belcour had no interest in making wine. He was going to tear out the vines and build office buildings.”</w:t>
      </w:r>
    </w:p>
    <w:p w14:paraId="11D3074F" w14:textId="77777777" w:rsidR="004B1FCE" w:rsidRPr="004B1FCE" w:rsidRDefault="004B1FCE" w:rsidP="004B1FCE">
      <w:r w:rsidRPr="004B1FCE">
        <w:t>“That sounds like Belcour, but it doesn’t explain why you broke up with the boy.”</w:t>
      </w:r>
    </w:p>
    <w:p w14:paraId="67CC0F2E" w14:textId="26CAD8AD" w:rsidR="004B1FCE" w:rsidRPr="004B1FCE" w:rsidRDefault="004B1FCE" w:rsidP="004B1FCE">
      <w:r w:rsidRPr="004B1FCE">
        <w:t xml:space="preserve">“Gabriel told his parents that I was born in Iraq. In their book, they couldn’t allow their son to marry what they call a Morisco, even though my father </w:t>
      </w:r>
      <w:r w:rsidR="00294E68">
        <w:t xml:space="preserve">had a distinguished lineage and </w:t>
      </w:r>
      <w:r w:rsidRPr="004B1FCE">
        <w:t>was a top General</w:t>
      </w:r>
      <w:r w:rsidR="00294E68">
        <w:t xml:space="preserve">, not to mention that he </w:t>
      </w:r>
      <w:r w:rsidRPr="004B1FCE">
        <w:t xml:space="preserve">left me half a billion dollars. Gabriel said he didn’t care about that and was planning to relinquish his inheritance and leave his family to </w:t>
      </w:r>
      <w:r w:rsidR="009925B4">
        <w:t>be</w:t>
      </w:r>
      <w:r w:rsidRPr="004B1FCE">
        <w:t xml:space="preserve"> with me. I couldn’t allow him to do that.”</w:t>
      </w:r>
    </w:p>
    <w:p w14:paraId="1A6F3B5E" w14:textId="77777777" w:rsidR="004B1FCE" w:rsidRPr="004B1FCE" w:rsidRDefault="004B1FCE" w:rsidP="004B1FCE">
      <w:r w:rsidRPr="004B1FCE">
        <w:lastRenderedPageBreak/>
        <w:t>“I understand, sweetie. It must have been hard.”</w:t>
      </w:r>
    </w:p>
    <w:p w14:paraId="38454EF4" w14:textId="77777777" w:rsidR="004B1FCE" w:rsidRPr="004B1FCE" w:rsidRDefault="004B1FCE" w:rsidP="004B1FCE">
      <w:r w:rsidRPr="004B1FCE">
        <w:t>“It was probably for the best. I will be traveling extensively to play concerts anyway. I must keep my priorities straight.”</w:t>
      </w:r>
    </w:p>
    <w:p w14:paraId="55F2BD42" w14:textId="77777777" w:rsidR="004B1FCE" w:rsidRPr="004B1FCE" w:rsidRDefault="004B1FCE" w:rsidP="004B1FCE">
      <w:r w:rsidRPr="004B1FCE">
        <w:t>“I am sorry Aara, but I believe you made the right decision.”</w:t>
      </w:r>
    </w:p>
    <w:p w14:paraId="5C5365EA" w14:textId="77777777" w:rsidR="004B1FCE" w:rsidRPr="004B1FCE" w:rsidRDefault="004B1FCE" w:rsidP="004B1FCE">
      <w:r w:rsidRPr="004B1FCE">
        <w:t>“Mom, what’s happening between you and Jake?”</w:t>
      </w:r>
    </w:p>
    <w:p w14:paraId="0679B327" w14:textId="77777777" w:rsidR="004B1FCE" w:rsidRPr="004B1FCE" w:rsidRDefault="004B1FCE" w:rsidP="004B1FCE">
      <w:r w:rsidRPr="004B1FCE">
        <w:t>“Jake wants a divorce.”</w:t>
      </w:r>
    </w:p>
    <w:p w14:paraId="05DA9D4A" w14:textId="77777777" w:rsidR="004B1FCE" w:rsidRPr="004B1FCE" w:rsidRDefault="004B1FCE" w:rsidP="004B1FCE">
      <w:r w:rsidRPr="004B1FCE">
        <w:t>“I am sure he will change his mind.”</w:t>
      </w:r>
    </w:p>
    <w:p w14:paraId="19DF3DE7" w14:textId="36F52D4A" w:rsidR="004B1FCE" w:rsidRDefault="004B1FCE" w:rsidP="006431B3">
      <w:r w:rsidRPr="004B1FCE">
        <w:t>“I am not sure,” Tess said, trying not to cry.</w:t>
      </w:r>
    </w:p>
    <w:p w14:paraId="04C995BE"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2D3C3918" w14:textId="4B47B9D4" w:rsidR="00730DC0" w:rsidRDefault="00F741CA" w:rsidP="00F741CA">
      <w:pPr>
        <w:pStyle w:val="Heading1"/>
        <w:numPr>
          <w:ilvl w:val="0"/>
          <w:numId w:val="0"/>
        </w:numPr>
        <w:ind w:left="360"/>
      </w:pPr>
      <w:bookmarkStart w:id="173" w:name="_Toc531973478"/>
      <w:bookmarkStart w:id="174" w:name="_Toc532470410"/>
      <w:r>
        <w:lastRenderedPageBreak/>
        <w:t>62</w:t>
      </w:r>
      <w:r>
        <w:br/>
      </w:r>
      <w:r w:rsidR="00730DC0">
        <w:t>Red Flag</w:t>
      </w:r>
      <w:bookmarkEnd w:id="167"/>
      <w:bookmarkEnd w:id="173"/>
      <w:bookmarkEnd w:id="174"/>
    </w:p>
    <w:p w14:paraId="4A89EFFD" w14:textId="455779FC" w:rsidR="004C1FDD" w:rsidRDefault="00CC3FB5" w:rsidP="00AC7FFE">
      <w:pPr>
        <w:pStyle w:val="NormalNI"/>
      </w:pPr>
      <w:bookmarkStart w:id="175" w:name="_Toc508799082"/>
      <w:r w:rsidRPr="00F741CA">
        <w:t>R</w:t>
      </w:r>
      <w:r w:rsidR="004C1FDD" w:rsidRPr="004C1FDD">
        <w:t>ed Flag was a realistic combat training exercise conducted on Nevada's vast bombing and gunnery ranges. It involved a variety of aircraft from many nations practicing interdiction, attack, air superiority, defense suppression, airlift, air refueling, and reconnaissance aircraft. The current exercise brought in more than 7,000 participants and 120 aircraft from the U.S military and air forces from Spain, Singapore, Germany, France, and the United Kingdom.</w:t>
      </w:r>
    </w:p>
    <w:p w14:paraId="23EB200B" w14:textId="1C54EDAB" w:rsidR="007B2451" w:rsidRDefault="007B2451" w:rsidP="004B235B">
      <w:pPr>
        <w:pStyle w:val="NormalCenter"/>
        <w:keepLines/>
      </w:pPr>
      <w:r>
        <w:rPr>
          <w:noProof/>
        </w:rPr>
        <w:drawing>
          <wp:inline distT="0" distB="0" distL="0" distR="0" wp14:anchorId="012E7465" wp14:editId="585D1499">
            <wp:extent cx="2987316" cy="2026920"/>
            <wp:effectExtent l="0" t="0" r="3810" b="0"/>
            <wp:docPr id="69" name="Picture 69" descr="A airplane that is driving dow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AF_001-560.png"/>
                    <pic:cNvPicPr/>
                  </pic:nvPicPr>
                  <pic:blipFill>
                    <a:blip r:embed="rId74">
                      <a:extLst>
                        <a:ext uri="{28A0092B-C50C-407E-A947-70E740481C1C}">
                          <a14:useLocalDpi xmlns:a14="http://schemas.microsoft.com/office/drawing/2010/main" val="0"/>
                        </a:ext>
                      </a:extLst>
                    </a:blip>
                    <a:stretch>
                      <a:fillRect/>
                    </a:stretch>
                  </pic:blipFill>
                  <pic:spPr>
                    <a:xfrm>
                      <a:off x="0" y="0"/>
                      <a:ext cx="3011675" cy="2043448"/>
                    </a:xfrm>
                    <a:prstGeom prst="rect">
                      <a:avLst/>
                    </a:prstGeom>
                  </pic:spPr>
                </pic:pic>
              </a:graphicData>
            </a:graphic>
          </wp:inline>
        </w:drawing>
      </w:r>
    </w:p>
    <w:p w14:paraId="3F61F39B" w14:textId="5C57F6B3" w:rsidR="007B2451" w:rsidRDefault="003A3147" w:rsidP="004B235B">
      <w:pPr>
        <w:pStyle w:val="Caption1"/>
        <w:keepLines/>
      </w:pPr>
      <w:r>
        <w:t>Source: canacopeg</w:t>
      </w:r>
      <w:r w:rsidR="009B2AC6">
        <w:t>.dl.com</w:t>
      </w:r>
    </w:p>
    <w:p w14:paraId="33241619" w14:textId="55FFB602" w:rsidR="007B2451" w:rsidRPr="007B2451" w:rsidRDefault="009B2AC6" w:rsidP="004B235B">
      <w:pPr>
        <w:pStyle w:val="Caption2"/>
        <w:keepLines/>
      </w:pPr>
      <w:r>
        <w:t>Nellis AFB</w:t>
      </w:r>
    </w:p>
    <w:p w14:paraId="28C894E1" w14:textId="67CC01DA" w:rsidR="004C1FDD" w:rsidRDefault="004C1FDD" w:rsidP="004C1FDD">
      <w:r w:rsidRPr="004C1FDD">
        <w:t xml:space="preserve">On the side of the good guys, most of the aircraft and crews made up the exercise's Blue forces. They used various tactics to attack targets such as mock airfields, vehicle convoys, tanks, parked aircraft, bunkered defensive positions, and missile sites. These targets were defended by a variety of simulated ground and air threats to give </w:t>
      </w:r>
      <w:r w:rsidRPr="004C1FDD">
        <w:lastRenderedPageBreak/>
        <w:t>participant aircrews the most realistic combat training possible. The E-3 Airborne Warning and Control System (AWACS) aircraft played a significant role in the exercise by using its unique radar capability to monitor and support many aspects of the Blue force effort.</w:t>
      </w:r>
    </w:p>
    <w:p w14:paraId="186FF90A" w14:textId="3D01486A" w:rsidR="00B24045" w:rsidRDefault="00B24045" w:rsidP="004B235B">
      <w:pPr>
        <w:pStyle w:val="NormalCenter"/>
        <w:keepLines/>
      </w:pPr>
      <w:r>
        <w:rPr>
          <w:noProof/>
        </w:rPr>
        <w:drawing>
          <wp:inline distT="0" distB="0" distL="0" distR="0" wp14:anchorId="7543DE0D" wp14:editId="370E6B8C">
            <wp:extent cx="3366455" cy="2164080"/>
            <wp:effectExtent l="0" t="0" r="5715" b="7620"/>
            <wp:docPr id="73" name="Picture 73" descr="A large passeng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saf.e3sentry.750pix-560.png"/>
                    <pic:cNvPicPr/>
                  </pic:nvPicPr>
                  <pic:blipFill>
                    <a:blip r:embed="rId75">
                      <a:extLst>
                        <a:ext uri="{28A0092B-C50C-407E-A947-70E740481C1C}">
                          <a14:useLocalDpi xmlns:a14="http://schemas.microsoft.com/office/drawing/2010/main" val="0"/>
                        </a:ext>
                      </a:extLst>
                    </a:blip>
                    <a:stretch>
                      <a:fillRect/>
                    </a:stretch>
                  </pic:blipFill>
                  <pic:spPr>
                    <a:xfrm>
                      <a:off x="0" y="0"/>
                      <a:ext cx="3386919" cy="2177235"/>
                    </a:xfrm>
                    <a:prstGeom prst="rect">
                      <a:avLst/>
                    </a:prstGeom>
                  </pic:spPr>
                </pic:pic>
              </a:graphicData>
            </a:graphic>
          </wp:inline>
        </w:drawing>
      </w:r>
    </w:p>
    <w:p w14:paraId="281FBD54" w14:textId="73D02ED2" w:rsidR="00B24045" w:rsidRDefault="00177074" w:rsidP="004B235B">
      <w:pPr>
        <w:pStyle w:val="Caption1"/>
        <w:keepLines/>
      </w:pPr>
      <w:r>
        <w:t xml:space="preserve">Source: </w:t>
      </w:r>
      <w:r w:rsidRPr="00177074">
        <w:t>U.S. Air Force photo [Public domain], via Wikimedia Commons</w:t>
      </w:r>
    </w:p>
    <w:p w14:paraId="2AF6DA8B" w14:textId="591DC01A" w:rsidR="00B24045" w:rsidRPr="004C1FDD" w:rsidRDefault="00A750D7" w:rsidP="004B235B">
      <w:pPr>
        <w:pStyle w:val="Caption2"/>
        <w:keepLines/>
      </w:pPr>
      <w:r>
        <w:t>USAF E-3 Sentry Aircraft</w:t>
      </w:r>
    </w:p>
    <w:p w14:paraId="666872D6" w14:textId="77777777" w:rsidR="000F75CD" w:rsidRDefault="004C1FDD" w:rsidP="004C1FDD">
      <w:r w:rsidRPr="004C1FDD">
        <w:t>The Red or aggressor forces' threats included electronically simulated surface-to-air missiles and anti-aircraft artillery, duplicating the tactics and techniques of potential adversaries.</w:t>
      </w:r>
    </w:p>
    <w:p w14:paraId="66FE525B" w14:textId="4738BAF0" w:rsidR="004C1FDD" w:rsidRPr="004C1FDD" w:rsidRDefault="004C1FDD" w:rsidP="004C1FDD">
      <w:r w:rsidRPr="004C1FDD">
        <w:t xml:space="preserve">Participating units, regardless of their provenance, were required to perform all aircraft maintenance on site, being as self-sufficient at Nellis as they would be in a wartime environment. </w:t>
      </w:r>
      <w:r w:rsidR="00D74EE7">
        <w:t>The Valkyries team had this under control, having previously done the work at the Israeli exercises.</w:t>
      </w:r>
    </w:p>
    <w:p w14:paraId="45AA5848" w14:textId="592C7CB1" w:rsidR="004C1FDD" w:rsidRPr="004C1FDD" w:rsidRDefault="004C1FDD" w:rsidP="004C1FDD">
      <w:r w:rsidRPr="004C1FDD">
        <w:t xml:space="preserve">The Valkyries squadron arrived at the air base, </w:t>
      </w:r>
      <w:r w:rsidR="00330A20" w:rsidRPr="004C1FDD">
        <w:t>landed,</w:t>
      </w:r>
      <w:r w:rsidRPr="004C1FDD">
        <w:t xml:space="preserve"> and taxied their planes to join dozens of fighter jets from the many nations lined up on the tarmac. As the team approached its designated area, their birds got a lot of attention. Pilots of many nations approached the menacing MiG-29s whose sole identifying insignia was the Valkyrie icon painted on the </w:t>
      </w:r>
      <w:r w:rsidR="00880EEB">
        <w:t>vertical stabilizer</w:t>
      </w:r>
      <w:r w:rsidR="00D74EE7">
        <w:t>s</w:t>
      </w:r>
      <w:r w:rsidR="00880EEB">
        <w:t xml:space="preserve"> or </w:t>
      </w:r>
      <w:r w:rsidRPr="004C1FDD">
        <w:t>tail</w:t>
      </w:r>
      <w:r w:rsidR="00D74EE7">
        <w:t>s</w:t>
      </w:r>
      <w:r w:rsidRPr="004C1FDD">
        <w:t xml:space="preserve">. When Tess and her team opened the aircrafts’ canopies and climbed out to jump to the ground, they elicited admiring whistles, mostly from the Italian pilots. A young captain exclaimed “Che bellezze!” what beauties. His commanding officer ordered him to cut it out. He had seen the Valkyries in action at the </w:t>
      </w:r>
      <w:r w:rsidRPr="004C1FDD">
        <w:lastRenderedPageBreak/>
        <w:t xml:space="preserve">Israeli exercises and was less than confident that bravado from his pilots would carry the day. Moreover, he expected the Valkyries to </w:t>
      </w:r>
      <w:r w:rsidR="00D74EE7">
        <w:t xml:space="preserve">bring </w:t>
      </w:r>
      <w:r w:rsidRPr="004C1FDD">
        <w:t>the older MiG-21s and was surprised that they were now sporting the significantly more lethal Mig-29s.</w:t>
      </w:r>
    </w:p>
    <w:p w14:paraId="3828BF4D" w14:textId="77777777" w:rsidR="000F75CD" w:rsidRDefault="004C1FDD" w:rsidP="004C1FDD">
      <w:r w:rsidRPr="004C1FDD">
        <w:t>The Valkyries waved and made their way through the crowd of admiring pilots. As they entered the large control facility, the seven female pilots from three countries that they met in Israel approached them and shook their hands. They had all heard about the adventures of the Valkyries and gave them a warm welcome.</w:t>
      </w:r>
    </w:p>
    <w:p w14:paraId="1247FC19" w14:textId="500A59ED" w:rsidR="004C1FDD" w:rsidRPr="004C1FDD" w:rsidRDefault="004C1FDD" w:rsidP="004C1FDD">
      <w:r w:rsidRPr="004C1FDD">
        <w:t>Julien Boutin, one of the French pilots that the Valkyries fought and defeated in the Israeli exercise walked over.</w:t>
      </w:r>
    </w:p>
    <w:p w14:paraId="6E9EFD22" w14:textId="77777777" w:rsidR="004C1FDD" w:rsidRPr="004C1FDD" w:rsidRDefault="004C1FDD" w:rsidP="004C1FDD">
      <w:r w:rsidRPr="004C1FDD">
        <w:t>“Hello, ladies. I just wanted you to know that this time you won’t win. I will personally enjoy shooting all of you down.”</w:t>
      </w:r>
    </w:p>
    <w:p w14:paraId="6461E814" w14:textId="77777777" w:rsidR="004C1FDD" w:rsidRPr="004C1FDD" w:rsidRDefault="004C1FDD" w:rsidP="004C1FDD">
      <w:r w:rsidRPr="004C1FDD">
        <w:t>Claudine looked at the man with contempt.</w:t>
      </w:r>
    </w:p>
    <w:p w14:paraId="1B11224E" w14:textId="63D9778E" w:rsidR="004C1FDD" w:rsidRPr="004C1FDD" w:rsidRDefault="004C1FDD" w:rsidP="004C1FDD">
      <w:r w:rsidRPr="004C1FDD">
        <w:t xml:space="preserve">“We shot you down </w:t>
      </w:r>
      <w:r w:rsidR="00880EEB">
        <w:t>twice</w:t>
      </w:r>
      <w:r w:rsidRPr="004C1FDD">
        <w:t>. Are you trying to tell us that now you have learned to be a competent pilot?”</w:t>
      </w:r>
    </w:p>
    <w:p w14:paraId="7B5DD868" w14:textId="77777777" w:rsidR="004C1FDD" w:rsidRPr="004C1FDD" w:rsidRDefault="004C1FDD" w:rsidP="004C1FDD">
      <w:r w:rsidRPr="004C1FDD">
        <w:t>“Claudine, watch out. You will be the first to fall off the skies.”</w:t>
      </w:r>
    </w:p>
    <w:p w14:paraId="5A441853" w14:textId="77777777" w:rsidR="004C1FDD" w:rsidRPr="004C1FDD" w:rsidRDefault="004C1FDD" w:rsidP="004C1FDD">
      <w:r w:rsidRPr="004C1FDD">
        <w:t>Claudine looked around. “I don’t see who will make that happen. Any ideas?”</w:t>
      </w:r>
    </w:p>
    <w:p w14:paraId="0165FC73" w14:textId="77777777" w:rsidR="004C1FDD" w:rsidRPr="004C1FDD" w:rsidRDefault="004C1FDD" w:rsidP="004C1FDD">
      <w:r w:rsidRPr="004C1FDD">
        <w:t>The man scoffed and walked away.</w:t>
      </w:r>
    </w:p>
    <w:p w14:paraId="3E567B45" w14:textId="77777777" w:rsidR="000F75CD" w:rsidRDefault="004C1FDD" w:rsidP="004C1FDD">
      <w:r w:rsidRPr="004C1FDD">
        <w:t>That evening, the Air Force threw a reception complete with barbeque, wine, beer, and speeches.</w:t>
      </w:r>
    </w:p>
    <w:p w14:paraId="508C0765" w14:textId="0E3FBD86" w:rsidR="004C1FDD" w:rsidRPr="004C1FDD" w:rsidRDefault="004C1FDD" w:rsidP="004C1FDD">
      <w:r w:rsidRPr="004C1FDD">
        <w:t>The next day, the ground crews, who had arrived a week before, completed assembling the maintenance tools and lined up the missiles making up the weapons inventory. Next, they checked the fighters and made them ready for use. They all took their work very seriously.</w:t>
      </w:r>
    </w:p>
    <w:p w14:paraId="7537C484" w14:textId="77777777" w:rsidR="000F75CD" w:rsidRDefault="004C1FDD" w:rsidP="004C1FDD">
      <w:r w:rsidRPr="004C1FDD">
        <w:t>On the day of the first sortie, Brusilov asked the Valkyries and the team to assemble for a briefing.</w:t>
      </w:r>
    </w:p>
    <w:p w14:paraId="7562ABF8" w14:textId="16C3EBBF" w:rsidR="004C1FDD" w:rsidRPr="004C1FDD" w:rsidRDefault="004C1FDD" w:rsidP="004C1FDD">
      <w:r w:rsidRPr="004C1FDD">
        <w:t>“As you say in America, this is where the rubber meets the road. You have worked hard to get here, you are prepared, and you will show the world what you can do.”</w:t>
      </w:r>
    </w:p>
    <w:p w14:paraId="656C4759" w14:textId="77777777" w:rsidR="004C1FDD" w:rsidRPr="004C1FDD" w:rsidRDefault="004C1FDD" w:rsidP="004C1FDD">
      <w:r w:rsidRPr="004C1FDD">
        <w:t>The team hooted and hollered.</w:t>
      </w:r>
    </w:p>
    <w:p w14:paraId="05F9FDB9" w14:textId="77777777" w:rsidR="004C1FDD" w:rsidRPr="004C1FDD" w:rsidRDefault="004C1FDD" w:rsidP="004C1FDD">
      <w:r w:rsidRPr="004C1FDD">
        <w:lastRenderedPageBreak/>
        <w:t>Brusilov continued. “I know that we talked about tactics, but I want to review what we will do to win.”</w:t>
      </w:r>
    </w:p>
    <w:p w14:paraId="62875442" w14:textId="77777777" w:rsidR="004C1FDD" w:rsidRPr="004C1FDD" w:rsidRDefault="004C1FDD" w:rsidP="004C1FDD">
      <w:r w:rsidRPr="004C1FDD">
        <w:t>More hooting and hollering. The Valkyries were like horses at the starting gate, eager to do their stuff.</w:t>
      </w:r>
    </w:p>
    <w:p w14:paraId="7CB84EB3" w14:textId="720D5172" w:rsidR="004C1FDD" w:rsidRPr="00D74EE7" w:rsidRDefault="004C1FDD" w:rsidP="004C1FDD">
      <w:r w:rsidRPr="004C1FDD">
        <w:t xml:space="preserve">“On the air, we will think, plan and fight like the best Russian crews. We will employ real teamwork. We will not do individual stunts. Let the other guys do that. Whether in the air and on the ground, we are going to operate as an integrated team. I, Jake, Alex, and Nicola are going to act as Ground Control managers. We will direct fighter maneuvers and tell you when to turn on your radars. We will sort targets for you, and to some extent, we even will tell you when to fire your missiles. Ours will be a classic Russian </w:t>
      </w:r>
      <w:r w:rsidR="00D74EE7" w:rsidRPr="00C95850">
        <w:t>command-and-control</w:t>
      </w:r>
      <w:r w:rsidR="00C95850">
        <w:t xml:space="preserve"> way</w:t>
      </w:r>
      <w:r w:rsidRPr="00C95850">
        <w:t xml:space="preserve"> of fighting.”</w:t>
      </w:r>
    </w:p>
    <w:p w14:paraId="45B02A5B" w14:textId="77777777" w:rsidR="004C1FDD" w:rsidRPr="004C1FDD" w:rsidRDefault="004C1FDD" w:rsidP="004C1FDD">
      <w:r w:rsidRPr="004C1FDD">
        <w:t>“Remember, the Russians fight air battles like chess. The fighters are pieces to be moved about at the discretion of their Ground Control Interceptors, GCI. The Americans fight air battles as a basketball game. They call their shots, their direct the movements of their teammates but ultimately, they are a bunch of individuals running around making decisions to best benefit the team. They take shots or pay attention to where their teammates are so that they can provide the assist.”</w:t>
      </w:r>
    </w:p>
    <w:p w14:paraId="1255AC52" w14:textId="77777777" w:rsidR="004C1FDD" w:rsidRPr="004C1FDD" w:rsidRDefault="004C1FDD" w:rsidP="004C1FDD">
      <w:r w:rsidRPr="004C1FDD">
        <w:t>“Finally, there is always going to be the issue of training of individual pilots. No Air Force on the planet gets as much flying time as the US military, but that should not be a concern for you. Unfortunately for the American pilots, many of those hours are spent flying in combat situations which don’t truly improve their advanced flying techniques, and that’s why events such as Red Flag were invented.”</w:t>
      </w:r>
    </w:p>
    <w:p w14:paraId="7BC06F4C" w14:textId="77777777" w:rsidR="004C1FDD" w:rsidRPr="004C1FDD" w:rsidRDefault="004C1FDD" w:rsidP="004C1FDD">
      <w:r w:rsidRPr="004C1FDD">
        <w:t>“For the first few sorties, I am asking you to play by the book. Obey my commands, trust me that I can see what is happening, and when I tell you to maneuver a certain way and shoot, do it. Later, the best of you will get to run the show on the ground and guide your colleagues to victory.”</w:t>
      </w:r>
    </w:p>
    <w:p w14:paraId="207AA894" w14:textId="77777777" w:rsidR="004C1FDD" w:rsidRPr="004C1FDD" w:rsidRDefault="004C1FDD" w:rsidP="004C1FDD">
      <w:r w:rsidRPr="004C1FDD">
        <w:t>The Valkyries eagerly walked toward their fighter planes. It was time for action.</w:t>
      </w:r>
    </w:p>
    <w:p w14:paraId="78BA489B"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6DE9A700" w14:textId="693B321C" w:rsidR="006E0A31" w:rsidRDefault="00916759" w:rsidP="00916759">
      <w:pPr>
        <w:pStyle w:val="Heading1"/>
        <w:numPr>
          <w:ilvl w:val="0"/>
          <w:numId w:val="0"/>
        </w:numPr>
        <w:ind w:left="360"/>
      </w:pPr>
      <w:bookmarkStart w:id="176" w:name="_Toc531973479"/>
      <w:bookmarkStart w:id="177" w:name="_Toc532470411"/>
      <w:r>
        <w:lastRenderedPageBreak/>
        <w:t>63</w:t>
      </w:r>
      <w:r>
        <w:br/>
      </w:r>
      <w:r w:rsidR="006E0A31">
        <w:t>Elephant Walk</w:t>
      </w:r>
      <w:bookmarkEnd w:id="175"/>
      <w:bookmarkEnd w:id="176"/>
      <w:bookmarkEnd w:id="177"/>
    </w:p>
    <w:p w14:paraId="37B89C24" w14:textId="77E2BD5D" w:rsidR="006E0A31" w:rsidRPr="009922CC" w:rsidRDefault="00CC3FB5" w:rsidP="00F72EF5">
      <w:pPr>
        <w:pStyle w:val="NormalNI"/>
      </w:pPr>
      <w:r w:rsidRPr="00916759">
        <w:t>T</w:t>
      </w:r>
      <w:r w:rsidR="006E0A31" w:rsidRPr="009922CC">
        <w:t xml:space="preserve">he time had come to prove that </w:t>
      </w:r>
      <w:r w:rsidR="0060316C">
        <w:t xml:space="preserve">all </w:t>
      </w:r>
      <w:r w:rsidR="006E0A31" w:rsidRPr="009922CC">
        <w:t xml:space="preserve">the </w:t>
      </w:r>
      <w:r w:rsidR="00846755">
        <w:t>hard work</w:t>
      </w:r>
      <w:r w:rsidR="006E0A31" w:rsidRPr="009922CC">
        <w:t xml:space="preserve"> was worthwhile. Tess and the pilots climbed </w:t>
      </w:r>
      <w:r w:rsidR="006E0A31">
        <w:t>in</w:t>
      </w:r>
      <w:r w:rsidR="006E0A31" w:rsidRPr="009922CC">
        <w:t>to the cockpit</w:t>
      </w:r>
      <w:r w:rsidR="006E0A31">
        <w:t>s of the MiGs</w:t>
      </w:r>
      <w:r w:rsidR="006E0A31" w:rsidRPr="009922CC">
        <w:t xml:space="preserve">, attached the restraining belts and put on the helmets full of electronics. The ground crews helped </w:t>
      </w:r>
      <w:r w:rsidR="003C51F0">
        <w:t xml:space="preserve">to </w:t>
      </w:r>
      <w:r w:rsidR="006E0A31" w:rsidRPr="009922CC">
        <w:t>start the engines.</w:t>
      </w:r>
    </w:p>
    <w:p w14:paraId="4C2E2388" w14:textId="77777777" w:rsidR="000F75CD" w:rsidRDefault="006E0A31" w:rsidP="006E0A31">
      <w:r w:rsidRPr="00E92555">
        <w:t xml:space="preserve">The screaming howl of the aircraft engines became increasingly louder as the </w:t>
      </w:r>
      <w:r>
        <w:t>fighters</w:t>
      </w:r>
      <w:r w:rsidRPr="00E92555">
        <w:t xml:space="preserve"> moved</w:t>
      </w:r>
      <w:r>
        <w:t>,</w:t>
      </w:r>
      <w:r w:rsidRPr="00E92555">
        <w:t xml:space="preserve"> position</w:t>
      </w:r>
      <w:r>
        <w:t>ing</w:t>
      </w:r>
      <w:r w:rsidRPr="00E92555">
        <w:t xml:space="preserve"> themselves on the tarmac.</w:t>
      </w:r>
    </w:p>
    <w:p w14:paraId="16C0F86C" w14:textId="6C71BD3D" w:rsidR="006E0A31" w:rsidRDefault="00574DB0" w:rsidP="004B235B">
      <w:pPr>
        <w:pStyle w:val="NormalCenter"/>
        <w:keepLines/>
      </w:pPr>
      <w:r>
        <w:rPr>
          <w:noProof/>
        </w:rPr>
        <w:drawing>
          <wp:inline distT="0" distB="0" distL="0" distR="0" wp14:anchorId="1FC678AD" wp14:editId="576E6FB8">
            <wp:extent cx="2658110" cy="1770519"/>
            <wp:effectExtent l="0" t="0" r="8890" b="1270"/>
            <wp:docPr id="31" name="Picture 31" descr="A picture containing outdoor, ground,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16_Kunsan_AB_Elephant_Walk-560.jpg"/>
                    <pic:cNvPicPr/>
                  </pic:nvPicPr>
                  <pic:blipFill>
                    <a:blip r:embed="rId76">
                      <a:extLst>
                        <a:ext uri="{28A0092B-C50C-407E-A947-70E740481C1C}">
                          <a14:useLocalDpi xmlns:a14="http://schemas.microsoft.com/office/drawing/2010/main" val="0"/>
                        </a:ext>
                      </a:extLst>
                    </a:blip>
                    <a:stretch>
                      <a:fillRect/>
                    </a:stretch>
                  </pic:blipFill>
                  <pic:spPr>
                    <a:xfrm>
                      <a:off x="0" y="0"/>
                      <a:ext cx="2679361" cy="1784674"/>
                    </a:xfrm>
                    <a:prstGeom prst="rect">
                      <a:avLst/>
                    </a:prstGeom>
                  </pic:spPr>
                </pic:pic>
              </a:graphicData>
            </a:graphic>
          </wp:inline>
        </w:drawing>
      </w:r>
    </w:p>
    <w:p w14:paraId="6275ACEB" w14:textId="3F88D142" w:rsidR="00574DB0" w:rsidRDefault="0026250D" w:rsidP="004B235B">
      <w:pPr>
        <w:pStyle w:val="Caption1"/>
        <w:keepLines/>
      </w:pPr>
      <w:r>
        <w:t xml:space="preserve">Source: </w:t>
      </w:r>
      <w:r w:rsidR="00F85A7B">
        <w:t>Senior Arman Brittany Y Auld in Wikimedia Commons</w:t>
      </w:r>
    </w:p>
    <w:p w14:paraId="04070EA5" w14:textId="51EE2EF0" w:rsidR="006E0A31" w:rsidRPr="00CC3FB5" w:rsidRDefault="006E0A31" w:rsidP="004B235B">
      <w:pPr>
        <w:pStyle w:val="Caption2"/>
        <w:keepLines/>
      </w:pPr>
      <w:r w:rsidRPr="00CC3FB5">
        <w:t>The F-16 Fighting Falcons demonstrate an "Elephant Walk"</w:t>
      </w:r>
      <w:r w:rsidR="00F85A7B">
        <w:br/>
      </w:r>
      <w:r w:rsidRPr="00CC3FB5">
        <w:t>at Kunsan Air Base in South Korea, December 14, 2012.</w:t>
      </w:r>
    </w:p>
    <w:p w14:paraId="6565053E" w14:textId="77777777" w:rsidR="000F75CD" w:rsidRDefault="004C1FDD" w:rsidP="004C1FDD">
      <w:r w:rsidRPr="004C1FDD">
        <w:t>The Valkyries' jet fighters started to line up in an elephant walk, a USAF term for the taxing of military aircraft right before takeoff, when they are in close formation. The idea was to maximize the number of aircraft launched in the least amount of time possible before the base faced a nuclear strike, which would obliterate all remaining aircraft.</w:t>
      </w:r>
    </w:p>
    <w:p w14:paraId="29E1D5BD" w14:textId="21160907" w:rsidR="004C1FDD" w:rsidRPr="004C1FDD" w:rsidRDefault="004C1FDD" w:rsidP="004C1FDD">
      <w:r w:rsidRPr="004C1FDD">
        <w:lastRenderedPageBreak/>
        <w:t>The first row of fighters included Claudine in the middle flanked by Tess and Giuliana’s planes. Carmen, Galina, and Eva lined side to side on the second row. Once in the air, they broke up into pairs.</w:t>
      </w:r>
    </w:p>
    <w:p w14:paraId="746438CC" w14:textId="1BF435EE" w:rsidR="000E113F" w:rsidRDefault="004C1FDD" w:rsidP="004C1FDD">
      <w:r w:rsidRPr="004C1FDD">
        <w:t xml:space="preserve">As soon as Tess and Carmen deployed, two French </w:t>
      </w:r>
      <w:r w:rsidR="00627BE9">
        <w:t xml:space="preserve">Rafale </w:t>
      </w:r>
      <w:r w:rsidRPr="004C1FDD">
        <w:t>fighters swooped on them.</w:t>
      </w:r>
    </w:p>
    <w:p w14:paraId="1A89A643" w14:textId="66DE5C30" w:rsidR="000E113F" w:rsidRDefault="004B235B" w:rsidP="004B235B">
      <w:pPr>
        <w:pStyle w:val="NormalCenter"/>
        <w:keepLines/>
      </w:pPr>
      <w:r>
        <w:rPr>
          <w:noProof/>
        </w:rPr>
        <w:drawing>
          <wp:inline distT="0" distB="0" distL="0" distR="0" wp14:anchorId="7B839A57" wp14:editId="70ED651B">
            <wp:extent cx="3931920" cy="2330986"/>
            <wp:effectExtent l="0" t="0" r="0" b="0"/>
            <wp:docPr id="6" name="Picture 6" descr="A fighter jet flying through a cloudy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ssault Rafale-560.png"/>
                    <pic:cNvPicPr/>
                  </pic:nvPicPr>
                  <pic:blipFill>
                    <a:blip r:embed="rId77">
                      <a:extLst>
                        <a:ext uri="{28A0092B-C50C-407E-A947-70E740481C1C}">
                          <a14:useLocalDpi xmlns:a14="http://schemas.microsoft.com/office/drawing/2010/main" val="0"/>
                        </a:ext>
                      </a:extLst>
                    </a:blip>
                    <a:stretch>
                      <a:fillRect/>
                    </a:stretch>
                  </pic:blipFill>
                  <pic:spPr>
                    <a:xfrm>
                      <a:off x="0" y="0"/>
                      <a:ext cx="3967754" cy="2352230"/>
                    </a:xfrm>
                    <a:prstGeom prst="rect">
                      <a:avLst/>
                    </a:prstGeom>
                  </pic:spPr>
                </pic:pic>
              </a:graphicData>
            </a:graphic>
          </wp:inline>
        </w:drawing>
      </w:r>
    </w:p>
    <w:p w14:paraId="23C4AF97" w14:textId="04C117DC" w:rsidR="000E113F" w:rsidRDefault="00F03BE7" w:rsidP="004B235B">
      <w:pPr>
        <w:pStyle w:val="Caption1"/>
        <w:keepLines/>
      </w:pPr>
      <w:r>
        <w:t xml:space="preserve">Source: </w:t>
      </w:r>
      <w:r w:rsidR="009734CD">
        <w:t xml:space="preserve">Capt. Jason Smith </w:t>
      </w:r>
      <w:r w:rsidR="00935D0C">
        <w:t>via Wikimedia Commons</w:t>
      </w:r>
    </w:p>
    <w:p w14:paraId="1229CC7E" w14:textId="27B5C8FB" w:rsidR="000E113F" w:rsidRDefault="009734CD" w:rsidP="004B235B">
      <w:pPr>
        <w:pStyle w:val="Caption2"/>
        <w:keepLines/>
      </w:pPr>
      <w:r>
        <w:t>Dassault Rafale Aircraft</w:t>
      </w:r>
    </w:p>
    <w:p w14:paraId="57D16FD4" w14:textId="6896B691" w:rsidR="004C1FDD" w:rsidRPr="004C1FDD" w:rsidRDefault="004C1FDD" w:rsidP="004C1FDD">
      <w:r w:rsidRPr="004C1FDD">
        <w:t>Tess heard Brusilov’s words in her head.</w:t>
      </w:r>
    </w:p>
    <w:p w14:paraId="18BBEC63" w14:textId="234D4920" w:rsidR="004C1FDD" w:rsidRPr="004C1FDD" w:rsidRDefault="004C1FDD" w:rsidP="004C1FDD">
      <w:r w:rsidRPr="004C1FDD">
        <w:t>“</w:t>
      </w:r>
      <w:r w:rsidR="00D74EE7">
        <w:t>If you happen to be i</w:t>
      </w:r>
      <w:r w:rsidRPr="004C1FDD">
        <w:t>n a defensive Basic Fighter Maneuver, you are in the worst position a fighter pilot can ever be in. It’s the proverbial knife fight in a phone booth, where your bandit has somehow obtained a position of advantage at or near your six o’clock and has entered his gun WEZ (weapons engagement zone).”</w:t>
      </w:r>
    </w:p>
    <w:p w14:paraId="29686C79" w14:textId="77777777" w:rsidR="000F75CD" w:rsidRDefault="004C1FDD" w:rsidP="004C1FDD">
      <w:r w:rsidRPr="004C1FDD">
        <w:t>Tess realized that she and Carmen were getting in trouble fast. Falling back on their training, they executed a very High-G maneuver, straining their necks to watch what the bandits behind them were doing. They knew that there was no magic move and that they were going to have to work really, really hard to avoid getting themselves shot down. They were also aware that even if they flew perfect defensive maneuvers and the bandits happened to fly perfect offensive maneuvers</w:t>
      </w:r>
      <w:r w:rsidR="00A414D6">
        <w:t>,</w:t>
      </w:r>
      <w:r w:rsidRPr="004C1FDD">
        <w:t xml:space="preserve"> if this was </w:t>
      </w:r>
      <w:r w:rsidRPr="004C1FDD">
        <w:lastRenderedPageBreak/>
        <w:t>a real war there was an excellent chance that their families were going to be planting flowers next to their name in a garden of stone.</w:t>
      </w:r>
    </w:p>
    <w:p w14:paraId="4A44EECE" w14:textId="6F870219" w:rsidR="004C1FDD" w:rsidRPr="004C1FDD" w:rsidRDefault="004C1FDD" w:rsidP="004C1FDD">
      <w:r w:rsidRPr="004C1FDD">
        <w:t>T</w:t>
      </w:r>
      <w:r w:rsidR="00A414D6">
        <w:t xml:space="preserve">ess and Carmen </w:t>
      </w:r>
      <w:r w:rsidRPr="004C1FDD">
        <w:t xml:space="preserve">again drew on Brusilov’s wisdom. Their </w:t>
      </w:r>
      <w:r w:rsidR="00C10E9F">
        <w:t>strategy</w:t>
      </w:r>
      <w:r w:rsidRPr="004C1FDD">
        <w:t xml:space="preserve"> was to c</w:t>
      </w:r>
      <w:r w:rsidR="00C10E9F">
        <w:t xml:space="preserve">reate </w:t>
      </w:r>
      <w:r w:rsidRPr="004C1FDD">
        <w:t>problems for their bad guys and force them to make a mistake. If they couldn’t, all they could do is make the enemy work hard to kill them, try to force an overshoot and regain a position of advantage. Doing so was neck-straining, gut-wrenching, breath-stealing, rivet-popping brutal.</w:t>
      </w:r>
    </w:p>
    <w:p w14:paraId="518A2E13" w14:textId="063F1182" w:rsidR="004C1FDD" w:rsidRPr="004C1FDD" w:rsidRDefault="004C1FDD" w:rsidP="004C1FDD">
      <w:r w:rsidRPr="004C1FDD">
        <w:t xml:space="preserve">The radar warning receiver alerted Tess that an adversary aircraft had locked on to her. The symbology confirmed that it was a French </w:t>
      </w:r>
      <w:r w:rsidR="00627BE9">
        <w:t>Rafale</w:t>
      </w:r>
      <w:r w:rsidRPr="004C1FDD">
        <w:t xml:space="preserve"> at her right 1 o'clock.</w:t>
      </w:r>
    </w:p>
    <w:p w14:paraId="4FDB7D1A" w14:textId="77777777" w:rsidR="00826491" w:rsidRDefault="004C1FDD" w:rsidP="004C1FDD">
      <w:r w:rsidRPr="004C1FDD">
        <w:t>Tess and Carmen hit the afterburners and risked passing out by pushing to climb vertically at 0.9 Mach to an altitude of 31,000 feet.</w:t>
      </w:r>
    </w:p>
    <w:p w14:paraId="6D451447" w14:textId="7F06AA38" w:rsidR="00826491" w:rsidRDefault="00826491" w:rsidP="00933D8F">
      <w:pPr>
        <w:pStyle w:val="NormalCenter"/>
        <w:keepLines/>
      </w:pPr>
      <w:r>
        <w:rPr>
          <w:noProof/>
        </w:rPr>
        <w:drawing>
          <wp:inline distT="0" distB="0" distL="0" distR="0" wp14:anchorId="3DBD1FF4" wp14:editId="166CCD22">
            <wp:extent cx="4142584" cy="1874520"/>
            <wp:effectExtent l="0" t="0" r="0" b="0"/>
            <wp:docPr id="7" name="Picture 7" descr="A close up of 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f3j1i1u7zoxkwh5ubk1.jpg"/>
                    <pic:cNvPicPr/>
                  </pic:nvPicPr>
                  <pic:blipFill>
                    <a:blip r:embed="rId78">
                      <a:extLst>
                        <a:ext uri="{28A0092B-C50C-407E-A947-70E740481C1C}">
                          <a14:useLocalDpi xmlns:a14="http://schemas.microsoft.com/office/drawing/2010/main" val="0"/>
                        </a:ext>
                      </a:extLst>
                    </a:blip>
                    <a:stretch>
                      <a:fillRect/>
                    </a:stretch>
                  </pic:blipFill>
                  <pic:spPr>
                    <a:xfrm>
                      <a:off x="0" y="0"/>
                      <a:ext cx="4175580" cy="1889451"/>
                    </a:xfrm>
                    <a:prstGeom prst="rect">
                      <a:avLst/>
                    </a:prstGeom>
                  </pic:spPr>
                </pic:pic>
              </a:graphicData>
            </a:graphic>
          </wp:inline>
        </w:drawing>
      </w:r>
    </w:p>
    <w:p w14:paraId="28589D49" w14:textId="51775E3B" w:rsidR="00826491" w:rsidRDefault="000C627E" w:rsidP="00933D8F">
      <w:pPr>
        <w:pStyle w:val="Caption1"/>
        <w:keepLines/>
      </w:pPr>
      <w:r>
        <w:t>Source: Foxtrotalpha</w:t>
      </w:r>
      <w:r w:rsidR="00301D04">
        <w:t>.jalopink.com</w:t>
      </w:r>
    </w:p>
    <w:p w14:paraId="3711E3C7" w14:textId="2902B2EE" w:rsidR="00826491" w:rsidRDefault="008C3265" w:rsidP="00933D8F">
      <w:pPr>
        <w:pStyle w:val="Caption2"/>
        <w:keepLines/>
      </w:pPr>
      <w:r>
        <w:t xml:space="preserve">German </w:t>
      </w:r>
      <w:r w:rsidR="002B1E74">
        <w:t>Mig-29s in Flight</w:t>
      </w:r>
    </w:p>
    <w:p w14:paraId="3D16758E" w14:textId="115ED98D" w:rsidR="004C1FDD" w:rsidRPr="004C1FDD" w:rsidRDefault="004C1FDD" w:rsidP="004C1FDD">
      <w:r w:rsidRPr="004C1FDD">
        <w:t xml:space="preserve">At two miles from the </w:t>
      </w:r>
      <w:r w:rsidR="00627BE9">
        <w:t>Rafale</w:t>
      </w:r>
      <w:r w:rsidRPr="004C1FDD">
        <w:t xml:space="preserve">, Tess expected the pilot to turn into them and take away the lateral turning room; instead, he turned away and started to head back north. She cut across his turn and ended up about 200 feet above him a couple of hundred feet out at his right 4 o'clock. She continued to move closer when the </w:t>
      </w:r>
      <w:r w:rsidR="00627BE9">
        <w:t>Rafale</w:t>
      </w:r>
      <w:r w:rsidRPr="004C1FDD">
        <w:t xml:space="preserve"> spotted her about 100 feet out, too late to avoid being shot down. Tess painted her enemy, then settled onto the right wing of the </w:t>
      </w:r>
      <w:r w:rsidR="00627BE9">
        <w:t>Rafale</w:t>
      </w:r>
      <w:r w:rsidRPr="004C1FDD">
        <w:t xml:space="preserve">. She noticed from the fuselage number that the pilot was Julien Boutin, the arrogant prick that annoyed her and Claudine during the war games in Israel. She switched to the emergency frequency of 243.0, and made some disparaging </w:t>
      </w:r>
      <w:r w:rsidRPr="004C1FDD">
        <w:lastRenderedPageBreak/>
        <w:t xml:space="preserve">remarks about the French, then flipped off and left. Carmen took care of the other </w:t>
      </w:r>
      <w:r w:rsidR="00627BE9">
        <w:t>Rafale</w:t>
      </w:r>
      <w:r w:rsidRPr="004C1FDD">
        <w:t>.</w:t>
      </w:r>
    </w:p>
    <w:p w14:paraId="21A89C95" w14:textId="4AA94222" w:rsidR="004C1FDD" w:rsidRPr="004C1FDD" w:rsidRDefault="004C1FDD" w:rsidP="004C1FDD">
      <w:r w:rsidRPr="004C1FDD">
        <w:t>The Valkyries landed their MiGs and climbed out of the planes, did hi-</w:t>
      </w:r>
      <w:r w:rsidR="00330A20" w:rsidRPr="004C1FDD">
        <w:t>fives,</w:t>
      </w:r>
      <w:r w:rsidRPr="004C1FDD">
        <w:t xml:space="preserve"> and accepted the accolades of the ground crew. Giuliana and Eva did well too, but Claudine barely avoided getting shot down by an American F-15. She was furious. This near miss needed thinking through what had just happened. For a change, Claudine was the one that spent most of the night in the one simulator the team had brought with them.</w:t>
      </w:r>
    </w:p>
    <w:p w14:paraId="7A3713BF" w14:textId="77777777" w:rsidR="004C1FDD" w:rsidRPr="004C1FDD" w:rsidRDefault="004C1FDD" w:rsidP="004C1FDD">
      <w:r w:rsidRPr="004C1FDD">
        <w:t>The ultimate goal of air combat remained the same as it ever was: kill the enemy as quickly as possible. Brusilov said that it didn’t have to be pretty, or by the book, it just had to be done fast. The Valkyries now understood that.</w:t>
      </w:r>
    </w:p>
    <w:p w14:paraId="20055BB3" w14:textId="77777777" w:rsidR="00CC3FB5" w:rsidRDefault="00CC3FB5" w:rsidP="00CC3FB5">
      <w:pPr>
        <w:rPr>
          <w:lang w:val="en"/>
        </w:rPr>
        <w:sectPr w:rsidR="00CC3FB5" w:rsidSect="007C4895">
          <w:pgSz w:w="8640" w:h="12960"/>
          <w:pgMar w:top="720" w:right="720" w:bottom="720" w:left="720" w:header="720" w:footer="720" w:gutter="360"/>
          <w:cols w:space="720"/>
          <w:titlePg/>
          <w:docGrid w:linePitch="360"/>
        </w:sectPr>
      </w:pPr>
    </w:p>
    <w:p w14:paraId="7893E609" w14:textId="4A161670" w:rsidR="00346267" w:rsidRDefault="00ED7E2E" w:rsidP="00ED7E2E">
      <w:pPr>
        <w:pStyle w:val="Heading1"/>
        <w:numPr>
          <w:ilvl w:val="0"/>
          <w:numId w:val="0"/>
        </w:numPr>
        <w:ind w:left="360"/>
        <w:rPr>
          <w:lang w:val="en"/>
        </w:rPr>
      </w:pPr>
      <w:bookmarkStart w:id="178" w:name="_Toc531973480"/>
      <w:bookmarkStart w:id="179" w:name="_Toc532470412"/>
      <w:r>
        <w:rPr>
          <w:lang w:val="en"/>
        </w:rPr>
        <w:lastRenderedPageBreak/>
        <w:t>64</w:t>
      </w:r>
      <w:r>
        <w:rPr>
          <w:lang w:val="en"/>
        </w:rPr>
        <w:br/>
      </w:r>
      <w:r w:rsidR="008E6B97">
        <w:rPr>
          <w:lang w:val="en"/>
        </w:rPr>
        <w:t xml:space="preserve">A </w:t>
      </w:r>
      <w:r w:rsidR="00BD5F17">
        <w:rPr>
          <w:lang w:val="en"/>
        </w:rPr>
        <w:t>W</w:t>
      </w:r>
      <w:r w:rsidR="00BD5F17" w:rsidRPr="00BD5F17">
        <w:rPr>
          <w:lang w:val="en"/>
        </w:rPr>
        <w:t xml:space="preserve">hisper in </w:t>
      </w:r>
      <w:r w:rsidR="003842A4">
        <w:rPr>
          <w:lang w:val="en"/>
        </w:rPr>
        <w:t xml:space="preserve">the </w:t>
      </w:r>
      <w:r w:rsidR="00BD5F17">
        <w:rPr>
          <w:lang w:val="en"/>
        </w:rPr>
        <w:t>E</w:t>
      </w:r>
      <w:r w:rsidR="00BD5F17" w:rsidRPr="00BD5F17">
        <w:rPr>
          <w:lang w:val="en"/>
        </w:rPr>
        <w:t>ar</w:t>
      </w:r>
      <w:bookmarkEnd w:id="178"/>
      <w:bookmarkEnd w:id="179"/>
    </w:p>
    <w:p w14:paraId="3FF53224" w14:textId="0DC07912" w:rsidR="008E6B97" w:rsidRPr="008E6B97" w:rsidRDefault="00CC3FB5" w:rsidP="00F72EF5">
      <w:pPr>
        <w:pStyle w:val="NormalNI"/>
      </w:pPr>
      <w:bookmarkStart w:id="180" w:name="answer_9347899"/>
      <w:bookmarkEnd w:id="180"/>
      <w:r w:rsidRPr="00ED7E2E">
        <w:t>I</w:t>
      </w:r>
      <w:r w:rsidR="008E6B97" w:rsidRPr="008E6B97">
        <w:t>n the countryside outside Moscow, Vladimir Putin was riding horses with Laurent Belcour. The two men previously met at the Kremlin, but the optics of doing so after Belcour’s stint in jail were not good.</w:t>
      </w:r>
    </w:p>
    <w:p w14:paraId="3C916386" w14:textId="0D66E944" w:rsidR="008E6B97" w:rsidRPr="008E6B97" w:rsidRDefault="008E6B97" w:rsidP="008E6B97">
      <w:r w:rsidRPr="008E6B97">
        <w:t xml:space="preserve">After a good </w:t>
      </w:r>
      <w:r w:rsidR="009925B4">
        <w:t>gallop</w:t>
      </w:r>
      <w:r w:rsidRPr="008E6B97">
        <w:t>, the men dismounted and caught their breath under a tree. Putin got right to the point.</w:t>
      </w:r>
    </w:p>
    <w:p w14:paraId="30A3DA5B" w14:textId="77777777" w:rsidR="008E6B97" w:rsidRPr="008E6B97" w:rsidRDefault="008E6B97" w:rsidP="008E6B97">
      <w:r w:rsidRPr="008E6B97">
        <w:t>“I see that they released you from jail, Belcour. Do I need to know how you made that happen?”</w:t>
      </w:r>
    </w:p>
    <w:p w14:paraId="18FCA443" w14:textId="77777777" w:rsidR="008E6B97" w:rsidRPr="008E6B97" w:rsidRDefault="008E6B97" w:rsidP="008E6B97">
      <w:r w:rsidRPr="008E6B97">
        <w:t>“It was just a mistake on the part of the authorities, Mr. President. I tried to help a few Muslim refugees by giving them work at my chateau. Unfortunately, the men turned out to be ISIS operatives, and they managed to hide two dirty bombs in my basement without my knowledge. Very upsetting.”</w:t>
      </w:r>
    </w:p>
    <w:p w14:paraId="51E4F0FC" w14:textId="76E8AB9C" w:rsidR="008E6B97" w:rsidRPr="008E6B97" w:rsidRDefault="008E6B97" w:rsidP="008E6B97">
      <w:r w:rsidRPr="008E6B97">
        <w:t>“You really didn’t know that you had two dangerous bombs in your wine cellar?” The President didn’t believe a word that Belcour uttered but went along with the story.</w:t>
      </w:r>
      <w:r w:rsidR="00276685">
        <w:t xml:space="preserve"> He further inquired: </w:t>
      </w:r>
      <w:r w:rsidRPr="008E6B97">
        <w:t>“Didn’t the ‘refugees’ try to blow up SRD’s headquarters in Paris?”</w:t>
      </w:r>
    </w:p>
    <w:p w14:paraId="56FDD94C" w14:textId="19A60C84" w:rsidR="008E6B97" w:rsidRPr="008E6B97" w:rsidRDefault="008E6B97" w:rsidP="008E6B97">
      <w:r w:rsidRPr="008E6B97">
        <w:t>“Alas, yes</w:t>
      </w:r>
      <w:r w:rsidR="00276685">
        <w:t>,” Belcour tried to elaborate</w:t>
      </w:r>
      <w:r w:rsidRPr="008E6B97">
        <w:t xml:space="preserve">. </w:t>
      </w:r>
      <w:r w:rsidR="00276685">
        <w:t>“</w:t>
      </w:r>
      <w:r w:rsidRPr="008E6B97">
        <w:t>It was a nasty business, particularly because Tess Turner blamed me for the incident and persuaded the French Government to raid my chateau. Very embarrassing.”</w:t>
      </w:r>
    </w:p>
    <w:p w14:paraId="63862C12" w14:textId="0D97867A" w:rsidR="008E6B97" w:rsidRPr="008E6B97" w:rsidRDefault="00276685" w:rsidP="008E6B97">
      <w:r>
        <w:t xml:space="preserve">The President tried to uncover the extent of Belcour’s lies. </w:t>
      </w:r>
      <w:r w:rsidR="008E6B97" w:rsidRPr="008E6B97">
        <w:t>“The</w:t>
      </w:r>
      <w:r w:rsidR="009925B4">
        <w:t xml:space="preserve"> authorities </w:t>
      </w:r>
      <w:r w:rsidR="008E6B97" w:rsidRPr="008E6B97">
        <w:t>thr</w:t>
      </w:r>
      <w:r>
        <w:t xml:space="preserve">ew </w:t>
      </w:r>
      <w:r w:rsidR="008E6B97" w:rsidRPr="008E6B97">
        <w:t>you in jail, I believe.”</w:t>
      </w:r>
    </w:p>
    <w:p w14:paraId="2D55AB39" w14:textId="75EA81AC" w:rsidR="008E6B97" w:rsidRPr="008E6B97" w:rsidRDefault="008E6B97" w:rsidP="008E6B97">
      <w:r w:rsidRPr="008E6B97">
        <w:t xml:space="preserve">“Regrettably yes,” Belcour admitted. “Fortunately, two captured ISIS fighters facing execution in Syria </w:t>
      </w:r>
      <w:r w:rsidR="00276685">
        <w:t xml:space="preserve">later </w:t>
      </w:r>
      <w:r w:rsidRPr="008E6B97">
        <w:t xml:space="preserve">confessed to the crime. My </w:t>
      </w:r>
      <w:r w:rsidRPr="008E6B97">
        <w:lastRenderedPageBreak/>
        <w:t>people brought them back to France to testify. They were jailed in France and avoided execution in Iraq.”</w:t>
      </w:r>
    </w:p>
    <w:p w14:paraId="4A9666C6" w14:textId="77777777" w:rsidR="008E6B97" w:rsidRPr="008E6B97" w:rsidRDefault="008E6B97" w:rsidP="008E6B97">
      <w:r w:rsidRPr="008E6B97">
        <w:t>“Very fortunate that it worked out for you.” Putin used to be a KGB Colonel and knew all the details, but he chose not to pursue the matter. It was more important to review the performance of his investments that the Frenchman managed for him. Despite his faults, Belcour was in demand as an astute financial consultant, and many leaders used his services throughout the world.</w:t>
      </w:r>
    </w:p>
    <w:p w14:paraId="06F19532" w14:textId="77777777" w:rsidR="008E6B97" w:rsidRPr="008E6B97" w:rsidRDefault="008E6B97" w:rsidP="008E6B97">
      <w:r w:rsidRPr="008E6B97">
        <w:t>“I have read your report on the status of my accounts, and it appears that you successfully diverted the funds threatened by the disclosure of the Panama Papers.”</w:t>
      </w:r>
    </w:p>
    <w:p w14:paraId="7CF55BC7" w14:textId="295B76B6" w:rsidR="008E6B97" w:rsidRPr="008E6B97" w:rsidRDefault="008E6B97" w:rsidP="008E6B97">
      <w:r w:rsidRPr="008E6B97">
        <w:t>“That is correct, Mr. President. I have redistributed the assets immediately after the news from the offshore services company w</w:t>
      </w:r>
      <w:r w:rsidR="00276685">
        <w:t xml:space="preserve">ere </w:t>
      </w:r>
      <w:r w:rsidRPr="008E6B97">
        <w:t>made public. I have created new shell companies to hide the assets in various places around the world that maintain absolute secrecy. I have done the same for your oligarch friends. Now, there is no longer a suspicion that you have consorted with dictators, drug cartels, mafia clans, fraudsters, weapons dealers and regimes like North Korea and Iran to hide their shady business transactions.”</w:t>
      </w:r>
    </w:p>
    <w:p w14:paraId="6BCEDF78" w14:textId="77777777" w:rsidR="008E6B97" w:rsidRPr="008E6B97" w:rsidRDefault="008E6B97" w:rsidP="008E6B97">
      <w:r w:rsidRPr="008E6B97">
        <w:t>“That is good. You have taken a burden off my shoulders. What do you plan to do now that you are free from prison?”</w:t>
      </w:r>
    </w:p>
    <w:p w14:paraId="7A5FFA4C" w14:textId="77777777" w:rsidR="008E6B97" w:rsidRPr="008E6B97" w:rsidRDefault="008E6B97" w:rsidP="008E6B97">
      <w:r w:rsidRPr="008E6B97">
        <w:t>“I am investing in promising new ventures,” Belcour shared. Now he had an opening to go after Tess and her friends.</w:t>
      </w:r>
    </w:p>
    <w:p w14:paraId="4F12319D" w14:textId="7FDD4C45" w:rsidR="008E6B97" w:rsidRPr="008E6B97" w:rsidRDefault="008E6B97" w:rsidP="008E6B97">
      <w:r w:rsidRPr="008E6B97">
        <w:t>“One of my recent investments is interesting</w:t>
      </w:r>
      <w:r>
        <w:t>,” Belcour continued</w:t>
      </w:r>
      <w:r w:rsidRPr="008E6B97">
        <w:t xml:space="preserve">. </w:t>
      </w:r>
      <w:r>
        <w:t>“</w:t>
      </w:r>
      <w:r w:rsidRPr="008E6B97">
        <w:t>I believe you know the pianist Tess Turner who is a principal with SRD. She is now involved in providing adversary services to the American Air Force. She and her associates have purchased MiG fighters and have been training in Russian tactics under the guidance of a prominent Russian aviator, Peter Brusilov.”</w:t>
      </w:r>
    </w:p>
    <w:p w14:paraId="0806458E" w14:textId="31C4D417" w:rsidR="008E6B97" w:rsidRPr="008E6B97" w:rsidRDefault="008E6B97" w:rsidP="008E6B97">
      <w:r w:rsidRPr="008E6B97">
        <w:t>“Are you telling me that one of my best fighter pilots is training the Americans on how to dogfight against Russia?”</w:t>
      </w:r>
    </w:p>
    <w:p w14:paraId="73A7132D" w14:textId="62EAE629" w:rsidR="008E6B97" w:rsidRPr="008E6B97" w:rsidRDefault="008E6B97" w:rsidP="008E6B97">
      <w:r w:rsidRPr="008E6B97">
        <w:t xml:space="preserve">“It seems so, </w:t>
      </w:r>
      <w:r>
        <w:t xml:space="preserve">Mr. President, </w:t>
      </w:r>
      <w:r w:rsidRPr="008E6B97">
        <w:t>but I am sure Brusilov means well. After all, he is retired. I supposed he needs to find work for his people. He has brought his entire crew of technicians and pilots with him.”</w:t>
      </w:r>
    </w:p>
    <w:p w14:paraId="6B97A732" w14:textId="77777777" w:rsidR="008E6B97" w:rsidRPr="008E6B97" w:rsidRDefault="008E6B97" w:rsidP="008E6B97">
      <w:r w:rsidRPr="008E6B97">
        <w:lastRenderedPageBreak/>
        <w:t>Belcour’s benevolent attitude toward Brusilov’s actions was coached as an innocent observation but was intended to raise concerns in Putin’s mind. If nothing else, this bit of knowledge could evolve in a real nuisance for Tess and friends.</w:t>
      </w:r>
    </w:p>
    <w:p w14:paraId="04619B20" w14:textId="07DF844E" w:rsidR="008E6B97" w:rsidRDefault="008E6B97" w:rsidP="008E6B97">
      <w:r w:rsidRPr="008E6B97">
        <w:t>“I will look into this,” the President said. “Now, let’s discuss specifics about my investments.”</w:t>
      </w:r>
    </w:p>
    <w:p w14:paraId="41117E91"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27ADEAE6" w14:textId="330E375C" w:rsidR="006E0A31" w:rsidRDefault="0095203E" w:rsidP="0095203E">
      <w:pPr>
        <w:pStyle w:val="Heading1"/>
        <w:numPr>
          <w:ilvl w:val="0"/>
          <w:numId w:val="0"/>
        </w:numPr>
        <w:ind w:left="360"/>
        <w:rPr>
          <w:lang w:val="en"/>
        </w:rPr>
      </w:pPr>
      <w:bookmarkStart w:id="181" w:name="_Toc531973481"/>
      <w:bookmarkStart w:id="182" w:name="_Toc532470413"/>
      <w:r>
        <w:rPr>
          <w:lang w:val="en"/>
        </w:rPr>
        <w:lastRenderedPageBreak/>
        <w:t>65</w:t>
      </w:r>
      <w:r>
        <w:rPr>
          <w:lang w:val="en"/>
        </w:rPr>
        <w:br/>
      </w:r>
      <w:r w:rsidR="00B52D77">
        <w:rPr>
          <w:lang w:val="en"/>
        </w:rPr>
        <w:t>A Wrench in the Works</w:t>
      </w:r>
      <w:bookmarkEnd w:id="181"/>
      <w:bookmarkEnd w:id="182"/>
    </w:p>
    <w:p w14:paraId="3A55EB10" w14:textId="5F6D61CB" w:rsidR="00BA747D" w:rsidRPr="00BA747D" w:rsidRDefault="00CC3FB5" w:rsidP="008B408E">
      <w:pPr>
        <w:pStyle w:val="NormalNI"/>
      </w:pPr>
      <w:r w:rsidRPr="0095203E">
        <w:t>T</w:t>
      </w:r>
      <w:r w:rsidR="00BA747D" w:rsidRPr="00BA747D">
        <w:t>he most challenging portion of the Red Flag exercise, simulated dogfights against the F-22 and F-35 stealth fighters, was coming up in three weeks. Brusilov and Jake were in the control trailer finalizing a tactical plan that hopefully would lead the Valkyries to victory.</w:t>
      </w:r>
    </w:p>
    <w:p w14:paraId="0D27A852" w14:textId="77777777" w:rsidR="00BA747D" w:rsidRPr="00BA747D" w:rsidRDefault="00BA747D" w:rsidP="00BA747D">
      <w:r w:rsidRPr="00BA747D">
        <w:t>They heard a knock on the door, unusual since people routinely just walked in. Brusilov opened the door and saw two men in dark suits.</w:t>
      </w:r>
    </w:p>
    <w:p w14:paraId="45710DA8" w14:textId="77777777" w:rsidR="00BA747D" w:rsidRPr="00BA747D" w:rsidRDefault="00BA747D" w:rsidP="00BA747D">
      <w:r w:rsidRPr="00BA747D">
        <w:t>One of the men flashed his ID.</w:t>
      </w:r>
    </w:p>
    <w:p w14:paraId="1D25C4E5" w14:textId="77777777" w:rsidR="00BA747D" w:rsidRPr="00BA747D" w:rsidRDefault="00BA747D" w:rsidP="00BA747D">
      <w:r w:rsidRPr="00BA747D">
        <w:t>“Colonel Brusilov, my name is Pavel Ignatiev and this my colleague Semyon Gulin. We are from the Russian consulate, and we need to talk with you.”</w:t>
      </w:r>
    </w:p>
    <w:p w14:paraId="4CFF3705" w14:textId="77777777" w:rsidR="00BA747D" w:rsidRPr="00BA747D" w:rsidRDefault="00BA747D" w:rsidP="00BA747D">
      <w:r w:rsidRPr="00BA747D">
        <w:t>Jake walked over and invited the men to take a seat.</w:t>
      </w:r>
    </w:p>
    <w:p w14:paraId="75EE8CA3" w14:textId="77777777" w:rsidR="00BA747D" w:rsidRPr="00BA747D" w:rsidRDefault="00BA747D" w:rsidP="00BA747D">
      <w:r w:rsidRPr="00BA747D">
        <w:t>“Sir, we would like to talk with Colonel Brusilov in private.”</w:t>
      </w:r>
    </w:p>
    <w:p w14:paraId="5B96308A" w14:textId="77777777" w:rsidR="00BA747D" w:rsidRPr="00BA747D" w:rsidRDefault="00BA747D" w:rsidP="00BA747D">
      <w:r w:rsidRPr="00BA747D">
        <w:t>“I prefer that Colonel Vickers stay,” Brusilov said. “He owns this operation.”</w:t>
      </w:r>
    </w:p>
    <w:p w14:paraId="2BD10A8E" w14:textId="77777777" w:rsidR="00BA747D" w:rsidRPr="00BA747D" w:rsidRDefault="00BA747D" w:rsidP="00BA747D">
      <w:r w:rsidRPr="00BA747D">
        <w:t>Ignatiev shrugged his shoulders.</w:t>
      </w:r>
    </w:p>
    <w:p w14:paraId="0D8EBD0F" w14:textId="77777777" w:rsidR="00BA747D" w:rsidRPr="00BA747D" w:rsidRDefault="00BA747D" w:rsidP="00BA747D">
      <w:r w:rsidRPr="00BA747D">
        <w:t>“As you wish.” He pulled an envelope from a briefcase and gave it to Brusilov.</w:t>
      </w:r>
    </w:p>
    <w:p w14:paraId="37F7A943" w14:textId="77777777" w:rsidR="00BA747D" w:rsidRPr="00BA747D" w:rsidRDefault="00BA747D" w:rsidP="00BA747D">
      <w:r w:rsidRPr="00BA747D">
        <w:t>“Colonel Brusilov, we have instructions from the Russian Air Force Command to advise you that you are to cease and desist from participating in the Red Flag exercises. You are to leave immediately and return to Russia.”</w:t>
      </w:r>
    </w:p>
    <w:p w14:paraId="33254DC0" w14:textId="77777777" w:rsidR="00BA747D" w:rsidRPr="00BA747D" w:rsidRDefault="00BA747D" w:rsidP="00BA747D">
      <w:r w:rsidRPr="00BA747D">
        <w:t>Brusilov lighted a cigarette.</w:t>
      </w:r>
    </w:p>
    <w:p w14:paraId="3924937F" w14:textId="77777777" w:rsidR="00BA747D" w:rsidRPr="00BA747D" w:rsidRDefault="00BA747D" w:rsidP="00BA747D">
      <w:r w:rsidRPr="00BA747D">
        <w:lastRenderedPageBreak/>
        <w:t>“What makes you think that I would willingly comply with your request? I am retired and working for SRD under contract.”</w:t>
      </w:r>
    </w:p>
    <w:p w14:paraId="4B3B3352" w14:textId="77777777" w:rsidR="00BA747D" w:rsidRPr="00BA747D" w:rsidRDefault="00BA747D" w:rsidP="00BA747D">
      <w:r w:rsidRPr="00BA747D">
        <w:t>“You are training potential adversaries to use Russian fighter planes and tactics. Your actions are not in the interest of the Motherland, and if you continue to do so, you risk being accused of treason. The Russian government demands the termination of your services in the USA and orders you to return to Russia for further discussions.”</w:t>
      </w:r>
    </w:p>
    <w:p w14:paraId="392CB5DE" w14:textId="77777777" w:rsidR="00BA747D" w:rsidRPr="00BA747D" w:rsidRDefault="00BA747D" w:rsidP="00BA747D">
      <w:r w:rsidRPr="00BA747D">
        <w:t>“Why should I accept that your demands are legitimate? Brusilov said. I am now a private citizen working for a living.”</w:t>
      </w:r>
    </w:p>
    <w:p w14:paraId="0349E0C4" w14:textId="77777777" w:rsidR="00BA747D" w:rsidRPr="00BA747D" w:rsidRDefault="00BA747D" w:rsidP="00BA747D">
      <w:r w:rsidRPr="00BA747D">
        <w:t>“Colonel Brusilov, our instructions come from the highest levels of government. You are required to comply with our request and return to Russia.”</w:t>
      </w:r>
    </w:p>
    <w:p w14:paraId="44406DE2" w14:textId="77777777" w:rsidR="00BA747D" w:rsidRPr="00BA747D" w:rsidRDefault="00BA747D" w:rsidP="00BA747D">
      <w:r w:rsidRPr="00BA747D">
        <w:t>“You sound like a broken record. I need some time to review this document,” Brusilov said. “In any case, I intend to complete my contracted work before I even consider complying with your demands.”</w:t>
      </w:r>
    </w:p>
    <w:p w14:paraId="76C45729" w14:textId="77777777" w:rsidR="00BA747D" w:rsidRPr="00BA747D" w:rsidRDefault="00BA747D" w:rsidP="00BA747D">
      <w:r w:rsidRPr="00BA747D">
        <w:t>“I agree with Colonel Brusilov,” Jake chimed in. “We have a contract for services, and we insist on completion of the work.”</w:t>
      </w:r>
    </w:p>
    <w:p w14:paraId="6550AB7D" w14:textId="77777777" w:rsidR="00BA747D" w:rsidRPr="00BA747D" w:rsidRDefault="00BA747D" w:rsidP="00BA747D">
      <w:r w:rsidRPr="00BA747D">
        <w:t>“The work cannot continue,” Ignatiev said. “Our instructions are to stop work immediately, and Colonel Brusilov is to follow orders and return to Russia.”</w:t>
      </w:r>
    </w:p>
    <w:p w14:paraId="62CFD451" w14:textId="77777777" w:rsidR="00BA747D" w:rsidRPr="00BA747D" w:rsidRDefault="00BA747D" w:rsidP="00BA747D">
      <w:r w:rsidRPr="00BA747D">
        <w:t>“I am sorry,” said Jake, “but if the Colonel refuses, I am obliged to support his decision. Furthermore, his departure at this time would jeopardize our project.”</w:t>
      </w:r>
    </w:p>
    <w:p w14:paraId="5A111592" w14:textId="77777777" w:rsidR="00BA747D" w:rsidRPr="00BA747D" w:rsidRDefault="00BA747D" w:rsidP="00BA747D">
      <w:r w:rsidRPr="00BA747D">
        <w:t>“You can take up your commercial issues with the Russian Embassy. We have procedures for dealing with this type of situation.”</w:t>
      </w:r>
    </w:p>
    <w:p w14:paraId="5C755C54" w14:textId="77777777" w:rsidR="00BA747D" w:rsidRPr="00BA747D" w:rsidRDefault="00BA747D" w:rsidP="00BA747D">
      <w:r w:rsidRPr="00BA747D">
        <w:t>Ignatiev looked at Brusilov with hostility. “Colonel, you are ordered to come with us.”</w:t>
      </w:r>
    </w:p>
    <w:p w14:paraId="1D63D7A3" w14:textId="77777777" w:rsidR="00BA747D" w:rsidRPr="00BA747D" w:rsidRDefault="00BA747D" w:rsidP="00BA747D">
      <w:r w:rsidRPr="00BA747D">
        <w:t>Brusilov stood up and grabbed the man by the throat. He slammed him against the wall and kept him there.”</w:t>
      </w:r>
    </w:p>
    <w:p w14:paraId="3BD4F0E3" w14:textId="77777777" w:rsidR="000F75CD" w:rsidRDefault="00BA747D" w:rsidP="00BA747D">
      <w:r w:rsidRPr="00BA747D">
        <w:t>“I had my fill with petty bureaucrats that have nothing better to do than harass long-suffering citizens. You will leave now, and I will provide my answer when I am ready.” He let the man go.</w:t>
      </w:r>
    </w:p>
    <w:p w14:paraId="2E7CB036" w14:textId="26162D4F" w:rsidR="00BA747D" w:rsidRPr="00BA747D" w:rsidRDefault="00BA747D" w:rsidP="00BA747D">
      <w:r w:rsidRPr="00BA747D">
        <w:lastRenderedPageBreak/>
        <w:t>“You have twenty-four hours to comply with our demand,” the man said while massaging his neck.”</w:t>
      </w:r>
    </w:p>
    <w:p w14:paraId="0080E49B" w14:textId="77777777" w:rsidR="00BA747D" w:rsidRPr="00BA747D" w:rsidRDefault="00BA747D" w:rsidP="00BA747D">
      <w:r w:rsidRPr="00BA747D">
        <w:t>Brusilov cracked his knuckles, telegraphing that he was ready to turn the men into mincemeat. The Embassy men got the message and left in a hurry.</w:t>
      </w:r>
    </w:p>
    <w:p w14:paraId="6BCED1BE" w14:textId="449620BF" w:rsidR="00BA747D" w:rsidRPr="00BA747D" w:rsidRDefault="00BA747D" w:rsidP="00BA747D">
      <w:r w:rsidRPr="00BA747D">
        <w:t>Jake sat down. “Peter, if you leave now, we will have a tough time fighting the stealth fighters.”</w:t>
      </w:r>
    </w:p>
    <w:p w14:paraId="78515225" w14:textId="179D7A80" w:rsidR="00BA747D" w:rsidRPr="00BA747D" w:rsidRDefault="00BA747D" w:rsidP="00BA747D">
      <w:r w:rsidRPr="00BA747D">
        <w:t>“I am aware of that, Jake. I can’t believe that the Russian Air Force is worried about what I do here.”</w:t>
      </w:r>
    </w:p>
    <w:p w14:paraId="62C93F03" w14:textId="77777777" w:rsidR="00BA747D" w:rsidRPr="00BA747D" w:rsidRDefault="00BA747D" w:rsidP="00BA747D">
      <w:r w:rsidRPr="00BA747D">
        <w:t>“I agree with you. I smell a rat.”</w:t>
      </w:r>
    </w:p>
    <w:p w14:paraId="5D8353BE" w14:textId="75A0155C" w:rsidR="00BA747D" w:rsidRPr="00BA747D" w:rsidRDefault="00BA747D" w:rsidP="00BA747D">
      <w:r>
        <w:t xml:space="preserve">Brusilov became agitated. </w:t>
      </w:r>
      <w:r w:rsidRPr="00BA747D">
        <w:t>“How can we deal with the problem Jake? We all worked so hard, and I really want to see the Valkyries win. There must be a way out of this predicament.”</w:t>
      </w:r>
    </w:p>
    <w:p w14:paraId="12309151" w14:textId="77777777" w:rsidR="00BA747D" w:rsidRPr="00BA747D" w:rsidRDefault="00BA747D" w:rsidP="00BA747D">
      <w:r w:rsidRPr="00BA747D">
        <w:t>“Perhaps there is,” Jake said.</w:t>
      </w:r>
    </w:p>
    <w:p w14:paraId="7B8E2A16"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603FD5D9" w14:textId="4FA94DFE" w:rsidR="00880AE7" w:rsidRDefault="0095203E" w:rsidP="0095203E">
      <w:pPr>
        <w:pStyle w:val="Heading1"/>
        <w:numPr>
          <w:ilvl w:val="0"/>
          <w:numId w:val="0"/>
        </w:numPr>
        <w:ind w:left="360"/>
        <w:rPr>
          <w:lang w:val="en"/>
        </w:rPr>
      </w:pPr>
      <w:bookmarkStart w:id="183" w:name="_Toc531973482"/>
      <w:bookmarkStart w:id="184" w:name="_Toc532470414"/>
      <w:r>
        <w:rPr>
          <w:lang w:val="en"/>
        </w:rPr>
        <w:lastRenderedPageBreak/>
        <w:t>66</w:t>
      </w:r>
      <w:r>
        <w:rPr>
          <w:lang w:val="en"/>
        </w:rPr>
        <w:br/>
      </w:r>
      <w:r w:rsidR="00BC44C6">
        <w:rPr>
          <w:lang w:val="en"/>
        </w:rPr>
        <w:t>Help from a Rival</w:t>
      </w:r>
      <w:bookmarkEnd w:id="183"/>
      <w:bookmarkEnd w:id="184"/>
    </w:p>
    <w:p w14:paraId="61B60072" w14:textId="7BD88187" w:rsidR="0054205B" w:rsidRPr="0054205B" w:rsidRDefault="00CC3FB5" w:rsidP="008B408E">
      <w:pPr>
        <w:pStyle w:val="NormalNI"/>
      </w:pPr>
      <w:r w:rsidRPr="0095203E">
        <w:t>J</w:t>
      </w:r>
      <w:r w:rsidR="0054205B" w:rsidRPr="0054205B">
        <w:t>ake and Peter Brusilov went to the pilot quarters where the Valkyries were gathered around a television, talking about the upcoming event. Jake took Tess aside and asked her to bring Claudine along to a quiet spot outside.</w:t>
      </w:r>
    </w:p>
    <w:p w14:paraId="1E3C0B0E" w14:textId="77777777" w:rsidR="0054205B" w:rsidRPr="0054205B" w:rsidRDefault="0054205B" w:rsidP="0054205B">
      <w:r w:rsidRPr="0054205B">
        <w:t>They met in the maintenance tent where the crew had just sorted out the missiles. Tess and Claudine sensed that something was not right, and when Jake asked them to sit, they complied without a fuss.</w:t>
      </w:r>
    </w:p>
    <w:p w14:paraId="0080D24F" w14:textId="77777777" w:rsidR="0054205B" w:rsidRPr="0054205B" w:rsidRDefault="0054205B" w:rsidP="0054205B">
      <w:r w:rsidRPr="0054205B">
        <w:t>“We have a problem,” Jake announced. “It seems that the Russian government wants Peter and his people to stop work immediately and return to Russia. They don’t like one of their top pilots teaching Russian tactics to the allies.”</w:t>
      </w:r>
    </w:p>
    <w:p w14:paraId="6910D958" w14:textId="77777777" w:rsidR="0054205B" w:rsidRPr="0054205B" w:rsidRDefault="0054205B" w:rsidP="0054205B">
      <w:r w:rsidRPr="0054205B">
        <w:t>For once, Tess and Claudine were on the same page. Claudine spoke first. “But we have only one fight left against the F-35, and it’s going to be the hardest. We cannot do that without Peter and his crew. You know that we need his guidance to accomplish what we set out to do.”</w:t>
      </w:r>
    </w:p>
    <w:p w14:paraId="466EEB19" w14:textId="77777777" w:rsidR="0054205B" w:rsidRPr="0054205B" w:rsidRDefault="0054205B" w:rsidP="0054205B">
      <w:r w:rsidRPr="0054205B">
        <w:t>“Jake, there must be something we can do,” Tess said. “I can’t face the girls and tell them that all our work was for nothing. Peter, you must stay until we complete the exercise.”</w:t>
      </w:r>
    </w:p>
    <w:p w14:paraId="283DF321" w14:textId="77777777" w:rsidR="0054205B" w:rsidRPr="0054205B" w:rsidRDefault="0054205B" w:rsidP="0054205B">
      <w:r w:rsidRPr="0054205B">
        <w:t>“I would like to do that, Tess,” said Peter, “but they gave me direct orders to cease work immediately and return to Russia with my men.”</w:t>
      </w:r>
    </w:p>
    <w:p w14:paraId="6BA4F2AE" w14:textId="77777777" w:rsidR="0054205B" w:rsidRPr="0054205B" w:rsidRDefault="0054205B" w:rsidP="0054205B">
      <w:r w:rsidRPr="0054205B">
        <w:t>“Jake, we must find a solution,” Tess said. “We can’t accept this.”</w:t>
      </w:r>
    </w:p>
    <w:p w14:paraId="31FEF82B" w14:textId="77777777" w:rsidR="0054205B" w:rsidRPr="0054205B" w:rsidRDefault="0054205B" w:rsidP="0054205B">
      <w:r w:rsidRPr="0054205B">
        <w:t>“There is a slight chance, and it kills me to suggest this, but we must get Vaughn involved.”</w:t>
      </w:r>
    </w:p>
    <w:p w14:paraId="1D83664F" w14:textId="77777777" w:rsidR="0054205B" w:rsidRPr="0054205B" w:rsidRDefault="0054205B" w:rsidP="0054205B">
      <w:r w:rsidRPr="0054205B">
        <w:lastRenderedPageBreak/>
        <w:t>“Vaughn is in Moscow tonight,” Claudine interjected. “What do you want him to do?”</w:t>
      </w:r>
    </w:p>
    <w:p w14:paraId="54F8B2A0" w14:textId="35EFE59E" w:rsidR="0054205B" w:rsidRPr="0054205B" w:rsidRDefault="0054205B" w:rsidP="0054205B">
      <w:r w:rsidRPr="0054205B">
        <w:t xml:space="preserve">“Claudine, you need to get a hold of Vaughn and ask him to talk to Putin or at least someone in the Russian government. They must allow Peter and his men to complete their work </w:t>
      </w:r>
      <w:r w:rsidR="002E3274">
        <w:t xml:space="preserve">here </w:t>
      </w:r>
      <w:r w:rsidRPr="0054205B">
        <w:t>or we are toast.”</w:t>
      </w:r>
    </w:p>
    <w:p w14:paraId="2F9BD633" w14:textId="77777777" w:rsidR="000F75CD" w:rsidRDefault="0054205B" w:rsidP="0054205B">
      <w:r w:rsidRPr="0054205B">
        <w:t>Tess turned to Brusilov.</w:t>
      </w:r>
    </w:p>
    <w:p w14:paraId="0F08449D" w14:textId="732A0F5A" w:rsidR="0054205B" w:rsidRPr="0054205B" w:rsidRDefault="0054205B" w:rsidP="0054205B">
      <w:r w:rsidRPr="0054205B">
        <w:t>“Peter, who do you know in Russia that will listen to reason?”</w:t>
      </w:r>
    </w:p>
    <w:p w14:paraId="4B3CF40E" w14:textId="77777777" w:rsidR="0054205B" w:rsidRPr="0054205B" w:rsidRDefault="0054205B" w:rsidP="0054205B">
      <w:r w:rsidRPr="0054205B">
        <w:t>“I have been retired for a while, and I know a few senior officers, but I wouldn’t count on them countermanding a direct order from the government.”</w:t>
      </w:r>
    </w:p>
    <w:p w14:paraId="7C6B9FB0" w14:textId="77777777" w:rsidR="0054205B" w:rsidRPr="0054205B" w:rsidRDefault="0054205B" w:rsidP="0054205B">
      <w:r w:rsidRPr="0054205B">
        <w:t>Jake felt that time was slipping by. “Claudine, you must call Vaughn and ask him to talk to someone in power to reverse this order. He needs to do this in a couple of days, or we are through with the project. Without Peter, we can’t win a fight against the stealth planes.”</w:t>
      </w:r>
    </w:p>
    <w:p w14:paraId="47DA24A3" w14:textId="77777777" w:rsidR="0054205B" w:rsidRPr="0054205B" w:rsidRDefault="0054205B" w:rsidP="0054205B">
      <w:r w:rsidRPr="0054205B">
        <w:t>“Jake, this enterprise was my idea,” Claudine said. “The last thing I want is for it to be derailed. I will call Vaughn right away and ask him to look into this.”</w:t>
      </w:r>
    </w:p>
    <w:p w14:paraId="16BC6B3E" w14:textId="77777777" w:rsidR="0054205B" w:rsidRPr="0054205B" w:rsidRDefault="0054205B" w:rsidP="0054205B">
      <w:r w:rsidRPr="0054205B">
        <w:t>“Please do it now, Claudine. We don’t have time to waste.”</w:t>
      </w:r>
    </w:p>
    <w:p w14:paraId="556ADDD3" w14:textId="125C6676" w:rsidR="0054205B" w:rsidRPr="0054205B" w:rsidRDefault="0054205B" w:rsidP="0054205B">
      <w:r w:rsidRPr="0054205B">
        <w:t>Claudine pulled her cell phone out of her uniform’s pocket and went to a quiet spot to call Vaughn. She was relieved that she got him right away</w:t>
      </w:r>
      <w:r w:rsidR="00252967">
        <w:t xml:space="preserve">, and </w:t>
      </w:r>
      <w:r w:rsidRPr="0054205B">
        <w:t>explained the situation, talked for ten minutes and hung up.”</w:t>
      </w:r>
    </w:p>
    <w:p w14:paraId="7FCCB93F" w14:textId="77777777" w:rsidR="0054205B" w:rsidRPr="0054205B" w:rsidRDefault="0054205B" w:rsidP="0054205B">
      <w:r w:rsidRPr="0054205B">
        <w:t>“It took some doing, but I persuaded Vaughn to talk with Putin. We are lucky that he is to have dinner with the President tonight.”</w:t>
      </w:r>
    </w:p>
    <w:p w14:paraId="6BEB9EAB" w14:textId="77777777" w:rsidR="0054205B" w:rsidRPr="0054205B" w:rsidRDefault="0054205B" w:rsidP="0054205B">
      <w:r w:rsidRPr="0054205B">
        <w:t>Jake turned to Brusilov. “Peter, it would be wise to contact the Russian consulate in Las Vegas to make sure we have all the facts.”</w:t>
      </w:r>
    </w:p>
    <w:p w14:paraId="4932FED5" w14:textId="77777777" w:rsidR="0054205B" w:rsidRPr="0054205B" w:rsidRDefault="0054205B" w:rsidP="0054205B">
      <w:r w:rsidRPr="0054205B">
        <w:t>“We already have all the facts They want me to quit and return to Russia.”</w:t>
      </w:r>
    </w:p>
    <w:p w14:paraId="4466FCD5" w14:textId="36E043B0" w:rsidR="0054205B" w:rsidRPr="0054205B" w:rsidRDefault="0054205B" w:rsidP="0054205B">
      <w:r w:rsidRPr="0054205B">
        <w:t>“We might learn something</w:t>
      </w:r>
      <w:r w:rsidR="002E3274">
        <w:t>,” Jake insisted</w:t>
      </w:r>
      <w:r w:rsidRPr="0054205B">
        <w:t xml:space="preserve">. </w:t>
      </w:r>
      <w:r w:rsidR="002E3274">
        <w:t>“</w:t>
      </w:r>
      <w:r w:rsidRPr="0054205B">
        <w:t>Please go to the consulate in Clark County right away. Yasmin will take you there in the chopper.”</w:t>
      </w:r>
    </w:p>
    <w:p w14:paraId="3DFE4DD9" w14:textId="77777777" w:rsidR="0054205B" w:rsidRPr="0054205B" w:rsidRDefault="0054205B" w:rsidP="0054205B">
      <w:r w:rsidRPr="0054205B">
        <w:t>“As you wish. I am ready.”</w:t>
      </w:r>
    </w:p>
    <w:p w14:paraId="5FFD48D5" w14:textId="77777777" w:rsidR="0054205B" w:rsidRPr="0054205B" w:rsidRDefault="0054205B" w:rsidP="0054205B">
      <w:r w:rsidRPr="0054205B">
        <w:lastRenderedPageBreak/>
        <w:t>Jake turned to Tess and Claudine.</w:t>
      </w:r>
    </w:p>
    <w:p w14:paraId="12E00CC4" w14:textId="77777777" w:rsidR="0054205B" w:rsidRPr="0054205B" w:rsidRDefault="0054205B" w:rsidP="0054205B">
      <w:r w:rsidRPr="0054205B">
        <w:t>“Please don’t say anything to the girls. This is not the right time to upset them. I need them in fighting form.”</w:t>
      </w:r>
    </w:p>
    <w:p w14:paraId="38567892" w14:textId="77777777" w:rsidR="0054205B" w:rsidRPr="0054205B" w:rsidRDefault="0054205B" w:rsidP="0054205B">
      <w:r w:rsidRPr="0054205B">
        <w:t>“Jake, I have never kept secrets from my people,” said Tess. “They need to know what’s happening. They are adults with a lot of skin in this game.”</w:t>
      </w:r>
    </w:p>
    <w:p w14:paraId="685C49CF" w14:textId="77777777" w:rsidR="0054205B" w:rsidRPr="0054205B" w:rsidRDefault="0054205B" w:rsidP="0054205B">
      <w:r w:rsidRPr="0054205B">
        <w:t>“All right, do it your way.”</w:t>
      </w:r>
    </w:p>
    <w:p w14:paraId="3788830F" w14:textId="77777777" w:rsidR="0054205B" w:rsidRPr="0054205B" w:rsidRDefault="0054205B" w:rsidP="0054205B">
      <w:r w:rsidRPr="0054205B">
        <w:t>Tess and Claudine gathered the Valkyries and shared the news. After a minute of silence, Eva talked.</w:t>
      </w:r>
    </w:p>
    <w:p w14:paraId="0B18AFC4" w14:textId="77777777" w:rsidR="0054205B" w:rsidRPr="0054205B" w:rsidRDefault="0054205B" w:rsidP="0054205B">
      <w:r w:rsidRPr="0054205B">
        <w:t>“If they take Brusilov from us, we will have to do the job with what he has taught us. We will do our utmost to succeed.”</w:t>
      </w:r>
    </w:p>
    <w:p w14:paraId="4D1BB976" w14:textId="77777777" w:rsidR="0054205B" w:rsidRPr="0054205B" w:rsidRDefault="0054205B" w:rsidP="0054205B">
      <w:r w:rsidRPr="0054205B">
        <w:t>“I applaud your confidence, Eva,” Tess said. “Of course, we will do our best, but it’s not over yet. Jake and Peter are working on the problem, and we involved Vaughn who has a lot of influence in the Russian government. Just hang in there and keep preparing for the exercise.”</w:t>
      </w:r>
    </w:p>
    <w:p w14:paraId="795D5483" w14:textId="77777777" w:rsidR="00CC3FB5" w:rsidRDefault="00CC3FB5" w:rsidP="00CC3FB5">
      <w:pPr>
        <w:sectPr w:rsidR="00CC3FB5" w:rsidSect="007C4895">
          <w:pgSz w:w="8640" w:h="12960"/>
          <w:pgMar w:top="720" w:right="720" w:bottom="720" w:left="720" w:header="720" w:footer="720" w:gutter="360"/>
          <w:cols w:space="720"/>
          <w:titlePg/>
          <w:docGrid w:linePitch="360"/>
        </w:sectPr>
      </w:pPr>
    </w:p>
    <w:p w14:paraId="7A1ED3F7" w14:textId="1372B1CB" w:rsidR="005D7386" w:rsidRDefault="0095203E" w:rsidP="0095203E">
      <w:pPr>
        <w:pStyle w:val="Heading1"/>
        <w:numPr>
          <w:ilvl w:val="0"/>
          <w:numId w:val="0"/>
        </w:numPr>
        <w:ind w:left="360"/>
        <w:rPr>
          <w:lang w:val="en"/>
        </w:rPr>
      </w:pPr>
      <w:bookmarkStart w:id="185" w:name="_Toc531973483"/>
      <w:bookmarkStart w:id="186" w:name="_Toc532470415"/>
      <w:r>
        <w:rPr>
          <w:lang w:val="en"/>
        </w:rPr>
        <w:lastRenderedPageBreak/>
        <w:t>67</w:t>
      </w:r>
      <w:r>
        <w:rPr>
          <w:lang w:val="en"/>
        </w:rPr>
        <w:br/>
      </w:r>
      <w:r w:rsidR="005D7386">
        <w:rPr>
          <w:lang w:val="en"/>
        </w:rPr>
        <w:t>Reprieve</w:t>
      </w:r>
      <w:bookmarkEnd w:id="185"/>
      <w:bookmarkEnd w:id="186"/>
    </w:p>
    <w:p w14:paraId="434BA470" w14:textId="27D6C143" w:rsidR="00B04B9D" w:rsidRPr="00B04B9D" w:rsidRDefault="00CC3FB5" w:rsidP="008B408E">
      <w:pPr>
        <w:pStyle w:val="NormalNI"/>
      </w:pPr>
      <w:r w:rsidRPr="0095203E">
        <w:t>C</w:t>
      </w:r>
      <w:r w:rsidR="00B04B9D" w:rsidRPr="00B04B9D">
        <w:t>laudine, Tess, and Jake did not sleep and waited for news from Vaughn. Four hours later, Claudine’s phone beeped, and she picked it up. She talked for a few minutes while Tess and Jake anxiously awaited the news.</w:t>
      </w:r>
    </w:p>
    <w:p w14:paraId="47F03E52" w14:textId="20B385D3" w:rsidR="00B04B9D" w:rsidRPr="00B04B9D" w:rsidRDefault="00B04B9D" w:rsidP="00B04B9D">
      <w:r w:rsidRPr="00B04B9D">
        <w:t xml:space="preserve">Claudine turned </w:t>
      </w:r>
      <w:r>
        <w:t xml:space="preserve">around </w:t>
      </w:r>
      <w:r w:rsidRPr="00B04B9D">
        <w:t>and handed the cell phone to Tess, who reluctantly picked it up, afraid that Jake would blow his top. Thankfully, Jake did not react.</w:t>
      </w:r>
    </w:p>
    <w:p w14:paraId="66939D43" w14:textId="77777777" w:rsidR="00B04B9D" w:rsidRPr="00B04B9D" w:rsidRDefault="00B04B9D" w:rsidP="00B04B9D">
      <w:r w:rsidRPr="00B04B9D">
        <w:t>“It’s me, Vaughn. What can you tell us?”</w:t>
      </w:r>
    </w:p>
    <w:p w14:paraId="48050C80" w14:textId="77777777" w:rsidR="00B04B9D" w:rsidRPr="00B04B9D" w:rsidRDefault="00B04B9D" w:rsidP="00B04B9D">
      <w:r w:rsidRPr="00B04B9D">
        <w:t>“Hi Tess, I had dinner with Putin and discussed the situation. It seems that he met with Belcour over some financial consulting. The French bastard mentioned what you were doing in Red Flag and suggested that Brusilov’s involvement did not seem proper. Putin casually ordered the Air Force to investigate the matter, and they took his instructions as a directive to impose a stop work order. Putin does not seem to care very much about this and is willing to withdraw the order to repatriate Brusilov and his people.”</w:t>
      </w:r>
    </w:p>
    <w:p w14:paraId="04BD5954" w14:textId="77777777" w:rsidR="00B04B9D" w:rsidRPr="00B04B9D" w:rsidRDefault="00B04B9D" w:rsidP="00B04B9D">
      <w:r w:rsidRPr="00B04B9D">
        <w:t>“Vaughn, what does ‘willing’ mean. Did he do it?”</w:t>
      </w:r>
    </w:p>
    <w:p w14:paraId="6F18A249" w14:textId="77777777" w:rsidR="00B04B9D" w:rsidRPr="00B04B9D" w:rsidRDefault="00B04B9D" w:rsidP="00B04B9D">
      <w:r w:rsidRPr="00B04B9D">
        <w:t>“Well, there is one condition.”</w:t>
      </w:r>
    </w:p>
    <w:p w14:paraId="1F16C242" w14:textId="77777777" w:rsidR="00B04B9D" w:rsidRPr="00B04B9D" w:rsidRDefault="00B04B9D" w:rsidP="00B04B9D">
      <w:r w:rsidRPr="00B04B9D">
        <w:t>“Oh God, please tell me.”</w:t>
      </w:r>
    </w:p>
    <w:p w14:paraId="47271BA4" w14:textId="77777777" w:rsidR="00B04B9D" w:rsidRPr="00B04B9D" w:rsidRDefault="00B04B9D" w:rsidP="00B04B9D">
      <w:r w:rsidRPr="00B04B9D">
        <w:t>“He is willing to rescind the order, provided you return to Moscow and play a concert for him.”</w:t>
      </w:r>
    </w:p>
    <w:p w14:paraId="425C4F39" w14:textId="77777777" w:rsidR="00B04B9D" w:rsidRPr="00B04B9D" w:rsidRDefault="00B04B9D" w:rsidP="00B04B9D">
      <w:r w:rsidRPr="00B04B9D">
        <w:t>“Vaughn, Russia has a truckload of great pianists. Why does he need me?”</w:t>
      </w:r>
    </w:p>
    <w:p w14:paraId="6A582614" w14:textId="77777777" w:rsidR="00B04B9D" w:rsidRPr="00B04B9D" w:rsidRDefault="00B04B9D" w:rsidP="00B04B9D">
      <w:r w:rsidRPr="00B04B9D">
        <w:lastRenderedPageBreak/>
        <w:t>“That’s what he wants. Are you willing to do it?”</w:t>
      </w:r>
    </w:p>
    <w:p w14:paraId="52B9CE71" w14:textId="77777777" w:rsidR="00B04B9D" w:rsidRPr="00B04B9D" w:rsidRDefault="00B04B9D" w:rsidP="00B04B9D">
      <w:r w:rsidRPr="00B04B9D">
        <w:t>“It seems that I don’t have a choice.”</w:t>
      </w:r>
    </w:p>
    <w:p w14:paraId="3D31A496" w14:textId="77777777" w:rsidR="00B04B9D" w:rsidRPr="00B04B9D" w:rsidRDefault="00B04B9D" w:rsidP="00B04B9D">
      <w:r w:rsidRPr="00B04B9D">
        <w:t>“Also, he wants Claudine to go a do the same.”</w:t>
      </w:r>
    </w:p>
    <w:p w14:paraId="3483D8AC" w14:textId="77777777" w:rsidR="00B04B9D" w:rsidRPr="00B04B9D" w:rsidRDefault="00B04B9D" w:rsidP="00B04B9D">
      <w:r w:rsidRPr="00B04B9D">
        <w:t>“Okay, so you need to talk with Claudine.”</w:t>
      </w:r>
    </w:p>
    <w:p w14:paraId="411C1195" w14:textId="77777777" w:rsidR="00B04B9D" w:rsidRPr="00B04B9D" w:rsidRDefault="00B04B9D" w:rsidP="00B04B9D">
      <w:r w:rsidRPr="00B04B9D">
        <w:t>“There is more, Tess.”</w:t>
      </w:r>
    </w:p>
    <w:p w14:paraId="6CDB4576" w14:textId="77777777" w:rsidR="00B04B9D" w:rsidRPr="00B04B9D" w:rsidRDefault="00B04B9D" w:rsidP="00B04B9D">
      <w:r w:rsidRPr="00B04B9D">
        <w:t>“Do tell me.</w:t>
      </w:r>
    </w:p>
    <w:p w14:paraId="3304B2E2" w14:textId="77777777" w:rsidR="00B04B9D" w:rsidRPr="00B04B9D" w:rsidRDefault="00B04B9D" w:rsidP="00B04B9D">
      <w:r w:rsidRPr="00B04B9D">
        <w:t>The President wants a musical duel. He wants Claudine to play the Beethoven violin concerto. Then he wants you to play the piano version. All this needs to happen in one session.”</w:t>
      </w:r>
    </w:p>
    <w:p w14:paraId="564F5B0C" w14:textId="77777777" w:rsidR="00B04B9D" w:rsidRPr="00B04B9D" w:rsidRDefault="00B04B9D" w:rsidP="00B04B9D">
      <w:r w:rsidRPr="00B04B9D">
        <w:t>“That is pure harassment! I have never played the Beethoven sixth piano concerto. It’s not even in the normal repertoire.”</w:t>
      </w:r>
    </w:p>
    <w:p w14:paraId="3D64B81F" w14:textId="77777777" w:rsidR="00B04B9D" w:rsidRPr="00B04B9D" w:rsidRDefault="00B04B9D" w:rsidP="00B04B9D">
      <w:r w:rsidRPr="00B04B9D">
        <w:t>“I told him that, but he insists.”</w:t>
      </w:r>
    </w:p>
    <w:p w14:paraId="5BF85227" w14:textId="77777777" w:rsidR="00B04B9D" w:rsidRPr="00B04B9D" w:rsidRDefault="00B04B9D" w:rsidP="00B04B9D">
      <w:r w:rsidRPr="00B04B9D">
        <w:t>“Oh, God.”</w:t>
      </w:r>
    </w:p>
    <w:p w14:paraId="60749AA7" w14:textId="77777777" w:rsidR="00B04B9D" w:rsidRPr="00B04B9D" w:rsidRDefault="00B04B9D" w:rsidP="00B04B9D">
      <w:r w:rsidRPr="00B04B9D">
        <w:t>“One more thing. Putin also wants the Valkyries to replicate the concert they played in Istanbul. That includes Aara on the Brahms piano quintet.”</w:t>
      </w:r>
    </w:p>
    <w:p w14:paraId="745DD580" w14:textId="77777777" w:rsidR="00B04B9D" w:rsidRPr="00B04B9D" w:rsidRDefault="00B04B9D" w:rsidP="00B04B9D">
      <w:r w:rsidRPr="00B04B9D">
        <w:t>“How did he find out about that?” Tess was now really annoyed. “Did he send his spies to watch what we do?”</w:t>
      </w:r>
    </w:p>
    <w:p w14:paraId="4ED491BA" w14:textId="77777777" w:rsidR="00B04B9D" w:rsidRPr="00B04B9D" w:rsidRDefault="00B04B9D" w:rsidP="00B04B9D">
      <w:r w:rsidRPr="00B04B9D">
        <w:t>“Apparently.”</w:t>
      </w:r>
    </w:p>
    <w:p w14:paraId="4BE75AB8" w14:textId="77777777" w:rsidR="00B04B9D" w:rsidRPr="00B04B9D" w:rsidRDefault="00B04B9D" w:rsidP="00B04B9D">
      <w:r w:rsidRPr="00B04B9D">
        <w:t>“He is not greedy or anything.”</w:t>
      </w:r>
    </w:p>
    <w:p w14:paraId="05902FFF" w14:textId="77777777" w:rsidR="00B04B9D" w:rsidRPr="00B04B9D" w:rsidRDefault="00B04B9D" w:rsidP="00B04B9D">
      <w:r w:rsidRPr="00B04B9D">
        <w:t>“One more thing,” Vaughn said. “He also wants you to close the festivities with your performance of the Appassionata.”</w:t>
      </w:r>
    </w:p>
    <w:p w14:paraId="078DF360" w14:textId="77777777" w:rsidR="00B04B9D" w:rsidRPr="00B04B9D" w:rsidRDefault="00B04B9D" w:rsidP="00B04B9D">
      <w:r w:rsidRPr="00B04B9D">
        <w:t>“Is that all? Does he want our kids too?”</w:t>
      </w:r>
    </w:p>
    <w:p w14:paraId="6BBE6404" w14:textId="77777777" w:rsidR="00B04B9D" w:rsidRPr="00B04B9D" w:rsidRDefault="00B04B9D" w:rsidP="00B04B9D">
      <w:r w:rsidRPr="00B04B9D">
        <w:t>“No. The music will do.”</w:t>
      </w:r>
    </w:p>
    <w:p w14:paraId="020FEBDC" w14:textId="342AE204" w:rsidR="00B04B9D" w:rsidRPr="00B04B9D" w:rsidRDefault="00B04B9D" w:rsidP="00B04B9D">
      <w:r w:rsidRPr="00B04B9D">
        <w:t xml:space="preserve">“Vaughn, perhaps </w:t>
      </w:r>
      <w:r w:rsidR="009925B4">
        <w:t xml:space="preserve">Putin </w:t>
      </w:r>
      <w:r w:rsidRPr="00B04B9D">
        <w:t>is just pulling our chain.”</w:t>
      </w:r>
    </w:p>
    <w:p w14:paraId="37D81AE2" w14:textId="77777777" w:rsidR="00B04B9D" w:rsidRPr="00B04B9D" w:rsidRDefault="00B04B9D" w:rsidP="00B04B9D">
      <w:r w:rsidRPr="00B04B9D">
        <w:t>“No, he is deadly serious.”</w:t>
      </w:r>
    </w:p>
    <w:p w14:paraId="788C2046" w14:textId="77777777" w:rsidR="00B04B9D" w:rsidRPr="00B04B9D" w:rsidRDefault="00B04B9D" w:rsidP="00B04B9D">
      <w:r w:rsidRPr="00B04B9D">
        <w:t>“I don’t get it,” Tess said. “Why is Putin doing this to us?”</w:t>
      </w:r>
    </w:p>
    <w:p w14:paraId="32BF1BE9" w14:textId="77777777" w:rsidR="00B04B9D" w:rsidRPr="00B04B9D" w:rsidRDefault="00B04B9D" w:rsidP="00B04B9D">
      <w:r w:rsidRPr="00B04B9D">
        <w:t>“Because he can. He wants to bust our chops. The man is difficult at times.”</w:t>
      </w:r>
    </w:p>
    <w:p w14:paraId="689E847F" w14:textId="77777777" w:rsidR="00B04B9D" w:rsidRPr="00B04B9D" w:rsidRDefault="00B04B9D" w:rsidP="00B04B9D">
      <w:r w:rsidRPr="00B04B9D">
        <w:lastRenderedPageBreak/>
        <w:t>“I need to talk to Jake and the girls.”</w:t>
      </w:r>
    </w:p>
    <w:p w14:paraId="244DE796" w14:textId="77777777" w:rsidR="00B04B9D" w:rsidRPr="00B04B9D" w:rsidRDefault="00B04B9D" w:rsidP="00B04B9D">
      <w:r w:rsidRPr="00B04B9D">
        <w:t>“You have no time to waste. Say yes or no.”</w:t>
      </w:r>
    </w:p>
    <w:p w14:paraId="5BBA2B19" w14:textId="77777777" w:rsidR="00B04B9D" w:rsidRPr="00B04B9D" w:rsidRDefault="00B04B9D" w:rsidP="00B04B9D">
      <w:r w:rsidRPr="00B04B9D">
        <w:t>“Damn, okay. Yes. We will figure out how to pull this off.”</w:t>
      </w:r>
    </w:p>
    <w:p w14:paraId="10145479" w14:textId="77777777" w:rsidR="00B04B9D" w:rsidRPr="00B04B9D" w:rsidRDefault="00B04B9D" w:rsidP="00B04B9D">
      <w:r w:rsidRPr="00B04B9D">
        <w:t>“Very good,” said Vaughn. “I understand that Sofiya Mazur and her husband spent time with you while you were in Spain. I suggest you bring them with you to Moscow to help all of you to prepare.”</w:t>
      </w:r>
    </w:p>
    <w:p w14:paraId="76F95921" w14:textId="77777777" w:rsidR="00B04B9D" w:rsidRPr="00B04B9D" w:rsidRDefault="00B04B9D" w:rsidP="00B04B9D">
      <w:r w:rsidRPr="00B04B9D">
        <w:t>“I don’t know if they are available.”</w:t>
      </w:r>
    </w:p>
    <w:p w14:paraId="56DD4983" w14:textId="77777777" w:rsidR="00B04B9D" w:rsidRPr="00B04B9D" w:rsidRDefault="00B04B9D" w:rsidP="00B04B9D">
      <w:r w:rsidRPr="00B04B9D">
        <w:t>“It’s not a problem if there is enough cash.”</w:t>
      </w:r>
    </w:p>
    <w:p w14:paraId="025A109E" w14:textId="77777777" w:rsidR="00B04B9D" w:rsidRPr="00B04B9D" w:rsidRDefault="00B04B9D" w:rsidP="00B04B9D">
      <w:r w:rsidRPr="00B04B9D">
        <w:t>Tess sighed. “Fine, Vaughn. We will gear up to do this.”</w:t>
      </w:r>
    </w:p>
    <w:p w14:paraId="543C31B3" w14:textId="77777777" w:rsidR="00B04B9D" w:rsidRPr="00B04B9D" w:rsidRDefault="00B04B9D" w:rsidP="00B04B9D">
      <w:r w:rsidRPr="00B04B9D">
        <w:t>“Wonderful. The concert will be seven days from now. I will send you the program.”</w:t>
      </w:r>
    </w:p>
    <w:p w14:paraId="244B71A1" w14:textId="77777777" w:rsidR="00B04B9D" w:rsidRPr="00B04B9D" w:rsidRDefault="00B04B9D" w:rsidP="00B04B9D">
      <w:r w:rsidRPr="00B04B9D">
        <w:t>“Who is conducting?”</w:t>
      </w:r>
    </w:p>
    <w:p w14:paraId="7D52F08C" w14:textId="77777777" w:rsidR="00B04B9D" w:rsidRPr="00B04B9D" w:rsidRDefault="00B04B9D" w:rsidP="00B04B9D">
      <w:r w:rsidRPr="00B04B9D">
        <w:t>“I will, of course,” Vaughn said. “I wouldn’t miss an opportunity to play with you. You always stirred my soul.”</w:t>
      </w:r>
    </w:p>
    <w:p w14:paraId="71E31A80" w14:textId="77777777" w:rsidR="00B04B9D" w:rsidRPr="00B04B9D" w:rsidRDefault="00B04B9D" w:rsidP="00B04B9D">
      <w:r w:rsidRPr="00B04B9D">
        <w:t>“Vaughn you are a bastard.”</w:t>
      </w:r>
    </w:p>
    <w:p w14:paraId="307C9337" w14:textId="77777777" w:rsidR="00B04B9D" w:rsidRPr="00B04B9D" w:rsidRDefault="00B04B9D" w:rsidP="00B04B9D">
      <w:r w:rsidRPr="00B04B9D">
        <w:t>“I am just your eternal admirer, Tess. I am looking forward to seeing you. Perhaps we can connect again.”</w:t>
      </w:r>
    </w:p>
    <w:p w14:paraId="3628826B" w14:textId="77777777" w:rsidR="00B04B9D" w:rsidRPr="00B04B9D" w:rsidRDefault="00B04B9D" w:rsidP="00B04B9D">
      <w:r w:rsidRPr="00B04B9D">
        <w:t>“Oh Lord,” Tess said. “Vaughn, we don’t need to start World War Three. Jake will kill you.”</w:t>
      </w:r>
    </w:p>
    <w:p w14:paraId="4B2009C1" w14:textId="77777777" w:rsidR="00B04B9D" w:rsidRPr="00B04B9D" w:rsidRDefault="00B04B9D" w:rsidP="00B04B9D">
      <w:r w:rsidRPr="00B04B9D">
        <w:t>“I will do my best to defend myself. In any case, things are looking better for us. Jake is divorcing you, isn’t that right?”</w:t>
      </w:r>
    </w:p>
    <w:p w14:paraId="27230483" w14:textId="77777777" w:rsidR="00B04B9D" w:rsidRPr="00B04B9D" w:rsidRDefault="00B04B9D" w:rsidP="00B04B9D">
      <w:r w:rsidRPr="00B04B9D">
        <w:t>Tess was now even more annoyed. “Goodbye, Vaughn. Here’s Claudine.” Tess handed her the phone.</w:t>
      </w:r>
    </w:p>
    <w:p w14:paraId="0570CF70" w14:textId="77777777" w:rsidR="00B04B9D" w:rsidRPr="00B04B9D" w:rsidRDefault="00B04B9D" w:rsidP="00B04B9D">
      <w:r w:rsidRPr="00B04B9D">
        <w:t>Tess went back to the team and shared the news. The girls looked at her.</w:t>
      </w:r>
    </w:p>
    <w:p w14:paraId="53D2B7DB" w14:textId="77777777" w:rsidR="00B04B9D" w:rsidRPr="00B04B9D" w:rsidRDefault="00B04B9D" w:rsidP="00B04B9D">
      <w:r w:rsidRPr="00B04B9D">
        <w:t>“Tess, are we going to play the concert?” Giuliana said.</w:t>
      </w:r>
    </w:p>
    <w:p w14:paraId="55E420ED" w14:textId="77777777" w:rsidR="00B04B9D" w:rsidRPr="00B04B9D" w:rsidRDefault="00B04B9D" w:rsidP="00B04B9D">
      <w:r w:rsidRPr="00B04B9D">
        <w:t>“We don’t have much of a choice, do we?”</w:t>
      </w:r>
    </w:p>
    <w:p w14:paraId="2BD0122B" w14:textId="77777777" w:rsidR="00B04B9D" w:rsidRPr="00B04B9D" w:rsidRDefault="00B04B9D" w:rsidP="00B04B9D">
      <w:r w:rsidRPr="00B04B9D">
        <w:t>“Okay, we are back in business girls,” Claudine exclaimed triumphally.</w:t>
      </w:r>
    </w:p>
    <w:p w14:paraId="6855CEF0" w14:textId="77777777" w:rsidR="00B04B9D" w:rsidRPr="00B04B9D" w:rsidRDefault="00B04B9D" w:rsidP="00B04B9D">
      <w:r w:rsidRPr="00B04B9D">
        <w:lastRenderedPageBreak/>
        <w:t>The gang broke into a hurrah.</w:t>
      </w:r>
    </w:p>
    <w:p w14:paraId="3EF0CCCA" w14:textId="77777777" w:rsidR="00B04B9D" w:rsidRPr="00B04B9D" w:rsidRDefault="00B04B9D" w:rsidP="00B04B9D">
      <w:r w:rsidRPr="00B04B9D">
        <w:t>On the way out, Giuliana asked Tess to talk with her.</w:t>
      </w:r>
    </w:p>
    <w:p w14:paraId="36ED4809" w14:textId="0D10FA5B" w:rsidR="00B04B9D" w:rsidRPr="00B04B9D" w:rsidRDefault="00B04B9D" w:rsidP="00B04B9D">
      <w:r w:rsidRPr="00B04B9D">
        <w:t>“Tess, why didn’t you tell me that Laurent Belcour is the culprit behind our troubles?”</w:t>
      </w:r>
    </w:p>
    <w:p w14:paraId="47F15544" w14:textId="77777777" w:rsidR="00B04B9D" w:rsidRPr="00B04B9D" w:rsidRDefault="00B04B9D" w:rsidP="00B04B9D">
      <w:r w:rsidRPr="00B04B9D">
        <w:t>“Giuliana, we will handle it. Please stay out of it.”</w:t>
      </w:r>
    </w:p>
    <w:p w14:paraId="1060DCEF" w14:textId="77777777" w:rsidR="00B04B9D" w:rsidRPr="00B04B9D" w:rsidRDefault="00B04B9D" w:rsidP="00B04B9D">
      <w:r w:rsidRPr="00B04B9D">
        <w:t>“The man has been sabotaging us since day one, and you want me to keep cool?”</w:t>
      </w:r>
    </w:p>
    <w:p w14:paraId="6F087E62" w14:textId="77777777" w:rsidR="00B04B9D" w:rsidRPr="00B04B9D" w:rsidRDefault="00B04B9D" w:rsidP="00B04B9D">
      <w:r w:rsidRPr="00B04B9D">
        <w:t>“Giuliana, Belcour is a bastard, but he is also your father, and you tried to kill him before. You shouldn’t even think of getting involved in this mess. Let us handle the situation.”</w:t>
      </w:r>
    </w:p>
    <w:p w14:paraId="33E57355" w14:textId="77777777" w:rsidR="00B04B9D" w:rsidRPr="00B04B9D" w:rsidRDefault="00B04B9D" w:rsidP="00B04B9D">
      <w:r w:rsidRPr="00B04B9D">
        <w:t>“How can you expect to keep me on the sidelines? I still want to kill him.”</w:t>
      </w:r>
    </w:p>
    <w:p w14:paraId="048655EE" w14:textId="77777777" w:rsidR="00B04B9D" w:rsidRPr="00B04B9D" w:rsidRDefault="00B04B9D" w:rsidP="00B04B9D">
      <w:r w:rsidRPr="00B04B9D">
        <w:t>“I know, and that’s why you need to let us take care of things. You are too young to go to jail for murder.”</w:t>
      </w:r>
    </w:p>
    <w:p w14:paraId="309B3AF7" w14:textId="77777777" w:rsidR="00B04B9D" w:rsidRPr="00B04B9D" w:rsidRDefault="00B04B9D" w:rsidP="00B04B9D">
      <w:r w:rsidRPr="00B04B9D">
        <w:t>“I have wanted to kill him all my life. You can’t keep me on the sidelines.”</w:t>
      </w:r>
    </w:p>
    <w:p w14:paraId="4E31F5B7" w14:textId="77777777" w:rsidR="00B04B9D" w:rsidRPr="00B04B9D" w:rsidRDefault="00B04B9D" w:rsidP="00B04B9D">
      <w:r w:rsidRPr="00B04B9D">
        <w:t>“We haven’t decided what to do yet, so there is no hurry to do anything yet.”</w:t>
      </w:r>
    </w:p>
    <w:p w14:paraId="6DAC3B1B" w14:textId="77777777" w:rsidR="00B04B9D" w:rsidRPr="00B04B9D" w:rsidRDefault="00B04B9D" w:rsidP="00B04B9D">
      <w:r w:rsidRPr="00B04B9D">
        <w:t>“Tess, I insist that you keep me involved in this, no matter what you do.”</w:t>
      </w:r>
    </w:p>
    <w:p w14:paraId="03645B8C" w14:textId="77777777" w:rsidR="00B04B9D" w:rsidRPr="00B04B9D" w:rsidRDefault="00B04B9D" w:rsidP="00B04B9D">
      <w:r w:rsidRPr="00B04B9D">
        <w:t>“Let me talk to Jake, Giuliana. Calm down. We will do something.”</w:t>
      </w:r>
    </w:p>
    <w:p w14:paraId="11A2D5F7" w14:textId="77777777" w:rsidR="000F75CD" w:rsidRDefault="00B04B9D" w:rsidP="00B04B9D">
      <w:r w:rsidRPr="00B04B9D">
        <w:t>Giuliana left in a huff.</w:t>
      </w:r>
    </w:p>
    <w:p w14:paraId="19447F06" w14:textId="08752897" w:rsidR="00B04B9D" w:rsidRPr="00B04B9D" w:rsidRDefault="00B04B9D" w:rsidP="00DE2DE6">
      <w:pPr>
        <w:pStyle w:val="NormalCenter"/>
      </w:pPr>
      <w:r w:rsidRPr="00B04B9D">
        <w:t>***</w:t>
      </w:r>
    </w:p>
    <w:p w14:paraId="73C9CF62" w14:textId="77777777" w:rsidR="00B04B9D" w:rsidRPr="00B04B9D" w:rsidRDefault="00B04B9D" w:rsidP="00030519">
      <w:pPr>
        <w:pStyle w:val="NormalNI"/>
      </w:pPr>
      <w:r w:rsidRPr="00B04B9D">
        <w:t>Brusilov returned late that evening, having resolved the ‘misunderstanding’ with the consulate. The Russians heard about the arrangement from Moscow. By the time he left, the diplomatic staff was practically kissing his feet.</w:t>
      </w:r>
    </w:p>
    <w:p w14:paraId="2025EA60" w14:textId="7EDF8074" w:rsidR="00B04B9D" w:rsidRPr="00B04B9D" w:rsidRDefault="00B04B9D" w:rsidP="00B04B9D">
      <w:r w:rsidRPr="00B04B9D">
        <w:t xml:space="preserve">Peter learned of the trip of the Valkyries in Russia and would have loved to go along, but he felt it was best if he remained behind. He didn’t want to risk being arrested. As he left for the night, </w:t>
      </w:r>
      <w:r w:rsidR="00A312B6">
        <w:t xml:space="preserve">and </w:t>
      </w:r>
      <w:r w:rsidRPr="00B04B9D">
        <w:t>Eva followed him.</w:t>
      </w:r>
    </w:p>
    <w:p w14:paraId="699D1D72" w14:textId="77777777" w:rsidR="00B04B9D" w:rsidRPr="00B04B9D" w:rsidRDefault="00B04B9D" w:rsidP="00B04B9D">
      <w:r w:rsidRPr="00B04B9D">
        <w:lastRenderedPageBreak/>
        <w:t>Jake did not go to sleep. This time he determined to deal with Belcour come hell or high water.</w:t>
      </w:r>
    </w:p>
    <w:p w14:paraId="6BA3CFE2"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097662D0" w14:textId="69CBACD9" w:rsidR="005866A5" w:rsidRDefault="004A22C4" w:rsidP="004A22C4">
      <w:pPr>
        <w:pStyle w:val="Heading1"/>
        <w:numPr>
          <w:ilvl w:val="0"/>
          <w:numId w:val="0"/>
        </w:numPr>
        <w:ind w:left="360"/>
        <w:rPr>
          <w:lang w:val="en"/>
        </w:rPr>
      </w:pPr>
      <w:bookmarkStart w:id="187" w:name="_Toc531973484"/>
      <w:bookmarkStart w:id="188" w:name="_Toc532470416"/>
      <w:r>
        <w:rPr>
          <w:lang w:val="en"/>
        </w:rPr>
        <w:lastRenderedPageBreak/>
        <w:t>68</w:t>
      </w:r>
      <w:r>
        <w:rPr>
          <w:lang w:val="en"/>
        </w:rPr>
        <w:br/>
      </w:r>
      <w:r w:rsidR="005866A5">
        <w:rPr>
          <w:lang w:val="en"/>
        </w:rPr>
        <w:t>Moscow</w:t>
      </w:r>
      <w:bookmarkEnd w:id="187"/>
      <w:bookmarkEnd w:id="188"/>
    </w:p>
    <w:p w14:paraId="37ED730B" w14:textId="687CFA65" w:rsidR="00F85A7B" w:rsidRDefault="002708E3" w:rsidP="008B408E">
      <w:pPr>
        <w:pStyle w:val="NormalNI"/>
      </w:pPr>
      <w:r w:rsidRPr="004A22C4">
        <w:t>T</w:t>
      </w:r>
      <w:r w:rsidR="00F27FC7" w:rsidRPr="00F27FC7">
        <w:t xml:space="preserve">he </w:t>
      </w:r>
      <w:r w:rsidR="00F27FC7">
        <w:t xml:space="preserve">team </w:t>
      </w:r>
      <w:r w:rsidR="00F27FC7" w:rsidRPr="00F27FC7">
        <w:t xml:space="preserve">arrived in Moscow, checked into state apartments provided by the Russian </w:t>
      </w:r>
      <w:r w:rsidR="00330A20" w:rsidRPr="00F27FC7">
        <w:t>government,</w:t>
      </w:r>
      <w:r w:rsidR="00F27FC7" w:rsidRPr="00F27FC7">
        <w:t xml:space="preserve"> and immediately embarked is a series of rehearsals. </w:t>
      </w:r>
    </w:p>
    <w:p w14:paraId="1B818754" w14:textId="1BB7B70A" w:rsidR="00F85A7B" w:rsidRDefault="00F85A7B" w:rsidP="00933D8F">
      <w:pPr>
        <w:pStyle w:val="NormalCenter"/>
        <w:keepLines/>
      </w:pPr>
      <w:r>
        <w:rPr>
          <w:noProof/>
        </w:rPr>
        <w:drawing>
          <wp:inline distT="0" distB="0" distL="0" distR="0" wp14:anchorId="71F5C51C" wp14:editId="00E7AB4D">
            <wp:extent cx="4343400" cy="2171700"/>
            <wp:effectExtent l="0" t="0" r="0" b="0"/>
            <wp:docPr id="32" name="Picture 32"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noramic_view_of_Moscow1-560.png"/>
                    <pic:cNvPicPr/>
                  </pic:nvPicPr>
                  <pic:blipFill>
                    <a:blip r:embed="rId79">
                      <a:extLst>
                        <a:ext uri="{28A0092B-C50C-407E-A947-70E740481C1C}">
                          <a14:useLocalDpi xmlns:a14="http://schemas.microsoft.com/office/drawing/2010/main" val="0"/>
                        </a:ext>
                      </a:extLst>
                    </a:blip>
                    <a:stretch>
                      <a:fillRect/>
                    </a:stretch>
                  </pic:blipFill>
                  <pic:spPr>
                    <a:xfrm>
                      <a:off x="0" y="0"/>
                      <a:ext cx="4343400" cy="2171700"/>
                    </a:xfrm>
                    <a:prstGeom prst="rect">
                      <a:avLst/>
                    </a:prstGeom>
                  </pic:spPr>
                </pic:pic>
              </a:graphicData>
            </a:graphic>
          </wp:inline>
        </w:drawing>
      </w:r>
    </w:p>
    <w:p w14:paraId="2A173D99" w14:textId="1CF2E715" w:rsidR="00F85A7B" w:rsidRDefault="00F85A7B" w:rsidP="00933D8F">
      <w:pPr>
        <w:pStyle w:val="Caption1"/>
        <w:keepLines/>
      </w:pPr>
      <w:r>
        <w:t>Source: Mos-ru on Wikipedia Commons</w:t>
      </w:r>
    </w:p>
    <w:p w14:paraId="7AE613D2" w14:textId="7E466559" w:rsidR="00F85A7B" w:rsidRDefault="00F85A7B" w:rsidP="00933D8F">
      <w:pPr>
        <w:pStyle w:val="Caption2"/>
        <w:keepLines/>
      </w:pPr>
      <w:r>
        <w:t>A Panoramic View of Moscow</w:t>
      </w:r>
    </w:p>
    <w:p w14:paraId="578F4CF8" w14:textId="53316C5E" w:rsidR="00F27FC7" w:rsidRDefault="00F27FC7" w:rsidP="00F85A7B">
      <w:r w:rsidRPr="00F27FC7">
        <w:t xml:space="preserve">Tess had the toughest challenge - learning to play Beethoven’s sixth piano concerto. The piece was rarely performed because it was an adaptation of the great violin concerto. On the plus side, Sofiya Mazur’s husband, the musicologist, said that Beethoven himself wrote the piano adaptation, so it was unquestionably a great piece. Tess and Sofiya spent the next two days working out the intricacies of the music, a task that was particularly important to Tess because she was to play the </w:t>
      </w:r>
      <w:r>
        <w:t>c</w:t>
      </w:r>
      <w:r w:rsidRPr="00F27FC7">
        <w:t xml:space="preserve">oncerto immediately after Claudine performed the original violin version. There </w:t>
      </w:r>
      <w:r w:rsidRPr="00F27FC7">
        <w:lastRenderedPageBreak/>
        <w:t>was no question in Tess’s mind that she was obliged to deliver something special because Vaughn was going to make sure that Claudine’s performance would be divine.</w:t>
      </w:r>
    </w:p>
    <w:p w14:paraId="369359B5" w14:textId="65C9EEA5" w:rsidR="00F27FC7" w:rsidRPr="00F27FC7" w:rsidRDefault="00F27FC7" w:rsidP="00F27FC7">
      <w:pPr>
        <w:pStyle w:val="NormalCenter"/>
      </w:pPr>
      <w:r>
        <w:t>***</w:t>
      </w:r>
    </w:p>
    <w:p w14:paraId="2F88A9E6" w14:textId="77777777" w:rsidR="00F27FC7" w:rsidRPr="00F27FC7" w:rsidRDefault="00F27FC7" w:rsidP="00627CE1">
      <w:pPr>
        <w:pStyle w:val="NormalNI"/>
      </w:pPr>
      <w:r w:rsidRPr="00F27FC7">
        <w:t>While Tess, Claudine, and the Valkyries were practicing, Vaughn and Jake were invited to visit the President of Russia. The ride to the Kremlin was a tense affair, both men restraining from talking. Shortly afterward, an aide ushered them into the President’s gilded office.</w:t>
      </w:r>
    </w:p>
    <w:p w14:paraId="28EAB44C" w14:textId="77777777" w:rsidR="00F27FC7" w:rsidRPr="00F27FC7" w:rsidRDefault="00F27FC7" w:rsidP="00F27FC7">
      <w:r w:rsidRPr="00F27FC7">
        <w:t>President Putin rose to his feet and shook hands with the visitors. He then turned to Jake.</w:t>
      </w:r>
    </w:p>
    <w:p w14:paraId="4F1395FC" w14:textId="77777777" w:rsidR="00F27FC7" w:rsidRPr="00F27FC7" w:rsidRDefault="00F27FC7" w:rsidP="00F27FC7">
      <w:r w:rsidRPr="00F27FC7">
        <w:t>“Welcome, Colonel Vickers. I have been looking forward to meeting with you again. I truly enjoyed your candid perspectives last time we talked. Perhaps you can give me your analysis of current events.”</w:t>
      </w:r>
    </w:p>
    <w:p w14:paraId="3D6DBE3D" w14:textId="77777777" w:rsidR="00F27FC7" w:rsidRPr="00F27FC7" w:rsidRDefault="00F27FC7" w:rsidP="00F27FC7">
      <w:r w:rsidRPr="00F27FC7">
        <w:t>“As you know, Mr. President, a lot has happened since we talked last year,” Jake said. “At the time, I was not optimistic about Russia’s ability to sustain a conflict with major powers, but I must admit that you have successfully managed to have things go your way. It does appear that you now have an opportunity almost unimaginable just months ago: to overhaul frosty relations with a European Union infuriated by President Trump on a host of issues, from climate and Iran too, most recently, tariffs and trade.”</w:t>
      </w:r>
    </w:p>
    <w:p w14:paraId="3627EDE5" w14:textId="77777777" w:rsidR="00F27FC7" w:rsidRPr="00F27FC7" w:rsidRDefault="00F27FC7" w:rsidP="00F27FC7">
      <w:r w:rsidRPr="00F27FC7">
        <w:t>Putting smiled. “You give me too much credit, Colonel. It seems that Europe and America are going through problems no one anticipated.”</w:t>
      </w:r>
    </w:p>
    <w:p w14:paraId="34DE4BD3" w14:textId="77777777" w:rsidR="00F27FC7" w:rsidRPr="00F27FC7" w:rsidRDefault="00F27FC7" w:rsidP="00F27FC7">
      <w:r w:rsidRPr="00F27FC7">
        <w:t>“I admit that you are correct, Mr. President. The Brexit movement looks like it will happen, and it is sending the European Union in a tizzy. The new American administration appears to be fanning the fires, potentially threatening the NATO alliance. Trump has called NATO obsolete and now insists the European nations live up to their commitment to spend two percent of their GNP on defense. On top of that, he has withdrawn the US from the global warming agreement.”</w:t>
      </w:r>
    </w:p>
    <w:p w14:paraId="4F0FAB21" w14:textId="77777777" w:rsidR="00F27FC7" w:rsidRPr="00F27FC7" w:rsidRDefault="00F27FC7" w:rsidP="00F27FC7">
      <w:r w:rsidRPr="00F27FC7">
        <w:t>“On the positive side,” Putin added, “it looks like Trump had adopted a different attitude toward Russia.”</w:t>
      </w:r>
    </w:p>
    <w:p w14:paraId="2724E3C9" w14:textId="77777777" w:rsidR="00F27FC7" w:rsidRPr="00F27FC7" w:rsidRDefault="00F27FC7" w:rsidP="00F27FC7">
      <w:r w:rsidRPr="00F27FC7">
        <w:lastRenderedPageBreak/>
        <w:t>“That’s true, Mr. President,” said Vaughn. “The problem is that Trump is widely perceived as being beholden to you. He has steadfastly maintained that Russia did not interfere in the American elections. He has consistently ignored the conclusions of his intelligence services and stated that it is time to improve relations with Russia.”</w:t>
      </w:r>
    </w:p>
    <w:p w14:paraId="4D4364D8" w14:textId="77777777" w:rsidR="00F27FC7" w:rsidRPr="00F27FC7" w:rsidRDefault="00F27FC7" w:rsidP="00F27FC7">
      <w:r w:rsidRPr="00F27FC7">
        <w:t>“Is that bad?” Putin affected a puzzled look.</w:t>
      </w:r>
    </w:p>
    <w:p w14:paraId="2D808F9B" w14:textId="77777777" w:rsidR="00F27FC7" w:rsidRPr="00F27FC7" w:rsidRDefault="00F27FC7" w:rsidP="00F27FC7">
      <w:r w:rsidRPr="00F27FC7">
        <w:t>“Not at all,” Jake added, “but the general perception is that you are probably blackmailing Trump.”</w:t>
      </w:r>
    </w:p>
    <w:p w14:paraId="3811FEAE" w14:textId="77777777" w:rsidR="00F27FC7" w:rsidRPr="00F27FC7" w:rsidRDefault="00F27FC7" w:rsidP="00F27FC7">
      <w:r w:rsidRPr="00F27FC7">
        <w:t>“Those are fantasies of your liberal press,” Putin said. “The way I see it, the Western Alliance is falling apart without my help. I did not tell Trump to start a trade war with China, Canada, Mexico, and Europe. I do agree, however, that it is high time to reset unfair trade practices. Perhaps, this is a step toward more rational relations between our countries.”</w:t>
      </w:r>
    </w:p>
    <w:p w14:paraId="25643D18" w14:textId="74FC638A" w:rsidR="00F27FC7" w:rsidRPr="00F27FC7" w:rsidRDefault="00F27FC7" w:rsidP="00F27FC7">
      <w:r w:rsidRPr="00F27FC7">
        <w:t xml:space="preserve">Jake detected Putin’s sense of accomplishment. Though careful not to gloat, Putin was taking great satisfaction in the recent turn of events. Often dismissed as a tactician and opportunist, he was now looking more like a grand strategist as Trump continued to </w:t>
      </w:r>
      <w:r w:rsidR="00094A36">
        <w:t>carry out</w:t>
      </w:r>
      <w:r w:rsidRPr="00F27FC7">
        <w:t xml:space="preserve"> baffling policies.</w:t>
      </w:r>
    </w:p>
    <w:p w14:paraId="5A6823E8" w14:textId="77777777" w:rsidR="000F75CD" w:rsidRDefault="00F27FC7" w:rsidP="00F27FC7">
      <w:r w:rsidRPr="00F27FC7">
        <w:t>An aide knocked on the door and reminded the President that he was overdue for an important meeting. Putin excused himself and thanked his guests for the interesting conversation.</w:t>
      </w:r>
    </w:p>
    <w:p w14:paraId="113F7718" w14:textId="2EF7258B" w:rsidR="00B52D77" w:rsidRDefault="00F27FC7" w:rsidP="00F27FC7">
      <w:r w:rsidRPr="00F27FC7">
        <w:t>“I will see you at the theater, gentlemen.”</w:t>
      </w:r>
    </w:p>
    <w:p w14:paraId="4C0D4EC6"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0B75C0A4" w14:textId="4A084E73" w:rsidR="00B52D77" w:rsidRDefault="004A22C4" w:rsidP="004A22C4">
      <w:pPr>
        <w:pStyle w:val="Heading1"/>
        <w:numPr>
          <w:ilvl w:val="0"/>
          <w:numId w:val="0"/>
        </w:numPr>
        <w:ind w:left="360"/>
        <w:rPr>
          <w:lang w:val="en"/>
        </w:rPr>
      </w:pPr>
      <w:bookmarkStart w:id="189" w:name="_Toc531973485"/>
      <w:bookmarkStart w:id="190" w:name="_Toc532470417"/>
      <w:r>
        <w:rPr>
          <w:lang w:val="en"/>
        </w:rPr>
        <w:lastRenderedPageBreak/>
        <w:t>69</w:t>
      </w:r>
      <w:r>
        <w:rPr>
          <w:lang w:val="en"/>
        </w:rPr>
        <w:br/>
      </w:r>
      <w:r w:rsidR="00BC44C6">
        <w:rPr>
          <w:lang w:val="en"/>
        </w:rPr>
        <w:t xml:space="preserve">Settling for What </w:t>
      </w:r>
      <w:r w:rsidR="00B52D77">
        <w:rPr>
          <w:lang w:val="en"/>
        </w:rPr>
        <w:t xml:space="preserve">You </w:t>
      </w:r>
      <w:r w:rsidR="00030519">
        <w:rPr>
          <w:lang w:val="en"/>
        </w:rPr>
        <w:t>Have</w:t>
      </w:r>
      <w:bookmarkEnd w:id="189"/>
      <w:bookmarkEnd w:id="190"/>
    </w:p>
    <w:p w14:paraId="701AE073" w14:textId="460B6F2C" w:rsidR="003D7C55" w:rsidRPr="003D7C55" w:rsidRDefault="002708E3" w:rsidP="004A0050">
      <w:pPr>
        <w:pStyle w:val="NormalNI"/>
      </w:pPr>
      <w:r w:rsidRPr="004A22C4">
        <w:t>O</w:t>
      </w:r>
      <w:r w:rsidR="003D7C55" w:rsidRPr="003D7C55">
        <w:t>n the way back to the state apartments, Vaughn asked Jake to have a chat.</w:t>
      </w:r>
    </w:p>
    <w:p w14:paraId="52218247" w14:textId="77777777" w:rsidR="003D7C55" w:rsidRPr="003D7C55" w:rsidRDefault="003D7C55" w:rsidP="002708E3">
      <w:pPr>
        <w:pStyle w:val="NormalNI"/>
      </w:pPr>
      <w:r w:rsidRPr="003D7C55">
        <w:t>“I have no interest whatsoever in talking with you,” Jake angrily responded.</w:t>
      </w:r>
    </w:p>
    <w:p w14:paraId="6A8FCA36" w14:textId="77777777" w:rsidR="003D7C55" w:rsidRPr="003D7C55" w:rsidRDefault="003D7C55" w:rsidP="003D7C55">
      <w:r w:rsidRPr="003D7C55">
        <w:t>“I am just asking for ten minutes, Jake. What I have to say is important.”</w:t>
      </w:r>
    </w:p>
    <w:p w14:paraId="294D7374" w14:textId="0AB02D3F" w:rsidR="003D7C55" w:rsidRPr="003D7C55" w:rsidRDefault="003D7C55" w:rsidP="003D7C55">
      <w:r w:rsidRPr="003D7C55">
        <w:t>Vaughn directed the driver to a small restaurant tucked between two buildings</w:t>
      </w:r>
      <w:r w:rsidR="00094A36">
        <w:t xml:space="preserve"> just outside the Kremlin walls</w:t>
      </w:r>
      <w:r w:rsidRPr="003D7C55">
        <w:t xml:space="preserve">. Reluctantly, Jake got out of the car. The men </w:t>
      </w:r>
      <w:r w:rsidR="00094A36">
        <w:t xml:space="preserve">took a seat </w:t>
      </w:r>
      <w:r w:rsidRPr="003D7C55">
        <w:t>at a table, and Vaughn ordered vodka and caviar.</w:t>
      </w:r>
    </w:p>
    <w:p w14:paraId="1B52E9F5" w14:textId="77777777" w:rsidR="003D7C55" w:rsidRPr="003D7C55" w:rsidRDefault="003D7C55" w:rsidP="003D7C55">
      <w:r w:rsidRPr="003D7C55">
        <w:t>“Jake, all I ask is that you listen.”</w:t>
      </w:r>
    </w:p>
    <w:p w14:paraId="56E6140D" w14:textId="77777777" w:rsidR="003D7C55" w:rsidRPr="003D7C55" w:rsidRDefault="003D7C55" w:rsidP="003D7C55">
      <w:r w:rsidRPr="003D7C55">
        <w:t>“Let’s get it over with, Vaughn. Did you enjoy sleeping with Tess last time? Adultery seems to agree with you.”</w:t>
      </w:r>
    </w:p>
    <w:p w14:paraId="539C0B77" w14:textId="77777777" w:rsidR="003D7C55" w:rsidRPr="003D7C55" w:rsidRDefault="003D7C55" w:rsidP="003D7C55">
      <w:r w:rsidRPr="003D7C55">
        <w:t>“Jake, I will not try to say that working with Tess again didn’t matter. Being with Tess is something that I always wanted, but the last time it didn’t work.”</w:t>
      </w:r>
    </w:p>
    <w:p w14:paraId="2470BEC8" w14:textId="77777777" w:rsidR="003D7C55" w:rsidRPr="003D7C55" w:rsidRDefault="003D7C55" w:rsidP="003D7C55">
      <w:r w:rsidRPr="003D7C55">
        <w:t>“What happened? You didn’t get to fuck her enough?”</w:t>
      </w:r>
    </w:p>
    <w:p w14:paraId="1453BD60" w14:textId="77777777" w:rsidR="003D7C55" w:rsidRPr="003D7C55" w:rsidRDefault="003D7C55" w:rsidP="003D7C55">
      <w:r w:rsidRPr="003D7C55">
        <w:t>Vaughn did not rise to the bait.</w:t>
      </w:r>
    </w:p>
    <w:p w14:paraId="6B94C09F" w14:textId="515FB595" w:rsidR="003D7C55" w:rsidRPr="003D7C55" w:rsidRDefault="003D7C55" w:rsidP="003D7C55">
      <w:r w:rsidRPr="003D7C55">
        <w:t>“Jake, it was clear that Tess expected more from me. She didn’t fall for my usual passion</w:t>
      </w:r>
      <w:r w:rsidR="00094A36">
        <w:t xml:space="preserve"> and wouldn’t let me touch her</w:t>
      </w:r>
      <w:r w:rsidRPr="003D7C55">
        <w:t>. It didn’t take long to realize that she was greatly conflicted. The magic is gone. She couldn’t wait to leave.”</w:t>
      </w:r>
    </w:p>
    <w:p w14:paraId="44AE8F2B" w14:textId="77777777" w:rsidR="003D7C55" w:rsidRPr="003D7C55" w:rsidRDefault="003D7C55" w:rsidP="003D7C55">
      <w:r w:rsidRPr="003D7C55">
        <w:lastRenderedPageBreak/>
        <w:t>“Perhaps you should work on your moves, Vaughn. You are getting old.”</w:t>
      </w:r>
    </w:p>
    <w:p w14:paraId="77B744C0" w14:textId="77777777" w:rsidR="003D7C55" w:rsidRPr="003D7C55" w:rsidRDefault="003D7C55" w:rsidP="003D7C55">
      <w:r w:rsidRPr="003D7C55">
        <w:t>“Jake, what I want to do is to make it right. Tess made it clear that it’s over, and in a way, that’s a relief for me.”</w:t>
      </w:r>
    </w:p>
    <w:p w14:paraId="4CD57BAD" w14:textId="77777777" w:rsidR="003D7C55" w:rsidRPr="003D7C55" w:rsidRDefault="003D7C55" w:rsidP="003D7C55">
      <w:r w:rsidRPr="003D7C55">
        <w:t>“What do you mean?” Jake asked, hostility in his eyes.</w:t>
      </w:r>
    </w:p>
    <w:p w14:paraId="34F6747D" w14:textId="77777777" w:rsidR="003D7C55" w:rsidRPr="003D7C55" w:rsidRDefault="003D7C55" w:rsidP="003D7C55">
      <w:r w:rsidRPr="003D7C55">
        <w:t>“I realize that my future lies with Claudine and yes, the children. They may be yours, but I am their father in real life. I love them, and I always look forward to spending time with them. If it makes you feel better, I am conscious of the fact that Claudine loves you, but I also know that you don’t reciprocate the feeling. At the same time, Claudine and I recognized that our arrangement has progressed toward a real marriage. We now accept that life isn’t perfect, but it’s good enough. Claudine and I like and respect each other. Besides the children, we also have the music we play together. We decided to make it work. I don’t need women in every city. I plan to cut my concertizing to a fraction of what it was. I am evaluating offers to join the music faculty at a few universities. I can go home more often, and we will be a real family. Both Claudine and I agreed to forego dalliances. We are going to work hard to make our marriage work.”</w:t>
      </w:r>
    </w:p>
    <w:p w14:paraId="6DDFB4AD" w14:textId="77777777" w:rsidR="003D7C55" w:rsidRPr="003D7C55" w:rsidRDefault="003D7C55" w:rsidP="003D7C55">
      <w:r w:rsidRPr="003D7C55">
        <w:t>“What are we going to do with the children? Can I keep seeing them?”</w:t>
      </w:r>
    </w:p>
    <w:p w14:paraId="3A2345D0" w14:textId="77777777" w:rsidR="003D7C55" w:rsidRPr="003D7C55" w:rsidRDefault="003D7C55" w:rsidP="003D7C55">
      <w:r w:rsidRPr="003D7C55">
        <w:t>“Of course. You can see them any time you want.”</w:t>
      </w:r>
    </w:p>
    <w:p w14:paraId="763A04DE" w14:textId="77777777" w:rsidR="003D7C55" w:rsidRPr="003D7C55" w:rsidRDefault="003D7C55" w:rsidP="003D7C55">
      <w:r w:rsidRPr="003D7C55">
        <w:t>“Thanks. Are we done?”</w:t>
      </w:r>
    </w:p>
    <w:p w14:paraId="2AD99D5B" w14:textId="77777777" w:rsidR="003D7C55" w:rsidRPr="003D7C55" w:rsidRDefault="003D7C55" w:rsidP="003D7C55">
      <w:r w:rsidRPr="003D7C55">
        <w:t>“One more thing,” Vaughn said. “I know that Tess loves you. There is no way that she and I will get together anymore. She made it clear that she wants you.”</w:t>
      </w:r>
    </w:p>
    <w:p w14:paraId="79766454" w14:textId="77777777" w:rsidR="003D7C55" w:rsidRPr="003D7C55" w:rsidRDefault="003D7C55" w:rsidP="003D7C55">
      <w:r w:rsidRPr="003D7C55">
        <w:t>“Vaughn, I reluctantly concede that you weren’t the only culprit when you and Tess started fornicating with abandon. I didn’t want to believe that Tess was an enthusiastic participant, but I was delusional. The ugly truth is that she was as guilty as you were. That said, I realize that I was the real fool. I should have dumped Tess a long time ago. You just accelerated what was inevitable. Tess and I no longer lived in the same universe, and I was oblivious to that. My bad.”</w:t>
      </w:r>
    </w:p>
    <w:p w14:paraId="4DF3D42A" w14:textId="77777777" w:rsidR="003D7C55" w:rsidRPr="003D7C55" w:rsidRDefault="003D7C55" w:rsidP="003D7C55">
      <w:r w:rsidRPr="003D7C55">
        <w:t>“Jake, you should not leave Tess. I truly believe she loves you.”</w:t>
      </w:r>
    </w:p>
    <w:p w14:paraId="1E1F2D98" w14:textId="77777777" w:rsidR="003D7C55" w:rsidRPr="003D7C55" w:rsidRDefault="003D7C55" w:rsidP="003D7C55">
      <w:r w:rsidRPr="003D7C55">
        <w:lastRenderedPageBreak/>
        <w:t>“I am not a forgiving man that way, Vaughn. I am going to divorce Tess. At least you will have the satisfaction of having fucked up our lives.”</w:t>
      </w:r>
    </w:p>
    <w:p w14:paraId="2D24EDFF" w14:textId="77777777" w:rsidR="003D7C55" w:rsidRPr="003D7C55" w:rsidRDefault="003D7C55" w:rsidP="003D7C55">
      <w:r w:rsidRPr="003D7C55">
        <w:t>“You are making a mistake, Jake.”</w:t>
      </w:r>
    </w:p>
    <w:p w14:paraId="7CCB17F0" w14:textId="77777777" w:rsidR="003D7C55" w:rsidRPr="003D7C55" w:rsidRDefault="003D7C55" w:rsidP="003D7C55">
      <w:r w:rsidRPr="003D7C55">
        <w:t>Jake put some money on the table.</w:t>
      </w:r>
    </w:p>
    <w:p w14:paraId="16625D42" w14:textId="77777777" w:rsidR="003D7C55" w:rsidRPr="003D7C55" w:rsidRDefault="003D7C55" w:rsidP="003D7C55">
      <w:r w:rsidRPr="003D7C55">
        <w:t>“I have made many mistakes in my life. Perhaps the worst was to ignore what was happening with Tess. Good night, Vaughn. Enjoy family life.”</w:t>
      </w:r>
    </w:p>
    <w:p w14:paraId="56A0653F" w14:textId="77777777" w:rsidR="003D7C55" w:rsidRPr="003D7C55" w:rsidRDefault="003D7C55" w:rsidP="003D7C55">
      <w:r w:rsidRPr="003D7C55">
        <w:t>Jake walked out of the restaurant and turned down the car driver’s offer for a ride back to the apartments. He needed a walk on the chilly streets of Moscow.</w:t>
      </w:r>
    </w:p>
    <w:p w14:paraId="4FB1152C"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0A715CE0" w14:textId="3336B985" w:rsidR="00110B3C" w:rsidRDefault="004A22C4" w:rsidP="004A22C4">
      <w:pPr>
        <w:pStyle w:val="Heading1"/>
        <w:numPr>
          <w:ilvl w:val="0"/>
          <w:numId w:val="0"/>
        </w:numPr>
        <w:ind w:left="360"/>
        <w:rPr>
          <w:lang w:val="en"/>
        </w:rPr>
      </w:pPr>
      <w:bookmarkStart w:id="191" w:name="_Toc531973486"/>
      <w:bookmarkStart w:id="192" w:name="_Toc532470418"/>
      <w:r>
        <w:rPr>
          <w:lang w:val="en"/>
        </w:rPr>
        <w:lastRenderedPageBreak/>
        <w:t>70</w:t>
      </w:r>
      <w:r>
        <w:rPr>
          <w:lang w:val="en"/>
        </w:rPr>
        <w:br/>
      </w:r>
      <w:r w:rsidR="000E6DBF">
        <w:rPr>
          <w:lang w:val="en"/>
        </w:rPr>
        <w:t>Two Sides of the Coin</w:t>
      </w:r>
      <w:bookmarkEnd w:id="191"/>
      <w:bookmarkEnd w:id="192"/>
    </w:p>
    <w:p w14:paraId="06A8E0BB" w14:textId="21B58A0B" w:rsidR="000F75CD" w:rsidRDefault="002708E3" w:rsidP="004A0050">
      <w:pPr>
        <w:pStyle w:val="NormalNI"/>
      </w:pPr>
      <w:r w:rsidRPr="004A22C4">
        <w:t>A</w:t>
      </w:r>
      <w:r w:rsidR="003C2ADE" w:rsidRPr="003C2ADE">
        <w:t>fter Tess worked on individual sessions with Sofiya Mazur and her husband to learn the music, Vaughn spent three days coaching both Claudine and Tess on the fine points of the mighty Beethoven Violin Concerto and the piano version. Both women were terrified about tackling what many considered the perfect work of its genre, one that only the most mature, accomplished artists attempted to play. Tess was particularly worried that the music was neither showy nor demonstrative, seeking instead to express the noblest aspiration of the human soul. The work was a model of majesty, serenity, and grandeur. The slightest hint of ostentation would be an insult, a problem for Tess who favored outright virtuosity and was not known for exquisite subtlety. Ironically, she thought, since nuance in performance was a quality that the young Aara had almost mastered.</w:t>
      </w:r>
    </w:p>
    <w:p w14:paraId="7A3F264F" w14:textId="68365006" w:rsidR="003C2ADE" w:rsidRPr="003C2ADE" w:rsidRDefault="003C2ADE" w:rsidP="003C2ADE">
      <w:r w:rsidRPr="003C2ADE">
        <w:t>Vaughn patiently coached Claudine and Tess at the same time, highlighting the differences between the two versions of the concerto as well as the similarities. The good news for Tess, Vaughn explained, was that Beethoven, when he reworked the original violin conception for the keyboard, extended and developed the original with brilliant, virtuoso solo cadenzas, something that Tess could do very well. The trio worked late into the evenings, and the food was catered. They didn’t come up for air until the night of the concert.</w:t>
      </w:r>
    </w:p>
    <w:p w14:paraId="63AD8EC9" w14:textId="2E98627A" w:rsidR="003C2ADE" w:rsidRDefault="003C2ADE" w:rsidP="003C2ADE">
      <w:r w:rsidRPr="003C2ADE">
        <w:t>The gala event took place at the Tchaikovsky Concert Hall. The President of Russia and his entourage took their seats in the VIP boxes.</w:t>
      </w:r>
    </w:p>
    <w:p w14:paraId="27069D37" w14:textId="166FF2B1" w:rsidR="00C857F2" w:rsidRDefault="00C857F2" w:rsidP="00933D8F">
      <w:pPr>
        <w:pStyle w:val="NormalCenter"/>
        <w:keepLines/>
      </w:pPr>
      <w:r>
        <w:rPr>
          <w:noProof/>
        </w:rPr>
        <w:lastRenderedPageBreak/>
        <w:drawing>
          <wp:inline distT="0" distB="0" distL="0" distR="0" wp14:anchorId="5FBE2A85" wp14:editId="75B665E6">
            <wp:extent cx="3543300" cy="2656957"/>
            <wp:effectExtent l="0" t="0" r="0" b="0"/>
            <wp:docPr id="35" name="Picture 35" descr="A group of people in 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chaikovsky_concert_hall_Moscow_Russia-560.png"/>
                    <pic:cNvPicPr/>
                  </pic:nvPicPr>
                  <pic:blipFill>
                    <a:blip r:embed="rId80">
                      <a:extLst>
                        <a:ext uri="{28A0092B-C50C-407E-A947-70E740481C1C}">
                          <a14:useLocalDpi xmlns:a14="http://schemas.microsoft.com/office/drawing/2010/main" val="0"/>
                        </a:ext>
                      </a:extLst>
                    </a:blip>
                    <a:stretch>
                      <a:fillRect/>
                    </a:stretch>
                  </pic:blipFill>
                  <pic:spPr>
                    <a:xfrm>
                      <a:off x="0" y="0"/>
                      <a:ext cx="3550816" cy="2662593"/>
                    </a:xfrm>
                    <a:prstGeom prst="rect">
                      <a:avLst/>
                    </a:prstGeom>
                  </pic:spPr>
                </pic:pic>
              </a:graphicData>
            </a:graphic>
          </wp:inline>
        </w:drawing>
      </w:r>
    </w:p>
    <w:p w14:paraId="3B06B939" w14:textId="737FC380" w:rsidR="00C857F2" w:rsidRDefault="00C857F2" w:rsidP="00933D8F">
      <w:pPr>
        <w:pStyle w:val="Caption1"/>
        <w:keepLines/>
      </w:pPr>
      <w:r>
        <w:t>Source: Senekin on Wikimedia Commons</w:t>
      </w:r>
    </w:p>
    <w:p w14:paraId="72ACF7C6" w14:textId="36F70E20" w:rsidR="00C857F2" w:rsidRPr="003C2ADE" w:rsidRDefault="00C857F2" w:rsidP="00933D8F">
      <w:pPr>
        <w:pStyle w:val="Caption2"/>
        <w:keepLines/>
      </w:pPr>
      <w:r w:rsidRPr="00C857F2">
        <w:t>Tchaikovsky Concert Hall</w:t>
      </w:r>
      <w:r>
        <w:t xml:space="preserve"> in Moscow</w:t>
      </w:r>
    </w:p>
    <w:p w14:paraId="144BADE2" w14:textId="0CBD7A37" w:rsidR="003C2ADE" w:rsidRPr="003C2ADE" w:rsidRDefault="003C2ADE" w:rsidP="003C2ADE">
      <w:r w:rsidRPr="003C2ADE">
        <w:t xml:space="preserve">As they waited for the end of the overture, Claudine and Tess sat on a sofa behind the curtains, aware that what was ahead </w:t>
      </w:r>
      <w:r w:rsidR="00627CE1">
        <w:t xml:space="preserve">of them </w:t>
      </w:r>
      <w:r w:rsidRPr="003C2ADE">
        <w:t>was not the usual competition against each other, but the performance of two sublime works born from the same root. If all went well, the performance would be historic. If not, it could be a humiliating disaster.</w:t>
      </w:r>
    </w:p>
    <w:p w14:paraId="365A6A0E" w14:textId="77777777" w:rsidR="003C2ADE" w:rsidRPr="003C2ADE" w:rsidRDefault="003C2ADE" w:rsidP="003C2ADE">
      <w:r w:rsidRPr="003C2ADE">
        <w:t>Claudine went first, dressed in a full-length emerald gown, a style that the Valkyries had made their own. Mindful of what Vaughn taught her, she poured her heart into the music and realized the grandeur and majesty of the iconic work. The audience jumped to their feet and lavished applause. Claudine could not believe that she survived the ordeal.</w:t>
      </w:r>
    </w:p>
    <w:p w14:paraId="45A36258" w14:textId="5780DBD0" w:rsidR="003C2ADE" w:rsidRPr="003C2ADE" w:rsidRDefault="003C2ADE" w:rsidP="003C2ADE">
      <w:r w:rsidRPr="003C2ADE">
        <w:t xml:space="preserve">In the green room during the break, Claudine hugged Tess, sincerely wishing her good luck. Tess had struggled to subdue the fear that plagued her the last few days, but as usual, steeled herself to deliver the performance of her </w:t>
      </w:r>
      <w:r w:rsidR="00627CE1">
        <w:t>career</w:t>
      </w:r>
      <w:r w:rsidRPr="003C2ADE">
        <w:t>.</w:t>
      </w:r>
    </w:p>
    <w:p w14:paraId="280099D8" w14:textId="5F3753F8" w:rsidR="003C2ADE" w:rsidRPr="003C2ADE" w:rsidRDefault="003C2ADE" w:rsidP="003C2ADE">
      <w:r w:rsidRPr="003C2ADE">
        <w:t xml:space="preserve">The curtain rose, and Tess, resplendent in a sleek, body-hugging ivory long gown, slowly walked to the piano and waited for the audience to calm down. She paused for a minute after silence fell, nodded to </w:t>
      </w:r>
      <w:r w:rsidRPr="003C2ADE">
        <w:lastRenderedPageBreak/>
        <w:t xml:space="preserve">Vaughn, and steeled herself as the orchestra started the opening passages. As her time to play approached, she </w:t>
      </w:r>
      <w:r w:rsidR="00627CE1">
        <w:t xml:space="preserve">now </w:t>
      </w:r>
      <w:r w:rsidRPr="003C2ADE">
        <w:t>felt a sense of peace, realizing that she was there to play exquisite music, not to show off. As she traversed the work, for the first time she was able to achieve a balance between the subtle passages and the virtuosic episodes. Tess got into a trance and immersed into the music for herself, not the audience. Toward the end of the piece, she deftly handled a virtuoso Coda as a prelude to the feather-light fading of the composition before the final, dramatic conclusion.</w:t>
      </w:r>
    </w:p>
    <w:p w14:paraId="3A1ABF12" w14:textId="590CDD0B" w:rsidR="003C2ADE" w:rsidRPr="003C2ADE" w:rsidRDefault="003C2ADE" w:rsidP="003C2ADE">
      <w:r w:rsidRPr="003C2ADE">
        <w:t xml:space="preserve">As thunderous applause reverberated in the theatre hall, Tess hesitantly rose from the piano, </w:t>
      </w:r>
      <w:r w:rsidR="00330A20" w:rsidRPr="003C2ADE">
        <w:t>exhausted,</w:t>
      </w:r>
      <w:r w:rsidRPr="003C2ADE">
        <w:t xml:space="preserve"> and exhilarated at the same time. She was going to remember this night.</w:t>
      </w:r>
    </w:p>
    <w:p w14:paraId="2F20F9F2" w14:textId="531CA480" w:rsidR="003C2ADE" w:rsidRPr="003C2ADE" w:rsidRDefault="003C2ADE" w:rsidP="003C2ADE">
      <w:r w:rsidRPr="003C2ADE">
        <w:t>Jake experienced the performance, emotionally moved, his soul collapsing into despair. He realized that Tess had continued to grow, tackl</w:t>
      </w:r>
      <w:r w:rsidR="00D74EE7">
        <w:t>ed</w:t>
      </w:r>
      <w:r w:rsidRPr="003C2ADE">
        <w:t xml:space="preserve"> enormous </w:t>
      </w:r>
      <w:r w:rsidR="00330A20" w:rsidRPr="003C2ADE">
        <w:t>challenges,</w:t>
      </w:r>
      <w:r w:rsidRPr="003C2ADE">
        <w:t xml:space="preserve"> and prevail</w:t>
      </w:r>
      <w:r w:rsidR="00D74EE7">
        <w:t>ed</w:t>
      </w:r>
      <w:r w:rsidRPr="003C2ADE">
        <w:t xml:space="preserve"> through sheer talent and dogged determination. Jake felt that he no longer belonged into her universe. He was one of the first to exit the theater, convinced that a huge part of his life was lost. Again, he walked the streets of Moscow all night.</w:t>
      </w:r>
    </w:p>
    <w:p w14:paraId="1F217BAD" w14:textId="77777777" w:rsidR="003C2ADE" w:rsidRPr="003C2ADE" w:rsidRDefault="003C2ADE" w:rsidP="003C2ADE">
      <w:r w:rsidRPr="003C2ADE">
        <w:t>Tess looked for Jake, and when she found that he was gone, the triumph of the evening faded away. Aara found her crying and wisely she did not ask questions. She just hugged Tess and got into the limo with her back to the apartment. Tess was exhausted, and Aara helped her to bed. Next, Aara tried to raise Jake on the phone, but all she got was a message.</w:t>
      </w:r>
    </w:p>
    <w:p w14:paraId="792DCBAA"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17F0584E" w14:textId="0CE85CA8" w:rsidR="00B52D77" w:rsidRDefault="000E6BCE" w:rsidP="000E6BCE">
      <w:pPr>
        <w:pStyle w:val="Heading1"/>
        <w:numPr>
          <w:ilvl w:val="0"/>
          <w:numId w:val="0"/>
        </w:numPr>
        <w:ind w:left="360"/>
        <w:rPr>
          <w:lang w:val="en"/>
        </w:rPr>
      </w:pPr>
      <w:bookmarkStart w:id="193" w:name="_Toc531973487"/>
      <w:bookmarkStart w:id="194" w:name="_Toc532470419"/>
      <w:r>
        <w:rPr>
          <w:lang w:val="en"/>
        </w:rPr>
        <w:lastRenderedPageBreak/>
        <w:t>71</w:t>
      </w:r>
      <w:r>
        <w:rPr>
          <w:lang w:val="en"/>
        </w:rPr>
        <w:br/>
      </w:r>
      <w:r w:rsidR="00B52D77">
        <w:rPr>
          <w:lang w:val="en"/>
        </w:rPr>
        <w:t>Dinner at the Kremlin</w:t>
      </w:r>
      <w:bookmarkEnd w:id="193"/>
      <w:bookmarkEnd w:id="194"/>
    </w:p>
    <w:p w14:paraId="1F5D15BE" w14:textId="676A3A49" w:rsidR="007D3E8D" w:rsidRPr="007D3E8D" w:rsidRDefault="002708E3" w:rsidP="004A0050">
      <w:pPr>
        <w:pStyle w:val="NormalNI"/>
      </w:pPr>
      <w:r w:rsidRPr="000E6BCE">
        <w:t>T</w:t>
      </w:r>
      <w:r w:rsidR="007D3E8D" w:rsidRPr="007D3E8D">
        <w:t>he next evening</w:t>
      </w:r>
      <w:r w:rsidR="00627CE1">
        <w:t xml:space="preserve"> at the Kremlin</w:t>
      </w:r>
      <w:r w:rsidR="007D3E8D" w:rsidRPr="007D3E8D">
        <w:t>, it was the turn of the Valkyries Ensemble to play the strings with Aara at the piano. Galina, Eva, and Alice performed the same concert that they delivered in Istanbul, where Aara had her first breakthrough success playing two Shostakovich trios. The last piece was the Brahms piano quintet, and Giuliana joined in</w:t>
      </w:r>
      <w:r w:rsidR="00AE261D">
        <w:t xml:space="preserve"> with her violin</w:t>
      </w:r>
      <w:r w:rsidR="007D3E8D" w:rsidRPr="007D3E8D">
        <w:t>. The performance was marvelous, validating Aara and her fellow players as genuine artists.</w:t>
      </w:r>
    </w:p>
    <w:p w14:paraId="5117DC7C" w14:textId="705557A6" w:rsidR="007D3E8D" w:rsidRDefault="007D3E8D" w:rsidP="007D3E8D">
      <w:r w:rsidRPr="007D3E8D">
        <w:t xml:space="preserve">After the concert, the Valkyries were invited to have dinner </w:t>
      </w:r>
      <w:r w:rsidR="00627CE1">
        <w:t>with the President and a few of his top ministers</w:t>
      </w:r>
      <w:r w:rsidR="0096078F">
        <w:t xml:space="preserve"> at the Kremlin Grand Palace</w:t>
      </w:r>
      <w:r w:rsidRPr="007D3E8D">
        <w:t>. Jake, Vaughn, Alex, and Nicola escorted them.</w:t>
      </w:r>
    </w:p>
    <w:p w14:paraId="1510775A" w14:textId="2781E8F4" w:rsidR="00C26842" w:rsidRDefault="00C26842" w:rsidP="00933D8F">
      <w:pPr>
        <w:pStyle w:val="NormalCenter"/>
        <w:keepLines/>
      </w:pPr>
      <w:r>
        <w:rPr>
          <w:noProof/>
        </w:rPr>
        <w:drawing>
          <wp:inline distT="0" distB="0" distL="0" distR="0" wp14:anchorId="3DD2AEBC" wp14:editId="3F78BDB6">
            <wp:extent cx="3066415" cy="2042483"/>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nd_Kremlin_Palace-560-1.png"/>
                    <pic:cNvPicPr/>
                  </pic:nvPicPr>
                  <pic:blipFill>
                    <a:blip r:embed="rId81">
                      <a:extLst>
                        <a:ext uri="{28A0092B-C50C-407E-A947-70E740481C1C}">
                          <a14:useLocalDpi xmlns:a14="http://schemas.microsoft.com/office/drawing/2010/main" val="0"/>
                        </a:ext>
                      </a:extLst>
                    </a:blip>
                    <a:stretch>
                      <a:fillRect/>
                    </a:stretch>
                  </pic:blipFill>
                  <pic:spPr>
                    <a:xfrm>
                      <a:off x="0" y="0"/>
                      <a:ext cx="3127066" cy="2082881"/>
                    </a:xfrm>
                    <a:prstGeom prst="rect">
                      <a:avLst/>
                    </a:prstGeom>
                  </pic:spPr>
                </pic:pic>
              </a:graphicData>
            </a:graphic>
          </wp:inline>
        </w:drawing>
      </w:r>
    </w:p>
    <w:p w14:paraId="1010D202" w14:textId="77777777" w:rsidR="00C26842" w:rsidRPr="007D3E8D" w:rsidRDefault="00C26842" w:rsidP="00933D8F">
      <w:pPr>
        <w:pStyle w:val="Caption1"/>
        <w:keepLines/>
      </w:pPr>
      <w:r>
        <w:t xml:space="preserve">Source: Russian </w:t>
      </w:r>
      <w:r w:rsidRPr="0096078F">
        <w:t xml:space="preserve">Presidential Press and </w:t>
      </w:r>
      <w:r w:rsidRPr="00C26842">
        <w:t>Information</w:t>
      </w:r>
      <w:r w:rsidRPr="0096078F">
        <w:t xml:space="preserve"> Office</w:t>
      </w:r>
    </w:p>
    <w:p w14:paraId="22D1E193" w14:textId="7B3ED0A8" w:rsidR="0096078F" w:rsidRDefault="00C26842" w:rsidP="00933D8F">
      <w:pPr>
        <w:pStyle w:val="Caption2"/>
        <w:keepLines/>
      </w:pPr>
      <w:r>
        <w:t>The Grand Kremlin Palace</w:t>
      </w:r>
    </w:p>
    <w:p w14:paraId="4B780630" w14:textId="77777777" w:rsidR="0096078F" w:rsidRDefault="007D3E8D" w:rsidP="007D3E8D">
      <w:r w:rsidRPr="007D3E8D">
        <w:lastRenderedPageBreak/>
        <w:t>The team walked into a beautifully ornate room with gold accents everywhere and sat at a</w:t>
      </w:r>
      <w:r w:rsidR="00094A36">
        <w:t>n enormous long</w:t>
      </w:r>
      <w:r w:rsidRPr="007D3E8D">
        <w:t xml:space="preserve"> table with the President. Tess and Claudine were invited to take their place on each side of Putin.</w:t>
      </w:r>
    </w:p>
    <w:p w14:paraId="1B725F4F" w14:textId="061A6B66" w:rsidR="007D3E8D" w:rsidRPr="007D3E8D" w:rsidRDefault="007D3E8D" w:rsidP="007D3E8D">
      <w:r w:rsidRPr="007D3E8D">
        <w:t>Careful to avoid tension, the group engaged in a light conversation focusing mostly on the sights of Moscow. Tess barely touched the food. She was anxiously waiting for the President to announce that he would allow Brusilov to help the Valkyries. She couldn’t stand the suspense, so she decided to use the direct approach.</w:t>
      </w:r>
    </w:p>
    <w:p w14:paraId="0DBF2083" w14:textId="77777777" w:rsidR="007D3E8D" w:rsidRPr="007D3E8D" w:rsidRDefault="007D3E8D" w:rsidP="007D3E8D">
      <w:r w:rsidRPr="007D3E8D">
        <w:t>“Did you enjoy the performance, Mr. President?” said Tess.</w:t>
      </w:r>
    </w:p>
    <w:p w14:paraId="784EE7A6" w14:textId="4C6289A6" w:rsidR="007D3E8D" w:rsidRPr="007D3E8D" w:rsidRDefault="007D3E8D" w:rsidP="007D3E8D">
      <w:r w:rsidRPr="007D3E8D">
        <w:t xml:space="preserve">“Yes, I enjoyed your </w:t>
      </w:r>
      <w:r w:rsidR="00094A36">
        <w:t>playing</w:t>
      </w:r>
      <w:r w:rsidRPr="007D3E8D">
        <w:t xml:space="preserve"> immensely,” the President said. “I truly appreciate your musical talent and virtuosity, but I have something else to say to you all.”</w:t>
      </w:r>
    </w:p>
    <w:p w14:paraId="0619D600" w14:textId="77777777" w:rsidR="007D3E8D" w:rsidRPr="007D3E8D" w:rsidRDefault="007D3E8D" w:rsidP="007D3E8D">
      <w:r w:rsidRPr="007D3E8D">
        <w:t>The team at the table anxiously waited to hear what the man had up his sleeve this time.</w:t>
      </w:r>
    </w:p>
    <w:p w14:paraId="283379DF" w14:textId="7A46CBC7" w:rsidR="007D3E8D" w:rsidRPr="007D3E8D" w:rsidRDefault="007D3E8D" w:rsidP="007D3E8D">
      <w:r w:rsidRPr="007D3E8D">
        <w:t xml:space="preserve">“My real objective was to meet the remarkable women that will fly Russian fighter planes to humiliate the American air force. </w:t>
      </w:r>
      <w:r w:rsidR="00DE2DE6">
        <w:t>I have thrown many unreasonable demands at you, and y</w:t>
      </w:r>
      <w:r w:rsidRPr="007D3E8D">
        <w:t xml:space="preserve">ou have consistently </w:t>
      </w:r>
      <w:r w:rsidR="00DE2DE6">
        <w:t>dealt with the</w:t>
      </w:r>
      <w:r w:rsidRPr="007D3E8D">
        <w:t xml:space="preserve"> challenges and overcame them every time. You will win this time as well. I shall follow what you do at Red Flag with great interest.”</w:t>
      </w:r>
    </w:p>
    <w:p w14:paraId="59D71882" w14:textId="77777777" w:rsidR="007D3E8D" w:rsidRPr="007D3E8D" w:rsidRDefault="007D3E8D" w:rsidP="007D3E8D">
      <w:r w:rsidRPr="007D3E8D">
        <w:t>“Thank you for your vote of confidence, Mr. President,” Claudine said.</w:t>
      </w:r>
    </w:p>
    <w:p w14:paraId="2BD40B6B" w14:textId="77777777" w:rsidR="007D3E8D" w:rsidRPr="007D3E8D" w:rsidRDefault="007D3E8D" w:rsidP="007D3E8D">
      <w:r w:rsidRPr="007D3E8D">
        <w:t>Putin turned to Tess. “Tess Turner, now, if you please, I would like you to play the Appassionata for me.”</w:t>
      </w:r>
    </w:p>
    <w:p w14:paraId="00C6D9B2" w14:textId="77777777" w:rsidR="007D3E8D" w:rsidRPr="007D3E8D" w:rsidRDefault="007D3E8D" w:rsidP="007D3E8D">
      <w:r w:rsidRPr="007D3E8D">
        <w:t>Tess sat at the piano and delivered her signature piece, speeding through the notes at unimaginable speed and with stupendous ferocity. Beethoven probably would not have approved.</w:t>
      </w:r>
    </w:p>
    <w:p w14:paraId="679A42A0" w14:textId="77777777" w:rsidR="007D3E8D" w:rsidRPr="007D3E8D" w:rsidRDefault="007D3E8D" w:rsidP="007D3E8D">
      <w:r w:rsidRPr="007D3E8D">
        <w:t>On the way out, Vaughn and Putin had a last brief meeting.</w:t>
      </w:r>
    </w:p>
    <w:p w14:paraId="23FAE079" w14:textId="77777777" w:rsidR="007D3E8D" w:rsidRPr="007D3E8D" w:rsidRDefault="007D3E8D" w:rsidP="007D3E8D">
      <w:r w:rsidRPr="007D3E8D">
        <w:t>“May I ask you a question, Mr. President?”</w:t>
      </w:r>
    </w:p>
    <w:p w14:paraId="6A8259EC" w14:textId="77777777" w:rsidR="007D3E8D" w:rsidRPr="007D3E8D" w:rsidRDefault="007D3E8D" w:rsidP="007D3E8D">
      <w:r w:rsidRPr="007D3E8D">
        <w:t>“Certainly, Vasily. What’s on your mind?”</w:t>
      </w:r>
    </w:p>
    <w:p w14:paraId="25C09604" w14:textId="77777777" w:rsidR="007D3E8D" w:rsidRPr="007D3E8D" w:rsidRDefault="007D3E8D" w:rsidP="007D3E8D">
      <w:r w:rsidRPr="007D3E8D">
        <w:t xml:space="preserve">“I am grateful that you will allow Colonel Brusilov to continue working with the Valkyries, but in the end, are you aware, if they defeat </w:t>
      </w:r>
      <w:r w:rsidRPr="007D3E8D">
        <w:lastRenderedPageBreak/>
        <w:t>the American stealth planes in wargames, they will in effect help the U. S. Air Force improve their tactics against Russia?”</w:t>
      </w:r>
    </w:p>
    <w:p w14:paraId="6847E4C7" w14:textId="6E7BC2F6" w:rsidR="007D3E8D" w:rsidRPr="007D3E8D" w:rsidRDefault="007D3E8D" w:rsidP="007D3E8D">
      <w:r w:rsidRPr="007D3E8D">
        <w:t xml:space="preserve">“It’s possible, Vasily, but it’s not that important. Russia does not have the resources to conduct a real war against NATO or the Americans. We do a lot better fighting an asymmetrical war using computers and other means. The real value of what the Valkyries do is that they will help our political propaganda, demonstrating to the world that Russian technology is still </w:t>
      </w:r>
      <w:r w:rsidR="00030519">
        <w:t>able</w:t>
      </w:r>
      <w:r w:rsidRPr="007D3E8D">
        <w:t xml:space="preserve"> of producing outstanding military aircraft. That will also help us to sell advanced aircraft to India and other client states.”</w:t>
      </w:r>
    </w:p>
    <w:p w14:paraId="29209184" w14:textId="77777777" w:rsidR="007D3E8D" w:rsidRPr="007D3E8D" w:rsidRDefault="007D3E8D" w:rsidP="007D3E8D">
      <w:r w:rsidRPr="007D3E8D">
        <w:t>Vaughn smiled. “Forgive me for saying this, Mr. President, but you sound Machiavellian.”</w:t>
      </w:r>
    </w:p>
    <w:p w14:paraId="617B4C05" w14:textId="0A0EE6A6" w:rsidR="007D3E8D" w:rsidRPr="007D3E8D" w:rsidRDefault="007D3E8D" w:rsidP="007D3E8D">
      <w:r w:rsidRPr="007D3E8D">
        <w:t>“Machiavelli was a great man. He understood the value of power politics.”</w:t>
      </w:r>
    </w:p>
    <w:p w14:paraId="52203834" w14:textId="77777777" w:rsidR="007D3E8D" w:rsidRPr="007D3E8D" w:rsidRDefault="007D3E8D" w:rsidP="007D3E8D">
      <w:r w:rsidRPr="007D3E8D">
        <w:t>Vaughn was startled by the pragmatism of his friend.</w:t>
      </w:r>
    </w:p>
    <w:p w14:paraId="3918FB4F" w14:textId="77777777" w:rsidR="007D3E8D" w:rsidRPr="007D3E8D" w:rsidRDefault="007D3E8D" w:rsidP="007D3E8D">
      <w:r w:rsidRPr="007D3E8D">
        <w:t>“I suppose that the political progress you have made during the last couple of years speaks for itself. You are winning on your terms. I am impressed, Mr. President.”</w:t>
      </w:r>
    </w:p>
    <w:p w14:paraId="0E6DC611" w14:textId="05EB1820" w:rsidR="007D3E8D" w:rsidRPr="007D3E8D" w:rsidRDefault="007D3E8D" w:rsidP="007D3E8D">
      <w:r w:rsidRPr="007D3E8D">
        <w:t xml:space="preserve">“I am not </w:t>
      </w:r>
      <w:r w:rsidR="00DE2DE6">
        <w:t xml:space="preserve">Donald </w:t>
      </w:r>
      <w:r w:rsidRPr="007D3E8D">
        <w:t>Trump, Vasily. I don’t need to be flattered.”</w:t>
      </w:r>
    </w:p>
    <w:p w14:paraId="24542EC7" w14:textId="77777777" w:rsidR="007D3E8D" w:rsidRPr="007D3E8D" w:rsidRDefault="007D3E8D" w:rsidP="007D3E8D">
      <w:r w:rsidRPr="007D3E8D">
        <w:t>“My apologies, Mr. President. I beg your leave. I hope to see you again soon.”</w:t>
      </w:r>
    </w:p>
    <w:p w14:paraId="4C934F66" w14:textId="77777777" w:rsidR="007D3E8D" w:rsidRPr="007D3E8D" w:rsidRDefault="007D3E8D" w:rsidP="007D3E8D">
      <w:r w:rsidRPr="007D3E8D">
        <w:t>“Have a safe trip home, Vasily.”</w:t>
      </w:r>
    </w:p>
    <w:p w14:paraId="4A59E45B" w14:textId="77777777" w:rsidR="007D3E8D" w:rsidRPr="007D3E8D" w:rsidRDefault="007D3E8D" w:rsidP="007D3E8D">
      <w:r w:rsidRPr="007D3E8D">
        <w:t>Just before leaving for the airport, Vaughn formally announced that Colonel Brusilov and his team would be allowed to lead the Valkyries at Red Flag. The team was too tired to cheer.</w:t>
      </w:r>
    </w:p>
    <w:p w14:paraId="759A4AE7" w14:textId="77777777" w:rsidR="007D3E8D" w:rsidRPr="007D3E8D" w:rsidRDefault="007D3E8D" w:rsidP="007D3E8D">
      <w:r w:rsidRPr="007D3E8D">
        <w:t>Putin still had a piece of theatre up his sleeve. He provided a Russian plane for the long trip back to Nevada, a perk very much appreciated by the exhausted members of the team. There were only three days left before the final exercise against the stealth fighters.</w:t>
      </w:r>
    </w:p>
    <w:p w14:paraId="3B386393" w14:textId="69B58B99" w:rsidR="007D3E8D" w:rsidRPr="007D3E8D" w:rsidRDefault="007D3E8D" w:rsidP="007D3E8D">
      <w:r w:rsidRPr="007D3E8D">
        <w:t xml:space="preserve">The legions of international pilots participating in Red Flag </w:t>
      </w:r>
      <w:r w:rsidR="00094A36">
        <w:t xml:space="preserve">by now knew </w:t>
      </w:r>
      <w:r w:rsidRPr="007D3E8D">
        <w:t xml:space="preserve">that a glitch might have prevented the Valkyries Squadron to continue participating in the last stage of the war games. Now they were startled to see a Russian transport aircraft land and disgorge the Valkyrie </w:t>
      </w:r>
      <w:r w:rsidRPr="007D3E8D">
        <w:lastRenderedPageBreak/>
        <w:t xml:space="preserve">team. If anyone had reservations, now it was evident that the Valkyries were </w:t>
      </w:r>
      <w:r w:rsidR="00030519">
        <w:t>ready for a</w:t>
      </w:r>
      <w:r w:rsidRPr="007D3E8D">
        <w:t xml:space="preserve"> brawl.</w:t>
      </w:r>
    </w:p>
    <w:p w14:paraId="7D50C85A" w14:textId="77777777" w:rsidR="007D3E8D" w:rsidRPr="007D3E8D" w:rsidRDefault="007D3E8D" w:rsidP="007D3E8D">
      <w:r w:rsidRPr="007D3E8D">
        <w:t>A smiling Brusilov and his crew were waiting on the tarmac and insisted on carrying the pilots on their shoulders while singing Russian tunes. The observers recognized that the stakes in the competition had been raised.</w:t>
      </w:r>
    </w:p>
    <w:p w14:paraId="60893FEA"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66990533" w14:textId="621C1D30" w:rsidR="00730DC0" w:rsidRDefault="00F422C9" w:rsidP="00F422C9">
      <w:pPr>
        <w:pStyle w:val="Heading1"/>
        <w:numPr>
          <w:ilvl w:val="0"/>
          <w:numId w:val="0"/>
        </w:numPr>
        <w:ind w:left="360"/>
        <w:rPr>
          <w:lang w:val="en"/>
        </w:rPr>
      </w:pPr>
      <w:bookmarkStart w:id="195" w:name="_Toc531973488"/>
      <w:bookmarkStart w:id="196" w:name="_Toc532470420"/>
      <w:r>
        <w:rPr>
          <w:lang w:val="en"/>
        </w:rPr>
        <w:lastRenderedPageBreak/>
        <w:t>72</w:t>
      </w:r>
      <w:r>
        <w:rPr>
          <w:lang w:val="en"/>
        </w:rPr>
        <w:br/>
      </w:r>
      <w:r w:rsidR="00ED2B42">
        <w:rPr>
          <w:lang w:val="en"/>
        </w:rPr>
        <w:t>Deception</w:t>
      </w:r>
      <w:r w:rsidR="00A14FEC">
        <w:rPr>
          <w:lang w:val="en"/>
        </w:rPr>
        <w:t xml:space="preserve"> and Subterfuge</w:t>
      </w:r>
      <w:bookmarkEnd w:id="195"/>
      <w:bookmarkEnd w:id="196"/>
    </w:p>
    <w:p w14:paraId="3246F442" w14:textId="5020965A" w:rsidR="008F435A" w:rsidRDefault="002708E3" w:rsidP="00957CD1">
      <w:pPr>
        <w:pStyle w:val="NormalNI"/>
      </w:pPr>
      <w:r w:rsidRPr="00F422C9">
        <w:t>P</w:t>
      </w:r>
      <w:r w:rsidR="00816059">
        <w:t xml:space="preserve">eter Brusilov </w:t>
      </w:r>
      <w:r w:rsidR="00816059">
        <w:rPr>
          <w:lang w:val="en"/>
        </w:rPr>
        <w:t xml:space="preserve">didn’t waste time and scheduled a briefing in the morning. Once </w:t>
      </w:r>
      <w:r w:rsidR="000878AD">
        <w:rPr>
          <w:lang w:val="en"/>
        </w:rPr>
        <w:t xml:space="preserve">everyone </w:t>
      </w:r>
      <w:r w:rsidR="00816059">
        <w:rPr>
          <w:lang w:val="en"/>
        </w:rPr>
        <w:t xml:space="preserve">gathered, he </w:t>
      </w:r>
      <w:r w:rsidR="008F435A">
        <w:t>delivered his last lecture to the Valkyries.</w:t>
      </w:r>
    </w:p>
    <w:p w14:paraId="33D2B684" w14:textId="546D9C4C" w:rsidR="00C14E70" w:rsidRDefault="00C14E70" w:rsidP="00C14E70">
      <w:pPr>
        <w:pStyle w:val="NormalNI"/>
      </w:pPr>
      <w:r>
        <w:t>“</w:t>
      </w:r>
      <w:r w:rsidR="00E11B34">
        <w:t xml:space="preserve">By now, we have learned that the Americans are not interested in a fair fight, in fact, they </w:t>
      </w:r>
      <w:r w:rsidR="00D74EE7">
        <w:t xml:space="preserve">will </w:t>
      </w:r>
      <w:r w:rsidR="00E11B34">
        <w:t xml:space="preserve">avoid it until they have the advantage. Then all hell breaks loose; they will throw everything they have at you. </w:t>
      </w:r>
      <w:r>
        <w:t xml:space="preserve">I must reluctantly acknowledge that the current American doctrine is correct. A fight between planes is, if </w:t>
      </w:r>
      <w:r w:rsidR="00E11B34">
        <w:t>executed</w:t>
      </w:r>
      <w:r>
        <w:t xml:space="preserve"> correctly, </w:t>
      </w:r>
      <w:r w:rsidR="00DB5A2B">
        <w:t xml:space="preserve">should </w:t>
      </w:r>
      <w:r>
        <w:t xml:space="preserve">always </w:t>
      </w:r>
      <w:r w:rsidR="00B91A8A">
        <w:t xml:space="preserve">be </w:t>
      </w:r>
      <w:r>
        <w:t xml:space="preserve">a surprise attack. </w:t>
      </w:r>
      <w:r w:rsidR="00D74EE7">
        <w:t>Erich Hartmann</w:t>
      </w:r>
      <w:r w:rsidR="00B91A8A">
        <w:t xml:space="preserve">, </w:t>
      </w:r>
      <w:r w:rsidR="00E11B34" w:rsidRPr="00E11B34">
        <w:t>a German fighter pilot during World War II and the most successful ace in the history of aerial warfare</w:t>
      </w:r>
      <w:r w:rsidR="00E11B34">
        <w:t xml:space="preserve">, </w:t>
      </w:r>
      <w:r w:rsidR="0000313E">
        <w:t xml:space="preserve">downed </w:t>
      </w:r>
      <w:r>
        <w:t>352 opponents</w:t>
      </w:r>
      <w:r w:rsidR="00E11B34">
        <w:t xml:space="preserve">. He </w:t>
      </w:r>
      <w:r>
        <w:t>followed th</w:t>
      </w:r>
      <w:r w:rsidR="00E11B34">
        <w:t>e</w:t>
      </w:r>
      <w:r>
        <w:t xml:space="preserve"> principle</w:t>
      </w:r>
      <w:r w:rsidR="00E11B34">
        <w:t xml:space="preserve"> of superiority</w:t>
      </w:r>
      <w:r>
        <w:t>. Do not engage in a dogfight</w:t>
      </w:r>
      <w:r w:rsidR="00E11B34">
        <w:t xml:space="preserve"> if you can</w:t>
      </w:r>
      <w:r>
        <w:t xml:space="preserve">. Come out of the sun and kill the enemy before he can see you. The same applies today even if the way we surprise our opponents has changed. This is also the reason why stealth fighters like the F22 and F35 can achieve such impressive kill ratios. </w:t>
      </w:r>
      <w:r w:rsidR="00030519">
        <w:t xml:space="preserve">They avoid dog fights because they </w:t>
      </w:r>
      <w:r w:rsidR="00E11B34">
        <w:t xml:space="preserve">can see </w:t>
      </w:r>
      <w:r w:rsidR="00030519">
        <w:t>their adversaries</w:t>
      </w:r>
      <w:r w:rsidR="00E11B34">
        <w:t xml:space="preserve"> at a distance. </w:t>
      </w:r>
      <w:r w:rsidR="00394A46">
        <w:t xml:space="preserve">This means that our only chance </w:t>
      </w:r>
      <w:r w:rsidR="002E0FA6">
        <w:t xml:space="preserve">of victory </w:t>
      </w:r>
      <w:r w:rsidR="00394A46">
        <w:t xml:space="preserve">is </w:t>
      </w:r>
      <w:r>
        <w:t>to surprise the enemy.”</w:t>
      </w:r>
    </w:p>
    <w:p w14:paraId="453FDB01" w14:textId="150918B4" w:rsidR="00C14E70" w:rsidRDefault="00C14E70" w:rsidP="00C14E70">
      <w:pPr>
        <w:pStyle w:val="NormalNI"/>
      </w:pPr>
      <w:r>
        <w:t>The Valkyries were stunned. They had never heard Brusilov praise American tactics before.</w:t>
      </w:r>
    </w:p>
    <w:p w14:paraId="04303B85" w14:textId="46F68E3A" w:rsidR="00AC64B4" w:rsidRDefault="000878AD" w:rsidP="008F435A">
      <w:pPr>
        <w:pStyle w:val="NormalNI"/>
      </w:pPr>
      <w:r>
        <w:t>“</w:t>
      </w:r>
      <w:r w:rsidR="00AC64B4">
        <w:t xml:space="preserve">Ladies, </w:t>
      </w:r>
      <w:r w:rsidR="004C265E">
        <w:t xml:space="preserve">your task is to confuse and outsmart the seemingly invulnerable F-35. Technically, </w:t>
      </w:r>
      <w:r w:rsidR="008E7F25">
        <w:t xml:space="preserve">your adversary </w:t>
      </w:r>
      <w:r>
        <w:t xml:space="preserve">can </w:t>
      </w:r>
      <w:r w:rsidR="004C265E">
        <w:t xml:space="preserve">cloak itself and disappear from your radars. It doesn’t matter. We </w:t>
      </w:r>
      <w:r w:rsidR="005B09E9">
        <w:t xml:space="preserve">are prepared to </w:t>
      </w:r>
      <w:r w:rsidR="00AD6AFA">
        <w:t xml:space="preserve">do whatever it takes </w:t>
      </w:r>
      <w:r w:rsidR="00DC0D18">
        <w:t xml:space="preserve">to </w:t>
      </w:r>
      <w:r w:rsidR="004C265E">
        <w:t>win.</w:t>
      </w:r>
      <w:r w:rsidR="00AD6AFA">
        <w:t>”</w:t>
      </w:r>
    </w:p>
    <w:p w14:paraId="569CE395" w14:textId="0A255915" w:rsidR="00AD6AFA" w:rsidRDefault="008C45BE" w:rsidP="00933D8F">
      <w:pPr>
        <w:pStyle w:val="NormalCenter"/>
        <w:keepLines/>
      </w:pPr>
      <w:r>
        <w:rPr>
          <w:noProof/>
        </w:rPr>
        <w:lastRenderedPageBreak/>
        <w:drawing>
          <wp:inline distT="0" distB="0" distL="0" distR="0" wp14:anchorId="55D7427C" wp14:editId="6282AF88">
            <wp:extent cx="3418105" cy="2453640"/>
            <wp:effectExtent l="0" t="0" r="0" b="3810"/>
            <wp:docPr id="16" name="Picture 16" descr="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35A_flight_(cropped)-560.png"/>
                    <pic:cNvPicPr/>
                  </pic:nvPicPr>
                  <pic:blipFill>
                    <a:blip r:embed="rId82">
                      <a:extLst>
                        <a:ext uri="{28A0092B-C50C-407E-A947-70E740481C1C}">
                          <a14:useLocalDpi xmlns:a14="http://schemas.microsoft.com/office/drawing/2010/main" val="0"/>
                        </a:ext>
                      </a:extLst>
                    </a:blip>
                    <a:stretch>
                      <a:fillRect/>
                    </a:stretch>
                  </pic:blipFill>
                  <pic:spPr>
                    <a:xfrm>
                      <a:off x="0" y="0"/>
                      <a:ext cx="3421156" cy="2455830"/>
                    </a:xfrm>
                    <a:prstGeom prst="rect">
                      <a:avLst/>
                    </a:prstGeom>
                  </pic:spPr>
                </pic:pic>
              </a:graphicData>
            </a:graphic>
          </wp:inline>
        </w:drawing>
      </w:r>
    </w:p>
    <w:p w14:paraId="16D6238A" w14:textId="60D2E7CB" w:rsidR="008C45BE" w:rsidRPr="0070347C" w:rsidRDefault="00B70A04" w:rsidP="00933D8F">
      <w:pPr>
        <w:pStyle w:val="Caption1"/>
        <w:keepLines/>
      </w:pPr>
      <w:r>
        <w:t>Source: Wikimedia Commons</w:t>
      </w:r>
    </w:p>
    <w:p w14:paraId="39048B0E" w14:textId="1A12FDC8" w:rsidR="00730DC0" w:rsidRPr="002708E3" w:rsidRDefault="00DE2DE6" w:rsidP="00933D8F">
      <w:pPr>
        <w:pStyle w:val="Caption2"/>
        <w:keepLines/>
      </w:pPr>
      <w:r w:rsidRPr="002708E3">
        <w:t xml:space="preserve">F-35 </w:t>
      </w:r>
      <w:r w:rsidR="009C20FF">
        <w:t>in Flight</w:t>
      </w:r>
    </w:p>
    <w:p w14:paraId="4C3CFFFC" w14:textId="2AEF9937" w:rsidR="00BC6E5B" w:rsidRDefault="00567265" w:rsidP="00BC6E5B">
      <w:r>
        <w:t>“</w:t>
      </w:r>
      <w:r w:rsidR="00BC6E5B">
        <w:t xml:space="preserve">Stealth is the main reason why F-35s are achieving kill ratios of 20-to-1 in simulated combat against adversary aircraft. </w:t>
      </w:r>
      <w:r w:rsidR="003C15F8">
        <w:t>Initially, y</w:t>
      </w:r>
      <w:r>
        <w:t>ou will not be able to see the</w:t>
      </w:r>
      <w:r w:rsidR="003C15F8">
        <w:t xml:space="preserve"> stealth planes,</w:t>
      </w:r>
      <w:r>
        <w:t xml:space="preserve"> but they </w:t>
      </w:r>
      <w:r w:rsidR="003C15F8">
        <w:t xml:space="preserve">will </w:t>
      </w:r>
      <w:r>
        <w:t>see you</w:t>
      </w:r>
      <w:r w:rsidR="00BC6E5B">
        <w:t>. It</w:t>
      </w:r>
      <w:r>
        <w:t xml:space="preserve">’s going to </w:t>
      </w:r>
      <w:r w:rsidR="00BC6E5B">
        <w:t>feel like you are out there with a blindfold on trying to find someone in a huge space.</w:t>
      </w:r>
      <w:r w:rsidR="00B3119F">
        <w:t>”</w:t>
      </w:r>
    </w:p>
    <w:p w14:paraId="481801F5" w14:textId="36C932D8" w:rsidR="00567265" w:rsidRDefault="00BC6E5B" w:rsidP="00BC6E5B">
      <w:r>
        <w:t xml:space="preserve">Tess was </w:t>
      </w:r>
      <w:r w:rsidR="00B3119F">
        <w:t xml:space="preserve">still </w:t>
      </w:r>
      <w:r>
        <w:t>worried. “The way it looks, we are like lambs led to the slaughter</w:t>
      </w:r>
      <w:r w:rsidR="00567265">
        <w:t>, but it seems you have a solution</w:t>
      </w:r>
      <w:r>
        <w:t>.</w:t>
      </w:r>
      <w:r w:rsidR="00567265">
        <w:t>”</w:t>
      </w:r>
    </w:p>
    <w:p w14:paraId="26723670" w14:textId="68751C8A" w:rsidR="00BC6E5B" w:rsidRDefault="00BC6E5B" w:rsidP="00BC6E5B">
      <w:r>
        <w:t>“Good point,” Brusilov responded.</w:t>
      </w:r>
    </w:p>
    <w:p w14:paraId="069F3511" w14:textId="77777777" w:rsidR="00BC6E5B" w:rsidRDefault="00BC6E5B" w:rsidP="00BC6E5B">
      <w:r>
        <w:t>“So, what do we do?”</w:t>
      </w:r>
    </w:p>
    <w:p w14:paraId="418F1B9C" w14:textId="1B8BEC83" w:rsidR="00BC6E5B" w:rsidRDefault="00D720B4" w:rsidP="00BC6E5B">
      <w:r>
        <w:t>“</w:t>
      </w:r>
      <w:r w:rsidR="00BC6E5B">
        <w:t xml:space="preserve">We will not fight </w:t>
      </w:r>
      <w:r w:rsidR="00627CE1">
        <w:t xml:space="preserve">the </w:t>
      </w:r>
      <w:r w:rsidR="00BC6E5B">
        <w:t>F-35s on their terms</w:t>
      </w:r>
      <w:r w:rsidR="00567265">
        <w:t>,” Brusilov said. “</w:t>
      </w:r>
      <w:r w:rsidR="00BC6E5B">
        <w:t xml:space="preserve">We will employ old-time deception and </w:t>
      </w:r>
      <w:r w:rsidR="00A14FEC">
        <w:t>subterfuge</w:t>
      </w:r>
      <w:r w:rsidR="00BC6E5B">
        <w:t>.</w:t>
      </w:r>
      <w:r w:rsidR="004975DA">
        <w:t xml:space="preserve"> </w:t>
      </w:r>
      <w:r w:rsidR="00567265">
        <w:t>The key is to</w:t>
      </w:r>
      <w:r w:rsidR="00BC6E5B">
        <w:t xml:space="preserve"> get close </w:t>
      </w:r>
      <w:r w:rsidR="003C15F8">
        <w:t>enough,</w:t>
      </w:r>
      <w:r w:rsidR="00BC6E5B">
        <w:t xml:space="preserve"> </w:t>
      </w:r>
      <w:r w:rsidR="00567265">
        <w:t xml:space="preserve">so you </w:t>
      </w:r>
      <w:r w:rsidR="00DE2DE6">
        <w:t xml:space="preserve">can </w:t>
      </w:r>
      <w:r w:rsidR="00BC6E5B">
        <w:t>dogfight</w:t>
      </w:r>
      <w:r w:rsidR="00A14FEC">
        <w:t xml:space="preserve"> the stealth planes</w:t>
      </w:r>
      <w:r w:rsidR="00BC6E5B">
        <w:t xml:space="preserve">, because in such a case, </w:t>
      </w:r>
      <w:r w:rsidR="003C15F8">
        <w:t xml:space="preserve">your </w:t>
      </w:r>
      <w:r w:rsidR="00BC6E5B">
        <w:t>MiG-29</w:t>
      </w:r>
      <w:r w:rsidR="003C15F8">
        <w:t>s</w:t>
      </w:r>
      <w:r w:rsidR="00BC6E5B">
        <w:t xml:space="preserve"> will </w:t>
      </w:r>
      <w:r w:rsidR="00094A36">
        <w:t xml:space="preserve">have a good chance to </w:t>
      </w:r>
      <w:r w:rsidR="00BC6E5B">
        <w:t xml:space="preserve">win. </w:t>
      </w:r>
      <w:r w:rsidR="003C15F8">
        <w:t xml:space="preserve">You </w:t>
      </w:r>
      <w:r w:rsidR="00BC6E5B">
        <w:t xml:space="preserve">will out turn and outmaneuver any </w:t>
      </w:r>
      <w:r w:rsidR="00ED3D50">
        <w:t xml:space="preserve">F-35 </w:t>
      </w:r>
      <w:r w:rsidR="00BC6E5B">
        <w:t>in just about any situation.</w:t>
      </w:r>
      <w:r w:rsidR="00B547A5">
        <w:t>”</w:t>
      </w:r>
    </w:p>
    <w:p w14:paraId="37A037F2" w14:textId="47FFA2C2" w:rsidR="00E11B34" w:rsidRDefault="00E11B34" w:rsidP="00BC6E5B">
      <w:r>
        <w:t xml:space="preserve">Tess thought that Brusilov was </w:t>
      </w:r>
      <w:r w:rsidR="00627CE1">
        <w:t>exaggerating but</w:t>
      </w:r>
      <w:r>
        <w:t xml:space="preserve"> decided to remain quiet.</w:t>
      </w:r>
    </w:p>
    <w:p w14:paraId="56CD9E38" w14:textId="72381316" w:rsidR="00567265" w:rsidRDefault="00567265" w:rsidP="00BC6E5B">
      <w:r>
        <w:t>The Colonel now projected an image on the screen.</w:t>
      </w:r>
    </w:p>
    <w:p w14:paraId="05AE4621" w14:textId="1C74D724" w:rsidR="005C5FA0" w:rsidRDefault="00567265" w:rsidP="00BC6E5B">
      <w:r>
        <w:lastRenderedPageBreak/>
        <w:t>“</w:t>
      </w:r>
      <w:r w:rsidR="00BC6E5B">
        <w:t>Now, I would like to show you a picture of a fighter plane towing a radar decoy</w:t>
      </w:r>
      <w:r w:rsidR="00D720B4">
        <w:t>.</w:t>
      </w:r>
      <w:r>
        <w:t>”</w:t>
      </w:r>
    </w:p>
    <w:p w14:paraId="496E35F4" w14:textId="5F2A19DE" w:rsidR="00BF4015" w:rsidRDefault="00BF4015" w:rsidP="00933D8F">
      <w:pPr>
        <w:pStyle w:val="NormalCenter"/>
        <w:keepLines/>
      </w:pPr>
      <w:r>
        <w:rPr>
          <w:noProof/>
        </w:rPr>
        <w:drawing>
          <wp:inline distT="0" distB="0" distL="0" distR="0" wp14:anchorId="6D2F33DC" wp14:editId="33EA1A42">
            <wp:extent cx="3646337" cy="2819400"/>
            <wp:effectExtent l="0" t="0" r="0" b="0"/>
            <wp:docPr id="30" name="Picture 30" descr="A plane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adar Decoy-560.png"/>
                    <pic:cNvPicPr/>
                  </pic:nvPicPr>
                  <pic:blipFill>
                    <a:blip r:embed="rId83">
                      <a:extLst>
                        <a:ext uri="{28A0092B-C50C-407E-A947-70E740481C1C}">
                          <a14:useLocalDpi xmlns:a14="http://schemas.microsoft.com/office/drawing/2010/main" val="0"/>
                        </a:ext>
                      </a:extLst>
                    </a:blip>
                    <a:stretch>
                      <a:fillRect/>
                    </a:stretch>
                  </pic:blipFill>
                  <pic:spPr>
                    <a:xfrm>
                      <a:off x="0" y="0"/>
                      <a:ext cx="3661634" cy="2831228"/>
                    </a:xfrm>
                    <a:prstGeom prst="rect">
                      <a:avLst/>
                    </a:prstGeom>
                  </pic:spPr>
                </pic:pic>
              </a:graphicData>
            </a:graphic>
          </wp:inline>
        </w:drawing>
      </w:r>
    </w:p>
    <w:p w14:paraId="747FFDD5" w14:textId="2BBAD93E" w:rsidR="00D4033B" w:rsidRDefault="00EE5FF9" w:rsidP="00933D8F">
      <w:pPr>
        <w:pStyle w:val="Caption1"/>
        <w:keepLines/>
      </w:pPr>
      <w:r>
        <w:t xml:space="preserve">Source: </w:t>
      </w:r>
      <w:r w:rsidR="00D4033B" w:rsidRPr="002708E3">
        <w:t>Gian Luca Onnis (image released for use)</w:t>
      </w:r>
    </w:p>
    <w:p w14:paraId="3A2CE056" w14:textId="3D15FD4E" w:rsidR="00EE5FF9" w:rsidRPr="002708E3" w:rsidRDefault="00EE5FF9" w:rsidP="00933D8F">
      <w:pPr>
        <w:pStyle w:val="Caption2"/>
        <w:keepLines/>
      </w:pPr>
      <w:r>
        <w:t>Radar Decoy</w:t>
      </w:r>
    </w:p>
    <w:p w14:paraId="59A2727D" w14:textId="5EED1661" w:rsidR="008170FD" w:rsidRDefault="00D720B4" w:rsidP="00234C39">
      <w:r>
        <w:t>“</w:t>
      </w:r>
      <w:r w:rsidR="00006F50">
        <w:t>A t</w:t>
      </w:r>
      <w:r w:rsidR="00AD1C89">
        <w:t xml:space="preserve">owed decoy system </w:t>
      </w:r>
      <w:r w:rsidR="00006F50" w:rsidRPr="0074051B">
        <w:t xml:space="preserve">is </w:t>
      </w:r>
      <w:r w:rsidR="00511F5E">
        <w:t>a</w:t>
      </w:r>
      <w:r w:rsidR="000F6325">
        <w:t>n</w:t>
      </w:r>
      <w:r w:rsidR="00511F5E">
        <w:t xml:space="preserve"> </w:t>
      </w:r>
      <w:r w:rsidR="00006F50" w:rsidRPr="0074051B">
        <w:t xml:space="preserve">ejectable canister designed to confuse </w:t>
      </w:r>
      <w:r w:rsidR="000F6325">
        <w:t>both surface-to-air and air-to-air missiles</w:t>
      </w:r>
      <w:r w:rsidR="000F6325" w:rsidRPr="0074051B">
        <w:t xml:space="preserve"> </w:t>
      </w:r>
      <w:r w:rsidR="00006F50" w:rsidRPr="0074051B">
        <w:t xml:space="preserve">into thinking it is a plane, </w:t>
      </w:r>
      <w:r w:rsidR="002358E3">
        <w:t xml:space="preserve">thus </w:t>
      </w:r>
      <w:r w:rsidR="00AD1C89">
        <w:t>protect</w:t>
      </w:r>
      <w:r w:rsidR="00E366C4">
        <w:t>ing</w:t>
      </w:r>
      <w:r w:rsidR="00AD1C89">
        <w:t xml:space="preserve"> </w:t>
      </w:r>
      <w:r w:rsidR="00AA738A">
        <w:t xml:space="preserve">the </w:t>
      </w:r>
      <w:r w:rsidR="004B4457">
        <w:t xml:space="preserve">parent </w:t>
      </w:r>
      <w:r w:rsidR="00FB6093">
        <w:t>aircraft</w:t>
      </w:r>
      <w:r w:rsidR="002017EE">
        <w:t xml:space="preserve"> by </w:t>
      </w:r>
      <w:r w:rsidR="00AD1C89">
        <w:t>attract</w:t>
      </w:r>
      <w:r w:rsidR="002017EE">
        <w:t xml:space="preserve">ing </w:t>
      </w:r>
      <w:r w:rsidR="00AD1C89">
        <w:t>the missiles away from the intended target.</w:t>
      </w:r>
      <w:r w:rsidR="00D322A9">
        <w:t xml:space="preserve"> </w:t>
      </w:r>
      <w:r w:rsidR="00316225">
        <w:t>T</w:t>
      </w:r>
      <w:r w:rsidR="0074051B" w:rsidRPr="0074051B">
        <w:t xml:space="preserve">he </w:t>
      </w:r>
      <w:r w:rsidR="00316225">
        <w:t xml:space="preserve">British </w:t>
      </w:r>
      <w:r>
        <w:t xml:space="preserve">use </w:t>
      </w:r>
      <w:r w:rsidR="00722805">
        <w:t xml:space="preserve">such decoys </w:t>
      </w:r>
      <w:r w:rsidR="0074051B" w:rsidRPr="0074051B">
        <w:t>on</w:t>
      </w:r>
      <w:r w:rsidR="00567265">
        <w:t xml:space="preserve"> their </w:t>
      </w:r>
      <w:r w:rsidR="0074051B" w:rsidRPr="0074051B">
        <w:t xml:space="preserve">Tornado strike aircraft. </w:t>
      </w:r>
      <w:r w:rsidR="00F269F6">
        <w:t xml:space="preserve">You will be pleased to know that </w:t>
      </w:r>
      <w:r w:rsidR="00AD1C89">
        <w:t xml:space="preserve">I have borrowed </w:t>
      </w:r>
      <w:r w:rsidR="00ED3D50">
        <w:t xml:space="preserve">a couple </w:t>
      </w:r>
      <w:r w:rsidR="004E09C3">
        <w:t xml:space="preserve">of these </w:t>
      </w:r>
      <w:r w:rsidR="00AD1C89">
        <w:t>decoy</w:t>
      </w:r>
      <w:r w:rsidR="004E09C3">
        <w:t>s</w:t>
      </w:r>
      <w:r w:rsidR="00D322A9">
        <w:t xml:space="preserve"> for this exercise</w:t>
      </w:r>
      <w:r w:rsidR="004E09C3">
        <w:t>.</w:t>
      </w:r>
      <w:r w:rsidR="007F3E01">
        <w:t xml:space="preserve"> Our techs have installed </w:t>
      </w:r>
      <w:r w:rsidR="00AD1C89">
        <w:t>a Fiber Optic link that sends commands to the decoy radio to produce jamming signals to lure the missiles away from the parent aircraft.”</w:t>
      </w:r>
    </w:p>
    <w:p w14:paraId="268C6796" w14:textId="7F82D451" w:rsidR="00D105A6" w:rsidRDefault="00D105A6" w:rsidP="00F42579">
      <w:r>
        <w:t>“That is so cool,</w:t>
      </w:r>
      <w:r w:rsidR="00D760D1">
        <w:t>”</w:t>
      </w:r>
      <w:r>
        <w:t xml:space="preserve"> Giuliana said. </w:t>
      </w:r>
      <w:r w:rsidR="00D760D1">
        <w:t>“</w:t>
      </w:r>
      <w:r>
        <w:t>I can see where you are going with it.”</w:t>
      </w:r>
    </w:p>
    <w:p w14:paraId="5552960A" w14:textId="3DD6C7C0" w:rsidR="00F42579" w:rsidRDefault="00D760D1" w:rsidP="00F42579">
      <w:r>
        <w:t xml:space="preserve">Brusilov continued. </w:t>
      </w:r>
      <w:r w:rsidR="00F42579">
        <w:t>“</w:t>
      </w:r>
      <w:r w:rsidR="001800AA">
        <w:t xml:space="preserve">We will release </w:t>
      </w:r>
      <w:r w:rsidR="00A32499">
        <w:t>t</w:t>
      </w:r>
      <w:r w:rsidR="00F42579">
        <w:t>he decoy</w:t>
      </w:r>
      <w:r w:rsidR="00DE2DE6">
        <w:t>s</w:t>
      </w:r>
      <w:r w:rsidR="00F42579">
        <w:t xml:space="preserve"> from what I reluctantly call </w:t>
      </w:r>
      <w:r w:rsidR="005B09E9">
        <w:t xml:space="preserve">our </w:t>
      </w:r>
      <w:r w:rsidR="00DE2DE6">
        <w:t xml:space="preserve">two </w:t>
      </w:r>
      <w:r w:rsidR="00F42579">
        <w:t xml:space="preserve">sacrificial </w:t>
      </w:r>
      <w:r w:rsidR="00330A20">
        <w:t>planes</w:t>
      </w:r>
      <w:r w:rsidR="00F42579">
        <w:t xml:space="preserve">. Its purpose is to divert a missile from hitting the other </w:t>
      </w:r>
      <w:r w:rsidR="00A32AE5">
        <w:t>fighters</w:t>
      </w:r>
      <w:r w:rsidR="00F42579">
        <w:t xml:space="preserve"> in the squadron. The point is to entice the </w:t>
      </w:r>
      <w:r w:rsidR="00ED3D50">
        <w:t>F-35s</w:t>
      </w:r>
      <w:r w:rsidR="00F42579">
        <w:t xml:space="preserve"> to shoot a missile, thus revealing </w:t>
      </w:r>
      <w:r w:rsidR="00ED3D50">
        <w:t xml:space="preserve">themselves </w:t>
      </w:r>
      <w:r w:rsidR="00F42579">
        <w:t>to our pilots. Now, do I have volunteer</w:t>
      </w:r>
      <w:r w:rsidR="00DE2DE6">
        <w:t>s</w:t>
      </w:r>
      <w:r w:rsidR="00F42579">
        <w:t>?”</w:t>
      </w:r>
    </w:p>
    <w:p w14:paraId="5C52D227" w14:textId="38617629" w:rsidR="00F42579" w:rsidRDefault="00F42579" w:rsidP="00F42579">
      <w:r>
        <w:lastRenderedPageBreak/>
        <w:t xml:space="preserve">“You want </w:t>
      </w:r>
      <w:r w:rsidR="00DE2DE6">
        <w:t xml:space="preserve">two </w:t>
      </w:r>
      <w:r>
        <w:t>of us to be the bait and risk getting shot down?”</w:t>
      </w:r>
      <w:r w:rsidR="00627CE1">
        <w:t xml:space="preserve"> said Eva.</w:t>
      </w:r>
    </w:p>
    <w:p w14:paraId="7054F7CF" w14:textId="6816CDDA" w:rsidR="00F42579" w:rsidRDefault="00F42579" w:rsidP="00F42579">
      <w:r>
        <w:t>“I</w:t>
      </w:r>
      <w:r w:rsidR="00A32499">
        <w:t>n</w:t>
      </w:r>
      <w:r>
        <w:t xml:space="preserve"> a word, yes. But I am confident that the </w:t>
      </w:r>
      <w:r w:rsidR="005B09E9">
        <w:t xml:space="preserve">adversary </w:t>
      </w:r>
      <w:r>
        <w:t xml:space="preserve">missile will follow the decoy, </w:t>
      </w:r>
      <w:r w:rsidR="005B09E9">
        <w:t xml:space="preserve">giving you an opportunity to </w:t>
      </w:r>
      <w:r w:rsidR="00094A36">
        <w:t xml:space="preserve">escape, </w:t>
      </w:r>
      <w:r w:rsidR="005B09E9">
        <w:t xml:space="preserve">find the stealth planes, get close to them, and assault them </w:t>
      </w:r>
      <w:r>
        <w:t>with reckless abandon.”</w:t>
      </w:r>
    </w:p>
    <w:p w14:paraId="7832C442" w14:textId="36B2BAB8" w:rsidR="00FE7D21" w:rsidRDefault="00F42579" w:rsidP="00F42579">
      <w:r>
        <w:t>The Valkyries looked at each other, then said “Okay.”</w:t>
      </w:r>
    </w:p>
    <w:p w14:paraId="3B8F384A"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6E1FF637" w14:textId="4D283C88" w:rsidR="00FE7D21" w:rsidRDefault="00F41AD5" w:rsidP="00F41AD5">
      <w:pPr>
        <w:pStyle w:val="Heading1"/>
        <w:numPr>
          <w:ilvl w:val="0"/>
          <w:numId w:val="0"/>
        </w:numPr>
        <w:ind w:left="360"/>
      </w:pPr>
      <w:bookmarkStart w:id="197" w:name="_Toc531973489"/>
      <w:bookmarkStart w:id="198" w:name="_Toc532470421"/>
      <w:r>
        <w:lastRenderedPageBreak/>
        <w:t>73</w:t>
      </w:r>
      <w:r>
        <w:br/>
      </w:r>
      <w:r w:rsidR="00FE7D21">
        <w:t xml:space="preserve">The </w:t>
      </w:r>
      <w:r w:rsidR="00ED2B42">
        <w:t>Big Fight</w:t>
      </w:r>
      <w:bookmarkEnd w:id="197"/>
      <w:bookmarkEnd w:id="198"/>
    </w:p>
    <w:p w14:paraId="4A71F8E8" w14:textId="70A038AC" w:rsidR="0066552A" w:rsidRPr="0066552A" w:rsidRDefault="002708E3" w:rsidP="00957CD1">
      <w:pPr>
        <w:pStyle w:val="NormalNI"/>
      </w:pPr>
      <w:r w:rsidRPr="00F41AD5">
        <w:t>T</w:t>
      </w:r>
      <w:r w:rsidR="0066552A" w:rsidRPr="0066552A">
        <w:t>he Valkyries Squadron took to the air. The mission of their six fighters was to engage three F-35 stealth aircraft even though initially they could not see them. The women communicated with the central control trailer stacked with computers and radars managed by Peter and Jake assisted by Nicola and Alex. The team had rehearsed their tactics but still needed to follow the instructions of their ‘handlers.’</w:t>
      </w:r>
    </w:p>
    <w:p w14:paraId="1166ACC2" w14:textId="15CD50D7" w:rsidR="0066552A" w:rsidRDefault="0066552A" w:rsidP="0066552A">
      <w:r w:rsidRPr="0066552A">
        <w:t xml:space="preserve">Since the Valkyries were not going to maintain stealth, each of their MiG-29s carried one 1,500 liter drop tank that allowed them to stay in the air longer. The </w:t>
      </w:r>
      <w:r w:rsidR="00094A36">
        <w:t xml:space="preserve">two </w:t>
      </w:r>
      <w:r w:rsidRPr="0066552A">
        <w:t>planes towing the decoys had three drop tanks each giving them an additional range that allowed them to stay in the air longer than the other MiGs.</w:t>
      </w:r>
    </w:p>
    <w:p w14:paraId="00A30207" w14:textId="6FD95A03" w:rsidR="00EF2CFD" w:rsidRDefault="00EF2CFD" w:rsidP="00933D8F">
      <w:pPr>
        <w:pStyle w:val="NormalCenter"/>
        <w:keepLines/>
      </w:pPr>
      <w:r>
        <w:rPr>
          <w:noProof/>
        </w:rPr>
        <w:drawing>
          <wp:inline distT="0" distB="0" distL="0" distR="0" wp14:anchorId="005F1F3A" wp14:editId="6C7E852F">
            <wp:extent cx="2982263" cy="1981200"/>
            <wp:effectExtent l="0" t="0" r="8890" b="0"/>
            <wp:docPr id="53" name="Picture 53" descr="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ZZ18WG-4607-NE.JP-560.png"/>
                    <pic:cNvPicPr/>
                  </pic:nvPicPr>
                  <pic:blipFill>
                    <a:blip r:embed="rId84">
                      <a:extLst>
                        <a:ext uri="{28A0092B-C50C-407E-A947-70E740481C1C}">
                          <a14:useLocalDpi xmlns:a14="http://schemas.microsoft.com/office/drawing/2010/main" val="0"/>
                        </a:ext>
                      </a:extLst>
                    </a:blip>
                    <a:stretch>
                      <a:fillRect/>
                    </a:stretch>
                  </pic:blipFill>
                  <pic:spPr>
                    <a:xfrm>
                      <a:off x="0" y="0"/>
                      <a:ext cx="3053895" cy="2028787"/>
                    </a:xfrm>
                    <a:prstGeom prst="rect">
                      <a:avLst/>
                    </a:prstGeom>
                  </pic:spPr>
                </pic:pic>
              </a:graphicData>
            </a:graphic>
          </wp:inline>
        </w:drawing>
      </w:r>
    </w:p>
    <w:p w14:paraId="525BA876" w14:textId="45D43994" w:rsidR="00EF2CFD" w:rsidRDefault="00EF2CFD" w:rsidP="00933D8F">
      <w:pPr>
        <w:pStyle w:val="Caption1"/>
        <w:keepLines/>
      </w:pPr>
      <w:r>
        <w:t>Source: NE-JP</w:t>
      </w:r>
    </w:p>
    <w:p w14:paraId="297E3C30" w14:textId="17227F76" w:rsidR="00EF2CFD" w:rsidRPr="0066552A" w:rsidRDefault="00EF2CFD" w:rsidP="00933D8F">
      <w:pPr>
        <w:pStyle w:val="Caption2"/>
        <w:keepLines/>
      </w:pPr>
      <w:r>
        <w:t xml:space="preserve">A Jet </w:t>
      </w:r>
      <w:r w:rsidR="006E0F5A">
        <w:t>Fighter fitted with a drop tank</w:t>
      </w:r>
    </w:p>
    <w:p w14:paraId="2AFE451A" w14:textId="77777777" w:rsidR="0066552A" w:rsidRPr="0066552A" w:rsidRDefault="0066552A" w:rsidP="0066552A">
      <w:r w:rsidRPr="0066552A">
        <w:lastRenderedPageBreak/>
        <w:t>Galina and Eva had reluctantly agreed to fly the fighters equipped with the decoys. Once in the air, they deployed the devices and started towing them behind the planes. They made no effort to hide, thus presenting a juicy target for the stealth pilots.</w:t>
      </w:r>
    </w:p>
    <w:p w14:paraId="77ADB9E1" w14:textId="41F47C60" w:rsidR="0066552A" w:rsidRPr="0066552A" w:rsidRDefault="0066552A" w:rsidP="0066552A">
      <w:r w:rsidRPr="0066552A">
        <w:t xml:space="preserve">Brusilov instructed Tess and Carmen to head away to the left of the probable location of the stealth fighters. Claudine and Giuliana were to do the same </w:t>
      </w:r>
      <w:r w:rsidR="00F410A7">
        <w:t xml:space="preserve">to the </w:t>
      </w:r>
      <w:r w:rsidRPr="0066552A">
        <w:t xml:space="preserve">right. The point was to give the F-35s the impression that the Valkyries were rummaging the skies to find their adversary but were veering off from </w:t>
      </w:r>
      <w:r w:rsidR="0066341C">
        <w:t xml:space="preserve">their </w:t>
      </w:r>
      <w:r w:rsidRPr="0066552A">
        <w:t>position.</w:t>
      </w:r>
    </w:p>
    <w:p w14:paraId="0E87895A" w14:textId="78A7E206" w:rsidR="009F7CBD" w:rsidRDefault="0066552A" w:rsidP="0066552A">
      <w:r w:rsidRPr="0066552A">
        <w:t xml:space="preserve">The MiGs warning system detected the release of a missile from one of the F-35s. It locked on Galina’s plane. She quickly released the line to the decoy, </w:t>
      </w:r>
      <w:r w:rsidR="00621F6D">
        <w:t xml:space="preserve">shot off bright countermeasures to further confuse the missile, </w:t>
      </w:r>
      <w:r w:rsidRPr="0066552A">
        <w:t xml:space="preserve">veered away from the area and hit the afterburners to race </w:t>
      </w:r>
      <w:r w:rsidR="00F410A7">
        <w:t xml:space="preserve">in support of </w:t>
      </w:r>
      <w:r w:rsidRPr="0066552A">
        <w:t xml:space="preserve">her mates. </w:t>
      </w:r>
    </w:p>
    <w:p w14:paraId="07A7FAC1" w14:textId="53CAB4BA" w:rsidR="009F7CBD" w:rsidRDefault="000E5784" w:rsidP="00933D8F">
      <w:pPr>
        <w:pStyle w:val="NormalCenter"/>
        <w:keepLines/>
      </w:pPr>
      <w:r>
        <w:rPr>
          <w:noProof/>
        </w:rPr>
        <w:drawing>
          <wp:inline distT="0" distB="0" distL="0" distR="0" wp14:anchorId="22841D1D" wp14:editId="61C72C43">
            <wp:extent cx="3736767" cy="2202180"/>
            <wp:effectExtent l="0" t="0" r="0" b="7620"/>
            <wp:docPr id="36" name="Picture 36" descr="A fighter jet flying throug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pawss.release.10.1.15-BAE Systems-560.png"/>
                    <pic:cNvPicPr/>
                  </pic:nvPicPr>
                  <pic:blipFill>
                    <a:blip r:embed="rId85">
                      <a:extLst>
                        <a:ext uri="{28A0092B-C50C-407E-A947-70E740481C1C}">
                          <a14:useLocalDpi xmlns:a14="http://schemas.microsoft.com/office/drawing/2010/main" val="0"/>
                        </a:ext>
                      </a:extLst>
                    </a:blip>
                    <a:stretch>
                      <a:fillRect/>
                    </a:stretch>
                  </pic:blipFill>
                  <pic:spPr>
                    <a:xfrm>
                      <a:off x="0" y="0"/>
                      <a:ext cx="3784070" cy="2230057"/>
                    </a:xfrm>
                    <a:prstGeom prst="rect">
                      <a:avLst/>
                    </a:prstGeom>
                  </pic:spPr>
                </pic:pic>
              </a:graphicData>
            </a:graphic>
          </wp:inline>
        </w:drawing>
      </w:r>
    </w:p>
    <w:p w14:paraId="3206F9E7" w14:textId="08D695C5" w:rsidR="009F7CBD" w:rsidRDefault="000E5784" w:rsidP="00933D8F">
      <w:pPr>
        <w:pStyle w:val="Caption1"/>
        <w:keepLines/>
      </w:pPr>
      <w:r>
        <w:t>Source: BAE Systems</w:t>
      </w:r>
    </w:p>
    <w:p w14:paraId="7C3ACF72" w14:textId="6177C9B5" w:rsidR="000E5784" w:rsidRDefault="000E5784" w:rsidP="00933D8F">
      <w:pPr>
        <w:pStyle w:val="Caption2"/>
        <w:keepLines/>
      </w:pPr>
      <w:r>
        <w:t>Jet Fighters releasing</w:t>
      </w:r>
      <w:r w:rsidR="00FB2D52">
        <w:t xml:space="preserve"> countermeasures</w:t>
      </w:r>
    </w:p>
    <w:p w14:paraId="5EC0D8DC" w14:textId="3D68E58B" w:rsidR="0066552A" w:rsidRPr="0066552A" w:rsidRDefault="0066552A" w:rsidP="0066552A">
      <w:r w:rsidRPr="0066552A">
        <w:t xml:space="preserve">Eva also detected a missile heading for her fighter. She released the decoy as well and speeded up to join the squadron. This was what Brusilov was hoping for. Now the stealth factor was no longer in play, and the F-35s were probably low or out of missiles. Brusilov triangulated the approximate location of the F-35s and ordered the Valkyries to race toward the stealth planes. It was now time to unleash the hunt. They all dropped their fuel tanks and rushed toward the </w:t>
      </w:r>
      <w:r w:rsidRPr="0066552A">
        <w:lastRenderedPageBreak/>
        <w:t xml:space="preserve">adversary aircraft. </w:t>
      </w:r>
      <w:r w:rsidR="00621F6D">
        <w:t>When</w:t>
      </w:r>
      <w:r w:rsidRPr="0066552A">
        <w:t xml:space="preserve"> the F-35 pilots detected the MIGs heading toward them, they realized that they were in for a hell of a dogfight. The Valkyries in the MiG-29s </w:t>
      </w:r>
      <w:r w:rsidR="0066341C">
        <w:t xml:space="preserve">finally </w:t>
      </w:r>
      <w:r w:rsidRPr="0066552A">
        <w:t>showed their stuff. They jumped on the F-35 like eagles chasing a meal.</w:t>
      </w:r>
    </w:p>
    <w:p w14:paraId="274C4DF5" w14:textId="59CC45C9" w:rsidR="0066552A" w:rsidRDefault="0066552A" w:rsidP="0066552A">
      <w:r w:rsidRPr="0066552A">
        <w:t>Brusilov issued his order. “Valkyries, you are now up close and personal with the F-35s, and now they are as good as dead. Do your stuff!”</w:t>
      </w:r>
    </w:p>
    <w:p w14:paraId="0C9E1626" w14:textId="6E879F7C" w:rsidR="004422CD" w:rsidRDefault="0038130D" w:rsidP="00933D8F">
      <w:pPr>
        <w:pStyle w:val="NormalCenter"/>
        <w:keepLines/>
      </w:pPr>
      <w:r>
        <w:rPr>
          <w:noProof/>
        </w:rPr>
        <w:drawing>
          <wp:inline distT="0" distB="0" distL="0" distR="0" wp14:anchorId="63FE3FAC" wp14:editId="46F99C9C">
            <wp:extent cx="3436620" cy="1932848"/>
            <wp:effectExtent l="0" t="0" r="0" b="0"/>
            <wp:docPr id="42" name="Picture 4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ogfight-Eurogamer.pt-560.png"/>
                    <pic:cNvPicPr/>
                  </pic:nvPicPr>
                  <pic:blipFill>
                    <a:blip r:embed="rId86">
                      <a:extLst>
                        <a:ext uri="{28A0092B-C50C-407E-A947-70E740481C1C}">
                          <a14:useLocalDpi xmlns:a14="http://schemas.microsoft.com/office/drawing/2010/main" val="0"/>
                        </a:ext>
                      </a:extLst>
                    </a:blip>
                    <a:stretch>
                      <a:fillRect/>
                    </a:stretch>
                  </pic:blipFill>
                  <pic:spPr>
                    <a:xfrm>
                      <a:off x="0" y="0"/>
                      <a:ext cx="3443971" cy="1936982"/>
                    </a:xfrm>
                    <a:prstGeom prst="rect">
                      <a:avLst/>
                    </a:prstGeom>
                  </pic:spPr>
                </pic:pic>
              </a:graphicData>
            </a:graphic>
          </wp:inline>
        </w:drawing>
      </w:r>
    </w:p>
    <w:p w14:paraId="7D888730" w14:textId="5FC7ED3B" w:rsidR="0038130D" w:rsidRDefault="0038130D" w:rsidP="00933D8F">
      <w:pPr>
        <w:pStyle w:val="Caption1"/>
        <w:keepLines/>
      </w:pPr>
      <w:r>
        <w:t>Source: Eurogamer.pt</w:t>
      </w:r>
    </w:p>
    <w:p w14:paraId="054AD527" w14:textId="6889D529" w:rsidR="0038130D" w:rsidRDefault="006C4EFE" w:rsidP="00933D8F">
      <w:pPr>
        <w:pStyle w:val="Caption2"/>
        <w:keepLines/>
      </w:pPr>
      <w:r>
        <w:t>A dogfight portrayed in a video game</w:t>
      </w:r>
    </w:p>
    <w:p w14:paraId="35578845" w14:textId="133907EE" w:rsidR="0066552A" w:rsidRPr="0066552A" w:rsidRDefault="0066552A" w:rsidP="0066552A">
      <w:r w:rsidRPr="0066552A">
        <w:t>One F-35 pilot reacted and turned to engage, but he faced more maneuverable planes</w:t>
      </w:r>
      <w:r w:rsidR="00621F6D">
        <w:t xml:space="preserve"> flown by well-trained pilots</w:t>
      </w:r>
      <w:r w:rsidRPr="0066552A">
        <w:t>. Tess had the thrill of her life. She managed to get behind one of the F-35s and simulated shooting it down. The other F-35s tried to maneuver against the MiGs, but the critical factor in the contest was the superior maneuverability of the MiG-29s. The Valkyries did not provide any quarter and shot down the other two F-35.</w:t>
      </w:r>
    </w:p>
    <w:p w14:paraId="7A1397DA" w14:textId="77777777" w:rsidR="0066552A" w:rsidRPr="0066552A" w:rsidRDefault="0066552A" w:rsidP="00621F6D">
      <w:r w:rsidRPr="0066552A">
        <w:t>Brusilov, overjoyed, called his MiGs back to base. The embarrassed F-35 pilots retreated. They were all facing an intense debriefing session back at the airbase.</w:t>
      </w:r>
    </w:p>
    <w:p w14:paraId="5CB58FC3" w14:textId="77777777" w:rsidR="0066552A" w:rsidRPr="0066552A" w:rsidRDefault="0066552A" w:rsidP="0066552A">
      <w:r w:rsidRPr="0066552A">
        <w:t xml:space="preserve">The Valkyries landed and taxied their planes on the tarmac. They got off their fighters to meet a cheering group of people, including several allied women pilots. Tess and her colleagues savored their moment of triumph until Brusilov approached, looking grumpy. He faced the </w:t>
      </w:r>
      <w:r w:rsidRPr="0066552A">
        <w:lastRenderedPageBreak/>
        <w:t>women with a sneer on his face, just enough to make them uncomfortable, then broke into a smile.</w:t>
      </w:r>
    </w:p>
    <w:p w14:paraId="3C591890" w14:textId="77777777" w:rsidR="0066552A" w:rsidRPr="0066552A" w:rsidRDefault="0066552A" w:rsidP="0066552A">
      <w:r w:rsidRPr="0066552A">
        <w:t>“Well done. I am proud of you!”</w:t>
      </w:r>
    </w:p>
    <w:p w14:paraId="4110154B" w14:textId="77777777" w:rsidR="0066552A" w:rsidRPr="0066552A" w:rsidRDefault="0066552A" w:rsidP="0066552A">
      <w:r w:rsidRPr="0066552A">
        <w:t>Brusilov crouched and lifted Eva to his neck like a little girl. The ground crew did the same with the other women and walked to the hangar in a raucous procession. The allied pilots clapped their hands and congratulated them. The American pilots joined the applause with considerably less enthusiasm.</w:t>
      </w:r>
    </w:p>
    <w:p w14:paraId="210DB4F1" w14:textId="77777777" w:rsidR="0066552A" w:rsidRPr="0066552A" w:rsidRDefault="0066552A" w:rsidP="0066552A">
      <w:r w:rsidRPr="0066552A">
        <w:t>After a break, a tense debriefing took place. One of the defeated pilots complained that the Valkyries did not play fair because they used a British Typhoon decoy that generally would not be common to MiGs. Jake and Brusilov pointed out that they should have been expected deception, which was a time-honored practice in war.</w:t>
      </w:r>
    </w:p>
    <w:p w14:paraId="25E33B19" w14:textId="77777777" w:rsidR="0066552A" w:rsidRPr="0066552A" w:rsidRDefault="0066552A" w:rsidP="0066552A">
      <w:r w:rsidRPr="0066552A">
        <w:t>In the end, General Roberts invited Jake, Brusilov, Tess, and Claudine to meet in the conference room and asked them to bid on the next round of war games.</w:t>
      </w:r>
    </w:p>
    <w:p w14:paraId="195EF4BE" w14:textId="4C0D1CF2" w:rsidR="0066552A" w:rsidRPr="0066552A" w:rsidRDefault="0066552A" w:rsidP="0066552A">
      <w:r w:rsidRPr="0066552A">
        <w:t xml:space="preserve">Jake and Carmen arranged to move the MiGs to Jacksonville, Florida so they could be put on a car cargo ship for return to Poland. Next, Jake and Tess offered a partnership to Brusilov and made his position permanent. </w:t>
      </w:r>
      <w:r w:rsidR="0066341C">
        <w:t>H</w:t>
      </w:r>
      <w:r w:rsidRPr="0066552A">
        <w:t>is people elected to stay as well. The Valkyries Squadron was now a going concern. The next project was to search for a new batch of MiG-29 aircraft.</w:t>
      </w:r>
    </w:p>
    <w:p w14:paraId="5B0DD174"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79C7B439" w14:textId="1028466E" w:rsidR="00371926" w:rsidRDefault="00F41AD5" w:rsidP="00F41AD5">
      <w:pPr>
        <w:pStyle w:val="Heading1"/>
        <w:numPr>
          <w:ilvl w:val="0"/>
          <w:numId w:val="0"/>
        </w:numPr>
        <w:ind w:left="360"/>
      </w:pPr>
      <w:bookmarkStart w:id="199" w:name="_Toc531973490"/>
      <w:bookmarkStart w:id="200" w:name="_Toc532470422"/>
      <w:r>
        <w:lastRenderedPageBreak/>
        <w:t>74</w:t>
      </w:r>
      <w:r>
        <w:br/>
      </w:r>
      <w:r w:rsidR="00371926">
        <w:t>News Summary</w:t>
      </w:r>
      <w:bookmarkEnd w:id="199"/>
      <w:bookmarkEnd w:id="200"/>
    </w:p>
    <w:p w14:paraId="77CBE4E0" w14:textId="233A60E2" w:rsidR="00E8275A" w:rsidRDefault="002708E3" w:rsidP="00EA7703">
      <w:pPr>
        <w:pStyle w:val="NormalNI"/>
      </w:pPr>
      <w:r w:rsidRPr="00F41AD5">
        <w:t>T</w:t>
      </w:r>
      <w:r>
        <w:t xml:space="preserve">ubby, aka </w:t>
      </w:r>
      <w:r w:rsidR="007A491A">
        <w:t xml:space="preserve">Sebastian </w:t>
      </w:r>
      <w:r w:rsidR="00F51854">
        <w:t>the bulldog</w:t>
      </w:r>
      <w:r>
        <w:t>,</w:t>
      </w:r>
      <w:r w:rsidR="00F51854">
        <w:t xml:space="preserve"> </w:t>
      </w:r>
      <w:r w:rsidR="00E37CD9">
        <w:t xml:space="preserve">elected to pass </w:t>
      </w:r>
      <w:r w:rsidR="00FA4247">
        <w:t xml:space="preserve">on </w:t>
      </w:r>
      <w:r w:rsidR="00DE7238">
        <w:t>in his favorite activity after eating</w:t>
      </w:r>
      <w:r w:rsidR="00105E7A">
        <w:t>:</w:t>
      </w:r>
      <w:r w:rsidR="00DE7238">
        <w:t xml:space="preserve"> </w:t>
      </w:r>
      <w:r w:rsidR="00FA4247">
        <w:t>sleeping on Jake’s shoes</w:t>
      </w:r>
      <w:r w:rsidR="00D46882">
        <w:t>,</w:t>
      </w:r>
      <w:r w:rsidR="00FA4247">
        <w:t xml:space="preserve"> and </w:t>
      </w:r>
      <w:r w:rsidR="007A491A">
        <w:t>indulg</w:t>
      </w:r>
      <w:r w:rsidR="00F51854">
        <w:t>ed</w:t>
      </w:r>
      <w:r w:rsidR="00105E7A">
        <w:t xml:space="preserve"> </w:t>
      </w:r>
      <w:r w:rsidR="00592388">
        <w:t xml:space="preserve">instead </w:t>
      </w:r>
      <w:r w:rsidR="00105E7A">
        <w:t xml:space="preserve">in </w:t>
      </w:r>
      <w:r w:rsidR="00E8275A">
        <w:t xml:space="preserve">a good nap on the </w:t>
      </w:r>
      <w:r w:rsidR="00E37CD9">
        <w:t>sofa</w:t>
      </w:r>
      <w:r w:rsidR="00E8275A">
        <w:t xml:space="preserve"> while </w:t>
      </w:r>
      <w:r w:rsidR="007A491A">
        <w:t>Jake reviewed the daily News Summary.</w:t>
      </w:r>
    </w:p>
    <w:p w14:paraId="51F9143A" w14:textId="2E1B13E7" w:rsidR="0092193B" w:rsidRDefault="0092193B" w:rsidP="00933D8F">
      <w:pPr>
        <w:pStyle w:val="NormalCenter"/>
        <w:keepLines/>
      </w:pPr>
      <w:r>
        <w:rPr>
          <w:noProof/>
        </w:rPr>
        <w:drawing>
          <wp:inline distT="0" distB="0" distL="0" distR="0" wp14:anchorId="5FD760DA" wp14:editId="482B1E47">
            <wp:extent cx="3435782" cy="2286000"/>
            <wp:effectExtent l="0" t="0" r="0" b="0"/>
            <wp:docPr id="76" name="Picture 76" descr="A dog ly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eepingbulldog.png"/>
                    <pic:cNvPicPr/>
                  </pic:nvPicPr>
                  <pic:blipFill>
                    <a:blip r:embed="rId87">
                      <a:extLst>
                        <a:ext uri="{28A0092B-C50C-407E-A947-70E740481C1C}">
                          <a14:useLocalDpi xmlns:a14="http://schemas.microsoft.com/office/drawing/2010/main" val="0"/>
                        </a:ext>
                      </a:extLst>
                    </a:blip>
                    <a:stretch>
                      <a:fillRect/>
                    </a:stretch>
                  </pic:blipFill>
                  <pic:spPr>
                    <a:xfrm>
                      <a:off x="0" y="0"/>
                      <a:ext cx="3454599" cy="2298520"/>
                    </a:xfrm>
                    <a:prstGeom prst="rect">
                      <a:avLst/>
                    </a:prstGeom>
                  </pic:spPr>
                </pic:pic>
              </a:graphicData>
            </a:graphic>
          </wp:inline>
        </w:drawing>
      </w:r>
    </w:p>
    <w:p w14:paraId="1B085FC0" w14:textId="7B2A2D4F" w:rsidR="00E8275A" w:rsidRPr="00303077" w:rsidRDefault="00E8275A" w:rsidP="00933D8F">
      <w:pPr>
        <w:pStyle w:val="Caption1"/>
        <w:keepLines/>
      </w:pPr>
      <w:r w:rsidRPr="00303077">
        <w:t>Source: Aobranc at Wikimedia Commons</w:t>
      </w:r>
    </w:p>
    <w:p w14:paraId="68E65958" w14:textId="4A9D0835" w:rsidR="00E8275A" w:rsidRPr="00E8275A" w:rsidRDefault="00E8275A" w:rsidP="00933D8F">
      <w:pPr>
        <w:pStyle w:val="Caption2"/>
        <w:keepLines/>
      </w:pPr>
      <w:r>
        <w:t>High energy dog</w:t>
      </w:r>
    </w:p>
    <w:p w14:paraId="5EE1FD8C" w14:textId="5CB43A21" w:rsidR="007A491A" w:rsidRDefault="007A491A" w:rsidP="00E8275A">
      <w:r>
        <w:t xml:space="preserve">This time, the headline stated that China was sending some of its most lethal bombers and fighter jets to Russia for major </w:t>
      </w:r>
      <w:r w:rsidR="00F51854">
        <w:t xml:space="preserve">joint </w:t>
      </w:r>
      <w:r>
        <w:t>war games.</w:t>
      </w:r>
    </w:p>
    <w:p w14:paraId="0E04CF6C" w14:textId="77777777" w:rsidR="000F75CD" w:rsidRDefault="007A491A" w:rsidP="003C51F0">
      <w:pPr>
        <w:pStyle w:val="Quote"/>
      </w:pPr>
      <w:r w:rsidRPr="007A491A">
        <w:t xml:space="preserve">"The International Army Games 2018, </w:t>
      </w:r>
      <w:r w:rsidR="00F976C3">
        <w:t>i</w:t>
      </w:r>
      <w:r w:rsidRPr="007A491A">
        <w:t>s co-organized by China, Russia, Belarus, Azerbaijan, Kazakhstan, Armenia, and Iran."</w:t>
      </w:r>
    </w:p>
    <w:p w14:paraId="4441BA79" w14:textId="17C224A7" w:rsidR="007A491A" w:rsidRDefault="007A491A" w:rsidP="007A491A">
      <w:r>
        <w:lastRenderedPageBreak/>
        <w:t>"</w:t>
      </w:r>
      <w:r w:rsidRPr="00C76C17">
        <w:rPr>
          <w:i/>
        </w:rPr>
        <w:t>Participation in the International Army Games is an effective way to improve fighting capabilities under real combat conditions</w:t>
      </w:r>
      <w:r>
        <w:t>," the press statement added. “</w:t>
      </w:r>
      <w:r w:rsidRPr="00C76C17">
        <w:rPr>
          <w:i/>
        </w:rPr>
        <w:t>The exercises will help learn more about the strengths and weaknesses of its aircraft and also learn from Russia about hardware and pilot training</w:t>
      </w:r>
      <w:r>
        <w:t>.”</w:t>
      </w:r>
    </w:p>
    <w:p w14:paraId="3D13C111" w14:textId="77777777" w:rsidR="000F75CD" w:rsidRDefault="007A491A" w:rsidP="007A491A">
      <w:r>
        <w:t>China and Russia's militaries ha</w:t>
      </w:r>
      <w:r w:rsidR="00F51854">
        <w:t>d</w:t>
      </w:r>
      <w:r>
        <w:t xml:space="preserve"> grown increasingly close lately, the two nations having forged a strategic partnership against a unipolar world dominated by the U</w:t>
      </w:r>
      <w:r w:rsidR="00F51854">
        <w:t xml:space="preserve">. </w:t>
      </w:r>
      <w:r>
        <w:t>S.</w:t>
      </w:r>
    </w:p>
    <w:p w14:paraId="7DAAF856" w14:textId="699610EA" w:rsidR="00371926" w:rsidRDefault="00C76C17" w:rsidP="004130D2">
      <w:r>
        <w:t>“So much for Putin’s declaration that he is not planning to wage war,” Jake said to himself.</w:t>
      </w:r>
    </w:p>
    <w:p w14:paraId="2FF8EEB7" w14:textId="4FD93811" w:rsidR="00C76C17" w:rsidRDefault="00621F6D" w:rsidP="00621F6D">
      <w:pPr>
        <w:pStyle w:val="NormalCenter"/>
      </w:pPr>
      <w:r>
        <w:t>***</w:t>
      </w:r>
    </w:p>
    <w:p w14:paraId="40FFCB2E" w14:textId="77777777" w:rsidR="000F75CD" w:rsidRDefault="00E564BA" w:rsidP="00621F6D">
      <w:pPr>
        <w:pStyle w:val="Quote"/>
      </w:pPr>
      <w:r w:rsidRPr="00621F6D">
        <w:t>CAIRO — Islamist gunmen killed at least seven Coptic Christian pilgrims in Egypt on Friday and wounded at least 16 in an attack later claimed by the Islamic State.</w:t>
      </w:r>
      <w:r w:rsidR="00F410A7" w:rsidRPr="00621F6D">
        <w:t xml:space="preserve"> </w:t>
      </w:r>
      <w:r w:rsidRPr="00621F6D">
        <w:t>The attack — an ambush on two buses — ended a nearly yearlong lull in major attacks on Copts in Egypt and may signal a resumption of the Islamic State’s campaign to</w:t>
      </w:r>
    </w:p>
    <w:p w14:paraId="227B248B" w14:textId="39E27DC5" w:rsidR="00E564BA" w:rsidRDefault="00E564BA" w:rsidP="00621F6D">
      <w:pPr>
        <w:pStyle w:val="Quote"/>
      </w:pPr>
      <w:r>
        <w:t>The same desert road was the site of an almost identical attack in May 2017. In that incident, gunmen wearing military fatigues opened fire on three buses that were traveling in a convoy toward the monastery of Saint Samuel. At least 28 people were killed.</w:t>
      </w:r>
    </w:p>
    <w:p w14:paraId="356159EA" w14:textId="77777777" w:rsidR="00E564BA" w:rsidRDefault="00E564BA" w:rsidP="00621F6D">
      <w:pPr>
        <w:pStyle w:val="Quote"/>
      </w:pPr>
      <w:r>
        <w:t>In the past two years, Islamist suicide bombers have hit prominent churches in Cairo, Alexandria and Tanta, a city in the Nile Delta, killing at least 100 people.</w:t>
      </w:r>
    </w:p>
    <w:p w14:paraId="375C898C" w14:textId="66A64F5B" w:rsidR="00E564BA" w:rsidRDefault="00E564BA" w:rsidP="00621F6D">
      <w:pPr>
        <w:pStyle w:val="Quote"/>
      </w:pPr>
      <w:r>
        <w:t>But the worst act of sectarian bloodshed, in November 2017, targeted Muslims. Dozens of militants opened fire on a mosque in Sinai affiliated with the Sufi strain of Islam, which extremists view as heretical. The militants killed at least 311 people, in the deadliest act of terrorism in Egypt’s modern history.</w:t>
      </w:r>
    </w:p>
    <w:p w14:paraId="153F4C60" w14:textId="4DBADED5" w:rsidR="00F976C3" w:rsidRDefault="00621F6D" w:rsidP="00621F6D">
      <w:pPr>
        <w:pStyle w:val="NormalCenter"/>
      </w:pPr>
      <w:r>
        <w:lastRenderedPageBreak/>
        <w:t>***</w:t>
      </w:r>
    </w:p>
    <w:p w14:paraId="47391980" w14:textId="47E1BDF6" w:rsidR="00130793" w:rsidRDefault="00130793" w:rsidP="00130793">
      <w:pPr>
        <w:pStyle w:val="Quote"/>
      </w:pPr>
      <w:r>
        <w:t xml:space="preserve">BERLIN: </w:t>
      </w:r>
      <w:r w:rsidR="00760A5C">
        <w:t xml:space="preserve">Thousands </w:t>
      </w:r>
      <w:r w:rsidR="00760A5C" w:rsidRPr="00760A5C">
        <w:t>lined the streets of Berlin and other towns in Germany to protest Angela Merkel's "open door" immigration policy.</w:t>
      </w:r>
      <w:r w:rsidR="00760A5C">
        <w:t xml:space="preserve"> </w:t>
      </w:r>
      <w:r>
        <w:t>The protesters blame the Chancellor for the recent spate of terrorist attacks in the country and across Europe.</w:t>
      </w:r>
      <w:r w:rsidR="00760A5C">
        <w:t xml:space="preserve"> </w:t>
      </w:r>
      <w:r w:rsidR="00760A5C" w:rsidRPr="00760A5C">
        <w:t>More than a million migrants entered the country last year, almost equal to the population of Munich, the country's third largest city.</w:t>
      </w:r>
    </w:p>
    <w:p w14:paraId="3A4162E8" w14:textId="4B07CC02" w:rsidR="00760A5C" w:rsidRPr="00760A5C" w:rsidRDefault="00760A5C" w:rsidP="00760A5C">
      <w:pPr>
        <w:pStyle w:val="NormalCenter"/>
      </w:pPr>
      <w:r>
        <w:t>***</w:t>
      </w:r>
    </w:p>
    <w:p w14:paraId="0B8FEBA6" w14:textId="42C629A9" w:rsidR="0004057B" w:rsidRDefault="00FF21F6" w:rsidP="00621F6D">
      <w:pPr>
        <w:pStyle w:val="Quote"/>
      </w:pPr>
      <w:r>
        <w:t xml:space="preserve">PITTSBURG. </w:t>
      </w:r>
      <w:r w:rsidR="0004057B">
        <w:t>Two Muslim organizations have raised nearly $200,000 to help victims and their families following the shooting massacre at the Tree of Life Synagogue in Pittsburgh on Saturday.</w:t>
      </w:r>
    </w:p>
    <w:p w14:paraId="68B70807" w14:textId="67013112" w:rsidR="0004057B" w:rsidRDefault="0004057B" w:rsidP="00621F6D">
      <w:pPr>
        <w:pStyle w:val="Quote"/>
      </w:pPr>
      <w:r>
        <w:t>The online fund-raiser was part of a broad outpouring of assistance in response to the anti-Semitic attack, which killed 11 people and left six others injured, including blood drives, vigils and a separate crowdfunding campaign that has raised hundreds of thousands of dollars.</w:t>
      </w:r>
    </w:p>
    <w:p w14:paraId="73CC7E65"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2940B5FF" w14:textId="57A37425" w:rsidR="001C3271" w:rsidRDefault="00F75D8F" w:rsidP="00F75D8F">
      <w:pPr>
        <w:pStyle w:val="Heading1"/>
        <w:numPr>
          <w:ilvl w:val="0"/>
          <w:numId w:val="0"/>
        </w:numPr>
        <w:ind w:left="360"/>
      </w:pPr>
      <w:bookmarkStart w:id="201" w:name="_Toc531973491"/>
      <w:bookmarkStart w:id="202" w:name="_Toc532470423"/>
      <w:r>
        <w:lastRenderedPageBreak/>
        <w:t>75</w:t>
      </w:r>
      <w:r>
        <w:br/>
      </w:r>
      <w:r w:rsidR="005F3731">
        <w:t>Enough is Enough</w:t>
      </w:r>
      <w:bookmarkEnd w:id="201"/>
      <w:bookmarkEnd w:id="202"/>
    </w:p>
    <w:p w14:paraId="00EF450C" w14:textId="652676A4" w:rsidR="00310B4F" w:rsidRPr="00310B4F" w:rsidRDefault="002708E3" w:rsidP="008D2640">
      <w:pPr>
        <w:pStyle w:val="NormalNI"/>
      </w:pPr>
      <w:r w:rsidRPr="005B1E5F">
        <w:t>B</w:t>
      </w:r>
      <w:r w:rsidR="00310B4F" w:rsidRPr="00310B4F">
        <w:t xml:space="preserve">ack in New York, Jake and Nicola </w:t>
      </w:r>
      <w:r w:rsidR="00621F6D">
        <w:t xml:space="preserve">spent time </w:t>
      </w:r>
      <w:r w:rsidR="00310B4F" w:rsidRPr="00310B4F">
        <w:t>brainstorming a strike against Laurent Belcour. The man had been a constant impediment to their plans, and he wasn’t likely to quit harassing the Valkyries any time soon. Their potential actions had to take into consideration Giuliana, a valued member of the team that unfortunately was Belcour’s daughter. Complicating things was her hatred for the man. As a professor in Italy, he had an affair with a bright student. When she became pregnant, Belcour just walked away. After Giuliana was born, her mother never got over the affair and abandonment. Her last act was to hang herself under a bridge. Giuliana’s life from that point on was dedicated to find and strike back at her father. She worked hard to graduate from the university with honors and joined the Italian Air Force to become a pilot. Later she joined SRD without disclosing the full details of her personal story. She kept her counsel to herself, and when a year ago the Team worked with the French Sûreté to raid an orgy Belcour was running at his chateau, she shot and wounded him and was going to finish the job until Tess talked her out of it.</w:t>
      </w:r>
    </w:p>
    <w:p w14:paraId="3362FC7C" w14:textId="77777777" w:rsidR="000F75CD" w:rsidRDefault="00310B4F" w:rsidP="00310B4F">
      <w:r w:rsidRPr="00310B4F">
        <w:t xml:space="preserve">The current problem was whether </w:t>
      </w:r>
      <w:r w:rsidR="00EC0F37">
        <w:t xml:space="preserve">or not </w:t>
      </w:r>
      <w:r w:rsidRPr="00310B4F">
        <w:t>tell Giuliana that Jake was planning to take care of the Belcour problem. Giuliana was cool under pressure, but Tess feared that she would freak out if she knew she was not going to be part of the action.</w:t>
      </w:r>
    </w:p>
    <w:p w14:paraId="1107E443" w14:textId="77777777" w:rsidR="000F75CD" w:rsidRDefault="00310B4F" w:rsidP="00310B4F">
      <w:r w:rsidRPr="00310B4F">
        <w:t xml:space="preserve">Jake unleashed an investigation using the resources of SRD’s IT department led by Joe Slezak and Galina, helped by various members of the staff. Soon they amassed a mountain of data, including the whereabouts of Belcour’s assets, front companies, offshore </w:t>
      </w:r>
      <w:r w:rsidR="00330A20" w:rsidRPr="00310B4F">
        <w:t>deposits,</w:t>
      </w:r>
      <w:r w:rsidRPr="00310B4F">
        <w:t xml:space="preserve"> and a complete list of his brothels in Europe. The man engaged into so </w:t>
      </w:r>
      <w:r w:rsidRPr="00310B4F">
        <w:lastRenderedPageBreak/>
        <w:t>many unsavory activities that it boggled the mind. Complicating things, somehow, he still managed to maintain a good reputation with the wealthy class and was scheming for a comeback, plotting once again to become the President of France.</w:t>
      </w:r>
    </w:p>
    <w:p w14:paraId="7DE8EE04" w14:textId="777CFD21" w:rsidR="00310B4F" w:rsidRPr="00310B4F" w:rsidRDefault="00310B4F" w:rsidP="00310B4F">
      <w:r w:rsidRPr="00310B4F">
        <w:t xml:space="preserve">All that research did not </w:t>
      </w:r>
      <w:r w:rsidR="00FF7F9A">
        <w:t>help</w:t>
      </w:r>
      <w:r w:rsidRPr="00310B4F">
        <w:t xml:space="preserve"> much. The team was still unsure of what they could do to retaliate against Belcour.</w:t>
      </w:r>
    </w:p>
    <w:p w14:paraId="16FE270C"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12323545" w14:textId="0E66DFF1" w:rsidR="009C54EE" w:rsidRDefault="005B1E5F" w:rsidP="005B1E5F">
      <w:pPr>
        <w:pStyle w:val="Heading1"/>
        <w:numPr>
          <w:ilvl w:val="0"/>
          <w:numId w:val="0"/>
        </w:numPr>
        <w:ind w:left="360"/>
      </w:pPr>
      <w:bookmarkStart w:id="203" w:name="_Toc531973492"/>
      <w:bookmarkStart w:id="204" w:name="_Toc532470424"/>
      <w:r>
        <w:lastRenderedPageBreak/>
        <w:t>76</w:t>
      </w:r>
      <w:r>
        <w:br/>
      </w:r>
      <w:r w:rsidR="00BC44C6">
        <w:t>Farewell</w:t>
      </w:r>
      <w:bookmarkEnd w:id="203"/>
      <w:bookmarkEnd w:id="204"/>
    </w:p>
    <w:p w14:paraId="17ED4F25" w14:textId="02841545" w:rsidR="00FC3DCD" w:rsidRPr="00FC3DCD" w:rsidRDefault="002708E3" w:rsidP="008D2640">
      <w:pPr>
        <w:pStyle w:val="NormalNI"/>
      </w:pPr>
      <w:r w:rsidRPr="005B1E5F">
        <w:t>T</w:t>
      </w:r>
      <w:r w:rsidR="00FC3DCD" w:rsidRPr="00FC3DCD">
        <w:t>ess was at her desk working on some paperwork when Jake walked in and pulled a chair.</w:t>
      </w:r>
    </w:p>
    <w:p w14:paraId="0601F3B8" w14:textId="77777777" w:rsidR="00FC3DCD" w:rsidRPr="00FC3DCD" w:rsidRDefault="00FC3DCD" w:rsidP="00FC3DCD">
      <w:r w:rsidRPr="00FC3DCD">
        <w:t>“I am leaving this afternoon, Tess. If you agree, Nicola can take my place. I can’t think of anyone on our team that could do a better job.”</w:t>
      </w:r>
    </w:p>
    <w:p w14:paraId="13EF92F1" w14:textId="77777777" w:rsidR="00FC3DCD" w:rsidRPr="00FC3DCD" w:rsidRDefault="00FC3DCD" w:rsidP="00FC3DCD">
      <w:r w:rsidRPr="00FC3DCD">
        <w:t>“Jake, are you sure you want to do this? You are giving up on our marriage and the company that we worked so hard to make successful. I still love you.”</w:t>
      </w:r>
    </w:p>
    <w:p w14:paraId="68E4EAC2" w14:textId="473A9861" w:rsidR="00FC3DCD" w:rsidRPr="00FC3DCD" w:rsidRDefault="00FC3DCD" w:rsidP="00FC3DCD">
      <w:r w:rsidRPr="00FC3DCD">
        <w:t>“I need to get away and think</w:t>
      </w:r>
      <w:r w:rsidR="0066341C">
        <w:t xml:space="preserve"> about things</w:t>
      </w:r>
      <w:r w:rsidRPr="00FC3DCD">
        <w:t>. Please don’t try to talk me out of this. I have made my decision.”</w:t>
      </w:r>
    </w:p>
    <w:p w14:paraId="310F120F" w14:textId="77777777" w:rsidR="00FC3DCD" w:rsidRPr="00FC3DCD" w:rsidRDefault="00FC3DCD" w:rsidP="00FC3DCD">
      <w:r w:rsidRPr="00FC3DCD">
        <w:t>“Where are you going?”</w:t>
      </w:r>
    </w:p>
    <w:p w14:paraId="2A348D69" w14:textId="77777777" w:rsidR="00FC3DCD" w:rsidRPr="00FC3DCD" w:rsidRDefault="00FC3DCD" w:rsidP="00FC3DCD">
      <w:r w:rsidRPr="00FC3DCD">
        <w:t>“I don’t know. I will grab the first flight out of town and travel for a while.”</w:t>
      </w:r>
    </w:p>
    <w:p w14:paraId="3D21C551" w14:textId="77777777" w:rsidR="00FC3DCD" w:rsidRPr="00FC3DCD" w:rsidRDefault="00FC3DCD" w:rsidP="00FC3DCD">
      <w:r w:rsidRPr="00FC3DCD">
        <w:t>“Jake, please don’t leave. I love you.”</w:t>
      </w:r>
    </w:p>
    <w:p w14:paraId="539B9BE7" w14:textId="77777777" w:rsidR="00FC3DCD" w:rsidRPr="00FC3DCD" w:rsidRDefault="00FC3DCD" w:rsidP="00FC3DCD">
      <w:r w:rsidRPr="00FC3DCD">
        <w:t>“Tess, way back when we first met, I told you that you were entitled to your secrets, but I finally realized that in practice I ended up having no idea who I was living with. You are a mystery to me. Now I no longer trust you, so it’s best for me to leave.”</w:t>
      </w:r>
    </w:p>
    <w:p w14:paraId="13B8C0D7" w14:textId="1EB17336" w:rsidR="00FC3DCD" w:rsidRPr="00FC3DCD" w:rsidRDefault="00FC3DCD" w:rsidP="00FC3DCD">
      <w:r w:rsidRPr="00FC3DCD">
        <w:t xml:space="preserve">“What do you want to know, Jake? Do you want to know my secrets? </w:t>
      </w:r>
      <w:r w:rsidR="0066341C">
        <w:t xml:space="preserve">I don’t think I have any. </w:t>
      </w:r>
      <w:r w:rsidRPr="00FC3DCD">
        <w:t>Would that make things better?”</w:t>
      </w:r>
    </w:p>
    <w:p w14:paraId="31CABC5E" w14:textId="77777777" w:rsidR="00FC3DCD" w:rsidRPr="00FC3DCD" w:rsidRDefault="00FC3DCD" w:rsidP="00FC3DCD">
      <w:r w:rsidRPr="00FC3DCD">
        <w:t>“I used to think that your coming clean would help, but at the same time, I am afraid that I couldn’t handle knowing more about you than I already know. In any case, it’s my fault. I suppressed my suspicions, deceived myself for years and stayed with you way too long.”</w:t>
      </w:r>
    </w:p>
    <w:p w14:paraId="49A927D5" w14:textId="77777777" w:rsidR="00FC3DCD" w:rsidRPr="00FC3DCD" w:rsidRDefault="00FC3DCD" w:rsidP="00FC3DCD">
      <w:r w:rsidRPr="00FC3DCD">
        <w:lastRenderedPageBreak/>
        <w:t>Jake dropped a thick document on the desk.</w:t>
      </w:r>
    </w:p>
    <w:p w14:paraId="7969ED5E" w14:textId="715C047B" w:rsidR="00FC3DCD" w:rsidRPr="00FC3DCD" w:rsidRDefault="00FC3DCD" w:rsidP="00FC3DCD">
      <w:r w:rsidRPr="00FC3DCD">
        <w:t>“This is a complete new business plan for the company. I have lined up contracts in the U. S., Europe and Asia, financing for the new equipment, operational procedures, future staffing plans and just about anything else you would need for the near future. I have briefed Nicola and Carmen on the details. I don’t have to add that they have my full support and confidence. I retained my shares in the company, but over time you or the staff can repurchase them.”</w:t>
      </w:r>
    </w:p>
    <w:p w14:paraId="6FC42AED" w14:textId="77777777" w:rsidR="00FC3DCD" w:rsidRPr="00FC3DCD" w:rsidRDefault="00FC3DCD" w:rsidP="00FC3DCD">
      <w:r w:rsidRPr="00FC3DCD">
        <w:t>“Jake, I want you to stay, and the team needs you too. Please don’t go.”</w:t>
      </w:r>
    </w:p>
    <w:p w14:paraId="53AFC8FF" w14:textId="77777777" w:rsidR="00FC3DCD" w:rsidRPr="00FC3DCD" w:rsidRDefault="00FC3DCD" w:rsidP="00FC3DCD">
      <w:r w:rsidRPr="00FC3DCD">
        <w:t>“I am leaving, Tess. I have already said goodbye to Aara. She is a wonderful young woman and has a great future ahead of her. I wish you the best. I hope that things work out the way you want. I must leave now. Nicola is taking me to the airport. Goodbye, Tess.”</w:t>
      </w:r>
    </w:p>
    <w:p w14:paraId="2041932E"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22D86248" w14:textId="025A8167" w:rsidR="00BE1627" w:rsidRDefault="00E53FB1" w:rsidP="00E53FB1">
      <w:pPr>
        <w:pStyle w:val="Heading1"/>
        <w:numPr>
          <w:ilvl w:val="0"/>
          <w:numId w:val="0"/>
        </w:numPr>
        <w:ind w:left="360"/>
      </w:pPr>
      <w:bookmarkStart w:id="205" w:name="_Toc531973493"/>
      <w:bookmarkStart w:id="206" w:name="_Toc532470425"/>
      <w:r>
        <w:lastRenderedPageBreak/>
        <w:t>77</w:t>
      </w:r>
      <w:r>
        <w:br/>
      </w:r>
      <w:r w:rsidR="00594C0D">
        <w:t>Run</w:t>
      </w:r>
      <w:r w:rsidR="00BC44C6">
        <w:t>ning</w:t>
      </w:r>
      <w:r w:rsidR="00594C0D">
        <w:t xml:space="preserve"> Away</w:t>
      </w:r>
      <w:bookmarkEnd w:id="205"/>
      <w:bookmarkEnd w:id="206"/>
    </w:p>
    <w:p w14:paraId="7DF23CD1" w14:textId="1770D57B" w:rsidR="00B45ACF" w:rsidRPr="00B45ACF" w:rsidRDefault="002708E3" w:rsidP="008D2640">
      <w:pPr>
        <w:pStyle w:val="NormalNI"/>
      </w:pPr>
      <w:r w:rsidRPr="00E53FB1">
        <w:t>N</w:t>
      </w:r>
      <w:r w:rsidR="00B45ACF" w:rsidRPr="00B45ACF">
        <w:t xml:space="preserve">icola </w:t>
      </w:r>
      <w:r w:rsidR="006774E3">
        <w:t>pulled up to the curb</w:t>
      </w:r>
      <w:r w:rsidR="00644BF8">
        <w:t xml:space="preserve"> to </w:t>
      </w:r>
      <w:r w:rsidR="00B45ACF" w:rsidRPr="00B45ACF">
        <w:t xml:space="preserve">pick up Jake </w:t>
      </w:r>
      <w:r w:rsidR="00644BF8">
        <w:t xml:space="preserve">and </w:t>
      </w:r>
      <w:r w:rsidR="00B45ACF" w:rsidRPr="00B45ACF">
        <w:t>take him to the airport. Jake lifted the bag of bricks called Sebastian to the back seat and dropped a small suitcase in the back of the SUV.</w:t>
      </w:r>
      <w:r w:rsidR="00B45ACF">
        <w:t xml:space="preserve"> He thanked his dear friend for taking care of the dog while he was away.</w:t>
      </w:r>
    </w:p>
    <w:p w14:paraId="51140E18" w14:textId="12AB703C" w:rsidR="00B45ACF" w:rsidRPr="00B45ACF" w:rsidRDefault="00B45ACF" w:rsidP="00B45ACF">
      <w:r w:rsidRPr="00B45ACF">
        <w:t>On the way to JFK Airport, Jake told Nicola that he was putting his classic car collection up for sale. Tess was not interested in the jewelry that Jake bought her over the years. He had arranged with an auction house to dispose of the jewels, including his collection of antique knives and swords. He suggested that Nicola and Carmen take first dibs on anything they wanted.</w:t>
      </w:r>
    </w:p>
    <w:p w14:paraId="096D856A" w14:textId="77777777" w:rsidR="00B45ACF" w:rsidRPr="00B45ACF" w:rsidRDefault="00B45ACF" w:rsidP="00B45ACF">
      <w:r w:rsidRPr="00B45ACF">
        <w:t>“Jake, aren’t you overdoing it? You are burning all the bridges behind you. I am not sure that falling off the cliff makes sense.”</w:t>
      </w:r>
    </w:p>
    <w:p w14:paraId="49A3ED0D" w14:textId="6C248957" w:rsidR="00B45ACF" w:rsidRDefault="00B45ACF" w:rsidP="00B45ACF">
      <w:r w:rsidRPr="00B45ACF">
        <w:t xml:space="preserve">“Nicola, Tess was my universe. Now that it’s over, there isn’t much in life that I care about. I need to go away and think about the future. I am sure that I sound like a California airhead trying to find himself. I used to be contemptuous of people </w:t>
      </w:r>
      <w:r w:rsidR="00644BF8">
        <w:t xml:space="preserve">that </w:t>
      </w:r>
      <w:r>
        <w:t>indu</w:t>
      </w:r>
      <w:r w:rsidR="00644BF8">
        <w:t xml:space="preserve">lged </w:t>
      </w:r>
      <w:r w:rsidR="00DE3071">
        <w:t>that way</w:t>
      </w:r>
      <w:r w:rsidRPr="00B45ACF">
        <w:t>, but perhaps that’s exactly what I need to do.”</w:t>
      </w:r>
    </w:p>
    <w:p w14:paraId="40873089" w14:textId="594259B9" w:rsidR="0034002A" w:rsidRDefault="00D47502" w:rsidP="00B45ACF">
      <w:r>
        <w:t>“</w:t>
      </w:r>
      <w:r w:rsidR="006A5DBA">
        <w:t xml:space="preserve">Jake, Tess did not sleep with Vaughn, </w:t>
      </w:r>
      <w:r>
        <w:t>so I find it difficult to understand why you want a divorce. It doesn’t make sense.”</w:t>
      </w:r>
    </w:p>
    <w:p w14:paraId="6178F18F" w14:textId="42837EE2" w:rsidR="00714EE4" w:rsidRPr="00B45ACF" w:rsidRDefault="00714EE4" w:rsidP="00B45ACF">
      <w:r>
        <w:t>“After the concert, Tess went with Vaughn to his hotel room</w:t>
      </w:r>
      <w:r w:rsidR="00E12614">
        <w:t xml:space="preserve">. That tells me everything I </w:t>
      </w:r>
      <w:r w:rsidR="00FF7F9A">
        <w:t>need</w:t>
      </w:r>
      <w:r w:rsidR="00E12614">
        <w:t xml:space="preserve"> to know.”</w:t>
      </w:r>
    </w:p>
    <w:p w14:paraId="30C9F8BF" w14:textId="466611CF" w:rsidR="00B45ACF" w:rsidRPr="00B45ACF" w:rsidRDefault="00E12614" w:rsidP="00B45ACF">
      <w:r>
        <w:t xml:space="preserve">Nicola shook his head. </w:t>
      </w:r>
      <w:r w:rsidR="00B45ACF" w:rsidRPr="00B45ACF">
        <w:t>“Where are you going?”</w:t>
      </w:r>
    </w:p>
    <w:p w14:paraId="4F5875E0" w14:textId="77777777" w:rsidR="00B45ACF" w:rsidRPr="00B45ACF" w:rsidRDefault="00B45ACF" w:rsidP="00B45ACF">
      <w:r w:rsidRPr="00B45ACF">
        <w:lastRenderedPageBreak/>
        <w:t>“I have no idea. I will play it by ear. I need to get away from everything. I wonder what Patagonia looks like this time of the year. I always wanted to go there.”</w:t>
      </w:r>
    </w:p>
    <w:p w14:paraId="0FAEFEF3" w14:textId="77777777" w:rsidR="00B45ACF" w:rsidRPr="00B45ACF" w:rsidRDefault="00B45ACF" w:rsidP="00B45ACF">
      <w:r w:rsidRPr="00B45ACF">
        <w:t>“Is there a chance that you and Tess will get back together?”</w:t>
      </w:r>
    </w:p>
    <w:p w14:paraId="47776B52" w14:textId="525C2F47" w:rsidR="00B45ACF" w:rsidRPr="00B45ACF" w:rsidRDefault="00B45ACF" w:rsidP="00B45ACF">
      <w:r w:rsidRPr="00B45ACF">
        <w:t xml:space="preserve">“At this point, no. I think that she would be happier with someone else. At least she is giving up on Vaughn. It looks like he and Claudine are making a serious go </w:t>
      </w:r>
      <w:r w:rsidR="009579DF">
        <w:t>at their marriage</w:t>
      </w:r>
      <w:r w:rsidRPr="00B45ACF">
        <w:t>. I am grateful that they will allow me to see the kids whenever I want.”</w:t>
      </w:r>
    </w:p>
    <w:p w14:paraId="4AFE235E" w14:textId="2A048751" w:rsidR="00B45ACF" w:rsidRDefault="000D66DC" w:rsidP="00B45ACF">
      <w:r>
        <w:t>“Jake, if I may, I would like to tell you a tale.”</w:t>
      </w:r>
    </w:p>
    <w:p w14:paraId="0AC7E953" w14:textId="0D2C9297" w:rsidR="00B26836" w:rsidRDefault="00B26836" w:rsidP="00B45ACF">
      <w:r>
        <w:t xml:space="preserve">“I am not sure where you are going with this </w:t>
      </w:r>
      <w:r w:rsidR="00E82A51">
        <w:t xml:space="preserve">Nicola, </w:t>
      </w:r>
      <w:r>
        <w:t>but I will listen.”</w:t>
      </w:r>
    </w:p>
    <w:p w14:paraId="291EF734"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1F60BEF0" w14:textId="7FD919D8" w:rsidR="00A83172" w:rsidRDefault="00E53FB1" w:rsidP="00E53FB1">
      <w:pPr>
        <w:pStyle w:val="Heading1"/>
        <w:numPr>
          <w:ilvl w:val="0"/>
          <w:numId w:val="0"/>
        </w:numPr>
        <w:ind w:left="360"/>
      </w:pPr>
      <w:bookmarkStart w:id="207" w:name="_Toc531973494"/>
      <w:bookmarkStart w:id="208" w:name="_Toc532470426"/>
      <w:r>
        <w:lastRenderedPageBreak/>
        <w:t>78</w:t>
      </w:r>
      <w:r>
        <w:br/>
      </w:r>
      <w:r w:rsidR="00A83172">
        <w:t>Face to Face</w:t>
      </w:r>
      <w:bookmarkEnd w:id="207"/>
      <w:bookmarkEnd w:id="208"/>
    </w:p>
    <w:p w14:paraId="39D911E2" w14:textId="33D9CC1A" w:rsidR="00B45ACF" w:rsidRDefault="002708E3" w:rsidP="008D2640">
      <w:pPr>
        <w:pStyle w:val="NormalNI"/>
      </w:pPr>
      <w:r w:rsidRPr="00E53FB1">
        <w:t>T</w:t>
      </w:r>
      <w:r w:rsidR="00DE2DE6">
        <w:t xml:space="preserve">ess was at her desk </w:t>
      </w:r>
      <w:r w:rsidR="00EF63B1">
        <w:t xml:space="preserve">working on the computer </w:t>
      </w:r>
      <w:r w:rsidR="00DE2DE6">
        <w:t>when Eva walked in.</w:t>
      </w:r>
    </w:p>
    <w:p w14:paraId="50C288D5" w14:textId="4DBC2E7F" w:rsidR="00DE2DE6" w:rsidRDefault="00DE2DE6" w:rsidP="002708E3">
      <w:pPr>
        <w:pStyle w:val="NormalNI"/>
      </w:pPr>
      <w:r>
        <w:t>“Tess, I need a few minutes of your time.”</w:t>
      </w:r>
    </w:p>
    <w:p w14:paraId="4750986D" w14:textId="1D39816C" w:rsidR="00DE2DE6" w:rsidRDefault="00DE2DE6" w:rsidP="002708E3">
      <w:pPr>
        <w:pStyle w:val="NormalNI"/>
      </w:pPr>
      <w:r>
        <w:t>“Sure Eva. What’s in your mind?”</w:t>
      </w:r>
    </w:p>
    <w:p w14:paraId="4226DA16" w14:textId="40E866C1" w:rsidR="00DE2DE6" w:rsidRDefault="00DE2DE6" w:rsidP="00591BBE">
      <w:r>
        <w:t xml:space="preserve">“I am sure you know that </w:t>
      </w:r>
      <w:r w:rsidR="00591BBE">
        <w:t xml:space="preserve">I am in a relationship with </w:t>
      </w:r>
      <w:r>
        <w:t>Peter Brusilov.”</w:t>
      </w:r>
    </w:p>
    <w:p w14:paraId="199857A2" w14:textId="52E51D9E" w:rsidR="00591BBE" w:rsidRDefault="00591BBE" w:rsidP="00591BBE">
      <w:r w:rsidRPr="00591BBE">
        <w:t xml:space="preserve">“Eva, I hate the word relationship,” Tess said. “What’s wrong with just saying that you are lovers? It’s a beautiful thing. In any case, you know that the team never </w:t>
      </w:r>
      <w:r w:rsidR="00FF7F9A">
        <w:t xml:space="preserve">gets involved in </w:t>
      </w:r>
      <w:r w:rsidRPr="00591BBE">
        <w:t>personal matters</w:t>
      </w:r>
      <w:r w:rsidR="00EF63B1">
        <w:t>.</w:t>
      </w:r>
      <w:r w:rsidRPr="00591BBE">
        <w:t>”</w:t>
      </w:r>
    </w:p>
    <w:p w14:paraId="11F2C281" w14:textId="0BFADA97" w:rsidR="00DE2DE6" w:rsidRDefault="00DE2DE6" w:rsidP="00591BBE">
      <w:r>
        <w:t xml:space="preserve">“I just want to make sure that my relationship with Peter </w:t>
      </w:r>
      <w:r w:rsidR="00591BBE">
        <w:t xml:space="preserve">is </w:t>
      </w:r>
      <w:r>
        <w:t>not an issue</w:t>
      </w:r>
      <w:r w:rsidR="007661CF">
        <w:t xml:space="preserve">, particularly since </w:t>
      </w:r>
      <w:r w:rsidR="00F32C2A">
        <w:t xml:space="preserve">he is </w:t>
      </w:r>
      <w:r w:rsidR="0066341C">
        <w:t xml:space="preserve">now </w:t>
      </w:r>
      <w:r w:rsidR="00F32C2A">
        <w:t>going to stay</w:t>
      </w:r>
      <w:r w:rsidR="00591BBE">
        <w:t xml:space="preserve"> as part of the team</w:t>
      </w:r>
      <w:r w:rsidR="00F32C2A">
        <w:t>.</w:t>
      </w:r>
      <w:r>
        <w:t>”</w:t>
      </w:r>
    </w:p>
    <w:p w14:paraId="5AF23D77" w14:textId="6D5B186C" w:rsidR="00DE2DE6" w:rsidRDefault="00DE2DE6" w:rsidP="00591BBE">
      <w:r>
        <w:t>“</w:t>
      </w:r>
      <w:r w:rsidR="00EF63B1">
        <w:t xml:space="preserve">Eva, what you do on your own time is </w:t>
      </w:r>
      <w:r>
        <w:t xml:space="preserve">your business. I am a little surprised about your </w:t>
      </w:r>
      <w:r w:rsidR="00EF63B1">
        <w:t xml:space="preserve">getting </w:t>
      </w:r>
      <w:r w:rsidR="00591BBE">
        <w:t xml:space="preserve">together </w:t>
      </w:r>
      <w:r>
        <w:t>with Peter, because he is much older</w:t>
      </w:r>
      <w:r w:rsidR="00EF63B1">
        <w:t xml:space="preserve"> than you</w:t>
      </w:r>
      <w:r w:rsidR="00FF7F9A">
        <w:t xml:space="preserve"> are</w:t>
      </w:r>
      <w:r>
        <w:t>, but as I said, it’s not anyone’s business but your own.”</w:t>
      </w:r>
    </w:p>
    <w:p w14:paraId="603CB997" w14:textId="756234C3" w:rsidR="00DE2DE6" w:rsidRDefault="00DE2DE6" w:rsidP="00591BBE">
      <w:r>
        <w:t xml:space="preserve">“I am glad to hear that, Tess. Peter and I are happy to have each other, and I want you to know that he didn’t make the first move. I am aware of the age difference, but it doesn’t matter. Behind his gruff exterior, Peter is a gentle and caring man, and he is </w:t>
      </w:r>
      <w:r w:rsidR="002A7FFA">
        <w:t>bringing me out of my shell</w:t>
      </w:r>
      <w:r>
        <w:t>.”</w:t>
      </w:r>
    </w:p>
    <w:p w14:paraId="55ED71E9" w14:textId="44855B6B" w:rsidR="00DE2DE6" w:rsidRDefault="00DE2DE6" w:rsidP="00591BBE">
      <w:r>
        <w:t>“I am very happy for you, Eva.”</w:t>
      </w:r>
    </w:p>
    <w:p w14:paraId="4B10E01A" w14:textId="0FB91D53" w:rsidR="00DE2DE6" w:rsidRDefault="00DE2DE6" w:rsidP="00591BBE">
      <w:r>
        <w:t>“Thanks, Tess, I appreciate it.”</w:t>
      </w:r>
    </w:p>
    <w:p w14:paraId="4BA6C2BB" w14:textId="6BC1CD20" w:rsidR="00DE2DE6" w:rsidRDefault="00DE2DE6" w:rsidP="00591BBE">
      <w:r>
        <w:t xml:space="preserve">Eva left and </w:t>
      </w:r>
      <w:r w:rsidR="00591BBE">
        <w:t>ran into</w:t>
      </w:r>
      <w:r>
        <w:t xml:space="preserve"> Claudine </w:t>
      </w:r>
      <w:r w:rsidR="00591BBE">
        <w:t xml:space="preserve">who was also </w:t>
      </w:r>
      <w:r>
        <w:t>heading for Tess’s office.</w:t>
      </w:r>
      <w:r w:rsidR="003D3819">
        <w:t xml:space="preserve"> They </w:t>
      </w:r>
      <w:r w:rsidR="00826591">
        <w:t>greet</w:t>
      </w:r>
      <w:r w:rsidR="008D62CB">
        <w:t xml:space="preserve">ed with </w:t>
      </w:r>
      <w:r w:rsidR="003D3819">
        <w:t>a high-five.</w:t>
      </w:r>
    </w:p>
    <w:p w14:paraId="31230FCF" w14:textId="2A3827BC" w:rsidR="00DE2DE6" w:rsidRDefault="00DE2DE6" w:rsidP="00591BBE">
      <w:r>
        <w:lastRenderedPageBreak/>
        <w:t>Tess had asked Claudine to meet at her office. They both settled on two opposite chairs with a small table in between.</w:t>
      </w:r>
    </w:p>
    <w:p w14:paraId="29225436" w14:textId="77777777" w:rsidR="00DE2DE6" w:rsidRDefault="00DE2DE6" w:rsidP="00591BBE">
      <w:r>
        <w:t>“I don’t suppose you want to congratulate me on our victories, Tess.”</w:t>
      </w:r>
    </w:p>
    <w:p w14:paraId="2505778E" w14:textId="77777777" w:rsidR="00DE2DE6" w:rsidRDefault="00DE2DE6" w:rsidP="00591BBE">
      <w:r>
        <w:t>“That’s correct, Claudine. I want to talk about something else.”</w:t>
      </w:r>
    </w:p>
    <w:p w14:paraId="5DC8578E" w14:textId="412ACED4" w:rsidR="00DE2DE6" w:rsidRDefault="00DE2DE6" w:rsidP="00591BBE">
      <w:r>
        <w:t xml:space="preserve">“It looks like you have your big boss hat on. Are you </w:t>
      </w:r>
      <w:r w:rsidR="00591BBE">
        <w:t xml:space="preserve">trying to </w:t>
      </w:r>
      <w:r>
        <w:t>fir</w:t>
      </w:r>
      <w:r w:rsidR="00591BBE">
        <w:t>e</w:t>
      </w:r>
      <w:r>
        <w:t xml:space="preserve"> me?”</w:t>
      </w:r>
    </w:p>
    <w:p w14:paraId="69D3BBAC" w14:textId="237B6A45" w:rsidR="00DE2DE6" w:rsidRDefault="00DE2DE6" w:rsidP="00591BBE">
      <w:r>
        <w:t xml:space="preserve">“Frankly, I am tempted to fire you, but </w:t>
      </w:r>
      <w:r w:rsidR="00591BBE">
        <w:t xml:space="preserve">obviously </w:t>
      </w:r>
      <w:r>
        <w:t>you are key to our operation. Besides, the girls would get upset.”</w:t>
      </w:r>
    </w:p>
    <w:p w14:paraId="7AD3B48F" w14:textId="77777777" w:rsidR="00DE2DE6" w:rsidRDefault="00DE2DE6" w:rsidP="00591BBE">
      <w:r>
        <w:t>“So, what do you want to talk about?”</w:t>
      </w:r>
    </w:p>
    <w:p w14:paraId="26C2D48D" w14:textId="77777777" w:rsidR="00DE2DE6" w:rsidRDefault="00DE2DE6" w:rsidP="00591BBE">
      <w:r>
        <w:t>“Jake is divorcing me, and I blame you for making that happen.”</w:t>
      </w:r>
    </w:p>
    <w:p w14:paraId="1B60EFC7" w14:textId="77777777" w:rsidR="00DE2DE6" w:rsidRDefault="00DE2DE6" w:rsidP="00591BBE">
      <w:r>
        <w:t>“You can blame me all you want, but that’s not going to change the fact that Jake is fed up with you. It’s about time.”</w:t>
      </w:r>
    </w:p>
    <w:p w14:paraId="70DB74DD" w14:textId="77777777" w:rsidR="00DE2DE6" w:rsidRDefault="00DE2DE6" w:rsidP="00591BBE">
      <w:r>
        <w:t>Tess held her temper in check, even though she wanted to bludgeon Claudine.</w:t>
      </w:r>
    </w:p>
    <w:p w14:paraId="2E1F3EBE" w14:textId="7735D8C3" w:rsidR="00DE2DE6" w:rsidRDefault="00DE2DE6" w:rsidP="00591BBE">
      <w:r>
        <w:t>“</w:t>
      </w:r>
      <w:r w:rsidR="00E12388">
        <w:t>You set me up,</w:t>
      </w:r>
      <w:r w:rsidR="00491D2D">
        <w:t xml:space="preserve"> but </w:t>
      </w:r>
      <w:r w:rsidR="002E294B">
        <w:t xml:space="preserve">in the end </w:t>
      </w:r>
      <w:r w:rsidR="00491D2D">
        <w:t>a</w:t>
      </w:r>
      <w:r>
        <w:t xml:space="preserve">ll you accomplished is to hurt both of us. We </w:t>
      </w:r>
      <w:r w:rsidR="00FF7F9A">
        <w:t xml:space="preserve">both </w:t>
      </w:r>
      <w:r>
        <w:t>lost Jake.</w:t>
      </w:r>
      <w:r w:rsidR="00591BBE">
        <w:t xml:space="preserve"> To his credit, he is not going back to you.</w:t>
      </w:r>
      <w:r>
        <w:t>”</w:t>
      </w:r>
    </w:p>
    <w:p w14:paraId="7FB6CD9F" w14:textId="239F7A53" w:rsidR="00DE2DE6" w:rsidRDefault="00DE2DE6" w:rsidP="00591BBE">
      <w:r>
        <w:t xml:space="preserve">“Alas, you are correct, Tess. I was hoping for a </w:t>
      </w:r>
      <w:r w:rsidR="00591BBE">
        <w:t xml:space="preserve">far </w:t>
      </w:r>
      <w:r>
        <w:t>better outcome.”</w:t>
      </w:r>
    </w:p>
    <w:p w14:paraId="22FB3B5C" w14:textId="282C0933" w:rsidR="00DE2DE6" w:rsidRDefault="00DE2DE6" w:rsidP="00591BBE">
      <w:r>
        <w:t xml:space="preserve">“Claudine, </w:t>
      </w:r>
      <w:r w:rsidR="00591BBE">
        <w:t>don’t you have any shame? A</w:t>
      </w:r>
      <w:r>
        <w:t xml:space="preserve">ren’t you capable of having any regrets? You </w:t>
      </w:r>
      <w:r w:rsidR="00EF63B1">
        <w:t>messed up</w:t>
      </w:r>
      <w:r>
        <w:t xml:space="preserve"> my life, and Jake </w:t>
      </w:r>
      <w:r w:rsidR="00EF63B1">
        <w:t xml:space="preserve">has </w:t>
      </w:r>
      <w:r>
        <w:t>fall</w:t>
      </w:r>
      <w:r w:rsidR="00EF63B1">
        <w:t xml:space="preserve">en </w:t>
      </w:r>
      <w:r>
        <w:t>off the cliff. How can you live with yourself?”</w:t>
      </w:r>
    </w:p>
    <w:p w14:paraId="1B20EFCC" w14:textId="498623A5" w:rsidR="00DE2DE6" w:rsidRDefault="00DE2DE6" w:rsidP="00591BBE">
      <w:r>
        <w:t>“</w:t>
      </w:r>
      <w:r w:rsidR="00EF63B1">
        <w:t>Don’t exaggerate,</w:t>
      </w:r>
      <w:r w:rsidR="00EF63B1" w:rsidRPr="00EF63B1">
        <w:t xml:space="preserve"> </w:t>
      </w:r>
      <w:r w:rsidR="00EF63B1">
        <w:t>Tess. W</w:t>
      </w:r>
      <w:r>
        <w:t>e both know that all is fair in love and war. I am just more overt about doing it. I don’t have any pretenses. I know what I want and go after it.”</w:t>
      </w:r>
    </w:p>
    <w:p w14:paraId="599C2180" w14:textId="77777777" w:rsidR="00DE2DE6" w:rsidRDefault="00DE2DE6" w:rsidP="00591BBE">
      <w:r>
        <w:t>“But this time what you did backfired.”</w:t>
      </w:r>
    </w:p>
    <w:p w14:paraId="55BE14C6" w14:textId="6D5FF31D" w:rsidR="00DE2DE6" w:rsidRDefault="00DE2DE6" w:rsidP="00591BBE">
      <w:bookmarkStart w:id="209" w:name="_Hlk527838374"/>
      <w:r>
        <w:t>“You can’t win all the time, Tess. That’s the way it goes. I am surprised, however, that you decided to pass on getting back with Vaughn. You are making a mistake</w:t>
      </w:r>
      <w:r w:rsidR="00EF63B1">
        <w:t>; he still wants you</w:t>
      </w:r>
      <w:r>
        <w:t>.”</w:t>
      </w:r>
    </w:p>
    <w:bookmarkEnd w:id="209"/>
    <w:p w14:paraId="782FD1A2" w14:textId="77777777" w:rsidR="00DE2DE6" w:rsidRDefault="00DE2DE6" w:rsidP="00591BBE">
      <w:r>
        <w:t>“It’s not a mistake. I don’t want to be with Vaughn anymore. It’s really over.”</w:t>
      </w:r>
    </w:p>
    <w:p w14:paraId="5D8A2EA8" w14:textId="5D9B3624" w:rsidR="00DE2DE6" w:rsidRDefault="00DE2DE6" w:rsidP="00591BBE">
      <w:r>
        <w:lastRenderedPageBreak/>
        <w:t xml:space="preserve">“That’s too bad. On the positive side, Vaughn and I have concluded that it’s no longer productive to try to swap mates. We had a long chat and decided that it makes sense for us to say together. He is going to give up his women and reduce his travel, and I will stop my dalliances. Despite everything, we like each other, so we are going to </w:t>
      </w:r>
      <w:r w:rsidR="005136BE">
        <w:t xml:space="preserve">try to </w:t>
      </w:r>
      <w:r>
        <w:t>have a real marriage for the sake of the children. It’s time to move on with our lives.”</w:t>
      </w:r>
    </w:p>
    <w:p w14:paraId="192CD826" w14:textId="77777777" w:rsidR="00DE2DE6" w:rsidRDefault="00DE2DE6" w:rsidP="00591BBE">
      <w:r>
        <w:t>“That nice for you to say,” said Tess. “You still messed up my life.”</w:t>
      </w:r>
    </w:p>
    <w:p w14:paraId="686CD99B" w14:textId="4EE81946" w:rsidR="00DE2DE6" w:rsidRDefault="00DE2DE6" w:rsidP="00591BBE">
      <w:r>
        <w:t>“You can’t p</w:t>
      </w:r>
      <w:r w:rsidR="00EF63B1">
        <w:t>in</w:t>
      </w:r>
      <w:r>
        <w:t xml:space="preserve"> that rap on me</w:t>
      </w:r>
      <w:r w:rsidR="00EF63B1">
        <w:t>, Tess</w:t>
      </w:r>
      <w:r>
        <w:t>. You knew how Jake felt about you</w:t>
      </w:r>
      <w:r w:rsidR="00EF63B1">
        <w:t>r</w:t>
      </w:r>
      <w:r>
        <w:t xml:space="preserve"> </w:t>
      </w:r>
      <w:r w:rsidR="00EF63B1">
        <w:t xml:space="preserve">cavorting with </w:t>
      </w:r>
      <w:r>
        <w:t xml:space="preserve">Vaughn, yet you </w:t>
      </w:r>
      <w:r w:rsidR="00EF63B1">
        <w:t>persuaded</w:t>
      </w:r>
      <w:r>
        <w:t xml:space="preserve"> him to get out of town. Did you expect to get away with it?”</w:t>
      </w:r>
    </w:p>
    <w:p w14:paraId="32E50B2B" w14:textId="77777777" w:rsidR="00DE2DE6" w:rsidRDefault="00DE2DE6" w:rsidP="00591BBE">
      <w:r>
        <w:t>“Claudine, I find your cynicism appalling.”</w:t>
      </w:r>
    </w:p>
    <w:p w14:paraId="17EA2DC4" w14:textId="77777777" w:rsidR="00DE2DE6" w:rsidRDefault="00DE2DE6" w:rsidP="00591BBE">
      <w:r>
        <w:t>“That’s the way it goes, Tess. Is there anything else?”</w:t>
      </w:r>
    </w:p>
    <w:p w14:paraId="0DEA7413" w14:textId="77777777" w:rsidR="00DE2DE6" w:rsidRDefault="00DE2DE6" w:rsidP="00591BBE">
      <w:r>
        <w:t>“No. We just have to find a way to work together without the drama. Let’s do our job and stay out of each other’s way.”</w:t>
      </w:r>
    </w:p>
    <w:p w14:paraId="7673B565" w14:textId="77777777" w:rsidR="00DE2DE6" w:rsidRDefault="00DE2DE6" w:rsidP="00591BBE">
      <w:r>
        <w:t>“Very sensibly said, Tess. May I go now?”</w:t>
      </w:r>
    </w:p>
    <w:p w14:paraId="0C00D899" w14:textId="34360C8B" w:rsidR="00DE2DE6" w:rsidRDefault="00DE2DE6" w:rsidP="00591BBE">
      <w:r>
        <w:t>Claudine did not wait for an answer and walked out.</w:t>
      </w:r>
    </w:p>
    <w:p w14:paraId="750BEFFC"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25F54344" w14:textId="40590F4D" w:rsidR="00D22D19" w:rsidRDefault="00E53FB1" w:rsidP="00E53FB1">
      <w:pPr>
        <w:pStyle w:val="Heading1"/>
        <w:numPr>
          <w:ilvl w:val="0"/>
          <w:numId w:val="0"/>
        </w:numPr>
        <w:ind w:left="360"/>
      </w:pPr>
      <w:bookmarkStart w:id="210" w:name="_Toc531973495"/>
      <w:bookmarkStart w:id="211" w:name="_Toc532470427"/>
      <w:r>
        <w:lastRenderedPageBreak/>
        <w:t>79</w:t>
      </w:r>
      <w:r>
        <w:br/>
      </w:r>
      <w:r w:rsidR="00EC0F37">
        <w:t>Melanchol</w:t>
      </w:r>
      <w:r w:rsidR="00520C14">
        <w:t>ia</w:t>
      </w:r>
      <w:bookmarkEnd w:id="210"/>
      <w:bookmarkEnd w:id="211"/>
    </w:p>
    <w:p w14:paraId="300F794A" w14:textId="321246D3" w:rsidR="00FF7F9A" w:rsidRDefault="002708E3" w:rsidP="00A21E43">
      <w:pPr>
        <w:pStyle w:val="NormalNI"/>
      </w:pPr>
      <w:r w:rsidRPr="00520C14">
        <w:t>J</w:t>
      </w:r>
      <w:r w:rsidR="00FF7F9A">
        <w:t>ake took a flight to Buenos Aires with a connection to Puerto Natales, a city in Chilean Patagonia. After a quiet night in town, he purchased hiking clothes and trekking poles. The next morning, he dodged tourist tours by hiring a private driver to take him to the Torres del Paine, twin granite pillars that rose almost vertically more than 6,561 feet above the Patagonian steppe.</w:t>
      </w:r>
    </w:p>
    <w:p w14:paraId="5CACC7E6" w14:textId="78305B04" w:rsidR="00FF7F9A" w:rsidRDefault="00221401" w:rsidP="00933D8F">
      <w:pPr>
        <w:pStyle w:val="NormalCenter"/>
        <w:keepLines/>
        <w:rPr>
          <w:noProof/>
        </w:rPr>
      </w:pPr>
      <w:r>
        <w:rPr>
          <w:noProof/>
        </w:rPr>
        <w:drawing>
          <wp:inline distT="0" distB="0" distL="0" distR="0" wp14:anchorId="722097F2" wp14:editId="3A09874B">
            <wp:extent cx="1769199" cy="2239933"/>
            <wp:effectExtent l="0" t="0" r="2540" b="8255"/>
            <wp:docPr id="54" name="Picture 54" descr="A snow covere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orres_del_Paine_y_cuernos_del_Paine,_montaje-560.png"/>
                    <pic:cNvPicPr/>
                  </pic:nvPicPr>
                  <pic:blipFill>
                    <a:blip r:embed="rId88">
                      <a:extLst>
                        <a:ext uri="{28A0092B-C50C-407E-A947-70E740481C1C}">
                          <a14:useLocalDpi xmlns:a14="http://schemas.microsoft.com/office/drawing/2010/main" val="0"/>
                        </a:ext>
                      </a:extLst>
                    </a:blip>
                    <a:stretch>
                      <a:fillRect/>
                    </a:stretch>
                  </pic:blipFill>
                  <pic:spPr>
                    <a:xfrm>
                      <a:off x="0" y="0"/>
                      <a:ext cx="1802302" cy="2281844"/>
                    </a:xfrm>
                    <a:prstGeom prst="rect">
                      <a:avLst/>
                    </a:prstGeom>
                  </pic:spPr>
                </pic:pic>
              </a:graphicData>
            </a:graphic>
          </wp:inline>
        </w:drawing>
      </w:r>
    </w:p>
    <w:p w14:paraId="54B28599" w14:textId="745FEA97" w:rsidR="00221401" w:rsidRDefault="00C97C4D" w:rsidP="00933D8F">
      <w:pPr>
        <w:pStyle w:val="Caption1"/>
        <w:keepLines/>
      </w:pPr>
      <w:r>
        <w:t xml:space="preserve">Source: </w:t>
      </w:r>
      <w:r w:rsidR="008B6C7E">
        <w:t xml:space="preserve">Karen Chan </w:t>
      </w:r>
      <w:r w:rsidR="00CA6CAE">
        <w:t xml:space="preserve">on </w:t>
      </w:r>
      <w:r>
        <w:t>Wikimedia Commons</w:t>
      </w:r>
    </w:p>
    <w:p w14:paraId="74950725" w14:textId="443CECFB" w:rsidR="00221401" w:rsidRDefault="008B6C7E" w:rsidP="00933D8F">
      <w:pPr>
        <w:pStyle w:val="Caption2"/>
        <w:keepLines/>
      </w:pPr>
      <w:r>
        <w:t>Torres del Paine, Patagonia</w:t>
      </w:r>
    </w:p>
    <w:p w14:paraId="6B7DAF59" w14:textId="77777777" w:rsidR="00FF7F9A" w:rsidRDefault="00FF7F9A" w:rsidP="00FF7F9A">
      <w:pPr>
        <w:pStyle w:val="NormalNI"/>
      </w:pPr>
      <w:r>
        <w:t>As they approached the national park rising within the snow-capped ridges, Patagonia turned from dramatic backdrops to a spellbinding reality, the landscape captivating and even surreal, with magnificent views of the mountains, glaciers, and lakes.</w:t>
      </w:r>
    </w:p>
    <w:p w14:paraId="4FBCDFA5" w14:textId="77777777" w:rsidR="00FF7F9A" w:rsidRDefault="00FF7F9A" w:rsidP="00FF7F9A">
      <w:pPr>
        <w:pStyle w:val="NormalNI"/>
      </w:pPr>
      <w:r>
        <w:lastRenderedPageBreak/>
        <w:t>Against the driver’s advice, Jake decided to hike up the mountain by himself. The trail got steeper as it threaded its way between boulders and groves of stunted southern beeches to reach the Torres del Paine Lookout. After hours of negotiating steep and dangerous paths, some just inches from deep cliffs, Jake finally reached a ledge on a granite block high up on the mountain, overlooking an immaculate icy indigo lake below, one of the most beautiful vistas he’d ever seen. He sat on a block of granite and pitched a small stone over the edge. One. Two. Three. Almost four seconds before it exploded on the rocks below.</w:t>
      </w:r>
    </w:p>
    <w:p w14:paraId="1BDC8F97" w14:textId="77777777" w:rsidR="00FF7F9A" w:rsidRDefault="00FF7F9A" w:rsidP="00FF7F9A">
      <w:pPr>
        <w:pStyle w:val="NormalNI"/>
      </w:pPr>
      <w:r>
        <w:t>‘What am I trying to escape from?’ Jake thought. ‘What is the point of taking risks up here? Am I really, this alone?’</w:t>
      </w:r>
    </w:p>
    <w:p w14:paraId="1FA9E01E" w14:textId="77777777" w:rsidR="000F75CD" w:rsidRDefault="00FF7F9A" w:rsidP="00FF7F9A">
      <w:pPr>
        <w:pStyle w:val="NormalNI"/>
      </w:pPr>
      <w:r>
        <w:t>The valley below him lit up with late-afternoon light, and shortly afterward, rain started to fall. Jake made no efforts to find shelter. He took his hat off and let the rivulets of icy cold water run down his face. His shivering reminded him that he was still alive.</w:t>
      </w:r>
    </w:p>
    <w:p w14:paraId="1E28E267" w14:textId="76CC88D2" w:rsidR="00FF7F9A" w:rsidRDefault="00FF7F9A" w:rsidP="00FF7F9A">
      <w:pPr>
        <w:pStyle w:val="NormalNI"/>
      </w:pPr>
      <w:r>
        <w:t>The rain kept falling, and there was no place to find refuge, so Jake had to make the trek back down the mountain, the path now even more dangerous and slippery. In the narrow portions, Jake had trouble getting through. The rain got worse, and dusk rolled in. Jake had trouble seeing his way down the mountain and slipped several times.</w:t>
      </w:r>
    </w:p>
    <w:p w14:paraId="21825A1E" w14:textId="77777777" w:rsidR="00FF7F9A" w:rsidRDefault="00FF7F9A" w:rsidP="00FF7F9A">
      <w:pPr>
        <w:pStyle w:val="NormalNI"/>
      </w:pPr>
      <w:r>
        <w:t>At one point, he thought that falling down the precipice would not be so bad after all. He was alone, cut off from people he loved, no longer useful to anyone. He couldn’t even define what he wanted to do, who he was meant to be. Perhaps the answer lay in understanding who he was. Perhaps that was the whole point of this trip: to find out what he truly needed, what he loved, what would be worth living for. He thought that he knew what all of that was, but sadly that was no longer the case.</w:t>
      </w:r>
    </w:p>
    <w:p w14:paraId="3E6E104F" w14:textId="77777777" w:rsidR="00EB003E" w:rsidRDefault="00FF7F9A" w:rsidP="00FF7F9A">
      <w:pPr>
        <w:pStyle w:val="NormalNI"/>
      </w:pPr>
      <w:r>
        <w:t>Jake now conjectured that perhaps the estrangement was not wholly Tess’s fault. Jake remembered what a professor said when he was a student.</w:t>
      </w:r>
    </w:p>
    <w:p w14:paraId="20C7FC6E" w14:textId="2692C026" w:rsidR="00FF7F9A" w:rsidRDefault="00FF7F9A" w:rsidP="00EB003E">
      <w:pPr>
        <w:pStyle w:val="NormalQuote"/>
      </w:pPr>
      <w:r>
        <w:t xml:space="preserve">To lend clarity to a situation, one </w:t>
      </w:r>
      <w:r w:rsidR="007B7B89">
        <w:t>must</w:t>
      </w:r>
      <w:r>
        <w:t xml:space="preserve"> ask himself a question: What did I do </w:t>
      </w:r>
      <w:r w:rsidR="00EC0F37">
        <w:t>or</w:t>
      </w:r>
      <w:r>
        <w:t xml:space="preserve"> not do to make something happen or not happen?</w:t>
      </w:r>
    </w:p>
    <w:p w14:paraId="332BBF09" w14:textId="77777777" w:rsidR="00FF7F9A" w:rsidRDefault="00FF7F9A" w:rsidP="00FF7F9A">
      <w:pPr>
        <w:pStyle w:val="NormalNI"/>
      </w:pPr>
      <w:r>
        <w:t xml:space="preserve">Jake had made Tess the center of his universe, asking little for himself. Sadly, he thought, in the end, his devotion limited his own development </w:t>
      </w:r>
      <w:r>
        <w:lastRenderedPageBreak/>
        <w:t>as a social being. By subordinating himself to Tess’s needs and desires, he didn’t attend to his own. In many ways, his emotional development atrophied. He did not make progress because he saw no need to do so. Then Tess expanded her horizons by pursuing new challenges, trying to save the world by engaging in occasional Quixotic quests, learning how to fly new planes, fighting the bad guys, becoming a first-class musician, and driving everyone in her orbit to excel and continuously improve. Jake failed to follow Tess’s lead. He focused on his role as the protector, the organizer, the researcher, manager, and planner, providing stability to Tess's often chaotic world. He became less attentive to what counted, his connection with her, eventually sinking into married routine and boredom. When Vaughn Wentworth entered the picture, he embodied glamour, charm, excitement, and growth. He helped Tess to fulfill the promise of her native musical talent and for a time captured her heart.</w:t>
      </w:r>
    </w:p>
    <w:p w14:paraId="304C8327" w14:textId="77777777" w:rsidR="00FF7F9A" w:rsidRDefault="00FF7F9A" w:rsidP="00FF7F9A">
      <w:pPr>
        <w:pStyle w:val="NormalNI"/>
      </w:pPr>
      <w:r>
        <w:t>On the rebound, Jake fell in with Claudine, but she could not help him overcome the loss of his collapsing universe. It was not her fault. Jake blamed himself. For all his intellect, he now recognized that he had failed. He took much for granted and now found himself wet and freezing in no man’s land.</w:t>
      </w:r>
    </w:p>
    <w:p w14:paraId="02504291" w14:textId="77777777" w:rsidR="00FF7F9A" w:rsidRDefault="00FF7F9A" w:rsidP="00FF7F9A">
      <w:pPr>
        <w:pStyle w:val="NormalNI"/>
      </w:pPr>
      <w:r>
        <w:t>‘Perhaps the time to die is right now,’ Jake thought. ‘Or maybe I should endure living as penance. Or maybe dinner will taste so much better if I eat it like it is my last supper.’</w:t>
      </w:r>
    </w:p>
    <w:p w14:paraId="4BCFB52E" w14:textId="5C166E85" w:rsidR="00FF7F9A" w:rsidRDefault="00FF7F9A" w:rsidP="00FF7F9A">
      <w:pPr>
        <w:pStyle w:val="NormalNI"/>
      </w:pPr>
      <w:r>
        <w:t>Jake made it back to base level in one piece, with a few scrapes, miserably wet and chilled to the bone, but no worse for wear. Surprisingly, the driver was still waiting for him at the base of the mountain. When they reached his hotel, Jake gave him a huge tip.</w:t>
      </w:r>
    </w:p>
    <w:p w14:paraId="1EE2754F"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2BAD216E" w14:textId="7A7B26D5" w:rsidR="00D82A82" w:rsidRDefault="006A479E" w:rsidP="006A479E">
      <w:pPr>
        <w:pStyle w:val="Heading1"/>
        <w:numPr>
          <w:ilvl w:val="0"/>
          <w:numId w:val="0"/>
        </w:numPr>
        <w:ind w:left="360"/>
      </w:pPr>
      <w:bookmarkStart w:id="212" w:name="_Toc531973496"/>
      <w:bookmarkStart w:id="213" w:name="_Toc532470428"/>
      <w:r>
        <w:lastRenderedPageBreak/>
        <w:t>80</w:t>
      </w:r>
      <w:r>
        <w:br/>
      </w:r>
      <w:r w:rsidR="00D82A82">
        <w:t>Two Wolves</w:t>
      </w:r>
      <w:bookmarkEnd w:id="212"/>
      <w:bookmarkEnd w:id="213"/>
    </w:p>
    <w:p w14:paraId="699A8417" w14:textId="5AFEAD9C" w:rsidR="000F75CD" w:rsidRDefault="002708E3" w:rsidP="002C1D33">
      <w:pPr>
        <w:pStyle w:val="NormalNI"/>
      </w:pPr>
      <w:r w:rsidRPr="006A479E">
        <w:t>T</w:t>
      </w:r>
      <w:r w:rsidR="00D82A82">
        <w:t xml:space="preserve">he next morning, Jake didn’t hurry through breakfast nor made a mad dash </w:t>
      </w:r>
      <w:r w:rsidR="00A86329">
        <w:t xml:space="preserve">back to </w:t>
      </w:r>
      <w:r w:rsidR="00D82A82">
        <w:t>the mountains. He started thinking about an old tale that Nicola told him as they were heading to the airport.</w:t>
      </w:r>
    </w:p>
    <w:p w14:paraId="1C0DF9B0" w14:textId="5307B43E" w:rsidR="00D82A82" w:rsidRPr="002E294B" w:rsidRDefault="00D82A82" w:rsidP="00032792">
      <w:pPr>
        <w:pStyle w:val="Quote"/>
      </w:pPr>
      <w:r w:rsidRPr="002E294B">
        <w:t>An old Cherokee is teaching his grandson about life. “A fight is going on inside me,” he said to the boy. “It is a terrible fight, and it is between two wolves. One is evil – he is anger, envy, sorrow, regret, greed, arrogance, self-pity, guilt, resentment, inferiority, lies, false pride, superiority, and ego.” He continued, “The other is good – he is joy, peace, love, hope, serenity, humility, kindness, benevolence, empathy, generosity, truth, compassion, and faith. The same fight is going on inside you – and inside every other person, too.”</w:t>
      </w:r>
    </w:p>
    <w:p w14:paraId="5F308A82" w14:textId="2E56EF6B" w:rsidR="00D82A82" w:rsidRPr="002E294B" w:rsidRDefault="00D82A82" w:rsidP="00032792">
      <w:pPr>
        <w:pStyle w:val="Quote"/>
      </w:pPr>
      <w:r w:rsidRPr="002E294B">
        <w:t xml:space="preserve">The grandson thought about </w:t>
      </w:r>
      <w:r w:rsidR="009F60FE" w:rsidRPr="002E294B">
        <w:t xml:space="preserve">what he heard </w:t>
      </w:r>
      <w:r w:rsidRPr="002E294B">
        <w:t>for a minute and then asked his grandfather, “Which wolf will win?”</w:t>
      </w:r>
    </w:p>
    <w:p w14:paraId="643E988F" w14:textId="77777777" w:rsidR="00D82A82" w:rsidRPr="002E294B" w:rsidRDefault="00D82A82" w:rsidP="00032792">
      <w:pPr>
        <w:pStyle w:val="Quote"/>
      </w:pPr>
      <w:r w:rsidRPr="002E294B">
        <w:t>The old Cherokee simply replied, “The one you feed.”</w:t>
      </w:r>
    </w:p>
    <w:p w14:paraId="704BD797" w14:textId="3B22B31D" w:rsidR="00886E46" w:rsidRDefault="00CF507E" w:rsidP="00D82A82">
      <w:r w:rsidRPr="00CF507E">
        <w:t xml:space="preserve">Nicola was </w:t>
      </w:r>
      <w:r w:rsidR="00886E46">
        <w:t xml:space="preserve">wise </w:t>
      </w:r>
      <w:r w:rsidRPr="00CF507E">
        <w:t xml:space="preserve">to tell him the tale. Jake </w:t>
      </w:r>
      <w:r w:rsidR="00B27F93">
        <w:t xml:space="preserve">had to admit </w:t>
      </w:r>
      <w:r w:rsidRPr="00CF507E">
        <w:t xml:space="preserve">that he was indeed feeding his </w:t>
      </w:r>
      <w:r w:rsidR="00FB5780">
        <w:t>evil</w:t>
      </w:r>
      <w:r w:rsidRPr="00CF507E">
        <w:t xml:space="preserve"> wolf and that his negative thoughts were his own worst enemy, allowing them to rule his actions. The graphic images that he </w:t>
      </w:r>
      <w:r w:rsidR="00D249ED">
        <w:t>contrived</w:t>
      </w:r>
      <w:r w:rsidRPr="00CF507E">
        <w:t xml:space="preserve"> in his mind </w:t>
      </w:r>
      <w:r w:rsidR="00D249ED">
        <w:t xml:space="preserve">of </w:t>
      </w:r>
      <w:r w:rsidRPr="00CF507E">
        <w:t xml:space="preserve">Tess </w:t>
      </w:r>
      <w:r w:rsidR="0039224C">
        <w:t xml:space="preserve">naked in bed </w:t>
      </w:r>
      <w:r w:rsidRPr="00CF507E">
        <w:t xml:space="preserve">making love with Vaughn </w:t>
      </w:r>
      <w:r w:rsidR="002E44D7">
        <w:t>y</w:t>
      </w:r>
      <w:r w:rsidR="00C5521C">
        <w:t>i</w:t>
      </w:r>
      <w:r w:rsidR="002E44D7">
        <w:t>elded</w:t>
      </w:r>
      <w:r w:rsidRPr="00CF507E">
        <w:t xml:space="preserve"> nothing but agony in his soul. It didn’t matter that all of that happened in the past. He still allowed that episode to haunt him, </w:t>
      </w:r>
      <w:r w:rsidR="001E6C93">
        <w:lastRenderedPageBreak/>
        <w:t xml:space="preserve">preventing </w:t>
      </w:r>
      <w:r w:rsidRPr="00CF507E">
        <w:t xml:space="preserve">him from forgiving Tess, even </w:t>
      </w:r>
      <w:r w:rsidR="00C80275">
        <w:t xml:space="preserve">though </w:t>
      </w:r>
      <w:r w:rsidRPr="00CF507E">
        <w:t xml:space="preserve">she professed that she loved him. Jake now wished that his infallible memory would stop </w:t>
      </w:r>
      <w:r w:rsidR="004D668F">
        <w:t>summoning</w:t>
      </w:r>
      <w:r w:rsidRPr="00CF507E">
        <w:t xml:space="preserve"> his </w:t>
      </w:r>
      <w:r w:rsidR="00E70AA4">
        <w:t>contrived</w:t>
      </w:r>
      <w:r w:rsidRPr="00CF507E">
        <w:t xml:space="preserve"> visions of Tess in Vaughn’s arms. He </w:t>
      </w:r>
      <w:r w:rsidR="00B27F93">
        <w:t xml:space="preserve">forced himself to believe </w:t>
      </w:r>
      <w:r w:rsidR="002717E6">
        <w:t xml:space="preserve">it was possible </w:t>
      </w:r>
      <w:r w:rsidR="008D10CC">
        <w:t xml:space="preserve">to </w:t>
      </w:r>
      <w:r w:rsidRPr="00CF507E">
        <w:t xml:space="preserve">win this battle </w:t>
      </w:r>
      <w:r w:rsidR="008D10CC">
        <w:t xml:space="preserve">within </w:t>
      </w:r>
      <w:r w:rsidRPr="00CF507E">
        <w:t>because he did have the power of choice. He needed to forgive Tess so that he could be part of her life again, but he was not yet ready to do so. He needed more time to heal.</w:t>
      </w:r>
    </w:p>
    <w:p w14:paraId="711AE33A" w14:textId="420CB063" w:rsidR="008826A1" w:rsidRPr="008826A1" w:rsidRDefault="00F63A5C" w:rsidP="00D82A82">
      <w:r>
        <w:t xml:space="preserve">Jake </w:t>
      </w:r>
      <w:r w:rsidR="00071668">
        <w:t xml:space="preserve">hated loose ends and </w:t>
      </w:r>
      <w:r w:rsidR="008826A1" w:rsidRPr="008826A1">
        <w:t xml:space="preserve">decided that </w:t>
      </w:r>
      <w:r>
        <w:t xml:space="preserve">he needed to do </w:t>
      </w:r>
      <w:r w:rsidR="008826A1" w:rsidRPr="008826A1">
        <w:t xml:space="preserve">one more thing before losing himself into the unknown. He needed to </w:t>
      </w:r>
      <w:r w:rsidR="00316058">
        <w:t>confront</w:t>
      </w:r>
      <w:r w:rsidR="008826A1" w:rsidRPr="008826A1">
        <w:t xml:space="preserve"> Laurent Belcour and </w:t>
      </w:r>
      <w:r>
        <w:t xml:space="preserve">put an end to </w:t>
      </w:r>
      <w:r w:rsidR="008826A1" w:rsidRPr="008826A1">
        <w:t xml:space="preserve">his </w:t>
      </w:r>
      <w:r w:rsidR="00B27F93">
        <w:t>persistent</w:t>
      </w:r>
      <w:r w:rsidR="00D82A82">
        <w:t xml:space="preserve"> attempts to destroy the Valkyries.</w:t>
      </w:r>
    </w:p>
    <w:p w14:paraId="0A3B2120" w14:textId="58C8C0ED" w:rsidR="00FC6EF5" w:rsidRDefault="008826A1" w:rsidP="008826A1">
      <w:r w:rsidRPr="008826A1">
        <w:t xml:space="preserve">Jake, Tess, and the team </w:t>
      </w:r>
      <w:r w:rsidR="00316058">
        <w:t xml:space="preserve">had </w:t>
      </w:r>
      <w:r w:rsidRPr="008826A1">
        <w:t xml:space="preserve">dealt with Belcour many times, achieving some victories, causing him to lose his exalted position at the prestigious International Development Organization, </w:t>
      </w:r>
      <w:r w:rsidR="00D82A82">
        <w:t>spoiling</w:t>
      </w:r>
      <w:r w:rsidRPr="008826A1">
        <w:t xml:space="preserve"> </w:t>
      </w:r>
      <w:r w:rsidR="00FC6EF5">
        <w:t xml:space="preserve">his chances of </w:t>
      </w:r>
      <w:r w:rsidRPr="008826A1">
        <w:t xml:space="preserve">becoming the President of France and </w:t>
      </w:r>
      <w:r w:rsidR="00D82A82">
        <w:t xml:space="preserve">helping to </w:t>
      </w:r>
      <w:r w:rsidRPr="008826A1">
        <w:t>send him to prison</w:t>
      </w:r>
      <w:r w:rsidR="00FC6EF5">
        <w:t xml:space="preserve"> for trying to </w:t>
      </w:r>
      <w:r w:rsidR="00D82A82">
        <w:t>set off</w:t>
      </w:r>
      <w:r w:rsidR="00FC6EF5">
        <w:t xml:space="preserve"> a dirty bomb in Paris</w:t>
      </w:r>
      <w:r w:rsidRPr="008826A1">
        <w:t xml:space="preserve">, but they were </w:t>
      </w:r>
      <w:r w:rsidR="006A1D0E">
        <w:t xml:space="preserve">never </w:t>
      </w:r>
      <w:r w:rsidRPr="008826A1">
        <w:t xml:space="preserve">able to overcome the man’s </w:t>
      </w:r>
      <w:r w:rsidR="00B27F93">
        <w:t>talent</w:t>
      </w:r>
      <w:r w:rsidRPr="008826A1">
        <w:t xml:space="preserve"> for gaming the system and escaping </w:t>
      </w:r>
      <w:r w:rsidR="00071668">
        <w:t xml:space="preserve">from </w:t>
      </w:r>
      <w:r w:rsidRPr="008826A1">
        <w:t>justice.</w:t>
      </w:r>
    </w:p>
    <w:p w14:paraId="2F8C2919" w14:textId="584EBF5A" w:rsidR="008826A1" w:rsidRPr="008826A1" w:rsidRDefault="00B27F93" w:rsidP="008826A1">
      <w:r>
        <w:t>While still in Spain</w:t>
      </w:r>
      <w:r w:rsidR="006A1D0E">
        <w:t xml:space="preserve">, Jake commissioned a psychological </w:t>
      </w:r>
      <w:r w:rsidR="00DD5131">
        <w:t>study</w:t>
      </w:r>
      <w:r w:rsidR="006A1D0E">
        <w:t xml:space="preserve"> of his nemesis</w:t>
      </w:r>
      <w:r w:rsidR="0021054F">
        <w:t xml:space="preserve"> and the results </w:t>
      </w:r>
      <w:r w:rsidR="00894B8D">
        <w:t>confirmed</w:t>
      </w:r>
      <w:r w:rsidR="00C75EFB">
        <w:t xml:space="preserve"> </w:t>
      </w:r>
      <w:r w:rsidR="00C85E51">
        <w:t>his own assessment</w:t>
      </w:r>
      <w:r w:rsidR="006A1D0E">
        <w:t xml:space="preserve">. </w:t>
      </w:r>
      <w:r w:rsidR="00BE54B3">
        <w:t xml:space="preserve">Belcour was </w:t>
      </w:r>
      <w:r w:rsidR="00BE54B3" w:rsidRPr="008826A1">
        <w:t xml:space="preserve">an aristocrat who </w:t>
      </w:r>
      <w:r w:rsidR="00991D6E">
        <w:t>truly</w:t>
      </w:r>
      <w:r w:rsidR="00E5798B">
        <w:t xml:space="preserve"> </w:t>
      </w:r>
      <w:r w:rsidR="00BE54B3" w:rsidRPr="008826A1">
        <w:t xml:space="preserve">believed </w:t>
      </w:r>
      <w:r w:rsidR="00BE54B3">
        <w:t xml:space="preserve">he was </w:t>
      </w:r>
      <w:r w:rsidR="00BE54B3" w:rsidRPr="008826A1">
        <w:t xml:space="preserve">ordained </w:t>
      </w:r>
      <w:r w:rsidR="00071668">
        <w:t xml:space="preserve">by the Gods </w:t>
      </w:r>
      <w:r w:rsidR="00BE54B3" w:rsidRPr="008826A1">
        <w:t xml:space="preserve">with the </w:t>
      </w:r>
      <w:r w:rsidR="002E294B">
        <w:t xml:space="preserve">divine </w:t>
      </w:r>
      <w:r w:rsidR="00071668">
        <w:t>right</w:t>
      </w:r>
      <w:r w:rsidR="00BE54B3" w:rsidRPr="008826A1">
        <w:t xml:space="preserve"> of lording over lesser beings. </w:t>
      </w:r>
      <w:r w:rsidR="00BE54B3">
        <w:t xml:space="preserve">He possessed </w:t>
      </w:r>
      <w:r w:rsidR="008826A1" w:rsidRPr="008826A1">
        <w:t xml:space="preserve">an </w:t>
      </w:r>
      <w:r w:rsidR="00BE54B3">
        <w:t>inherent</w:t>
      </w:r>
      <w:r w:rsidR="008826A1" w:rsidRPr="008826A1">
        <w:t xml:space="preserve"> sense of superiority </w:t>
      </w:r>
      <w:r w:rsidR="00BE54B3">
        <w:t>and believed</w:t>
      </w:r>
      <w:r w:rsidR="008826A1" w:rsidRPr="008826A1">
        <w:t xml:space="preserve"> that truth and righteousness were </w:t>
      </w:r>
      <w:r w:rsidR="00BE54B3">
        <w:t>overrated and contrary</w:t>
      </w:r>
      <w:r w:rsidR="008826A1" w:rsidRPr="008826A1">
        <w:t xml:space="preserve"> to </w:t>
      </w:r>
      <w:r w:rsidR="00BE54B3">
        <w:t>the fulfillment of what he wanted</w:t>
      </w:r>
      <w:r w:rsidR="008826A1" w:rsidRPr="008826A1">
        <w:t xml:space="preserve">. </w:t>
      </w:r>
      <w:r w:rsidR="00BE54B3">
        <w:t>Belcour disdained most p</w:t>
      </w:r>
      <w:r w:rsidR="008826A1" w:rsidRPr="008826A1">
        <w:t>hilosophers</w:t>
      </w:r>
      <w:r w:rsidR="00BE54B3">
        <w:t xml:space="preserve">, because he was convinced that they </w:t>
      </w:r>
      <w:r w:rsidR="0066341C">
        <w:t xml:space="preserve">used fancy words to mask </w:t>
      </w:r>
      <w:r w:rsidR="008826A1" w:rsidRPr="008826A1">
        <w:t>the truth</w:t>
      </w:r>
      <w:r w:rsidR="00BE54B3">
        <w:t xml:space="preserve">. </w:t>
      </w:r>
      <w:r w:rsidR="0066341C">
        <w:t>H</w:t>
      </w:r>
      <w:r w:rsidR="00BE54B3">
        <w:t xml:space="preserve">e </w:t>
      </w:r>
      <w:r w:rsidR="006A1D0E">
        <w:t xml:space="preserve">did buy </w:t>
      </w:r>
      <w:r w:rsidR="00BE54B3">
        <w:t xml:space="preserve">into what </w:t>
      </w:r>
      <w:r w:rsidR="008826A1" w:rsidRPr="008826A1">
        <w:t xml:space="preserve">Nietzsche </w:t>
      </w:r>
      <w:r w:rsidR="0066341C">
        <w:t>wrote</w:t>
      </w:r>
      <w:r w:rsidR="00BE54B3">
        <w:t>, that philosophers</w:t>
      </w:r>
      <w:r w:rsidR="008826A1" w:rsidRPr="008826A1">
        <w:t xml:space="preserve"> are advocates of their own brand of truth, developing ideas based on false axioms and preaching them like a truth that enforces their point of view. To Belcour, </w:t>
      </w:r>
      <w:r>
        <w:t xml:space="preserve">truth was </w:t>
      </w:r>
      <w:r w:rsidR="002E294B">
        <w:t xml:space="preserve">what </w:t>
      </w:r>
      <w:r>
        <w:t xml:space="preserve">he made it and </w:t>
      </w:r>
      <w:r w:rsidR="008826A1" w:rsidRPr="008826A1">
        <w:t>morality was relative</w:t>
      </w:r>
      <w:r w:rsidR="00FC6EF5">
        <w:t xml:space="preserve"> and overrated</w:t>
      </w:r>
      <w:r w:rsidR="008826A1" w:rsidRPr="008826A1">
        <w:t xml:space="preserve">. He fully subscribed to the thesis that immorality was </w:t>
      </w:r>
      <w:r w:rsidR="00614A2F">
        <w:t xml:space="preserve">essential </w:t>
      </w:r>
      <w:r w:rsidR="008826A1" w:rsidRPr="008826A1">
        <w:t>to achiev</w:t>
      </w:r>
      <w:r w:rsidR="00614A2F">
        <w:t xml:space="preserve">ing </w:t>
      </w:r>
      <w:r w:rsidR="00D04BDA">
        <w:t xml:space="preserve">one’s </w:t>
      </w:r>
      <w:r w:rsidR="008826A1" w:rsidRPr="008826A1">
        <w:t>needs and wants.</w:t>
      </w:r>
      <w:r w:rsidR="00BE54B3">
        <w:t xml:space="preserve"> That explained why he profited from promoting </w:t>
      </w:r>
      <w:r w:rsidR="00844BCE">
        <w:t xml:space="preserve">war, </w:t>
      </w:r>
      <w:r w:rsidR="00330A20">
        <w:t>prostitution,</w:t>
      </w:r>
      <w:r w:rsidR="00BE54B3">
        <w:t xml:space="preserve"> and debauchery.</w:t>
      </w:r>
    </w:p>
    <w:p w14:paraId="2F1175D5" w14:textId="194BC863" w:rsidR="008826A1" w:rsidRPr="008826A1" w:rsidRDefault="008826A1" w:rsidP="008826A1">
      <w:r w:rsidRPr="008826A1">
        <w:t xml:space="preserve">Jake called Nicola and told him that he had a plan to take care of Belcour once and for all. The man </w:t>
      </w:r>
      <w:r w:rsidR="00BE54B3">
        <w:t xml:space="preserve">relentlessly attempted </w:t>
      </w:r>
      <w:r w:rsidRPr="008826A1">
        <w:t xml:space="preserve">to damage the Valkyries and Jake was going to </w:t>
      </w:r>
      <w:r w:rsidR="00BE54B3">
        <w:t xml:space="preserve">finally </w:t>
      </w:r>
      <w:r w:rsidRPr="008826A1">
        <w:t>put an end to that.</w:t>
      </w:r>
    </w:p>
    <w:p w14:paraId="4BE2265F" w14:textId="77777777" w:rsidR="008826A1" w:rsidRPr="008826A1" w:rsidRDefault="008826A1" w:rsidP="008826A1">
      <w:r w:rsidRPr="008826A1">
        <w:lastRenderedPageBreak/>
        <w:t>Nicola asked Jake to come back to the office and talk about his plan, but Jake made it plain that he did not want any help. He was going to do it alone.</w:t>
      </w:r>
    </w:p>
    <w:p w14:paraId="3DE6FAFB" w14:textId="2BAE6012" w:rsidR="008826A1" w:rsidRPr="008826A1" w:rsidRDefault="008826A1" w:rsidP="008826A1">
      <w:r w:rsidRPr="008826A1">
        <w:t xml:space="preserve">Sitting next to Nicola </w:t>
      </w:r>
      <w:r w:rsidR="00614A2F">
        <w:t xml:space="preserve">while </w:t>
      </w:r>
      <w:r w:rsidRPr="008826A1">
        <w:t xml:space="preserve">working on a report, Giuliana </w:t>
      </w:r>
      <w:r w:rsidR="002E294B">
        <w:t>over</w:t>
      </w:r>
      <w:r w:rsidRPr="008826A1">
        <w:t>heard a snippet of the conversation.</w:t>
      </w:r>
    </w:p>
    <w:p w14:paraId="2CE4651B"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28BE20BC" w14:textId="5C59C462" w:rsidR="001572F7" w:rsidRDefault="006A479E" w:rsidP="006A479E">
      <w:pPr>
        <w:pStyle w:val="Heading1"/>
        <w:numPr>
          <w:ilvl w:val="0"/>
          <w:numId w:val="0"/>
        </w:numPr>
        <w:ind w:left="360"/>
      </w:pPr>
      <w:bookmarkStart w:id="214" w:name="_Toc531973497"/>
      <w:bookmarkStart w:id="215" w:name="_Toc532470429"/>
      <w:r>
        <w:lastRenderedPageBreak/>
        <w:t>81</w:t>
      </w:r>
      <w:r>
        <w:br/>
      </w:r>
      <w:r w:rsidR="00594C0D">
        <w:t>T</w:t>
      </w:r>
      <w:r w:rsidR="00BC44C6">
        <w:t xml:space="preserve">ying </w:t>
      </w:r>
      <w:r w:rsidR="00594C0D">
        <w:t>Up Loose Ends</w:t>
      </w:r>
      <w:bookmarkEnd w:id="214"/>
      <w:bookmarkEnd w:id="215"/>
    </w:p>
    <w:p w14:paraId="15907690" w14:textId="2879378E" w:rsidR="00FD1B86" w:rsidRPr="00FD1B86" w:rsidRDefault="002708E3" w:rsidP="002C1D33">
      <w:pPr>
        <w:pStyle w:val="NormalNI"/>
      </w:pPr>
      <w:r w:rsidRPr="006A479E">
        <w:t>J</w:t>
      </w:r>
      <w:r w:rsidR="00FD1B86" w:rsidRPr="00FD1B86">
        <w:t xml:space="preserve">ake parked his rental car off the road and concealed it in the woods. He </w:t>
      </w:r>
      <w:r w:rsidR="00B27F93" w:rsidRPr="00FD1B86">
        <w:t xml:space="preserve">packed his handgun in the side pocket </w:t>
      </w:r>
      <w:r w:rsidR="00B27F93">
        <w:t>of</w:t>
      </w:r>
      <w:r w:rsidR="00FD1B86" w:rsidRPr="00FD1B86">
        <w:t xml:space="preserve"> his leather jacket</w:t>
      </w:r>
      <w:r w:rsidR="00B27F93">
        <w:t xml:space="preserve"> and </w:t>
      </w:r>
      <w:r w:rsidR="00FD1B86" w:rsidRPr="00FD1B86">
        <w:t xml:space="preserve">walked toward </w:t>
      </w:r>
      <w:r w:rsidR="00071668">
        <w:t>Laurent Bel</w:t>
      </w:r>
      <w:r w:rsidR="00FD1B86" w:rsidRPr="00FD1B86">
        <w:t>cour’s chateau</w:t>
      </w:r>
      <w:r w:rsidR="00B27F93">
        <w:t xml:space="preserve">, </w:t>
      </w:r>
      <w:r w:rsidR="00FD1B86" w:rsidRPr="00FD1B86">
        <w:t>check</w:t>
      </w:r>
      <w:r w:rsidR="00B27F93">
        <w:t xml:space="preserve">ing the wrought iron fence </w:t>
      </w:r>
      <w:r w:rsidR="00FD1B86" w:rsidRPr="00FD1B86">
        <w:t>for security</w:t>
      </w:r>
      <w:r w:rsidR="00B27F93">
        <w:t xml:space="preserve"> cameras</w:t>
      </w:r>
      <w:r w:rsidR="00FD1B86" w:rsidRPr="00FD1B86">
        <w:t xml:space="preserve">. All he saw was one guard leaning outside the security booth, apparently </w:t>
      </w:r>
      <w:r w:rsidR="00330A20" w:rsidRPr="00FD1B86">
        <w:t>bored,</w:t>
      </w:r>
      <w:r w:rsidR="00FD1B86" w:rsidRPr="00FD1B86">
        <w:t xml:space="preserve"> and checking his smartphone. He was probably surfing or engaging in the disease of the times - making dates on the internet.</w:t>
      </w:r>
    </w:p>
    <w:p w14:paraId="578BB320" w14:textId="77777777" w:rsidR="000F75CD" w:rsidRDefault="00FD1B86" w:rsidP="00FD1B86">
      <w:r w:rsidRPr="00FD1B86">
        <w:t xml:space="preserve">It was late in the afternoon, and Jake waited until dusk. Thanks to his CIA training, he found </w:t>
      </w:r>
      <w:r w:rsidR="00FC6EF5">
        <w:t xml:space="preserve">several </w:t>
      </w:r>
      <w:r w:rsidRPr="00FD1B86">
        <w:t xml:space="preserve">security cameras around the perimeter and disabled one of them with a precise shot of his silenced weapon. The guard was still on his smartphone and didn’t notice that one of the cameras had gone out. Jake picked the lock of the front gate and walked around the garden’s perimeter. Stealthily, he got behind the guard and stuck the needle of a small syringe behind his neck. The man fell to the ground like a sack of potatoes. He would be out for a while. Jake then </w:t>
      </w:r>
      <w:r w:rsidR="00B27F93">
        <w:t>gingerly</w:t>
      </w:r>
      <w:r w:rsidRPr="00FD1B86">
        <w:t xml:space="preserve"> walked toward the chateau. Having previously conducted a raid on the premises, he knew the location of the backdoors. Most of them were secured, and he was about to pick one of the locks when he tried the access door to the kitchen and found it open. He slipped inside and looked for servants or cooks, but he didn’t see any. Apparently, they </w:t>
      </w:r>
      <w:r w:rsidR="00FC6EF5">
        <w:t xml:space="preserve">all </w:t>
      </w:r>
      <w:r w:rsidRPr="00FD1B86">
        <w:t>had gone home.</w:t>
      </w:r>
    </w:p>
    <w:p w14:paraId="30AD1A46" w14:textId="67CA50D4" w:rsidR="00FD1B86" w:rsidRPr="00FD1B86" w:rsidRDefault="00FD1B86" w:rsidP="00FD1B86">
      <w:r w:rsidRPr="00FD1B86">
        <w:t xml:space="preserve">Jake had a good idea of where Belcour was. He did not hear a television, but classical music </w:t>
      </w:r>
      <w:r w:rsidR="00071668">
        <w:t xml:space="preserve">could be heard </w:t>
      </w:r>
      <w:r w:rsidRPr="00FD1B86">
        <w:t>from the study. Jake peeked around the corner and saw his target sitting in front of three large computer screens filled with financial data and spreadsheets. Silently, he approached Belcour and put the muzzle of his gun behind his neck.</w:t>
      </w:r>
    </w:p>
    <w:p w14:paraId="7BD5C7C4" w14:textId="77777777" w:rsidR="00FD1B86" w:rsidRPr="00FD1B86" w:rsidRDefault="00FD1B86" w:rsidP="00FD1B86">
      <w:r w:rsidRPr="00FD1B86">
        <w:lastRenderedPageBreak/>
        <w:t>“Good evening, Monsieur Belcour,” Jake said. “Please turn around slowly.”</w:t>
      </w:r>
    </w:p>
    <w:p w14:paraId="535DB053" w14:textId="77777777" w:rsidR="00FD1B86" w:rsidRPr="00FD1B86" w:rsidRDefault="00FD1B86" w:rsidP="00FD1B86">
      <w:r w:rsidRPr="00FD1B86">
        <w:t>Belcour rotated on the chair to face Jake. He did not look scared.</w:t>
      </w:r>
    </w:p>
    <w:p w14:paraId="4C423F63" w14:textId="6DAD97B9" w:rsidR="00FD1B86" w:rsidRPr="00FD1B86" w:rsidRDefault="00FD1B86" w:rsidP="00FD1B86">
      <w:r w:rsidRPr="00FD1B86">
        <w:t xml:space="preserve">“Mr. Vickers, what a surprise,” the man said. “To what do I owe the pleasure of </w:t>
      </w:r>
      <w:r w:rsidR="002E294B">
        <w:t>you</w:t>
      </w:r>
      <w:r w:rsidRPr="00FD1B86">
        <w:t xml:space="preserve"> visit? Is the beautiful Tess with you? It has been some time since I laid eyes on her.”</w:t>
      </w:r>
    </w:p>
    <w:p w14:paraId="24868DA3" w14:textId="77777777" w:rsidR="00FD1B86" w:rsidRPr="00FD1B86" w:rsidRDefault="00FD1B86" w:rsidP="00FD1B86">
      <w:r w:rsidRPr="00FD1B86">
        <w:t>“It’s just the two of us, Belcour. I have come to settle things once and for all.”</w:t>
      </w:r>
    </w:p>
    <w:p w14:paraId="58F4636E" w14:textId="77777777" w:rsidR="00FD1B86" w:rsidRPr="00FD1B86" w:rsidRDefault="00FD1B86" w:rsidP="00FD1B86">
      <w:r w:rsidRPr="00FD1B86">
        <w:t>“It sounds that my little meddling with your plans has annoyed you. Personally, I had a lot of fun tossing a few obstacles in front of the Valkyries. You, on the other hand, don’t seem to have a sense of humor.”</w:t>
      </w:r>
    </w:p>
    <w:p w14:paraId="32975C29" w14:textId="37E6785E" w:rsidR="00FD1B86" w:rsidRPr="00FD1B86" w:rsidRDefault="00FD1B86" w:rsidP="00FD1B86">
      <w:r w:rsidRPr="00FD1B86">
        <w:t>“My sense of humor disappeared the day you</w:t>
      </w:r>
      <w:r w:rsidR="00B27F93">
        <w:t>r man</w:t>
      </w:r>
      <w:r w:rsidRPr="00FD1B86">
        <w:t xml:space="preserve"> sabotaged a MiG fighter plane hoping to kill Tess.”</w:t>
      </w:r>
    </w:p>
    <w:p w14:paraId="73B76BA1" w14:textId="3B066BEB" w:rsidR="00FD1B86" w:rsidRPr="00FD1B86" w:rsidRDefault="00FD1B86" w:rsidP="00FD1B86">
      <w:r w:rsidRPr="00FD1B86">
        <w:t xml:space="preserve">“That was just a little fun. You people handled that incident well, by the way. I </w:t>
      </w:r>
      <w:r w:rsidR="007463CD">
        <w:t>am</w:t>
      </w:r>
      <w:r w:rsidRPr="00FD1B86">
        <w:t xml:space="preserve"> impressed.”</w:t>
      </w:r>
    </w:p>
    <w:p w14:paraId="5EA8FE6A" w14:textId="77777777" w:rsidR="00FD1B86" w:rsidRPr="00FD1B86" w:rsidRDefault="00FD1B86" w:rsidP="00FD1B86">
      <w:r w:rsidRPr="00FD1B86">
        <w:t>“Belcour, I came here to dispatch you. I could have done it before you knew what happened, but I felt it would be better to do it face-to-face.”</w:t>
      </w:r>
    </w:p>
    <w:p w14:paraId="14351D53" w14:textId="77777777" w:rsidR="00FD1B86" w:rsidRPr="00FD1B86" w:rsidRDefault="00FD1B86" w:rsidP="00FD1B86">
      <w:r w:rsidRPr="00FD1B86">
        <w:t>“Very noble of you, Vickers. Do you expect me to beg you for my life? It’s not going to happen.”</w:t>
      </w:r>
    </w:p>
    <w:p w14:paraId="54B2B372" w14:textId="77777777" w:rsidR="00FD1B86" w:rsidRPr="00FD1B86" w:rsidRDefault="00FD1B86" w:rsidP="00FD1B86">
      <w:r w:rsidRPr="00FD1B86">
        <w:t>“I don’t expect you to do anything, other than understand why you need to die.”</w:t>
      </w:r>
    </w:p>
    <w:p w14:paraId="669B0264" w14:textId="367D3958" w:rsidR="00FD1B86" w:rsidRPr="00FD1B86" w:rsidRDefault="00FD1B86" w:rsidP="00FD1B86">
      <w:r w:rsidRPr="00FD1B86">
        <w:t xml:space="preserve">Belcour laughed. “Come on, Jake. We both know that you are severely </w:t>
      </w:r>
      <w:r w:rsidR="00B27F93">
        <w:t>constrained</w:t>
      </w:r>
      <w:r w:rsidRPr="00FD1B86">
        <w:t xml:space="preserve"> by a self-imposed sense of morality and rectitude. Killing me in cold blood goes against everything you and Tess believe in. You only dispatch villains in the heat of the moment or when they try to kill you, but you can’t murder defenseless persons. So, let’s get to the bottom line. I presume that you want me to leave your people alone. I must think about that. You are asking me to relinquish my primary means of entertainment.”</w:t>
      </w:r>
    </w:p>
    <w:p w14:paraId="63B79855" w14:textId="77777777" w:rsidR="00FD1B86" w:rsidRPr="00FD1B86" w:rsidRDefault="00FD1B86" w:rsidP="00FD1B86">
      <w:r w:rsidRPr="00FD1B86">
        <w:lastRenderedPageBreak/>
        <w:t>“It’s over, Belcour. You need to stop what you are doing, or I will blow your head off. You only have one chance. Stay away from us, or I will be back and finish the job.”</w:t>
      </w:r>
    </w:p>
    <w:p w14:paraId="155BE533" w14:textId="76027456" w:rsidR="00FD1B86" w:rsidRPr="00FD1B86" w:rsidRDefault="00FD1B86" w:rsidP="00FD1B86">
      <w:r w:rsidRPr="00FD1B86">
        <w:t xml:space="preserve">“So, </w:t>
      </w:r>
      <w:r w:rsidR="00B27F93">
        <w:t>m</w:t>
      </w:r>
      <w:r w:rsidR="00B27F93" w:rsidRPr="00FD1B86">
        <w:t xml:space="preserve">y initial feeling was </w:t>
      </w:r>
      <w:r w:rsidR="00B27F93">
        <w:t>correct.</w:t>
      </w:r>
      <w:r w:rsidR="00B27F93" w:rsidRPr="00FD1B86">
        <w:t xml:space="preserve"> </w:t>
      </w:r>
      <w:r w:rsidR="00B27F93">
        <w:t>Y</w:t>
      </w:r>
      <w:r w:rsidRPr="00FD1B86">
        <w:t xml:space="preserve">ou are not here to kill me, after all. In any case, what I did to your people was not just to be mean. You forgot that Tess engineered my downfall and torpedoed my chance of becoming President of France. Then your people invaded my home, towing the incompetent Sûreté with </w:t>
      </w:r>
      <w:r w:rsidR="00FC6EF5">
        <w:t>them</w:t>
      </w:r>
      <w:r w:rsidRPr="00FD1B86">
        <w:t xml:space="preserve">, interrupted a lovely party and had the government </w:t>
      </w:r>
      <w:r w:rsidR="007463CD">
        <w:t>throw</w:t>
      </w:r>
      <w:r w:rsidRPr="00FD1B86">
        <w:t xml:space="preserve"> me in jail just because I played with a couple of dirty bombs. Well, I am still here, and mad as hell at you and your Valkyries. When I become President of France, I will unleash the power of the state on you.”</w:t>
      </w:r>
    </w:p>
    <w:p w14:paraId="017493B9" w14:textId="77777777" w:rsidR="00FD1B86" w:rsidRPr="00FD1B86" w:rsidRDefault="00FD1B86" w:rsidP="00FD1B86">
      <w:r w:rsidRPr="00FD1B86">
        <w:t>“You are delusional, Belcour and keep forgetting that I am the one with the gun.”</w:t>
      </w:r>
    </w:p>
    <w:p w14:paraId="7053CA8A" w14:textId="77777777" w:rsidR="00FD1B86" w:rsidRPr="00FD1B86" w:rsidRDefault="00FD1B86" w:rsidP="00FD1B86">
      <w:r w:rsidRPr="00FD1B86">
        <w:t>“Jake, you are a boy scout. I don’t care that you were with the CIA. You can’t kill anyone in cold blood. Please don’t bore me. By the way, I believe that you are acquainted with Madame Fadime al-Saadi. Hello, Fadime, please join us.”</w:t>
      </w:r>
    </w:p>
    <w:p w14:paraId="598E0206" w14:textId="77777777" w:rsidR="00FD1B86" w:rsidRPr="00FD1B86" w:rsidRDefault="00FD1B86" w:rsidP="00FD1B86">
      <w:r w:rsidRPr="00FD1B86">
        <w:t>Fadime had just arrived from a shopping trip in town and dropped the packages as she approached the two men. She froze when she saw Jake holding a gun.</w:t>
      </w:r>
    </w:p>
    <w:p w14:paraId="37F08928" w14:textId="77777777" w:rsidR="00FD1B86" w:rsidRPr="00FD1B86" w:rsidRDefault="00FD1B86" w:rsidP="00FD1B86">
      <w:r w:rsidRPr="00FD1B86">
        <w:t>“You are Tess’s husband. You killed my brother Amir.”</w:t>
      </w:r>
    </w:p>
    <w:p w14:paraId="21CA895E" w14:textId="77777777" w:rsidR="00FD1B86" w:rsidRPr="00FD1B86" w:rsidRDefault="00FD1B86" w:rsidP="00FD1B86">
      <w:r w:rsidRPr="00FD1B86">
        <w:t>“That is not correct,” Jake said as he grabbed Fadime’s arm and forced her to sit on a plush chair next to Belcour.</w:t>
      </w:r>
    </w:p>
    <w:p w14:paraId="720499B6" w14:textId="1F6CF36E" w:rsidR="00FD1B86" w:rsidRPr="00FD1B86" w:rsidRDefault="00FD1B86" w:rsidP="00FD1B86">
      <w:r w:rsidRPr="00FD1B86">
        <w:t xml:space="preserve">“Let get this straight,” said Jake. “Amir invaded our home with the intent of killing Tess. I </w:t>
      </w:r>
      <w:r w:rsidR="00FC6EF5">
        <w:t xml:space="preserve">fought him and </w:t>
      </w:r>
      <w:r w:rsidRPr="00FD1B86">
        <w:t>broke his leg, and as you well know, he shot himself.”</w:t>
      </w:r>
    </w:p>
    <w:p w14:paraId="3589CEA8" w14:textId="77777777" w:rsidR="00FD1B86" w:rsidRPr="00FD1B86" w:rsidRDefault="00FD1B86" w:rsidP="00FD1B86">
      <w:r w:rsidRPr="00FD1B86">
        <w:t>“Amir wouldn’t have done that if it wasn’t for his obsession with Tess.”</w:t>
      </w:r>
    </w:p>
    <w:p w14:paraId="02C9E079" w14:textId="77777777" w:rsidR="00FD1B86" w:rsidRPr="00FD1B86" w:rsidRDefault="00FD1B86" w:rsidP="00FD1B86">
      <w:r w:rsidRPr="00FD1B86">
        <w:t>“Whatever,” Jake said, now out of patience.</w:t>
      </w:r>
    </w:p>
    <w:p w14:paraId="15B5227B" w14:textId="77777777" w:rsidR="00FD1B86" w:rsidRPr="00FD1B86" w:rsidRDefault="00FD1B86" w:rsidP="00FD1B86">
      <w:r w:rsidRPr="00FD1B86">
        <w:t>“What are you going to do with that gun?” Fadime asked.</w:t>
      </w:r>
    </w:p>
    <w:p w14:paraId="60F875B7" w14:textId="77777777" w:rsidR="00FD1B86" w:rsidRPr="00FD1B86" w:rsidRDefault="00FD1B86" w:rsidP="00FD1B86">
      <w:r w:rsidRPr="00FD1B86">
        <w:t>“Well, the original plan was to blow Belcour’s head off. Now you are here, and it complicates things.”</w:t>
      </w:r>
    </w:p>
    <w:p w14:paraId="36C8E4B1" w14:textId="77777777" w:rsidR="00FD1B86" w:rsidRPr="00FD1B86" w:rsidRDefault="00FD1B86" w:rsidP="00FD1B86">
      <w:r w:rsidRPr="00FD1B86">
        <w:lastRenderedPageBreak/>
        <w:t>“Are you going to kill us?” Fadime asked as she moved closer to Belcour.”</w:t>
      </w:r>
    </w:p>
    <w:p w14:paraId="53FA33C4" w14:textId="2FF278D9" w:rsidR="00FD1B86" w:rsidRPr="00FD1B86" w:rsidRDefault="00FD1B86" w:rsidP="00FD1B86">
      <w:r w:rsidRPr="00FD1B86">
        <w:t>“Well, if you think about it, shooting the two of you would solve a lot of problems.”</w:t>
      </w:r>
    </w:p>
    <w:p w14:paraId="40A0BB66" w14:textId="26B4A962" w:rsidR="00FD1B86" w:rsidRPr="00FD1B86" w:rsidRDefault="00FD1B86" w:rsidP="00FD1B86">
      <w:r w:rsidRPr="00FD1B86">
        <w:t>Fadime looked at Belcour in panic</w:t>
      </w:r>
      <w:r w:rsidR="00330A20" w:rsidRPr="00FD1B86">
        <w:t xml:space="preserve">. </w:t>
      </w:r>
      <w:r w:rsidRPr="00FD1B86">
        <w:t>“Laurent, what are you going to do?”</w:t>
      </w:r>
    </w:p>
    <w:p w14:paraId="7141FFAF" w14:textId="77777777" w:rsidR="00FD1B86" w:rsidRPr="00FD1B86" w:rsidRDefault="00FD1B86" w:rsidP="00FD1B86">
      <w:r w:rsidRPr="00FD1B86">
        <w:t>“Nothing, Fadime. He doesn’t have the guts to kill us.”</w:t>
      </w:r>
    </w:p>
    <w:p w14:paraId="0BFACF4B" w14:textId="77777777" w:rsidR="00FD1B86" w:rsidRPr="00FD1B86" w:rsidRDefault="00FD1B86" w:rsidP="00FD1B86">
      <w:r w:rsidRPr="00FD1B86">
        <w:t>“Fadime started to shake.”</w:t>
      </w:r>
    </w:p>
    <w:p w14:paraId="2FEF2752" w14:textId="77777777" w:rsidR="00FD1B86" w:rsidRPr="00FD1B86" w:rsidRDefault="00FD1B86" w:rsidP="00FD1B86">
      <w:r w:rsidRPr="00FD1B86">
        <w:t>Jake looked at the distressed couple with contempt.</w:t>
      </w:r>
    </w:p>
    <w:p w14:paraId="04C43BAD" w14:textId="77777777" w:rsidR="00FD1B86" w:rsidRPr="00FD1B86" w:rsidRDefault="00FD1B86" w:rsidP="00FD1B86">
      <w:r w:rsidRPr="00FD1B86">
        <w:t>“Now, what am I going to do with you two?”</w:t>
      </w:r>
    </w:p>
    <w:p w14:paraId="7CAB1996" w14:textId="77777777" w:rsidR="000F75CD" w:rsidRDefault="00FD1B86" w:rsidP="00FD1B86">
      <w:r w:rsidRPr="00FD1B86">
        <w:t>Fadime whimpered like a puppy.</w:t>
      </w:r>
    </w:p>
    <w:p w14:paraId="558B7FF2" w14:textId="2563B1DC" w:rsidR="00FD1B86" w:rsidRPr="00FD1B86" w:rsidRDefault="00FD1B86" w:rsidP="00FD1B86">
      <w:r w:rsidRPr="00FD1B86">
        <w:t xml:space="preserve">“You may want to discuss that with my friends, Mr. Vickers,” Belcour said with a </w:t>
      </w:r>
      <w:r w:rsidR="00B27F93">
        <w:t>grin</w:t>
      </w:r>
      <w:r w:rsidRPr="00FD1B86">
        <w:t>.</w:t>
      </w:r>
    </w:p>
    <w:p w14:paraId="63B84971" w14:textId="77777777" w:rsidR="00FD1B86" w:rsidRPr="00FD1B86" w:rsidRDefault="00FD1B86" w:rsidP="00FD1B86">
      <w:r w:rsidRPr="00FD1B86">
        <w:t>Two men with guns drawn appeared behind Jake.</w:t>
      </w:r>
    </w:p>
    <w:p w14:paraId="2FE66EC9" w14:textId="28447151" w:rsidR="00FD1B86" w:rsidRPr="00FD1B86" w:rsidRDefault="00FD1B86" w:rsidP="00FD1B86">
      <w:r w:rsidRPr="00FD1B86">
        <w:t>“Drop your gun,” one of the men said.</w:t>
      </w:r>
    </w:p>
    <w:p w14:paraId="3634DCBA" w14:textId="77777777" w:rsidR="00FD1B86" w:rsidRPr="00FD1B86" w:rsidRDefault="00FD1B86" w:rsidP="00FD1B86">
      <w:r w:rsidRPr="00FD1B86">
        <w:t>Jake raised his hands above his head and slowly put the gun on the floor.</w:t>
      </w:r>
    </w:p>
    <w:p w14:paraId="25049EE4" w14:textId="77777777" w:rsidR="00FD1B86" w:rsidRPr="00FD1B86" w:rsidRDefault="00FD1B86" w:rsidP="00FD1B86">
      <w:r w:rsidRPr="00FD1B86">
        <w:t>“Much better,” said Belcour. “Now we can have a civilized conversation. “Please sit down, Mr. Vickers.”</w:t>
      </w:r>
    </w:p>
    <w:p w14:paraId="3D506A11" w14:textId="77777777" w:rsidR="00FD1B86" w:rsidRPr="00FD1B86" w:rsidRDefault="00FD1B86" w:rsidP="00FD1B86">
      <w:r w:rsidRPr="00FD1B86">
        <w:t>“I’d rather stand,” Jake responded.</w:t>
      </w:r>
    </w:p>
    <w:p w14:paraId="5101F4D4" w14:textId="69923B61" w:rsidR="00FD1B86" w:rsidRPr="00FD1B86" w:rsidRDefault="00FD1B86" w:rsidP="00FD1B86">
      <w:r w:rsidRPr="00FD1B86">
        <w:t xml:space="preserve">“As you wish.” Belcour lighted a cigarette. </w:t>
      </w:r>
      <w:r w:rsidR="00D964F7">
        <w:t>“</w:t>
      </w:r>
      <w:r w:rsidRPr="00FD1B86">
        <w:t>I truly enjoyed playing with the Valkyries. I felt I was in a video game, watching you people squirm, confused and helpless.”</w:t>
      </w:r>
    </w:p>
    <w:p w14:paraId="531A3D02" w14:textId="77777777" w:rsidR="00FD1B86" w:rsidRPr="00FD1B86" w:rsidRDefault="00FD1B86" w:rsidP="00FD1B86">
      <w:r w:rsidRPr="00FD1B86">
        <w:t>“You forget that we dealt with everything you threw at us. You haven’t accomplished a thing, other than waste time and money.”</w:t>
      </w:r>
    </w:p>
    <w:p w14:paraId="30A36752" w14:textId="6484DF3C" w:rsidR="00FD1B86" w:rsidRPr="00FD1B86" w:rsidRDefault="00FD1B86" w:rsidP="00FD1B86">
      <w:r w:rsidRPr="00FD1B86">
        <w:t>“True, although I almost witnessed the demise of Tess. I would have enjoyed seeing her slamming her aircraft to the ground. My man on site was prepared to make a video, just like an action movie - explosions, fire</w:t>
      </w:r>
      <w:r w:rsidR="00B27F93">
        <w:t xml:space="preserve">, </w:t>
      </w:r>
      <w:r w:rsidR="00330A20" w:rsidRPr="00FD1B86">
        <w:t>sparkles,</w:t>
      </w:r>
      <w:r w:rsidRPr="00FD1B86">
        <w:t xml:space="preserve"> and her roasting inside. It would have been such a pretty sight.”</w:t>
      </w:r>
    </w:p>
    <w:p w14:paraId="07BF765B" w14:textId="77777777" w:rsidR="00FD1B86" w:rsidRPr="00FD1B86" w:rsidRDefault="00FD1B86" w:rsidP="00FD1B86">
      <w:r w:rsidRPr="00FD1B86">
        <w:t>“Belcour, you are a sick man,” Jake observed.</w:t>
      </w:r>
    </w:p>
    <w:p w14:paraId="572C3210" w14:textId="60CCB921" w:rsidR="00FD1B86" w:rsidRPr="00FD1B86" w:rsidRDefault="00FD1B86" w:rsidP="00FD1B86">
      <w:r w:rsidRPr="00FD1B86">
        <w:lastRenderedPageBreak/>
        <w:t xml:space="preserve">“I disagree. </w:t>
      </w:r>
      <w:r>
        <w:t xml:space="preserve">I am </w:t>
      </w:r>
      <w:r w:rsidRPr="00FD1B86">
        <w:t>a proud and vengeful sociopath.”</w:t>
      </w:r>
    </w:p>
    <w:p w14:paraId="558961B5" w14:textId="4CF0664D" w:rsidR="00FD1B86" w:rsidRPr="00FD1B86" w:rsidRDefault="00FD1B86" w:rsidP="00FD1B86">
      <w:r w:rsidRPr="00FD1B86">
        <w:t xml:space="preserve">Suddenly, two shots from a silenced handgun sent Belcour’s men to the ground. Giuliana </w:t>
      </w:r>
      <w:r w:rsidR="00FC6EF5">
        <w:t xml:space="preserve">Malatesta </w:t>
      </w:r>
      <w:r w:rsidRPr="00FD1B86">
        <w:t>casually walked in, kicking away their guns.</w:t>
      </w:r>
    </w:p>
    <w:p w14:paraId="12764B0D" w14:textId="77777777" w:rsidR="00FD1B86" w:rsidRPr="00FD1B86" w:rsidRDefault="00FD1B86" w:rsidP="00FD1B86">
      <w:r w:rsidRPr="00FD1B86">
        <w:t>“I am sorry to come uninvited, Papà,” Giuliana said to Belcour, “but I couldn’t resist participating in this scintillating conversation.”</w:t>
      </w:r>
    </w:p>
    <w:p w14:paraId="5F29F395" w14:textId="0709ADC6" w:rsidR="00FD1B86" w:rsidRPr="00FD1B86" w:rsidRDefault="00FD1B86" w:rsidP="00FD1B86">
      <w:r w:rsidRPr="00FD1B86">
        <w:t>“This is getting tedious,” Belcour said. “</w:t>
      </w:r>
      <w:r w:rsidR="002E294B" w:rsidRPr="00FD1B86">
        <w:t>Everyone</w:t>
      </w:r>
      <w:r w:rsidRPr="00FD1B86">
        <w:t xml:space="preserve"> let me present my prodigal daughter. Her name is Giuliana, I think.”</w:t>
      </w:r>
    </w:p>
    <w:p w14:paraId="67728E5E" w14:textId="3DC0E8F0" w:rsidR="00FD1B86" w:rsidRPr="00FD1B86" w:rsidRDefault="00FD1B86" w:rsidP="00FD1B86">
      <w:r w:rsidRPr="00FD1B86">
        <w:t>One of Belcour’s men, wounded in the leg, tried to grab Giuliana. She casually shot him in the other leg without even turning around.</w:t>
      </w:r>
    </w:p>
    <w:p w14:paraId="30CC93ED" w14:textId="77777777" w:rsidR="00FD1B86" w:rsidRPr="00FD1B86" w:rsidRDefault="00FD1B86" w:rsidP="00FD1B86">
      <w:r w:rsidRPr="00FD1B86">
        <w:t>“Down, boy. The next shot will take out your balls.”</w:t>
      </w:r>
    </w:p>
    <w:p w14:paraId="3353B487" w14:textId="77777777" w:rsidR="00FD1B86" w:rsidRPr="00FD1B86" w:rsidRDefault="00FD1B86" w:rsidP="00FD1B86">
      <w:r w:rsidRPr="00FD1B86">
        <w:t>The man was now in too much pain to argue. The other guy apparently got the message. He just sat against the wall, tying his necktie around his wounded leg.</w:t>
      </w:r>
    </w:p>
    <w:p w14:paraId="2D41792F" w14:textId="37C7ED02" w:rsidR="00FD1B86" w:rsidRPr="00FD1B86" w:rsidRDefault="00FD1B86" w:rsidP="00FD1B86">
      <w:r w:rsidRPr="00FD1B86">
        <w:t xml:space="preserve">“You have to excuse my </w:t>
      </w:r>
      <w:r w:rsidR="00603AAB">
        <w:t>lovely</w:t>
      </w:r>
      <w:r w:rsidRPr="00FD1B86">
        <w:t xml:space="preserve"> daughter,” Belcour said sarcastically. “She didn’t have a proper upbringing and is under the impression that things can always be solved with a </w:t>
      </w:r>
      <w:r w:rsidR="00B27F93">
        <w:t>bullet</w:t>
      </w:r>
      <w:r w:rsidRPr="00FD1B86">
        <w:t>.”</w:t>
      </w:r>
    </w:p>
    <w:p w14:paraId="43D2C742" w14:textId="77777777" w:rsidR="00FD1B86" w:rsidRPr="00FD1B86" w:rsidRDefault="00FD1B86" w:rsidP="00FD1B86">
      <w:r w:rsidRPr="00FD1B86">
        <w:t>“You are correct, Papà. I have wanted to shoot you dead for a long time.”</w:t>
      </w:r>
    </w:p>
    <w:p w14:paraId="0832F7E3" w14:textId="77777777" w:rsidR="00FD1B86" w:rsidRPr="00FD1B86" w:rsidRDefault="00FD1B86" w:rsidP="00FD1B86">
      <w:r w:rsidRPr="00FD1B86">
        <w:t>Belcour turned to Jake. “What’s the matter with you people? You seem to be fond of shooting your way out of a little conflict. What happened to polite conversation?”</w:t>
      </w:r>
    </w:p>
    <w:p w14:paraId="265C68D4" w14:textId="77777777" w:rsidR="00FD1B86" w:rsidRPr="00FD1B86" w:rsidRDefault="00FD1B86" w:rsidP="00FD1B86">
      <w:r w:rsidRPr="00FD1B86">
        <w:t>Jake was not happy. “Giuliana, didn’t I tell you that I was going to handle Belcour? What the hell are you doing here?”</w:t>
      </w:r>
    </w:p>
    <w:p w14:paraId="422E4AAF" w14:textId="3183B5D4" w:rsidR="00FD1B86" w:rsidRPr="00FD1B86" w:rsidRDefault="00FD1B86" w:rsidP="00FD1B86">
      <w:r w:rsidRPr="00FD1B86">
        <w:t xml:space="preserve">“Jake, did you really expect me to stay out of the way and let you take care of something that </w:t>
      </w:r>
      <w:r w:rsidR="00FC6EF5">
        <w:t xml:space="preserve">should be </w:t>
      </w:r>
      <w:r w:rsidRPr="00FD1B86">
        <w:t>my job? I have waited my entire adult life to make sure my loving father gets what he deserves.”</w:t>
      </w:r>
    </w:p>
    <w:p w14:paraId="04F3E1DC" w14:textId="05C6E1AF" w:rsidR="00FD1B86" w:rsidRPr="00FD1B86" w:rsidRDefault="00FD1B86" w:rsidP="00FD1B86">
      <w:r w:rsidRPr="00FD1B86">
        <w:t>“</w:t>
      </w:r>
      <w:r w:rsidR="00FC6EF5">
        <w:t xml:space="preserve">Giuliana, </w:t>
      </w:r>
      <w:r w:rsidR="00B27F93">
        <w:t xml:space="preserve">my darling daughter, </w:t>
      </w:r>
      <w:r w:rsidRPr="00FD1B86">
        <w:t>I don’t suppose reminiscing about family history is something you would be interested in,” Belcour asked.”</w:t>
      </w:r>
    </w:p>
    <w:p w14:paraId="1B2C76F0" w14:textId="58D8F705" w:rsidR="00FD1B86" w:rsidRPr="00FD1B86" w:rsidRDefault="00FD1B86" w:rsidP="00FD1B86">
      <w:r w:rsidRPr="00FD1B86">
        <w:lastRenderedPageBreak/>
        <w:t>“Not really, Papà. I just want to blow your head off. I failed the last time, so I would like to get another shot at doing the job</w:t>
      </w:r>
      <w:r w:rsidR="009D300A">
        <w:t xml:space="preserve"> - </w:t>
      </w:r>
      <w:r w:rsidRPr="00FD1B86">
        <w:t>no pun intended.”</w:t>
      </w:r>
    </w:p>
    <w:p w14:paraId="13DB89A4" w14:textId="77777777" w:rsidR="00FD1B86" w:rsidRPr="00FD1B86" w:rsidRDefault="00FD1B86" w:rsidP="00FD1B86">
      <w:r w:rsidRPr="00FD1B86">
        <w:t>“Please don’t make me laugh, my sweet.,” Belcour said. “Tess might have taught you how to pierce a man’s balls, but I am sure that her tedious moral code rubbed off on you, preventing you from killing defenseless people.”</w:t>
      </w:r>
    </w:p>
    <w:p w14:paraId="683C11BF" w14:textId="0849AD57" w:rsidR="00FD1B86" w:rsidRPr="00FD1B86" w:rsidRDefault="00FD1B86" w:rsidP="00FD1B86">
      <w:r w:rsidRPr="00FD1B86">
        <w:t xml:space="preserve">“Papà, you are pretty arrogant for </w:t>
      </w:r>
      <w:r w:rsidR="004A4C97">
        <w:t>someone that is facing a gun</w:t>
      </w:r>
      <w:r w:rsidRPr="00FD1B86">
        <w:t>.”</w:t>
      </w:r>
    </w:p>
    <w:p w14:paraId="6381BCED" w14:textId="6999CFA0" w:rsidR="00FD1B86" w:rsidRPr="00FD1B86" w:rsidRDefault="00FD1B86" w:rsidP="00FD1B86">
      <w:r w:rsidRPr="00FD1B86">
        <w:t xml:space="preserve">“My darling daughter, you seem to want to talk about things; otherwise you would have shot me by now. Would you care to pull a chair next to </w:t>
      </w:r>
      <w:r w:rsidR="00503F5D" w:rsidRPr="00FD1B86">
        <w:t>me,</w:t>
      </w:r>
      <w:r w:rsidRPr="00FD1B86">
        <w:t xml:space="preserve"> so we can get better acquainted?”</w:t>
      </w:r>
    </w:p>
    <w:p w14:paraId="0339C98F" w14:textId="4FB5857C" w:rsidR="00FD1B86" w:rsidRPr="00FD1B86" w:rsidRDefault="00FD1B86" w:rsidP="00FD1B86">
      <w:r w:rsidRPr="00FD1B86">
        <w:t>“No, not really,” said Giuliana. “It’s more fun to blow your legs off</w:t>
      </w:r>
      <w:r w:rsidR="00FC6EF5">
        <w:t xml:space="preserve"> to start</w:t>
      </w:r>
      <w:r w:rsidRPr="00FD1B86">
        <w:t>. Are you ready?”</w:t>
      </w:r>
    </w:p>
    <w:p w14:paraId="5AF63748" w14:textId="01CEC92E" w:rsidR="00FD1B86" w:rsidRDefault="00FD1B86" w:rsidP="00FD1B86">
      <w:r w:rsidRPr="00FD1B86">
        <w:t>Fadime whimpered like a puppy.</w:t>
      </w:r>
    </w:p>
    <w:p w14:paraId="7508A919" w14:textId="317C0AB2" w:rsidR="00FC6EF5" w:rsidRPr="00FD1B86" w:rsidRDefault="00FC6EF5" w:rsidP="00FD1B86">
      <w:r>
        <w:t>“Giuliana, hold on,” Jake said. “Trust me, you don’t want to do that.”</w:t>
      </w:r>
    </w:p>
    <w:p w14:paraId="32B3B82D" w14:textId="77777777" w:rsidR="00FD1B86" w:rsidRPr="00FD1B86" w:rsidRDefault="00FD1B86" w:rsidP="00FD1B86">
      <w:r w:rsidRPr="00FD1B86">
        <w:t>Suddenly, there was a sound of sirens from police cars surrounding the estate.</w:t>
      </w:r>
    </w:p>
    <w:p w14:paraId="33AD59DC" w14:textId="77777777" w:rsidR="00FD1B86" w:rsidRPr="00FD1B86" w:rsidRDefault="00FD1B86" w:rsidP="00FD1B86">
      <w:r w:rsidRPr="00FD1B86">
        <w:t>“Ah,” Jake said. “It looks like the incompetent Sûreté is joining us.”</w:t>
      </w:r>
    </w:p>
    <w:p w14:paraId="1C5D19A7" w14:textId="77777777" w:rsidR="00FD1B86" w:rsidRPr="00FD1B86" w:rsidRDefault="00FD1B86" w:rsidP="00FD1B86">
      <w:r w:rsidRPr="00FD1B86">
        <w:t>Giuliana was annoyed. “Wouldn’t it be better to blow Belcour’s head off, Jake?”</w:t>
      </w:r>
    </w:p>
    <w:p w14:paraId="3AADCF25" w14:textId="2774D0D4" w:rsidR="00FD1B86" w:rsidRPr="00FD1B86" w:rsidRDefault="00FD1B86" w:rsidP="00FD1B86">
      <w:r w:rsidRPr="00FD1B86">
        <w:t xml:space="preserve">“Yes, but it’s not worth it to go to jail </w:t>
      </w:r>
      <w:r w:rsidR="00FC6EF5">
        <w:t xml:space="preserve">for a long time </w:t>
      </w:r>
      <w:r w:rsidRPr="00FD1B86">
        <w:t xml:space="preserve">over this </w:t>
      </w:r>
      <w:r w:rsidR="004A4C97">
        <w:t>bag of shit</w:t>
      </w:r>
      <w:r w:rsidRPr="00FD1B86">
        <w:t>.”</w:t>
      </w:r>
    </w:p>
    <w:p w14:paraId="38F0901D" w14:textId="77777777" w:rsidR="00FD1B86" w:rsidRPr="00FD1B86" w:rsidRDefault="00FD1B86" w:rsidP="00FD1B86">
      <w:r w:rsidRPr="00FD1B86">
        <w:t>“I heard that!” Belcour said. “That’s a very vulgar thing to say.”</w:t>
      </w:r>
    </w:p>
    <w:p w14:paraId="7FD581EC" w14:textId="77777777" w:rsidR="00FD1B86" w:rsidRPr="00FD1B86" w:rsidRDefault="00FD1B86" w:rsidP="00FD1B86">
      <w:r w:rsidRPr="00FD1B86">
        <w:t>Six black-clad French agents barged in.</w:t>
      </w:r>
    </w:p>
    <w:p w14:paraId="3CE62F53" w14:textId="77777777" w:rsidR="00FD1B86" w:rsidRPr="00FD1B86" w:rsidRDefault="00FD1B86" w:rsidP="00FD1B86">
      <w:r w:rsidRPr="00FD1B86">
        <w:t>“Laurent Belcour, you are under arrest,” the leader said.</w:t>
      </w:r>
    </w:p>
    <w:p w14:paraId="65B24EE7" w14:textId="0BD637D7" w:rsidR="00FD1B86" w:rsidRPr="00FD1B86" w:rsidRDefault="00FD1B86" w:rsidP="00FD1B86">
      <w:r w:rsidRPr="00FD1B86">
        <w:t xml:space="preserve">“This is getting tedious,” Laurent </w:t>
      </w:r>
      <w:r w:rsidR="00B27F93">
        <w:t>uttered</w:t>
      </w:r>
      <w:r w:rsidRPr="00FD1B86">
        <w:t>.</w:t>
      </w:r>
    </w:p>
    <w:p w14:paraId="0489E643" w14:textId="3E74CCB9" w:rsidR="00FD1B86" w:rsidRDefault="00FD1B86" w:rsidP="00FD1B86">
      <w:r w:rsidRPr="00FD1B86">
        <w:t xml:space="preserve">“Laurent Belcour,” the government agent </w:t>
      </w:r>
      <w:r w:rsidR="00503F5D">
        <w:t>advised</w:t>
      </w:r>
      <w:r w:rsidRPr="00FD1B86">
        <w:t xml:space="preserve">. “Interpol has provided evidence against you for attempted murder by tampering with an aircraft in Spain.” The man looked at a piece of paper in his hands. “Also, you are accused of </w:t>
      </w:r>
      <w:r w:rsidR="004A4C97">
        <w:t>illegally obtaining</w:t>
      </w:r>
      <w:r w:rsidRPr="00FD1B86">
        <w:t xml:space="preserve"> </w:t>
      </w:r>
      <w:r w:rsidR="004A4C97">
        <w:t xml:space="preserve">your </w:t>
      </w:r>
      <w:r w:rsidRPr="00FD1B86">
        <w:t>release from prison by bribing two ISIS prisoners to assume culpability on your behalf.”</w:t>
      </w:r>
    </w:p>
    <w:p w14:paraId="67B94B59" w14:textId="33CB87E8" w:rsidR="004A4C97" w:rsidRDefault="004A4C97" w:rsidP="00FD1B86">
      <w:r>
        <w:lastRenderedPageBreak/>
        <w:t>“That is nonsense,” an indignant Belcour said.</w:t>
      </w:r>
    </w:p>
    <w:p w14:paraId="395352DC" w14:textId="3428F50B" w:rsidR="00FD1B86" w:rsidRPr="00FD1B86" w:rsidRDefault="004A4C97" w:rsidP="00FD1B86">
      <w:r>
        <w:t>“We have their confession</w:t>
      </w:r>
      <w:r w:rsidR="00B27F93">
        <w:t>s</w:t>
      </w:r>
      <w:r>
        <w:t xml:space="preserve">,” the man said, while </w:t>
      </w:r>
      <w:r w:rsidR="00FD1B86" w:rsidRPr="00FD1B86">
        <w:t>signal</w:t>
      </w:r>
      <w:r>
        <w:t xml:space="preserve">ing </w:t>
      </w:r>
      <w:r w:rsidR="00FD1B86" w:rsidRPr="00FD1B86">
        <w:t>his men to put cuffs on Belcour. A team of medics started to cater to the two wounded men on the floor.</w:t>
      </w:r>
    </w:p>
    <w:p w14:paraId="4C9E9671" w14:textId="4221DFA2" w:rsidR="00FD1B86" w:rsidRPr="00FD1B86" w:rsidRDefault="00FD1B86" w:rsidP="00FD1B86">
      <w:r w:rsidRPr="00FD1B86">
        <w:t xml:space="preserve">As the </w:t>
      </w:r>
      <w:r w:rsidR="004A4C97">
        <w:t xml:space="preserve">agents </w:t>
      </w:r>
      <w:r w:rsidRPr="00FD1B86">
        <w:t>took Belcour away, Jake took Fadime aside.</w:t>
      </w:r>
    </w:p>
    <w:p w14:paraId="1768209A" w14:textId="77777777" w:rsidR="000F75CD" w:rsidRDefault="00FD1B86" w:rsidP="00FD1B86">
      <w:r w:rsidRPr="00FD1B86">
        <w:t>“Fadime, I recommend that from now on you make yourself scarce. I know you are distressed about how Amir died, but there is nothing anyone can do about that. I could charge you as an accessory to the sabotage of Tess’s plane, but I will pass if you go away. Laurent will go to jail for a long time, and the last thing you want to do is to be associated with him.”</w:t>
      </w:r>
    </w:p>
    <w:p w14:paraId="075171BF" w14:textId="4B01996F" w:rsidR="00FD1B86" w:rsidRPr="00FD1B86" w:rsidRDefault="00FD1B86" w:rsidP="00FD1B86">
      <w:r w:rsidRPr="00FD1B86">
        <w:t>“I understand,” said Fadime. “I will go back to Argentina.”</w:t>
      </w:r>
    </w:p>
    <w:p w14:paraId="5A856029" w14:textId="3E1E9285" w:rsidR="00FD1B86" w:rsidRDefault="00FD1B86" w:rsidP="00FD1B86">
      <w:r w:rsidRPr="00FD1B86">
        <w:t>“Excellent. On a positive note, you may want to attend Aara’s performance in Buenos Aires at the end of the month. Your niece is now a beautiful, talented young woman that you and Amir should be proud of.”</w:t>
      </w:r>
    </w:p>
    <w:p w14:paraId="35E7E018" w14:textId="4E4B41AE" w:rsidR="00B538CF" w:rsidRPr="00FD1B86" w:rsidRDefault="00B538CF" w:rsidP="00FD1B86">
      <w:r>
        <w:t>Fadime scurried away.</w:t>
      </w:r>
    </w:p>
    <w:p w14:paraId="49C6F270" w14:textId="44F8C7F1" w:rsidR="00FD1B86" w:rsidRPr="00FD1B86" w:rsidRDefault="00C639BB" w:rsidP="00FD1B86">
      <w:r>
        <w:t>Jake</w:t>
      </w:r>
      <w:r w:rsidRPr="00C639BB">
        <w:t xml:space="preserve"> turned over his smartphone with the recording of the conversation with Belcour to the government agents, </w:t>
      </w:r>
      <w:r>
        <w:t xml:space="preserve">he then </w:t>
      </w:r>
      <w:r w:rsidR="00FD1B86" w:rsidRPr="00FD1B86">
        <w:t>took Giuliana aside.</w:t>
      </w:r>
    </w:p>
    <w:p w14:paraId="704FA1F4" w14:textId="77777777" w:rsidR="00FD1B86" w:rsidRPr="00FD1B86" w:rsidRDefault="00FD1B86" w:rsidP="00FD1B86">
      <w:r w:rsidRPr="00FD1B86">
        <w:t>“Belcour will not be able to beat the rap this time, Giuliana. Let it go and start living your life.”</w:t>
      </w:r>
    </w:p>
    <w:p w14:paraId="3A0503BA" w14:textId="5120E76E" w:rsidR="00FD1B86" w:rsidRDefault="00FD1B86" w:rsidP="00FD1B86">
      <w:r w:rsidRPr="00FD1B86">
        <w:t>“I guess you are right, Jake. I will try.</w:t>
      </w:r>
      <w:r w:rsidR="007463CD">
        <w:t xml:space="preserve"> By the way,</w:t>
      </w:r>
      <w:r w:rsidR="006831E4">
        <w:t>”</w:t>
      </w:r>
      <w:r w:rsidR="007463CD">
        <w:t xml:space="preserve"> she added, </w:t>
      </w:r>
      <w:r w:rsidR="006831E4">
        <w:t>“</w:t>
      </w:r>
      <w:r w:rsidR="007463CD">
        <w:t>you may want to do the same.”</w:t>
      </w:r>
    </w:p>
    <w:p w14:paraId="78EE2AF0" w14:textId="276CF39A" w:rsidR="007463CD" w:rsidRDefault="007463CD" w:rsidP="00FD1B86">
      <w:r>
        <w:t>“What do you mean?” Jake said, puzzled.</w:t>
      </w:r>
    </w:p>
    <w:p w14:paraId="19CA146B" w14:textId="1F430915" w:rsidR="00E74DAD" w:rsidRDefault="00E74DAD" w:rsidP="00933D8F">
      <w:pPr>
        <w:pStyle w:val="NormalCenter"/>
        <w:keepLines/>
      </w:pPr>
      <w:r>
        <w:rPr>
          <w:noProof/>
        </w:rPr>
        <w:lastRenderedPageBreak/>
        <w:drawing>
          <wp:inline distT="0" distB="0" distL="0" distR="0" wp14:anchorId="69C02598" wp14:editId="1E34E2C8">
            <wp:extent cx="2937152" cy="2872740"/>
            <wp:effectExtent l="0" t="0" r="0" b="3810"/>
            <wp:docPr id="64" name="Picture 64" descr="A brown and white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nglishbull.png"/>
                    <pic:cNvPicPr/>
                  </pic:nvPicPr>
                  <pic:blipFill>
                    <a:blip r:embed="rId89">
                      <a:extLst>
                        <a:ext uri="{28A0092B-C50C-407E-A947-70E740481C1C}">
                          <a14:useLocalDpi xmlns:a14="http://schemas.microsoft.com/office/drawing/2010/main" val="0"/>
                        </a:ext>
                      </a:extLst>
                    </a:blip>
                    <a:stretch>
                      <a:fillRect/>
                    </a:stretch>
                  </pic:blipFill>
                  <pic:spPr>
                    <a:xfrm>
                      <a:off x="0" y="0"/>
                      <a:ext cx="3018148" cy="2951959"/>
                    </a:xfrm>
                    <a:prstGeom prst="rect">
                      <a:avLst/>
                    </a:prstGeom>
                  </pic:spPr>
                </pic:pic>
              </a:graphicData>
            </a:graphic>
          </wp:inline>
        </w:drawing>
      </w:r>
    </w:p>
    <w:p w14:paraId="2FDDB643" w14:textId="65DE3911" w:rsidR="00E74DAD" w:rsidRDefault="0079627C" w:rsidP="00933D8F">
      <w:pPr>
        <w:pStyle w:val="Caption1"/>
        <w:keepLines/>
      </w:pPr>
      <w:r>
        <w:t xml:space="preserve">Source: </w:t>
      </w:r>
      <w:r w:rsidR="00D4672B" w:rsidRPr="00D4672B">
        <w:t>https://www.quickanddirtytips.com/</w:t>
      </w:r>
    </w:p>
    <w:p w14:paraId="642A8D5A" w14:textId="64E6BBAC" w:rsidR="00E74DAD" w:rsidRDefault="00B2524A" w:rsidP="00933D8F">
      <w:pPr>
        <w:pStyle w:val="Caption2"/>
        <w:keepLines/>
      </w:pPr>
      <w:r>
        <w:t>Jake’s Bulldog</w:t>
      </w:r>
    </w:p>
    <w:p w14:paraId="053E0AD4" w14:textId="1F6D344B" w:rsidR="00C639BB" w:rsidRDefault="00C639BB" w:rsidP="00FD1B86">
      <w:r>
        <w:t xml:space="preserve">Sebastian, Jake’s bulldog, </w:t>
      </w:r>
      <w:r w:rsidR="006831E4">
        <w:t xml:space="preserve">was sitting </w:t>
      </w:r>
      <w:r>
        <w:t xml:space="preserve">on his haunches at the door, </w:t>
      </w:r>
      <w:r w:rsidR="00A36B4D">
        <w:t>t</w:t>
      </w:r>
      <w:r>
        <w:t>hen saw Jake and ma</w:t>
      </w:r>
      <w:r w:rsidR="004675FC">
        <w:t>d</w:t>
      </w:r>
      <w:r>
        <w:t>e a beeline toward his master. He slid on the marble floor and frantically whimpered, jumping on Jake’s legs.</w:t>
      </w:r>
    </w:p>
    <w:p w14:paraId="7C53EE2E" w14:textId="6F314419" w:rsidR="007463CD" w:rsidRDefault="007463CD" w:rsidP="00FD1B86">
      <w:r>
        <w:t>“Hi Jake,” Tess said as she walked in with the entire team</w:t>
      </w:r>
      <w:r w:rsidR="00B538CF">
        <w:t xml:space="preserve">, all armed and </w:t>
      </w:r>
      <w:r w:rsidR="006831E4">
        <w:t xml:space="preserve">wearing </w:t>
      </w:r>
      <w:r w:rsidR="00B538CF">
        <w:t>military fatigues</w:t>
      </w:r>
      <w:r>
        <w:t>.</w:t>
      </w:r>
    </w:p>
    <w:p w14:paraId="50366DDE" w14:textId="38A77E61" w:rsidR="007463CD" w:rsidRDefault="007463CD" w:rsidP="00FD1B86">
      <w:r>
        <w:t>“What are you guys doing here?</w:t>
      </w:r>
      <w:r w:rsidR="00C639BB">
        <w:t xml:space="preserve">” Jake said as he crouched to pet the dog on the back of his </w:t>
      </w:r>
      <w:r w:rsidR="006831E4">
        <w:t>head</w:t>
      </w:r>
      <w:r w:rsidR="00C639BB">
        <w:t>.</w:t>
      </w:r>
      <w:r>
        <w:t xml:space="preserve"> </w:t>
      </w:r>
      <w:r w:rsidR="00C639BB">
        <w:t>“</w:t>
      </w:r>
      <w:r>
        <w:t>How did you know where I was?”</w:t>
      </w:r>
    </w:p>
    <w:p w14:paraId="0356A7C9" w14:textId="53DA24C7" w:rsidR="007463CD" w:rsidRDefault="007463CD" w:rsidP="00FD1B86">
      <w:r>
        <w:t>“You talked to Nicola and told him what you were planning to do,” Giuliana said. “I overheard, and I decided there was no way to keep me out of the action.”</w:t>
      </w:r>
    </w:p>
    <w:p w14:paraId="72C1D99B" w14:textId="5A41F920" w:rsidR="007463CD" w:rsidRPr="00FD1B86" w:rsidRDefault="007463CD" w:rsidP="00FD1B86">
      <w:r>
        <w:t>“That goes for the rest of us,” Tess added. “We always dealt with problems as a team.”</w:t>
      </w:r>
    </w:p>
    <w:p w14:paraId="6A47E626" w14:textId="627D9902" w:rsidR="007463CD" w:rsidRDefault="00FD1B86" w:rsidP="00503F5D">
      <w:r w:rsidRPr="00FD1B86">
        <w:t xml:space="preserve">Jake </w:t>
      </w:r>
      <w:r w:rsidR="007463CD">
        <w:t xml:space="preserve">shook his head. “So, you got the French </w:t>
      </w:r>
      <w:r w:rsidR="00B538CF">
        <w:t xml:space="preserve">security service </w:t>
      </w:r>
      <w:r w:rsidR="007463CD">
        <w:t>to tag along. It wasn’t necessary. This time I was going to shoot Belcour.”</w:t>
      </w:r>
    </w:p>
    <w:p w14:paraId="55242553" w14:textId="647B28F9" w:rsidR="007463CD" w:rsidRDefault="007463CD" w:rsidP="00503F5D">
      <w:r>
        <w:lastRenderedPageBreak/>
        <w:t>“I believe you Jake,” Tess said. “The bastard deserved to be shot, but you don’t need to be a murderer. It’s better to send him away for a long time without getting your hands dirty.”</w:t>
      </w:r>
    </w:p>
    <w:p w14:paraId="28BC8D08" w14:textId="0CC7EC6A" w:rsidR="007463CD" w:rsidRDefault="00B538CF" w:rsidP="00503F5D">
      <w:r>
        <w:t>“It looks like I don’t have a choice,” Jake said. “I hope that Belcour stays in jail this time.”</w:t>
      </w:r>
    </w:p>
    <w:p w14:paraId="41447543" w14:textId="77777777" w:rsidR="002E294B" w:rsidRDefault="00B538CF" w:rsidP="00503F5D">
      <w:r>
        <w:t>The team gathered around him.</w:t>
      </w:r>
    </w:p>
    <w:p w14:paraId="6CC56204" w14:textId="7A53712A" w:rsidR="00B538CF" w:rsidRDefault="00B538CF" w:rsidP="00503F5D">
      <w:r>
        <w:t xml:space="preserve">“Jake, we want you to come back,“ Nicola said. “We need you. The team </w:t>
      </w:r>
      <w:r w:rsidR="00C639BB">
        <w:t>is</w:t>
      </w:r>
      <w:r>
        <w:t xml:space="preserve"> not be the same without your leadership.”</w:t>
      </w:r>
    </w:p>
    <w:p w14:paraId="77D09D16" w14:textId="3E268299" w:rsidR="00B538CF" w:rsidRDefault="00B538CF" w:rsidP="00503F5D">
      <w:r>
        <w:t>“You have always been a great friend to all of us.” Carmen said. “Besides, we can’t do without the encyclopedia in your brain,” she added jokingly.</w:t>
      </w:r>
    </w:p>
    <w:p w14:paraId="5E52C3E6" w14:textId="18A1FC2A" w:rsidR="00B538CF" w:rsidRDefault="00B538CF" w:rsidP="00503F5D">
      <w:r>
        <w:t xml:space="preserve">Tess silently signaled that she wanted to talk with Jake alone. The group </w:t>
      </w:r>
      <w:r w:rsidR="00C639BB">
        <w:t xml:space="preserve">scurried out, </w:t>
      </w:r>
      <w:r w:rsidR="004675FC">
        <w:t xml:space="preserve">making </w:t>
      </w:r>
      <w:r>
        <w:t>themselves scarce.</w:t>
      </w:r>
    </w:p>
    <w:p w14:paraId="554F5FC8" w14:textId="0953695D" w:rsidR="00B538CF" w:rsidRDefault="00B538CF" w:rsidP="00503F5D">
      <w:r>
        <w:t>“Tess, I know what you are going to say,” Jake looked at her, trying hard not to succumb to his need to be with her. “I told you that I wanted to go away.”</w:t>
      </w:r>
    </w:p>
    <w:p w14:paraId="003EA73C" w14:textId="6FAC2EDF" w:rsidR="00B538CF" w:rsidRDefault="00B538CF" w:rsidP="00503F5D">
      <w:r>
        <w:t xml:space="preserve">“Jake, you want to disappear because you are mad, and I get that. I fully admit that I screwed up, but ultimately, I decided that you are the man I love and want to be with. You are my </w:t>
      </w:r>
      <w:r w:rsidR="00C639BB">
        <w:t xml:space="preserve">rock and </w:t>
      </w:r>
      <w:r>
        <w:t>compass and I need you now more than ever. I will not take no for an answer. You also know that you don’t want to leave me and your friends behind. Let’s come to our senses. We all need you, Jake. Please come back.”</w:t>
      </w:r>
    </w:p>
    <w:p w14:paraId="5FFDC304" w14:textId="4120AF8A" w:rsidR="00B538CF" w:rsidRDefault="00C639BB" w:rsidP="00503F5D">
      <w:r>
        <w:t>“What’s going to change if I come back to you?”</w:t>
      </w:r>
    </w:p>
    <w:p w14:paraId="1DFB2457" w14:textId="6D0B6366" w:rsidR="00C639BB" w:rsidRDefault="00C639BB" w:rsidP="00503F5D">
      <w:r>
        <w:t>“I have been doing a lot of thinking, Jake. We need to go back to the way we were. We need to nurture our passion, make sure that we don’t take each other for granted, and above all keep having fun. We have a lot of years ahead of us, and I believe that we can make them the best of our lives.”</w:t>
      </w:r>
    </w:p>
    <w:p w14:paraId="68F11ED7" w14:textId="6B2F9DB9" w:rsidR="00C639BB" w:rsidRDefault="00C639BB" w:rsidP="00503F5D">
      <w:r>
        <w:t>Jake couldn’t resist. He grabbed Tess in his arms and gave her a passionate kiss.”</w:t>
      </w:r>
    </w:p>
    <w:p w14:paraId="1CC2B90C" w14:textId="19B3F8DD" w:rsidR="00C639BB" w:rsidRDefault="00C639BB" w:rsidP="00503F5D">
      <w:r>
        <w:t xml:space="preserve">“Wow!” Tess said. “Let’s take a </w:t>
      </w:r>
      <w:r w:rsidR="006831E4">
        <w:t xml:space="preserve">long </w:t>
      </w:r>
      <w:r>
        <w:t>cruise. I want more of that.”</w:t>
      </w:r>
    </w:p>
    <w:p w14:paraId="5DEB75DF" w14:textId="2ABEA11A" w:rsidR="00C639BB" w:rsidRDefault="00C639BB" w:rsidP="00503F5D">
      <w:r>
        <w:t>Carmen stuck her head through the door.</w:t>
      </w:r>
    </w:p>
    <w:p w14:paraId="6E373025" w14:textId="7EBE5502" w:rsidR="00C639BB" w:rsidRDefault="00C639BB" w:rsidP="00503F5D">
      <w:r>
        <w:lastRenderedPageBreak/>
        <w:t xml:space="preserve">“Time to go guys. The bus is ready to </w:t>
      </w:r>
      <w:r w:rsidR="006831E4">
        <w:t>leave</w:t>
      </w:r>
      <w:r>
        <w:t>.”</w:t>
      </w:r>
    </w:p>
    <w:p w14:paraId="730C2791" w14:textId="42860A41" w:rsidR="00C639BB" w:rsidRDefault="00C639BB" w:rsidP="00503F5D">
      <w:r>
        <w:t>“Just a minute,” Tess said as she pulled Jake over for another sloppy kiss.</w:t>
      </w:r>
    </w:p>
    <w:p w14:paraId="5D30E60D" w14:textId="77777777" w:rsidR="002708E3" w:rsidRDefault="002708E3" w:rsidP="002708E3">
      <w:pPr>
        <w:sectPr w:rsidR="002708E3" w:rsidSect="007C4895">
          <w:pgSz w:w="8640" w:h="12960"/>
          <w:pgMar w:top="720" w:right="720" w:bottom="720" w:left="720" w:header="720" w:footer="720" w:gutter="360"/>
          <w:cols w:space="720"/>
          <w:titlePg/>
          <w:docGrid w:linePitch="360"/>
        </w:sectPr>
      </w:pPr>
    </w:p>
    <w:p w14:paraId="55A8F7FC" w14:textId="77777777" w:rsidR="005D6E32" w:rsidRDefault="005D6E32" w:rsidP="002B6649">
      <w:pPr>
        <w:pStyle w:val="Heading1"/>
        <w:numPr>
          <w:ilvl w:val="0"/>
          <w:numId w:val="0"/>
        </w:numPr>
        <w:ind w:left="720"/>
        <w:rPr>
          <w:rFonts w:eastAsia="Calibri"/>
          <w:sz w:val="32"/>
          <w:szCs w:val="28"/>
        </w:rPr>
      </w:pPr>
      <w:bookmarkStart w:id="216" w:name="_Toc498441513"/>
      <w:bookmarkStart w:id="217" w:name="_Toc478043140"/>
      <w:bookmarkStart w:id="218" w:name="_Toc531973498"/>
      <w:bookmarkStart w:id="219" w:name="_Toc532470430"/>
      <w:r>
        <w:lastRenderedPageBreak/>
        <w:t>About the Author</w:t>
      </w:r>
      <w:bookmarkEnd w:id="216"/>
      <w:bookmarkEnd w:id="217"/>
      <w:bookmarkEnd w:id="218"/>
      <w:bookmarkEnd w:id="219"/>
    </w:p>
    <w:p w14:paraId="4E3E7143" w14:textId="77777777" w:rsidR="005D6E32" w:rsidRDefault="005D6E32" w:rsidP="005D6E32">
      <w:pPr>
        <w:pStyle w:val="NormalNI"/>
      </w:pPr>
      <w:r>
        <w:t>Before I started writing fiction, I was an Army Officer and a business executive. My education includes degrees in Political Science and International Relations. I am a published author of three management books and various business articles.</w:t>
      </w:r>
    </w:p>
    <w:p w14:paraId="4C8BF4B3" w14:textId="77777777" w:rsidR="005D6E32" w:rsidRDefault="005D6E32" w:rsidP="005D6E32">
      <w:pPr>
        <w:pStyle w:val="NormalNI"/>
      </w:pPr>
      <w:r>
        <w:t xml:space="preserve">I have been fortunate to meet many remarkable people from all over the world, most of them virtuous, others not so much. Some were extraordinarily talented, able to perform well in </w:t>
      </w:r>
      <w:r>
        <w:rPr>
          <w:noProof/>
        </w:rPr>
        <w:t>multiple</w:t>
      </w:r>
      <w:r>
        <w:t xml:space="preserve"> endeavors. My novels are based on the actions of real people I have observed dealing with challenging situations. I believe that it is interesting to understand multi-faceted personalities that are fascinating and sometimes evil at the same time, making it difficult to render quick judgments about right and wrong.</w:t>
      </w:r>
    </w:p>
    <w:p w14:paraId="30375D4E" w14:textId="77777777" w:rsidR="005D6E32" w:rsidRDefault="005D6E32" w:rsidP="005D6E32">
      <w:pPr>
        <w:pStyle w:val="NormalNI"/>
      </w:pPr>
      <w:r>
        <w:t>Currently, I am following my passion by writing the Tess series of adventure novels. Based on real contemporary events, the stories explore the challenges posed by international political developments and the issues that professional women face in today's world. The setting of the stories starts with the second Gulf War in Iraq and continues up to the current era.</w:t>
      </w:r>
    </w:p>
    <w:p w14:paraId="570350DA" w14:textId="77777777" w:rsidR="005D6E32" w:rsidRDefault="005D6E32" w:rsidP="005D6E32">
      <w:pPr>
        <w:pStyle w:val="NormalNI"/>
      </w:pPr>
      <w:r>
        <w:t>Action, intrigue, deceit, obsession, sensuality, the use of wealth to achieve one's goals, the struggle between good and evil are a constant theme.</w:t>
      </w:r>
    </w:p>
    <w:p w14:paraId="35419B08" w14:textId="77777777" w:rsidR="005D6E32" w:rsidRDefault="005D6E32" w:rsidP="005D6E32">
      <w:pPr>
        <w:pStyle w:val="NormalNI"/>
      </w:pPr>
      <w:r>
        <w:t xml:space="preserve">If you have any comments, complaints or suggestions, you can reach me at </w:t>
      </w:r>
      <w:hyperlink r:id="rId90" w:history="1">
        <w:r>
          <w:rPr>
            <w:rStyle w:val="Hyperlink"/>
          </w:rPr>
          <w:t>andres.mann@yahoo.com</w:t>
        </w:r>
      </w:hyperlink>
      <w:r>
        <w:t>.</w:t>
      </w:r>
    </w:p>
    <w:p w14:paraId="30E54199" w14:textId="77777777" w:rsidR="005D6E32" w:rsidRDefault="005D6E32" w:rsidP="005D6E32">
      <w:pPr>
        <w:pStyle w:val="NormalNI"/>
      </w:pPr>
      <w:r>
        <w:t>I really appreciate your reading my book! Here are my social media coordinates:</w:t>
      </w:r>
    </w:p>
    <w:p w14:paraId="66124D31" w14:textId="77777777" w:rsidR="005D6E32" w:rsidRPr="001D2C75" w:rsidRDefault="005D6E32" w:rsidP="002C2AF4">
      <w:pPr>
        <w:pStyle w:val="NormalNI"/>
        <w:keepNext/>
        <w:jc w:val="center"/>
        <w:rPr>
          <w:b/>
        </w:rPr>
      </w:pPr>
      <w:r w:rsidRPr="001D2C75">
        <w:rPr>
          <w:b/>
        </w:rPr>
        <w:lastRenderedPageBreak/>
        <w:t>Website</w:t>
      </w:r>
    </w:p>
    <w:p w14:paraId="67283CFF" w14:textId="77777777" w:rsidR="005D6E32" w:rsidRDefault="00627BE9" w:rsidP="002C2AF4">
      <w:pPr>
        <w:pStyle w:val="NormalNI"/>
        <w:jc w:val="center"/>
      </w:pPr>
      <w:hyperlink r:id="rId91" w:history="1">
        <w:r w:rsidR="005D6E32">
          <w:rPr>
            <w:rStyle w:val="Hyperlink"/>
          </w:rPr>
          <w:t>http://www.andresmann.com</w:t>
        </w:r>
      </w:hyperlink>
    </w:p>
    <w:p w14:paraId="0DB8E792" w14:textId="77777777" w:rsidR="005D6E32" w:rsidRPr="001D2C75" w:rsidRDefault="005D6E32" w:rsidP="002C2AF4">
      <w:pPr>
        <w:pStyle w:val="NormalNI"/>
        <w:keepNext/>
        <w:jc w:val="center"/>
        <w:rPr>
          <w:b/>
        </w:rPr>
      </w:pPr>
      <w:r w:rsidRPr="001D2C75">
        <w:rPr>
          <w:b/>
        </w:rPr>
        <w:t>Facebook</w:t>
      </w:r>
    </w:p>
    <w:p w14:paraId="099872DB" w14:textId="77777777" w:rsidR="005D6E32" w:rsidRDefault="00627BE9" w:rsidP="001D2C75">
      <w:pPr>
        <w:pStyle w:val="NormalNI"/>
        <w:jc w:val="center"/>
      </w:pPr>
      <w:hyperlink r:id="rId92" w:history="1">
        <w:r w:rsidR="005D6E32">
          <w:rPr>
            <w:rStyle w:val="Hyperlink"/>
          </w:rPr>
          <w:t>https://www.facebook.com/profile.php?id=100009404265635</w:t>
        </w:r>
      </w:hyperlink>
    </w:p>
    <w:p w14:paraId="387AF27B" w14:textId="77777777" w:rsidR="005D6E32" w:rsidRPr="001D2C75" w:rsidRDefault="005D6E32" w:rsidP="001D2C75">
      <w:pPr>
        <w:pStyle w:val="NormalNI"/>
        <w:keepNext/>
        <w:jc w:val="center"/>
        <w:rPr>
          <w:b/>
        </w:rPr>
      </w:pPr>
      <w:r w:rsidRPr="001D2C75">
        <w:rPr>
          <w:b/>
        </w:rPr>
        <w:t>Twitter</w:t>
      </w:r>
    </w:p>
    <w:p w14:paraId="5FB537FE" w14:textId="77777777" w:rsidR="005D6E32" w:rsidRDefault="00627BE9" w:rsidP="005D6E32">
      <w:pPr>
        <w:pStyle w:val="NormalNI"/>
        <w:jc w:val="center"/>
      </w:pPr>
      <w:hyperlink r:id="rId93" w:history="1">
        <w:r w:rsidR="005D6E32">
          <w:rPr>
            <w:rStyle w:val="Hyperlink"/>
          </w:rPr>
          <w:t>https://twitter.com/andres_mann</w:t>
        </w:r>
      </w:hyperlink>
    </w:p>
    <w:p w14:paraId="4631E6E9" w14:textId="77777777" w:rsidR="005D6E32" w:rsidRPr="001D2C75" w:rsidRDefault="005D6E32" w:rsidP="001D2C75">
      <w:pPr>
        <w:pStyle w:val="NormalNI"/>
        <w:keepNext/>
        <w:jc w:val="center"/>
        <w:rPr>
          <w:b/>
        </w:rPr>
      </w:pPr>
      <w:r w:rsidRPr="001D2C75">
        <w:rPr>
          <w:b/>
        </w:rPr>
        <w:t>Pinterest</w:t>
      </w:r>
    </w:p>
    <w:p w14:paraId="0374581B" w14:textId="77777777" w:rsidR="005D6E32" w:rsidRPr="005D6E32" w:rsidRDefault="00627BE9" w:rsidP="005D6E32">
      <w:pPr>
        <w:pStyle w:val="NormalNI"/>
        <w:jc w:val="center"/>
      </w:pPr>
      <w:hyperlink r:id="rId94" w:history="1">
        <w:r w:rsidR="005D6E32" w:rsidRPr="005D6E32">
          <w:rPr>
            <w:rStyle w:val="Hyperlink"/>
          </w:rPr>
          <w:t>https://www.pinterest.com/Andres_Mann/</w:t>
        </w:r>
      </w:hyperlink>
    </w:p>
    <w:p w14:paraId="2164C705" w14:textId="77777777" w:rsidR="005D6E32" w:rsidRDefault="005D6E32" w:rsidP="005D6E32">
      <w:pPr>
        <w:pStyle w:val="NormalNI"/>
      </w:pPr>
      <w:r>
        <w:t xml:space="preserve">If you are interested in pictures and more details about the characters, venues, music, </w:t>
      </w:r>
      <w:r>
        <w:rPr>
          <w:noProof/>
        </w:rPr>
        <w:t>planes,</w:t>
      </w:r>
      <w:r>
        <w:t xml:space="preserve"> and helicopters mentioned in my books, you will find more information on my Web site and my Pinterest pages.</w:t>
      </w:r>
    </w:p>
    <w:p w14:paraId="3233E209" w14:textId="77777777" w:rsidR="005D6E32" w:rsidRDefault="005D6E32" w:rsidP="001D2C75">
      <w:pPr>
        <w:pStyle w:val="NormalNI"/>
      </w:pPr>
      <w:r>
        <w:t>Please remember to leave a review of my book at your favorite retailer. Your feedback is valuable because it encourages me to keep writing and helps me develop new stories that you might like to read.</w:t>
      </w:r>
    </w:p>
    <w:p w14:paraId="3EDCFBC9" w14:textId="77777777" w:rsidR="005D6E32" w:rsidRDefault="005D6E32" w:rsidP="002708E3">
      <w:pPr>
        <w:pStyle w:val="Heading1"/>
        <w:numPr>
          <w:ilvl w:val="0"/>
          <w:numId w:val="0"/>
        </w:numPr>
        <w:ind w:left="720"/>
        <w:jc w:val="both"/>
      </w:pPr>
      <w:bookmarkStart w:id="220" w:name="_Toc531973499"/>
      <w:bookmarkStart w:id="221" w:name="_Toc532470431"/>
      <w:r>
        <w:lastRenderedPageBreak/>
        <w:t>Other books in the Tess series</w:t>
      </w:r>
      <w:bookmarkEnd w:id="220"/>
      <w:bookmarkEnd w:id="221"/>
    </w:p>
    <w:p w14:paraId="3EB421F1" w14:textId="77777777" w:rsidR="005D6E32" w:rsidRPr="00754545" w:rsidRDefault="005D6E32" w:rsidP="005D6E32">
      <w:pPr>
        <w:ind w:firstLine="0"/>
        <w:jc w:val="center"/>
        <w:rPr>
          <w:b/>
          <w:i/>
          <w:lang w:val="it-IT"/>
        </w:rPr>
      </w:pPr>
      <w:bookmarkStart w:id="222" w:name="_Toc476145987"/>
      <w:r w:rsidRPr="00754545">
        <w:rPr>
          <w:b/>
          <w:i/>
          <w:lang w:val="it-IT"/>
        </w:rPr>
        <w:t>Tess Awakening</w:t>
      </w:r>
      <w:bookmarkEnd w:id="222"/>
    </w:p>
    <w:p w14:paraId="1F86DED0" w14:textId="77777777" w:rsidR="005D6E32" w:rsidRPr="00754545" w:rsidRDefault="00627BE9" w:rsidP="005D6E32">
      <w:pPr>
        <w:ind w:firstLine="0"/>
        <w:rPr>
          <w:lang w:val="it-IT"/>
        </w:rPr>
      </w:pPr>
      <w:hyperlink r:id="rId95" w:history="1">
        <w:r w:rsidR="005D6E32" w:rsidRPr="00754545">
          <w:rPr>
            <w:rStyle w:val="Hyperlink"/>
            <w:lang w:val="it-IT"/>
          </w:rPr>
          <w:t>https://www.amazon.com/Tess-Awakening-ebook/dp/B019O2CL1U/</w:t>
        </w:r>
      </w:hyperlink>
    </w:p>
    <w:p w14:paraId="141E9740" w14:textId="77777777" w:rsidR="005D6E32" w:rsidRDefault="005D6E32" w:rsidP="00CB42EF">
      <w:pPr>
        <w:pStyle w:val="NormalQuote"/>
      </w:pPr>
      <w:r>
        <w:t>This first book in the series started the amazing Tess saga.</w:t>
      </w:r>
    </w:p>
    <w:p w14:paraId="749D22E0" w14:textId="77777777" w:rsidR="005D6E32" w:rsidRDefault="005D6E32" w:rsidP="005D6E32">
      <w:pPr>
        <w:ind w:firstLine="0"/>
        <w:jc w:val="center"/>
        <w:rPr>
          <w:rFonts w:eastAsia="Times New Roman"/>
          <w:b/>
          <w:i/>
          <w:sz w:val="28"/>
          <w:lang w:val="it-IT"/>
        </w:rPr>
      </w:pPr>
      <w:bookmarkStart w:id="223" w:name="_Toc476145988"/>
      <w:r>
        <w:rPr>
          <w:b/>
          <w:i/>
          <w:lang w:val="it-IT"/>
        </w:rPr>
        <w:t>Tess Valkyrie</w:t>
      </w:r>
      <w:bookmarkEnd w:id="223"/>
    </w:p>
    <w:p w14:paraId="4B4FE728" w14:textId="55EFCAD5" w:rsidR="005D6E32" w:rsidRDefault="00627BE9" w:rsidP="005D6E32">
      <w:pPr>
        <w:ind w:firstLine="0"/>
        <w:rPr>
          <w:rStyle w:val="Hyperlink"/>
          <w:lang w:val="it-IT"/>
        </w:rPr>
      </w:pPr>
      <w:hyperlink r:id="rId96" w:history="1">
        <w:r w:rsidR="005D6E32">
          <w:rPr>
            <w:rStyle w:val="Hyperlink"/>
            <w:lang w:val="it-IT"/>
          </w:rPr>
          <w:t>http://www.amazon.com/Tess-Valkyrie-Andres-Mann-ebook/dp/B00Z7JEOVA/</w:t>
        </w:r>
      </w:hyperlink>
    </w:p>
    <w:p w14:paraId="6B453E98" w14:textId="25A8DD5C" w:rsidR="002B6649" w:rsidRPr="002B6649" w:rsidRDefault="002B6649" w:rsidP="00022557">
      <w:pPr>
        <w:pStyle w:val="NormalQuote"/>
        <w:jc w:val="left"/>
        <w:rPr>
          <w:rStyle w:val="Hyperlink"/>
          <w:rFonts w:eastAsia="Calibri"/>
          <w:color w:val="auto"/>
          <w:u w:val="none"/>
        </w:rPr>
      </w:pPr>
      <w:r w:rsidRPr="002B6649">
        <w:rPr>
          <w:rStyle w:val="Hyperlink"/>
          <w:rFonts w:eastAsia="Calibri"/>
          <w:color w:val="auto"/>
          <w:u w:val="none"/>
        </w:rPr>
        <w:t>The exciting sequel to Tess Awakening</w:t>
      </w:r>
    </w:p>
    <w:p w14:paraId="2394D73C" w14:textId="30E496F7" w:rsidR="002B6649" w:rsidRPr="002B6649" w:rsidRDefault="002B6649" w:rsidP="002B6649">
      <w:pPr>
        <w:ind w:firstLine="0"/>
        <w:jc w:val="center"/>
        <w:rPr>
          <w:b/>
          <w:i/>
        </w:rPr>
      </w:pPr>
      <w:r w:rsidRPr="002B6649">
        <w:rPr>
          <w:b/>
          <w:i/>
        </w:rPr>
        <w:t>Tess Awakening</w:t>
      </w:r>
      <w:r>
        <w:rPr>
          <w:b/>
          <w:i/>
        </w:rPr>
        <w:t>:</w:t>
      </w:r>
      <w:r w:rsidRPr="002B6649">
        <w:rPr>
          <w:b/>
          <w:i/>
        </w:rPr>
        <w:t xml:space="preserve"> The Complete Story</w:t>
      </w:r>
    </w:p>
    <w:p w14:paraId="4FACD6AA" w14:textId="77777777" w:rsidR="002B6649" w:rsidRDefault="00627BE9" w:rsidP="002B6649">
      <w:pPr>
        <w:pStyle w:val="NormalNI"/>
      </w:pPr>
      <w:hyperlink r:id="rId97" w:history="1">
        <w:r w:rsidR="002B6649" w:rsidRPr="008349D9">
          <w:rPr>
            <w:rStyle w:val="Hyperlink"/>
          </w:rPr>
          <w:t>https://www.amazon.com/Tess-Awakening-Complete-Andres-Mann-ebook/dp/B019SBY2EG/</w:t>
        </w:r>
      </w:hyperlink>
    </w:p>
    <w:p w14:paraId="57598452" w14:textId="77777777" w:rsidR="002B6649" w:rsidRDefault="002B6649" w:rsidP="00022557">
      <w:pPr>
        <w:pStyle w:val="NormalQuote"/>
      </w:pPr>
      <w:r w:rsidRPr="002B6649">
        <w:t>This book combines two previous novels, “Tess Awakening” and “Tess Valkyries.”</w:t>
      </w:r>
    </w:p>
    <w:p w14:paraId="35B26087" w14:textId="10B76F4B" w:rsidR="005D6E32" w:rsidRDefault="005D6E32" w:rsidP="005D6E32">
      <w:pPr>
        <w:ind w:firstLine="0"/>
        <w:jc w:val="center"/>
        <w:rPr>
          <w:b/>
          <w:i/>
        </w:rPr>
      </w:pPr>
      <w:bookmarkStart w:id="224" w:name="_Toc476145989"/>
      <w:r>
        <w:rPr>
          <w:b/>
          <w:i/>
        </w:rPr>
        <w:t>Tess: The Abomination of Human Trafficking</w:t>
      </w:r>
      <w:bookmarkEnd w:id="224"/>
    </w:p>
    <w:p w14:paraId="172DF988" w14:textId="77777777" w:rsidR="005D6E32" w:rsidRDefault="00627BE9" w:rsidP="005D6E32">
      <w:pPr>
        <w:ind w:firstLine="0"/>
        <w:rPr>
          <w:rStyle w:val="Hyperlink"/>
        </w:rPr>
      </w:pPr>
      <w:hyperlink r:id="rId98" w:history="1">
        <w:r w:rsidR="005D6E32">
          <w:rPr>
            <w:rStyle w:val="Hyperlink"/>
          </w:rPr>
          <w:t>https://www.amazon.com/Tess-Abomination-Trafficking-Andres-Mann-ebook/dp/B018JDF2BQ/</w:t>
        </w:r>
      </w:hyperlink>
    </w:p>
    <w:p w14:paraId="59CA8BC1" w14:textId="77777777" w:rsidR="005D6E32" w:rsidRDefault="005D6E32" w:rsidP="00022557">
      <w:pPr>
        <w:pStyle w:val="NormalQuote"/>
      </w:pPr>
      <w:r>
        <w:t>A compelling exploration of global human trafficking.</w:t>
      </w:r>
    </w:p>
    <w:p w14:paraId="4A60518A" w14:textId="77777777" w:rsidR="005D6E32" w:rsidRDefault="005D6E32" w:rsidP="005D6E32">
      <w:pPr>
        <w:ind w:firstLine="0"/>
        <w:jc w:val="center"/>
        <w:rPr>
          <w:b/>
          <w:i/>
        </w:rPr>
      </w:pPr>
      <w:bookmarkStart w:id="225" w:name="_Toc476145990"/>
      <w:r>
        <w:rPr>
          <w:b/>
          <w:i/>
        </w:rPr>
        <w:t>Tess: Day of Reckoning</w:t>
      </w:r>
      <w:bookmarkEnd w:id="225"/>
    </w:p>
    <w:p w14:paraId="6C250095" w14:textId="77777777" w:rsidR="005D6E32" w:rsidRDefault="00627BE9" w:rsidP="005D6E32">
      <w:pPr>
        <w:ind w:firstLine="0"/>
        <w:rPr>
          <w:color w:val="0563C1"/>
          <w:u w:val="single"/>
        </w:rPr>
      </w:pPr>
      <w:hyperlink r:id="rId99" w:history="1">
        <w:r w:rsidR="005D6E32">
          <w:rPr>
            <w:rStyle w:val="Hyperlink"/>
            <w:color w:val="0563C1"/>
          </w:rPr>
          <w:t>https://www.amazon.com/Tess-Day-Reckoning-Andres-Mann-ebook/dp/B01MCVBWP6/</w:t>
        </w:r>
      </w:hyperlink>
    </w:p>
    <w:p w14:paraId="62945215" w14:textId="77777777" w:rsidR="005D6E32" w:rsidRDefault="005D6E32" w:rsidP="00022557">
      <w:pPr>
        <w:pStyle w:val="NormalQuote"/>
        <w:rPr>
          <w:rFonts w:eastAsia="Times New Roman"/>
        </w:rPr>
      </w:pPr>
      <w:r>
        <w:t>In this action-packed story, Tess and Jake battle terrorists who acquired nuclear weapons. They also try to keep Russia from starting a war. At the same time, they need to address their own relationship issues.</w:t>
      </w:r>
    </w:p>
    <w:p w14:paraId="6F1DD681" w14:textId="77777777" w:rsidR="005D6E32" w:rsidRDefault="005D6E32" w:rsidP="00A40A5D">
      <w:pPr>
        <w:keepNext/>
        <w:ind w:firstLine="0"/>
        <w:jc w:val="center"/>
        <w:rPr>
          <w:rFonts w:eastAsia="Calibri"/>
          <w:b/>
          <w:i/>
        </w:rPr>
      </w:pPr>
      <w:r>
        <w:rPr>
          <w:b/>
          <w:i/>
        </w:rPr>
        <w:lastRenderedPageBreak/>
        <w:t>Tess: Clash of Civilizations</w:t>
      </w:r>
    </w:p>
    <w:p w14:paraId="66BAFBC3" w14:textId="77777777" w:rsidR="005D6E32" w:rsidRDefault="00627BE9" w:rsidP="002B6649">
      <w:pPr>
        <w:keepNext/>
        <w:ind w:firstLine="0"/>
      </w:pPr>
      <w:hyperlink r:id="rId100" w:history="1">
        <w:r w:rsidR="005D6E32">
          <w:rPr>
            <w:rStyle w:val="Hyperlink"/>
          </w:rPr>
          <w:t>https://www.amazon.com/Tess-Clash-Civilizations-Andres-Mann-ebook/dp/B074WKM651/</w:t>
        </w:r>
      </w:hyperlink>
    </w:p>
    <w:p w14:paraId="2E594D12" w14:textId="5621EDE6" w:rsidR="005D6E32" w:rsidRDefault="005D6E32" w:rsidP="00A40A5D">
      <w:pPr>
        <w:pStyle w:val="NormalQuote"/>
      </w:pPr>
      <w:r>
        <w:t>Tess and Jake struggle with an unusual situation. Her nemesis Amir left their stepdaughter Aara a fortune, but it comes with a condition that may not be acceptable: She must marry within a Muslim family.</w:t>
      </w:r>
    </w:p>
    <w:p w14:paraId="6EB07149" w14:textId="4C803FB2" w:rsidR="002708E3" w:rsidRPr="002B6649" w:rsidRDefault="002708E3" w:rsidP="002708E3">
      <w:pPr>
        <w:ind w:firstLine="0"/>
        <w:jc w:val="center"/>
        <w:rPr>
          <w:b/>
        </w:rPr>
      </w:pPr>
      <w:r w:rsidRPr="002B6649">
        <w:rPr>
          <w:b/>
        </w:rPr>
        <w:t>ALL BOOKS ARE ALSO AVAILABLE IN ITALIAN, SPANISH, FRENCH</w:t>
      </w:r>
      <w:r w:rsidR="002B6649">
        <w:rPr>
          <w:b/>
        </w:rPr>
        <w:t>,</w:t>
      </w:r>
      <w:r w:rsidRPr="002B6649">
        <w:rPr>
          <w:b/>
        </w:rPr>
        <w:t xml:space="preserve"> AND PORTUGUESE</w:t>
      </w:r>
    </w:p>
    <w:p w14:paraId="69E7DCA5" w14:textId="0DF70B79" w:rsidR="00476B9B" w:rsidRDefault="00476B9B" w:rsidP="00476B9B">
      <w:pPr>
        <w:pStyle w:val="NormalNI"/>
      </w:pPr>
      <w:r>
        <w:rPr>
          <w:b/>
        </w:rPr>
        <w:t>Thank you for reading my book</w:t>
      </w:r>
      <w:r>
        <w:t>. If you enjoyed it, won’t you please take a moment to leave me a review? Thanks!</w:t>
      </w:r>
    </w:p>
    <w:p w14:paraId="007A5CB8" w14:textId="77777777" w:rsidR="00894375" w:rsidRDefault="00894375" w:rsidP="00894375">
      <w:pPr>
        <w:sectPr w:rsidR="00894375" w:rsidSect="007C4895">
          <w:pgSz w:w="8640" w:h="12960"/>
          <w:pgMar w:top="720" w:right="720" w:bottom="720" w:left="720" w:header="720" w:footer="720" w:gutter="360"/>
          <w:cols w:space="720"/>
          <w:titlePg/>
          <w:docGrid w:linePitch="360"/>
        </w:sectPr>
      </w:pPr>
    </w:p>
    <w:p w14:paraId="000773E0" w14:textId="77777777" w:rsidR="005D6E32" w:rsidRDefault="005D6E32" w:rsidP="00894375">
      <w:pPr>
        <w:pStyle w:val="Heading1"/>
        <w:numPr>
          <w:ilvl w:val="0"/>
          <w:numId w:val="0"/>
        </w:numPr>
        <w:ind w:left="720"/>
      </w:pPr>
      <w:bookmarkStart w:id="226" w:name="_Toc498441515"/>
      <w:bookmarkStart w:id="227" w:name="_Toc478043141"/>
      <w:bookmarkStart w:id="228" w:name="_Toc531973500"/>
      <w:bookmarkStart w:id="229" w:name="_Toc532470432"/>
      <w:r>
        <w:lastRenderedPageBreak/>
        <w:t>References</w:t>
      </w:r>
      <w:bookmarkEnd w:id="226"/>
      <w:bookmarkEnd w:id="227"/>
      <w:bookmarkEnd w:id="228"/>
      <w:bookmarkEnd w:id="229"/>
    </w:p>
    <w:p w14:paraId="11C482AD" w14:textId="77777777" w:rsidR="00133756" w:rsidRPr="002B6649" w:rsidRDefault="00133756" w:rsidP="002B6649">
      <w:pPr>
        <w:pStyle w:val="NormalNI"/>
        <w:rPr>
          <w:b/>
        </w:rPr>
      </w:pPr>
      <w:r w:rsidRPr="002B6649">
        <w:rPr>
          <w:b/>
        </w:rPr>
        <w:t>Justice and Retribution</w:t>
      </w:r>
    </w:p>
    <w:p w14:paraId="3AD5EC4F" w14:textId="77777777" w:rsidR="00133756" w:rsidRDefault="00133756" w:rsidP="002B6649">
      <w:pPr>
        <w:pStyle w:val="NormalNI"/>
      </w:pPr>
      <w:r>
        <w:t>Pipes, Daniel. “For ISIS, It’s Not the Walk, It’s the Talk.” Chicago Jewish Star, vol. 25, no. 600, Chicago Jewish Star, 12 June 2015, p. 1.</w:t>
      </w:r>
    </w:p>
    <w:p w14:paraId="41C3275F" w14:textId="77777777" w:rsidR="002B6649" w:rsidRDefault="00133756" w:rsidP="002B6649">
      <w:pPr>
        <w:pStyle w:val="NormalNI"/>
      </w:pPr>
      <w:r>
        <w:t>Captured ISIS fighters go on trial in Iraq - Yahoo.</w:t>
      </w:r>
    </w:p>
    <w:p w14:paraId="3BD754C9" w14:textId="76CA5128" w:rsidR="00133756" w:rsidRDefault="00627BE9" w:rsidP="002B6649">
      <w:pPr>
        <w:pStyle w:val="NormalNI"/>
      </w:pPr>
      <w:hyperlink r:id="rId101" w:history="1">
        <w:r w:rsidR="00133756">
          <w:rPr>
            <w:rStyle w:val="Hyperlink"/>
            <w:rFonts w:ascii="Segoe UI" w:hAnsi="Segoe UI" w:cs="Segoe UI"/>
          </w:rPr>
          <w:t>https://www.yahoo.com/news/captured-isis-fighters-iraq-justice-swift-conviction-certain-174952840.html</w:t>
        </w:r>
      </w:hyperlink>
    </w:p>
    <w:p w14:paraId="4EDC84CD" w14:textId="77777777" w:rsidR="00133756" w:rsidRPr="002B6649" w:rsidRDefault="00133756" w:rsidP="002B6649">
      <w:pPr>
        <w:pStyle w:val="NormalNI"/>
        <w:rPr>
          <w:rFonts w:asciiTheme="minorHAnsi" w:hAnsiTheme="minorHAnsi" w:cstheme="minorBidi"/>
          <w:b/>
        </w:rPr>
      </w:pPr>
      <w:r w:rsidRPr="002B6649">
        <w:rPr>
          <w:b/>
        </w:rPr>
        <w:t>Planning the Enterprise</w:t>
      </w:r>
    </w:p>
    <w:p w14:paraId="7CDF87E2" w14:textId="14B20D73" w:rsidR="00133756" w:rsidRDefault="00133756" w:rsidP="002B6649">
      <w:pPr>
        <w:pStyle w:val="NormalNI"/>
        <w:rPr>
          <w:sz w:val="22"/>
        </w:rPr>
      </w:pPr>
      <w:r>
        <w:t xml:space="preserve">The Air Force is struggling to keep pilots in uniform, and .... </w:t>
      </w:r>
      <w:r w:rsidR="002B6649">
        <w:br/>
      </w:r>
      <w:hyperlink r:id="rId102" w:history="1">
        <w:r w:rsidR="002B6649" w:rsidRPr="006158B6">
          <w:rPr>
            <w:rStyle w:val="Hyperlink"/>
            <w:rFonts w:ascii="Segoe UI" w:hAnsi="Segoe UI" w:cs="Segoe UI"/>
          </w:rPr>
          <w:t>https://www.longroom.com/discussion/647922/the-air-force-is-struggling-to-keep-pilots-in-uniform-and-now-its-outsourcing-a-key-part-of-their-training</w:t>
        </w:r>
      </w:hyperlink>
    </w:p>
    <w:p w14:paraId="266CDA05" w14:textId="77777777" w:rsidR="00133756" w:rsidRPr="002B6649" w:rsidRDefault="00133756" w:rsidP="002B6649">
      <w:pPr>
        <w:pStyle w:val="NormalNI"/>
        <w:rPr>
          <w:b/>
        </w:rPr>
      </w:pPr>
      <w:r w:rsidRPr="002B6649">
        <w:rPr>
          <w:b/>
        </w:rPr>
        <w:t>Making Fighter Pilots</w:t>
      </w:r>
    </w:p>
    <w:p w14:paraId="38F4C177" w14:textId="77777777" w:rsidR="00133756" w:rsidRDefault="00627BE9" w:rsidP="002B6649">
      <w:pPr>
        <w:pStyle w:val="NormalNI"/>
      </w:pPr>
      <w:hyperlink r:id="rId103" w:history="1">
        <w:r w:rsidR="00133756">
          <w:rPr>
            <w:rStyle w:val="Hyperlink"/>
          </w:rPr>
          <w:t>https://www.popularmechanics.com/military/aviation/a23085909/how-a-us-navy-pilot-shot-down-a-syrian-combat-jet/</w:t>
        </w:r>
      </w:hyperlink>
    </w:p>
    <w:p w14:paraId="20AECF4B" w14:textId="77777777" w:rsidR="00133756" w:rsidRPr="002B6649" w:rsidRDefault="00133756" w:rsidP="002B6649">
      <w:pPr>
        <w:pStyle w:val="NormalNI"/>
        <w:rPr>
          <w:b/>
        </w:rPr>
      </w:pPr>
      <w:r w:rsidRPr="002B6649">
        <w:rPr>
          <w:b/>
        </w:rPr>
        <w:t>Showing Off</w:t>
      </w:r>
    </w:p>
    <w:p w14:paraId="562C5118" w14:textId="77777777" w:rsidR="002B6649" w:rsidRDefault="00133756" w:rsidP="002B6649">
      <w:pPr>
        <w:pStyle w:val="NormalNI"/>
      </w:pPr>
      <w:r>
        <w:t>Violin Concerto No. 2 (Wieniawski) - Wikipedia.</w:t>
      </w:r>
    </w:p>
    <w:p w14:paraId="6D533AA6" w14:textId="7D2FE519" w:rsidR="00133756" w:rsidRDefault="00627BE9" w:rsidP="002B6649">
      <w:pPr>
        <w:pStyle w:val="NormalNI"/>
        <w:rPr>
          <w:rStyle w:val="Hyperlink"/>
          <w:sz w:val="22"/>
        </w:rPr>
      </w:pPr>
      <w:hyperlink r:id="rId104" w:history="1">
        <w:r w:rsidR="002B6649" w:rsidRPr="006158B6">
          <w:rPr>
            <w:rStyle w:val="Hyperlink"/>
          </w:rPr>
          <w:t>https://en.wikipedia.org/wiki/Violin_Concerto_No._2_(Wieniawski)</w:t>
        </w:r>
      </w:hyperlink>
    </w:p>
    <w:p w14:paraId="2CFDDA4F" w14:textId="77777777" w:rsidR="00133756" w:rsidRDefault="00627BE9" w:rsidP="002B6649">
      <w:pPr>
        <w:pStyle w:val="NormalNI"/>
      </w:pPr>
      <w:hyperlink r:id="rId105" w:history="1">
        <w:r w:rsidR="00133756">
          <w:rPr>
            <w:rStyle w:val="Hyperlink"/>
          </w:rPr>
          <w:t>https://stringschool.duke.edu/news/youth-symphony/wieniawski-concerto-no-2-opus-22</w:t>
        </w:r>
      </w:hyperlink>
    </w:p>
    <w:p w14:paraId="21ACC0AC" w14:textId="77777777" w:rsidR="00133756" w:rsidRPr="002B6649" w:rsidRDefault="00133756" w:rsidP="002B6649">
      <w:pPr>
        <w:pStyle w:val="NormalNI"/>
        <w:rPr>
          <w:b/>
        </w:rPr>
      </w:pPr>
      <w:r w:rsidRPr="002B6649">
        <w:rPr>
          <w:b/>
        </w:rPr>
        <w:t>Cossacks</w:t>
      </w:r>
    </w:p>
    <w:p w14:paraId="7B685442" w14:textId="77777777" w:rsidR="00133756" w:rsidRDefault="00133756" w:rsidP="002B6649">
      <w:pPr>
        <w:pStyle w:val="NormalNI"/>
      </w:pPr>
      <w:r>
        <w:lastRenderedPageBreak/>
        <w:t xml:space="preserve">KGB General In Cossack's Clothing: Meet The Man Behind The .... </w:t>
      </w:r>
      <w:hyperlink r:id="rId106" w:history="1">
        <w:r>
          <w:rPr>
            <w:rStyle w:val="Hyperlink"/>
          </w:rPr>
          <w:t>https://www.rferl.org/a/kgb-general-in-cossack-s-clothing-meet-the-man-behind-the-whips/29240578.html</w:t>
        </w:r>
      </w:hyperlink>
    </w:p>
    <w:p w14:paraId="5B934E81" w14:textId="77777777" w:rsidR="002B6649" w:rsidRPr="002B6649" w:rsidRDefault="00133756" w:rsidP="002B6649">
      <w:pPr>
        <w:pStyle w:val="NormalNI"/>
        <w:rPr>
          <w:b/>
        </w:rPr>
      </w:pPr>
      <w:r w:rsidRPr="002B6649">
        <w:rPr>
          <w:b/>
        </w:rPr>
        <w:t xml:space="preserve">Meet the nationalist paramilitaries set for an official .... </w:t>
      </w:r>
    </w:p>
    <w:p w14:paraId="6C7556A5" w14:textId="5A2ED752" w:rsidR="00133756" w:rsidRDefault="00627BE9" w:rsidP="002B6649">
      <w:pPr>
        <w:pStyle w:val="NormalNI"/>
        <w:rPr>
          <w:rStyle w:val="Hyperlink"/>
        </w:rPr>
      </w:pPr>
      <w:hyperlink r:id="rId107" w:history="1">
        <w:r w:rsidR="002B6649" w:rsidRPr="006158B6">
          <w:rPr>
            <w:rStyle w:val="Hyperlink"/>
          </w:rPr>
          <w:t>https://www.independent.co.uk/news/world/europe/cossacks-russia-moscow-putin-rally-demonstration-world-cup-a8348221.html</w:t>
        </w:r>
      </w:hyperlink>
    </w:p>
    <w:p w14:paraId="38699BF3" w14:textId="77777777" w:rsidR="00133756" w:rsidRPr="002B6649" w:rsidRDefault="00133756" w:rsidP="002B6649">
      <w:pPr>
        <w:pStyle w:val="NormalNI"/>
        <w:rPr>
          <w:b/>
        </w:rPr>
      </w:pPr>
      <w:r w:rsidRPr="002B6649">
        <w:rPr>
          <w:b/>
        </w:rPr>
        <w:t>Tracking enemy planes</w:t>
      </w:r>
    </w:p>
    <w:p w14:paraId="7EEB6AC3" w14:textId="77777777" w:rsidR="002B6649" w:rsidRDefault="00133756" w:rsidP="002B6649">
      <w:pPr>
        <w:pStyle w:val="NormalNI"/>
      </w:pPr>
      <w:r>
        <w:t xml:space="preserve">How Fighter Jets Lock On (and How the Targets Know). </w:t>
      </w:r>
    </w:p>
    <w:p w14:paraId="469078D1" w14:textId="7BDAEC63" w:rsidR="00133756" w:rsidRDefault="00627BE9" w:rsidP="002B6649">
      <w:pPr>
        <w:pStyle w:val="NormalNI"/>
      </w:pPr>
      <w:hyperlink r:id="rId108" w:history="1">
        <w:r w:rsidR="002B6649" w:rsidRPr="006158B6">
          <w:rPr>
            <w:rStyle w:val="Hyperlink"/>
          </w:rPr>
          <w:t>https://gizmodo.com/how-fighter-jets-lock-on-and-how-the-targets-know-1644871272</w:t>
        </w:r>
      </w:hyperlink>
    </w:p>
    <w:p w14:paraId="2F77C4F7" w14:textId="77777777" w:rsidR="00133756" w:rsidRPr="002B6649" w:rsidRDefault="00133756" w:rsidP="002B6649">
      <w:pPr>
        <w:pStyle w:val="NormalNI"/>
        <w:rPr>
          <w:b/>
        </w:rPr>
      </w:pPr>
      <w:r w:rsidRPr="002B6649">
        <w:rPr>
          <w:b/>
        </w:rPr>
        <w:t>Fighter Tactics and Maneuvers</w:t>
      </w:r>
    </w:p>
    <w:p w14:paraId="0380B980" w14:textId="77777777" w:rsidR="002B6649" w:rsidRDefault="00133756" w:rsidP="002B6649">
      <w:pPr>
        <w:pStyle w:val="NormalNI"/>
      </w:pPr>
      <w:r>
        <w:t xml:space="preserve">Air combat </w:t>
      </w:r>
      <w:r w:rsidR="00330A20">
        <w:t>maneuvering</w:t>
      </w:r>
      <w:r>
        <w:t xml:space="preserve"> - Wikipedia.</w:t>
      </w:r>
    </w:p>
    <w:p w14:paraId="20CC05CF" w14:textId="7C5923DC" w:rsidR="00133756" w:rsidRDefault="00627BE9" w:rsidP="002B6649">
      <w:pPr>
        <w:pStyle w:val="NormalNI"/>
      </w:pPr>
      <w:hyperlink r:id="rId109" w:history="1">
        <w:r w:rsidR="00133756">
          <w:rPr>
            <w:rStyle w:val="Hyperlink"/>
          </w:rPr>
          <w:t>https://en.wikipedia.org/wiki/Air_combat_maneuvering</w:t>
        </w:r>
      </w:hyperlink>
    </w:p>
    <w:p w14:paraId="4E079404" w14:textId="77777777" w:rsidR="00133756" w:rsidRPr="002B6649" w:rsidRDefault="00133756" w:rsidP="002B6649">
      <w:pPr>
        <w:pStyle w:val="NormalNI"/>
        <w:rPr>
          <w:b/>
        </w:rPr>
      </w:pPr>
      <w:r w:rsidRPr="002B6649">
        <w:rPr>
          <w:b/>
        </w:rPr>
        <w:t>Lose and Learn</w:t>
      </w:r>
    </w:p>
    <w:p w14:paraId="6F83430F" w14:textId="77777777" w:rsidR="002B6649" w:rsidRDefault="00133756" w:rsidP="002B6649">
      <w:pPr>
        <w:pStyle w:val="NormalNI"/>
      </w:pPr>
      <w:r>
        <w:t xml:space="preserve">Robert T. Kiyosaki Quote: “Winners are not afraid of .... </w:t>
      </w:r>
    </w:p>
    <w:p w14:paraId="13C631AD" w14:textId="3907A464" w:rsidR="00133756" w:rsidRDefault="00627BE9" w:rsidP="002B6649">
      <w:pPr>
        <w:pStyle w:val="NormalNI"/>
      </w:pPr>
      <w:hyperlink r:id="rId110" w:history="1">
        <w:r w:rsidR="002B6649" w:rsidRPr="006158B6">
          <w:rPr>
            <w:rStyle w:val="Hyperlink"/>
          </w:rPr>
          <w:t>https://quotefancy.com/quote/901672/Robert-T-Kiyosaki-Winners-are-not-afraid-of-losing-But-losers-are-Failure-is-part-of-the</w:t>
        </w:r>
      </w:hyperlink>
    </w:p>
    <w:p w14:paraId="356C739E" w14:textId="426E5911" w:rsidR="00133756" w:rsidRPr="002B6649" w:rsidRDefault="00133756" w:rsidP="002B6649">
      <w:pPr>
        <w:pStyle w:val="NormalNI"/>
        <w:rPr>
          <w:b/>
        </w:rPr>
      </w:pPr>
      <w:r w:rsidRPr="002B6649">
        <w:rPr>
          <w:b/>
        </w:rPr>
        <w:t>Blue Flag Exercise</w:t>
      </w:r>
    </w:p>
    <w:p w14:paraId="5A250687" w14:textId="77777777" w:rsidR="002B6649" w:rsidRDefault="00133756" w:rsidP="002B6649">
      <w:pPr>
        <w:pStyle w:val="NormalNI"/>
      </w:pPr>
      <w:r>
        <w:t xml:space="preserve">Israel Just Proved Why No Nation Wants to Fight Its Air .... </w:t>
      </w:r>
    </w:p>
    <w:p w14:paraId="1C9C4FF7" w14:textId="23331DD1" w:rsidR="00133756" w:rsidRDefault="00627BE9" w:rsidP="002B6649">
      <w:pPr>
        <w:pStyle w:val="NormalNI"/>
      </w:pPr>
      <w:hyperlink r:id="rId111" w:history="1">
        <w:r w:rsidR="002B6649" w:rsidRPr="006158B6">
          <w:rPr>
            <w:rStyle w:val="Hyperlink"/>
          </w:rPr>
          <w:t>https://www.yahoo.com/news/israel-just-proved-why-no-021300262.html</w:t>
        </w:r>
      </w:hyperlink>
    </w:p>
    <w:p w14:paraId="0865346F" w14:textId="77777777" w:rsidR="002B6649" w:rsidRDefault="00133756" w:rsidP="002B6649">
      <w:pPr>
        <w:pStyle w:val="NormalNI"/>
      </w:pPr>
      <w:r>
        <w:t xml:space="preserve">Strange notches on F-35 raise questions over first combat .... </w:t>
      </w:r>
    </w:p>
    <w:p w14:paraId="33B468DC" w14:textId="012F87C4" w:rsidR="00133756" w:rsidRDefault="00627BE9" w:rsidP="002B6649">
      <w:pPr>
        <w:pStyle w:val="NormalNI"/>
      </w:pPr>
      <w:hyperlink r:id="rId112" w:history="1">
        <w:r w:rsidR="002B6649" w:rsidRPr="006158B6">
          <w:rPr>
            <w:rStyle w:val="Hyperlink"/>
          </w:rPr>
          <w:t>http://www.businessinsider.com/strange-notches-on-f-35-raise-questions-over-first-combat-with-israel-2018-5</w:t>
        </w:r>
      </w:hyperlink>
    </w:p>
    <w:p w14:paraId="2B278741" w14:textId="77777777" w:rsidR="00133756" w:rsidRPr="002B6649" w:rsidRDefault="00133756" w:rsidP="002B6649">
      <w:pPr>
        <w:pStyle w:val="NormalNI"/>
        <w:rPr>
          <w:b/>
        </w:rPr>
      </w:pPr>
      <w:r w:rsidRPr="002B6649">
        <w:rPr>
          <w:b/>
        </w:rPr>
        <w:t>Checking the Competition</w:t>
      </w:r>
    </w:p>
    <w:p w14:paraId="75A4730E" w14:textId="77777777" w:rsidR="002B6649" w:rsidRDefault="00133756" w:rsidP="002B6649">
      <w:pPr>
        <w:pStyle w:val="NormalNI"/>
      </w:pPr>
      <w:r>
        <w:t xml:space="preserve">The Aviationist » Lockheed Martin F-22 Raptor. </w:t>
      </w:r>
    </w:p>
    <w:p w14:paraId="267C9F75" w14:textId="186206D9" w:rsidR="00133756" w:rsidRDefault="00627BE9" w:rsidP="002B6649">
      <w:pPr>
        <w:pStyle w:val="NormalNI"/>
      </w:pPr>
      <w:hyperlink r:id="rId113" w:history="1">
        <w:r w:rsidR="002B6649" w:rsidRPr="006158B6">
          <w:rPr>
            <w:rStyle w:val="Hyperlink"/>
          </w:rPr>
          <w:t>https://theaviationist.com/tag/lockheed-martin-f-22-raptor/page/2/</w:t>
        </w:r>
      </w:hyperlink>
    </w:p>
    <w:p w14:paraId="304B9E94" w14:textId="77777777" w:rsidR="002B6649" w:rsidRDefault="00133756" w:rsidP="002B6649">
      <w:pPr>
        <w:pStyle w:val="NormalNI"/>
      </w:pPr>
      <w:r>
        <w:lastRenderedPageBreak/>
        <w:t xml:space="preserve">F-35 could finally see combat as Marines reveals plan for .... </w:t>
      </w:r>
    </w:p>
    <w:p w14:paraId="15FE12FD" w14:textId="23C8EF7A" w:rsidR="00133756" w:rsidRDefault="00627BE9" w:rsidP="002B6649">
      <w:pPr>
        <w:pStyle w:val="NormalNI"/>
      </w:pPr>
      <w:hyperlink r:id="rId114" w:history="1">
        <w:r w:rsidR="002B6649" w:rsidRPr="006158B6">
          <w:rPr>
            <w:rStyle w:val="Hyperlink"/>
          </w:rPr>
          <w:t>http://www.usarmy4life.com/f-35-finally-see-combat-marines-reveals-plan-2018-baptism-fire-mission/</w:t>
        </w:r>
      </w:hyperlink>
    </w:p>
    <w:p w14:paraId="4F2B3253" w14:textId="77777777" w:rsidR="00133756" w:rsidRPr="002B6649" w:rsidRDefault="00133756" w:rsidP="002B6649">
      <w:pPr>
        <w:pStyle w:val="NormalNI"/>
        <w:keepNext/>
        <w:rPr>
          <w:b/>
        </w:rPr>
      </w:pPr>
      <w:r w:rsidRPr="002B6649">
        <w:rPr>
          <w:b/>
        </w:rPr>
        <w:t>Concert in Germany</w:t>
      </w:r>
    </w:p>
    <w:p w14:paraId="5318A06F" w14:textId="77777777" w:rsidR="002B6649" w:rsidRPr="002B6649" w:rsidRDefault="00133756" w:rsidP="002B6649">
      <w:pPr>
        <w:pStyle w:val="NormalNI"/>
      </w:pPr>
      <w:r w:rsidRPr="002B6649">
        <w:t xml:space="preserve">Gehry | a f a s i a - AFASIAARCHZINE.COM. </w:t>
      </w:r>
    </w:p>
    <w:p w14:paraId="47367FC1" w14:textId="054D5200" w:rsidR="00133756" w:rsidRDefault="00627BE9" w:rsidP="002B6649">
      <w:pPr>
        <w:pStyle w:val="NormalNI"/>
        <w:rPr>
          <w:rStyle w:val="Hyperlink"/>
        </w:rPr>
      </w:pPr>
      <w:hyperlink r:id="rId115" w:history="1">
        <w:r w:rsidR="002B6649" w:rsidRPr="006158B6">
          <w:rPr>
            <w:rStyle w:val="Hyperlink"/>
          </w:rPr>
          <w:t>http://afasiaarchzine.com/2017/03/gehry/</w:t>
        </w:r>
      </w:hyperlink>
    </w:p>
    <w:p w14:paraId="10CFF4A5" w14:textId="77777777" w:rsidR="00133756" w:rsidRPr="002B6649" w:rsidRDefault="00133756" w:rsidP="002B6649">
      <w:pPr>
        <w:pStyle w:val="NormalNI"/>
        <w:rPr>
          <w:b/>
        </w:rPr>
      </w:pPr>
      <w:r w:rsidRPr="002B6649">
        <w:rPr>
          <w:b/>
        </w:rPr>
        <w:t>Meet the Press</w:t>
      </w:r>
    </w:p>
    <w:p w14:paraId="404B0EF2" w14:textId="77777777" w:rsidR="002B6649" w:rsidRDefault="00133756" w:rsidP="002B6649">
      <w:pPr>
        <w:pStyle w:val="NormalNI"/>
      </w:pPr>
      <w:r>
        <w:t xml:space="preserve">Germany: Migrant Rape Crisis Still Sowing Terror and .... </w:t>
      </w:r>
    </w:p>
    <w:p w14:paraId="14E91624" w14:textId="28BEEACE" w:rsidR="00133756" w:rsidRDefault="00627BE9" w:rsidP="002B6649">
      <w:pPr>
        <w:pStyle w:val="NormalNI"/>
      </w:pPr>
      <w:hyperlink r:id="rId116" w:history="1">
        <w:r w:rsidR="002B6649" w:rsidRPr="006158B6">
          <w:rPr>
            <w:rStyle w:val="Hyperlink"/>
          </w:rPr>
          <w:t>https://www.gatestoneinstitute.org/12066/germany-rape-crisis</w:t>
        </w:r>
      </w:hyperlink>
    </w:p>
    <w:p w14:paraId="7DB593E1" w14:textId="77777777" w:rsidR="002B6649" w:rsidRDefault="00133756" w:rsidP="002B6649">
      <w:pPr>
        <w:pStyle w:val="NormalNI"/>
      </w:pPr>
      <w:r>
        <w:t xml:space="preserve">A Tangled Web » Blog Archive » IMMIGRANT RAPE CRISES AS .... </w:t>
      </w:r>
    </w:p>
    <w:p w14:paraId="4D031F65" w14:textId="700FEDA4" w:rsidR="00133756" w:rsidRPr="002B6649" w:rsidRDefault="00627BE9" w:rsidP="002B6649">
      <w:pPr>
        <w:pStyle w:val="NormalNI"/>
      </w:pPr>
      <w:hyperlink r:id="rId117" w:history="1">
        <w:r w:rsidR="002B6649" w:rsidRPr="002B6649">
          <w:rPr>
            <w:rStyle w:val="Hyperlink"/>
          </w:rPr>
          <w:t>http://www.atangledweb.org/?p=73676</w:t>
        </w:r>
      </w:hyperlink>
    </w:p>
    <w:p w14:paraId="0BD84800" w14:textId="77777777" w:rsidR="00133756" w:rsidRPr="002B6649" w:rsidRDefault="00133756" w:rsidP="002B6649">
      <w:pPr>
        <w:pStyle w:val="NormalNI"/>
        <w:rPr>
          <w:b/>
        </w:rPr>
      </w:pPr>
      <w:r w:rsidRPr="002B6649">
        <w:rPr>
          <w:b/>
        </w:rPr>
        <w:t>Red Flag</w:t>
      </w:r>
    </w:p>
    <w:p w14:paraId="1D8D6170" w14:textId="77777777" w:rsidR="002B6649" w:rsidRDefault="00133756" w:rsidP="002B6649">
      <w:pPr>
        <w:pStyle w:val="NormalNI"/>
      </w:pPr>
      <w:r>
        <w:t xml:space="preserve">Red Flag - GlobalSecurity.org - Reliable Security Information. </w:t>
      </w:r>
    </w:p>
    <w:p w14:paraId="034EE778" w14:textId="2F83691D" w:rsidR="00133756" w:rsidRDefault="00627BE9" w:rsidP="002B6649">
      <w:pPr>
        <w:pStyle w:val="NormalNI"/>
      </w:pPr>
      <w:hyperlink r:id="rId118" w:history="1">
        <w:r w:rsidR="002B6649" w:rsidRPr="006158B6">
          <w:rPr>
            <w:rStyle w:val="Hyperlink"/>
          </w:rPr>
          <w:t>https://www.globalsecurity.org/military/ops/red-flag.htm</w:t>
        </w:r>
      </w:hyperlink>
    </w:p>
    <w:p w14:paraId="24065740" w14:textId="77777777" w:rsidR="002B6649" w:rsidRDefault="00133756" w:rsidP="002B6649">
      <w:pPr>
        <w:pStyle w:val="NormalNI"/>
      </w:pPr>
      <w:r>
        <w:t xml:space="preserve">MiG-29 | Bharat-rakshak Wiki | FANDOM powered by Wikia. </w:t>
      </w:r>
    </w:p>
    <w:p w14:paraId="0512944E" w14:textId="0BBA9AC7" w:rsidR="00133756" w:rsidRDefault="00627BE9" w:rsidP="002B6649">
      <w:pPr>
        <w:pStyle w:val="NormalNI"/>
      </w:pPr>
      <w:hyperlink r:id="rId119" w:history="1">
        <w:r w:rsidR="002B6649" w:rsidRPr="006158B6">
          <w:rPr>
            <w:rStyle w:val="Hyperlink"/>
          </w:rPr>
          <w:t>http://bharatrakshak.wikia.com/wiki/MiG-29</w:t>
        </w:r>
      </w:hyperlink>
    </w:p>
    <w:p w14:paraId="34D0202C" w14:textId="77777777" w:rsidR="00133756" w:rsidRPr="002B6649" w:rsidRDefault="00133756" w:rsidP="002B6649">
      <w:pPr>
        <w:pStyle w:val="NormalNI"/>
        <w:rPr>
          <w:b/>
        </w:rPr>
      </w:pPr>
      <w:r w:rsidRPr="002B6649">
        <w:rPr>
          <w:b/>
        </w:rPr>
        <w:t>Elephant Walk</w:t>
      </w:r>
    </w:p>
    <w:p w14:paraId="290B2CAE" w14:textId="77777777" w:rsidR="002B6649" w:rsidRDefault="00133756" w:rsidP="002B6649">
      <w:pPr>
        <w:pStyle w:val="NormalNI"/>
      </w:pPr>
      <w:r>
        <w:t xml:space="preserve">Minimum interval takeoff - Wikipedia. </w:t>
      </w:r>
    </w:p>
    <w:p w14:paraId="2F6F0C6C" w14:textId="57FD9F5C" w:rsidR="00133756" w:rsidRDefault="00627BE9" w:rsidP="002B6649">
      <w:pPr>
        <w:pStyle w:val="NormalNI"/>
      </w:pPr>
      <w:hyperlink r:id="rId120" w:history="1">
        <w:r w:rsidR="002B6649" w:rsidRPr="006158B6">
          <w:rPr>
            <w:rStyle w:val="Hyperlink"/>
          </w:rPr>
          <w:t>https://en.wikipedia.org/wiki/Minimum_Interval_Take_Off</w:t>
        </w:r>
      </w:hyperlink>
    </w:p>
    <w:p w14:paraId="6157BD86" w14:textId="77777777" w:rsidR="002B6649" w:rsidRDefault="00133756" w:rsidP="002B6649">
      <w:pPr>
        <w:pStyle w:val="NormalNI"/>
      </w:pPr>
      <w:r>
        <w:t xml:space="preserve">From The Cockpit: Defensive BFM | Fighter Sweep. </w:t>
      </w:r>
    </w:p>
    <w:p w14:paraId="523C4AA9" w14:textId="0E4AC756" w:rsidR="00133756" w:rsidRDefault="00627BE9" w:rsidP="002B6649">
      <w:pPr>
        <w:pStyle w:val="NormalNI"/>
      </w:pPr>
      <w:hyperlink r:id="rId121" w:history="1">
        <w:r w:rsidR="002B6649" w:rsidRPr="006158B6">
          <w:rPr>
            <w:rStyle w:val="Hyperlink"/>
          </w:rPr>
          <w:t>https://fightersweep.com/1405/cockpit-defensive-bfm/</w:t>
        </w:r>
      </w:hyperlink>
    </w:p>
    <w:p w14:paraId="0697C1E4" w14:textId="77777777" w:rsidR="005049B3" w:rsidRDefault="00133756" w:rsidP="002B6649">
      <w:pPr>
        <w:pStyle w:val="NormalNI"/>
      </w:pPr>
      <w:r>
        <w:t>Modern Air War - defence.pk.</w:t>
      </w:r>
    </w:p>
    <w:p w14:paraId="6E091929" w14:textId="06F609C5" w:rsidR="00133756" w:rsidRDefault="00627BE9" w:rsidP="002B6649">
      <w:pPr>
        <w:pStyle w:val="NormalNI"/>
      </w:pPr>
      <w:hyperlink r:id="rId122" w:history="1">
        <w:r w:rsidR="00133756">
          <w:rPr>
            <w:rStyle w:val="Hyperlink"/>
          </w:rPr>
          <w:t>https://defence.pk/pdf/threads/modern-air-war.369052/</w:t>
        </w:r>
      </w:hyperlink>
    </w:p>
    <w:p w14:paraId="6E17214B" w14:textId="6A10B6A9" w:rsidR="00133756" w:rsidRDefault="00133756" w:rsidP="00EA5520">
      <w:pPr>
        <w:pStyle w:val="NormalNI"/>
        <w:jc w:val="left"/>
      </w:pPr>
      <w:r>
        <w:t xml:space="preserve">The purpose of Missiles and Guided Weaponry: Planetside. </w:t>
      </w:r>
      <w:hyperlink r:id="rId123" w:history="1">
        <w:r>
          <w:rPr>
            <w:rStyle w:val="Hyperlink"/>
          </w:rPr>
          <w:t>https://www.reddit.com/r/Planetside/comments/49fj9b/the_purpose_of_missiles_and_guided_weaponry/</w:t>
        </w:r>
      </w:hyperlink>
    </w:p>
    <w:p w14:paraId="08652D91" w14:textId="77777777" w:rsidR="00133756" w:rsidRPr="002B6649" w:rsidRDefault="00133756" w:rsidP="002B6649">
      <w:pPr>
        <w:pStyle w:val="NormalNI"/>
        <w:rPr>
          <w:b/>
        </w:rPr>
      </w:pPr>
      <w:r w:rsidRPr="002B6649">
        <w:rPr>
          <w:b/>
        </w:rPr>
        <w:lastRenderedPageBreak/>
        <w:t>Moscow</w:t>
      </w:r>
    </w:p>
    <w:p w14:paraId="29A35BA0" w14:textId="77777777" w:rsidR="002B6649" w:rsidRDefault="00133756" w:rsidP="00EA5520">
      <w:pPr>
        <w:pStyle w:val="NormalNI"/>
        <w:jc w:val="left"/>
      </w:pPr>
      <w:r>
        <w:t xml:space="preserve">Putin Sees an Opening in Europe’s Fury With Trump - The .... </w:t>
      </w:r>
    </w:p>
    <w:p w14:paraId="2C91B5C5" w14:textId="5F14454A" w:rsidR="00133756" w:rsidRDefault="00627BE9" w:rsidP="002B6649">
      <w:pPr>
        <w:pStyle w:val="NormalNI"/>
      </w:pPr>
      <w:hyperlink r:id="rId124" w:history="1">
        <w:r w:rsidR="002B6649" w:rsidRPr="006158B6">
          <w:rPr>
            <w:rStyle w:val="Hyperlink"/>
          </w:rPr>
          <w:t>https://www.nytimes.com/2018/06/05/world/europe/putin-trump-europe-tariffs.html</w:t>
        </w:r>
      </w:hyperlink>
    </w:p>
    <w:p w14:paraId="6CF712D7" w14:textId="77777777" w:rsidR="00133756" w:rsidRPr="002B6649" w:rsidRDefault="00133756" w:rsidP="002B6649">
      <w:pPr>
        <w:pStyle w:val="NormalNI"/>
        <w:keepNext/>
        <w:rPr>
          <w:b/>
        </w:rPr>
      </w:pPr>
      <w:r w:rsidRPr="002B6649">
        <w:rPr>
          <w:b/>
        </w:rPr>
        <w:t>The Big Fight</w:t>
      </w:r>
    </w:p>
    <w:p w14:paraId="67A0CA92" w14:textId="77777777" w:rsidR="002B6649" w:rsidRDefault="00133756" w:rsidP="002B6649">
      <w:pPr>
        <w:pStyle w:val="NormalNI"/>
      </w:pPr>
      <w:r>
        <w:t xml:space="preserve">Electronic Warfare: The Part Of The F-35 Fighter Story You .... </w:t>
      </w:r>
    </w:p>
    <w:p w14:paraId="5D9ABEDC" w14:textId="2AF3439A" w:rsidR="00133756" w:rsidRDefault="00627BE9" w:rsidP="002B6649">
      <w:pPr>
        <w:pStyle w:val="NormalNI"/>
      </w:pPr>
      <w:hyperlink r:id="rId125" w:history="1">
        <w:r w:rsidR="002B6649" w:rsidRPr="006158B6">
          <w:rPr>
            <w:rStyle w:val="Hyperlink"/>
          </w:rPr>
          <w:t>https://www.forbes.com/sites/lorenthompson/2018/01/09/electronic-warfare-the-part-of-the-f-35-fighter-story-you-havent-heard/</w:t>
        </w:r>
      </w:hyperlink>
    </w:p>
    <w:p w14:paraId="170E3089" w14:textId="77777777" w:rsidR="002B6649" w:rsidRDefault="00133756" w:rsidP="002B6649">
      <w:pPr>
        <w:pStyle w:val="NormalNI"/>
      </w:pPr>
      <w:r>
        <w:t xml:space="preserve">These may be the only F-22’s Achilles’ heels in a dogfight .... </w:t>
      </w:r>
    </w:p>
    <w:p w14:paraId="1498E866" w14:textId="0A4363B6" w:rsidR="00133756" w:rsidRDefault="00627BE9" w:rsidP="002B6649">
      <w:pPr>
        <w:pStyle w:val="NormalNI"/>
      </w:pPr>
      <w:hyperlink r:id="rId126" w:history="1">
        <w:r w:rsidR="002B6649" w:rsidRPr="006158B6">
          <w:rPr>
            <w:rStyle w:val="Hyperlink"/>
          </w:rPr>
          <w:t>https://theaviationist.com/2014/09/30/these-may-be-the-only-f-22s-achilles-heels-in-a-dogfight-against-4th-gen-fighter-jets/</w:t>
        </w:r>
      </w:hyperlink>
    </w:p>
    <w:p w14:paraId="149E9D62" w14:textId="77777777" w:rsidR="002B6649" w:rsidRDefault="00133756" w:rsidP="002B6649">
      <w:pPr>
        <w:pStyle w:val="NormalNI"/>
      </w:pPr>
      <w:r>
        <w:t xml:space="preserve">U.S. F-22 Raptor Allegedly Interfered With Russian Su-25s .... </w:t>
      </w:r>
    </w:p>
    <w:p w14:paraId="491848CD" w14:textId="038E2C3D" w:rsidR="00133756" w:rsidRDefault="00627BE9" w:rsidP="002B6649">
      <w:pPr>
        <w:pStyle w:val="NormalNI"/>
      </w:pPr>
      <w:hyperlink r:id="rId127" w:history="1">
        <w:r w:rsidR="002B6649" w:rsidRPr="006158B6">
          <w:rPr>
            <w:rStyle w:val="Hyperlink"/>
          </w:rPr>
          <w:t>https://theaviationist.com/2017/12/09/u-s-f-22-raptor-allegedly-interfered-with-russian-su-25s-over-syria-and-chased-away-by-su-35s-russian-mod-claims/</w:t>
        </w:r>
      </w:hyperlink>
    </w:p>
    <w:p w14:paraId="430FBD6D" w14:textId="77777777" w:rsidR="002B6649" w:rsidRDefault="00133756" w:rsidP="002B6649">
      <w:pPr>
        <w:pStyle w:val="NormalNI"/>
      </w:pPr>
      <w:r>
        <w:t xml:space="preserve">Have you ever seen a picture of a fighter plane towing a .... </w:t>
      </w:r>
    </w:p>
    <w:p w14:paraId="43ADBFB5" w14:textId="6B19F9E9" w:rsidR="00133756" w:rsidRDefault="00627BE9" w:rsidP="002B6649">
      <w:pPr>
        <w:pStyle w:val="NormalNI"/>
      </w:pPr>
      <w:hyperlink r:id="rId128" w:history="1">
        <w:r w:rsidR="002B6649" w:rsidRPr="006158B6">
          <w:rPr>
            <w:rStyle w:val="Hyperlink"/>
          </w:rPr>
          <w:t>https://theaviationist.com/2012/04/16/towed-decoy/</w:t>
        </w:r>
      </w:hyperlink>
    </w:p>
    <w:p w14:paraId="7BA0576B" w14:textId="1284AA32" w:rsidR="00133756" w:rsidRPr="00C345B2" w:rsidRDefault="00C345B2" w:rsidP="002B6649">
      <w:pPr>
        <w:pStyle w:val="NormalNI"/>
        <w:rPr>
          <w:b/>
        </w:rPr>
      </w:pPr>
      <w:r w:rsidRPr="00C345B2">
        <w:rPr>
          <w:b/>
        </w:rPr>
        <w:t>Two Wolves</w:t>
      </w:r>
    </w:p>
    <w:p w14:paraId="06820C4C" w14:textId="1ABE14B3" w:rsidR="00C345B2" w:rsidRDefault="00845B63" w:rsidP="00845B63">
      <w:pPr>
        <w:pStyle w:val="NormalNI"/>
        <w:jc w:val="left"/>
        <w:rPr>
          <w:rStyle w:val="Hyperlink"/>
        </w:rPr>
      </w:pPr>
      <w:r w:rsidRPr="00845B63">
        <w:t xml:space="preserve">The Story of Two Wolves - Urban Balance. </w:t>
      </w:r>
      <w:hyperlink r:id="rId129" w:history="1">
        <w:r w:rsidRPr="009F297D">
          <w:rPr>
            <w:rStyle w:val="Hyperlink"/>
          </w:rPr>
          <w:t>https://urbanbalance.com/the-story-of-two-wolves/</w:t>
        </w:r>
      </w:hyperlink>
    </w:p>
    <w:p w14:paraId="15673D61" w14:textId="77777777" w:rsidR="005049B3" w:rsidRDefault="005049B3" w:rsidP="002B6649">
      <w:pPr>
        <w:pStyle w:val="NormalNI"/>
      </w:pPr>
    </w:p>
    <w:sectPr w:rsidR="005049B3" w:rsidSect="007C4895">
      <w:footerReference w:type="first" r:id="rId130"/>
      <w:pgSz w:w="8640" w:h="12960"/>
      <w:pgMar w:top="1440" w:right="720" w:bottom="1440" w:left="720" w:header="720" w:footer="720" w:gutter="36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D3A2C4" w14:textId="77777777" w:rsidR="00627BE9" w:rsidRDefault="00627BE9" w:rsidP="00264997">
      <w:r>
        <w:separator/>
      </w:r>
    </w:p>
  </w:endnote>
  <w:endnote w:type="continuationSeparator" w:id="0">
    <w:p w14:paraId="636BF804" w14:textId="77777777" w:rsidR="00627BE9" w:rsidRDefault="00627BE9" w:rsidP="002649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rriweather">
    <w:panose1 w:val="02060503050406030704"/>
    <w:charset w:val="00"/>
    <w:family w:val="roman"/>
    <w:pitch w:val="variable"/>
    <w:sig w:usb0="A00002BF" w:usb1="5000207A" w:usb2="00000000" w:usb3="00000000" w:csb0="00000097" w:csb1="00000000"/>
  </w:font>
  <w:font w:name="Calibri">
    <w:panose1 w:val="020F0502020204030204"/>
    <w:charset w:val="00"/>
    <w:family w:val="swiss"/>
    <w:pitch w:val="variable"/>
    <w:sig w:usb0="E0002AFF" w:usb1="C000247B" w:usb2="00000009" w:usb3="00000000" w:csb0="000001FF" w:csb1="00000000"/>
  </w:font>
  <w:font w:name="Open Sans Light">
    <w:panose1 w:val="020B0306030504020204"/>
    <w:charset w:val="00"/>
    <w:family w:val="swiss"/>
    <w:pitch w:val="variable"/>
    <w:sig w:usb0="E00002EF" w:usb1="4000205B" w:usb2="00000028" w:usb3="00000000" w:csb0="0000019F" w:csb1="00000000"/>
    <w:embedRegular r:id="rId1" w:fontKey="{96F32763-3315-401B-B683-2F0B2C0E6248}"/>
    <w:embedItalic r:id="rId2" w:fontKey="{827111B6-AFAE-483B-B0EF-C3170C559206}"/>
  </w:font>
  <w:font w:name="Cambria">
    <w:panose1 w:val="02040503050406030204"/>
    <w:charset w:val="00"/>
    <w:family w:val="roman"/>
    <w:pitch w:val="variable"/>
    <w:sig w:usb0="E00006FF" w:usb1="420024FF" w:usb2="02000000" w:usb3="00000000" w:csb0="0000019F" w:csb1="00000000"/>
    <w:embedRegular r:id="rId3" w:subsetted="1" w:fontKey="{5DD2E772-9A66-416D-9B39-28ED4896313C}"/>
  </w:font>
  <w:font w:name="Open Sans">
    <w:panose1 w:val="020B0606030504020204"/>
    <w:charset w:val="00"/>
    <w:family w:val="swiss"/>
    <w:pitch w:val="variable"/>
    <w:sig w:usb0="E00002EF" w:usb1="4000205B" w:usb2="00000028" w:usb3="00000000" w:csb0="0000019F" w:csb1="00000000"/>
    <w:embedRegular r:id="rId4" w:fontKey="{7A230417-FDBA-406B-9CE8-EE9C56B6903D}"/>
    <w:embedBold r:id="rId5" w:fontKey="{F0E3EE0A-3C8B-4DAB-8348-A18BA89621C1}"/>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mazonEmber-Light">
    <w:altName w:val="Times New Roman"/>
    <w:charset w:val="00"/>
    <w:family w:val="auto"/>
    <w:pitch w:val="variable"/>
    <w:sig w:usb0="00000001" w:usb1="5000205B" w:usb2="00000020" w:usb3="00000000" w:csb0="00000093" w:csb1="00000000"/>
  </w:font>
  <w:font w:name="AmazonEmber-LightItalic">
    <w:altName w:val="Times New Roman"/>
    <w:charset w:val="00"/>
    <w:family w:val="auto"/>
    <w:pitch w:val="variable"/>
    <w:sig w:usb0="00000001" w:usb1="5000205B" w:usb2="00000020" w:usb3="00000000" w:csb0="00000093" w:csb1="00000000"/>
  </w:font>
  <w:font w:name="AmazonEmber-Thin">
    <w:altName w:val="Times New Roman"/>
    <w:charset w:val="00"/>
    <w:family w:val="auto"/>
    <w:pitch w:val="variable"/>
    <w:sig w:usb0="00000001" w:usb1="5000205B" w:usb2="00000028" w:usb3="00000000" w:csb0="0000009F" w:csb1="00000000"/>
  </w:font>
  <w:font w:name="Bookerly-Italic">
    <w:altName w:val="Times New Roman"/>
    <w:charset w:val="00"/>
    <w:family w:val="auto"/>
    <w:pitch w:val="variable"/>
    <w:sig w:usb0="00000001" w:usb1="4000E4F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mbria Math"/>
    <w:charset w:val="00"/>
    <w:family w:val="auto"/>
    <w:pitch w:val="variable"/>
    <w:sig w:usb0="00000001" w:usb1="00000001" w:usb2="00000000" w:usb3="00000000" w:csb0="0000019F" w:csb1="00000000"/>
  </w:font>
  <w:font w:name="FranklinITCProLigh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inherit">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6" w:fontKey="{527ADC7E-4F39-4FDA-9D26-F58584DD835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C9941" w14:textId="034378D8" w:rsidR="00627BE9" w:rsidRDefault="00627BE9" w:rsidP="001E314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0B47BB" w14:textId="2B1FA839" w:rsidR="00627BE9" w:rsidRDefault="00627BE9" w:rsidP="001E3140">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0AB66" w14:textId="65970CC8" w:rsidR="00627BE9" w:rsidRPr="00F7737D" w:rsidRDefault="00627BE9" w:rsidP="001E3140">
    <w:pPr>
      <w:pStyle w:val="KLeftNumber"/>
      <w:spacing w:before="240"/>
    </w:pPr>
    <w:r>
      <w:fldChar w:fldCharType="begin"/>
    </w:r>
    <w:r>
      <w:instrText xml:space="preserve"> PAGE  \* MERGEFORMAT </w:instrText>
    </w:r>
    <w:r>
      <w:fldChar w:fldCharType="separate"/>
    </w:r>
    <w:r>
      <w:rPr>
        <w:noProof/>
      </w:rPr>
      <w:t>14</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28C8D" w14:textId="1B3A3450" w:rsidR="00627BE9" w:rsidRPr="00F7737D" w:rsidRDefault="00627BE9" w:rsidP="00F7737D">
    <w:pPr>
      <w:pStyle w:val="KRightNumber"/>
    </w:pPr>
    <w:r>
      <w:fldChar w:fldCharType="begin"/>
    </w:r>
    <w:r>
      <w:instrText xml:space="preserve"> PAGE  \* MERGEFORMAT </w:instrText>
    </w:r>
    <w:r>
      <w:fldChar w:fldCharType="separate"/>
    </w:r>
    <w:r>
      <w:rPr>
        <w:noProof/>
      </w:rPr>
      <w:t>15</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8782106"/>
      <w:docPartObj>
        <w:docPartGallery w:val="Page Numbers (Bottom of Page)"/>
        <w:docPartUnique/>
      </w:docPartObj>
    </w:sdtPr>
    <w:sdtEndPr>
      <w:rPr>
        <w:noProof/>
      </w:rPr>
    </w:sdtEndPr>
    <w:sdtContent>
      <w:p w14:paraId="5CC0216D" w14:textId="77FE82FA" w:rsidR="00627BE9" w:rsidRPr="008F6AE9" w:rsidRDefault="00627BE9" w:rsidP="001E3140">
        <w:pPr>
          <w:pStyle w:val="Footer"/>
          <w:spacing w:before="240"/>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0681719"/>
      <w:docPartObj>
        <w:docPartGallery w:val="Page Numbers (Bottom of Page)"/>
        <w:docPartUnique/>
      </w:docPartObj>
    </w:sdtPr>
    <w:sdtEndPr>
      <w:rPr>
        <w:noProof/>
      </w:rPr>
    </w:sdtEndPr>
    <w:sdtContent>
      <w:p w14:paraId="0B92D961" w14:textId="77777777" w:rsidR="00627BE9" w:rsidRPr="008F6AE9" w:rsidRDefault="00627BE9" w:rsidP="001E3140">
        <w:pPr>
          <w:pStyle w:val="Footer"/>
          <w:spacing w:before="240"/>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147681" w14:textId="77777777" w:rsidR="00627BE9" w:rsidRDefault="00627BE9" w:rsidP="00264997">
      <w:r>
        <w:separator/>
      </w:r>
    </w:p>
  </w:footnote>
  <w:footnote w:type="continuationSeparator" w:id="0">
    <w:p w14:paraId="31A9F23E" w14:textId="77777777" w:rsidR="00627BE9" w:rsidRDefault="00627BE9" w:rsidP="002649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EDF53" w14:textId="449A5289" w:rsidR="00627BE9" w:rsidRPr="002B6649" w:rsidRDefault="00627BE9" w:rsidP="002B6649">
    <w:pPr>
      <w:pStyle w:val="KLeftHeader"/>
    </w:pPr>
    <w:r w:rsidRPr="002B6649">
      <w:t>ANDRES MANN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866D9" w14:textId="5D54225E" w:rsidR="00627BE9" w:rsidRPr="002B6649" w:rsidRDefault="00627BE9" w:rsidP="002B6649">
    <w:pPr>
      <w:pStyle w:val="KRightHeader"/>
    </w:pPr>
    <w:r w:rsidRPr="002B6649">
      <w:t>TESS – THE FLIGHT OF THE VALKYRIES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4556C2"/>
    <w:multiLevelType w:val="multilevel"/>
    <w:tmpl w:val="21808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74099E"/>
    <w:multiLevelType w:val="multilevel"/>
    <w:tmpl w:val="5D04F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9D0799"/>
    <w:multiLevelType w:val="hybridMultilevel"/>
    <w:tmpl w:val="0EEE3EA4"/>
    <w:lvl w:ilvl="0" w:tplc="A5960CCE">
      <w:start w:val="1"/>
      <w:numFmt w:val="decimal"/>
      <w:pStyle w:val="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C938F5"/>
    <w:multiLevelType w:val="hybridMultilevel"/>
    <w:tmpl w:val="6C28B4C0"/>
    <w:lvl w:ilvl="0" w:tplc="C9B26DF2">
      <w:numFmt w:val="bullet"/>
      <w:lvlText w:val="•"/>
      <w:lvlJc w:val="left"/>
      <w:pPr>
        <w:ind w:left="720" w:hanging="432"/>
      </w:pPr>
      <w:rPr>
        <w:rFonts w:ascii="Merriweather" w:eastAsiaTheme="minorHAnsi" w:hAnsi="Merriweather" w:cstheme="minorBidi"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4" w15:restartNumberingAfterBreak="0">
    <w:nsid w:val="2B8136A5"/>
    <w:multiLevelType w:val="hybridMultilevel"/>
    <w:tmpl w:val="1E785A5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5" w15:restartNumberingAfterBreak="0">
    <w:nsid w:val="2F336259"/>
    <w:multiLevelType w:val="hybridMultilevel"/>
    <w:tmpl w:val="05DE82D4"/>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D4363F1"/>
    <w:multiLevelType w:val="hybridMultilevel"/>
    <w:tmpl w:val="BCD4AC0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 w15:restartNumberingAfterBreak="0">
    <w:nsid w:val="5130648C"/>
    <w:multiLevelType w:val="multilevel"/>
    <w:tmpl w:val="465EF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17C7BE3"/>
    <w:multiLevelType w:val="hybridMultilevel"/>
    <w:tmpl w:val="364C5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6"/>
  </w:num>
  <w:num w:numId="4">
    <w:abstractNumId w:val="3"/>
  </w:num>
  <w:num w:numId="5">
    <w:abstractNumId w:val="0"/>
  </w:num>
  <w:num w:numId="6">
    <w:abstractNumId w:val="7"/>
  </w:num>
  <w:num w:numId="7">
    <w:abstractNumId w:val="2"/>
  </w:num>
  <w:num w:numId="8">
    <w:abstractNumId w:val="2"/>
    <w:lvlOverride w:ilvl="0">
      <w:startOverride w:val="1"/>
    </w:lvlOverride>
  </w:num>
  <w:num w:numId="9">
    <w:abstractNumId w:val="8"/>
  </w:num>
  <w:num w:numId="10">
    <w:abstractNumId w:val="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en" w:vendorID="64" w:dllVersion="0" w:nlCheck="1" w:checkStyle="0"/>
  <w:activeWritingStyle w:appName="MSWord" w:lang="it-IT" w:vendorID="64" w:dllVersion="0" w:nlCheck="1" w:checkStyle="0"/>
  <w:activeWritingStyle w:appName="MSWord" w:lang="es-ES" w:vendorID="64" w:dllVersion="0" w:nlCheck="1" w:checkStyle="0"/>
  <w:activeWritingStyle w:appName="MSWord" w:lang="pt-BR" w:vendorID="64" w:dllVersion="0" w:nlCheck="1" w:checkStyle="0"/>
  <w:attachedTemplate r:id="rId1"/>
  <w:defaultTabStop w:val="720"/>
  <w:evenAndOddHeaders/>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NzG2sDA1MzUwMrMwNDRU0lEKTi0uzszPAykwNjCpBQD/QTsDLgAAAA=="/>
  </w:docVars>
  <w:rsids>
    <w:rsidRoot w:val="000B1A66"/>
    <w:rsid w:val="0000005E"/>
    <w:rsid w:val="0000089D"/>
    <w:rsid w:val="000008A4"/>
    <w:rsid w:val="00000B9F"/>
    <w:rsid w:val="00000C0C"/>
    <w:rsid w:val="00000C38"/>
    <w:rsid w:val="00000CB9"/>
    <w:rsid w:val="0000138E"/>
    <w:rsid w:val="00001549"/>
    <w:rsid w:val="00001785"/>
    <w:rsid w:val="00002167"/>
    <w:rsid w:val="00002202"/>
    <w:rsid w:val="0000240A"/>
    <w:rsid w:val="00002EC7"/>
    <w:rsid w:val="000030DD"/>
    <w:rsid w:val="0000313E"/>
    <w:rsid w:val="0000321E"/>
    <w:rsid w:val="00003A8F"/>
    <w:rsid w:val="00003DF2"/>
    <w:rsid w:val="00003F0B"/>
    <w:rsid w:val="0000463F"/>
    <w:rsid w:val="00004F6E"/>
    <w:rsid w:val="0000541B"/>
    <w:rsid w:val="00005643"/>
    <w:rsid w:val="000059CE"/>
    <w:rsid w:val="00005F11"/>
    <w:rsid w:val="00005FC7"/>
    <w:rsid w:val="000060C2"/>
    <w:rsid w:val="0000640F"/>
    <w:rsid w:val="0000647B"/>
    <w:rsid w:val="00006663"/>
    <w:rsid w:val="000068A8"/>
    <w:rsid w:val="00006F50"/>
    <w:rsid w:val="00007080"/>
    <w:rsid w:val="00007284"/>
    <w:rsid w:val="00007695"/>
    <w:rsid w:val="000079CF"/>
    <w:rsid w:val="00007A9B"/>
    <w:rsid w:val="00007CFB"/>
    <w:rsid w:val="00007DB0"/>
    <w:rsid w:val="00007DE1"/>
    <w:rsid w:val="00007E2B"/>
    <w:rsid w:val="00007FC0"/>
    <w:rsid w:val="000100B1"/>
    <w:rsid w:val="00010554"/>
    <w:rsid w:val="000108D1"/>
    <w:rsid w:val="00010E60"/>
    <w:rsid w:val="00010F49"/>
    <w:rsid w:val="00011067"/>
    <w:rsid w:val="00011813"/>
    <w:rsid w:val="00011C5F"/>
    <w:rsid w:val="00011E51"/>
    <w:rsid w:val="00012173"/>
    <w:rsid w:val="00012194"/>
    <w:rsid w:val="0001229B"/>
    <w:rsid w:val="000123D1"/>
    <w:rsid w:val="000126E8"/>
    <w:rsid w:val="00012CDC"/>
    <w:rsid w:val="00012FA4"/>
    <w:rsid w:val="00013046"/>
    <w:rsid w:val="00013360"/>
    <w:rsid w:val="00013917"/>
    <w:rsid w:val="00013A18"/>
    <w:rsid w:val="00013B04"/>
    <w:rsid w:val="00013D81"/>
    <w:rsid w:val="00013F0E"/>
    <w:rsid w:val="00013F52"/>
    <w:rsid w:val="00014911"/>
    <w:rsid w:val="00014A17"/>
    <w:rsid w:val="00014B6E"/>
    <w:rsid w:val="00014F75"/>
    <w:rsid w:val="0001502A"/>
    <w:rsid w:val="00015AC4"/>
    <w:rsid w:val="00015BD6"/>
    <w:rsid w:val="00015C70"/>
    <w:rsid w:val="00015CE6"/>
    <w:rsid w:val="00015D41"/>
    <w:rsid w:val="00016168"/>
    <w:rsid w:val="00016A61"/>
    <w:rsid w:val="00016AE2"/>
    <w:rsid w:val="00016CC7"/>
    <w:rsid w:val="00016F37"/>
    <w:rsid w:val="000170B4"/>
    <w:rsid w:val="0001758F"/>
    <w:rsid w:val="000177EC"/>
    <w:rsid w:val="0001790F"/>
    <w:rsid w:val="00017BD2"/>
    <w:rsid w:val="00017C17"/>
    <w:rsid w:val="00017ED1"/>
    <w:rsid w:val="00017EFC"/>
    <w:rsid w:val="00020773"/>
    <w:rsid w:val="00021145"/>
    <w:rsid w:val="000215D6"/>
    <w:rsid w:val="00021831"/>
    <w:rsid w:val="0002198E"/>
    <w:rsid w:val="00021A0D"/>
    <w:rsid w:val="00021C8B"/>
    <w:rsid w:val="00021EEC"/>
    <w:rsid w:val="0002230A"/>
    <w:rsid w:val="00022557"/>
    <w:rsid w:val="000226A9"/>
    <w:rsid w:val="00022A41"/>
    <w:rsid w:val="00022DC1"/>
    <w:rsid w:val="000232D8"/>
    <w:rsid w:val="0002355E"/>
    <w:rsid w:val="00023628"/>
    <w:rsid w:val="00023693"/>
    <w:rsid w:val="000238A0"/>
    <w:rsid w:val="00023B42"/>
    <w:rsid w:val="00023EBE"/>
    <w:rsid w:val="00024035"/>
    <w:rsid w:val="00024857"/>
    <w:rsid w:val="0002542E"/>
    <w:rsid w:val="000254EE"/>
    <w:rsid w:val="000258C6"/>
    <w:rsid w:val="00026995"/>
    <w:rsid w:val="00026A8D"/>
    <w:rsid w:val="00026B95"/>
    <w:rsid w:val="00027086"/>
    <w:rsid w:val="000270E2"/>
    <w:rsid w:val="00027588"/>
    <w:rsid w:val="000277F6"/>
    <w:rsid w:val="00027BAE"/>
    <w:rsid w:val="00027E92"/>
    <w:rsid w:val="00027E97"/>
    <w:rsid w:val="000300B4"/>
    <w:rsid w:val="00030519"/>
    <w:rsid w:val="00030644"/>
    <w:rsid w:val="000309CC"/>
    <w:rsid w:val="00030FD4"/>
    <w:rsid w:val="000317A8"/>
    <w:rsid w:val="000321C3"/>
    <w:rsid w:val="000324B9"/>
    <w:rsid w:val="0003277E"/>
    <w:rsid w:val="00032792"/>
    <w:rsid w:val="00032896"/>
    <w:rsid w:val="000328F7"/>
    <w:rsid w:val="00032A31"/>
    <w:rsid w:val="00032AEB"/>
    <w:rsid w:val="00032D86"/>
    <w:rsid w:val="00033179"/>
    <w:rsid w:val="000331DC"/>
    <w:rsid w:val="00033526"/>
    <w:rsid w:val="00033F02"/>
    <w:rsid w:val="00034D44"/>
    <w:rsid w:val="00034F4E"/>
    <w:rsid w:val="000355C7"/>
    <w:rsid w:val="00035E66"/>
    <w:rsid w:val="00035E93"/>
    <w:rsid w:val="000360C7"/>
    <w:rsid w:val="00036249"/>
    <w:rsid w:val="00036792"/>
    <w:rsid w:val="0003685C"/>
    <w:rsid w:val="000368CB"/>
    <w:rsid w:val="00036D34"/>
    <w:rsid w:val="00036FCE"/>
    <w:rsid w:val="00037688"/>
    <w:rsid w:val="00040328"/>
    <w:rsid w:val="000403A8"/>
    <w:rsid w:val="0004057B"/>
    <w:rsid w:val="00040793"/>
    <w:rsid w:val="0004143C"/>
    <w:rsid w:val="000414C6"/>
    <w:rsid w:val="000418D1"/>
    <w:rsid w:val="00041DAD"/>
    <w:rsid w:val="00042121"/>
    <w:rsid w:val="00042211"/>
    <w:rsid w:val="000424D7"/>
    <w:rsid w:val="00042598"/>
    <w:rsid w:val="000425E2"/>
    <w:rsid w:val="0004268A"/>
    <w:rsid w:val="00042C18"/>
    <w:rsid w:val="00043771"/>
    <w:rsid w:val="00044183"/>
    <w:rsid w:val="00044430"/>
    <w:rsid w:val="0004446D"/>
    <w:rsid w:val="000447A4"/>
    <w:rsid w:val="00044E2E"/>
    <w:rsid w:val="00044E5D"/>
    <w:rsid w:val="00044F35"/>
    <w:rsid w:val="00045571"/>
    <w:rsid w:val="00045674"/>
    <w:rsid w:val="00045981"/>
    <w:rsid w:val="000459D5"/>
    <w:rsid w:val="00045E79"/>
    <w:rsid w:val="000467BB"/>
    <w:rsid w:val="00046B87"/>
    <w:rsid w:val="00047726"/>
    <w:rsid w:val="00047B2A"/>
    <w:rsid w:val="00047FC8"/>
    <w:rsid w:val="000503E6"/>
    <w:rsid w:val="00050B20"/>
    <w:rsid w:val="00050C5F"/>
    <w:rsid w:val="00050F49"/>
    <w:rsid w:val="00051407"/>
    <w:rsid w:val="00051872"/>
    <w:rsid w:val="00051B60"/>
    <w:rsid w:val="00053147"/>
    <w:rsid w:val="000532C3"/>
    <w:rsid w:val="00053660"/>
    <w:rsid w:val="00053D83"/>
    <w:rsid w:val="00053E0D"/>
    <w:rsid w:val="000542AA"/>
    <w:rsid w:val="00054348"/>
    <w:rsid w:val="00054602"/>
    <w:rsid w:val="00054C06"/>
    <w:rsid w:val="00054FA0"/>
    <w:rsid w:val="000554C9"/>
    <w:rsid w:val="00055505"/>
    <w:rsid w:val="0005562D"/>
    <w:rsid w:val="0005564F"/>
    <w:rsid w:val="000557F7"/>
    <w:rsid w:val="000559C9"/>
    <w:rsid w:val="00055A5C"/>
    <w:rsid w:val="000561CC"/>
    <w:rsid w:val="000563F3"/>
    <w:rsid w:val="0005668F"/>
    <w:rsid w:val="0005697D"/>
    <w:rsid w:val="0005715B"/>
    <w:rsid w:val="00057579"/>
    <w:rsid w:val="000575B9"/>
    <w:rsid w:val="000575CD"/>
    <w:rsid w:val="00057E0D"/>
    <w:rsid w:val="0006078C"/>
    <w:rsid w:val="000607DF"/>
    <w:rsid w:val="00060DB1"/>
    <w:rsid w:val="00060DB7"/>
    <w:rsid w:val="00060DEA"/>
    <w:rsid w:val="00060E35"/>
    <w:rsid w:val="00060F9B"/>
    <w:rsid w:val="000610EB"/>
    <w:rsid w:val="00061314"/>
    <w:rsid w:val="000615B6"/>
    <w:rsid w:val="000617AE"/>
    <w:rsid w:val="00061A4B"/>
    <w:rsid w:val="00061AF5"/>
    <w:rsid w:val="00061CEE"/>
    <w:rsid w:val="00061D39"/>
    <w:rsid w:val="00061F47"/>
    <w:rsid w:val="000620B7"/>
    <w:rsid w:val="000620EA"/>
    <w:rsid w:val="0006214F"/>
    <w:rsid w:val="000621CC"/>
    <w:rsid w:val="000623BF"/>
    <w:rsid w:val="00062524"/>
    <w:rsid w:val="00062E2C"/>
    <w:rsid w:val="0006302A"/>
    <w:rsid w:val="00063032"/>
    <w:rsid w:val="000636B3"/>
    <w:rsid w:val="0006384C"/>
    <w:rsid w:val="0006410E"/>
    <w:rsid w:val="00064744"/>
    <w:rsid w:val="0006478F"/>
    <w:rsid w:val="0006482E"/>
    <w:rsid w:val="00064A6C"/>
    <w:rsid w:val="00064D60"/>
    <w:rsid w:val="00065024"/>
    <w:rsid w:val="000650DD"/>
    <w:rsid w:val="00065CA5"/>
    <w:rsid w:val="00065F9D"/>
    <w:rsid w:val="00065FE8"/>
    <w:rsid w:val="00066014"/>
    <w:rsid w:val="0006611D"/>
    <w:rsid w:val="000663A1"/>
    <w:rsid w:val="00066491"/>
    <w:rsid w:val="00066A29"/>
    <w:rsid w:val="00067034"/>
    <w:rsid w:val="0006762C"/>
    <w:rsid w:val="0006768F"/>
    <w:rsid w:val="000679CF"/>
    <w:rsid w:val="00067A2B"/>
    <w:rsid w:val="00067AAF"/>
    <w:rsid w:val="00067CC4"/>
    <w:rsid w:val="00070133"/>
    <w:rsid w:val="00070D98"/>
    <w:rsid w:val="000714C7"/>
    <w:rsid w:val="00071552"/>
    <w:rsid w:val="0007158C"/>
    <w:rsid w:val="00071668"/>
    <w:rsid w:val="00071BEC"/>
    <w:rsid w:val="00071E04"/>
    <w:rsid w:val="00072209"/>
    <w:rsid w:val="000723D6"/>
    <w:rsid w:val="00072A04"/>
    <w:rsid w:val="00072B13"/>
    <w:rsid w:val="00073A9A"/>
    <w:rsid w:val="00073C2E"/>
    <w:rsid w:val="00074507"/>
    <w:rsid w:val="00074525"/>
    <w:rsid w:val="0007471D"/>
    <w:rsid w:val="00074768"/>
    <w:rsid w:val="0007485C"/>
    <w:rsid w:val="00074994"/>
    <w:rsid w:val="00074CB9"/>
    <w:rsid w:val="00074CE2"/>
    <w:rsid w:val="0007514F"/>
    <w:rsid w:val="00075299"/>
    <w:rsid w:val="0007546F"/>
    <w:rsid w:val="00075A36"/>
    <w:rsid w:val="00075B1E"/>
    <w:rsid w:val="00075BF7"/>
    <w:rsid w:val="00075CBC"/>
    <w:rsid w:val="00075F9B"/>
    <w:rsid w:val="00076718"/>
    <w:rsid w:val="000767D0"/>
    <w:rsid w:val="000767F3"/>
    <w:rsid w:val="00076950"/>
    <w:rsid w:val="00077131"/>
    <w:rsid w:val="00080068"/>
    <w:rsid w:val="000800E9"/>
    <w:rsid w:val="000801A8"/>
    <w:rsid w:val="000801B9"/>
    <w:rsid w:val="00080286"/>
    <w:rsid w:val="00080306"/>
    <w:rsid w:val="00080524"/>
    <w:rsid w:val="000807C3"/>
    <w:rsid w:val="00080918"/>
    <w:rsid w:val="00080922"/>
    <w:rsid w:val="0008092A"/>
    <w:rsid w:val="000809EF"/>
    <w:rsid w:val="00080A09"/>
    <w:rsid w:val="00080A72"/>
    <w:rsid w:val="00080B98"/>
    <w:rsid w:val="00080E83"/>
    <w:rsid w:val="0008135A"/>
    <w:rsid w:val="00081776"/>
    <w:rsid w:val="000817BE"/>
    <w:rsid w:val="000817D4"/>
    <w:rsid w:val="00081C3E"/>
    <w:rsid w:val="000821F1"/>
    <w:rsid w:val="00082251"/>
    <w:rsid w:val="000830A3"/>
    <w:rsid w:val="0008348A"/>
    <w:rsid w:val="000835FF"/>
    <w:rsid w:val="0008388D"/>
    <w:rsid w:val="00083973"/>
    <w:rsid w:val="00083AA6"/>
    <w:rsid w:val="00083D52"/>
    <w:rsid w:val="00083D59"/>
    <w:rsid w:val="00083DA4"/>
    <w:rsid w:val="00083F18"/>
    <w:rsid w:val="000844B4"/>
    <w:rsid w:val="00084747"/>
    <w:rsid w:val="00084929"/>
    <w:rsid w:val="00084F4E"/>
    <w:rsid w:val="00084F5C"/>
    <w:rsid w:val="00085189"/>
    <w:rsid w:val="000851B7"/>
    <w:rsid w:val="000855FD"/>
    <w:rsid w:val="0008563D"/>
    <w:rsid w:val="000857CD"/>
    <w:rsid w:val="00085D0C"/>
    <w:rsid w:val="000869C4"/>
    <w:rsid w:val="00086B9F"/>
    <w:rsid w:val="00086CBA"/>
    <w:rsid w:val="000873EA"/>
    <w:rsid w:val="000878AD"/>
    <w:rsid w:val="000900A5"/>
    <w:rsid w:val="0009029E"/>
    <w:rsid w:val="000902D5"/>
    <w:rsid w:val="000904E4"/>
    <w:rsid w:val="00090534"/>
    <w:rsid w:val="000905E2"/>
    <w:rsid w:val="00090603"/>
    <w:rsid w:val="00090A9A"/>
    <w:rsid w:val="00090B35"/>
    <w:rsid w:val="0009117A"/>
    <w:rsid w:val="000912E4"/>
    <w:rsid w:val="000914F1"/>
    <w:rsid w:val="000917A3"/>
    <w:rsid w:val="0009198A"/>
    <w:rsid w:val="00091D7D"/>
    <w:rsid w:val="00091F06"/>
    <w:rsid w:val="00092AD7"/>
    <w:rsid w:val="00092C20"/>
    <w:rsid w:val="00093011"/>
    <w:rsid w:val="00093713"/>
    <w:rsid w:val="0009386C"/>
    <w:rsid w:val="00093BB9"/>
    <w:rsid w:val="00093C17"/>
    <w:rsid w:val="00093CCD"/>
    <w:rsid w:val="00093D12"/>
    <w:rsid w:val="00093DCC"/>
    <w:rsid w:val="00093F0B"/>
    <w:rsid w:val="0009464D"/>
    <w:rsid w:val="000949CA"/>
    <w:rsid w:val="00094A36"/>
    <w:rsid w:val="00094B28"/>
    <w:rsid w:val="00094FE3"/>
    <w:rsid w:val="0009569C"/>
    <w:rsid w:val="000956BA"/>
    <w:rsid w:val="00095E5C"/>
    <w:rsid w:val="00095F06"/>
    <w:rsid w:val="00096482"/>
    <w:rsid w:val="000964DA"/>
    <w:rsid w:val="000967A6"/>
    <w:rsid w:val="00096866"/>
    <w:rsid w:val="00096B94"/>
    <w:rsid w:val="00096D35"/>
    <w:rsid w:val="000974ED"/>
    <w:rsid w:val="0009792E"/>
    <w:rsid w:val="00097A04"/>
    <w:rsid w:val="00097C2C"/>
    <w:rsid w:val="00097EEE"/>
    <w:rsid w:val="000A0082"/>
    <w:rsid w:val="000A04AC"/>
    <w:rsid w:val="000A0716"/>
    <w:rsid w:val="000A07AB"/>
    <w:rsid w:val="000A0A64"/>
    <w:rsid w:val="000A0DF5"/>
    <w:rsid w:val="000A1234"/>
    <w:rsid w:val="000A1534"/>
    <w:rsid w:val="000A1792"/>
    <w:rsid w:val="000A1C97"/>
    <w:rsid w:val="000A2336"/>
    <w:rsid w:val="000A2660"/>
    <w:rsid w:val="000A27DF"/>
    <w:rsid w:val="000A297A"/>
    <w:rsid w:val="000A2C7F"/>
    <w:rsid w:val="000A2FE1"/>
    <w:rsid w:val="000A30CF"/>
    <w:rsid w:val="000A316F"/>
    <w:rsid w:val="000A3231"/>
    <w:rsid w:val="000A35FD"/>
    <w:rsid w:val="000A3D25"/>
    <w:rsid w:val="000A3D4D"/>
    <w:rsid w:val="000A40F1"/>
    <w:rsid w:val="000A4334"/>
    <w:rsid w:val="000A463E"/>
    <w:rsid w:val="000A48E9"/>
    <w:rsid w:val="000A4AE1"/>
    <w:rsid w:val="000A4C1F"/>
    <w:rsid w:val="000A4C64"/>
    <w:rsid w:val="000A518E"/>
    <w:rsid w:val="000A5243"/>
    <w:rsid w:val="000A53CC"/>
    <w:rsid w:val="000A5467"/>
    <w:rsid w:val="000A54FE"/>
    <w:rsid w:val="000A5882"/>
    <w:rsid w:val="000A5A93"/>
    <w:rsid w:val="000A5E0A"/>
    <w:rsid w:val="000A61BE"/>
    <w:rsid w:val="000A65DF"/>
    <w:rsid w:val="000A66F7"/>
    <w:rsid w:val="000A6728"/>
    <w:rsid w:val="000A6893"/>
    <w:rsid w:val="000A6FC8"/>
    <w:rsid w:val="000A711C"/>
    <w:rsid w:val="000A7687"/>
    <w:rsid w:val="000A7844"/>
    <w:rsid w:val="000A7C1B"/>
    <w:rsid w:val="000A7CDB"/>
    <w:rsid w:val="000A7D8F"/>
    <w:rsid w:val="000B022B"/>
    <w:rsid w:val="000B03D9"/>
    <w:rsid w:val="000B04C9"/>
    <w:rsid w:val="000B0904"/>
    <w:rsid w:val="000B0E40"/>
    <w:rsid w:val="000B144F"/>
    <w:rsid w:val="000B146E"/>
    <w:rsid w:val="000B181C"/>
    <w:rsid w:val="000B1A66"/>
    <w:rsid w:val="000B2070"/>
    <w:rsid w:val="000B2079"/>
    <w:rsid w:val="000B2552"/>
    <w:rsid w:val="000B29C3"/>
    <w:rsid w:val="000B2D24"/>
    <w:rsid w:val="000B2E78"/>
    <w:rsid w:val="000B2FAD"/>
    <w:rsid w:val="000B30C2"/>
    <w:rsid w:val="000B3B4F"/>
    <w:rsid w:val="000B45C6"/>
    <w:rsid w:val="000B45E9"/>
    <w:rsid w:val="000B49B6"/>
    <w:rsid w:val="000B506A"/>
    <w:rsid w:val="000B53D9"/>
    <w:rsid w:val="000B5900"/>
    <w:rsid w:val="000B5FD7"/>
    <w:rsid w:val="000B6266"/>
    <w:rsid w:val="000B696E"/>
    <w:rsid w:val="000B6C29"/>
    <w:rsid w:val="000B70C6"/>
    <w:rsid w:val="000B72E5"/>
    <w:rsid w:val="000B7D37"/>
    <w:rsid w:val="000C00B1"/>
    <w:rsid w:val="000C065E"/>
    <w:rsid w:val="000C06D4"/>
    <w:rsid w:val="000C074F"/>
    <w:rsid w:val="000C087F"/>
    <w:rsid w:val="000C09A0"/>
    <w:rsid w:val="000C0FE3"/>
    <w:rsid w:val="000C120F"/>
    <w:rsid w:val="000C136F"/>
    <w:rsid w:val="000C13E8"/>
    <w:rsid w:val="000C1595"/>
    <w:rsid w:val="000C18E9"/>
    <w:rsid w:val="000C2153"/>
    <w:rsid w:val="000C297D"/>
    <w:rsid w:val="000C2CC9"/>
    <w:rsid w:val="000C3039"/>
    <w:rsid w:val="000C3070"/>
    <w:rsid w:val="000C322B"/>
    <w:rsid w:val="000C34DB"/>
    <w:rsid w:val="000C3583"/>
    <w:rsid w:val="000C382B"/>
    <w:rsid w:val="000C3DAF"/>
    <w:rsid w:val="000C40C9"/>
    <w:rsid w:val="000C42D2"/>
    <w:rsid w:val="000C431B"/>
    <w:rsid w:val="000C443E"/>
    <w:rsid w:val="000C4476"/>
    <w:rsid w:val="000C4532"/>
    <w:rsid w:val="000C4A92"/>
    <w:rsid w:val="000C53E4"/>
    <w:rsid w:val="000C5520"/>
    <w:rsid w:val="000C59C4"/>
    <w:rsid w:val="000C627E"/>
    <w:rsid w:val="000C6503"/>
    <w:rsid w:val="000C68E2"/>
    <w:rsid w:val="000C6BED"/>
    <w:rsid w:val="000C6D2C"/>
    <w:rsid w:val="000C75ED"/>
    <w:rsid w:val="000C7A48"/>
    <w:rsid w:val="000C7F36"/>
    <w:rsid w:val="000D0AA1"/>
    <w:rsid w:val="000D108A"/>
    <w:rsid w:val="000D1121"/>
    <w:rsid w:val="000D1647"/>
    <w:rsid w:val="000D1ABD"/>
    <w:rsid w:val="000D1D64"/>
    <w:rsid w:val="000D1E08"/>
    <w:rsid w:val="000D1E82"/>
    <w:rsid w:val="000D1EA1"/>
    <w:rsid w:val="000D1F87"/>
    <w:rsid w:val="000D207E"/>
    <w:rsid w:val="000D21AD"/>
    <w:rsid w:val="000D2556"/>
    <w:rsid w:val="000D2E36"/>
    <w:rsid w:val="000D2F39"/>
    <w:rsid w:val="000D339A"/>
    <w:rsid w:val="000D3595"/>
    <w:rsid w:val="000D3834"/>
    <w:rsid w:val="000D3961"/>
    <w:rsid w:val="000D3F66"/>
    <w:rsid w:val="000D3F9B"/>
    <w:rsid w:val="000D43C4"/>
    <w:rsid w:val="000D457B"/>
    <w:rsid w:val="000D4A08"/>
    <w:rsid w:val="000D4FED"/>
    <w:rsid w:val="000D54F3"/>
    <w:rsid w:val="000D577F"/>
    <w:rsid w:val="000D5901"/>
    <w:rsid w:val="000D5D6D"/>
    <w:rsid w:val="000D622B"/>
    <w:rsid w:val="000D6612"/>
    <w:rsid w:val="000D663E"/>
    <w:rsid w:val="000D66DC"/>
    <w:rsid w:val="000D68F7"/>
    <w:rsid w:val="000D6B36"/>
    <w:rsid w:val="000D6B8E"/>
    <w:rsid w:val="000D6E42"/>
    <w:rsid w:val="000D71E9"/>
    <w:rsid w:val="000D7C64"/>
    <w:rsid w:val="000D7CFD"/>
    <w:rsid w:val="000D7D7D"/>
    <w:rsid w:val="000D7F84"/>
    <w:rsid w:val="000D7FA8"/>
    <w:rsid w:val="000E0478"/>
    <w:rsid w:val="000E09DB"/>
    <w:rsid w:val="000E0F14"/>
    <w:rsid w:val="000E0FF7"/>
    <w:rsid w:val="000E1128"/>
    <w:rsid w:val="000E113F"/>
    <w:rsid w:val="000E1361"/>
    <w:rsid w:val="000E2149"/>
    <w:rsid w:val="000E257E"/>
    <w:rsid w:val="000E2F83"/>
    <w:rsid w:val="000E3257"/>
    <w:rsid w:val="000E3566"/>
    <w:rsid w:val="000E35DE"/>
    <w:rsid w:val="000E379C"/>
    <w:rsid w:val="000E395E"/>
    <w:rsid w:val="000E3A2A"/>
    <w:rsid w:val="000E3BCC"/>
    <w:rsid w:val="000E3FBD"/>
    <w:rsid w:val="000E3FFE"/>
    <w:rsid w:val="000E40BB"/>
    <w:rsid w:val="000E4336"/>
    <w:rsid w:val="000E439A"/>
    <w:rsid w:val="000E43BE"/>
    <w:rsid w:val="000E4C5C"/>
    <w:rsid w:val="000E4FEC"/>
    <w:rsid w:val="000E5784"/>
    <w:rsid w:val="000E5C22"/>
    <w:rsid w:val="000E5E3A"/>
    <w:rsid w:val="000E5ED0"/>
    <w:rsid w:val="000E5EE8"/>
    <w:rsid w:val="000E68AD"/>
    <w:rsid w:val="000E6A27"/>
    <w:rsid w:val="000E6BCE"/>
    <w:rsid w:val="000E6C1F"/>
    <w:rsid w:val="000E6DBF"/>
    <w:rsid w:val="000E7885"/>
    <w:rsid w:val="000E78E2"/>
    <w:rsid w:val="000E7D39"/>
    <w:rsid w:val="000F03D9"/>
    <w:rsid w:val="000F09E6"/>
    <w:rsid w:val="000F0A54"/>
    <w:rsid w:val="000F0A76"/>
    <w:rsid w:val="000F0C88"/>
    <w:rsid w:val="000F0CF3"/>
    <w:rsid w:val="000F109F"/>
    <w:rsid w:val="000F1240"/>
    <w:rsid w:val="000F17E3"/>
    <w:rsid w:val="000F19FA"/>
    <w:rsid w:val="000F1A68"/>
    <w:rsid w:val="000F20BF"/>
    <w:rsid w:val="000F28E3"/>
    <w:rsid w:val="000F2ADF"/>
    <w:rsid w:val="000F2E34"/>
    <w:rsid w:val="000F3423"/>
    <w:rsid w:val="000F3485"/>
    <w:rsid w:val="000F34C6"/>
    <w:rsid w:val="000F36BA"/>
    <w:rsid w:val="000F36EE"/>
    <w:rsid w:val="000F3C84"/>
    <w:rsid w:val="000F3ED8"/>
    <w:rsid w:val="000F4023"/>
    <w:rsid w:val="000F4542"/>
    <w:rsid w:val="000F46F2"/>
    <w:rsid w:val="000F4782"/>
    <w:rsid w:val="000F4AEA"/>
    <w:rsid w:val="000F51BC"/>
    <w:rsid w:val="000F5348"/>
    <w:rsid w:val="000F5893"/>
    <w:rsid w:val="000F5B47"/>
    <w:rsid w:val="000F5B8C"/>
    <w:rsid w:val="000F5D0A"/>
    <w:rsid w:val="000F60EF"/>
    <w:rsid w:val="000F6325"/>
    <w:rsid w:val="000F6340"/>
    <w:rsid w:val="000F6A2D"/>
    <w:rsid w:val="000F7064"/>
    <w:rsid w:val="000F71FE"/>
    <w:rsid w:val="000F75CD"/>
    <w:rsid w:val="000F7A39"/>
    <w:rsid w:val="000F7AB7"/>
    <w:rsid w:val="000F7DEA"/>
    <w:rsid w:val="000F7EA7"/>
    <w:rsid w:val="000F7FA0"/>
    <w:rsid w:val="00100070"/>
    <w:rsid w:val="00100290"/>
    <w:rsid w:val="00100370"/>
    <w:rsid w:val="00100467"/>
    <w:rsid w:val="00100727"/>
    <w:rsid w:val="001007B3"/>
    <w:rsid w:val="00100A29"/>
    <w:rsid w:val="00100BA6"/>
    <w:rsid w:val="00100C63"/>
    <w:rsid w:val="00100EBE"/>
    <w:rsid w:val="0010121C"/>
    <w:rsid w:val="001012B2"/>
    <w:rsid w:val="001012F4"/>
    <w:rsid w:val="00101608"/>
    <w:rsid w:val="0010265E"/>
    <w:rsid w:val="001027F9"/>
    <w:rsid w:val="00102A65"/>
    <w:rsid w:val="00102A6B"/>
    <w:rsid w:val="00102A7F"/>
    <w:rsid w:val="00102C41"/>
    <w:rsid w:val="00102EA1"/>
    <w:rsid w:val="00103C27"/>
    <w:rsid w:val="0010411B"/>
    <w:rsid w:val="001042F5"/>
    <w:rsid w:val="00104912"/>
    <w:rsid w:val="00104BF2"/>
    <w:rsid w:val="001052A7"/>
    <w:rsid w:val="001052FA"/>
    <w:rsid w:val="00105465"/>
    <w:rsid w:val="00105489"/>
    <w:rsid w:val="001059AF"/>
    <w:rsid w:val="001059C6"/>
    <w:rsid w:val="00105A68"/>
    <w:rsid w:val="00105A72"/>
    <w:rsid w:val="00105B89"/>
    <w:rsid w:val="00105E7A"/>
    <w:rsid w:val="001061BA"/>
    <w:rsid w:val="0010671B"/>
    <w:rsid w:val="00106C72"/>
    <w:rsid w:val="00106D54"/>
    <w:rsid w:val="00106E96"/>
    <w:rsid w:val="00106F94"/>
    <w:rsid w:val="00107008"/>
    <w:rsid w:val="00107338"/>
    <w:rsid w:val="0010749D"/>
    <w:rsid w:val="0010758E"/>
    <w:rsid w:val="001075AD"/>
    <w:rsid w:val="001075B1"/>
    <w:rsid w:val="001076D4"/>
    <w:rsid w:val="00107726"/>
    <w:rsid w:val="00107B37"/>
    <w:rsid w:val="0011044F"/>
    <w:rsid w:val="00110849"/>
    <w:rsid w:val="00110B3C"/>
    <w:rsid w:val="00111119"/>
    <w:rsid w:val="00111418"/>
    <w:rsid w:val="00111481"/>
    <w:rsid w:val="001119F9"/>
    <w:rsid w:val="00111B2F"/>
    <w:rsid w:val="00111E76"/>
    <w:rsid w:val="00111EDD"/>
    <w:rsid w:val="00112644"/>
    <w:rsid w:val="00112760"/>
    <w:rsid w:val="00112B98"/>
    <w:rsid w:val="00112E17"/>
    <w:rsid w:val="0011327A"/>
    <w:rsid w:val="0011351E"/>
    <w:rsid w:val="00113C14"/>
    <w:rsid w:val="00113C3F"/>
    <w:rsid w:val="0011430A"/>
    <w:rsid w:val="00114945"/>
    <w:rsid w:val="00114C5D"/>
    <w:rsid w:val="00114D56"/>
    <w:rsid w:val="00115213"/>
    <w:rsid w:val="00115C50"/>
    <w:rsid w:val="00115CEA"/>
    <w:rsid w:val="00115ECB"/>
    <w:rsid w:val="001163E4"/>
    <w:rsid w:val="001169DE"/>
    <w:rsid w:val="00116BF4"/>
    <w:rsid w:val="00116D11"/>
    <w:rsid w:val="001171CE"/>
    <w:rsid w:val="00117779"/>
    <w:rsid w:val="00117A56"/>
    <w:rsid w:val="00117AF9"/>
    <w:rsid w:val="00117E5D"/>
    <w:rsid w:val="00117FB0"/>
    <w:rsid w:val="00117FC5"/>
    <w:rsid w:val="00120042"/>
    <w:rsid w:val="00120545"/>
    <w:rsid w:val="001205B7"/>
    <w:rsid w:val="00120DAB"/>
    <w:rsid w:val="00121247"/>
    <w:rsid w:val="00121333"/>
    <w:rsid w:val="001216F1"/>
    <w:rsid w:val="00121F6E"/>
    <w:rsid w:val="0012221B"/>
    <w:rsid w:val="001224CA"/>
    <w:rsid w:val="0012289C"/>
    <w:rsid w:val="001228F1"/>
    <w:rsid w:val="001229B4"/>
    <w:rsid w:val="0012307E"/>
    <w:rsid w:val="00123408"/>
    <w:rsid w:val="001237A0"/>
    <w:rsid w:val="00123B16"/>
    <w:rsid w:val="00123D53"/>
    <w:rsid w:val="00124194"/>
    <w:rsid w:val="00124994"/>
    <w:rsid w:val="00124B06"/>
    <w:rsid w:val="00124CAC"/>
    <w:rsid w:val="00124F78"/>
    <w:rsid w:val="00124FF4"/>
    <w:rsid w:val="001250BD"/>
    <w:rsid w:val="00125180"/>
    <w:rsid w:val="001256E6"/>
    <w:rsid w:val="00125BAB"/>
    <w:rsid w:val="00125FB1"/>
    <w:rsid w:val="001261B2"/>
    <w:rsid w:val="001262DB"/>
    <w:rsid w:val="001266E3"/>
    <w:rsid w:val="00126B2E"/>
    <w:rsid w:val="00127122"/>
    <w:rsid w:val="001271E0"/>
    <w:rsid w:val="00127209"/>
    <w:rsid w:val="00127450"/>
    <w:rsid w:val="0012751B"/>
    <w:rsid w:val="001275D4"/>
    <w:rsid w:val="00127796"/>
    <w:rsid w:val="00127CEF"/>
    <w:rsid w:val="00127F86"/>
    <w:rsid w:val="001300F1"/>
    <w:rsid w:val="0013024E"/>
    <w:rsid w:val="001305D6"/>
    <w:rsid w:val="00130771"/>
    <w:rsid w:val="00130793"/>
    <w:rsid w:val="001307CA"/>
    <w:rsid w:val="0013082A"/>
    <w:rsid w:val="001309F0"/>
    <w:rsid w:val="00130C48"/>
    <w:rsid w:val="00130CCA"/>
    <w:rsid w:val="00130F5A"/>
    <w:rsid w:val="00131043"/>
    <w:rsid w:val="0013106D"/>
    <w:rsid w:val="00131078"/>
    <w:rsid w:val="001312BA"/>
    <w:rsid w:val="00131342"/>
    <w:rsid w:val="0013163E"/>
    <w:rsid w:val="001316AD"/>
    <w:rsid w:val="00131A8C"/>
    <w:rsid w:val="00131ED5"/>
    <w:rsid w:val="00132626"/>
    <w:rsid w:val="0013274A"/>
    <w:rsid w:val="00132C31"/>
    <w:rsid w:val="00132C36"/>
    <w:rsid w:val="00132E02"/>
    <w:rsid w:val="00132E04"/>
    <w:rsid w:val="00133581"/>
    <w:rsid w:val="00133686"/>
    <w:rsid w:val="00133756"/>
    <w:rsid w:val="00133BDA"/>
    <w:rsid w:val="0013425C"/>
    <w:rsid w:val="0013436B"/>
    <w:rsid w:val="00134A6D"/>
    <w:rsid w:val="001354F5"/>
    <w:rsid w:val="00135A18"/>
    <w:rsid w:val="00135CF7"/>
    <w:rsid w:val="00136011"/>
    <w:rsid w:val="00136106"/>
    <w:rsid w:val="0013666B"/>
    <w:rsid w:val="00136BE7"/>
    <w:rsid w:val="00136DE8"/>
    <w:rsid w:val="00136E8D"/>
    <w:rsid w:val="001371DA"/>
    <w:rsid w:val="001372BA"/>
    <w:rsid w:val="0013735D"/>
    <w:rsid w:val="0013792E"/>
    <w:rsid w:val="0013793B"/>
    <w:rsid w:val="00140319"/>
    <w:rsid w:val="00140639"/>
    <w:rsid w:val="00140B8B"/>
    <w:rsid w:val="00140CB8"/>
    <w:rsid w:val="0014105E"/>
    <w:rsid w:val="00141546"/>
    <w:rsid w:val="00141787"/>
    <w:rsid w:val="00141CF2"/>
    <w:rsid w:val="00142039"/>
    <w:rsid w:val="001420B2"/>
    <w:rsid w:val="00142A1B"/>
    <w:rsid w:val="00142AA4"/>
    <w:rsid w:val="00142CB7"/>
    <w:rsid w:val="001430CA"/>
    <w:rsid w:val="00143374"/>
    <w:rsid w:val="001437A2"/>
    <w:rsid w:val="001439DD"/>
    <w:rsid w:val="00143BDE"/>
    <w:rsid w:val="00143DC3"/>
    <w:rsid w:val="00143E0C"/>
    <w:rsid w:val="0014410A"/>
    <w:rsid w:val="0014438F"/>
    <w:rsid w:val="0014451F"/>
    <w:rsid w:val="001447DE"/>
    <w:rsid w:val="001449C3"/>
    <w:rsid w:val="00144C45"/>
    <w:rsid w:val="00144EC2"/>
    <w:rsid w:val="001452C9"/>
    <w:rsid w:val="001455DB"/>
    <w:rsid w:val="0014591B"/>
    <w:rsid w:val="00145E0E"/>
    <w:rsid w:val="00145EC4"/>
    <w:rsid w:val="001460B0"/>
    <w:rsid w:val="0014623E"/>
    <w:rsid w:val="001464E6"/>
    <w:rsid w:val="001464F9"/>
    <w:rsid w:val="00146627"/>
    <w:rsid w:val="0014691E"/>
    <w:rsid w:val="00146B80"/>
    <w:rsid w:val="00146C42"/>
    <w:rsid w:val="00146E1C"/>
    <w:rsid w:val="00147428"/>
    <w:rsid w:val="001475DD"/>
    <w:rsid w:val="001476D3"/>
    <w:rsid w:val="0014776D"/>
    <w:rsid w:val="00147888"/>
    <w:rsid w:val="00150151"/>
    <w:rsid w:val="001504DE"/>
    <w:rsid w:val="001508BE"/>
    <w:rsid w:val="00150B20"/>
    <w:rsid w:val="00150B80"/>
    <w:rsid w:val="00150D25"/>
    <w:rsid w:val="00150FB9"/>
    <w:rsid w:val="00150FEB"/>
    <w:rsid w:val="0015125B"/>
    <w:rsid w:val="001513CA"/>
    <w:rsid w:val="001515C2"/>
    <w:rsid w:val="00151CE3"/>
    <w:rsid w:val="001522DC"/>
    <w:rsid w:val="001522ED"/>
    <w:rsid w:val="0015251E"/>
    <w:rsid w:val="0015271A"/>
    <w:rsid w:val="00152830"/>
    <w:rsid w:val="001528D0"/>
    <w:rsid w:val="00152BD9"/>
    <w:rsid w:val="00152ED1"/>
    <w:rsid w:val="00152F0F"/>
    <w:rsid w:val="00152FD9"/>
    <w:rsid w:val="0015345F"/>
    <w:rsid w:val="00153633"/>
    <w:rsid w:val="00153640"/>
    <w:rsid w:val="001537BC"/>
    <w:rsid w:val="001539AE"/>
    <w:rsid w:val="00154208"/>
    <w:rsid w:val="0015429E"/>
    <w:rsid w:val="00154A93"/>
    <w:rsid w:val="00154B9A"/>
    <w:rsid w:val="00154C1C"/>
    <w:rsid w:val="001551A2"/>
    <w:rsid w:val="001551EE"/>
    <w:rsid w:val="001552A8"/>
    <w:rsid w:val="00155850"/>
    <w:rsid w:val="00155D58"/>
    <w:rsid w:val="00156029"/>
    <w:rsid w:val="001560FA"/>
    <w:rsid w:val="001561F0"/>
    <w:rsid w:val="001562A6"/>
    <w:rsid w:val="00156506"/>
    <w:rsid w:val="00156665"/>
    <w:rsid w:val="00156833"/>
    <w:rsid w:val="00156875"/>
    <w:rsid w:val="0015697D"/>
    <w:rsid w:val="00156B3A"/>
    <w:rsid w:val="001572F7"/>
    <w:rsid w:val="00157569"/>
    <w:rsid w:val="00157C0C"/>
    <w:rsid w:val="00157C9B"/>
    <w:rsid w:val="00157FCD"/>
    <w:rsid w:val="00160731"/>
    <w:rsid w:val="00160A0B"/>
    <w:rsid w:val="00160D50"/>
    <w:rsid w:val="001611CD"/>
    <w:rsid w:val="00161BCF"/>
    <w:rsid w:val="00161DDA"/>
    <w:rsid w:val="0016217E"/>
    <w:rsid w:val="001622B5"/>
    <w:rsid w:val="00162829"/>
    <w:rsid w:val="0016282A"/>
    <w:rsid w:val="001629F0"/>
    <w:rsid w:val="00162A40"/>
    <w:rsid w:val="00162CB6"/>
    <w:rsid w:val="00162CF7"/>
    <w:rsid w:val="0016381B"/>
    <w:rsid w:val="00163ABF"/>
    <w:rsid w:val="00163E05"/>
    <w:rsid w:val="0016405C"/>
    <w:rsid w:val="00164AEA"/>
    <w:rsid w:val="00164DB2"/>
    <w:rsid w:val="001652D4"/>
    <w:rsid w:val="00165496"/>
    <w:rsid w:val="00166C59"/>
    <w:rsid w:val="00167109"/>
    <w:rsid w:val="00167817"/>
    <w:rsid w:val="0016782E"/>
    <w:rsid w:val="00167851"/>
    <w:rsid w:val="001678EC"/>
    <w:rsid w:val="00167954"/>
    <w:rsid w:val="0017007F"/>
    <w:rsid w:val="0017028D"/>
    <w:rsid w:val="001707AE"/>
    <w:rsid w:val="00170913"/>
    <w:rsid w:val="00170950"/>
    <w:rsid w:val="00170AB9"/>
    <w:rsid w:val="00170CAE"/>
    <w:rsid w:val="00170D77"/>
    <w:rsid w:val="00170E05"/>
    <w:rsid w:val="00170E15"/>
    <w:rsid w:val="00170F35"/>
    <w:rsid w:val="0017103D"/>
    <w:rsid w:val="001710CF"/>
    <w:rsid w:val="001714A1"/>
    <w:rsid w:val="001716FC"/>
    <w:rsid w:val="0017178D"/>
    <w:rsid w:val="00171907"/>
    <w:rsid w:val="00171933"/>
    <w:rsid w:val="00171B22"/>
    <w:rsid w:val="00171B96"/>
    <w:rsid w:val="00171ED2"/>
    <w:rsid w:val="00171FE9"/>
    <w:rsid w:val="001731AD"/>
    <w:rsid w:val="00173354"/>
    <w:rsid w:val="001734A7"/>
    <w:rsid w:val="00173E1A"/>
    <w:rsid w:val="00173E34"/>
    <w:rsid w:val="00173EE9"/>
    <w:rsid w:val="001744FA"/>
    <w:rsid w:val="0017469E"/>
    <w:rsid w:val="00174EC3"/>
    <w:rsid w:val="0017518B"/>
    <w:rsid w:val="00175351"/>
    <w:rsid w:val="00175A89"/>
    <w:rsid w:val="00175B8D"/>
    <w:rsid w:val="00175DD7"/>
    <w:rsid w:val="00175E1C"/>
    <w:rsid w:val="0017656D"/>
    <w:rsid w:val="00176894"/>
    <w:rsid w:val="00176A3A"/>
    <w:rsid w:val="00176B8C"/>
    <w:rsid w:val="00176DEE"/>
    <w:rsid w:val="00176ED9"/>
    <w:rsid w:val="0017703E"/>
    <w:rsid w:val="00177074"/>
    <w:rsid w:val="001773A0"/>
    <w:rsid w:val="001774CE"/>
    <w:rsid w:val="0018006E"/>
    <w:rsid w:val="001800AA"/>
    <w:rsid w:val="0018090F"/>
    <w:rsid w:val="00180D58"/>
    <w:rsid w:val="00180E57"/>
    <w:rsid w:val="0018109E"/>
    <w:rsid w:val="001812D0"/>
    <w:rsid w:val="001812D2"/>
    <w:rsid w:val="00181399"/>
    <w:rsid w:val="0018187D"/>
    <w:rsid w:val="001822BD"/>
    <w:rsid w:val="001826B0"/>
    <w:rsid w:val="001829D8"/>
    <w:rsid w:val="00182C2C"/>
    <w:rsid w:val="00183207"/>
    <w:rsid w:val="001834C4"/>
    <w:rsid w:val="00183634"/>
    <w:rsid w:val="001839A1"/>
    <w:rsid w:val="00183D60"/>
    <w:rsid w:val="00184281"/>
    <w:rsid w:val="0018443C"/>
    <w:rsid w:val="001844F3"/>
    <w:rsid w:val="00184634"/>
    <w:rsid w:val="001854FC"/>
    <w:rsid w:val="00185B09"/>
    <w:rsid w:val="00185EDE"/>
    <w:rsid w:val="00186117"/>
    <w:rsid w:val="00186463"/>
    <w:rsid w:val="0018714F"/>
    <w:rsid w:val="001872A6"/>
    <w:rsid w:val="00187489"/>
    <w:rsid w:val="00187771"/>
    <w:rsid w:val="001879D4"/>
    <w:rsid w:val="00187F65"/>
    <w:rsid w:val="00190685"/>
    <w:rsid w:val="00190D09"/>
    <w:rsid w:val="00191595"/>
    <w:rsid w:val="0019159B"/>
    <w:rsid w:val="0019179E"/>
    <w:rsid w:val="001918F8"/>
    <w:rsid w:val="00191C65"/>
    <w:rsid w:val="00192043"/>
    <w:rsid w:val="001926D5"/>
    <w:rsid w:val="0019271A"/>
    <w:rsid w:val="001928E7"/>
    <w:rsid w:val="001933A2"/>
    <w:rsid w:val="00193ABA"/>
    <w:rsid w:val="00193DEC"/>
    <w:rsid w:val="00193EC2"/>
    <w:rsid w:val="00194124"/>
    <w:rsid w:val="001943F7"/>
    <w:rsid w:val="00194636"/>
    <w:rsid w:val="00194736"/>
    <w:rsid w:val="0019476A"/>
    <w:rsid w:val="00194A2A"/>
    <w:rsid w:val="00194B20"/>
    <w:rsid w:val="00194DC9"/>
    <w:rsid w:val="00195291"/>
    <w:rsid w:val="0019548C"/>
    <w:rsid w:val="00195AB2"/>
    <w:rsid w:val="00196202"/>
    <w:rsid w:val="0019639C"/>
    <w:rsid w:val="00196A9C"/>
    <w:rsid w:val="00196AE0"/>
    <w:rsid w:val="00196B61"/>
    <w:rsid w:val="00197065"/>
    <w:rsid w:val="00197189"/>
    <w:rsid w:val="00197426"/>
    <w:rsid w:val="001979F0"/>
    <w:rsid w:val="00197BD2"/>
    <w:rsid w:val="00197BE0"/>
    <w:rsid w:val="00197DD6"/>
    <w:rsid w:val="00197F92"/>
    <w:rsid w:val="001A04D8"/>
    <w:rsid w:val="001A0581"/>
    <w:rsid w:val="001A0685"/>
    <w:rsid w:val="001A095F"/>
    <w:rsid w:val="001A0B53"/>
    <w:rsid w:val="001A0B73"/>
    <w:rsid w:val="001A0DF7"/>
    <w:rsid w:val="001A11B0"/>
    <w:rsid w:val="001A15AD"/>
    <w:rsid w:val="001A16C9"/>
    <w:rsid w:val="001A1EA5"/>
    <w:rsid w:val="001A22E6"/>
    <w:rsid w:val="001A2908"/>
    <w:rsid w:val="001A2AF5"/>
    <w:rsid w:val="001A2E0B"/>
    <w:rsid w:val="001A347C"/>
    <w:rsid w:val="001A36AD"/>
    <w:rsid w:val="001A3A61"/>
    <w:rsid w:val="001A41B9"/>
    <w:rsid w:val="001A41F6"/>
    <w:rsid w:val="001A4221"/>
    <w:rsid w:val="001A4643"/>
    <w:rsid w:val="001A4903"/>
    <w:rsid w:val="001A4B62"/>
    <w:rsid w:val="001A517C"/>
    <w:rsid w:val="001A57F6"/>
    <w:rsid w:val="001A583A"/>
    <w:rsid w:val="001A5891"/>
    <w:rsid w:val="001A591B"/>
    <w:rsid w:val="001A5AE4"/>
    <w:rsid w:val="001A6BA5"/>
    <w:rsid w:val="001A6BD8"/>
    <w:rsid w:val="001A6E3F"/>
    <w:rsid w:val="001A7264"/>
    <w:rsid w:val="001A7562"/>
    <w:rsid w:val="001A763B"/>
    <w:rsid w:val="001A7673"/>
    <w:rsid w:val="001A7EC4"/>
    <w:rsid w:val="001B03EF"/>
    <w:rsid w:val="001B05A0"/>
    <w:rsid w:val="001B05E1"/>
    <w:rsid w:val="001B0815"/>
    <w:rsid w:val="001B0858"/>
    <w:rsid w:val="001B08DF"/>
    <w:rsid w:val="001B0BA8"/>
    <w:rsid w:val="001B0EF3"/>
    <w:rsid w:val="001B176C"/>
    <w:rsid w:val="001B1E08"/>
    <w:rsid w:val="001B210E"/>
    <w:rsid w:val="001B2156"/>
    <w:rsid w:val="001B2298"/>
    <w:rsid w:val="001B24A8"/>
    <w:rsid w:val="001B24BF"/>
    <w:rsid w:val="001B292E"/>
    <w:rsid w:val="001B3422"/>
    <w:rsid w:val="001B38E9"/>
    <w:rsid w:val="001B3B82"/>
    <w:rsid w:val="001B3BDE"/>
    <w:rsid w:val="001B3C67"/>
    <w:rsid w:val="001B3C6B"/>
    <w:rsid w:val="001B3CC0"/>
    <w:rsid w:val="001B3CFA"/>
    <w:rsid w:val="001B3D59"/>
    <w:rsid w:val="001B3FBC"/>
    <w:rsid w:val="001B433E"/>
    <w:rsid w:val="001B4505"/>
    <w:rsid w:val="001B50C3"/>
    <w:rsid w:val="001B5257"/>
    <w:rsid w:val="001B554A"/>
    <w:rsid w:val="001B558A"/>
    <w:rsid w:val="001B5597"/>
    <w:rsid w:val="001B588C"/>
    <w:rsid w:val="001B5B61"/>
    <w:rsid w:val="001B5D9D"/>
    <w:rsid w:val="001B60B7"/>
    <w:rsid w:val="001B65E7"/>
    <w:rsid w:val="001B664A"/>
    <w:rsid w:val="001B66E1"/>
    <w:rsid w:val="001B691B"/>
    <w:rsid w:val="001B6DE8"/>
    <w:rsid w:val="001B6E27"/>
    <w:rsid w:val="001B7650"/>
    <w:rsid w:val="001B7658"/>
    <w:rsid w:val="001B79A5"/>
    <w:rsid w:val="001B7B52"/>
    <w:rsid w:val="001B7F48"/>
    <w:rsid w:val="001B7FF0"/>
    <w:rsid w:val="001C0072"/>
    <w:rsid w:val="001C0344"/>
    <w:rsid w:val="001C07A0"/>
    <w:rsid w:val="001C0E3C"/>
    <w:rsid w:val="001C1152"/>
    <w:rsid w:val="001C1165"/>
    <w:rsid w:val="001C1636"/>
    <w:rsid w:val="001C1B20"/>
    <w:rsid w:val="001C1C8B"/>
    <w:rsid w:val="001C1F77"/>
    <w:rsid w:val="001C21DF"/>
    <w:rsid w:val="001C2376"/>
    <w:rsid w:val="001C262D"/>
    <w:rsid w:val="001C27BE"/>
    <w:rsid w:val="001C2AB2"/>
    <w:rsid w:val="001C3271"/>
    <w:rsid w:val="001C34E4"/>
    <w:rsid w:val="001C38AF"/>
    <w:rsid w:val="001C3CE5"/>
    <w:rsid w:val="001C3DD0"/>
    <w:rsid w:val="001C412D"/>
    <w:rsid w:val="001C4572"/>
    <w:rsid w:val="001C45BE"/>
    <w:rsid w:val="001C4875"/>
    <w:rsid w:val="001C4DC9"/>
    <w:rsid w:val="001C4E3D"/>
    <w:rsid w:val="001C5FF4"/>
    <w:rsid w:val="001C5FFC"/>
    <w:rsid w:val="001C632F"/>
    <w:rsid w:val="001C63A0"/>
    <w:rsid w:val="001C63E7"/>
    <w:rsid w:val="001C66A5"/>
    <w:rsid w:val="001C6A90"/>
    <w:rsid w:val="001C6AB4"/>
    <w:rsid w:val="001C6B39"/>
    <w:rsid w:val="001C6D14"/>
    <w:rsid w:val="001C6DAF"/>
    <w:rsid w:val="001C749D"/>
    <w:rsid w:val="001C7D72"/>
    <w:rsid w:val="001C7FB5"/>
    <w:rsid w:val="001D01A3"/>
    <w:rsid w:val="001D04D1"/>
    <w:rsid w:val="001D059A"/>
    <w:rsid w:val="001D05B1"/>
    <w:rsid w:val="001D0D11"/>
    <w:rsid w:val="001D1023"/>
    <w:rsid w:val="001D13AC"/>
    <w:rsid w:val="001D165C"/>
    <w:rsid w:val="001D177E"/>
    <w:rsid w:val="001D195E"/>
    <w:rsid w:val="001D19F9"/>
    <w:rsid w:val="001D1CC0"/>
    <w:rsid w:val="001D1F8D"/>
    <w:rsid w:val="001D2286"/>
    <w:rsid w:val="001D2C75"/>
    <w:rsid w:val="001D2F70"/>
    <w:rsid w:val="001D31E6"/>
    <w:rsid w:val="001D338E"/>
    <w:rsid w:val="001D369D"/>
    <w:rsid w:val="001D3959"/>
    <w:rsid w:val="001D395C"/>
    <w:rsid w:val="001D3990"/>
    <w:rsid w:val="001D3CCC"/>
    <w:rsid w:val="001D3D31"/>
    <w:rsid w:val="001D4018"/>
    <w:rsid w:val="001D41DB"/>
    <w:rsid w:val="001D421C"/>
    <w:rsid w:val="001D4607"/>
    <w:rsid w:val="001D48A4"/>
    <w:rsid w:val="001D4A15"/>
    <w:rsid w:val="001D4C07"/>
    <w:rsid w:val="001D5391"/>
    <w:rsid w:val="001D5B5E"/>
    <w:rsid w:val="001D5CFB"/>
    <w:rsid w:val="001D63B2"/>
    <w:rsid w:val="001D64F8"/>
    <w:rsid w:val="001D65E5"/>
    <w:rsid w:val="001D6DC2"/>
    <w:rsid w:val="001D72F4"/>
    <w:rsid w:val="001D7F2F"/>
    <w:rsid w:val="001E01F4"/>
    <w:rsid w:val="001E0456"/>
    <w:rsid w:val="001E05EC"/>
    <w:rsid w:val="001E0637"/>
    <w:rsid w:val="001E09EF"/>
    <w:rsid w:val="001E0D08"/>
    <w:rsid w:val="001E0E19"/>
    <w:rsid w:val="001E0F3B"/>
    <w:rsid w:val="001E1208"/>
    <w:rsid w:val="001E1471"/>
    <w:rsid w:val="001E1635"/>
    <w:rsid w:val="001E19CA"/>
    <w:rsid w:val="001E2165"/>
    <w:rsid w:val="001E21D9"/>
    <w:rsid w:val="001E286B"/>
    <w:rsid w:val="001E2C67"/>
    <w:rsid w:val="001E30F1"/>
    <w:rsid w:val="001E3140"/>
    <w:rsid w:val="001E314C"/>
    <w:rsid w:val="001E34AC"/>
    <w:rsid w:val="001E34FB"/>
    <w:rsid w:val="001E3B59"/>
    <w:rsid w:val="001E3D03"/>
    <w:rsid w:val="001E42B7"/>
    <w:rsid w:val="001E45D6"/>
    <w:rsid w:val="001E4778"/>
    <w:rsid w:val="001E4A99"/>
    <w:rsid w:val="001E4AB4"/>
    <w:rsid w:val="001E4F19"/>
    <w:rsid w:val="001E569A"/>
    <w:rsid w:val="001E59C1"/>
    <w:rsid w:val="001E5FBE"/>
    <w:rsid w:val="001E6018"/>
    <w:rsid w:val="001E6478"/>
    <w:rsid w:val="001E668A"/>
    <w:rsid w:val="001E6C93"/>
    <w:rsid w:val="001E6CA2"/>
    <w:rsid w:val="001E6EF9"/>
    <w:rsid w:val="001E711C"/>
    <w:rsid w:val="001E7723"/>
    <w:rsid w:val="001E77C7"/>
    <w:rsid w:val="001E7CB0"/>
    <w:rsid w:val="001E7E3A"/>
    <w:rsid w:val="001F0517"/>
    <w:rsid w:val="001F06BE"/>
    <w:rsid w:val="001F09B1"/>
    <w:rsid w:val="001F0B95"/>
    <w:rsid w:val="001F0C1C"/>
    <w:rsid w:val="001F0EC6"/>
    <w:rsid w:val="001F1888"/>
    <w:rsid w:val="001F18C4"/>
    <w:rsid w:val="001F1D3E"/>
    <w:rsid w:val="001F1EA3"/>
    <w:rsid w:val="001F20A0"/>
    <w:rsid w:val="001F26F4"/>
    <w:rsid w:val="001F282B"/>
    <w:rsid w:val="001F2B7A"/>
    <w:rsid w:val="001F2CD8"/>
    <w:rsid w:val="001F355B"/>
    <w:rsid w:val="001F3737"/>
    <w:rsid w:val="001F3ABB"/>
    <w:rsid w:val="001F3C08"/>
    <w:rsid w:val="001F3C75"/>
    <w:rsid w:val="001F3FE3"/>
    <w:rsid w:val="001F428D"/>
    <w:rsid w:val="001F44A6"/>
    <w:rsid w:val="001F4E32"/>
    <w:rsid w:val="001F5002"/>
    <w:rsid w:val="001F5685"/>
    <w:rsid w:val="001F5B74"/>
    <w:rsid w:val="001F5C20"/>
    <w:rsid w:val="001F6606"/>
    <w:rsid w:val="001F6994"/>
    <w:rsid w:val="001F74B1"/>
    <w:rsid w:val="001F7763"/>
    <w:rsid w:val="001F7F41"/>
    <w:rsid w:val="002001CD"/>
    <w:rsid w:val="00200266"/>
    <w:rsid w:val="002003DB"/>
    <w:rsid w:val="002006AC"/>
    <w:rsid w:val="002006D0"/>
    <w:rsid w:val="00201045"/>
    <w:rsid w:val="002017EE"/>
    <w:rsid w:val="002019A4"/>
    <w:rsid w:val="00201A69"/>
    <w:rsid w:val="002027AE"/>
    <w:rsid w:val="00203020"/>
    <w:rsid w:val="00203829"/>
    <w:rsid w:val="00203AB2"/>
    <w:rsid w:val="00203ADC"/>
    <w:rsid w:val="00204317"/>
    <w:rsid w:val="002048D0"/>
    <w:rsid w:val="002049CD"/>
    <w:rsid w:val="00204AAD"/>
    <w:rsid w:val="00204D10"/>
    <w:rsid w:val="00204DB2"/>
    <w:rsid w:val="00205446"/>
    <w:rsid w:val="002054EE"/>
    <w:rsid w:val="002056B7"/>
    <w:rsid w:val="002057EC"/>
    <w:rsid w:val="00205B76"/>
    <w:rsid w:val="002063AA"/>
    <w:rsid w:val="00206500"/>
    <w:rsid w:val="0020652E"/>
    <w:rsid w:val="00206547"/>
    <w:rsid w:val="0020664F"/>
    <w:rsid w:val="00206906"/>
    <w:rsid w:val="00206997"/>
    <w:rsid w:val="00206B15"/>
    <w:rsid w:val="00207178"/>
    <w:rsid w:val="002075A1"/>
    <w:rsid w:val="002077BC"/>
    <w:rsid w:val="002079F7"/>
    <w:rsid w:val="00207B48"/>
    <w:rsid w:val="00207CC8"/>
    <w:rsid w:val="00207CF9"/>
    <w:rsid w:val="00207E52"/>
    <w:rsid w:val="00207E8F"/>
    <w:rsid w:val="0021015F"/>
    <w:rsid w:val="0021036C"/>
    <w:rsid w:val="0021054F"/>
    <w:rsid w:val="00210D47"/>
    <w:rsid w:val="0021100A"/>
    <w:rsid w:val="0021139D"/>
    <w:rsid w:val="002114C6"/>
    <w:rsid w:val="00211BAE"/>
    <w:rsid w:val="00211BB0"/>
    <w:rsid w:val="00211E55"/>
    <w:rsid w:val="00211F34"/>
    <w:rsid w:val="002125EC"/>
    <w:rsid w:val="00212B0E"/>
    <w:rsid w:val="00212CEF"/>
    <w:rsid w:val="002130E0"/>
    <w:rsid w:val="002131CA"/>
    <w:rsid w:val="00214262"/>
    <w:rsid w:val="0021447B"/>
    <w:rsid w:val="002146B7"/>
    <w:rsid w:val="00214868"/>
    <w:rsid w:val="00215429"/>
    <w:rsid w:val="00215D9C"/>
    <w:rsid w:val="002160ED"/>
    <w:rsid w:val="00216996"/>
    <w:rsid w:val="00216D81"/>
    <w:rsid w:val="00216FBD"/>
    <w:rsid w:val="00217F97"/>
    <w:rsid w:val="00217FFC"/>
    <w:rsid w:val="00220071"/>
    <w:rsid w:val="0022048D"/>
    <w:rsid w:val="00220808"/>
    <w:rsid w:val="002209F5"/>
    <w:rsid w:val="00220A07"/>
    <w:rsid w:val="0022107D"/>
    <w:rsid w:val="00221401"/>
    <w:rsid w:val="00221736"/>
    <w:rsid w:val="0022185E"/>
    <w:rsid w:val="002219AD"/>
    <w:rsid w:val="00221BB6"/>
    <w:rsid w:val="00221F6C"/>
    <w:rsid w:val="00222329"/>
    <w:rsid w:val="002226AB"/>
    <w:rsid w:val="00222EC0"/>
    <w:rsid w:val="00223039"/>
    <w:rsid w:val="0022307F"/>
    <w:rsid w:val="0022347E"/>
    <w:rsid w:val="00223956"/>
    <w:rsid w:val="00223BE0"/>
    <w:rsid w:val="00224174"/>
    <w:rsid w:val="002241C3"/>
    <w:rsid w:val="00224589"/>
    <w:rsid w:val="0022469A"/>
    <w:rsid w:val="00224775"/>
    <w:rsid w:val="002247D0"/>
    <w:rsid w:val="002256B4"/>
    <w:rsid w:val="002259B7"/>
    <w:rsid w:val="00225ABE"/>
    <w:rsid w:val="00225DEE"/>
    <w:rsid w:val="00226C58"/>
    <w:rsid w:val="00226D16"/>
    <w:rsid w:val="00226E26"/>
    <w:rsid w:val="0022730A"/>
    <w:rsid w:val="002279BE"/>
    <w:rsid w:val="00227AF4"/>
    <w:rsid w:val="00230016"/>
    <w:rsid w:val="00230344"/>
    <w:rsid w:val="002308EA"/>
    <w:rsid w:val="00230DB3"/>
    <w:rsid w:val="0023167D"/>
    <w:rsid w:val="002316A3"/>
    <w:rsid w:val="002318FC"/>
    <w:rsid w:val="0023225C"/>
    <w:rsid w:val="00232913"/>
    <w:rsid w:val="00232E27"/>
    <w:rsid w:val="0023304A"/>
    <w:rsid w:val="0023313A"/>
    <w:rsid w:val="00233273"/>
    <w:rsid w:val="00233429"/>
    <w:rsid w:val="002334F7"/>
    <w:rsid w:val="0023355F"/>
    <w:rsid w:val="002338E5"/>
    <w:rsid w:val="00233EAB"/>
    <w:rsid w:val="00234005"/>
    <w:rsid w:val="00234398"/>
    <w:rsid w:val="00234621"/>
    <w:rsid w:val="0023487F"/>
    <w:rsid w:val="00234A26"/>
    <w:rsid w:val="00234BA5"/>
    <w:rsid w:val="00234C39"/>
    <w:rsid w:val="00234D33"/>
    <w:rsid w:val="00234E07"/>
    <w:rsid w:val="00234FDD"/>
    <w:rsid w:val="00235049"/>
    <w:rsid w:val="00235397"/>
    <w:rsid w:val="002356E6"/>
    <w:rsid w:val="002358E3"/>
    <w:rsid w:val="00235B56"/>
    <w:rsid w:val="00235C96"/>
    <w:rsid w:val="0023614A"/>
    <w:rsid w:val="00236185"/>
    <w:rsid w:val="0023679D"/>
    <w:rsid w:val="0023743D"/>
    <w:rsid w:val="002375AA"/>
    <w:rsid w:val="00237A21"/>
    <w:rsid w:val="00237C43"/>
    <w:rsid w:val="00240032"/>
    <w:rsid w:val="002403BA"/>
    <w:rsid w:val="002405A9"/>
    <w:rsid w:val="002406BA"/>
    <w:rsid w:val="00240F24"/>
    <w:rsid w:val="00241957"/>
    <w:rsid w:val="00241C1D"/>
    <w:rsid w:val="00241D4A"/>
    <w:rsid w:val="00242008"/>
    <w:rsid w:val="00242085"/>
    <w:rsid w:val="00242451"/>
    <w:rsid w:val="0024252C"/>
    <w:rsid w:val="0024261A"/>
    <w:rsid w:val="00242B1B"/>
    <w:rsid w:val="00242C43"/>
    <w:rsid w:val="00242FCF"/>
    <w:rsid w:val="0024355F"/>
    <w:rsid w:val="0024370C"/>
    <w:rsid w:val="00244029"/>
    <w:rsid w:val="00244124"/>
    <w:rsid w:val="00244BC4"/>
    <w:rsid w:val="00244C63"/>
    <w:rsid w:val="00244CCE"/>
    <w:rsid w:val="00244ED4"/>
    <w:rsid w:val="00244F84"/>
    <w:rsid w:val="00245039"/>
    <w:rsid w:val="00245446"/>
    <w:rsid w:val="00245481"/>
    <w:rsid w:val="00245C23"/>
    <w:rsid w:val="0024635C"/>
    <w:rsid w:val="002463B2"/>
    <w:rsid w:val="0024659A"/>
    <w:rsid w:val="00246A9A"/>
    <w:rsid w:val="00246E4F"/>
    <w:rsid w:val="002471AD"/>
    <w:rsid w:val="002472E9"/>
    <w:rsid w:val="00247683"/>
    <w:rsid w:val="00247BCB"/>
    <w:rsid w:val="00247DAD"/>
    <w:rsid w:val="002500A1"/>
    <w:rsid w:val="0025073C"/>
    <w:rsid w:val="00250D56"/>
    <w:rsid w:val="002510FE"/>
    <w:rsid w:val="002517E8"/>
    <w:rsid w:val="0025198B"/>
    <w:rsid w:val="00251BEA"/>
    <w:rsid w:val="00251D37"/>
    <w:rsid w:val="00252111"/>
    <w:rsid w:val="0025216F"/>
    <w:rsid w:val="00252374"/>
    <w:rsid w:val="002523DF"/>
    <w:rsid w:val="00252588"/>
    <w:rsid w:val="00252722"/>
    <w:rsid w:val="0025276E"/>
    <w:rsid w:val="0025283B"/>
    <w:rsid w:val="00252856"/>
    <w:rsid w:val="00252967"/>
    <w:rsid w:val="0025299C"/>
    <w:rsid w:val="00252C52"/>
    <w:rsid w:val="00252E3D"/>
    <w:rsid w:val="002530DB"/>
    <w:rsid w:val="002533F3"/>
    <w:rsid w:val="00253537"/>
    <w:rsid w:val="00253A9A"/>
    <w:rsid w:val="00253BA5"/>
    <w:rsid w:val="00253DF2"/>
    <w:rsid w:val="002542C1"/>
    <w:rsid w:val="00254922"/>
    <w:rsid w:val="00254B81"/>
    <w:rsid w:val="00254E3C"/>
    <w:rsid w:val="0025507F"/>
    <w:rsid w:val="002551FE"/>
    <w:rsid w:val="00255245"/>
    <w:rsid w:val="0025571D"/>
    <w:rsid w:val="00255BB1"/>
    <w:rsid w:val="00255CC3"/>
    <w:rsid w:val="00255E4D"/>
    <w:rsid w:val="0025642F"/>
    <w:rsid w:val="0025669F"/>
    <w:rsid w:val="00256708"/>
    <w:rsid w:val="00256B65"/>
    <w:rsid w:val="00256C1E"/>
    <w:rsid w:val="00256E65"/>
    <w:rsid w:val="002570A0"/>
    <w:rsid w:val="00257231"/>
    <w:rsid w:val="0025736A"/>
    <w:rsid w:val="0025772A"/>
    <w:rsid w:val="00257732"/>
    <w:rsid w:val="00257C3B"/>
    <w:rsid w:val="00257DAF"/>
    <w:rsid w:val="00257F5B"/>
    <w:rsid w:val="00260474"/>
    <w:rsid w:val="00260A43"/>
    <w:rsid w:val="0026116B"/>
    <w:rsid w:val="00261699"/>
    <w:rsid w:val="002616E6"/>
    <w:rsid w:val="002617C4"/>
    <w:rsid w:val="002619BD"/>
    <w:rsid w:val="00261CBA"/>
    <w:rsid w:val="00261D82"/>
    <w:rsid w:val="0026210C"/>
    <w:rsid w:val="00262305"/>
    <w:rsid w:val="0026250D"/>
    <w:rsid w:val="002628F7"/>
    <w:rsid w:val="00262B35"/>
    <w:rsid w:val="00262BB2"/>
    <w:rsid w:val="00262D00"/>
    <w:rsid w:val="00262D24"/>
    <w:rsid w:val="00262D33"/>
    <w:rsid w:val="00263126"/>
    <w:rsid w:val="00263808"/>
    <w:rsid w:val="002642A5"/>
    <w:rsid w:val="0026459F"/>
    <w:rsid w:val="00264796"/>
    <w:rsid w:val="00264997"/>
    <w:rsid w:val="00264D3D"/>
    <w:rsid w:val="00264DEC"/>
    <w:rsid w:val="00265518"/>
    <w:rsid w:val="00265723"/>
    <w:rsid w:val="00265A74"/>
    <w:rsid w:val="00265EAB"/>
    <w:rsid w:val="00265EAD"/>
    <w:rsid w:val="0026632D"/>
    <w:rsid w:val="0026675C"/>
    <w:rsid w:val="00266E6F"/>
    <w:rsid w:val="00266FE0"/>
    <w:rsid w:val="002678A3"/>
    <w:rsid w:val="0027019E"/>
    <w:rsid w:val="002708E3"/>
    <w:rsid w:val="002709A0"/>
    <w:rsid w:val="00270F8C"/>
    <w:rsid w:val="0027132C"/>
    <w:rsid w:val="0027152D"/>
    <w:rsid w:val="002715E4"/>
    <w:rsid w:val="002717E6"/>
    <w:rsid w:val="002717F2"/>
    <w:rsid w:val="00271DED"/>
    <w:rsid w:val="0027223E"/>
    <w:rsid w:val="00272558"/>
    <w:rsid w:val="00272783"/>
    <w:rsid w:val="002727E2"/>
    <w:rsid w:val="00272B2B"/>
    <w:rsid w:val="00273005"/>
    <w:rsid w:val="0027329B"/>
    <w:rsid w:val="00273375"/>
    <w:rsid w:val="002736B9"/>
    <w:rsid w:val="00273817"/>
    <w:rsid w:val="00273DFF"/>
    <w:rsid w:val="0027481B"/>
    <w:rsid w:val="00274E5C"/>
    <w:rsid w:val="00275537"/>
    <w:rsid w:val="00275C32"/>
    <w:rsid w:val="002760EC"/>
    <w:rsid w:val="00276685"/>
    <w:rsid w:val="002767CF"/>
    <w:rsid w:val="00276E03"/>
    <w:rsid w:val="00276EAD"/>
    <w:rsid w:val="00277228"/>
    <w:rsid w:val="0027736C"/>
    <w:rsid w:val="002773AD"/>
    <w:rsid w:val="0027742D"/>
    <w:rsid w:val="00277594"/>
    <w:rsid w:val="002778CE"/>
    <w:rsid w:val="0027792B"/>
    <w:rsid w:val="00277C2C"/>
    <w:rsid w:val="00277D1E"/>
    <w:rsid w:val="00277EFB"/>
    <w:rsid w:val="002800C2"/>
    <w:rsid w:val="00281044"/>
    <w:rsid w:val="002812D9"/>
    <w:rsid w:val="002816E9"/>
    <w:rsid w:val="00281A7F"/>
    <w:rsid w:val="00281AA2"/>
    <w:rsid w:val="00281B3A"/>
    <w:rsid w:val="00281E7F"/>
    <w:rsid w:val="00282492"/>
    <w:rsid w:val="002829B2"/>
    <w:rsid w:val="00282E8A"/>
    <w:rsid w:val="00283003"/>
    <w:rsid w:val="0028303C"/>
    <w:rsid w:val="00283051"/>
    <w:rsid w:val="0028348C"/>
    <w:rsid w:val="00283576"/>
    <w:rsid w:val="0028371B"/>
    <w:rsid w:val="002838FA"/>
    <w:rsid w:val="0028394D"/>
    <w:rsid w:val="00283B58"/>
    <w:rsid w:val="00283D56"/>
    <w:rsid w:val="0028424E"/>
    <w:rsid w:val="00284472"/>
    <w:rsid w:val="00284508"/>
    <w:rsid w:val="00284652"/>
    <w:rsid w:val="00284BEC"/>
    <w:rsid w:val="00284D87"/>
    <w:rsid w:val="00285377"/>
    <w:rsid w:val="002858A9"/>
    <w:rsid w:val="00285DBD"/>
    <w:rsid w:val="0028624C"/>
    <w:rsid w:val="002862FA"/>
    <w:rsid w:val="002867F2"/>
    <w:rsid w:val="00286C58"/>
    <w:rsid w:val="00286C88"/>
    <w:rsid w:val="0028740C"/>
    <w:rsid w:val="0028752E"/>
    <w:rsid w:val="00287628"/>
    <w:rsid w:val="00287D06"/>
    <w:rsid w:val="00287DFA"/>
    <w:rsid w:val="00290248"/>
    <w:rsid w:val="00290263"/>
    <w:rsid w:val="0029042F"/>
    <w:rsid w:val="00290D62"/>
    <w:rsid w:val="00290F2E"/>
    <w:rsid w:val="002910CA"/>
    <w:rsid w:val="00291238"/>
    <w:rsid w:val="00291AD0"/>
    <w:rsid w:val="00292186"/>
    <w:rsid w:val="00292257"/>
    <w:rsid w:val="00292397"/>
    <w:rsid w:val="00292A56"/>
    <w:rsid w:val="00292C0D"/>
    <w:rsid w:val="00292CCD"/>
    <w:rsid w:val="00292EAE"/>
    <w:rsid w:val="00293355"/>
    <w:rsid w:val="002935AD"/>
    <w:rsid w:val="002937F7"/>
    <w:rsid w:val="002938EF"/>
    <w:rsid w:val="00293ABE"/>
    <w:rsid w:val="00293D68"/>
    <w:rsid w:val="002942EC"/>
    <w:rsid w:val="00294B46"/>
    <w:rsid w:val="00294E68"/>
    <w:rsid w:val="0029521F"/>
    <w:rsid w:val="00295222"/>
    <w:rsid w:val="00295936"/>
    <w:rsid w:val="00295E32"/>
    <w:rsid w:val="00295EAA"/>
    <w:rsid w:val="00295F96"/>
    <w:rsid w:val="0029627B"/>
    <w:rsid w:val="002962E2"/>
    <w:rsid w:val="0029636A"/>
    <w:rsid w:val="00296374"/>
    <w:rsid w:val="002964F7"/>
    <w:rsid w:val="002973F7"/>
    <w:rsid w:val="002974ED"/>
    <w:rsid w:val="00297634"/>
    <w:rsid w:val="00297855"/>
    <w:rsid w:val="00297D5C"/>
    <w:rsid w:val="002A0283"/>
    <w:rsid w:val="002A038B"/>
    <w:rsid w:val="002A06A8"/>
    <w:rsid w:val="002A083E"/>
    <w:rsid w:val="002A0AB1"/>
    <w:rsid w:val="002A0CBC"/>
    <w:rsid w:val="002A1667"/>
    <w:rsid w:val="002A1AB2"/>
    <w:rsid w:val="002A1FE1"/>
    <w:rsid w:val="002A212F"/>
    <w:rsid w:val="002A2997"/>
    <w:rsid w:val="002A2B7D"/>
    <w:rsid w:val="002A2D77"/>
    <w:rsid w:val="002A2DE6"/>
    <w:rsid w:val="002A35C5"/>
    <w:rsid w:val="002A379E"/>
    <w:rsid w:val="002A3C3A"/>
    <w:rsid w:val="002A3CAB"/>
    <w:rsid w:val="002A3DC4"/>
    <w:rsid w:val="002A436A"/>
    <w:rsid w:val="002A46DE"/>
    <w:rsid w:val="002A4CC0"/>
    <w:rsid w:val="002A5262"/>
    <w:rsid w:val="002A53F8"/>
    <w:rsid w:val="002A56B9"/>
    <w:rsid w:val="002A5A6E"/>
    <w:rsid w:val="002A5FEB"/>
    <w:rsid w:val="002A600A"/>
    <w:rsid w:val="002A60A7"/>
    <w:rsid w:val="002A638E"/>
    <w:rsid w:val="002A6C89"/>
    <w:rsid w:val="002A6D55"/>
    <w:rsid w:val="002A7018"/>
    <w:rsid w:val="002A7FFA"/>
    <w:rsid w:val="002B07C5"/>
    <w:rsid w:val="002B087B"/>
    <w:rsid w:val="002B094B"/>
    <w:rsid w:val="002B0B8D"/>
    <w:rsid w:val="002B0E6D"/>
    <w:rsid w:val="002B1365"/>
    <w:rsid w:val="002B1556"/>
    <w:rsid w:val="002B1C51"/>
    <w:rsid w:val="002B1E74"/>
    <w:rsid w:val="002B215D"/>
    <w:rsid w:val="002B2162"/>
    <w:rsid w:val="002B2298"/>
    <w:rsid w:val="002B25E9"/>
    <w:rsid w:val="002B27F7"/>
    <w:rsid w:val="002B28AF"/>
    <w:rsid w:val="002B2ADD"/>
    <w:rsid w:val="002B3A60"/>
    <w:rsid w:val="002B3C05"/>
    <w:rsid w:val="002B4604"/>
    <w:rsid w:val="002B49A2"/>
    <w:rsid w:val="002B4A99"/>
    <w:rsid w:val="002B4FD9"/>
    <w:rsid w:val="002B52AF"/>
    <w:rsid w:val="002B55EC"/>
    <w:rsid w:val="002B5DB6"/>
    <w:rsid w:val="002B5DE5"/>
    <w:rsid w:val="002B5E97"/>
    <w:rsid w:val="002B6649"/>
    <w:rsid w:val="002B66E0"/>
    <w:rsid w:val="002B6B68"/>
    <w:rsid w:val="002B73B6"/>
    <w:rsid w:val="002B7657"/>
    <w:rsid w:val="002B76A6"/>
    <w:rsid w:val="002B7744"/>
    <w:rsid w:val="002B780D"/>
    <w:rsid w:val="002B791F"/>
    <w:rsid w:val="002B7D1C"/>
    <w:rsid w:val="002B7D45"/>
    <w:rsid w:val="002B7E93"/>
    <w:rsid w:val="002C028D"/>
    <w:rsid w:val="002C029B"/>
    <w:rsid w:val="002C03AA"/>
    <w:rsid w:val="002C05AF"/>
    <w:rsid w:val="002C05CD"/>
    <w:rsid w:val="002C07E3"/>
    <w:rsid w:val="002C07FB"/>
    <w:rsid w:val="002C094C"/>
    <w:rsid w:val="002C10B2"/>
    <w:rsid w:val="002C189B"/>
    <w:rsid w:val="002C1BC3"/>
    <w:rsid w:val="002C1CC0"/>
    <w:rsid w:val="002C1D33"/>
    <w:rsid w:val="002C20BB"/>
    <w:rsid w:val="002C23B2"/>
    <w:rsid w:val="002C26F2"/>
    <w:rsid w:val="002C2830"/>
    <w:rsid w:val="002C2AF4"/>
    <w:rsid w:val="002C2DF4"/>
    <w:rsid w:val="002C2ED1"/>
    <w:rsid w:val="002C33F2"/>
    <w:rsid w:val="002C3458"/>
    <w:rsid w:val="002C366F"/>
    <w:rsid w:val="002C37D0"/>
    <w:rsid w:val="002C3994"/>
    <w:rsid w:val="002C39CF"/>
    <w:rsid w:val="002C3F38"/>
    <w:rsid w:val="002C3F5A"/>
    <w:rsid w:val="002C40B1"/>
    <w:rsid w:val="002C45C6"/>
    <w:rsid w:val="002C486F"/>
    <w:rsid w:val="002C4940"/>
    <w:rsid w:val="002C49E3"/>
    <w:rsid w:val="002C4FAD"/>
    <w:rsid w:val="002C5107"/>
    <w:rsid w:val="002C51EA"/>
    <w:rsid w:val="002C52B4"/>
    <w:rsid w:val="002C5498"/>
    <w:rsid w:val="002C56F7"/>
    <w:rsid w:val="002C589A"/>
    <w:rsid w:val="002C5990"/>
    <w:rsid w:val="002C5DD8"/>
    <w:rsid w:val="002C6A4A"/>
    <w:rsid w:val="002C6B0D"/>
    <w:rsid w:val="002C6F62"/>
    <w:rsid w:val="002C6FC1"/>
    <w:rsid w:val="002C7502"/>
    <w:rsid w:val="002C76A5"/>
    <w:rsid w:val="002C77E7"/>
    <w:rsid w:val="002C7878"/>
    <w:rsid w:val="002C7B89"/>
    <w:rsid w:val="002D046B"/>
    <w:rsid w:val="002D0496"/>
    <w:rsid w:val="002D0895"/>
    <w:rsid w:val="002D0BD2"/>
    <w:rsid w:val="002D0CB7"/>
    <w:rsid w:val="002D0E74"/>
    <w:rsid w:val="002D11C3"/>
    <w:rsid w:val="002D1416"/>
    <w:rsid w:val="002D2158"/>
    <w:rsid w:val="002D2324"/>
    <w:rsid w:val="002D233A"/>
    <w:rsid w:val="002D23B5"/>
    <w:rsid w:val="002D243D"/>
    <w:rsid w:val="002D2C1F"/>
    <w:rsid w:val="002D2DC5"/>
    <w:rsid w:val="002D2FAD"/>
    <w:rsid w:val="002D31E4"/>
    <w:rsid w:val="002D3696"/>
    <w:rsid w:val="002D36E8"/>
    <w:rsid w:val="002D376A"/>
    <w:rsid w:val="002D39D1"/>
    <w:rsid w:val="002D4544"/>
    <w:rsid w:val="002D4810"/>
    <w:rsid w:val="002D4B04"/>
    <w:rsid w:val="002D4E78"/>
    <w:rsid w:val="002D5B54"/>
    <w:rsid w:val="002D5CC0"/>
    <w:rsid w:val="002D5DD9"/>
    <w:rsid w:val="002D5EFA"/>
    <w:rsid w:val="002D617E"/>
    <w:rsid w:val="002D6824"/>
    <w:rsid w:val="002D6AB8"/>
    <w:rsid w:val="002D6BC0"/>
    <w:rsid w:val="002D6FE0"/>
    <w:rsid w:val="002D723E"/>
    <w:rsid w:val="002D749E"/>
    <w:rsid w:val="002D7BB1"/>
    <w:rsid w:val="002D7BCB"/>
    <w:rsid w:val="002D7F5D"/>
    <w:rsid w:val="002E0BC7"/>
    <w:rsid w:val="002E0F46"/>
    <w:rsid w:val="002E0FA6"/>
    <w:rsid w:val="002E141C"/>
    <w:rsid w:val="002E1C78"/>
    <w:rsid w:val="002E1E50"/>
    <w:rsid w:val="002E220C"/>
    <w:rsid w:val="002E24D5"/>
    <w:rsid w:val="002E25D0"/>
    <w:rsid w:val="002E294B"/>
    <w:rsid w:val="002E2AE2"/>
    <w:rsid w:val="002E2C20"/>
    <w:rsid w:val="002E2D6C"/>
    <w:rsid w:val="002E2D7B"/>
    <w:rsid w:val="002E2DC0"/>
    <w:rsid w:val="002E3274"/>
    <w:rsid w:val="002E3382"/>
    <w:rsid w:val="002E373B"/>
    <w:rsid w:val="002E3C2F"/>
    <w:rsid w:val="002E3C53"/>
    <w:rsid w:val="002E40F6"/>
    <w:rsid w:val="002E42C1"/>
    <w:rsid w:val="002E4319"/>
    <w:rsid w:val="002E44D7"/>
    <w:rsid w:val="002E459E"/>
    <w:rsid w:val="002E45B5"/>
    <w:rsid w:val="002E4AC0"/>
    <w:rsid w:val="002E4F83"/>
    <w:rsid w:val="002E541A"/>
    <w:rsid w:val="002E5462"/>
    <w:rsid w:val="002E565F"/>
    <w:rsid w:val="002E5E35"/>
    <w:rsid w:val="002E5E43"/>
    <w:rsid w:val="002E64C5"/>
    <w:rsid w:val="002E6539"/>
    <w:rsid w:val="002E659A"/>
    <w:rsid w:val="002E6850"/>
    <w:rsid w:val="002E6D1C"/>
    <w:rsid w:val="002E6D65"/>
    <w:rsid w:val="002E6F6F"/>
    <w:rsid w:val="002E755E"/>
    <w:rsid w:val="002E7827"/>
    <w:rsid w:val="002E7966"/>
    <w:rsid w:val="002E797E"/>
    <w:rsid w:val="002E7A54"/>
    <w:rsid w:val="002E7BE4"/>
    <w:rsid w:val="002E7D58"/>
    <w:rsid w:val="002E7F94"/>
    <w:rsid w:val="002E7FF2"/>
    <w:rsid w:val="002F0096"/>
    <w:rsid w:val="002F03E9"/>
    <w:rsid w:val="002F0453"/>
    <w:rsid w:val="002F06A5"/>
    <w:rsid w:val="002F0BF2"/>
    <w:rsid w:val="002F0D3F"/>
    <w:rsid w:val="002F0EB6"/>
    <w:rsid w:val="002F1088"/>
    <w:rsid w:val="002F1238"/>
    <w:rsid w:val="002F162D"/>
    <w:rsid w:val="002F16D9"/>
    <w:rsid w:val="002F1744"/>
    <w:rsid w:val="002F1A6A"/>
    <w:rsid w:val="002F1CAD"/>
    <w:rsid w:val="002F256A"/>
    <w:rsid w:val="002F27C2"/>
    <w:rsid w:val="002F2940"/>
    <w:rsid w:val="002F2C8C"/>
    <w:rsid w:val="002F320F"/>
    <w:rsid w:val="002F3769"/>
    <w:rsid w:val="002F4079"/>
    <w:rsid w:val="002F4215"/>
    <w:rsid w:val="002F4729"/>
    <w:rsid w:val="002F489F"/>
    <w:rsid w:val="002F510A"/>
    <w:rsid w:val="002F586C"/>
    <w:rsid w:val="002F5BAF"/>
    <w:rsid w:val="002F5C06"/>
    <w:rsid w:val="002F5C3A"/>
    <w:rsid w:val="002F5C44"/>
    <w:rsid w:val="002F5EDF"/>
    <w:rsid w:val="002F615B"/>
    <w:rsid w:val="002F67CC"/>
    <w:rsid w:val="002F6ABD"/>
    <w:rsid w:val="002F6D35"/>
    <w:rsid w:val="002F6EDC"/>
    <w:rsid w:val="002F6F52"/>
    <w:rsid w:val="002F734C"/>
    <w:rsid w:val="002F736D"/>
    <w:rsid w:val="002F74AB"/>
    <w:rsid w:val="002F75FD"/>
    <w:rsid w:val="002F7C7A"/>
    <w:rsid w:val="002F7E11"/>
    <w:rsid w:val="002F7E9E"/>
    <w:rsid w:val="002F7ECD"/>
    <w:rsid w:val="00300097"/>
    <w:rsid w:val="00300351"/>
    <w:rsid w:val="0030100B"/>
    <w:rsid w:val="003012C8"/>
    <w:rsid w:val="0030134A"/>
    <w:rsid w:val="003016EF"/>
    <w:rsid w:val="0030174A"/>
    <w:rsid w:val="003017E2"/>
    <w:rsid w:val="00301AC3"/>
    <w:rsid w:val="00301D04"/>
    <w:rsid w:val="00301EC5"/>
    <w:rsid w:val="0030204D"/>
    <w:rsid w:val="00302167"/>
    <w:rsid w:val="00302476"/>
    <w:rsid w:val="00302DA9"/>
    <w:rsid w:val="00302F21"/>
    <w:rsid w:val="00302FC6"/>
    <w:rsid w:val="00303077"/>
    <w:rsid w:val="003033DB"/>
    <w:rsid w:val="00303601"/>
    <w:rsid w:val="003038EE"/>
    <w:rsid w:val="00303AF1"/>
    <w:rsid w:val="00303C01"/>
    <w:rsid w:val="00304246"/>
    <w:rsid w:val="0030424E"/>
    <w:rsid w:val="00304409"/>
    <w:rsid w:val="003045D4"/>
    <w:rsid w:val="0030481C"/>
    <w:rsid w:val="0030489E"/>
    <w:rsid w:val="00304C2F"/>
    <w:rsid w:val="00304C7E"/>
    <w:rsid w:val="003053DF"/>
    <w:rsid w:val="00305983"/>
    <w:rsid w:val="00305D1D"/>
    <w:rsid w:val="00305F45"/>
    <w:rsid w:val="003065C9"/>
    <w:rsid w:val="003069FF"/>
    <w:rsid w:val="00307110"/>
    <w:rsid w:val="00307128"/>
    <w:rsid w:val="003072C3"/>
    <w:rsid w:val="003075C7"/>
    <w:rsid w:val="00307661"/>
    <w:rsid w:val="00307EED"/>
    <w:rsid w:val="00307EEE"/>
    <w:rsid w:val="00310299"/>
    <w:rsid w:val="003107E0"/>
    <w:rsid w:val="0031093F"/>
    <w:rsid w:val="00310B4F"/>
    <w:rsid w:val="00310F00"/>
    <w:rsid w:val="00311343"/>
    <w:rsid w:val="00311695"/>
    <w:rsid w:val="00311736"/>
    <w:rsid w:val="00312241"/>
    <w:rsid w:val="00312295"/>
    <w:rsid w:val="003126EE"/>
    <w:rsid w:val="003127F8"/>
    <w:rsid w:val="00313104"/>
    <w:rsid w:val="0031335A"/>
    <w:rsid w:val="00313665"/>
    <w:rsid w:val="00313D8C"/>
    <w:rsid w:val="00313FEC"/>
    <w:rsid w:val="00314181"/>
    <w:rsid w:val="00314202"/>
    <w:rsid w:val="0031423F"/>
    <w:rsid w:val="003145C1"/>
    <w:rsid w:val="00314968"/>
    <w:rsid w:val="00314C30"/>
    <w:rsid w:val="00315051"/>
    <w:rsid w:val="00315195"/>
    <w:rsid w:val="0031523A"/>
    <w:rsid w:val="003155EC"/>
    <w:rsid w:val="003156C9"/>
    <w:rsid w:val="00315A70"/>
    <w:rsid w:val="00315E34"/>
    <w:rsid w:val="00315F18"/>
    <w:rsid w:val="00315F77"/>
    <w:rsid w:val="00315FA7"/>
    <w:rsid w:val="00315FB2"/>
    <w:rsid w:val="00316058"/>
    <w:rsid w:val="00316131"/>
    <w:rsid w:val="00316151"/>
    <w:rsid w:val="00316225"/>
    <w:rsid w:val="0031630E"/>
    <w:rsid w:val="0031664F"/>
    <w:rsid w:val="00316E15"/>
    <w:rsid w:val="00316F7B"/>
    <w:rsid w:val="0031707B"/>
    <w:rsid w:val="00317432"/>
    <w:rsid w:val="0031743B"/>
    <w:rsid w:val="003175DC"/>
    <w:rsid w:val="00317893"/>
    <w:rsid w:val="003179AB"/>
    <w:rsid w:val="00317E6C"/>
    <w:rsid w:val="00317FC3"/>
    <w:rsid w:val="00320422"/>
    <w:rsid w:val="00320597"/>
    <w:rsid w:val="003207C1"/>
    <w:rsid w:val="003208D3"/>
    <w:rsid w:val="00320B66"/>
    <w:rsid w:val="003213C3"/>
    <w:rsid w:val="003213CA"/>
    <w:rsid w:val="0032148A"/>
    <w:rsid w:val="0032186A"/>
    <w:rsid w:val="00321B86"/>
    <w:rsid w:val="00321BBD"/>
    <w:rsid w:val="00322045"/>
    <w:rsid w:val="00322377"/>
    <w:rsid w:val="00322510"/>
    <w:rsid w:val="00322645"/>
    <w:rsid w:val="00322898"/>
    <w:rsid w:val="00322A0E"/>
    <w:rsid w:val="00322CE0"/>
    <w:rsid w:val="00322F44"/>
    <w:rsid w:val="00322F48"/>
    <w:rsid w:val="00323235"/>
    <w:rsid w:val="00323E01"/>
    <w:rsid w:val="0032441A"/>
    <w:rsid w:val="0032493E"/>
    <w:rsid w:val="00324ACE"/>
    <w:rsid w:val="00324B5B"/>
    <w:rsid w:val="00324F2D"/>
    <w:rsid w:val="00324F57"/>
    <w:rsid w:val="00324FFC"/>
    <w:rsid w:val="00325167"/>
    <w:rsid w:val="00325310"/>
    <w:rsid w:val="003257E1"/>
    <w:rsid w:val="0032581D"/>
    <w:rsid w:val="00326575"/>
    <w:rsid w:val="00326AB5"/>
    <w:rsid w:val="00326B7C"/>
    <w:rsid w:val="00326C04"/>
    <w:rsid w:val="0032726F"/>
    <w:rsid w:val="00327599"/>
    <w:rsid w:val="0032788D"/>
    <w:rsid w:val="00327A13"/>
    <w:rsid w:val="00327C2A"/>
    <w:rsid w:val="00327F4B"/>
    <w:rsid w:val="0033003F"/>
    <w:rsid w:val="003300C9"/>
    <w:rsid w:val="00330A20"/>
    <w:rsid w:val="00330F19"/>
    <w:rsid w:val="003315A1"/>
    <w:rsid w:val="00331A5F"/>
    <w:rsid w:val="00331B7E"/>
    <w:rsid w:val="003325EE"/>
    <w:rsid w:val="00332643"/>
    <w:rsid w:val="00332D62"/>
    <w:rsid w:val="00332ED9"/>
    <w:rsid w:val="00333708"/>
    <w:rsid w:val="003339C4"/>
    <w:rsid w:val="0033442F"/>
    <w:rsid w:val="003349C4"/>
    <w:rsid w:val="00334C86"/>
    <w:rsid w:val="00334D64"/>
    <w:rsid w:val="00334F6A"/>
    <w:rsid w:val="0033585A"/>
    <w:rsid w:val="003359DE"/>
    <w:rsid w:val="00335AF4"/>
    <w:rsid w:val="00335E65"/>
    <w:rsid w:val="00336B6A"/>
    <w:rsid w:val="00336C7F"/>
    <w:rsid w:val="00336CC9"/>
    <w:rsid w:val="00336F1C"/>
    <w:rsid w:val="0033751F"/>
    <w:rsid w:val="00337871"/>
    <w:rsid w:val="00337DF7"/>
    <w:rsid w:val="00337E9E"/>
    <w:rsid w:val="0034002A"/>
    <w:rsid w:val="0034012D"/>
    <w:rsid w:val="00340943"/>
    <w:rsid w:val="00340AAD"/>
    <w:rsid w:val="00340E8E"/>
    <w:rsid w:val="00341242"/>
    <w:rsid w:val="003419ED"/>
    <w:rsid w:val="00341AA9"/>
    <w:rsid w:val="0034213C"/>
    <w:rsid w:val="003421CD"/>
    <w:rsid w:val="0034228D"/>
    <w:rsid w:val="00342512"/>
    <w:rsid w:val="0034335C"/>
    <w:rsid w:val="003435CC"/>
    <w:rsid w:val="003437D2"/>
    <w:rsid w:val="003438C7"/>
    <w:rsid w:val="00343C8A"/>
    <w:rsid w:val="00344604"/>
    <w:rsid w:val="00344822"/>
    <w:rsid w:val="00344FEF"/>
    <w:rsid w:val="00345338"/>
    <w:rsid w:val="0034576E"/>
    <w:rsid w:val="0034581F"/>
    <w:rsid w:val="00345DE0"/>
    <w:rsid w:val="00345E74"/>
    <w:rsid w:val="00346267"/>
    <w:rsid w:val="003467D2"/>
    <w:rsid w:val="00346F28"/>
    <w:rsid w:val="003472BC"/>
    <w:rsid w:val="00347AC2"/>
    <w:rsid w:val="00347CB6"/>
    <w:rsid w:val="0035011A"/>
    <w:rsid w:val="00350192"/>
    <w:rsid w:val="00350358"/>
    <w:rsid w:val="003504C8"/>
    <w:rsid w:val="00350524"/>
    <w:rsid w:val="00350957"/>
    <w:rsid w:val="00350A18"/>
    <w:rsid w:val="00350AF1"/>
    <w:rsid w:val="00351171"/>
    <w:rsid w:val="00351C4E"/>
    <w:rsid w:val="00352081"/>
    <w:rsid w:val="003523BC"/>
    <w:rsid w:val="00352812"/>
    <w:rsid w:val="00353174"/>
    <w:rsid w:val="00353228"/>
    <w:rsid w:val="0035388D"/>
    <w:rsid w:val="00353ED2"/>
    <w:rsid w:val="0035420F"/>
    <w:rsid w:val="003547A2"/>
    <w:rsid w:val="00354A54"/>
    <w:rsid w:val="00354A74"/>
    <w:rsid w:val="00354EC8"/>
    <w:rsid w:val="0035557E"/>
    <w:rsid w:val="00355671"/>
    <w:rsid w:val="003556F2"/>
    <w:rsid w:val="0035591D"/>
    <w:rsid w:val="003559DF"/>
    <w:rsid w:val="00356216"/>
    <w:rsid w:val="00356903"/>
    <w:rsid w:val="003569F9"/>
    <w:rsid w:val="003578B8"/>
    <w:rsid w:val="00357C24"/>
    <w:rsid w:val="00357CC7"/>
    <w:rsid w:val="00357F6B"/>
    <w:rsid w:val="00360175"/>
    <w:rsid w:val="0036032D"/>
    <w:rsid w:val="003603EB"/>
    <w:rsid w:val="00360539"/>
    <w:rsid w:val="003605EA"/>
    <w:rsid w:val="00360679"/>
    <w:rsid w:val="003606A1"/>
    <w:rsid w:val="003606C5"/>
    <w:rsid w:val="00360880"/>
    <w:rsid w:val="00360928"/>
    <w:rsid w:val="003617AE"/>
    <w:rsid w:val="00361A11"/>
    <w:rsid w:val="00361B44"/>
    <w:rsid w:val="00361C3F"/>
    <w:rsid w:val="00361DEA"/>
    <w:rsid w:val="00361E91"/>
    <w:rsid w:val="00362234"/>
    <w:rsid w:val="003622A0"/>
    <w:rsid w:val="00362574"/>
    <w:rsid w:val="00362618"/>
    <w:rsid w:val="003626D0"/>
    <w:rsid w:val="00362806"/>
    <w:rsid w:val="00363262"/>
    <w:rsid w:val="00363A1B"/>
    <w:rsid w:val="00363A27"/>
    <w:rsid w:val="00363B20"/>
    <w:rsid w:val="00363B38"/>
    <w:rsid w:val="00363B50"/>
    <w:rsid w:val="00364378"/>
    <w:rsid w:val="00364F7C"/>
    <w:rsid w:val="003650EC"/>
    <w:rsid w:val="0036525A"/>
    <w:rsid w:val="00365A8B"/>
    <w:rsid w:val="00365D29"/>
    <w:rsid w:val="00365EE5"/>
    <w:rsid w:val="003660F8"/>
    <w:rsid w:val="0036634D"/>
    <w:rsid w:val="00366438"/>
    <w:rsid w:val="00366653"/>
    <w:rsid w:val="00366726"/>
    <w:rsid w:val="00366A4E"/>
    <w:rsid w:val="00366B31"/>
    <w:rsid w:val="0036701C"/>
    <w:rsid w:val="003672EE"/>
    <w:rsid w:val="003673FC"/>
    <w:rsid w:val="003674DD"/>
    <w:rsid w:val="00367791"/>
    <w:rsid w:val="00367B00"/>
    <w:rsid w:val="00370148"/>
    <w:rsid w:val="00370B3F"/>
    <w:rsid w:val="00371926"/>
    <w:rsid w:val="00371B37"/>
    <w:rsid w:val="00371EDC"/>
    <w:rsid w:val="00372238"/>
    <w:rsid w:val="00372751"/>
    <w:rsid w:val="003728D6"/>
    <w:rsid w:val="00372C4E"/>
    <w:rsid w:val="003734D3"/>
    <w:rsid w:val="00373623"/>
    <w:rsid w:val="003738C9"/>
    <w:rsid w:val="00373BED"/>
    <w:rsid w:val="00373E57"/>
    <w:rsid w:val="00373F58"/>
    <w:rsid w:val="003742E8"/>
    <w:rsid w:val="003747D1"/>
    <w:rsid w:val="00374930"/>
    <w:rsid w:val="003749AB"/>
    <w:rsid w:val="003749CD"/>
    <w:rsid w:val="00374FA0"/>
    <w:rsid w:val="003752A6"/>
    <w:rsid w:val="00375746"/>
    <w:rsid w:val="00375855"/>
    <w:rsid w:val="00375B9E"/>
    <w:rsid w:val="00375C39"/>
    <w:rsid w:val="00375C8B"/>
    <w:rsid w:val="003761C1"/>
    <w:rsid w:val="0037650D"/>
    <w:rsid w:val="003765B5"/>
    <w:rsid w:val="003767B0"/>
    <w:rsid w:val="003768F4"/>
    <w:rsid w:val="00376AF6"/>
    <w:rsid w:val="003771F3"/>
    <w:rsid w:val="003779A3"/>
    <w:rsid w:val="00377A7F"/>
    <w:rsid w:val="00380731"/>
    <w:rsid w:val="00380CDC"/>
    <w:rsid w:val="00380E19"/>
    <w:rsid w:val="00380F08"/>
    <w:rsid w:val="00380FC8"/>
    <w:rsid w:val="003810EB"/>
    <w:rsid w:val="003812E4"/>
    <w:rsid w:val="0038130D"/>
    <w:rsid w:val="00381684"/>
    <w:rsid w:val="003818BB"/>
    <w:rsid w:val="003818C7"/>
    <w:rsid w:val="00381B67"/>
    <w:rsid w:val="00381C58"/>
    <w:rsid w:val="00381C8A"/>
    <w:rsid w:val="00381E8F"/>
    <w:rsid w:val="00382410"/>
    <w:rsid w:val="00382574"/>
    <w:rsid w:val="00383600"/>
    <w:rsid w:val="003837A8"/>
    <w:rsid w:val="003837C6"/>
    <w:rsid w:val="003837D2"/>
    <w:rsid w:val="00383B3E"/>
    <w:rsid w:val="00383B7C"/>
    <w:rsid w:val="00383BA1"/>
    <w:rsid w:val="00383BA6"/>
    <w:rsid w:val="003842A4"/>
    <w:rsid w:val="00384357"/>
    <w:rsid w:val="00384B6F"/>
    <w:rsid w:val="00384BA2"/>
    <w:rsid w:val="00384DAC"/>
    <w:rsid w:val="00384DDE"/>
    <w:rsid w:val="00384F57"/>
    <w:rsid w:val="00384F7A"/>
    <w:rsid w:val="00384FAA"/>
    <w:rsid w:val="0038514D"/>
    <w:rsid w:val="00385285"/>
    <w:rsid w:val="00385608"/>
    <w:rsid w:val="003856D9"/>
    <w:rsid w:val="00385848"/>
    <w:rsid w:val="00385B7C"/>
    <w:rsid w:val="00385F18"/>
    <w:rsid w:val="00386278"/>
    <w:rsid w:val="00386626"/>
    <w:rsid w:val="0038675D"/>
    <w:rsid w:val="00386D2A"/>
    <w:rsid w:val="003870AB"/>
    <w:rsid w:val="003879AE"/>
    <w:rsid w:val="00387AB2"/>
    <w:rsid w:val="00387DD2"/>
    <w:rsid w:val="003904C9"/>
    <w:rsid w:val="00390791"/>
    <w:rsid w:val="00390C7F"/>
    <w:rsid w:val="00390E42"/>
    <w:rsid w:val="00390FF9"/>
    <w:rsid w:val="0039137E"/>
    <w:rsid w:val="003915D4"/>
    <w:rsid w:val="0039165B"/>
    <w:rsid w:val="00391CDE"/>
    <w:rsid w:val="00391D08"/>
    <w:rsid w:val="0039224C"/>
    <w:rsid w:val="00392561"/>
    <w:rsid w:val="003925C1"/>
    <w:rsid w:val="00392821"/>
    <w:rsid w:val="00392F82"/>
    <w:rsid w:val="00393017"/>
    <w:rsid w:val="003932FA"/>
    <w:rsid w:val="0039342F"/>
    <w:rsid w:val="0039371E"/>
    <w:rsid w:val="00393761"/>
    <w:rsid w:val="00393C5A"/>
    <w:rsid w:val="00393E03"/>
    <w:rsid w:val="00394063"/>
    <w:rsid w:val="003942C2"/>
    <w:rsid w:val="00394571"/>
    <w:rsid w:val="00394A46"/>
    <w:rsid w:val="00394D48"/>
    <w:rsid w:val="00395227"/>
    <w:rsid w:val="003960B4"/>
    <w:rsid w:val="0039627D"/>
    <w:rsid w:val="00396454"/>
    <w:rsid w:val="00396930"/>
    <w:rsid w:val="00396A9C"/>
    <w:rsid w:val="00396BB4"/>
    <w:rsid w:val="00396E1A"/>
    <w:rsid w:val="00396ECD"/>
    <w:rsid w:val="003970E4"/>
    <w:rsid w:val="003974CC"/>
    <w:rsid w:val="003974E3"/>
    <w:rsid w:val="00397956"/>
    <w:rsid w:val="00397A0C"/>
    <w:rsid w:val="00397BF6"/>
    <w:rsid w:val="00397E63"/>
    <w:rsid w:val="00397F3D"/>
    <w:rsid w:val="003A07EE"/>
    <w:rsid w:val="003A0808"/>
    <w:rsid w:val="003A0BC8"/>
    <w:rsid w:val="003A108B"/>
    <w:rsid w:val="003A1255"/>
    <w:rsid w:val="003A15A4"/>
    <w:rsid w:val="003A16CE"/>
    <w:rsid w:val="003A1906"/>
    <w:rsid w:val="003A19A5"/>
    <w:rsid w:val="003A1AFF"/>
    <w:rsid w:val="003A1C20"/>
    <w:rsid w:val="003A2111"/>
    <w:rsid w:val="003A22A6"/>
    <w:rsid w:val="003A2306"/>
    <w:rsid w:val="003A290F"/>
    <w:rsid w:val="003A2F9A"/>
    <w:rsid w:val="003A3147"/>
    <w:rsid w:val="003A31CA"/>
    <w:rsid w:val="003A332B"/>
    <w:rsid w:val="003A3637"/>
    <w:rsid w:val="003A39F5"/>
    <w:rsid w:val="003A3C86"/>
    <w:rsid w:val="003A3D9A"/>
    <w:rsid w:val="003A4529"/>
    <w:rsid w:val="003A4A69"/>
    <w:rsid w:val="003A4B04"/>
    <w:rsid w:val="003A4DD5"/>
    <w:rsid w:val="003A5019"/>
    <w:rsid w:val="003A50E8"/>
    <w:rsid w:val="003A50F0"/>
    <w:rsid w:val="003A5454"/>
    <w:rsid w:val="003A5493"/>
    <w:rsid w:val="003A57DE"/>
    <w:rsid w:val="003A5DE9"/>
    <w:rsid w:val="003A60C2"/>
    <w:rsid w:val="003A6126"/>
    <w:rsid w:val="003A6434"/>
    <w:rsid w:val="003A6524"/>
    <w:rsid w:val="003A678E"/>
    <w:rsid w:val="003A6E67"/>
    <w:rsid w:val="003A78C4"/>
    <w:rsid w:val="003A7B89"/>
    <w:rsid w:val="003B00C9"/>
    <w:rsid w:val="003B0788"/>
    <w:rsid w:val="003B09B5"/>
    <w:rsid w:val="003B09BC"/>
    <w:rsid w:val="003B0B1D"/>
    <w:rsid w:val="003B0B9B"/>
    <w:rsid w:val="003B0F12"/>
    <w:rsid w:val="003B125F"/>
    <w:rsid w:val="003B1519"/>
    <w:rsid w:val="003B1719"/>
    <w:rsid w:val="003B1912"/>
    <w:rsid w:val="003B1BA6"/>
    <w:rsid w:val="003B1BEF"/>
    <w:rsid w:val="003B22B3"/>
    <w:rsid w:val="003B24ED"/>
    <w:rsid w:val="003B2758"/>
    <w:rsid w:val="003B2A73"/>
    <w:rsid w:val="003B2C8D"/>
    <w:rsid w:val="003B2E57"/>
    <w:rsid w:val="003B328B"/>
    <w:rsid w:val="003B341F"/>
    <w:rsid w:val="003B3EE8"/>
    <w:rsid w:val="003B4428"/>
    <w:rsid w:val="003B46E6"/>
    <w:rsid w:val="003B4710"/>
    <w:rsid w:val="003B4AA8"/>
    <w:rsid w:val="003B4BD8"/>
    <w:rsid w:val="003B4DA3"/>
    <w:rsid w:val="003B4FE4"/>
    <w:rsid w:val="003B5460"/>
    <w:rsid w:val="003B5742"/>
    <w:rsid w:val="003B596B"/>
    <w:rsid w:val="003B5FB2"/>
    <w:rsid w:val="003B5FE0"/>
    <w:rsid w:val="003B6084"/>
    <w:rsid w:val="003B6717"/>
    <w:rsid w:val="003B74BE"/>
    <w:rsid w:val="003B7B64"/>
    <w:rsid w:val="003B7D44"/>
    <w:rsid w:val="003C0051"/>
    <w:rsid w:val="003C0214"/>
    <w:rsid w:val="003C04C0"/>
    <w:rsid w:val="003C05DB"/>
    <w:rsid w:val="003C0615"/>
    <w:rsid w:val="003C07A5"/>
    <w:rsid w:val="003C0AEA"/>
    <w:rsid w:val="003C0BAD"/>
    <w:rsid w:val="003C0CDE"/>
    <w:rsid w:val="003C12F4"/>
    <w:rsid w:val="003C1403"/>
    <w:rsid w:val="003C15F8"/>
    <w:rsid w:val="003C1D1C"/>
    <w:rsid w:val="003C1D59"/>
    <w:rsid w:val="003C2166"/>
    <w:rsid w:val="003C2ADE"/>
    <w:rsid w:val="003C2B87"/>
    <w:rsid w:val="003C2C64"/>
    <w:rsid w:val="003C2EA8"/>
    <w:rsid w:val="003C38F0"/>
    <w:rsid w:val="003C408F"/>
    <w:rsid w:val="003C4BAE"/>
    <w:rsid w:val="003C4F0C"/>
    <w:rsid w:val="003C5169"/>
    <w:rsid w:val="003C51F0"/>
    <w:rsid w:val="003C532F"/>
    <w:rsid w:val="003C5379"/>
    <w:rsid w:val="003C5ABA"/>
    <w:rsid w:val="003C5CEF"/>
    <w:rsid w:val="003C5ED6"/>
    <w:rsid w:val="003C6180"/>
    <w:rsid w:val="003C6299"/>
    <w:rsid w:val="003C6661"/>
    <w:rsid w:val="003C708F"/>
    <w:rsid w:val="003C70BB"/>
    <w:rsid w:val="003C7237"/>
    <w:rsid w:val="003C74C6"/>
    <w:rsid w:val="003C7672"/>
    <w:rsid w:val="003C7916"/>
    <w:rsid w:val="003C79B5"/>
    <w:rsid w:val="003C7C9C"/>
    <w:rsid w:val="003C7FCF"/>
    <w:rsid w:val="003D0566"/>
    <w:rsid w:val="003D06F8"/>
    <w:rsid w:val="003D0817"/>
    <w:rsid w:val="003D0A47"/>
    <w:rsid w:val="003D0A7D"/>
    <w:rsid w:val="003D1360"/>
    <w:rsid w:val="003D1E20"/>
    <w:rsid w:val="003D228D"/>
    <w:rsid w:val="003D2A77"/>
    <w:rsid w:val="003D2C21"/>
    <w:rsid w:val="003D2D3C"/>
    <w:rsid w:val="003D2E29"/>
    <w:rsid w:val="003D2F1A"/>
    <w:rsid w:val="003D301A"/>
    <w:rsid w:val="003D313A"/>
    <w:rsid w:val="003D3519"/>
    <w:rsid w:val="003D363F"/>
    <w:rsid w:val="003D3819"/>
    <w:rsid w:val="003D39B0"/>
    <w:rsid w:val="003D3EFC"/>
    <w:rsid w:val="003D4175"/>
    <w:rsid w:val="003D4289"/>
    <w:rsid w:val="003D4BE4"/>
    <w:rsid w:val="003D4CAC"/>
    <w:rsid w:val="003D4D3D"/>
    <w:rsid w:val="003D4E82"/>
    <w:rsid w:val="003D4E99"/>
    <w:rsid w:val="003D4FA5"/>
    <w:rsid w:val="003D5A4F"/>
    <w:rsid w:val="003D5A5A"/>
    <w:rsid w:val="003D5C8D"/>
    <w:rsid w:val="003D5D4D"/>
    <w:rsid w:val="003D5D6F"/>
    <w:rsid w:val="003D5F0A"/>
    <w:rsid w:val="003D616B"/>
    <w:rsid w:val="003D61F6"/>
    <w:rsid w:val="003D622B"/>
    <w:rsid w:val="003D6281"/>
    <w:rsid w:val="003D6405"/>
    <w:rsid w:val="003D6911"/>
    <w:rsid w:val="003D6948"/>
    <w:rsid w:val="003D6DF1"/>
    <w:rsid w:val="003D6F1E"/>
    <w:rsid w:val="003D75B4"/>
    <w:rsid w:val="003D7782"/>
    <w:rsid w:val="003D7B4C"/>
    <w:rsid w:val="003D7C55"/>
    <w:rsid w:val="003D7CD3"/>
    <w:rsid w:val="003D7D48"/>
    <w:rsid w:val="003E0B2C"/>
    <w:rsid w:val="003E0B8E"/>
    <w:rsid w:val="003E0F9A"/>
    <w:rsid w:val="003E1436"/>
    <w:rsid w:val="003E1597"/>
    <w:rsid w:val="003E16BC"/>
    <w:rsid w:val="003E1FAA"/>
    <w:rsid w:val="003E22A5"/>
    <w:rsid w:val="003E2375"/>
    <w:rsid w:val="003E2893"/>
    <w:rsid w:val="003E2DA1"/>
    <w:rsid w:val="003E3216"/>
    <w:rsid w:val="003E330D"/>
    <w:rsid w:val="003E4281"/>
    <w:rsid w:val="003E449D"/>
    <w:rsid w:val="003E45C5"/>
    <w:rsid w:val="003E476C"/>
    <w:rsid w:val="003E477D"/>
    <w:rsid w:val="003E47D0"/>
    <w:rsid w:val="003E4820"/>
    <w:rsid w:val="003E4D8A"/>
    <w:rsid w:val="003E5269"/>
    <w:rsid w:val="003E5454"/>
    <w:rsid w:val="003E56DC"/>
    <w:rsid w:val="003E5A60"/>
    <w:rsid w:val="003E5AE6"/>
    <w:rsid w:val="003E5CE5"/>
    <w:rsid w:val="003E5ECF"/>
    <w:rsid w:val="003E60DC"/>
    <w:rsid w:val="003E68C2"/>
    <w:rsid w:val="003E6B60"/>
    <w:rsid w:val="003E7128"/>
    <w:rsid w:val="003E71A4"/>
    <w:rsid w:val="003E73E0"/>
    <w:rsid w:val="003E7FC7"/>
    <w:rsid w:val="003F01DF"/>
    <w:rsid w:val="003F0354"/>
    <w:rsid w:val="003F061F"/>
    <w:rsid w:val="003F074F"/>
    <w:rsid w:val="003F0EB9"/>
    <w:rsid w:val="003F1562"/>
    <w:rsid w:val="003F161B"/>
    <w:rsid w:val="003F1680"/>
    <w:rsid w:val="003F1CB9"/>
    <w:rsid w:val="003F1FEA"/>
    <w:rsid w:val="003F21BB"/>
    <w:rsid w:val="003F24AD"/>
    <w:rsid w:val="003F2580"/>
    <w:rsid w:val="003F274E"/>
    <w:rsid w:val="003F2A78"/>
    <w:rsid w:val="003F2CF5"/>
    <w:rsid w:val="003F2D66"/>
    <w:rsid w:val="003F3067"/>
    <w:rsid w:val="003F3101"/>
    <w:rsid w:val="003F33B3"/>
    <w:rsid w:val="003F361B"/>
    <w:rsid w:val="003F3995"/>
    <w:rsid w:val="003F491D"/>
    <w:rsid w:val="003F4C43"/>
    <w:rsid w:val="003F4D19"/>
    <w:rsid w:val="003F4D9B"/>
    <w:rsid w:val="003F4E0F"/>
    <w:rsid w:val="003F4EE3"/>
    <w:rsid w:val="003F509A"/>
    <w:rsid w:val="003F5432"/>
    <w:rsid w:val="003F54C2"/>
    <w:rsid w:val="003F55DB"/>
    <w:rsid w:val="003F5689"/>
    <w:rsid w:val="003F5C1A"/>
    <w:rsid w:val="003F5EB4"/>
    <w:rsid w:val="003F6102"/>
    <w:rsid w:val="003F639E"/>
    <w:rsid w:val="003F63F4"/>
    <w:rsid w:val="003F6487"/>
    <w:rsid w:val="003F6ABC"/>
    <w:rsid w:val="003F6E23"/>
    <w:rsid w:val="003F7095"/>
    <w:rsid w:val="003F70AE"/>
    <w:rsid w:val="003F7135"/>
    <w:rsid w:val="003F72A1"/>
    <w:rsid w:val="003F735B"/>
    <w:rsid w:val="003F7626"/>
    <w:rsid w:val="004002A6"/>
    <w:rsid w:val="0040067A"/>
    <w:rsid w:val="00400945"/>
    <w:rsid w:val="00400A3A"/>
    <w:rsid w:val="00400D15"/>
    <w:rsid w:val="00400F99"/>
    <w:rsid w:val="0040209D"/>
    <w:rsid w:val="00402EB0"/>
    <w:rsid w:val="00403796"/>
    <w:rsid w:val="004038D9"/>
    <w:rsid w:val="004042DE"/>
    <w:rsid w:val="004043F2"/>
    <w:rsid w:val="004044CF"/>
    <w:rsid w:val="00404592"/>
    <w:rsid w:val="004045C9"/>
    <w:rsid w:val="004046C7"/>
    <w:rsid w:val="004048EC"/>
    <w:rsid w:val="00404A48"/>
    <w:rsid w:val="00404D8A"/>
    <w:rsid w:val="004052FF"/>
    <w:rsid w:val="004055B2"/>
    <w:rsid w:val="004058D6"/>
    <w:rsid w:val="00405BC8"/>
    <w:rsid w:val="00405F3F"/>
    <w:rsid w:val="004063E7"/>
    <w:rsid w:val="004069BD"/>
    <w:rsid w:val="00406B4C"/>
    <w:rsid w:val="00407479"/>
    <w:rsid w:val="00407589"/>
    <w:rsid w:val="00407D97"/>
    <w:rsid w:val="00407E60"/>
    <w:rsid w:val="00407F3D"/>
    <w:rsid w:val="004100EA"/>
    <w:rsid w:val="0041019C"/>
    <w:rsid w:val="0041064B"/>
    <w:rsid w:val="00410795"/>
    <w:rsid w:val="004108E9"/>
    <w:rsid w:val="00410ADC"/>
    <w:rsid w:val="00410DB9"/>
    <w:rsid w:val="00410DCC"/>
    <w:rsid w:val="00410EA8"/>
    <w:rsid w:val="00411196"/>
    <w:rsid w:val="0041132B"/>
    <w:rsid w:val="00411378"/>
    <w:rsid w:val="0041140F"/>
    <w:rsid w:val="0041146E"/>
    <w:rsid w:val="00411753"/>
    <w:rsid w:val="00411E74"/>
    <w:rsid w:val="00411F95"/>
    <w:rsid w:val="004128FC"/>
    <w:rsid w:val="00412B68"/>
    <w:rsid w:val="00412C23"/>
    <w:rsid w:val="00412D62"/>
    <w:rsid w:val="00412DF9"/>
    <w:rsid w:val="00412F12"/>
    <w:rsid w:val="004130D2"/>
    <w:rsid w:val="00413513"/>
    <w:rsid w:val="00413F95"/>
    <w:rsid w:val="00413FB3"/>
    <w:rsid w:val="004143FE"/>
    <w:rsid w:val="00414694"/>
    <w:rsid w:val="00414820"/>
    <w:rsid w:val="00414B1F"/>
    <w:rsid w:val="004155BB"/>
    <w:rsid w:val="00415755"/>
    <w:rsid w:val="00415EBD"/>
    <w:rsid w:val="004165D3"/>
    <w:rsid w:val="00416763"/>
    <w:rsid w:val="00416933"/>
    <w:rsid w:val="00416A4C"/>
    <w:rsid w:val="00416BF6"/>
    <w:rsid w:val="00416C86"/>
    <w:rsid w:val="00416E7A"/>
    <w:rsid w:val="00417527"/>
    <w:rsid w:val="00417D4F"/>
    <w:rsid w:val="004200DC"/>
    <w:rsid w:val="00420586"/>
    <w:rsid w:val="0042068E"/>
    <w:rsid w:val="00420792"/>
    <w:rsid w:val="00420AAA"/>
    <w:rsid w:val="00420E67"/>
    <w:rsid w:val="00421012"/>
    <w:rsid w:val="0042157B"/>
    <w:rsid w:val="00421A57"/>
    <w:rsid w:val="00421A77"/>
    <w:rsid w:val="00421BB7"/>
    <w:rsid w:val="00421F10"/>
    <w:rsid w:val="00422060"/>
    <w:rsid w:val="00422110"/>
    <w:rsid w:val="00422A84"/>
    <w:rsid w:val="00422BBC"/>
    <w:rsid w:val="00422DF1"/>
    <w:rsid w:val="00422F2B"/>
    <w:rsid w:val="004230B9"/>
    <w:rsid w:val="00423286"/>
    <w:rsid w:val="004236E9"/>
    <w:rsid w:val="00423897"/>
    <w:rsid w:val="00423F89"/>
    <w:rsid w:val="004244CC"/>
    <w:rsid w:val="004244F3"/>
    <w:rsid w:val="0042472E"/>
    <w:rsid w:val="004248DA"/>
    <w:rsid w:val="00424DA7"/>
    <w:rsid w:val="00425015"/>
    <w:rsid w:val="00425382"/>
    <w:rsid w:val="00425769"/>
    <w:rsid w:val="004259B8"/>
    <w:rsid w:val="00425B9A"/>
    <w:rsid w:val="00425F8A"/>
    <w:rsid w:val="004264C1"/>
    <w:rsid w:val="004265B4"/>
    <w:rsid w:val="00426E02"/>
    <w:rsid w:val="00427A87"/>
    <w:rsid w:val="00427AAE"/>
    <w:rsid w:val="00427FC2"/>
    <w:rsid w:val="00430361"/>
    <w:rsid w:val="00430465"/>
    <w:rsid w:val="00430498"/>
    <w:rsid w:val="0043049A"/>
    <w:rsid w:val="0043063A"/>
    <w:rsid w:val="0043081A"/>
    <w:rsid w:val="004309A9"/>
    <w:rsid w:val="00430C75"/>
    <w:rsid w:val="00430DEF"/>
    <w:rsid w:val="0043134F"/>
    <w:rsid w:val="00431494"/>
    <w:rsid w:val="00431599"/>
    <w:rsid w:val="004316DF"/>
    <w:rsid w:val="00431F8A"/>
    <w:rsid w:val="004320CA"/>
    <w:rsid w:val="0043277B"/>
    <w:rsid w:val="00432861"/>
    <w:rsid w:val="00432C02"/>
    <w:rsid w:val="004330F5"/>
    <w:rsid w:val="0043312C"/>
    <w:rsid w:val="00433222"/>
    <w:rsid w:val="00433233"/>
    <w:rsid w:val="00433690"/>
    <w:rsid w:val="00433791"/>
    <w:rsid w:val="00433894"/>
    <w:rsid w:val="00433E29"/>
    <w:rsid w:val="00433E2C"/>
    <w:rsid w:val="004340FA"/>
    <w:rsid w:val="00434925"/>
    <w:rsid w:val="00434A2F"/>
    <w:rsid w:val="00434CCE"/>
    <w:rsid w:val="00434DA7"/>
    <w:rsid w:val="00435731"/>
    <w:rsid w:val="00435861"/>
    <w:rsid w:val="00435FFE"/>
    <w:rsid w:val="00436055"/>
    <w:rsid w:val="00436368"/>
    <w:rsid w:val="00436415"/>
    <w:rsid w:val="00436546"/>
    <w:rsid w:val="004365BB"/>
    <w:rsid w:val="00436895"/>
    <w:rsid w:val="00436D15"/>
    <w:rsid w:val="00436D5E"/>
    <w:rsid w:val="00436EA5"/>
    <w:rsid w:val="00436ECD"/>
    <w:rsid w:val="00436EE9"/>
    <w:rsid w:val="00436F65"/>
    <w:rsid w:val="004370A3"/>
    <w:rsid w:val="00437236"/>
    <w:rsid w:val="00437951"/>
    <w:rsid w:val="00437967"/>
    <w:rsid w:val="00437D9A"/>
    <w:rsid w:val="00437E76"/>
    <w:rsid w:val="0044029D"/>
    <w:rsid w:val="00440468"/>
    <w:rsid w:val="00440B50"/>
    <w:rsid w:val="00440BE6"/>
    <w:rsid w:val="004418CA"/>
    <w:rsid w:val="00441E93"/>
    <w:rsid w:val="00442076"/>
    <w:rsid w:val="004422CD"/>
    <w:rsid w:val="0044267D"/>
    <w:rsid w:val="00442733"/>
    <w:rsid w:val="004428E5"/>
    <w:rsid w:val="00443388"/>
    <w:rsid w:val="004435D3"/>
    <w:rsid w:val="004436E0"/>
    <w:rsid w:val="00443E25"/>
    <w:rsid w:val="004443F5"/>
    <w:rsid w:val="004446B7"/>
    <w:rsid w:val="00444855"/>
    <w:rsid w:val="00444A61"/>
    <w:rsid w:val="00444BAB"/>
    <w:rsid w:val="00444D8C"/>
    <w:rsid w:val="0044506B"/>
    <w:rsid w:val="004452AD"/>
    <w:rsid w:val="0044548A"/>
    <w:rsid w:val="00445982"/>
    <w:rsid w:val="00445F04"/>
    <w:rsid w:val="00445FE0"/>
    <w:rsid w:val="0044608F"/>
    <w:rsid w:val="004460F3"/>
    <w:rsid w:val="00446372"/>
    <w:rsid w:val="00446818"/>
    <w:rsid w:val="00446A20"/>
    <w:rsid w:val="00446A90"/>
    <w:rsid w:val="00446B47"/>
    <w:rsid w:val="00447156"/>
    <w:rsid w:val="004478F0"/>
    <w:rsid w:val="00447BE9"/>
    <w:rsid w:val="00447ECC"/>
    <w:rsid w:val="00447F79"/>
    <w:rsid w:val="004500E1"/>
    <w:rsid w:val="004501B3"/>
    <w:rsid w:val="00450532"/>
    <w:rsid w:val="0045069D"/>
    <w:rsid w:val="00450740"/>
    <w:rsid w:val="00451088"/>
    <w:rsid w:val="004513A0"/>
    <w:rsid w:val="004515CD"/>
    <w:rsid w:val="00451694"/>
    <w:rsid w:val="004516FC"/>
    <w:rsid w:val="004517A5"/>
    <w:rsid w:val="00451A15"/>
    <w:rsid w:val="00451A2C"/>
    <w:rsid w:val="00451C3D"/>
    <w:rsid w:val="00451F27"/>
    <w:rsid w:val="00451FE0"/>
    <w:rsid w:val="00452149"/>
    <w:rsid w:val="00452956"/>
    <w:rsid w:val="00452AF0"/>
    <w:rsid w:val="00453124"/>
    <w:rsid w:val="0045386A"/>
    <w:rsid w:val="004539EF"/>
    <w:rsid w:val="00454173"/>
    <w:rsid w:val="0045431C"/>
    <w:rsid w:val="0045440C"/>
    <w:rsid w:val="004544DD"/>
    <w:rsid w:val="00454C46"/>
    <w:rsid w:val="00454E30"/>
    <w:rsid w:val="00455117"/>
    <w:rsid w:val="004551FE"/>
    <w:rsid w:val="004553D6"/>
    <w:rsid w:val="004558B4"/>
    <w:rsid w:val="004559A9"/>
    <w:rsid w:val="0045681C"/>
    <w:rsid w:val="0045735E"/>
    <w:rsid w:val="00457365"/>
    <w:rsid w:val="0045743C"/>
    <w:rsid w:val="0045769D"/>
    <w:rsid w:val="004578D4"/>
    <w:rsid w:val="00457ABD"/>
    <w:rsid w:val="00460C84"/>
    <w:rsid w:val="004611CC"/>
    <w:rsid w:val="004612BF"/>
    <w:rsid w:val="004613D2"/>
    <w:rsid w:val="00461543"/>
    <w:rsid w:val="004618EF"/>
    <w:rsid w:val="00461D23"/>
    <w:rsid w:val="00462132"/>
    <w:rsid w:val="00462135"/>
    <w:rsid w:val="004626CA"/>
    <w:rsid w:val="004628A3"/>
    <w:rsid w:val="00462E9F"/>
    <w:rsid w:val="00463238"/>
    <w:rsid w:val="004637BB"/>
    <w:rsid w:val="00463C55"/>
    <w:rsid w:val="00463CB9"/>
    <w:rsid w:val="00463D84"/>
    <w:rsid w:val="00463E4C"/>
    <w:rsid w:val="00464325"/>
    <w:rsid w:val="0046452D"/>
    <w:rsid w:val="004647B9"/>
    <w:rsid w:val="00464B14"/>
    <w:rsid w:val="00465205"/>
    <w:rsid w:val="004656C7"/>
    <w:rsid w:val="0046599E"/>
    <w:rsid w:val="00465F9E"/>
    <w:rsid w:val="0046604F"/>
    <w:rsid w:val="004662EB"/>
    <w:rsid w:val="00466C83"/>
    <w:rsid w:val="0046722B"/>
    <w:rsid w:val="00467242"/>
    <w:rsid w:val="00467441"/>
    <w:rsid w:val="004675FC"/>
    <w:rsid w:val="00467600"/>
    <w:rsid w:val="00467755"/>
    <w:rsid w:val="00467838"/>
    <w:rsid w:val="004679F7"/>
    <w:rsid w:val="00467A4C"/>
    <w:rsid w:val="00467DFB"/>
    <w:rsid w:val="004708E8"/>
    <w:rsid w:val="00470B4C"/>
    <w:rsid w:val="00470CA3"/>
    <w:rsid w:val="00470DC9"/>
    <w:rsid w:val="00471131"/>
    <w:rsid w:val="004714A2"/>
    <w:rsid w:val="0047164E"/>
    <w:rsid w:val="004717F3"/>
    <w:rsid w:val="00471B93"/>
    <w:rsid w:val="00471BEF"/>
    <w:rsid w:val="00472026"/>
    <w:rsid w:val="00472122"/>
    <w:rsid w:val="00472292"/>
    <w:rsid w:val="00472323"/>
    <w:rsid w:val="00472625"/>
    <w:rsid w:val="00472751"/>
    <w:rsid w:val="00472A49"/>
    <w:rsid w:val="00472BF1"/>
    <w:rsid w:val="00472CEA"/>
    <w:rsid w:val="004730C9"/>
    <w:rsid w:val="004737C9"/>
    <w:rsid w:val="0047383A"/>
    <w:rsid w:val="00473E8B"/>
    <w:rsid w:val="004741AE"/>
    <w:rsid w:val="004743F1"/>
    <w:rsid w:val="00474598"/>
    <w:rsid w:val="00474634"/>
    <w:rsid w:val="0047484E"/>
    <w:rsid w:val="00474949"/>
    <w:rsid w:val="00474EA4"/>
    <w:rsid w:val="00474FAA"/>
    <w:rsid w:val="00474FC4"/>
    <w:rsid w:val="00475367"/>
    <w:rsid w:val="00475449"/>
    <w:rsid w:val="0047549B"/>
    <w:rsid w:val="004754B7"/>
    <w:rsid w:val="004755EC"/>
    <w:rsid w:val="004756C7"/>
    <w:rsid w:val="004756FF"/>
    <w:rsid w:val="00475BD2"/>
    <w:rsid w:val="00475D59"/>
    <w:rsid w:val="00475E27"/>
    <w:rsid w:val="00475E65"/>
    <w:rsid w:val="00476785"/>
    <w:rsid w:val="004767E6"/>
    <w:rsid w:val="00476A8C"/>
    <w:rsid w:val="00476B9B"/>
    <w:rsid w:val="00476CED"/>
    <w:rsid w:val="00476E3C"/>
    <w:rsid w:val="00476F61"/>
    <w:rsid w:val="00477064"/>
    <w:rsid w:val="00477381"/>
    <w:rsid w:val="00477463"/>
    <w:rsid w:val="00477610"/>
    <w:rsid w:val="0047782A"/>
    <w:rsid w:val="00480342"/>
    <w:rsid w:val="00480525"/>
    <w:rsid w:val="00480C48"/>
    <w:rsid w:val="00480C5C"/>
    <w:rsid w:val="00481096"/>
    <w:rsid w:val="004814A7"/>
    <w:rsid w:val="004814DB"/>
    <w:rsid w:val="00481ED1"/>
    <w:rsid w:val="00481F91"/>
    <w:rsid w:val="0048236D"/>
    <w:rsid w:val="004825C3"/>
    <w:rsid w:val="004828A1"/>
    <w:rsid w:val="00482DAA"/>
    <w:rsid w:val="00482E0D"/>
    <w:rsid w:val="00482E88"/>
    <w:rsid w:val="004831DC"/>
    <w:rsid w:val="004834B7"/>
    <w:rsid w:val="0048356C"/>
    <w:rsid w:val="004839B3"/>
    <w:rsid w:val="00483B3C"/>
    <w:rsid w:val="00483D64"/>
    <w:rsid w:val="00484137"/>
    <w:rsid w:val="004841CD"/>
    <w:rsid w:val="00484310"/>
    <w:rsid w:val="00484967"/>
    <w:rsid w:val="00484E7E"/>
    <w:rsid w:val="00485138"/>
    <w:rsid w:val="00485634"/>
    <w:rsid w:val="0048568E"/>
    <w:rsid w:val="00485CFF"/>
    <w:rsid w:val="00486032"/>
    <w:rsid w:val="004861BE"/>
    <w:rsid w:val="004863C2"/>
    <w:rsid w:val="004864F2"/>
    <w:rsid w:val="00486A73"/>
    <w:rsid w:val="00486D77"/>
    <w:rsid w:val="00486E44"/>
    <w:rsid w:val="00487181"/>
    <w:rsid w:val="00487874"/>
    <w:rsid w:val="004909F1"/>
    <w:rsid w:val="00490A50"/>
    <w:rsid w:val="00490A9F"/>
    <w:rsid w:val="00490D3D"/>
    <w:rsid w:val="00490E2B"/>
    <w:rsid w:val="004910F5"/>
    <w:rsid w:val="0049115B"/>
    <w:rsid w:val="004911E9"/>
    <w:rsid w:val="00491293"/>
    <w:rsid w:val="004912FA"/>
    <w:rsid w:val="00491310"/>
    <w:rsid w:val="004913D4"/>
    <w:rsid w:val="004914DD"/>
    <w:rsid w:val="00491909"/>
    <w:rsid w:val="00491A10"/>
    <w:rsid w:val="00491AF2"/>
    <w:rsid w:val="00491D00"/>
    <w:rsid w:val="00491D2D"/>
    <w:rsid w:val="00491DA2"/>
    <w:rsid w:val="00491FEC"/>
    <w:rsid w:val="00492791"/>
    <w:rsid w:val="00492974"/>
    <w:rsid w:val="00492B67"/>
    <w:rsid w:val="00492CC5"/>
    <w:rsid w:val="00492D99"/>
    <w:rsid w:val="00493551"/>
    <w:rsid w:val="004936E8"/>
    <w:rsid w:val="00493761"/>
    <w:rsid w:val="004937EF"/>
    <w:rsid w:val="0049391A"/>
    <w:rsid w:val="00494236"/>
    <w:rsid w:val="00494296"/>
    <w:rsid w:val="004943A4"/>
    <w:rsid w:val="004944B9"/>
    <w:rsid w:val="00494A6E"/>
    <w:rsid w:val="00494B0C"/>
    <w:rsid w:val="004954D5"/>
    <w:rsid w:val="00495557"/>
    <w:rsid w:val="004955A1"/>
    <w:rsid w:val="004955E1"/>
    <w:rsid w:val="00495679"/>
    <w:rsid w:val="00495860"/>
    <w:rsid w:val="00495862"/>
    <w:rsid w:val="004958BF"/>
    <w:rsid w:val="0049593E"/>
    <w:rsid w:val="00495FAC"/>
    <w:rsid w:val="00496155"/>
    <w:rsid w:val="00496334"/>
    <w:rsid w:val="00496A71"/>
    <w:rsid w:val="00496EA8"/>
    <w:rsid w:val="004970F3"/>
    <w:rsid w:val="00497374"/>
    <w:rsid w:val="004975DA"/>
    <w:rsid w:val="0049781B"/>
    <w:rsid w:val="0049799D"/>
    <w:rsid w:val="00497DF2"/>
    <w:rsid w:val="00497E85"/>
    <w:rsid w:val="004A0050"/>
    <w:rsid w:val="004A016C"/>
    <w:rsid w:val="004A038D"/>
    <w:rsid w:val="004A0492"/>
    <w:rsid w:val="004A081C"/>
    <w:rsid w:val="004A0DE8"/>
    <w:rsid w:val="004A0FED"/>
    <w:rsid w:val="004A111C"/>
    <w:rsid w:val="004A1270"/>
    <w:rsid w:val="004A1337"/>
    <w:rsid w:val="004A137E"/>
    <w:rsid w:val="004A146D"/>
    <w:rsid w:val="004A15AE"/>
    <w:rsid w:val="004A15B5"/>
    <w:rsid w:val="004A1662"/>
    <w:rsid w:val="004A1733"/>
    <w:rsid w:val="004A1BC5"/>
    <w:rsid w:val="004A1C34"/>
    <w:rsid w:val="004A206D"/>
    <w:rsid w:val="004A20E7"/>
    <w:rsid w:val="004A22C4"/>
    <w:rsid w:val="004A23D7"/>
    <w:rsid w:val="004A243D"/>
    <w:rsid w:val="004A26D1"/>
    <w:rsid w:val="004A26D2"/>
    <w:rsid w:val="004A2872"/>
    <w:rsid w:val="004A28DF"/>
    <w:rsid w:val="004A2B7A"/>
    <w:rsid w:val="004A2B92"/>
    <w:rsid w:val="004A317C"/>
    <w:rsid w:val="004A331A"/>
    <w:rsid w:val="004A33BD"/>
    <w:rsid w:val="004A3492"/>
    <w:rsid w:val="004A35BD"/>
    <w:rsid w:val="004A373B"/>
    <w:rsid w:val="004A3872"/>
    <w:rsid w:val="004A3899"/>
    <w:rsid w:val="004A451D"/>
    <w:rsid w:val="004A4552"/>
    <w:rsid w:val="004A4970"/>
    <w:rsid w:val="004A4C97"/>
    <w:rsid w:val="004A4F84"/>
    <w:rsid w:val="004A5217"/>
    <w:rsid w:val="004A5518"/>
    <w:rsid w:val="004A586D"/>
    <w:rsid w:val="004A5B0B"/>
    <w:rsid w:val="004A5EA5"/>
    <w:rsid w:val="004A632F"/>
    <w:rsid w:val="004A6833"/>
    <w:rsid w:val="004A7336"/>
    <w:rsid w:val="004A779A"/>
    <w:rsid w:val="004A7801"/>
    <w:rsid w:val="004A78D7"/>
    <w:rsid w:val="004A7B20"/>
    <w:rsid w:val="004A7DC3"/>
    <w:rsid w:val="004A7E4A"/>
    <w:rsid w:val="004B01BC"/>
    <w:rsid w:val="004B0302"/>
    <w:rsid w:val="004B05CF"/>
    <w:rsid w:val="004B0746"/>
    <w:rsid w:val="004B07D2"/>
    <w:rsid w:val="004B09DE"/>
    <w:rsid w:val="004B0B99"/>
    <w:rsid w:val="004B0E44"/>
    <w:rsid w:val="004B1171"/>
    <w:rsid w:val="004B145B"/>
    <w:rsid w:val="004B14B1"/>
    <w:rsid w:val="004B17CF"/>
    <w:rsid w:val="004B1A11"/>
    <w:rsid w:val="004B1A1B"/>
    <w:rsid w:val="004B1B52"/>
    <w:rsid w:val="004B1FAE"/>
    <w:rsid w:val="004B1FCE"/>
    <w:rsid w:val="004B21F3"/>
    <w:rsid w:val="004B235B"/>
    <w:rsid w:val="004B28D4"/>
    <w:rsid w:val="004B2AE2"/>
    <w:rsid w:val="004B2F81"/>
    <w:rsid w:val="004B316E"/>
    <w:rsid w:val="004B320A"/>
    <w:rsid w:val="004B39EC"/>
    <w:rsid w:val="004B3F92"/>
    <w:rsid w:val="004B444B"/>
    <w:rsid w:val="004B4457"/>
    <w:rsid w:val="004B44B1"/>
    <w:rsid w:val="004B49A6"/>
    <w:rsid w:val="004B4EC7"/>
    <w:rsid w:val="004B5513"/>
    <w:rsid w:val="004B5750"/>
    <w:rsid w:val="004B5A57"/>
    <w:rsid w:val="004B5B7B"/>
    <w:rsid w:val="004B5C7F"/>
    <w:rsid w:val="004B606A"/>
    <w:rsid w:val="004B628F"/>
    <w:rsid w:val="004B6A0F"/>
    <w:rsid w:val="004B6A1F"/>
    <w:rsid w:val="004B6A7B"/>
    <w:rsid w:val="004B6E3B"/>
    <w:rsid w:val="004B6ED1"/>
    <w:rsid w:val="004B7089"/>
    <w:rsid w:val="004B709E"/>
    <w:rsid w:val="004B7140"/>
    <w:rsid w:val="004B71DC"/>
    <w:rsid w:val="004B72C4"/>
    <w:rsid w:val="004B7C61"/>
    <w:rsid w:val="004B7C6F"/>
    <w:rsid w:val="004B7E72"/>
    <w:rsid w:val="004C0D75"/>
    <w:rsid w:val="004C0ED1"/>
    <w:rsid w:val="004C12EB"/>
    <w:rsid w:val="004C181A"/>
    <w:rsid w:val="004C19D7"/>
    <w:rsid w:val="004C1FA6"/>
    <w:rsid w:val="004C1FDD"/>
    <w:rsid w:val="004C265E"/>
    <w:rsid w:val="004C2923"/>
    <w:rsid w:val="004C2EF5"/>
    <w:rsid w:val="004C32E0"/>
    <w:rsid w:val="004C344A"/>
    <w:rsid w:val="004C4273"/>
    <w:rsid w:val="004C42C2"/>
    <w:rsid w:val="004C4682"/>
    <w:rsid w:val="004C4A50"/>
    <w:rsid w:val="004C4D33"/>
    <w:rsid w:val="004C4D83"/>
    <w:rsid w:val="004C50C7"/>
    <w:rsid w:val="004C5308"/>
    <w:rsid w:val="004C5A77"/>
    <w:rsid w:val="004C5DCE"/>
    <w:rsid w:val="004C5F3F"/>
    <w:rsid w:val="004C60AE"/>
    <w:rsid w:val="004C6D09"/>
    <w:rsid w:val="004C6F1B"/>
    <w:rsid w:val="004C7208"/>
    <w:rsid w:val="004C7822"/>
    <w:rsid w:val="004C7AE4"/>
    <w:rsid w:val="004C7DE7"/>
    <w:rsid w:val="004D0393"/>
    <w:rsid w:val="004D08B5"/>
    <w:rsid w:val="004D097F"/>
    <w:rsid w:val="004D0A6F"/>
    <w:rsid w:val="004D0AAE"/>
    <w:rsid w:val="004D0B43"/>
    <w:rsid w:val="004D0B9B"/>
    <w:rsid w:val="004D0E81"/>
    <w:rsid w:val="004D170D"/>
    <w:rsid w:val="004D1EDF"/>
    <w:rsid w:val="004D2115"/>
    <w:rsid w:val="004D2139"/>
    <w:rsid w:val="004D26CE"/>
    <w:rsid w:val="004D289C"/>
    <w:rsid w:val="004D2E43"/>
    <w:rsid w:val="004D30D6"/>
    <w:rsid w:val="004D317E"/>
    <w:rsid w:val="004D31CC"/>
    <w:rsid w:val="004D35D2"/>
    <w:rsid w:val="004D3D3E"/>
    <w:rsid w:val="004D3FEE"/>
    <w:rsid w:val="004D4314"/>
    <w:rsid w:val="004D4460"/>
    <w:rsid w:val="004D4744"/>
    <w:rsid w:val="004D4B2E"/>
    <w:rsid w:val="004D4F15"/>
    <w:rsid w:val="004D50BA"/>
    <w:rsid w:val="004D5315"/>
    <w:rsid w:val="004D5523"/>
    <w:rsid w:val="004D5715"/>
    <w:rsid w:val="004D5C54"/>
    <w:rsid w:val="004D5C8B"/>
    <w:rsid w:val="004D6145"/>
    <w:rsid w:val="004D61B0"/>
    <w:rsid w:val="004D65C0"/>
    <w:rsid w:val="004D668F"/>
    <w:rsid w:val="004D66FF"/>
    <w:rsid w:val="004D688C"/>
    <w:rsid w:val="004D69CE"/>
    <w:rsid w:val="004D6D80"/>
    <w:rsid w:val="004D7ABE"/>
    <w:rsid w:val="004D7B11"/>
    <w:rsid w:val="004D7B6A"/>
    <w:rsid w:val="004D7F11"/>
    <w:rsid w:val="004D7FE1"/>
    <w:rsid w:val="004E0177"/>
    <w:rsid w:val="004E01C3"/>
    <w:rsid w:val="004E01C8"/>
    <w:rsid w:val="004E0777"/>
    <w:rsid w:val="004E09C3"/>
    <w:rsid w:val="004E09F2"/>
    <w:rsid w:val="004E0AB5"/>
    <w:rsid w:val="004E0BFE"/>
    <w:rsid w:val="004E0CAC"/>
    <w:rsid w:val="004E0EDE"/>
    <w:rsid w:val="004E1434"/>
    <w:rsid w:val="004E1A2F"/>
    <w:rsid w:val="004E1AD2"/>
    <w:rsid w:val="004E234F"/>
    <w:rsid w:val="004E3036"/>
    <w:rsid w:val="004E30A5"/>
    <w:rsid w:val="004E3100"/>
    <w:rsid w:val="004E3452"/>
    <w:rsid w:val="004E43DA"/>
    <w:rsid w:val="004E46C8"/>
    <w:rsid w:val="004E48A8"/>
    <w:rsid w:val="004E4BB8"/>
    <w:rsid w:val="004E4F24"/>
    <w:rsid w:val="004E51AF"/>
    <w:rsid w:val="004E57EE"/>
    <w:rsid w:val="004E5871"/>
    <w:rsid w:val="004E5961"/>
    <w:rsid w:val="004E6319"/>
    <w:rsid w:val="004E65A7"/>
    <w:rsid w:val="004E6911"/>
    <w:rsid w:val="004E6963"/>
    <w:rsid w:val="004E69A4"/>
    <w:rsid w:val="004E6B13"/>
    <w:rsid w:val="004E6D0E"/>
    <w:rsid w:val="004E712E"/>
    <w:rsid w:val="004E7973"/>
    <w:rsid w:val="004F0049"/>
    <w:rsid w:val="004F0283"/>
    <w:rsid w:val="004F05C9"/>
    <w:rsid w:val="004F0821"/>
    <w:rsid w:val="004F0A76"/>
    <w:rsid w:val="004F0D2B"/>
    <w:rsid w:val="004F117B"/>
    <w:rsid w:val="004F13D6"/>
    <w:rsid w:val="004F16E1"/>
    <w:rsid w:val="004F23A2"/>
    <w:rsid w:val="004F2AC8"/>
    <w:rsid w:val="004F31D0"/>
    <w:rsid w:val="004F358C"/>
    <w:rsid w:val="004F398E"/>
    <w:rsid w:val="004F3DD1"/>
    <w:rsid w:val="004F473D"/>
    <w:rsid w:val="004F4910"/>
    <w:rsid w:val="004F4E1D"/>
    <w:rsid w:val="004F543F"/>
    <w:rsid w:val="004F5F1D"/>
    <w:rsid w:val="004F5FCD"/>
    <w:rsid w:val="004F6099"/>
    <w:rsid w:val="004F63B7"/>
    <w:rsid w:val="004F65D9"/>
    <w:rsid w:val="004F6B89"/>
    <w:rsid w:val="004F6CA5"/>
    <w:rsid w:val="004F7270"/>
    <w:rsid w:val="00500514"/>
    <w:rsid w:val="0050071D"/>
    <w:rsid w:val="00500BAE"/>
    <w:rsid w:val="00500E53"/>
    <w:rsid w:val="00501D8F"/>
    <w:rsid w:val="00502130"/>
    <w:rsid w:val="005021C6"/>
    <w:rsid w:val="005022CD"/>
    <w:rsid w:val="00502998"/>
    <w:rsid w:val="00502BC9"/>
    <w:rsid w:val="00502DF8"/>
    <w:rsid w:val="00502ECF"/>
    <w:rsid w:val="005033E4"/>
    <w:rsid w:val="005035BA"/>
    <w:rsid w:val="0050367B"/>
    <w:rsid w:val="0050390D"/>
    <w:rsid w:val="00503D86"/>
    <w:rsid w:val="00503F5D"/>
    <w:rsid w:val="005048FE"/>
    <w:rsid w:val="005049B3"/>
    <w:rsid w:val="00504DC5"/>
    <w:rsid w:val="00505053"/>
    <w:rsid w:val="00505202"/>
    <w:rsid w:val="005053F8"/>
    <w:rsid w:val="00505408"/>
    <w:rsid w:val="0050567B"/>
    <w:rsid w:val="00505A3B"/>
    <w:rsid w:val="00505D38"/>
    <w:rsid w:val="00505D77"/>
    <w:rsid w:val="00505E4B"/>
    <w:rsid w:val="00505F9F"/>
    <w:rsid w:val="0050600A"/>
    <w:rsid w:val="005064F2"/>
    <w:rsid w:val="00506A98"/>
    <w:rsid w:val="00506EB2"/>
    <w:rsid w:val="00506FDF"/>
    <w:rsid w:val="00507135"/>
    <w:rsid w:val="005071BC"/>
    <w:rsid w:val="005072A1"/>
    <w:rsid w:val="005075DD"/>
    <w:rsid w:val="0050766E"/>
    <w:rsid w:val="00507AB7"/>
    <w:rsid w:val="00507D47"/>
    <w:rsid w:val="00510096"/>
    <w:rsid w:val="005105E2"/>
    <w:rsid w:val="00510844"/>
    <w:rsid w:val="00510D07"/>
    <w:rsid w:val="00510F48"/>
    <w:rsid w:val="00511053"/>
    <w:rsid w:val="00511317"/>
    <w:rsid w:val="005113EF"/>
    <w:rsid w:val="0051156E"/>
    <w:rsid w:val="005119D2"/>
    <w:rsid w:val="00511BB3"/>
    <w:rsid w:val="00511F5E"/>
    <w:rsid w:val="005129BD"/>
    <w:rsid w:val="00512D09"/>
    <w:rsid w:val="00512FB5"/>
    <w:rsid w:val="005130CD"/>
    <w:rsid w:val="00513311"/>
    <w:rsid w:val="00513331"/>
    <w:rsid w:val="00513649"/>
    <w:rsid w:val="005136BE"/>
    <w:rsid w:val="00513B80"/>
    <w:rsid w:val="00513E39"/>
    <w:rsid w:val="0051402D"/>
    <w:rsid w:val="005144BF"/>
    <w:rsid w:val="005148F4"/>
    <w:rsid w:val="00514AB5"/>
    <w:rsid w:val="00515119"/>
    <w:rsid w:val="00515514"/>
    <w:rsid w:val="005155AB"/>
    <w:rsid w:val="00515625"/>
    <w:rsid w:val="0051599A"/>
    <w:rsid w:val="00515C0A"/>
    <w:rsid w:val="00515F9F"/>
    <w:rsid w:val="00516A4B"/>
    <w:rsid w:val="00516DF0"/>
    <w:rsid w:val="00516F6E"/>
    <w:rsid w:val="00517033"/>
    <w:rsid w:val="0051706C"/>
    <w:rsid w:val="005172E2"/>
    <w:rsid w:val="005172F0"/>
    <w:rsid w:val="00517891"/>
    <w:rsid w:val="0051789F"/>
    <w:rsid w:val="00517A3E"/>
    <w:rsid w:val="00517DD7"/>
    <w:rsid w:val="005202CE"/>
    <w:rsid w:val="005203F6"/>
    <w:rsid w:val="00520409"/>
    <w:rsid w:val="005205A2"/>
    <w:rsid w:val="00520976"/>
    <w:rsid w:val="00520C14"/>
    <w:rsid w:val="0052128C"/>
    <w:rsid w:val="00521345"/>
    <w:rsid w:val="00521523"/>
    <w:rsid w:val="00521D39"/>
    <w:rsid w:val="00521D4E"/>
    <w:rsid w:val="00522686"/>
    <w:rsid w:val="005226CD"/>
    <w:rsid w:val="00522BAC"/>
    <w:rsid w:val="00522DB1"/>
    <w:rsid w:val="00523508"/>
    <w:rsid w:val="00523B1D"/>
    <w:rsid w:val="00523B6B"/>
    <w:rsid w:val="00523B95"/>
    <w:rsid w:val="00523C42"/>
    <w:rsid w:val="00523D6E"/>
    <w:rsid w:val="00523F80"/>
    <w:rsid w:val="00524074"/>
    <w:rsid w:val="0052410B"/>
    <w:rsid w:val="0052427D"/>
    <w:rsid w:val="00524A29"/>
    <w:rsid w:val="00524AFF"/>
    <w:rsid w:val="00524D49"/>
    <w:rsid w:val="00524EEA"/>
    <w:rsid w:val="00524F3E"/>
    <w:rsid w:val="005253CE"/>
    <w:rsid w:val="005259EF"/>
    <w:rsid w:val="00525A28"/>
    <w:rsid w:val="00525CD6"/>
    <w:rsid w:val="00525D56"/>
    <w:rsid w:val="00525F3C"/>
    <w:rsid w:val="0052626F"/>
    <w:rsid w:val="005262A1"/>
    <w:rsid w:val="005263E7"/>
    <w:rsid w:val="00526602"/>
    <w:rsid w:val="00526A2B"/>
    <w:rsid w:val="00526A63"/>
    <w:rsid w:val="00526B0F"/>
    <w:rsid w:val="00526CBC"/>
    <w:rsid w:val="0052722A"/>
    <w:rsid w:val="005272E9"/>
    <w:rsid w:val="005274FE"/>
    <w:rsid w:val="005276F9"/>
    <w:rsid w:val="00527FC8"/>
    <w:rsid w:val="0053011C"/>
    <w:rsid w:val="00530454"/>
    <w:rsid w:val="00530571"/>
    <w:rsid w:val="005306C9"/>
    <w:rsid w:val="00530C89"/>
    <w:rsid w:val="005310F7"/>
    <w:rsid w:val="0053155D"/>
    <w:rsid w:val="00531563"/>
    <w:rsid w:val="0053190D"/>
    <w:rsid w:val="00531CAC"/>
    <w:rsid w:val="00531D26"/>
    <w:rsid w:val="005325CE"/>
    <w:rsid w:val="005328ED"/>
    <w:rsid w:val="00532A12"/>
    <w:rsid w:val="00532A9E"/>
    <w:rsid w:val="00532E8C"/>
    <w:rsid w:val="00532EDF"/>
    <w:rsid w:val="0053331E"/>
    <w:rsid w:val="005337EF"/>
    <w:rsid w:val="00533A8E"/>
    <w:rsid w:val="00533E6F"/>
    <w:rsid w:val="00534466"/>
    <w:rsid w:val="005349E4"/>
    <w:rsid w:val="00534EBD"/>
    <w:rsid w:val="0053538B"/>
    <w:rsid w:val="005353FD"/>
    <w:rsid w:val="00535CBE"/>
    <w:rsid w:val="005360AD"/>
    <w:rsid w:val="005362FC"/>
    <w:rsid w:val="00536302"/>
    <w:rsid w:val="00536584"/>
    <w:rsid w:val="005366F8"/>
    <w:rsid w:val="005370E3"/>
    <w:rsid w:val="0053711F"/>
    <w:rsid w:val="00537568"/>
    <w:rsid w:val="00537645"/>
    <w:rsid w:val="005376C4"/>
    <w:rsid w:val="00537AB5"/>
    <w:rsid w:val="00537FFE"/>
    <w:rsid w:val="005400A1"/>
    <w:rsid w:val="005401EF"/>
    <w:rsid w:val="0054044A"/>
    <w:rsid w:val="005405D6"/>
    <w:rsid w:val="005406F6"/>
    <w:rsid w:val="00540860"/>
    <w:rsid w:val="00540979"/>
    <w:rsid w:val="00540B8E"/>
    <w:rsid w:val="00541186"/>
    <w:rsid w:val="0054137D"/>
    <w:rsid w:val="00541A21"/>
    <w:rsid w:val="00541A25"/>
    <w:rsid w:val="00541DA2"/>
    <w:rsid w:val="00541E93"/>
    <w:rsid w:val="00541F2E"/>
    <w:rsid w:val="0054205B"/>
    <w:rsid w:val="00542086"/>
    <w:rsid w:val="005421FF"/>
    <w:rsid w:val="0054256C"/>
    <w:rsid w:val="005428DA"/>
    <w:rsid w:val="005428ED"/>
    <w:rsid w:val="005429FE"/>
    <w:rsid w:val="00542A98"/>
    <w:rsid w:val="00542BD0"/>
    <w:rsid w:val="00542E20"/>
    <w:rsid w:val="00542E77"/>
    <w:rsid w:val="0054306A"/>
    <w:rsid w:val="005431D3"/>
    <w:rsid w:val="00543477"/>
    <w:rsid w:val="00543714"/>
    <w:rsid w:val="00543D4F"/>
    <w:rsid w:val="00544105"/>
    <w:rsid w:val="00544633"/>
    <w:rsid w:val="0054470E"/>
    <w:rsid w:val="00544769"/>
    <w:rsid w:val="005449A6"/>
    <w:rsid w:val="00544B56"/>
    <w:rsid w:val="00544D7E"/>
    <w:rsid w:val="00544E02"/>
    <w:rsid w:val="00545207"/>
    <w:rsid w:val="00545E15"/>
    <w:rsid w:val="00545F66"/>
    <w:rsid w:val="0054625C"/>
    <w:rsid w:val="005463BB"/>
    <w:rsid w:val="005464E2"/>
    <w:rsid w:val="005464F8"/>
    <w:rsid w:val="005476D0"/>
    <w:rsid w:val="005479E0"/>
    <w:rsid w:val="00547C39"/>
    <w:rsid w:val="00547C78"/>
    <w:rsid w:val="00547EAD"/>
    <w:rsid w:val="00547F92"/>
    <w:rsid w:val="00547FDB"/>
    <w:rsid w:val="00550325"/>
    <w:rsid w:val="005503BF"/>
    <w:rsid w:val="0055053F"/>
    <w:rsid w:val="005508B5"/>
    <w:rsid w:val="00550B2E"/>
    <w:rsid w:val="0055114B"/>
    <w:rsid w:val="0055171C"/>
    <w:rsid w:val="005518A2"/>
    <w:rsid w:val="00551C9A"/>
    <w:rsid w:val="00552067"/>
    <w:rsid w:val="005521E3"/>
    <w:rsid w:val="00552306"/>
    <w:rsid w:val="005523AB"/>
    <w:rsid w:val="0055257B"/>
    <w:rsid w:val="005528C1"/>
    <w:rsid w:val="00552BA2"/>
    <w:rsid w:val="00552D6E"/>
    <w:rsid w:val="00552E22"/>
    <w:rsid w:val="00552F78"/>
    <w:rsid w:val="0055324D"/>
    <w:rsid w:val="005534E5"/>
    <w:rsid w:val="005535A7"/>
    <w:rsid w:val="005537C0"/>
    <w:rsid w:val="00553F8B"/>
    <w:rsid w:val="00553FBE"/>
    <w:rsid w:val="0055458A"/>
    <w:rsid w:val="00554677"/>
    <w:rsid w:val="005548A6"/>
    <w:rsid w:val="005548CB"/>
    <w:rsid w:val="00554B0B"/>
    <w:rsid w:val="00555764"/>
    <w:rsid w:val="00555D45"/>
    <w:rsid w:val="00555E28"/>
    <w:rsid w:val="00555E48"/>
    <w:rsid w:val="00556165"/>
    <w:rsid w:val="00556C76"/>
    <w:rsid w:val="00556E8A"/>
    <w:rsid w:val="00557052"/>
    <w:rsid w:val="005572A7"/>
    <w:rsid w:val="005577F8"/>
    <w:rsid w:val="0055791A"/>
    <w:rsid w:val="00557B27"/>
    <w:rsid w:val="00557C5B"/>
    <w:rsid w:val="00557C78"/>
    <w:rsid w:val="00557DBD"/>
    <w:rsid w:val="00557EFD"/>
    <w:rsid w:val="00560059"/>
    <w:rsid w:val="005600EA"/>
    <w:rsid w:val="00560432"/>
    <w:rsid w:val="00560A89"/>
    <w:rsid w:val="0056105A"/>
    <w:rsid w:val="005610DE"/>
    <w:rsid w:val="00561409"/>
    <w:rsid w:val="00561454"/>
    <w:rsid w:val="00561B4D"/>
    <w:rsid w:val="00561BFC"/>
    <w:rsid w:val="00561CA1"/>
    <w:rsid w:val="00561D81"/>
    <w:rsid w:val="0056203B"/>
    <w:rsid w:val="005624FE"/>
    <w:rsid w:val="00562544"/>
    <w:rsid w:val="00562624"/>
    <w:rsid w:val="00562E94"/>
    <w:rsid w:val="005630F3"/>
    <w:rsid w:val="0056323C"/>
    <w:rsid w:val="005634E5"/>
    <w:rsid w:val="0056382B"/>
    <w:rsid w:val="00563B23"/>
    <w:rsid w:val="00563C07"/>
    <w:rsid w:val="005640BB"/>
    <w:rsid w:val="00564891"/>
    <w:rsid w:val="005648F2"/>
    <w:rsid w:val="0056492D"/>
    <w:rsid w:val="00564B20"/>
    <w:rsid w:val="00565744"/>
    <w:rsid w:val="00565D9C"/>
    <w:rsid w:val="00565F5B"/>
    <w:rsid w:val="0056608B"/>
    <w:rsid w:val="00566144"/>
    <w:rsid w:val="005662D8"/>
    <w:rsid w:val="00566D66"/>
    <w:rsid w:val="00566DBA"/>
    <w:rsid w:val="00566F12"/>
    <w:rsid w:val="00567265"/>
    <w:rsid w:val="00567788"/>
    <w:rsid w:val="00567F63"/>
    <w:rsid w:val="00570103"/>
    <w:rsid w:val="005702CA"/>
    <w:rsid w:val="005707A2"/>
    <w:rsid w:val="00570A9B"/>
    <w:rsid w:val="00570BD3"/>
    <w:rsid w:val="00570C71"/>
    <w:rsid w:val="00570EC3"/>
    <w:rsid w:val="00571274"/>
    <w:rsid w:val="005715D3"/>
    <w:rsid w:val="005717C7"/>
    <w:rsid w:val="00571970"/>
    <w:rsid w:val="0057197D"/>
    <w:rsid w:val="00572139"/>
    <w:rsid w:val="005724A1"/>
    <w:rsid w:val="00572655"/>
    <w:rsid w:val="00572B45"/>
    <w:rsid w:val="00572BC8"/>
    <w:rsid w:val="00572D88"/>
    <w:rsid w:val="00572E50"/>
    <w:rsid w:val="00572F31"/>
    <w:rsid w:val="0057318E"/>
    <w:rsid w:val="005731F1"/>
    <w:rsid w:val="0057331D"/>
    <w:rsid w:val="005734FF"/>
    <w:rsid w:val="0057355E"/>
    <w:rsid w:val="00573648"/>
    <w:rsid w:val="00573724"/>
    <w:rsid w:val="005739D2"/>
    <w:rsid w:val="005740CB"/>
    <w:rsid w:val="005744F7"/>
    <w:rsid w:val="00574BBF"/>
    <w:rsid w:val="00574DB0"/>
    <w:rsid w:val="00575316"/>
    <w:rsid w:val="00575323"/>
    <w:rsid w:val="005753B4"/>
    <w:rsid w:val="00575B55"/>
    <w:rsid w:val="00575BB2"/>
    <w:rsid w:val="00576FD2"/>
    <w:rsid w:val="00577038"/>
    <w:rsid w:val="00577BC2"/>
    <w:rsid w:val="00577C1D"/>
    <w:rsid w:val="00580060"/>
    <w:rsid w:val="00580062"/>
    <w:rsid w:val="00580682"/>
    <w:rsid w:val="00580701"/>
    <w:rsid w:val="00580872"/>
    <w:rsid w:val="005809ED"/>
    <w:rsid w:val="00580B9C"/>
    <w:rsid w:val="00580C2A"/>
    <w:rsid w:val="00580E40"/>
    <w:rsid w:val="00581047"/>
    <w:rsid w:val="005810C8"/>
    <w:rsid w:val="00581159"/>
    <w:rsid w:val="00581223"/>
    <w:rsid w:val="0058127F"/>
    <w:rsid w:val="00581A6B"/>
    <w:rsid w:val="00581EE8"/>
    <w:rsid w:val="00581EFC"/>
    <w:rsid w:val="00582382"/>
    <w:rsid w:val="005823AC"/>
    <w:rsid w:val="005823EB"/>
    <w:rsid w:val="00582542"/>
    <w:rsid w:val="0058259E"/>
    <w:rsid w:val="005826EF"/>
    <w:rsid w:val="00582701"/>
    <w:rsid w:val="00582BE5"/>
    <w:rsid w:val="0058308F"/>
    <w:rsid w:val="005830D1"/>
    <w:rsid w:val="005832E2"/>
    <w:rsid w:val="005834AD"/>
    <w:rsid w:val="0058373D"/>
    <w:rsid w:val="00583BE7"/>
    <w:rsid w:val="00583BF9"/>
    <w:rsid w:val="00583FC1"/>
    <w:rsid w:val="00583FEB"/>
    <w:rsid w:val="0058432B"/>
    <w:rsid w:val="00584394"/>
    <w:rsid w:val="00585146"/>
    <w:rsid w:val="00585905"/>
    <w:rsid w:val="00585BCE"/>
    <w:rsid w:val="0058605C"/>
    <w:rsid w:val="00586364"/>
    <w:rsid w:val="00586418"/>
    <w:rsid w:val="005866A5"/>
    <w:rsid w:val="00586783"/>
    <w:rsid w:val="00586914"/>
    <w:rsid w:val="00586CD1"/>
    <w:rsid w:val="00586E8B"/>
    <w:rsid w:val="00587554"/>
    <w:rsid w:val="00587581"/>
    <w:rsid w:val="00587D14"/>
    <w:rsid w:val="00587D66"/>
    <w:rsid w:val="00587DDA"/>
    <w:rsid w:val="0059033A"/>
    <w:rsid w:val="005907FC"/>
    <w:rsid w:val="00590810"/>
    <w:rsid w:val="005908AB"/>
    <w:rsid w:val="00590E84"/>
    <w:rsid w:val="005910D1"/>
    <w:rsid w:val="0059120E"/>
    <w:rsid w:val="00591B3B"/>
    <w:rsid w:val="00591BBE"/>
    <w:rsid w:val="00591C0A"/>
    <w:rsid w:val="00591DE0"/>
    <w:rsid w:val="00592020"/>
    <w:rsid w:val="00592388"/>
    <w:rsid w:val="005923FB"/>
    <w:rsid w:val="0059258A"/>
    <w:rsid w:val="005925C8"/>
    <w:rsid w:val="005929D0"/>
    <w:rsid w:val="00592ACE"/>
    <w:rsid w:val="00592D87"/>
    <w:rsid w:val="00592ECA"/>
    <w:rsid w:val="005931D6"/>
    <w:rsid w:val="0059320D"/>
    <w:rsid w:val="005932CA"/>
    <w:rsid w:val="00593397"/>
    <w:rsid w:val="005933A9"/>
    <w:rsid w:val="005934AF"/>
    <w:rsid w:val="00593793"/>
    <w:rsid w:val="0059386C"/>
    <w:rsid w:val="00593D98"/>
    <w:rsid w:val="00594200"/>
    <w:rsid w:val="0059424B"/>
    <w:rsid w:val="0059449E"/>
    <w:rsid w:val="005945F6"/>
    <w:rsid w:val="00594654"/>
    <w:rsid w:val="005946BE"/>
    <w:rsid w:val="00594C0D"/>
    <w:rsid w:val="00594F21"/>
    <w:rsid w:val="005951C8"/>
    <w:rsid w:val="00595387"/>
    <w:rsid w:val="005957CD"/>
    <w:rsid w:val="00595904"/>
    <w:rsid w:val="00595F27"/>
    <w:rsid w:val="005960EA"/>
    <w:rsid w:val="00596283"/>
    <w:rsid w:val="005963E1"/>
    <w:rsid w:val="00596759"/>
    <w:rsid w:val="005967F4"/>
    <w:rsid w:val="005968B3"/>
    <w:rsid w:val="00596B82"/>
    <w:rsid w:val="00596DBE"/>
    <w:rsid w:val="00596F41"/>
    <w:rsid w:val="00596FAC"/>
    <w:rsid w:val="00597A7E"/>
    <w:rsid w:val="00597AC3"/>
    <w:rsid w:val="00597AF6"/>
    <w:rsid w:val="00597F7B"/>
    <w:rsid w:val="005A0167"/>
    <w:rsid w:val="005A0515"/>
    <w:rsid w:val="005A06AC"/>
    <w:rsid w:val="005A0DC0"/>
    <w:rsid w:val="005A0E62"/>
    <w:rsid w:val="005A0F4D"/>
    <w:rsid w:val="005A1184"/>
    <w:rsid w:val="005A1350"/>
    <w:rsid w:val="005A1509"/>
    <w:rsid w:val="005A1513"/>
    <w:rsid w:val="005A163B"/>
    <w:rsid w:val="005A1E0D"/>
    <w:rsid w:val="005A1E5A"/>
    <w:rsid w:val="005A1E5E"/>
    <w:rsid w:val="005A21C5"/>
    <w:rsid w:val="005A2278"/>
    <w:rsid w:val="005A22D5"/>
    <w:rsid w:val="005A28A3"/>
    <w:rsid w:val="005A2D55"/>
    <w:rsid w:val="005A424D"/>
    <w:rsid w:val="005A46FE"/>
    <w:rsid w:val="005A482D"/>
    <w:rsid w:val="005A486C"/>
    <w:rsid w:val="005A4928"/>
    <w:rsid w:val="005A4BF4"/>
    <w:rsid w:val="005A517F"/>
    <w:rsid w:val="005A5CF8"/>
    <w:rsid w:val="005A60C5"/>
    <w:rsid w:val="005A6341"/>
    <w:rsid w:val="005A6480"/>
    <w:rsid w:val="005A65D8"/>
    <w:rsid w:val="005A65DD"/>
    <w:rsid w:val="005A68D4"/>
    <w:rsid w:val="005A6AD2"/>
    <w:rsid w:val="005A6B98"/>
    <w:rsid w:val="005A7120"/>
    <w:rsid w:val="005A7908"/>
    <w:rsid w:val="005A7A28"/>
    <w:rsid w:val="005A7A88"/>
    <w:rsid w:val="005A7B43"/>
    <w:rsid w:val="005A7CC1"/>
    <w:rsid w:val="005A7CE6"/>
    <w:rsid w:val="005A7FB5"/>
    <w:rsid w:val="005B09E9"/>
    <w:rsid w:val="005B144F"/>
    <w:rsid w:val="005B1A5A"/>
    <w:rsid w:val="005B1C43"/>
    <w:rsid w:val="005B1E5F"/>
    <w:rsid w:val="005B1EA3"/>
    <w:rsid w:val="005B2042"/>
    <w:rsid w:val="005B2248"/>
    <w:rsid w:val="005B23B3"/>
    <w:rsid w:val="005B2591"/>
    <w:rsid w:val="005B26F3"/>
    <w:rsid w:val="005B2A23"/>
    <w:rsid w:val="005B2AF0"/>
    <w:rsid w:val="005B2B10"/>
    <w:rsid w:val="005B2C7B"/>
    <w:rsid w:val="005B317C"/>
    <w:rsid w:val="005B34CE"/>
    <w:rsid w:val="005B358A"/>
    <w:rsid w:val="005B42BC"/>
    <w:rsid w:val="005B4FC4"/>
    <w:rsid w:val="005B51BA"/>
    <w:rsid w:val="005B54C3"/>
    <w:rsid w:val="005B5523"/>
    <w:rsid w:val="005B5568"/>
    <w:rsid w:val="005B5A56"/>
    <w:rsid w:val="005B5CBA"/>
    <w:rsid w:val="005B5E30"/>
    <w:rsid w:val="005B6430"/>
    <w:rsid w:val="005B6919"/>
    <w:rsid w:val="005B71C9"/>
    <w:rsid w:val="005B71FA"/>
    <w:rsid w:val="005B73A5"/>
    <w:rsid w:val="005B790F"/>
    <w:rsid w:val="005B7B1E"/>
    <w:rsid w:val="005B7DEF"/>
    <w:rsid w:val="005B7F63"/>
    <w:rsid w:val="005C0420"/>
    <w:rsid w:val="005C09C6"/>
    <w:rsid w:val="005C0C9A"/>
    <w:rsid w:val="005C0F4B"/>
    <w:rsid w:val="005C12A9"/>
    <w:rsid w:val="005C2003"/>
    <w:rsid w:val="005C2468"/>
    <w:rsid w:val="005C2B05"/>
    <w:rsid w:val="005C2C73"/>
    <w:rsid w:val="005C30B4"/>
    <w:rsid w:val="005C3150"/>
    <w:rsid w:val="005C3536"/>
    <w:rsid w:val="005C3953"/>
    <w:rsid w:val="005C3B66"/>
    <w:rsid w:val="005C4424"/>
    <w:rsid w:val="005C4485"/>
    <w:rsid w:val="005C46AF"/>
    <w:rsid w:val="005C487A"/>
    <w:rsid w:val="005C4884"/>
    <w:rsid w:val="005C4990"/>
    <w:rsid w:val="005C4A73"/>
    <w:rsid w:val="005C4ACE"/>
    <w:rsid w:val="005C4BF5"/>
    <w:rsid w:val="005C4E8E"/>
    <w:rsid w:val="005C507F"/>
    <w:rsid w:val="005C5BC3"/>
    <w:rsid w:val="005C5C4C"/>
    <w:rsid w:val="005C5CFD"/>
    <w:rsid w:val="005C5FA0"/>
    <w:rsid w:val="005C60C8"/>
    <w:rsid w:val="005C61E8"/>
    <w:rsid w:val="005C6685"/>
    <w:rsid w:val="005C6A80"/>
    <w:rsid w:val="005C6CDC"/>
    <w:rsid w:val="005C6F20"/>
    <w:rsid w:val="005C7395"/>
    <w:rsid w:val="005C7458"/>
    <w:rsid w:val="005C7A90"/>
    <w:rsid w:val="005C7A92"/>
    <w:rsid w:val="005C7ACE"/>
    <w:rsid w:val="005C7D72"/>
    <w:rsid w:val="005C7EDD"/>
    <w:rsid w:val="005D053E"/>
    <w:rsid w:val="005D0600"/>
    <w:rsid w:val="005D0D08"/>
    <w:rsid w:val="005D1116"/>
    <w:rsid w:val="005D13A1"/>
    <w:rsid w:val="005D147B"/>
    <w:rsid w:val="005D180A"/>
    <w:rsid w:val="005D1B4F"/>
    <w:rsid w:val="005D1DC9"/>
    <w:rsid w:val="005D1E75"/>
    <w:rsid w:val="005D2341"/>
    <w:rsid w:val="005D2437"/>
    <w:rsid w:val="005D2E81"/>
    <w:rsid w:val="005D2ED1"/>
    <w:rsid w:val="005D325B"/>
    <w:rsid w:val="005D3798"/>
    <w:rsid w:val="005D37E1"/>
    <w:rsid w:val="005D427A"/>
    <w:rsid w:val="005D4A21"/>
    <w:rsid w:val="005D4D89"/>
    <w:rsid w:val="005D5249"/>
    <w:rsid w:val="005D5425"/>
    <w:rsid w:val="005D54B3"/>
    <w:rsid w:val="005D54FC"/>
    <w:rsid w:val="005D5B52"/>
    <w:rsid w:val="005D6138"/>
    <w:rsid w:val="005D6279"/>
    <w:rsid w:val="005D63C0"/>
    <w:rsid w:val="005D6BBE"/>
    <w:rsid w:val="005D6E32"/>
    <w:rsid w:val="005D6E75"/>
    <w:rsid w:val="005D7194"/>
    <w:rsid w:val="005D7386"/>
    <w:rsid w:val="005D7B62"/>
    <w:rsid w:val="005E00DB"/>
    <w:rsid w:val="005E0F17"/>
    <w:rsid w:val="005E0F88"/>
    <w:rsid w:val="005E182E"/>
    <w:rsid w:val="005E1875"/>
    <w:rsid w:val="005E1B72"/>
    <w:rsid w:val="005E204E"/>
    <w:rsid w:val="005E2056"/>
    <w:rsid w:val="005E2071"/>
    <w:rsid w:val="005E20EA"/>
    <w:rsid w:val="005E21AD"/>
    <w:rsid w:val="005E2405"/>
    <w:rsid w:val="005E2716"/>
    <w:rsid w:val="005E27D1"/>
    <w:rsid w:val="005E2CE8"/>
    <w:rsid w:val="005E3214"/>
    <w:rsid w:val="005E3D9F"/>
    <w:rsid w:val="005E4E55"/>
    <w:rsid w:val="005E5D6D"/>
    <w:rsid w:val="005E60B7"/>
    <w:rsid w:val="005E65CC"/>
    <w:rsid w:val="005E6890"/>
    <w:rsid w:val="005E6F16"/>
    <w:rsid w:val="005E72C2"/>
    <w:rsid w:val="005E7578"/>
    <w:rsid w:val="005E761D"/>
    <w:rsid w:val="005E77A4"/>
    <w:rsid w:val="005E7D3B"/>
    <w:rsid w:val="005F04C7"/>
    <w:rsid w:val="005F04EC"/>
    <w:rsid w:val="005F0689"/>
    <w:rsid w:val="005F06FC"/>
    <w:rsid w:val="005F11A1"/>
    <w:rsid w:val="005F14BA"/>
    <w:rsid w:val="005F1684"/>
    <w:rsid w:val="005F18A1"/>
    <w:rsid w:val="005F18BB"/>
    <w:rsid w:val="005F213C"/>
    <w:rsid w:val="005F221B"/>
    <w:rsid w:val="005F2DCB"/>
    <w:rsid w:val="005F3385"/>
    <w:rsid w:val="005F34F1"/>
    <w:rsid w:val="005F3568"/>
    <w:rsid w:val="005F3684"/>
    <w:rsid w:val="005F370C"/>
    <w:rsid w:val="005F3731"/>
    <w:rsid w:val="005F3E93"/>
    <w:rsid w:val="005F3F36"/>
    <w:rsid w:val="005F4036"/>
    <w:rsid w:val="005F41CF"/>
    <w:rsid w:val="005F4368"/>
    <w:rsid w:val="005F4778"/>
    <w:rsid w:val="005F48D5"/>
    <w:rsid w:val="005F4931"/>
    <w:rsid w:val="005F4A4D"/>
    <w:rsid w:val="005F4EF4"/>
    <w:rsid w:val="005F5008"/>
    <w:rsid w:val="005F53A9"/>
    <w:rsid w:val="005F5496"/>
    <w:rsid w:val="005F570F"/>
    <w:rsid w:val="005F59EE"/>
    <w:rsid w:val="005F5FD3"/>
    <w:rsid w:val="005F62D0"/>
    <w:rsid w:val="005F65D0"/>
    <w:rsid w:val="005F6D0B"/>
    <w:rsid w:val="005F7155"/>
    <w:rsid w:val="005F742C"/>
    <w:rsid w:val="005F77D8"/>
    <w:rsid w:val="005F7917"/>
    <w:rsid w:val="005F7A0C"/>
    <w:rsid w:val="005F7E09"/>
    <w:rsid w:val="005F7F41"/>
    <w:rsid w:val="0060003E"/>
    <w:rsid w:val="006000CF"/>
    <w:rsid w:val="006004D1"/>
    <w:rsid w:val="0060055C"/>
    <w:rsid w:val="006005A2"/>
    <w:rsid w:val="006006DA"/>
    <w:rsid w:val="0060083C"/>
    <w:rsid w:val="00600E7F"/>
    <w:rsid w:val="0060116D"/>
    <w:rsid w:val="00601784"/>
    <w:rsid w:val="006018A7"/>
    <w:rsid w:val="0060195F"/>
    <w:rsid w:val="00601F82"/>
    <w:rsid w:val="0060220D"/>
    <w:rsid w:val="0060316C"/>
    <w:rsid w:val="00603495"/>
    <w:rsid w:val="0060378F"/>
    <w:rsid w:val="00603876"/>
    <w:rsid w:val="006038A0"/>
    <w:rsid w:val="00603AAB"/>
    <w:rsid w:val="00603E9E"/>
    <w:rsid w:val="00604227"/>
    <w:rsid w:val="00604731"/>
    <w:rsid w:val="00604BF4"/>
    <w:rsid w:val="006058EA"/>
    <w:rsid w:val="00605CE7"/>
    <w:rsid w:val="00605D0F"/>
    <w:rsid w:val="0060622B"/>
    <w:rsid w:val="00606597"/>
    <w:rsid w:val="00606CF7"/>
    <w:rsid w:val="00606F55"/>
    <w:rsid w:val="006070AA"/>
    <w:rsid w:val="0060717E"/>
    <w:rsid w:val="00607198"/>
    <w:rsid w:val="006071BB"/>
    <w:rsid w:val="00607227"/>
    <w:rsid w:val="00607379"/>
    <w:rsid w:val="00607908"/>
    <w:rsid w:val="00607A7F"/>
    <w:rsid w:val="00607B22"/>
    <w:rsid w:val="00610273"/>
    <w:rsid w:val="0061046C"/>
    <w:rsid w:val="00610889"/>
    <w:rsid w:val="006108BF"/>
    <w:rsid w:val="00611512"/>
    <w:rsid w:val="00611790"/>
    <w:rsid w:val="006119C1"/>
    <w:rsid w:val="00611E94"/>
    <w:rsid w:val="00611F13"/>
    <w:rsid w:val="006125B4"/>
    <w:rsid w:val="006125E8"/>
    <w:rsid w:val="00612727"/>
    <w:rsid w:val="00612984"/>
    <w:rsid w:val="00612986"/>
    <w:rsid w:val="00612CB7"/>
    <w:rsid w:val="00612F95"/>
    <w:rsid w:val="00613167"/>
    <w:rsid w:val="00613485"/>
    <w:rsid w:val="00613545"/>
    <w:rsid w:val="006135D5"/>
    <w:rsid w:val="0061368F"/>
    <w:rsid w:val="00613B81"/>
    <w:rsid w:val="00613BC9"/>
    <w:rsid w:val="00613D3C"/>
    <w:rsid w:val="00614A2F"/>
    <w:rsid w:val="00615827"/>
    <w:rsid w:val="0061600E"/>
    <w:rsid w:val="006164A2"/>
    <w:rsid w:val="006168B9"/>
    <w:rsid w:val="00616A83"/>
    <w:rsid w:val="00616AD2"/>
    <w:rsid w:val="00616B54"/>
    <w:rsid w:val="00616B80"/>
    <w:rsid w:val="00617208"/>
    <w:rsid w:val="006177B6"/>
    <w:rsid w:val="00617B45"/>
    <w:rsid w:val="00620972"/>
    <w:rsid w:val="006209B5"/>
    <w:rsid w:val="00620A53"/>
    <w:rsid w:val="00620AB8"/>
    <w:rsid w:val="006210F0"/>
    <w:rsid w:val="00621152"/>
    <w:rsid w:val="006213F0"/>
    <w:rsid w:val="006214A0"/>
    <w:rsid w:val="00621995"/>
    <w:rsid w:val="00621BB4"/>
    <w:rsid w:val="00621EF0"/>
    <w:rsid w:val="00621F6D"/>
    <w:rsid w:val="00622118"/>
    <w:rsid w:val="00622124"/>
    <w:rsid w:val="006221D5"/>
    <w:rsid w:val="00622213"/>
    <w:rsid w:val="0062222B"/>
    <w:rsid w:val="006222D7"/>
    <w:rsid w:val="0062269A"/>
    <w:rsid w:val="0062286E"/>
    <w:rsid w:val="00622873"/>
    <w:rsid w:val="00622954"/>
    <w:rsid w:val="0062298B"/>
    <w:rsid w:val="00622A12"/>
    <w:rsid w:val="00622DAA"/>
    <w:rsid w:val="006232E0"/>
    <w:rsid w:val="006238FE"/>
    <w:rsid w:val="00623A9F"/>
    <w:rsid w:val="00623E74"/>
    <w:rsid w:val="00624534"/>
    <w:rsid w:val="006246D8"/>
    <w:rsid w:val="00624A1E"/>
    <w:rsid w:val="00624A3F"/>
    <w:rsid w:val="00624BC0"/>
    <w:rsid w:val="0062502C"/>
    <w:rsid w:val="006251D5"/>
    <w:rsid w:val="0062550C"/>
    <w:rsid w:val="00625688"/>
    <w:rsid w:val="00625CA3"/>
    <w:rsid w:val="00626019"/>
    <w:rsid w:val="006260CE"/>
    <w:rsid w:val="00626233"/>
    <w:rsid w:val="00626282"/>
    <w:rsid w:val="00626803"/>
    <w:rsid w:val="00626AD0"/>
    <w:rsid w:val="006272FE"/>
    <w:rsid w:val="00627552"/>
    <w:rsid w:val="00627B24"/>
    <w:rsid w:val="00627BE9"/>
    <w:rsid w:val="00627CE1"/>
    <w:rsid w:val="006301AB"/>
    <w:rsid w:val="00630584"/>
    <w:rsid w:val="00630651"/>
    <w:rsid w:val="006311A0"/>
    <w:rsid w:val="006313E9"/>
    <w:rsid w:val="006313FD"/>
    <w:rsid w:val="0063147E"/>
    <w:rsid w:val="006316B0"/>
    <w:rsid w:val="0063198F"/>
    <w:rsid w:val="006319AD"/>
    <w:rsid w:val="00631AF3"/>
    <w:rsid w:val="00631E06"/>
    <w:rsid w:val="00631FFD"/>
    <w:rsid w:val="006324F0"/>
    <w:rsid w:val="006324F5"/>
    <w:rsid w:val="00632D69"/>
    <w:rsid w:val="00632FCC"/>
    <w:rsid w:val="006331A5"/>
    <w:rsid w:val="0063361E"/>
    <w:rsid w:val="006337A3"/>
    <w:rsid w:val="006337F0"/>
    <w:rsid w:val="00633C37"/>
    <w:rsid w:val="0063425B"/>
    <w:rsid w:val="006346E2"/>
    <w:rsid w:val="00634770"/>
    <w:rsid w:val="006347DD"/>
    <w:rsid w:val="00634B4A"/>
    <w:rsid w:val="00634BCB"/>
    <w:rsid w:val="00634CED"/>
    <w:rsid w:val="006355C6"/>
    <w:rsid w:val="006355C8"/>
    <w:rsid w:val="0063589C"/>
    <w:rsid w:val="00635A8D"/>
    <w:rsid w:val="00635AF3"/>
    <w:rsid w:val="00636195"/>
    <w:rsid w:val="006364B5"/>
    <w:rsid w:val="00636B2D"/>
    <w:rsid w:val="006373C6"/>
    <w:rsid w:val="00637A91"/>
    <w:rsid w:val="00637ADD"/>
    <w:rsid w:val="00637B65"/>
    <w:rsid w:val="00637FCF"/>
    <w:rsid w:val="00637FDC"/>
    <w:rsid w:val="006401A8"/>
    <w:rsid w:val="00640466"/>
    <w:rsid w:val="00640522"/>
    <w:rsid w:val="00640E1B"/>
    <w:rsid w:val="00640EDF"/>
    <w:rsid w:val="006410C7"/>
    <w:rsid w:val="00641390"/>
    <w:rsid w:val="00641912"/>
    <w:rsid w:val="00641BDE"/>
    <w:rsid w:val="00641D25"/>
    <w:rsid w:val="00641DA1"/>
    <w:rsid w:val="00641F68"/>
    <w:rsid w:val="006420AC"/>
    <w:rsid w:val="00642278"/>
    <w:rsid w:val="006427CB"/>
    <w:rsid w:val="00642A09"/>
    <w:rsid w:val="00642A63"/>
    <w:rsid w:val="00642B39"/>
    <w:rsid w:val="00642C24"/>
    <w:rsid w:val="00642D31"/>
    <w:rsid w:val="00642DFA"/>
    <w:rsid w:val="006431B3"/>
    <w:rsid w:val="0064338C"/>
    <w:rsid w:val="00643900"/>
    <w:rsid w:val="006439BB"/>
    <w:rsid w:val="00643D99"/>
    <w:rsid w:val="00643F38"/>
    <w:rsid w:val="00644064"/>
    <w:rsid w:val="00644398"/>
    <w:rsid w:val="006446AD"/>
    <w:rsid w:val="00644914"/>
    <w:rsid w:val="00644BD9"/>
    <w:rsid w:val="00644BF8"/>
    <w:rsid w:val="0064500B"/>
    <w:rsid w:val="0064521C"/>
    <w:rsid w:val="006452FF"/>
    <w:rsid w:val="0064561B"/>
    <w:rsid w:val="00645815"/>
    <w:rsid w:val="00645D20"/>
    <w:rsid w:val="00645FC7"/>
    <w:rsid w:val="00645FE2"/>
    <w:rsid w:val="00646EA1"/>
    <w:rsid w:val="006472F7"/>
    <w:rsid w:val="0064766F"/>
    <w:rsid w:val="00647B31"/>
    <w:rsid w:val="00647DA8"/>
    <w:rsid w:val="00647FEC"/>
    <w:rsid w:val="0065011B"/>
    <w:rsid w:val="00650940"/>
    <w:rsid w:val="00650CA7"/>
    <w:rsid w:val="006510A9"/>
    <w:rsid w:val="006510C6"/>
    <w:rsid w:val="006512DA"/>
    <w:rsid w:val="00651683"/>
    <w:rsid w:val="0065170E"/>
    <w:rsid w:val="0065192A"/>
    <w:rsid w:val="00651B1C"/>
    <w:rsid w:val="006527E3"/>
    <w:rsid w:val="00653596"/>
    <w:rsid w:val="00653943"/>
    <w:rsid w:val="00653FB6"/>
    <w:rsid w:val="006541FF"/>
    <w:rsid w:val="00654640"/>
    <w:rsid w:val="006546D3"/>
    <w:rsid w:val="00654770"/>
    <w:rsid w:val="00654CB8"/>
    <w:rsid w:val="00654EA1"/>
    <w:rsid w:val="0065546E"/>
    <w:rsid w:val="00655D4C"/>
    <w:rsid w:val="00655E2F"/>
    <w:rsid w:val="00655EC1"/>
    <w:rsid w:val="00656051"/>
    <w:rsid w:val="0065614F"/>
    <w:rsid w:val="006561D0"/>
    <w:rsid w:val="006562C4"/>
    <w:rsid w:val="00656309"/>
    <w:rsid w:val="00656340"/>
    <w:rsid w:val="006566DE"/>
    <w:rsid w:val="0065672C"/>
    <w:rsid w:val="00656991"/>
    <w:rsid w:val="00656A4F"/>
    <w:rsid w:val="00656C8E"/>
    <w:rsid w:val="00656CB3"/>
    <w:rsid w:val="00657086"/>
    <w:rsid w:val="0065740D"/>
    <w:rsid w:val="0065798D"/>
    <w:rsid w:val="00657D1F"/>
    <w:rsid w:val="00657D38"/>
    <w:rsid w:val="00657E85"/>
    <w:rsid w:val="00660037"/>
    <w:rsid w:val="00660104"/>
    <w:rsid w:val="00660415"/>
    <w:rsid w:val="00660CC6"/>
    <w:rsid w:val="00660D22"/>
    <w:rsid w:val="00660D35"/>
    <w:rsid w:val="00660D68"/>
    <w:rsid w:val="0066123B"/>
    <w:rsid w:val="00661836"/>
    <w:rsid w:val="00661A8D"/>
    <w:rsid w:val="00662336"/>
    <w:rsid w:val="00662623"/>
    <w:rsid w:val="0066295E"/>
    <w:rsid w:val="00662A1B"/>
    <w:rsid w:val="00662C86"/>
    <w:rsid w:val="00662DC0"/>
    <w:rsid w:val="00662E4C"/>
    <w:rsid w:val="00662EBD"/>
    <w:rsid w:val="00663040"/>
    <w:rsid w:val="006631B7"/>
    <w:rsid w:val="006633F7"/>
    <w:rsid w:val="0066341C"/>
    <w:rsid w:val="00663E2E"/>
    <w:rsid w:val="0066472A"/>
    <w:rsid w:val="00664A18"/>
    <w:rsid w:val="00664AD1"/>
    <w:rsid w:val="00664D13"/>
    <w:rsid w:val="00664DDA"/>
    <w:rsid w:val="00664FC9"/>
    <w:rsid w:val="00665100"/>
    <w:rsid w:val="006651FA"/>
    <w:rsid w:val="006654C2"/>
    <w:rsid w:val="0066552A"/>
    <w:rsid w:val="00665535"/>
    <w:rsid w:val="00665704"/>
    <w:rsid w:val="00665ACB"/>
    <w:rsid w:val="00665EFE"/>
    <w:rsid w:val="00665FEF"/>
    <w:rsid w:val="00666118"/>
    <w:rsid w:val="00666206"/>
    <w:rsid w:val="006663B7"/>
    <w:rsid w:val="00666605"/>
    <w:rsid w:val="0066745C"/>
    <w:rsid w:val="006675DC"/>
    <w:rsid w:val="006676E0"/>
    <w:rsid w:val="00667A23"/>
    <w:rsid w:val="00667EB4"/>
    <w:rsid w:val="00667F5A"/>
    <w:rsid w:val="00670071"/>
    <w:rsid w:val="00670A0A"/>
    <w:rsid w:val="00670B28"/>
    <w:rsid w:val="00670E80"/>
    <w:rsid w:val="00670ECE"/>
    <w:rsid w:val="00670F7D"/>
    <w:rsid w:val="006713DD"/>
    <w:rsid w:val="00671504"/>
    <w:rsid w:val="0067185B"/>
    <w:rsid w:val="00671CAA"/>
    <w:rsid w:val="00671E5E"/>
    <w:rsid w:val="0067234D"/>
    <w:rsid w:val="00672406"/>
    <w:rsid w:val="00672626"/>
    <w:rsid w:val="006728B5"/>
    <w:rsid w:val="00672FE9"/>
    <w:rsid w:val="0067342B"/>
    <w:rsid w:val="00673508"/>
    <w:rsid w:val="006739E6"/>
    <w:rsid w:val="00673D30"/>
    <w:rsid w:val="00673E39"/>
    <w:rsid w:val="00673E45"/>
    <w:rsid w:val="006740BE"/>
    <w:rsid w:val="006740F0"/>
    <w:rsid w:val="006743BF"/>
    <w:rsid w:val="00674686"/>
    <w:rsid w:val="00674713"/>
    <w:rsid w:val="00674777"/>
    <w:rsid w:val="00674880"/>
    <w:rsid w:val="00674942"/>
    <w:rsid w:val="006749B4"/>
    <w:rsid w:val="00674D9E"/>
    <w:rsid w:val="0067531A"/>
    <w:rsid w:val="00675917"/>
    <w:rsid w:val="00675ABC"/>
    <w:rsid w:val="0067624B"/>
    <w:rsid w:val="0067639C"/>
    <w:rsid w:val="00676925"/>
    <w:rsid w:val="00676D29"/>
    <w:rsid w:val="00676DD9"/>
    <w:rsid w:val="00676DE1"/>
    <w:rsid w:val="00676F89"/>
    <w:rsid w:val="006774E3"/>
    <w:rsid w:val="0067781E"/>
    <w:rsid w:val="0067785F"/>
    <w:rsid w:val="00677959"/>
    <w:rsid w:val="00677DB2"/>
    <w:rsid w:val="0068006E"/>
    <w:rsid w:val="00680144"/>
    <w:rsid w:val="00680FD5"/>
    <w:rsid w:val="00681271"/>
    <w:rsid w:val="00681687"/>
    <w:rsid w:val="0068193E"/>
    <w:rsid w:val="00681955"/>
    <w:rsid w:val="00681E4D"/>
    <w:rsid w:val="006820F3"/>
    <w:rsid w:val="00682154"/>
    <w:rsid w:val="006823E9"/>
    <w:rsid w:val="00682A45"/>
    <w:rsid w:val="00682EE4"/>
    <w:rsid w:val="006831E4"/>
    <w:rsid w:val="00683218"/>
    <w:rsid w:val="00683693"/>
    <w:rsid w:val="006838BA"/>
    <w:rsid w:val="00683C43"/>
    <w:rsid w:val="00683CEE"/>
    <w:rsid w:val="00683D1E"/>
    <w:rsid w:val="006840CB"/>
    <w:rsid w:val="0068439E"/>
    <w:rsid w:val="00684428"/>
    <w:rsid w:val="00684831"/>
    <w:rsid w:val="0068526C"/>
    <w:rsid w:val="006852AA"/>
    <w:rsid w:val="00685545"/>
    <w:rsid w:val="00685593"/>
    <w:rsid w:val="0068567E"/>
    <w:rsid w:val="00685954"/>
    <w:rsid w:val="00685FFF"/>
    <w:rsid w:val="006865EC"/>
    <w:rsid w:val="00686885"/>
    <w:rsid w:val="006868FB"/>
    <w:rsid w:val="006869B7"/>
    <w:rsid w:val="00686A6D"/>
    <w:rsid w:val="00686AA7"/>
    <w:rsid w:val="00686F18"/>
    <w:rsid w:val="00687298"/>
    <w:rsid w:val="00687411"/>
    <w:rsid w:val="0068752F"/>
    <w:rsid w:val="00687C4C"/>
    <w:rsid w:val="006907E5"/>
    <w:rsid w:val="0069082A"/>
    <w:rsid w:val="00690AE6"/>
    <w:rsid w:val="00690E28"/>
    <w:rsid w:val="00690EC5"/>
    <w:rsid w:val="00691095"/>
    <w:rsid w:val="00691106"/>
    <w:rsid w:val="00691369"/>
    <w:rsid w:val="0069138E"/>
    <w:rsid w:val="006913BA"/>
    <w:rsid w:val="006914DE"/>
    <w:rsid w:val="0069164F"/>
    <w:rsid w:val="00691E4D"/>
    <w:rsid w:val="00692023"/>
    <w:rsid w:val="0069203F"/>
    <w:rsid w:val="006921A1"/>
    <w:rsid w:val="006929D3"/>
    <w:rsid w:val="00692BDF"/>
    <w:rsid w:val="00692D0E"/>
    <w:rsid w:val="00692D81"/>
    <w:rsid w:val="006930E5"/>
    <w:rsid w:val="00693AE5"/>
    <w:rsid w:val="00693E1E"/>
    <w:rsid w:val="00693FA7"/>
    <w:rsid w:val="00694AE7"/>
    <w:rsid w:val="00694FD3"/>
    <w:rsid w:val="006957EF"/>
    <w:rsid w:val="00695A5B"/>
    <w:rsid w:val="00695AF9"/>
    <w:rsid w:val="00695B39"/>
    <w:rsid w:val="00695CF0"/>
    <w:rsid w:val="00695D2C"/>
    <w:rsid w:val="00695D47"/>
    <w:rsid w:val="00695F52"/>
    <w:rsid w:val="00696315"/>
    <w:rsid w:val="006964C0"/>
    <w:rsid w:val="00696A04"/>
    <w:rsid w:val="00696BC8"/>
    <w:rsid w:val="00697660"/>
    <w:rsid w:val="006976B6"/>
    <w:rsid w:val="006979A2"/>
    <w:rsid w:val="00697B22"/>
    <w:rsid w:val="00697E01"/>
    <w:rsid w:val="00697E83"/>
    <w:rsid w:val="00697F0D"/>
    <w:rsid w:val="00697F67"/>
    <w:rsid w:val="00697F85"/>
    <w:rsid w:val="006A03CC"/>
    <w:rsid w:val="006A09EF"/>
    <w:rsid w:val="006A0C7C"/>
    <w:rsid w:val="006A0CB9"/>
    <w:rsid w:val="006A0CF0"/>
    <w:rsid w:val="006A0FCB"/>
    <w:rsid w:val="006A1469"/>
    <w:rsid w:val="006A15C2"/>
    <w:rsid w:val="006A1D0E"/>
    <w:rsid w:val="006A202C"/>
    <w:rsid w:val="006A23F6"/>
    <w:rsid w:val="006A2589"/>
    <w:rsid w:val="006A2DF8"/>
    <w:rsid w:val="006A3564"/>
    <w:rsid w:val="006A36C4"/>
    <w:rsid w:val="006A3BB8"/>
    <w:rsid w:val="006A4668"/>
    <w:rsid w:val="006A479E"/>
    <w:rsid w:val="006A48FC"/>
    <w:rsid w:val="006A4ABF"/>
    <w:rsid w:val="006A541A"/>
    <w:rsid w:val="006A544D"/>
    <w:rsid w:val="006A5A55"/>
    <w:rsid w:val="006A5D70"/>
    <w:rsid w:val="006A5DBA"/>
    <w:rsid w:val="006A60F9"/>
    <w:rsid w:val="006A64B5"/>
    <w:rsid w:val="006A67C3"/>
    <w:rsid w:val="006A6ADC"/>
    <w:rsid w:val="006A6D22"/>
    <w:rsid w:val="006A75EA"/>
    <w:rsid w:val="006A7D30"/>
    <w:rsid w:val="006B028F"/>
    <w:rsid w:val="006B038B"/>
    <w:rsid w:val="006B03BA"/>
    <w:rsid w:val="006B056A"/>
    <w:rsid w:val="006B066F"/>
    <w:rsid w:val="006B07E9"/>
    <w:rsid w:val="006B084F"/>
    <w:rsid w:val="006B09D0"/>
    <w:rsid w:val="006B0C3A"/>
    <w:rsid w:val="006B0FAA"/>
    <w:rsid w:val="006B1020"/>
    <w:rsid w:val="006B1143"/>
    <w:rsid w:val="006B115C"/>
    <w:rsid w:val="006B12EB"/>
    <w:rsid w:val="006B133A"/>
    <w:rsid w:val="006B143D"/>
    <w:rsid w:val="006B14AA"/>
    <w:rsid w:val="006B1A24"/>
    <w:rsid w:val="006B1BE1"/>
    <w:rsid w:val="006B1C03"/>
    <w:rsid w:val="006B1EDA"/>
    <w:rsid w:val="006B1F49"/>
    <w:rsid w:val="006B2699"/>
    <w:rsid w:val="006B2A49"/>
    <w:rsid w:val="006B2A6F"/>
    <w:rsid w:val="006B2BC9"/>
    <w:rsid w:val="006B2D96"/>
    <w:rsid w:val="006B2DE0"/>
    <w:rsid w:val="006B2E1F"/>
    <w:rsid w:val="006B30C0"/>
    <w:rsid w:val="006B31E4"/>
    <w:rsid w:val="006B3270"/>
    <w:rsid w:val="006B3276"/>
    <w:rsid w:val="006B3A31"/>
    <w:rsid w:val="006B3BCA"/>
    <w:rsid w:val="006B3E42"/>
    <w:rsid w:val="006B3F4C"/>
    <w:rsid w:val="006B3F92"/>
    <w:rsid w:val="006B42EC"/>
    <w:rsid w:val="006B4498"/>
    <w:rsid w:val="006B4986"/>
    <w:rsid w:val="006B4BA9"/>
    <w:rsid w:val="006B4CD8"/>
    <w:rsid w:val="006B4D66"/>
    <w:rsid w:val="006B4F8E"/>
    <w:rsid w:val="006B5270"/>
    <w:rsid w:val="006B527A"/>
    <w:rsid w:val="006B5328"/>
    <w:rsid w:val="006B53FE"/>
    <w:rsid w:val="006B540C"/>
    <w:rsid w:val="006B5B6A"/>
    <w:rsid w:val="006B6412"/>
    <w:rsid w:val="006B6579"/>
    <w:rsid w:val="006B67AA"/>
    <w:rsid w:val="006B6DBB"/>
    <w:rsid w:val="006B74F4"/>
    <w:rsid w:val="006B783F"/>
    <w:rsid w:val="006B7A2E"/>
    <w:rsid w:val="006C00E1"/>
    <w:rsid w:val="006C00F7"/>
    <w:rsid w:val="006C0394"/>
    <w:rsid w:val="006C080D"/>
    <w:rsid w:val="006C090B"/>
    <w:rsid w:val="006C0A75"/>
    <w:rsid w:val="006C0EAE"/>
    <w:rsid w:val="006C221E"/>
    <w:rsid w:val="006C2A84"/>
    <w:rsid w:val="006C2BC5"/>
    <w:rsid w:val="006C2D4E"/>
    <w:rsid w:val="006C389A"/>
    <w:rsid w:val="006C3F66"/>
    <w:rsid w:val="006C44C1"/>
    <w:rsid w:val="006C4583"/>
    <w:rsid w:val="006C45D4"/>
    <w:rsid w:val="006C47AA"/>
    <w:rsid w:val="006C47CE"/>
    <w:rsid w:val="006C47DC"/>
    <w:rsid w:val="006C4879"/>
    <w:rsid w:val="006C4CFA"/>
    <w:rsid w:val="006C4EFE"/>
    <w:rsid w:val="006C53D3"/>
    <w:rsid w:val="006C5A78"/>
    <w:rsid w:val="006C5FE6"/>
    <w:rsid w:val="006C630A"/>
    <w:rsid w:val="006C64D2"/>
    <w:rsid w:val="006C6564"/>
    <w:rsid w:val="006C6634"/>
    <w:rsid w:val="006C7327"/>
    <w:rsid w:val="006C74AD"/>
    <w:rsid w:val="006C7C60"/>
    <w:rsid w:val="006C7D7C"/>
    <w:rsid w:val="006D0173"/>
    <w:rsid w:val="006D01F9"/>
    <w:rsid w:val="006D048A"/>
    <w:rsid w:val="006D0772"/>
    <w:rsid w:val="006D07A9"/>
    <w:rsid w:val="006D0BDB"/>
    <w:rsid w:val="006D0F34"/>
    <w:rsid w:val="006D0F95"/>
    <w:rsid w:val="006D10C4"/>
    <w:rsid w:val="006D1679"/>
    <w:rsid w:val="006D1829"/>
    <w:rsid w:val="006D1B4A"/>
    <w:rsid w:val="006D1D89"/>
    <w:rsid w:val="006D1F03"/>
    <w:rsid w:val="006D28BE"/>
    <w:rsid w:val="006D2906"/>
    <w:rsid w:val="006D2988"/>
    <w:rsid w:val="006D3651"/>
    <w:rsid w:val="006D368F"/>
    <w:rsid w:val="006D3DE9"/>
    <w:rsid w:val="006D4315"/>
    <w:rsid w:val="006D4330"/>
    <w:rsid w:val="006D491F"/>
    <w:rsid w:val="006D49EA"/>
    <w:rsid w:val="006D4D2C"/>
    <w:rsid w:val="006D51A8"/>
    <w:rsid w:val="006D52BC"/>
    <w:rsid w:val="006D58B9"/>
    <w:rsid w:val="006D58CB"/>
    <w:rsid w:val="006D595F"/>
    <w:rsid w:val="006D5B1C"/>
    <w:rsid w:val="006D5B8A"/>
    <w:rsid w:val="006D5F5F"/>
    <w:rsid w:val="006D60D2"/>
    <w:rsid w:val="006D684F"/>
    <w:rsid w:val="006D6A41"/>
    <w:rsid w:val="006D6BFC"/>
    <w:rsid w:val="006D701C"/>
    <w:rsid w:val="006D7084"/>
    <w:rsid w:val="006D72E1"/>
    <w:rsid w:val="006D74E8"/>
    <w:rsid w:val="006D7644"/>
    <w:rsid w:val="006D799E"/>
    <w:rsid w:val="006D79F4"/>
    <w:rsid w:val="006D7EFC"/>
    <w:rsid w:val="006D7F19"/>
    <w:rsid w:val="006D7F3A"/>
    <w:rsid w:val="006E0146"/>
    <w:rsid w:val="006E04A8"/>
    <w:rsid w:val="006E0904"/>
    <w:rsid w:val="006E0946"/>
    <w:rsid w:val="006E0A31"/>
    <w:rsid w:val="006E0B51"/>
    <w:rsid w:val="006E0D72"/>
    <w:rsid w:val="006E0F5A"/>
    <w:rsid w:val="006E0F81"/>
    <w:rsid w:val="006E1349"/>
    <w:rsid w:val="006E13C4"/>
    <w:rsid w:val="006E13ED"/>
    <w:rsid w:val="006E168A"/>
    <w:rsid w:val="006E16A9"/>
    <w:rsid w:val="006E17F2"/>
    <w:rsid w:val="006E192A"/>
    <w:rsid w:val="006E1AF9"/>
    <w:rsid w:val="006E1C5D"/>
    <w:rsid w:val="006E28F0"/>
    <w:rsid w:val="006E2D95"/>
    <w:rsid w:val="006E3023"/>
    <w:rsid w:val="006E3039"/>
    <w:rsid w:val="006E3566"/>
    <w:rsid w:val="006E38C2"/>
    <w:rsid w:val="006E4385"/>
    <w:rsid w:val="006E4AC8"/>
    <w:rsid w:val="006E514E"/>
    <w:rsid w:val="006E565D"/>
    <w:rsid w:val="006E5771"/>
    <w:rsid w:val="006E5FA7"/>
    <w:rsid w:val="006E644F"/>
    <w:rsid w:val="006E65E7"/>
    <w:rsid w:val="006E679A"/>
    <w:rsid w:val="006E6841"/>
    <w:rsid w:val="006E6EB7"/>
    <w:rsid w:val="006E6EF5"/>
    <w:rsid w:val="006E7238"/>
    <w:rsid w:val="006E73C1"/>
    <w:rsid w:val="006E7568"/>
    <w:rsid w:val="006E7667"/>
    <w:rsid w:val="006E79E4"/>
    <w:rsid w:val="006E7D7E"/>
    <w:rsid w:val="006F08EE"/>
    <w:rsid w:val="006F095E"/>
    <w:rsid w:val="006F0AD5"/>
    <w:rsid w:val="006F0BC8"/>
    <w:rsid w:val="006F1286"/>
    <w:rsid w:val="006F1556"/>
    <w:rsid w:val="006F1615"/>
    <w:rsid w:val="006F1625"/>
    <w:rsid w:val="006F190F"/>
    <w:rsid w:val="006F2134"/>
    <w:rsid w:val="006F25AD"/>
    <w:rsid w:val="006F2A27"/>
    <w:rsid w:val="006F2BAA"/>
    <w:rsid w:val="006F303C"/>
    <w:rsid w:val="006F33CC"/>
    <w:rsid w:val="006F390D"/>
    <w:rsid w:val="006F3F94"/>
    <w:rsid w:val="006F43BB"/>
    <w:rsid w:val="006F457B"/>
    <w:rsid w:val="006F45D9"/>
    <w:rsid w:val="006F48EE"/>
    <w:rsid w:val="006F491A"/>
    <w:rsid w:val="006F495A"/>
    <w:rsid w:val="006F4B6F"/>
    <w:rsid w:val="006F539F"/>
    <w:rsid w:val="006F541B"/>
    <w:rsid w:val="006F5D71"/>
    <w:rsid w:val="006F6073"/>
    <w:rsid w:val="006F60AE"/>
    <w:rsid w:val="006F6101"/>
    <w:rsid w:val="006F6117"/>
    <w:rsid w:val="006F6349"/>
    <w:rsid w:val="006F6415"/>
    <w:rsid w:val="006F6994"/>
    <w:rsid w:val="006F6E17"/>
    <w:rsid w:val="006F711C"/>
    <w:rsid w:val="006F73AD"/>
    <w:rsid w:val="006F7F8B"/>
    <w:rsid w:val="0070005A"/>
    <w:rsid w:val="007000AA"/>
    <w:rsid w:val="007008D7"/>
    <w:rsid w:val="0070097F"/>
    <w:rsid w:val="00700D2F"/>
    <w:rsid w:val="00700E85"/>
    <w:rsid w:val="0070128E"/>
    <w:rsid w:val="00701944"/>
    <w:rsid w:val="00701951"/>
    <w:rsid w:val="00701DE0"/>
    <w:rsid w:val="00701FDC"/>
    <w:rsid w:val="00701FE6"/>
    <w:rsid w:val="00702388"/>
    <w:rsid w:val="007023FB"/>
    <w:rsid w:val="007024C2"/>
    <w:rsid w:val="00702501"/>
    <w:rsid w:val="00702596"/>
    <w:rsid w:val="00702663"/>
    <w:rsid w:val="00702D39"/>
    <w:rsid w:val="00702FE5"/>
    <w:rsid w:val="0070317F"/>
    <w:rsid w:val="0070347C"/>
    <w:rsid w:val="007036C6"/>
    <w:rsid w:val="00703833"/>
    <w:rsid w:val="00703C50"/>
    <w:rsid w:val="00703E62"/>
    <w:rsid w:val="00703E91"/>
    <w:rsid w:val="0070443C"/>
    <w:rsid w:val="007044BF"/>
    <w:rsid w:val="007048F4"/>
    <w:rsid w:val="00704AD5"/>
    <w:rsid w:val="00704EF4"/>
    <w:rsid w:val="007054DF"/>
    <w:rsid w:val="007056F7"/>
    <w:rsid w:val="00705BF8"/>
    <w:rsid w:val="00705CFA"/>
    <w:rsid w:val="00705ED0"/>
    <w:rsid w:val="00706132"/>
    <w:rsid w:val="00706536"/>
    <w:rsid w:val="007067C3"/>
    <w:rsid w:val="00706C91"/>
    <w:rsid w:val="00706E4E"/>
    <w:rsid w:val="0070725F"/>
    <w:rsid w:val="00707360"/>
    <w:rsid w:val="007076E9"/>
    <w:rsid w:val="00707846"/>
    <w:rsid w:val="007078BF"/>
    <w:rsid w:val="00707A96"/>
    <w:rsid w:val="00707AD2"/>
    <w:rsid w:val="00707F1F"/>
    <w:rsid w:val="0071012B"/>
    <w:rsid w:val="007102E6"/>
    <w:rsid w:val="0071072B"/>
    <w:rsid w:val="00710EBC"/>
    <w:rsid w:val="0071109B"/>
    <w:rsid w:val="00711A62"/>
    <w:rsid w:val="00711DE3"/>
    <w:rsid w:val="00711E14"/>
    <w:rsid w:val="00712142"/>
    <w:rsid w:val="00712160"/>
    <w:rsid w:val="0071261B"/>
    <w:rsid w:val="007129D2"/>
    <w:rsid w:val="00712E6D"/>
    <w:rsid w:val="00713033"/>
    <w:rsid w:val="00713FAC"/>
    <w:rsid w:val="007142E5"/>
    <w:rsid w:val="0071467B"/>
    <w:rsid w:val="0071497D"/>
    <w:rsid w:val="00714AF6"/>
    <w:rsid w:val="00714D30"/>
    <w:rsid w:val="00714EE4"/>
    <w:rsid w:val="00715563"/>
    <w:rsid w:val="00715662"/>
    <w:rsid w:val="00715E41"/>
    <w:rsid w:val="00715F4B"/>
    <w:rsid w:val="007175C3"/>
    <w:rsid w:val="0071784C"/>
    <w:rsid w:val="00717AAA"/>
    <w:rsid w:val="00717ABF"/>
    <w:rsid w:val="00717D84"/>
    <w:rsid w:val="00717F8F"/>
    <w:rsid w:val="0072038C"/>
    <w:rsid w:val="00720E3F"/>
    <w:rsid w:val="00720FF0"/>
    <w:rsid w:val="0072144B"/>
    <w:rsid w:val="00721AD1"/>
    <w:rsid w:val="00721E0B"/>
    <w:rsid w:val="00721EB8"/>
    <w:rsid w:val="00721F2C"/>
    <w:rsid w:val="007223C6"/>
    <w:rsid w:val="007224E7"/>
    <w:rsid w:val="00722805"/>
    <w:rsid w:val="00722C78"/>
    <w:rsid w:val="0072333F"/>
    <w:rsid w:val="007235D3"/>
    <w:rsid w:val="00723A1A"/>
    <w:rsid w:val="00723BC7"/>
    <w:rsid w:val="00723C60"/>
    <w:rsid w:val="00723C79"/>
    <w:rsid w:val="00724157"/>
    <w:rsid w:val="0072416F"/>
    <w:rsid w:val="007243D3"/>
    <w:rsid w:val="007247C2"/>
    <w:rsid w:val="007249C7"/>
    <w:rsid w:val="00724B70"/>
    <w:rsid w:val="00724C42"/>
    <w:rsid w:val="00724D3D"/>
    <w:rsid w:val="00724E5E"/>
    <w:rsid w:val="00725E8A"/>
    <w:rsid w:val="0072609C"/>
    <w:rsid w:val="007269D1"/>
    <w:rsid w:val="00726CBE"/>
    <w:rsid w:val="00726D84"/>
    <w:rsid w:val="00726D8A"/>
    <w:rsid w:val="00726DA2"/>
    <w:rsid w:val="00726E7B"/>
    <w:rsid w:val="007271D6"/>
    <w:rsid w:val="007272F1"/>
    <w:rsid w:val="007275AA"/>
    <w:rsid w:val="007276A7"/>
    <w:rsid w:val="00727802"/>
    <w:rsid w:val="00727C66"/>
    <w:rsid w:val="0073051B"/>
    <w:rsid w:val="0073094D"/>
    <w:rsid w:val="00730A3D"/>
    <w:rsid w:val="00730AE4"/>
    <w:rsid w:val="00730BD3"/>
    <w:rsid w:val="00730DC0"/>
    <w:rsid w:val="007310BC"/>
    <w:rsid w:val="00731132"/>
    <w:rsid w:val="007311DA"/>
    <w:rsid w:val="00731444"/>
    <w:rsid w:val="00732564"/>
    <w:rsid w:val="0073283D"/>
    <w:rsid w:val="00732E6A"/>
    <w:rsid w:val="00733231"/>
    <w:rsid w:val="007334AF"/>
    <w:rsid w:val="00733514"/>
    <w:rsid w:val="00733660"/>
    <w:rsid w:val="007337FC"/>
    <w:rsid w:val="00733A5A"/>
    <w:rsid w:val="00733EA9"/>
    <w:rsid w:val="007342C8"/>
    <w:rsid w:val="00734883"/>
    <w:rsid w:val="00734CC9"/>
    <w:rsid w:val="00734FC8"/>
    <w:rsid w:val="00735381"/>
    <w:rsid w:val="007354C4"/>
    <w:rsid w:val="00735734"/>
    <w:rsid w:val="00735C63"/>
    <w:rsid w:val="00736042"/>
    <w:rsid w:val="00736461"/>
    <w:rsid w:val="00736583"/>
    <w:rsid w:val="007368F3"/>
    <w:rsid w:val="00736901"/>
    <w:rsid w:val="00736B4E"/>
    <w:rsid w:val="0073706F"/>
    <w:rsid w:val="00737140"/>
    <w:rsid w:val="0073724A"/>
    <w:rsid w:val="007373EA"/>
    <w:rsid w:val="007376B3"/>
    <w:rsid w:val="007379E4"/>
    <w:rsid w:val="00737DE1"/>
    <w:rsid w:val="0074043C"/>
    <w:rsid w:val="0074051B"/>
    <w:rsid w:val="00740583"/>
    <w:rsid w:val="00740650"/>
    <w:rsid w:val="00741377"/>
    <w:rsid w:val="00741A61"/>
    <w:rsid w:val="00741B62"/>
    <w:rsid w:val="00742034"/>
    <w:rsid w:val="0074257A"/>
    <w:rsid w:val="007429FE"/>
    <w:rsid w:val="00742C2D"/>
    <w:rsid w:val="007434E7"/>
    <w:rsid w:val="00743532"/>
    <w:rsid w:val="00743661"/>
    <w:rsid w:val="00743A0E"/>
    <w:rsid w:val="00743A3D"/>
    <w:rsid w:val="00743FCE"/>
    <w:rsid w:val="007440D3"/>
    <w:rsid w:val="007444CD"/>
    <w:rsid w:val="007445E5"/>
    <w:rsid w:val="0074465B"/>
    <w:rsid w:val="00744703"/>
    <w:rsid w:val="00744C2D"/>
    <w:rsid w:val="0074579B"/>
    <w:rsid w:val="00745B5E"/>
    <w:rsid w:val="00745CD5"/>
    <w:rsid w:val="0074601D"/>
    <w:rsid w:val="00746031"/>
    <w:rsid w:val="007463CD"/>
    <w:rsid w:val="00746512"/>
    <w:rsid w:val="0074654C"/>
    <w:rsid w:val="0074710D"/>
    <w:rsid w:val="007471A7"/>
    <w:rsid w:val="00747232"/>
    <w:rsid w:val="007473CB"/>
    <w:rsid w:val="00747527"/>
    <w:rsid w:val="007475ED"/>
    <w:rsid w:val="0074764D"/>
    <w:rsid w:val="00747E0D"/>
    <w:rsid w:val="007507D7"/>
    <w:rsid w:val="007508D4"/>
    <w:rsid w:val="007509B6"/>
    <w:rsid w:val="007509D9"/>
    <w:rsid w:val="00750D8D"/>
    <w:rsid w:val="00750EA5"/>
    <w:rsid w:val="00750FAD"/>
    <w:rsid w:val="00751228"/>
    <w:rsid w:val="00751554"/>
    <w:rsid w:val="00751655"/>
    <w:rsid w:val="0075182E"/>
    <w:rsid w:val="0075250E"/>
    <w:rsid w:val="00752BB6"/>
    <w:rsid w:val="00752D86"/>
    <w:rsid w:val="00752DDC"/>
    <w:rsid w:val="00752EBF"/>
    <w:rsid w:val="00753327"/>
    <w:rsid w:val="007537FE"/>
    <w:rsid w:val="00753994"/>
    <w:rsid w:val="0075399C"/>
    <w:rsid w:val="007539CD"/>
    <w:rsid w:val="00753B1F"/>
    <w:rsid w:val="00753D0A"/>
    <w:rsid w:val="00753EC5"/>
    <w:rsid w:val="00754545"/>
    <w:rsid w:val="00754584"/>
    <w:rsid w:val="00754D56"/>
    <w:rsid w:val="0075532F"/>
    <w:rsid w:val="0075553E"/>
    <w:rsid w:val="00755733"/>
    <w:rsid w:val="00755E25"/>
    <w:rsid w:val="00755E33"/>
    <w:rsid w:val="00755ECA"/>
    <w:rsid w:val="00756396"/>
    <w:rsid w:val="0075699A"/>
    <w:rsid w:val="00757543"/>
    <w:rsid w:val="00757729"/>
    <w:rsid w:val="007578B7"/>
    <w:rsid w:val="007579A9"/>
    <w:rsid w:val="00760010"/>
    <w:rsid w:val="0076015B"/>
    <w:rsid w:val="007607BA"/>
    <w:rsid w:val="00760A5C"/>
    <w:rsid w:val="00761421"/>
    <w:rsid w:val="00762AB9"/>
    <w:rsid w:val="00762C17"/>
    <w:rsid w:val="00763260"/>
    <w:rsid w:val="00763628"/>
    <w:rsid w:val="007638D5"/>
    <w:rsid w:val="00763D31"/>
    <w:rsid w:val="00763F2F"/>
    <w:rsid w:val="00764688"/>
    <w:rsid w:val="00764814"/>
    <w:rsid w:val="007649B6"/>
    <w:rsid w:val="00764AA6"/>
    <w:rsid w:val="00764DAC"/>
    <w:rsid w:val="00765867"/>
    <w:rsid w:val="00765E74"/>
    <w:rsid w:val="007661CF"/>
    <w:rsid w:val="0076629C"/>
    <w:rsid w:val="007666FA"/>
    <w:rsid w:val="007667C5"/>
    <w:rsid w:val="0076694D"/>
    <w:rsid w:val="00766EBF"/>
    <w:rsid w:val="007674D9"/>
    <w:rsid w:val="00767777"/>
    <w:rsid w:val="00767B79"/>
    <w:rsid w:val="00770517"/>
    <w:rsid w:val="007711F7"/>
    <w:rsid w:val="0077121F"/>
    <w:rsid w:val="00771274"/>
    <w:rsid w:val="0077127C"/>
    <w:rsid w:val="0077180A"/>
    <w:rsid w:val="00771AA0"/>
    <w:rsid w:val="007723A8"/>
    <w:rsid w:val="00772522"/>
    <w:rsid w:val="0077296B"/>
    <w:rsid w:val="00772B02"/>
    <w:rsid w:val="00772D64"/>
    <w:rsid w:val="00772D82"/>
    <w:rsid w:val="0077303F"/>
    <w:rsid w:val="0077315A"/>
    <w:rsid w:val="00773168"/>
    <w:rsid w:val="00773458"/>
    <w:rsid w:val="0077392B"/>
    <w:rsid w:val="00773DF3"/>
    <w:rsid w:val="00774036"/>
    <w:rsid w:val="00774202"/>
    <w:rsid w:val="007746FA"/>
    <w:rsid w:val="007747DF"/>
    <w:rsid w:val="00774A99"/>
    <w:rsid w:val="00775333"/>
    <w:rsid w:val="007753A0"/>
    <w:rsid w:val="00775A55"/>
    <w:rsid w:val="00775A83"/>
    <w:rsid w:val="00775C01"/>
    <w:rsid w:val="00775CCF"/>
    <w:rsid w:val="00775E5E"/>
    <w:rsid w:val="00775EAD"/>
    <w:rsid w:val="00775F2F"/>
    <w:rsid w:val="00776482"/>
    <w:rsid w:val="00776497"/>
    <w:rsid w:val="0077685F"/>
    <w:rsid w:val="007768ED"/>
    <w:rsid w:val="007769C7"/>
    <w:rsid w:val="007775F4"/>
    <w:rsid w:val="007775F9"/>
    <w:rsid w:val="0077769A"/>
    <w:rsid w:val="0078001F"/>
    <w:rsid w:val="007804A9"/>
    <w:rsid w:val="007805BF"/>
    <w:rsid w:val="007807D6"/>
    <w:rsid w:val="00780A34"/>
    <w:rsid w:val="00780FAE"/>
    <w:rsid w:val="007810F0"/>
    <w:rsid w:val="0078158D"/>
    <w:rsid w:val="00782343"/>
    <w:rsid w:val="007828B8"/>
    <w:rsid w:val="00782DEA"/>
    <w:rsid w:val="00782F08"/>
    <w:rsid w:val="00782F8C"/>
    <w:rsid w:val="00783236"/>
    <w:rsid w:val="00783781"/>
    <w:rsid w:val="00783D21"/>
    <w:rsid w:val="00783F1C"/>
    <w:rsid w:val="00783F80"/>
    <w:rsid w:val="007840EB"/>
    <w:rsid w:val="00784133"/>
    <w:rsid w:val="007841BC"/>
    <w:rsid w:val="00784A74"/>
    <w:rsid w:val="007852C4"/>
    <w:rsid w:val="0078532E"/>
    <w:rsid w:val="00785672"/>
    <w:rsid w:val="00785761"/>
    <w:rsid w:val="007858AD"/>
    <w:rsid w:val="00785B42"/>
    <w:rsid w:val="00785B82"/>
    <w:rsid w:val="00786819"/>
    <w:rsid w:val="00786A9A"/>
    <w:rsid w:val="007871AD"/>
    <w:rsid w:val="007871E6"/>
    <w:rsid w:val="0078723D"/>
    <w:rsid w:val="00787837"/>
    <w:rsid w:val="007878EC"/>
    <w:rsid w:val="00787F39"/>
    <w:rsid w:val="00790261"/>
    <w:rsid w:val="00790636"/>
    <w:rsid w:val="00790E6B"/>
    <w:rsid w:val="007912C5"/>
    <w:rsid w:val="007914FB"/>
    <w:rsid w:val="007918AD"/>
    <w:rsid w:val="0079191E"/>
    <w:rsid w:val="00791CCC"/>
    <w:rsid w:val="00791E6B"/>
    <w:rsid w:val="00791F6B"/>
    <w:rsid w:val="00791FB3"/>
    <w:rsid w:val="00792114"/>
    <w:rsid w:val="00792196"/>
    <w:rsid w:val="007921C4"/>
    <w:rsid w:val="007929F6"/>
    <w:rsid w:val="00792A89"/>
    <w:rsid w:val="00792CE7"/>
    <w:rsid w:val="00792D6A"/>
    <w:rsid w:val="00792D7A"/>
    <w:rsid w:val="00792FBC"/>
    <w:rsid w:val="00793152"/>
    <w:rsid w:val="007933D3"/>
    <w:rsid w:val="00793584"/>
    <w:rsid w:val="00793694"/>
    <w:rsid w:val="0079369C"/>
    <w:rsid w:val="0079369E"/>
    <w:rsid w:val="00793797"/>
    <w:rsid w:val="00793A5F"/>
    <w:rsid w:val="00793E14"/>
    <w:rsid w:val="00793F3F"/>
    <w:rsid w:val="007940BF"/>
    <w:rsid w:val="007943FC"/>
    <w:rsid w:val="007947E1"/>
    <w:rsid w:val="00794A52"/>
    <w:rsid w:val="00794B7B"/>
    <w:rsid w:val="00794CE1"/>
    <w:rsid w:val="007954AF"/>
    <w:rsid w:val="00795849"/>
    <w:rsid w:val="00795875"/>
    <w:rsid w:val="00795892"/>
    <w:rsid w:val="00795DA6"/>
    <w:rsid w:val="007961FE"/>
    <w:rsid w:val="0079627C"/>
    <w:rsid w:val="0079672F"/>
    <w:rsid w:val="007968A5"/>
    <w:rsid w:val="007968DB"/>
    <w:rsid w:val="00796ABD"/>
    <w:rsid w:val="007975A9"/>
    <w:rsid w:val="007977D4"/>
    <w:rsid w:val="007978D3"/>
    <w:rsid w:val="00797B1B"/>
    <w:rsid w:val="00797D48"/>
    <w:rsid w:val="00797D77"/>
    <w:rsid w:val="00797DAE"/>
    <w:rsid w:val="00797E56"/>
    <w:rsid w:val="007A00A5"/>
    <w:rsid w:val="007A0476"/>
    <w:rsid w:val="007A063C"/>
    <w:rsid w:val="007A064D"/>
    <w:rsid w:val="007A0CBD"/>
    <w:rsid w:val="007A0DFE"/>
    <w:rsid w:val="007A13F1"/>
    <w:rsid w:val="007A14F4"/>
    <w:rsid w:val="007A176A"/>
    <w:rsid w:val="007A248D"/>
    <w:rsid w:val="007A24C4"/>
    <w:rsid w:val="007A2C9B"/>
    <w:rsid w:val="007A2DF7"/>
    <w:rsid w:val="007A2F47"/>
    <w:rsid w:val="007A3094"/>
    <w:rsid w:val="007A3231"/>
    <w:rsid w:val="007A35CF"/>
    <w:rsid w:val="007A36F9"/>
    <w:rsid w:val="007A389C"/>
    <w:rsid w:val="007A3B26"/>
    <w:rsid w:val="007A3C4B"/>
    <w:rsid w:val="007A47D1"/>
    <w:rsid w:val="007A491A"/>
    <w:rsid w:val="007A4AF6"/>
    <w:rsid w:val="007A4CFF"/>
    <w:rsid w:val="007A5154"/>
    <w:rsid w:val="007A53FC"/>
    <w:rsid w:val="007A5B2F"/>
    <w:rsid w:val="007A5BD1"/>
    <w:rsid w:val="007A6110"/>
    <w:rsid w:val="007A643E"/>
    <w:rsid w:val="007A66D3"/>
    <w:rsid w:val="007A66F7"/>
    <w:rsid w:val="007A67F3"/>
    <w:rsid w:val="007A6CFE"/>
    <w:rsid w:val="007A7DA6"/>
    <w:rsid w:val="007A7F40"/>
    <w:rsid w:val="007A7F42"/>
    <w:rsid w:val="007A7F63"/>
    <w:rsid w:val="007B03D4"/>
    <w:rsid w:val="007B058F"/>
    <w:rsid w:val="007B0602"/>
    <w:rsid w:val="007B0715"/>
    <w:rsid w:val="007B0745"/>
    <w:rsid w:val="007B07F1"/>
    <w:rsid w:val="007B0A8B"/>
    <w:rsid w:val="007B0FEC"/>
    <w:rsid w:val="007B19F5"/>
    <w:rsid w:val="007B1AC3"/>
    <w:rsid w:val="007B1EC2"/>
    <w:rsid w:val="007B2451"/>
    <w:rsid w:val="007B2A9A"/>
    <w:rsid w:val="007B2FCE"/>
    <w:rsid w:val="007B31D2"/>
    <w:rsid w:val="007B34EB"/>
    <w:rsid w:val="007B355A"/>
    <w:rsid w:val="007B3C41"/>
    <w:rsid w:val="007B461D"/>
    <w:rsid w:val="007B4A68"/>
    <w:rsid w:val="007B4A74"/>
    <w:rsid w:val="007B4ADA"/>
    <w:rsid w:val="007B4C7E"/>
    <w:rsid w:val="007B4DF6"/>
    <w:rsid w:val="007B5042"/>
    <w:rsid w:val="007B5C1D"/>
    <w:rsid w:val="007B5C42"/>
    <w:rsid w:val="007B5D8D"/>
    <w:rsid w:val="007B6149"/>
    <w:rsid w:val="007B61D8"/>
    <w:rsid w:val="007B62DF"/>
    <w:rsid w:val="007B683E"/>
    <w:rsid w:val="007B6C29"/>
    <w:rsid w:val="007B6E1F"/>
    <w:rsid w:val="007B7A93"/>
    <w:rsid w:val="007B7B89"/>
    <w:rsid w:val="007B7BE3"/>
    <w:rsid w:val="007C03AA"/>
    <w:rsid w:val="007C04D9"/>
    <w:rsid w:val="007C07BF"/>
    <w:rsid w:val="007C0AEC"/>
    <w:rsid w:val="007C0B94"/>
    <w:rsid w:val="007C0BBE"/>
    <w:rsid w:val="007C0D19"/>
    <w:rsid w:val="007C0F99"/>
    <w:rsid w:val="007C1158"/>
    <w:rsid w:val="007C11CF"/>
    <w:rsid w:val="007C2097"/>
    <w:rsid w:val="007C21D9"/>
    <w:rsid w:val="007C287F"/>
    <w:rsid w:val="007C2A1D"/>
    <w:rsid w:val="007C2D1A"/>
    <w:rsid w:val="007C2D6D"/>
    <w:rsid w:val="007C3171"/>
    <w:rsid w:val="007C3567"/>
    <w:rsid w:val="007C3863"/>
    <w:rsid w:val="007C397B"/>
    <w:rsid w:val="007C3A3A"/>
    <w:rsid w:val="007C4895"/>
    <w:rsid w:val="007C4998"/>
    <w:rsid w:val="007C4B40"/>
    <w:rsid w:val="007C4D80"/>
    <w:rsid w:val="007C4F8B"/>
    <w:rsid w:val="007C5136"/>
    <w:rsid w:val="007C51F3"/>
    <w:rsid w:val="007C5735"/>
    <w:rsid w:val="007C5F20"/>
    <w:rsid w:val="007C6017"/>
    <w:rsid w:val="007C60F6"/>
    <w:rsid w:val="007C65BF"/>
    <w:rsid w:val="007C65D1"/>
    <w:rsid w:val="007C6C48"/>
    <w:rsid w:val="007C713E"/>
    <w:rsid w:val="007C7302"/>
    <w:rsid w:val="007C735A"/>
    <w:rsid w:val="007C7EF4"/>
    <w:rsid w:val="007D01D7"/>
    <w:rsid w:val="007D03C8"/>
    <w:rsid w:val="007D072A"/>
    <w:rsid w:val="007D0ABA"/>
    <w:rsid w:val="007D1580"/>
    <w:rsid w:val="007D1C65"/>
    <w:rsid w:val="007D1D3B"/>
    <w:rsid w:val="007D2319"/>
    <w:rsid w:val="007D2544"/>
    <w:rsid w:val="007D2913"/>
    <w:rsid w:val="007D2FFE"/>
    <w:rsid w:val="007D319C"/>
    <w:rsid w:val="007D32F4"/>
    <w:rsid w:val="007D36C7"/>
    <w:rsid w:val="007D3B17"/>
    <w:rsid w:val="007D3B55"/>
    <w:rsid w:val="007D3DB7"/>
    <w:rsid w:val="007D3E8D"/>
    <w:rsid w:val="007D3FBE"/>
    <w:rsid w:val="007D423B"/>
    <w:rsid w:val="007D4251"/>
    <w:rsid w:val="007D43B3"/>
    <w:rsid w:val="007D458B"/>
    <w:rsid w:val="007D4CD5"/>
    <w:rsid w:val="007D4EF6"/>
    <w:rsid w:val="007D504F"/>
    <w:rsid w:val="007D5684"/>
    <w:rsid w:val="007D56DA"/>
    <w:rsid w:val="007D5AF1"/>
    <w:rsid w:val="007D5F16"/>
    <w:rsid w:val="007D67CE"/>
    <w:rsid w:val="007D722D"/>
    <w:rsid w:val="007D7365"/>
    <w:rsid w:val="007D7438"/>
    <w:rsid w:val="007D7623"/>
    <w:rsid w:val="007D765A"/>
    <w:rsid w:val="007D76D8"/>
    <w:rsid w:val="007D77E6"/>
    <w:rsid w:val="007D7B93"/>
    <w:rsid w:val="007D7C6A"/>
    <w:rsid w:val="007D7CB5"/>
    <w:rsid w:val="007D7DD2"/>
    <w:rsid w:val="007E0355"/>
    <w:rsid w:val="007E0B34"/>
    <w:rsid w:val="007E0D74"/>
    <w:rsid w:val="007E1082"/>
    <w:rsid w:val="007E10F6"/>
    <w:rsid w:val="007E11B7"/>
    <w:rsid w:val="007E1236"/>
    <w:rsid w:val="007E14F8"/>
    <w:rsid w:val="007E19C9"/>
    <w:rsid w:val="007E1E95"/>
    <w:rsid w:val="007E241D"/>
    <w:rsid w:val="007E24F1"/>
    <w:rsid w:val="007E2B67"/>
    <w:rsid w:val="007E2B91"/>
    <w:rsid w:val="007E2D25"/>
    <w:rsid w:val="007E2E1D"/>
    <w:rsid w:val="007E2ECE"/>
    <w:rsid w:val="007E3270"/>
    <w:rsid w:val="007E33CB"/>
    <w:rsid w:val="007E344C"/>
    <w:rsid w:val="007E351C"/>
    <w:rsid w:val="007E37DB"/>
    <w:rsid w:val="007E383F"/>
    <w:rsid w:val="007E3EDF"/>
    <w:rsid w:val="007E3F8D"/>
    <w:rsid w:val="007E4448"/>
    <w:rsid w:val="007E44C1"/>
    <w:rsid w:val="007E4907"/>
    <w:rsid w:val="007E4BC3"/>
    <w:rsid w:val="007E4E28"/>
    <w:rsid w:val="007E4E67"/>
    <w:rsid w:val="007E4F1C"/>
    <w:rsid w:val="007E4F6D"/>
    <w:rsid w:val="007E52EE"/>
    <w:rsid w:val="007E5343"/>
    <w:rsid w:val="007E54A8"/>
    <w:rsid w:val="007E5AA4"/>
    <w:rsid w:val="007E5EA3"/>
    <w:rsid w:val="007E6088"/>
    <w:rsid w:val="007E6D5A"/>
    <w:rsid w:val="007E727A"/>
    <w:rsid w:val="007E7292"/>
    <w:rsid w:val="007E750E"/>
    <w:rsid w:val="007E754E"/>
    <w:rsid w:val="007E77AA"/>
    <w:rsid w:val="007E77BF"/>
    <w:rsid w:val="007E7EC2"/>
    <w:rsid w:val="007E7F07"/>
    <w:rsid w:val="007F0029"/>
    <w:rsid w:val="007F0437"/>
    <w:rsid w:val="007F05B8"/>
    <w:rsid w:val="007F05DE"/>
    <w:rsid w:val="007F0AEB"/>
    <w:rsid w:val="007F102A"/>
    <w:rsid w:val="007F105F"/>
    <w:rsid w:val="007F1103"/>
    <w:rsid w:val="007F117C"/>
    <w:rsid w:val="007F1466"/>
    <w:rsid w:val="007F14BD"/>
    <w:rsid w:val="007F18FC"/>
    <w:rsid w:val="007F1C04"/>
    <w:rsid w:val="007F1FE4"/>
    <w:rsid w:val="007F246C"/>
    <w:rsid w:val="007F271D"/>
    <w:rsid w:val="007F2AE1"/>
    <w:rsid w:val="007F32AF"/>
    <w:rsid w:val="007F3453"/>
    <w:rsid w:val="007F3526"/>
    <w:rsid w:val="007F3B63"/>
    <w:rsid w:val="007F3BFD"/>
    <w:rsid w:val="007F3E01"/>
    <w:rsid w:val="007F4005"/>
    <w:rsid w:val="007F4821"/>
    <w:rsid w:val="007F491B"/>
    <w:rsid w:val="007F512E"/>
    <w:rsid w:val="007F56B2"/>
    <w:rsid w:val="007F592D"/>
    <w:rsid w:val="007F5A8B"/>
    <w:rsid w:val="007F5B46"/>
    <w:rsid w:val="007F6340"/>
    <w:rsid w:val="007F65D3"/>
    <w:rsid w:val="007F6A69"/>
    <w:rsid w:val="007F72DF"/>
    <w:rsid w:val="007F78E8"/>
    <w:rsid w:val="007F7D5C"/>
    <w:rsid w:val="00800305"/>
    <w:rsid w:val="0080080E"/>
    <w:rsid w:val="008008C6"/>
    <w:rsid w:val="00800A0F"/>
    <w:rsid w:val="00800A74"/>
    <w:rsid w:val="00800B6C"/>
    <w:rsid w:val="008012F6"/>
    <w:rsid w:val="0080132D"/>
    <w:rsid w:val="008013AB"/>
    <w:rsid w:val="00801C59"/>
    <w:rsid w:val="00802229"/>
    <w:rsid w:val="008027B5"/>
    <w:rsid w:val="008028C0"/>
    <w:rsid w:val="00802919"/>
    <w:rsid w:val="00802CFC"/>
    <w:rsid w:val="00802D80"/>
    <w:rsid w:val="0080313C"/>
    <w:rsid w:val="00803359"/>
    <w:rsid w:val="008034FC"/>
    <w:rsid w:val="00803511"/>
    <w:rsid w:val="00803CD7"/>
    <w:rsid w:val="00803E44"/>
    <w:rsid w:val="00803F61"/>
    <w:rsid w:val="00803FE9"/>
    <w:rsid w:val="0080444C"/>
    <w:rsid w:val="008046D0"/>
    <w:rsid w:val="008048AB"/>
    <w:rsid w:val="008049E4"/>
    <w:rsid w:val="00804AB1"/>
    <w:rsid w:val="00805412"/>
    <w:rsid w:val="0080573F"/>
    <w:rsid w:val="008057C1"/>
    <w:rsid w:val="00805A03"/>
    <w:rsid w:val="0080603A"/>
    <w:rsid w:val="0080624D"/>
    <w:rsid w:val="00806531"/>
    <w:rsid w:val="008065ED"/>
    <w:rsid w:val="00806752"/>
    <w:rsid w:val="00806BF4"/>
    <w:rsid w:val="00806D1E"/>
    <w:rsid w:val="00806E1C"/>
    <w:rsid w:val="00807174"/>
    <w:rsid w:val="008074C0"/>
    <w:rsid w:val="008079A3"/>
    <w:rsid w:val="008079E5"/>
    <w:rsid w:val="008079F9"/>
    <w:rsid w:val="00807F39"/>
    <w:rsid w:val="00810893"/>
    <w:rsid w:val="00811338"/>
    <w:rsid w:val="0081138A"/>
    <w:rsid w:val="00811588"/>
    <w:rsid w:val="00811A6C"/>
    <w:rsid w:val="00811DC6"/>
    <w:rsid w:val="00811FAC"/>
    <w:rsid w:val="008128A7"/>
    <w:rsid w:val="00812996"/>
    <w:rsid w:val="00812BA4"/>
    <w:rsid w:val="00812D64"/>
    <w:rsid w:val="008130F0"/>
    <w:rsid w:val="00813205"/>
    <w:rsid w:val="0081349F"/>
    <w:rsid w:val="00813A2F"/>
    <w:rsid w:val="00813AB9"/>
    <w:rsid w:val="00813E23"/>
    <w:rsid w:val="00813E3B"/>
    <w:rsid w:val="008140A9"/>
    <w:rsid w:val="008141A9"/>
    <w:rsid w:val="0081433F"/>
    <w:rsid w:val="008144B0"/>
    <w:rsid w:val="008147FC"/>
    <w:rsid w:val="00814A0C"/>
    <w:rsid w:val="00814EC7"/>
    <w:rsid w:val="00814F65"/>
    <w:rsid w:val="00814FE4"/>
    <w:rsid w:val="0081528A"/>
    <w:rsid w:val="008154B1"/>
    <w:rsid w:val="008155DA"/>
    <w:rsid w:val="00815716"/>
    <w:rsid w:val="00815B0C"/>
    <w:rsid w:val="00815DAD"/>
    <w:rsid w:val="00815E35"/>
    <w:rsid w:val="00816059"/>
    <w:rsid w:val="00816304"/>
    <w:rsid w:val="0081673E"/>
    <w:rsid w:val="00816C22"/>
    <w:rsid w:val="00816C9A"/>
    <w:rsid w:val="00816CFD"/>
    <w:rsid w:val="00816FE2"/>
    <w:rsid w:val="00817044"/>
    <w:rsid w:val="008170FD"/>
    <w:rsid w:val="008179E1"/>
    <w:rsid w:val="0082055A"/>
    <w:rsid w:val="00820ACD"/>
    <w:rsid w:val="00820B52"/>
    <w:rsid w:val="008214D7"/>
    <w:rsid w:val="008216A8"/>
    <w:rsid w:val="00821807"/>
    <w:rsid w:val="008218D7"/>
    <w:rsid w:val="00821E1E"/>
    <w:rsid w:val="00822189"/>
    <w:rsid w:val="008224B1"/>
    <w:rsid w:val="00822778"/>
    <w:rsid w:val="00822ACD"/>
    <w:rsid w:val="00822C37"/>
    <w:rsid w:val="00823099"/>
    <w:rsid w:val="008232EC"/>
    <w:rsid w:val="00823940"/>
    <w:rsid w:val="008241D9"/>
    <w:rsid w:val="008241EB"/>
    <w:rsid w:val="0082476E"/>
    <w:rsid w:val="00824904"/>
    <w:rsid w:val="00824BD2"/>
    <w:rsid w:val="0082516B"/>
    <w:rsid w:val="00825187"/>
    <w:rsid w:val="00825C04"/>
    <w:rsid w:val="00825C34"/>
    <w:rsid w:val="00826491"/>
    <w:rsid w:val="00826591"/>
    <w:rsid w:val="00826635"/>
    <w:rsid w:val="008269EF"/>
    <w:rsid w:val="00826E56"/>
    <w:rsid w:val="008277C3"/>
    <w:rsid w:val="0083010E"/>
    <w:rsid w:val="00830289"/>
    <w:rsid w:val="008303F3"/>
    <w:rsid w:val="008307B3"/>
    <w:rsid w:val="008314B8"/>
    <w:rsid w:val="00831982"/>
    <w:rsid w:val="00831C46"/>
    <w:rsid w:val="0083306D"/>
    <w:rsid w:val="00833452"/>
    <w:rsid w:val="0083393F"/>
    <w:rsid w:val="00833A3F"/>
    <w:rsid w:val="00833D97"/>
    <w:rsid w:val="00833DC3"/>
    <w:rsid w:val="00833E27"/>
    <w:rsid w:val="00834047"/>
    <w:rsid w:val="00834216"/>
    <w:rsid w:val="0083462E"/>
    <w:rsid w:val="008346D4"/>
    <w:rsid w:val="008349B4"/>
    <w:rsid w:val="00834B7B"/>
    <w:rsid w:val="00834FB3"/>
    <w:rsid w:val="008351AD"/>
    <w:rsid w:val="008353C8"/>
    <w:rsid w:val="00835417"/>
    <w:rsid w:val="00835480"/>
    <w:rsid w:val="00835529"/>
    <w:rsid w:val="00835816"/>
    <w:rsid w:val="00835E13"/>
    <w:rsid w:val="008366B8"/>
    <w:rsid w:val="008368BB"/>
    <w:rsid w:val="00836EDA"/>
    <w:rsid w:val="008373DC"/>
    <w:rsid w:val="00837542"/>
    <w:rsid w:val="00837948"/>
    <w:rsid w:val="008379E1"/>
    <w:rsid w:val="00837D0E"/>
    <w:rsid w:val="0084051C"/>
    <w:rsid w:val="0084060E"/>
    <w:rsid w:val="00840F2C"/>
    <w:rsid w:val="00841535"/>
    <w:rsid w:val="0084169A"/>
    <w:rsid w:val="00841872"/>
    <w:rsid w:val="00841F46"/>
    <w:rsid w:val="008427E2"/>
    <w:rsid w:val="00842A7C"/>
    <w:rsid w:val="00842C79"/>
    <w:rsid w:val="008431E9"/>
    <w:rsid w:val="008437CB"/>
    <w:rsid w:val="008437D4"/>
    <w:rsid w:val="00843C01"/>
    <w:rsid w:val="00843DC2"/>
    <w:rsid w:val="008442D5"/>
    <w:rsid w:val="00844449"/>
    <w:rsid w:val="0084447D"/>
    <w:rsid w:val="00844691"/>
    <w:rsid w:val="008446D4"/>
    <w:rsid w:val="00844BCE"/>
    <w:rsid w:val="00845091"/>
    <w:rsid w:val="00845577"/>
    <w:rsid w:val="00845B63"/>
    <w:rsid w:val="00845C66"/>
    <w:rsid w:val="00846051"/>
    <w:rsid w:val="00846755"/>
    <w:rsid w:val="00846CAF"/>
    <w:rsid w:val="00846CD9"/>
    <w:rsid w:val="00846ED5"/>
    <w:rsid w:val="0084752D"/>
    <w:rsid w:val="008478A2"/>
    <w:rsid w:val="00847BAF"/>
    <w:rsid w:val="00847DF8"/>
    <w:rsid w:val="008501C7"/>
    <w:rsid w:val="00850873"/>
    <w:rsid w:val="0085097B"/>
    <w:rsid w:val="00850CB7"/>
    <w:rsid w:val="00850CFD"/>
    <w:rsid w:val="00850F48"/>
    <w:rsid w:val="00851095"/>
    <w:rsid w:val="00851241"/>
    <w:rsid w:val="00851525"/>
    <w:rsid w:val="00851F8D"/>
    <w:rsid w:val="0085215A"/>
    <w:rsid w:val="008528A0"/>
    <w:rsid w:val="00852961"/>
    <w:rsid w:val="00852C55"/>
    <w:rsid w:val="00852F7C"/>
    <w:rsid w:val="008532FE"/>
    <w:rsid w:val="00853E1B"/>
    <w:rsid w:val="00853EBE"/>
    <w:rsid w:val="00853FD3"/>
    <w:rsid w:val="00854150"/>
    <w:rsid w:val="00854162"/>
    <w:rsid w:val="00854794"/>
    <w:rsid w:val="00854A29"/>
    <w:rsid w:val="00855537"/>
    <w:rsid w:val="00855545"/>
    <w:rsid w:val="00855697"/>
    <w:rsid w:val="008559D9"/>
    <w:rsid w:val="00855B39"/>
    <w:rsid w:val="00855B63"/>
    <w:rsid w:val="00855D43"/>
    <w:rsid w:val="00855E43"/>
    <w:rsid w:val="00855EAA"/>
    <w:rsid w:val="00855EF8"/>
    <w:rsid w:val="00856262"/>
    <w:rsid w:val="008562A1"/>
    <w:rsid w:val="0085679F"/>
    <w:rsid w:val="008567EB"/>
    <w:rsid w:val="00856BC9"/>
    <w:rsid w:val="00856E9A"/>
    <w:rsid w:val="008570B0"/>
    <w:rsid w:val="008579DB"/>
    <w:rsid w:val="00857A1D"/>
    <w:rsid w:val="00857E75"/>
    <w:rsid w:val="00860192"/>
    <w:rsid w:val="008601DE"/>
    <w:rsid w:val="00860E8F"/>
    <w:rsid w:val="00860FC7"/>
    <w:rsid w:val="008610F4"/>
    <w:rsid w:val="0086132B"/>
    <w:rsid w:val="00861446"/>
    <w:rsid w:val="00861836"/>
    <w:rsid w:val="00861A0E"/>
    <w:rsid w:val="00861CD8"/>
    <w:rsid w:val="00861F1C"/>
    <w:rsid w:val="00862316"/>
    <w:rsid w:val="008624FA"/>
    <w:rsid w:val="00862D47"/>
    <w:rsid w:val="00862FF9"/>
    <w:rsid w:val="008630BC"/>
    <w:rsid w:val="00863809"/>
    <w:rsid w:val="00863903"/>
    <w:rsid w:val="008639AE"/>
    <w:rsid w:val="00863A50"/>
    <w:rsid w:val="00864318"/>
    <w:rsid w:val="008645A9"/>
    <w:rsid w:val="00864941"/>
    <w:rsid w:val="00864AD5"/>
    <w:rsid w:val="00864C07"/>
    <w:rsid w:val="00864DC2"/>
    <w:rsid w:val="008651FF"/>
    <w:rsid w:val="00865677"/>
    <w:rsid w:val="00865E66"/>
    <w:rsid w:val="00865F14"/>
    <w:rsid w:val="008664AD"/>
    <w:rsid w:val="008665CE"/>
    <w:rsid w:val="00866852"/>
    <w:rsid w:val="00866982"/>
    <w:rsid w:val="00866CE1"/>
    <w:rsid w:val="00866FC0"/>
    <w:rsid w:val="00867320"/>
    <w:rsid w:val="00867335"/>
    <w:rsid w:val="008673CA"/>
    <w:rsid w:val="0086752E"/>
    <w:rsid w:val="008677EE"/>
    <w:rsid w:val="008677F2"/>
    <w:rsid w:val="008679BA"/>
    <w:rsid w:val="00867CE2"/>
    <w:rsid w:val="00870074"/>
    <w:rsid w:val="0087007B"/>
    <w:rsid w:val="00870540"/>
    <w:rsid w:val="008707E8"/>
    <w:rsid w:val="0087099F"/>
    <w:rsid w:val="00870D1C"/>
    <w:rsid w:val="008710F8"/>
    <w:rsid w:val="008712D6"/>
    <w:rsid w:val="00871361"/>
    <w:rsid w:val="00871634"/>
    <w:rsid w:val="008716FE"/>
    <w:rsid w:val="0087278C"/>
    <w:rsid w:val="008727E9"/>
    <w:rsid w:val="00872EEE"/>
    <w:rsid w:val="008735F2"/>
    <w:rsid w:val="00873FA3"/>
    <w:rsid w:val="00874422"/>
    <w:rsid w:val="0087476B"/>
    <w:rsid w:val="00874B5F"/>
    <w:rsid w:val="00874D7A"/>
    <w:rsid w:val="00874EAE"/>
    <w:rsid w:val="00874F6D"/>
    <w:rsid w:val="00875094"/>
    <w:rsid w:val="00875560"/>
    <w:rsid w:val="00875A8C"/>
    <w:rsid w:val="0087613E"/>
    <w:rsid w:val="00876300"/>
    <w:rsid w:val="008764A3"/>
    <w:rsid w:val="00876B0C"/>
    <w:rsid w:val="00876E15"/>
    <w:rsid w:val="00876F75"/>
    <w:rsid w:val="008775FE"/>
    <w:rsid w:val="008777EA"/>
    <w:rsid w:val="00877A65"/>
    <w:rsid w:val="00877AA6"/>
    <w:rsid w:val="00877B4A"/>
    <w:rsid w:val="00877D7C"/>
    <w:rsid w:val="008800E4"/>
    <w:rsid w:val="00880808"/>
    <w:rsid w:val="00880AE7"/>
    <w:rsid w:val="00880DD5"/>
    <w:rsid w:val="00880EEB"/>
    <w:rsid w:val="00881424"/>
    <w:rsid w:val="00881626"/>
    <w:rsid w:val="008826A1"/>
    <w:rsid w:val="008826F0"/>
    <w:rsid w:val="00882B62"/>
    <w:rsid w:val="00882CD5"/>
    <w:rsid w:val="00882EAC"/>
    <w:rsid w:val="008833C2"/>
    <w:rsid w:val="008837FB"/>
    <w:rsid w:val="00883908"/>
    <w:rsid w:val="00883B50"/>
    <w:rsid w:val="00883BC0"/>
    <w:rsid w:val="00883D05"/>
    <w:rsid w:val="00884092"/>
    <w:rsid w:val="00884139"/>
    <w:rsid w:val="008842E9"/>
    <w:rsid w:val="0088430D"/>
    <w:rsid w:val="00884468"/>
    <w:rsid w:val="008846EF"/>
    <w:rsid w:val="00884754"/>
    <w:rsid w:val="00884E52"/>
    <w:rsid w:val="008850A4"/>
    <w:rsid w:val="00885124"/>
    <w:rsid w:val="00885287"/>
    <w:rsid w:val="0088569A"/>
    <w:rsid w:val="00885933"/>
    <w:rsid w:val="008859EE"/>
    <w:rsid w:val="00885D28"/>
    <w:rsid w:val="00885E4B"/>
    <w:rsid w:val="00885F95"/>
    <w:rsid w:val="008860B6"/>
    <w:rsid w:val="00886129"/>
    <w:rsid w:val="008861E6"/>
    <w:rsid w:val="008867BF"/>
    <w:rsid w:val="00886921"/>
    <w:rsid w:val="00886966"/>
    <w:rsid w:val="00886B7C"/>
    <w:rsid w:val="00886E46"/>
    <w:rsid w:val="00887293"/>
    <w:rsid w:val="008874ED"/>
    <w:rsid w:val="008879DA"/>
    <w:rsid w:val="00887BD8"/>
    <w:rsid w:val="00887DCE"/>
    <w:rsid w:val="00887DDB"/>
    <w:rsid w:val="00887EEC"/>
    <w:rsid w:val="00887F5C"/>
    <w:rsid w:val="00890118"/>
    <w:rsid w:val="00890371"/>
    <w:rsid w:val="0089046F"/>
    <w:rsid w:val="00890516"/>
    <w:rsid w:val="008908D2"/>
    <w:rsid w:val="00890E1B"/>
    <w:rsid w:val="00890F0B"/>
    <w:rsid w:val="008913E0"/>
    <w:rsid w:val="00891462"/>
    <w:rsid w:val="008916ED"/>
    <w:rsid w:val="00891B59"/>
    <w:rsid w:val="00891C2E"/>
    <w:rsid w:val="00891D79"/>
    <w:rsid w:val="00891F8E"/>
    <w:rsid w:val="00891FE4"/>
    <w:rsid w:val="0089236A"/>
    <w:rsid w:val="00892B17"/>
    <w:rsid w:val="00892CDA"/>
    <w:rsid w:val="0089303F"/>
    <w:rsid w:val="00893056"/>
    <w:rsid w:val="0089333E"/>
    <w:rsid w:val="00893E2F"/>
    <w:rsid w:val="00894375"/>
    <w:rsid w:val="008944ED"/>
    <w:rsid w:val="008945AA"/>
    <w:rsid w:val="008946F7"/>
    <w:rsid w:val="0089496B"/>
    <w:rsid w:val="00894B8D"/>
    <w:rsid w:val="00894DF8"/>
    <w:rsid w:val="00895480"/>
    <w:rsid w:val="008954B5"/>
    <w:rsid w:val="00895653"/>
    <w:rsid w:val="00895811"/>
    <w:rsid w:val="0089591E"/>
    <w:rsid w:val="00895F49"/>
    <w:rsid w:val="0089620E"/>
    <w:rsid w:val="00896503"/>
    <w:rsid w:val="0089662B"/>
    <w:rsid w:val="00896ABA"/>
    <w:rsid w:val="00896AC5"/>
    <w:rsid w:val="00896D1A"/>
    <w:rsid w:val="008971FC"/>
    <w:rsid w:val="00897591"/>
    <w:rsid w:val="00897F55"/>
    <w:rsid w:val="008A0379"/>
    <w:rsid w:val="008A03F6"/>
    <w:rsid w:val="008A0498"/>
    <w:rsid w:val="008A0542"/>
    <w:rsid w:val="008A1084"/>
    <w:rsid w:val="008A181B"/>
    <w:rsid w:val="008A1934"/>
    <w:rsid w:val="008A19E1"/>
    <w:rsid w:val="008A1C0B"/>
    <w:rsid w:val="008A22A4"/>
    <w:rsid w:val="008A2319"/>
    <w:rsid w:val="008A295B"/>
    <w:rsid w:val="008A2A41"/>
    <w:rsid w:val="008A2B96"/>
    <w:rsid w:val="008A2D08"/>
    <w:rsid w:val="008A2E06"/>
    <w:rsid w:val="008A30C2"/>
    <w:rsid w:val="008A31D0"/>
    <w:rsid w:val="008A333A"/>
    <w:rsid w:val="008A360A"/>
    <w:rsid w:val="008A436C"/>
    <w:rsid w:val="008A4434"/>
    <w:rsid w:val="008A47C2"/>
    <w:rsid w:val="008A4910"/>
    <w:rsid w:val="008A4E3B"/>
    <w:rsid w:val="008A4E59"/>
    <w:rsid w:val="008A5335"/>
    <w:rsid w:val="008A535C"/>
    <w:rsid w:val="008A5545"/>
    <w:rsid w:val="008A5674"/>
    <w:rsid w:val="008A570F"/>
    <w:rsid w:val="008A5916"/>
    <w:rsid w:val="008A5926"/>
    <w:rsid w:val="008A5BEA"/>
    <w:rsid w:val="008A5D91"/>
    <w:rsid w:val="008A65E4"/>
    <w:rsid w:val="008A6764"/>
    <w:rsid w:val="008A6830"/>
    <w:rsid w:val="008A6AEE"/>
    <w:rsid w:val="008A6E5F"/>
    <w:rsid w:val="008A7267"/>
    <w:rsid w:val="008A7BA3"/>
    <w:rsid w:val="008A7E22"/>
    <w:rsid w:val="008A7E72"/>
    <w:rsid w:val="008B0B8A"/>
    <w:rsid w:val="008B0CBB"/>
    <w:rsid w:val="008B14D4"/>
    <w:rsid w:val="008B1DFB"/>
    <w:rsid w:val="008B21F7"/>
    <w:rsid w:val="008B359F"/>
    <w:rsid w:val="008B3ECB"/>
    <w:rsid w:val="008B408E"/>
    <w:rsid w:val="008B40FB"/>
    <w:rsid w:val="008B43DC"/>
    <w:rsid w:val="008B44CA"/>
    <w:rsid w:val="008B4616"/>
    <w:rsid w:val="008B5040"/>
    <w:rsid w:val="008B531A"/>
    <w:rsid w:val="008B5331"/>
    <w:rsid w:val="008B584D"/>
    <w:rsid w:val="008B5913"/>
    <w:rsid w:val="008B5ACA"/>
    <w:rsid w:val="008B5E6E"/>
    <w:rsid w:val="008B6053"/>
    <w:rsid w:val="008B6185"/>
    <w:rsid w:val="008B65A7"/>
    <w:rsid w:val="008B65CD"/>
    <w:rsid w:val="008B6897"/>
    <w:rsid w:val="008B6C7E"/>
    <w:rsid w:val="008B7056"/>
    <w:rsid w:val="008B72D0"/>
    <w:rsid w:val="008B7729"/>
    <w:rsid w:val="008B7AB0"/>
    <w:rsid w:val="008B7F41"/>
    <w:rsid w:val="008C00B3"/>
    <w:rsid w:val="008C022B"/>
    <w:rsid w:val="008C040F"/>
    <w:rsid w:val="008C0AE6"/>
    <w:rsid w:val="008C0BE0"/>
    <w:rsid w:val="008C12B8"/>
    <w:rsid w:val="008C18A8"/>
    <w:rsid w:val="008C2083"/>
    <w:rsid w:val="008C2344"/>
    <w:rsid w:val="008C2806"/>
    <w:rsid w:val="008C2EB5"/>
    <w:rsid w:val="008C3265"/>
    <w:rsid w:val="008C3A17"/>
    <w:rsid w:val="008C43D4"/>
    <w:rsid w:val="008C45BE"/>
    <w:rsid w:val="008C46C4"/>
    <w:rsid w:val="008C49F8"/>
    <w:rsid w:val="008C4AB1"/>
    <w:rsid w:val="008C4C7C"/>
    <w:rsid w:val="008C4E13"/>
    <w:rsid w:val="008C4E6A"/>
    <w:rsid w:val="008C4EEC"/>
    <w:rsid w:val="008C4FFE"/>
    <w:rsid w:val="008C50A1"/>
    <w:rsid w:val="008C5121"/>
    <w:rsid w:val="008C5164"/>
    <w:rsid w:val="008C540F"/>
    <w:rsid w:val="008C55A9"/>
    <w:rsid w:val="008C5914"/>
    <w:rsid w:val="008C5F9A"/>
    <w:rsid w:val="008C60D8"/>
    <w:rsid w:val="008C6560"/>
    <w:rsid w:val="008C692F"/>
    <w:rsid w:val="008C6D6B"/>
    <w:rsid w:val="008C72E7"/>
    <w:rsid w:val="008C73AA"/>
    <w:rsid w:val="008C79F0"/>
    <w:rsid w:val="008C7A7E"/>
    <w:rsid w:val="008C7DC6"/>
    <w:rsid w:val="008D0661"/>
    <w:rsid w:val="008D09D1"/>
    <w:rsid w:val="008D0BAB"/>
    <w:rsid w:val="008D0CC4"/>
    <w:rsid w:val="008D0D22"/>
    <w:rsid w:val="008D10CC"/>
    <w:rsid w:val="008D1715"/>
    <w:rsid w:val="008D19F9"/>
    <w:rsid w:val="008D22DE"/>
    <w:rsid w:val="008D2434"/>
    <w:rsid w:val="008D24E2"/>
    <w:rsid w:val="008D25AA"/>
    <w:rsid w:val="008D2640"/>
    <w:rsid w:val="008D27CB"/>
    <w:rsid w:val="008D2943"/>
    <w:rsid w:val="008D327D"/>
    <w:rsid w:val="008D32EE"/>
    <w:rsid w:val="008D32F2"/>
    <w:rsid w:val="008D33F0"/>
    <w:rsid w:val="008D36A5"/>
    <w:rsid w:val="008D3D92"/>
    <w:rsid w:val="008D3F6C"/>
    <w:rsid w:val="008D4241"/>
    <w:rsid w:val="008D43FE"/>
    <w:rsid w:val="008D4403"/>
    <w:rsid w:val="008D4648"/>
    <w:rsid w:val="008D4673"/>
    <w:rsid w:val="008D46D2"/>
    <w:rsid w:val="008D49E4"/>
    <w:rsid w:val="008D4A13"/>
    <w:rsid w:val="008D4EA6"/>
    <w:rsid w:val="008D505B"/>
    <w:rsid w:val="008D55E7"/>
    <w:rsid w:val="008D57B1"/>
    <w:rsid w:val="008D57C1"/>
    <w:rsid w:val="008D5944"/>
    <w:rsid w:val="008D62CB"/>
    <w:rsid w:val="008D62F4"/>
    <w:rsid w:val="008D6791"/>
    <w:rsid w:val="008D6C75"/>
    <w:rsid w:val="008D6F37"/>
    <w:rsid w:val="008D7351"/>
    <w:rsid w:val="008D78B1"/>
    <w:rsid w:val="008D7D19"/>
    <w:rsid w:val="008D7D30"/>
    <w:rsid w:val="008E007C"/>
    <w:rsid w:val="008E02C8"/>
    <w:rsid w:val="008E031B"/>
    <w:rsid w:val="008E048E"/>
    <w:rsid w:val="008E053C"/>
    <w:rsid w:val="008E07EA"/>
    <w:rsid w:val="008E08CD"/>
    <w:rsid w:val="008E0ABD"/>
    <w:rsid w:val="008E0B86"/>
    <w:rsid w:val="008E0C63"/>
    <w:rsid w:val="008E14F0"/>
    <w:rsid w:val="008E1551"/>
    <w:rsid w:val="008E1727"/>
    <w:rsid w:val="008E1A1D"/>
    <w:rsid w:val="008E1CC7"/>
    <w:rsid w:val="008E1F6F"/>
    <w:rsid w:val="008E22EF"/>
    <w:rsid w:val="008E2693"/>
    <w:rsid w:val="008E2C7F"/>
    <w:rsid w:val="008E3347"/>
    <w:rsid w:val="008E3403"/>
    <w:rsid w:val="008E343C"/>
    <w:rsid w:val="008E385C"/>
    <w:rsid w:val="008E38EC"/>
    <w:rsid w:val="008E3A95"/>
    <w:rsid w:val="008E3EAE"/>
    <w:rsid w:val="008E4036"/>
    <w:rsid w:val="008E412C"/>
    <w:rsid w:val="008E4271"/>
    <w:rsid w:val="008E44DD"/>
    <w:rsid w:val="008E49E8"/>
    <w:rsid w:val="008E4E65"/>
    <w:rsid w:val="008E5459"/>
    <w:rsid w:val="008E5615"/>
    <w:rsid w:val="008E5681"/>
    <w:rsid w:val="008E593F"/>
    <w:rsid w:val="008E5CDE"/>
    <w:rsid w:val="008E6268"/>
    <w:rsid w:val="008E6507"/>
    <w:rsid w:val="008E651C"/>
    <w:rsid w:val="008E6747"/>
    <w:rsid w:val="008E6870"/>
    <w:rsid w:val="008E6896"/>
    <w:rsid w:val="008E689A"/>
    <w:rsid w:val="008E6B52"/>
    <w:rsid w:val="008E6B97"/>
    <w:rsid w:val="008E6BED"/>
    <w:rsid w:val="008E6EC8"/>
    <w:rsid w:val="008E6F83"/>
    <w:rsid w:val="008E7021"/>
    <w:rsid w:val="008E70CE"/>
    <w:rsid w:val="008E7552"/>
    <w:rsid w:val="008E75E8"/>
    <w:rsid w:val="008E7724"/>
    <w:rsid w:val="008E7770"/>
    <w:rsid w:val="008E7918"/>
    <w:rsid w:val="008E7F25"/>
    <w:rsid w:val="008F00B6"/>
    <w:rsid w:val="008F0162"/>
    <w:rsid w:val="008F0661"/>
    <w:rsid w:val="008F068B"/>
    <w:rsid w:val="008F0729"/>
    <w:rsid w:val="008F076D"/>
    <w:rsid w:val="008F0DC8"/>
    <w:rsid w:val="008F1049"/>
    <w:rsid w:val="008F1088"/>
    <w:rsid w:val="008F1369"/>
    <w:rsid w:val="008F19B6"/>
    <w:rsid w:val="008F1BF8"/>
    <w:rsid w:val="008F22CD"/>
    <w:rsid w:val="008F2637"/>
    <w:rsid w:val="008F3102"/>
    <w:rsid w:val="008F3B23"/>
    <w:rsid w:val="008F3C44"/>
    <w:rsid w:val="008F3D2C"/>
    <w:rsid w:val="008F3F26"/>
    <w:rsid w:val="008F435A"/>
    <w:rsid w:val="008F47FB"/>
    <w:rsid w:val="008F489E"/>
    <w:rsid w:val="008F48BC"/>
    <w:rsid w:val="008F49CB"/>
    <w:rsid w:val="008F4A22"/>
    <w:rsid w:val="008F4AC2"/>
    <w:rsid w:val="008F4B8C"/>
    <w:rsid w:val="008F4E0F"/>
    <w:rsid w:val="008F5006"/>
    <w:rsid w:val="008F54EF"/>
    <w:rsid w:val="008F5985"/>
    <w:rsid w:val="008F5A89"/>
    <w:rsid w:val="008F5D38"/>
    <w:rsid w:val="008F62D4"/>
    <w:rsid w:val="008F6929"/>
    <w:rsid w:val="008F6ABC"/>
    <w:rsid w:val="008F6AE9"/>
    <w:rsid w:val="008F6BDC"/>
    <w:rsid w:val="008F6C7F"/>
    <w:rsid w:val="008F6D7C"/>
    <w:rsid w:val="008F6D8E"/>
    <w:rsid w:val="008F704A"/>
    <w:rsid w:val="008F7B0F"/>
    <w:rsid w:val="008F7E33"/>
    <w:rsid w:val="008F7F51"/>
    <w:rsid w:val="008F7F7E"/>
    <w:rsid w:val="00900007"/>
    <w:rsid w:val="0090054E"/>
    <w:rsid w:val="00900578"/>
    <w:rsid w:val="0090073C"/>
    <w:rsid w:val="00900825"/>
    <w:rsid w:val="0090093D"/>
    <w:rsid w:val="00900BDE"/>
    <w:rsid w:val="009016BC"/>
    <w:rsid w:val="00901CD2"/>
    <w:rsid w:val="009025BA"/>
    <w:rsid w:val="00902704"/>
    <w:rsid w:val="009027C9"/>
    <w:rsid w:val="00902CCA"/>
    <w:rsid w:val="00903065"/>
    <w:rsid w:val="009032BE"/>
    <w:rsid w:val="00903495"/>
    <w:rsid w:val="009034AF"/>
    <w:rsid w:val="009038A9"/>
    <w:rsid w:val="00903B43"/>
    <w:rsid w:val="00903BA1"/>
    <w:rsid w:val="00903BF3"/>
    <w:rsid w:val="009042C2"/>
    <w:rsid w:val="00905E85"/>
    <w:rsid w:val="00906380"/>
    <w:rsid w:val="009066E9"/>
    <w:rsid w:val="00906AE2"/>
    <w:rsid w:val="00906C67"/>
    <w:rsid w:val="00906CC7"/>
    <w:rsid w:val="00906CEE"/>
    <w:rsid w:val="00907475"/>
    <w:rsid w:val="009074CD"/>
    <w:rsid w:val="00907708"/>
    <w:rsid w:val="009079EB"/>
    <w:rsid w:val="00907A62"/>
    <w:rsid w:val="00910043"/>
    <w:rsid w:val="00910262"/>
    <w:rsid w:val="009103DB"/>
    <w:rsid w:val="009104D2"/>
    <w:rsid w:val="00910507"/>
    <w:rsid w:val="00910661"/>
    <w:rsid w:val="00910DBA"/>
    <w:rsid w:val="00910E9C"/>
    <w:rsid w:val="00911317"/>
    <w:rsid w:val="009115ED"/>
    <w:rsid w:val="0091170A"/>
    <w:rsid w:val="00911B71"/>
    <w:rsid w:val="00912130"/>
    <w:rsid w:val="00912330"/>
    <w:rsid w:val="0091263D"/>
    <w:rsid w:val="00912789"/>
    <w:rsid w:val="0091337E"/>
    <w:rsid w:val="009134EC"/>
    <w:rsid w:val="009146F9"/>
    <w:rsid w:val="00914C5B"/>
    <w:rsid w:val="00914F13"/>
    <w:rsid w:val="009152F4"/>
    <w:rsid w:val="009155E9"/>
    <w:rsid w:val="00915700"/>
    <w:rsid w:val="00915732"/>
    <w:rsid w:val="00915A5C"/>
    <w:rsid w:val="00915BC2"/>
    <w:rsid w:val="00915C48"/>
    <w:rsid w:val="009162F5"/>
    <w:rsid w:val="00916448"/>
    <w:rsid w:val="00916759"/>
    <w:rsid w:val="00917489"/>
    <w:rsid w:val="0091761E"/>
    <w:rsid w:val="00917D80"/>
    <w:rsid w:val="00917F54"/>
    <w:rsid w:val="009204C9"/>
    <w:rsid w:val="009204FB"/>
    <w:rsid w:val="00920CEF"/>
    <w:rsid w:val="00920EE6"/>
    <w:rsid w:val="009210BE"/>
    <w:rsid w:val="009215F2"/>
    <w:rsid w:val="0092172E"/>
    <w:rsid w:val="009217A1"/>
    <w:rsid w:val="0092193B"/>
    <w:rsid w:val="00921F20"/>
    <w:rsid w:val="00921F52"/>
    <w:rsid w:val="00922627"/>
    <w:rsid w:val="0092262C"/>
    <w:rsid w:val="0092266B"/>
    <w:rsid w:val="00922C24"/>
    <w:rsid w:val="00922E5B"/>
    <w:rsid w:val="00922E9E"/>
    <w:rsid w:val="00922EDB"/>
    <w:rsid w:val="00922F36"/>
    <w:rsid w:val="009230E0"/>
    <w:rsid w:val="009230E8"/>
    <w:rsid w:val="0092326E"/>
    <w:rsid w:val="00923803"/>
    <w:rsid w:val="00924601"/>
    <w:rsid w:val="0092468C"/>
    <w:rsid w:val="00925459"/>
    <w:rsid w:val="00925633"/>
    <w:rsid w:val="00925642"/>
    <w:rsid w:val="00925AAB"/>
    <w:rsid w:val="00925CC3"/>
    <w:rsid w:val="00926267"/>
    <w:rsid w:val="0092637D"/>
    <w:rsid w:val="00926503"/>
    <w:rsid w:val="00926504"/>
    <w:rsid w:val="009265FB"/>
    <w:rsid w:val="00926642"/>
    <w:rsid w:val="00926EF7"/>
    <w:rsid w:val="0092777E"/>
    <w:rsid w:val="009278BD"/>
    <w:rsid w:val="00927B59"/>
    <w:rsid w:val="00927D15"/>
    <w:rsid w:val="00927D5C"/>
    <w:rsid w:val="00927E1A"/>
    <w:rsid w:val="0093018D"/>
    <w:rsid w:val="0093020E"/>
    <w:rsid w:val="009302E9"/>
    <w:rsid w:val="0093050A"/>
    <w:rsid w:val="009305D6"/>
    <w:rsid w:val="00930944"/>
    <w:rsid w:val="009309E8"/>
    <w:rsid w:val="009309FA"/>
    <w:rsid w:val="00930A2B"/>
    <w:rsid w:val="00930BB0"/>
    <w:rsid w:val="00930EC2"/>
    <w:rsid w:val="009311A5"/>
    <w:rsid w:val="009312E2"/>
    <w:rsid w:val="00931568"/>
    <w:rsid w:val="00931748"/>
    <w:rsid w:val="0093199B"/>
    <w:rsid w:val="00931B0E"/>
    <w:rsid w:val="00932681"/>
    <w:rsid w:val="009326A2"/>
    <w:rsid w:val="00932E51"/>
    <w:rsid w:val="00932ED1"/>
    <w:rsid w:val="00933586"/>
    <w:rsid w:val="00933D8F"/>
    <w:rsid w:val="0093414F"/>
    <w:rsid w:val="009349BC"/>
    <w:rsid w:val="009350E6"/>
    <w:rsid w:val="00935205"/>
    <w:rsid w:val="00935228"/>
    <w:rsid w:val="009354CC"/>
    <w:rsid w:val="00935BDA"/>
    <w:rsid w:val="00935D0C"/>
    <w:rsid w:val="00935E76"/>
    <w:rsid w:val="009361E9"/>
    <w:rsid w:val="009362B9"/>
    <w:rsid w:val="009362D2"/>
    <w:rsid w:val="0093655A"/>
    <w:rsid w:val="009365D6"/>
    <w:rsid w:val="009368CB"/>
    <w:rsid w:val="00936CCE"/>
    <w:rsid w:val="00936E13"/>
    <w:rsid w:val="0093708F"/>
    <w:rsid w:val="009370D1"/>
    <w:rsid w:val="009372FA"/>
    <w:rsid w:val="009376B4"/>
    <w:rsid w:val="00937D4B"/>
    <w:rsid w:val="00937D61"/>
    <w:rsid w:val="0094000D"/>
    <w:rsid w:val="00940106"/>
    <w:rsid w:val="00940185"/>
    <w:rsid w:val="00940364"/>
    <w:rsid w:val="00940DBD"/>
    <w:rsid w:val="0094164E"/>
    <w:rsid w:val="0094181E"/>
    <w:rsid w:val="00941B7E"/>
    <w:rsid w:val="00941BA1"/>
    <w:rsid w:val="00941BA6"/>
    <w:rsid w:val="00941F56"/>
    <w:rsid w:val="009421F5"/>
    <w:rsid w:val="0094257D"/>
    <w:rsid w:val="00942759"/>
    <w:rsid w:val="009429B6"/>
    <w:rsid w:val="00942FF4"/>
    <w:rsid w:val="0094312A"/>
    <w:rsid w:val="009435DC"/>
    <w:rsid w:val="00943B8F"/>
    <w:rsid w:val="00943C7E"/>
    <w:rsid w:val="00943D37"/>
    <w:rsid w:val="00943D3C"/>
    <w:rsid w:val="00943F84"/>
    <w:rsid w:val="00943FFE"/>
    <w:rsid w:val="0094450C"/>
    <w:rsid w:val="009445E4"/>
    <w:rsid w:val="00944CBD"/>
    <w:rsid w:val="00944CEE"/>
    <w:rsid w:val="00944DE8"/>
    <w:rsid w:val="00944E38"/>
    <w:rsid w:val="00944EED"/>
    <w:rsid w:val="00945058"/>
    <w:rsid w:val="00945191"/>
    <w:rsid w:val="00945797"/>
    <w:rsid w:val="009458CD"/>
    <w:rsid w:val="00945957"/>
    <w:rsid w:val="00945AE1"/>
    <w:rsid w:val="00945E25"/>
    <w:rsid w:val="00945FC0"/>
    <w:rsid w:val="009468A9"/>
    <w:rsid w:val="00946A8B"/>
    <w:rsid w:val="00946E7E"/>
    <w:rsid w:val="009470B2"/>
    <w:rsid w:val="00947664"/>
    <w:rsid w:val="009479F8"/>
    <w:rsid w:val="00947C6A"/>
    <w:rsid w:val="00947D97"/>
    <w:rsid w:val="00947D9B"/>
    <w:rsid w:val="00947DB1"/>
    <w:rsid w:val="00947EE2"/>
    <w:rsid w:val="00950183"/>
    <w:rsid w:val="00950187"/>
    <w:rsid w:val="009502E1"/>
    <w:rsid w:val="0095058E"/>
    <w:rsid w:val="009509DE"/>
    <w:rsid w:val="009512E6"/>
    <w:rsid w:val="0095203E"/>
    <w:rsid w:val="009528C6"/>
    <w:rsid w:val="009528DF"/>
    <w:rsid w:val="009528ED"/>
    <w:rsid w:val="0095363E"/>
    <w:rsid w:val="009536EA"/>
    <w:rsid w:val="00953760"/>
    <w:rsid w:val="00953780"/>
    <w:rsid w:val="00953CAC"/>
    <w:rsid w:val="00953DC1"/>
    <w:rsid w:val="00953EC7"/>
    <w:rsid w:val="009540F7"/>
    <w:rsid w:val="009543EE"/>
    <w:rsid w:val="00954817"/>
    <w:rsid w:val="00954EB5"/>
    <w:rsid w:val="00955213"/>
    <w:rsid w:val="00955624"/>
    <w:rsid w:val="0095581F"/>
    <w:rsid w:val="0095586C"/>
    <w:rsid w:val="00955912"/>
    <w:rsid w:val="00955B89"/>
    <w:rsid w:val="00955EBC"/>
    <w:rsid w:val="00956404"/>
    <w:rsid w:val="009567F2"/>
    <w:rsid w:val="00957130"/>
    <w:rsid w:val="009575D7"/>
    <w:rsid w:val="00957649"/>
    <w:rsid w:val="00957841"/>
    <w:rsid w:val="009578F2"/>
    <w:rsid w:val="00957917"/>
    <w:rsid w:val="009579DF"/>
    <w:rsid w:val="00957C8F"/>
    <w:rsid w:val="00957C9C"/>
    <w:rsid w:val="00957CD1"/>
    <w:rsid w:val="0096078F"/>
    <w:rsid w:val="00960C4B"/>
    <w:rsid w:val="00961355"/>
    <w:rsid w:val="009614A4"/>
    <w:rsid w:val="00961932"/>
    <w:rsid w:val="00961F9A"/>
    <w:rsid w:val="00962CB5"/>
    <w:rsid w:val="00963022"/>
    <w:rsid w:val="009633CF"/>
    <w:rsid w:val="00963643"/>
    <w:rsid w:val="009636A6"/>
    <w:rsid w:val="0096384B"/>
    <w:rsid w:val="00963B67"/>
    <w:rsid w:val="00964D00"/>
    <w:rsid w:val="00965256"/>
    <w:rsid w:val="00965913"/>
    <w:rsid w:val="00966365"/>
    <w:rsid w:val="00966410"/>
    <w:rsid w:val="00966A3B"/>
    <w:rsid w:val="00966B34"/>
    <w:rsid w:val="00966BCD"/>
    <w:rsid w:val="00967246"/>
    <w:rsid w:val="009672AB"/>
    <w:rsid w:val="0096733D"/>
    <w:rsid w:val="00967935"/>
    <w:rsid w:val="00967E2F"/>
    <w:rsid w:val="00967EDF"/>
    <w:rsid w:val="00967F58"/>
    <w:rsid w:val="00967F84"/>
    <w:rsid w:val="00970164"/>
    <w:rsid w:val="0097069A"/>
    <w:rsid w:val="00970852"/>
    <w:rsid w:val="00970C98"/>
    <w:rsid w:val="00970D48"/>
    <w:rsid w:val="00970D7A"/>
    <w:rsid w:val="009712D8"/>
    <w:rsid w:val="00971483"/>
    <w:rsid w:val="009714E6"/>
    <w:rsid w:val="00971622"/>
    <w:rsid w:val="00971AC5"/>
    <w:rsid w:val="00971C76"/>
    <w:rsid w:val="0097231F"/>
    <w:rsid w:val="0097255F"/>
    <w:rsid w:val="009727CA"/>
    <w:rsid w:val="0097284C"/>
    <w:rsid w:val="009728B6"/>
    <w:rsid w:val="009728E5"/>
    <w:rsid w:val="0097336B"/>
    <w:rsid w:val="009734CD"/>
    <w:rsid w:val="00973537"/>
    <w:rsid w:val="00973877"/>
    <w:rsid w:val="00973F91"/>
    <w:rsid w:val="00974889"/>
    <w:rsid w:val="00974F1D"/>
    <w:rsid w:val="00974F2E"/>
    <w:rsid w:val="009757B8"/>
    <w:rsid w:val="009760AE"/>
    <w:rsid w:val="009764BE"/>
    <w:rsid w:val="0097654D"/>
    <w:rsid w:val="0097681D"/>
    <w:rsid w:val="00976998"/>
    <w:rsid w:val="00976C57"/>
    <w:rsid w:val="00976C6F"/>
    <w:rsid w:val="00976F41"/>
    <w:rsid w:val="00977069"/>
    <w:rsid w:val="00977113"/>
    <w:rsid w:val="0097735F"/>
    <w:rsid w:val="0097738F"/>
    <w:rsid w:val="00977479"/>
    <w:rsid w:val="009774F8"/>
    <w:rsid w:val="00977A9C"/>
    <w:rsid w:val="00977DE4"/>
    <w:rsid w:val="00980079"/>
    <w:rsid w:val="0098068F"/>
    <w:rsid w:val="00980FC8"/>
    <w:rsid w:val="00981077"/>
    <w:rsid w:val="009813B8"/>
    <w:rsid w:val="00981927"/>
    <w:rsid w:val="00981A77"/>
    <w:rsid w:val="00981D0B"/>
    <w:rsid w:val="00981D23"/>
    <w:rsid w:val="00981FF6"/>
    <w:rsid w:val="0098229E"/>
    <w:rsid w:val="009825A3"/>
    <w:rsid w:val="0098299F"/>
    <w:rsid w:val="00982A33"/>
    <w:rsid w:val="00982A90"/>
    <w:rsid w:val="00982B57"/>
    <w:rsid w:val="00982D61"/>
    <w:rsid w:val="0098383A"/>
    <w:rsid w:val="0098388D"/>
    <w:rsid w:val="00984030"/>
    <w:rsid w:val="00984150"/>
    <w:rsid w:val="00984388"/>
    <w:rsid w:val="00984D9B"/>
    <w:rsid w:val="00985801"/>
    <w:rsid w:val="00985C70"/>
    <w:rsid w:val="00985D12"/>
    <w:rsid w:val="00985DD6"/>
    <w:rsid w:val="00985F01"/>
    <w:rsid w:val="00986D36"/>
    <w:rsid w:val="00986F10"/>
    <w:rsid w:val="009872F3"/>
    <w:rsid w:val="0098779A"/>
    <w:rsid w:val="00987A19"/>
    <w:rsid w:val="00987C1D"/>
    <w:rsid w:val="00990382"/>
    <w:rsid w:val="00990AEE"/>
    <w:rsid w:val="00990FBE"/>
    <w:rsid w:val="00991198"/>
    <w:rsid w:val="009914D8"/>
    <w:rsid w:val="0099173B"/>
    <w:rsid w:val="00991D6E"/>
    <w:rsid w:val="00992269"/>
    <w:rsid w:val="009922CC"/>
    <w:rsid w:val="009925B4"/>
    <w:rsid w:val="00992AA8"/>
    <w:rsid w:val="00992CC6"/>
    <w:rsid w:val="00992F2C"/>
    <w:rsid w:val="00993178"/>
    <w:rsid w:val="009933F1"/>
    <w:rsid w:val="00993460"/>
    <w:rsid w:val="009935ED"/>
    <w:rsid w:val="009936E0"/>
    <w:rsid w:val="009939BE"/>
    <w:rsid w:val="009939D6"/>
    <w:rsid w:val="00993A43"/>
    <w:rsid w:val="00993BC7"/>
    <w:rsid w:val="00993C3B"/>
    <w:rsid w:val="00993D11"/>
    <w:rsid w:val="00993E84"/>
    <w:rsid w:val="00993EA9"/>
    <w:rsid w:val="00994071"/>
    <w:rsid w:val="009941F6"/>
    <w:rsid w:val="0099459D"/>
    <w:rsid w:val="00994662"/>
    <w:rsid w:val="009946DF"/>
    <w:rsid w:val="009949CE"/>
    <w:rsid w:val="0099531F"/>
    <w:rsid w:val="009953BB"/>
    <w:rsid w:val="009954BC"/>
    <w:rsid w:val="009955A4"/>
    <w:rsid w:val="00995609"/>
    <w:rsid w:val="009960CD"/>
    <w:rsid w:val="009962B4"/>
    <w:rsid w:val="009964ED"/>
    <w:rsid w:val="00996EFA"/>
    <w:rsid w:val="009975C3"/>
    <w:rsid w:val="0099783B"/>
    <w:rsid w:val="00997E4F"/>
    <w:rsid w:val="009A0290"/>
    <w:rsid w:val="009A050B"/>
    <w:rsid w:val="009A0540"/>
    <w:rsid w:val="009A0705"/>
    <w:rsid w:val="009A0C14"/>
    <w:rsid w:val="009A1459"/>
    <w:rsid w:val="009A14DE"/>
    <w:rsid w:val="009A1717"/>
    <w:rsid w:val="009A175A"/>
    <w:rsid w:val="009A1AA8"/>
    <w:rsid w:val="009A1F3E"/>
    <w:rsid w:val="009A2151"/>
    <w:rsid w:val="009A23D5"/>
    <w:rsid w:val="009A2A22"/>
    <w:rsid w:val="009A2D02"/>
    <w:rsid w:val="009A2F2C"/>
    <w:rsid w:val="009A3782"/>
    <w:rsid w:val="009A39D6"/>
    <w:rsid w:val="009A3D7B"/>
    <w:rsid w:val="009A3E34"/>
    <w:rsid w:val="009A3E39"/>
    <w:rsid w:val="009A422F"/>
    <w:rsid w:val="009A424A"/>
    <w:rsid w:val="009A4B0A"/>
    <w:rsid w:val="009A5612"/>
    <w:rsid w:val="009A5773"/>
    <w:rsid w:val="009A5EB9"/>
    <w:rsid w:val="009A5FD4"/>
    <w:rsid w:val="009A6CF7"/>
    <w:rsid w:val="009A6EEB"/>
    <w:rsid w:val="009A71C2"/>
    <w:rsid w:val="009A7217"/>
    <w:rsid w:val="009A7282"/>
    <w:rsid w:val="009A78A1"/>
    <w:rsid w:val="009A7B5A"/>
    <w:rsid w:val="009B0B55"/>
    <w:rsid w:val="009B0D05"/>
    <w:rsid w:val="009B0FFF"/>
    <w:rsid w:val="009B138F"/>
    <w:rsid w:val="009B14E3"/>
    <w:rsid w:val="009B1731"/>
    <w:rsid w:val="009B17DA"/>
    <w:rsid w:val="009B1C79"/>
    <w:rsid w:val="009B1D6D"/>
    <w:rsid w:val="009B1E1C"/>
    <w:rsid w:val="009B2153"/>
    <w:rsid w:val="009B2691"/>
    <w:rsid w:val="009B2A40"/>
    <w:rsid w:val="009B2AA4"/>
    <w:rsid w:val="009B2AC6"/>
    <w:rsid w:val="009B2C9E"/>
    <w:rsid w:val="009B2DC4"/>
    <w:rsid w:val="009B2DD4"/>
    <w:rsid w:val="009B2EFF"/>
    <w:rsid w:val="009B2F2F"/>
    <w:rsid w:val="009B3E49"/>
    <w:rsid w:val="009B4718"/>
    <w:rsid w:val="009B4AED"/>
    <w:rsid w:val="009B4F0F"/>
    <w:rsid w:val="009B4FB5"/>
    <w:rsid w:val="009B5131"/>
    <w:rsid w:val="009B5356"/>
    <w:rsid w:val="009B5456"/>
    <w:rsid w:val="009B54EA"/>
    <w:rsid w:val="009B5598"/>
    <w:rsid w:val="009B58D7"/>
    <w:rsid w:val="009B5F95"/>
    <w:rsid w:val="009B60CC"/>
    <w:rsid w:val="009B62DF"/>
    <w:rsid w:val="009B66C2"/>
    <w:rsid w:val="009B7054"/>
    <w:rsid w:val="009B70EB"/>
    <w:rsid w:val="009B7AF0"/>
    <w:rsid w:val="009B7E1F"/>
    <w:rsid w:val="009B7FB5"/>
    <w:rsid w:val="009C00C3"/>
    <w:rsid w:val="009C04BE"/>
    <w:rsid w:val="009C0712"/>
    <w:rsid w:val="009C0A34"/>
    <w:rsid w:val="009C0ADE"/>
    <w:rsid w:val="009C0B5F"/>
    <w:rsid w:val="009C0C96"/>
    <w:rsid w:val="009C0D0F"/>
    <w:rsid w:val="009C0D64"/>
    <w:rsid w:val="009C0DF8"/>
    <w:rsid w:val="009C15B9"/>
    <w:rsid w:val="009C20FF"/>
    <w:rsid w:val="009C2133"/>
    <w:rsid w:val="009C227A"/>
    <w:rsid w:val="009C2730"/>
    <w:rsid w:val="009C2A3A"/>
    <w:rsid w:val="009C2AF8"/>
    <w:rsid w:val="009C2CA1"/>
    <w:rsid w:val="009C2E9B"/>
    <w:rsid w:val="009C2F2F"/>
    <w:rsid w:val="009C3002"/>
    <w:rsid w:val="009C31DE"/>
    <w:rsid w:val="009C39A6"/>
    <w:rsid w:val="009C39E6"/>
    <w:rsid w:val="009C3B64"/>
    <w:rsid w:val="009C3C90"/>
    <w:rsid w:val="009C4308"/>
    <w:rsid w:val="009C453D"/>
    <w:rsid w:val="009C4D23"/>
    <w:rsid w:val="009C544E"/>
    <w:rsid w:val="009C54EE"/>
    <w:rsid w:val="009C5774"/>
    <w:rsid w:val="009C5CBE"/>
    <w:rsid w:val="009C638D"/>
    <w:rsid w:val="009C6465"/>
    <w:rsid w:val="009C668E"/>
    <w:rsid w:val="009C66E1"/>
    <w:rsid w:val="009C68E3"/>
    <w:rsid w:val="009C6903"/>
    <w:rsid w:val="009C6971"/>
    <w:rsid w:val="009C6A17"/>
    <w:rsid w:val="009C6B55"/>
    <w:rsid w:val="009C6B88"/>
    <w:rsid w:val="009C6C9F"/>
    <w:rsid w:val="009C6E63"/>
    <w:rsid w:val="009C7338"/>
    <w:rsid w:val="009C7E48"/>
    <w:rsid w:val="009D049B"/>
    <w:rsid w:val="009D04AE"/>
    <w:rsid w:val="009D0B89"/>
    <w:rsid w:val="009D0D82"/>
    <w:rsid w:val="009D1089"/>
    <w:rsid w:val="009D10EF"/>
    <w:rsid w:val="009D1112"/>
    <w:rsid w:val="009D15B8"/>
    <w:rsid w:val="009D17CD"/>
    <w:rsid w:val="009D1A82"/>
    <w:rsid w:val="009D1EE4"/>
    <w:rsid w:val="009D1F22"/>
    <w:rsid w:val="009D2613"/>
    <w:rsid w:val="009D289F"/>
    <w:rsid w:val="009D28E4"/>
    <w:rsid w:val="009D2978"/>
    <w:rsid w:val="009D2CF2"/>
    <w:rsid w:val="009D300A"/>
    <w:rsid w:val="009D333C"/>
    <w:rsid w:val="009D337C"/>
    <w:rsid w:val="009D35D8"/>
    <w:rsid w:val="009D397F"/>
    <w:rsid w:val="009D43FE"/>
    <w:rsid w:val="009D4574"/>
    <w:rsid w:val="009D5603"/>
    <w:rsid w:val="009D57A9"/>
    <w:rsid w:val="009D5840"/>
    <w:rsid w:val="009D5879"/>
    <w:rsid w:val="009D5977"/>
    <w:rsid w:val="009D5D66"/>
    <w:rsid w:val="009D5EED"/>
    <w:rsid w:val="009D610A"/>
    <w:rsid w:val="009D612B"/>
    <w:rsid w:val="009D6225"/>
    <w:rsid w:val="009D64F0"/>
    <w:rsid w:val="009D652B"/>
    <w:rsid w:val="009D6B9A"/>
    <w:rsid w:val="009D6BCB"/>
    <w:rsid w:val="009D735A"/>
    <w:rsid w:val="009D7504"/>
    <w:rsid w:val="009D7650"/>
    <w:rsid w:val="009D7721"/>
    <w:rsid w:val="009D77C6"/>
    <w:rsid w:val="009D790B"/>
    <w:rsid w:val="009D7DA5"/>
    <w:rsid w:val="009D7F08"/>
    <w:rsid w:val="009E0068"/>
    <w:rsid w:val="009E0584"/>
    <w:rsid w:val="009E0837"/>
    <w:rsid w:val="009E0882"/>
    <w:rsid w:val="009E08D4"/>
    <w:rsid w:val="009E09D7"/>
    <w:rsid w:val="009E0AA2"/>
    <w:rsid w:val="009E0EEF"/>
    <w:rsid w:val="009E1253"/>
    <w:rsid w:val="009E1580"/>
    <w:rsid w:val="009E1695"/>
    <w:rsid w:val="009E1AB1"/>
    <w:rsid w:val="009E20E4"/>
    <w:rsid w:val="009E281D"/>
    <w:rsid w:val="009E2C31"/>
    <w:rsid w:val="009E32BA"/>
    <w:rsid w:val="009E330A"/>
    <w:rsid w:val="009E33EB"/>
    <w:rsid w:val="009E3721"/>
    <w:rsid w:val="009E37D6"/>
    <w:rsid w:val="009E3E7E"/>
    <w:rsid w:val="009E4000"/>
    <w:rsid w:val="009E4187"/>
    <w:rsid w:val="009E4830"/>
    <w:rsid w:val="009E4B26"/>
    <w:rsid w:val="009E4E59"/>
    <w:rsid w:val="009E51E2"/>
    <w:rsid w:val="009E56A4"/>
    <w:rsid w:val="009E591F"/>
    <w:rsid w:val="009E5CC3"/>
    <w:rsid w:val="009E614D"/>
    <w:rsid w:val="009E6255"/>
    <w:rsid w:val="009E661F"/>
    <w:rsid w:val="009E67AE"/>
    <w:rsid w:val="009E6837"/>
    <w:rsid w:val="009E6B6F"/>
    <w:rsid w:val="009E6BE7"/>
    <w:rsid w:val="009E6DD6"/>
    <w:rsid w:val="009E6FCF"/>
    <w:rsid w:val="009E76B3"/>
    <w:rsid w:val="009E79ED"/>
    <w:rsid w:val="009E79F2"/>
    <w:rsid w:val="009E7B11"/>
    <w:rsid w:val="009F0190"/>
    <w:rsid w:val="009F0710"/>
    <w:rsid w:val="009F076B"/>
    <w:rsid w:val="009F0890"/>
    <w:rsid w:val="009F0977"/>
    <w:rsid w:val="009F0C42"/>
    <w:rsid w:val="009F1625"/>
    <w:rsid w:val="009F1742"/>
    <w:rsid w:val="009F1ADA"/>
    <w:rsid w:val="009F1B88"/>
    <w:rsid w:val="009F1D3E"/>
    <w:rsid w:val="009F1D61"/>
    <w:rsid w:val="009F1D6C"/>
    <w:rsid w:val="009F223D"/>
    <w:rsid w:val="009F23B5"/>
    <w:rsid w:val="009F2624"/>
    <w:rsid w:val="009F2707"/>
    <w:rsid w:val="009F289A"/>
    <w:rsid w:val="009F32E6"/>
    <w:rsid w:val="009F3649"/>
    <w:rsid w:val="009F393E"/>
    <w:rsid w:val="009F404A"/>
    <w:rsid w:val="009F4271"/>
    <w:rsid w:val="009F4318"/>
    <w:rsid w:val="009F4571"/>
    <w:rsid w:val="009F45B7"/>
    <w:rsid w:val="009F47B6"/>
    <w:rsid w:val="009F4E19"/>
    <w:rsid w:val="009F4F54"/>
    <w:rsid w:val="009F5030"/>
    <w:rsid w:val="009F51B8"/>
    <w:rsid w:val="009F5220"/>
    <w:rsid w:val="009F52AB"/>
    <w:rsid w:val="009F53D6"/>
    <w:rsid w:val="009F5432"/>
    <w:rsid w:val="009F5646"/>
    <w:rsid w:val="009F5678"/>
    <w:rsid w:val="009F5897"/>
    <w:rsid w:val="009F5B94"/>
    <w:rsid w:val="009F5C68"/>
    <w:rsid w:val="009F5D37"/>
    <w:rsid w:val="009F60C0"/>
    <w:rsid w:val="009F60FE"/>
    <w:rsid w:val="009F6438"/>
    <w:rsid w:val="009F65CB"/>
    <w:rsid w:val="009F661C"/>
    <w:rsid w:val="009F70A9"/>
    <w:rsid w:val="009F70B8"/>
    <w:rsid w:val="009F7148"/>
    <w:rsid w:val="009F72B8"/>
    <w:rsid w:val="009F732D"/>
    <w:rsid w:val="009F73D8"/>
    <w:rsid w:val="009F7CBD"/>
    <w:rsid w:val="009F7DEE"/>
    <w:rsid w:val="009F7FB9"/>
    <w:rsid w:val="00A0026D"/>
    <w:rsid w:val="00A004AC"/>
    <w:rsid w:val="00A004B7"/>
    <w:rsid w:val="00A0089E"/>
    <w:rsid w:val="00A00943"/>
    <w:rsid w:val="00A009AB"/>
    <w:rsid w:val="00A00B23"/>
    <w:rsid w:val="00A00B53"/>
    <w:rsid w:val="00A00C90"/>
    <w:rsid w:val="00A00E77"/>
    <w:rsid w:val="00A00F66"/>
    <w:rsid w:val="00A00FA4"/>
    <w:rsid w:val="00A01117"/>
    <w:rsid w:val="00A0145B"/>
    <w:rsid w:val="00A015EE"/>
    <w:rsid w:val="00A0185D"/>
    <w:rsid w:val="00A01BFE"/>
    <w:rsid w:val="00A01C5D"/>
    <w:rsid w:val="00A027CD"/>
    <w:rsid w:val="00A02B49"/>
    <w:rsid w:val="00A0309E"/>
    <w:rsid w:val="00A03620"/>
    <w:rsid w:val="00A039D8"/>
    <w:rsid w:val="00A03B37"/>
    <w:rsid w:val="00A03B6B"/>
    <w:rsid w:val="00A03D6F"/>
    <w:rsid w:val="00A0438C"/>
    <w:rsid w:val="00A044E7"/>
    <w:rsid w:val="00A0453A"/>
    <w:rsid w:val="00A045B2"/>
    <w:rsid w:val="00A0489D"/>
    <w:rsid w:val="00A04CCD"/>
    <w:rsid w:val="00A04ECE"/>
    <w:rsid w:val="00A0500C"/>
    <w:rsid w:val="00A05277"/>
    <w:rsid w:val="00A052F0"/>
    <w:rsid w:val="00A056E8"/>
    <w:rsid w:val="00A05CD6"/>
    <w:rsid w:val="00A06737"/>
    <w:rsid w:val="00A068F9"/>
    <w:rsid w:val="00A07655"/>
    <w:rsid w:val="00A07A15"/>
    <w:rsid w:val="00A07B0C"/>
    <w:rsid w:val="00A07C2E"/>
    <w:rsid w:val="00A07CB9"/>
    <w:rsid w:val="00A1031A"/>
    <w:rsid w:val="00A10514"/>
    <w:rsid w:val="00A1095B"/>
    <w:rsid w:val="00A10F84"/>
    <w:rsid w:val="00A10F93"/>
    <w:rsid w:val="00A11196"/>
    <w:rsid w:val="00A117A1"/>
    <w:rsid w:val="00A117F7"/>
    <w:rsid w:val="00A117F8"/>
    <w:rsid w:val="00A11CD1"/>
    <w:rsid w:val="00A11D4C"/>
    <w:rsid w:val="00A11E15"/>
    <w:rsid w:val="00A11EE8"/>
    <w:rsid w:val="00A11F6F"/>
    <w:rsid w:val="00A12169"/>
    <w:rsid w:val="00A127FF"/>
    <w:rsid w:val="00A13178"/>
    <w:rsid w:val="00A132A6"/>
    <w:rsid w:val="00A135E7"/>
    <w:rsid w:val="00A13A24"/>
    <w:rsid w:val="00A13C07"/>
    <w:rsid w:val="00A1464C"/>
    <w:rsid w:val="00A14943"/>
    <w:rsid w:val="00A14F2D"/>
    <w:rsid w:val="00A14FEC"/>
    <w:rsid w:val="00A159A6"/>
    <w:rsid w:val="00A159CF"/>
    <w:rsid w:val="00A15D46"/>
    <w:rsid w:val="00A15E3B"/>
    <w:rsid w:val="00A16393"/>
    <w:rsid w:val="00A16D47"/>
    <w:rsid w:val="00A16DAE"/>
    <w:rsid w:val="00A175F1"/>
    <w:rsid w:val="00A17662"/>
    <w:rsid w:val="00A17976"/>
    <w:rsid w:val="00A17FE0"/>
    <w:rsid w:val="00A2007C"/>
    <w:rsid w:val="00A20094"/>
    <w:rsid w:val="00A208DD"/>
    <w:rsid w:val="00A20915"/>
    <w:rsid w:val="00A20C79"/>
    <w:rsid w:val="00A20DA4"/>
    <w:rsid w:val="00A213FB"/>
    <w:rsid w:val="00A215A4"/>
    <w:rsid w:val="00A21E43"/>
    <w:rsid w:val="00A21E5B"/>
    <w:rsid w:val="00A21E64"/>
    <w:rsid w:val="00A22051"/>
    <w:rsid w:val="00A22158"/>
    <w:rsid w:val="00A22417"/>
    <w:rsid w:val="00A22C4A"/>
    <w:rsid w:val="00A22F0B"/>
    <w:rsid w:val="00A2332F"/>
    <w:rsid w:val="00A23531"/>
    <w:rsid w:val="00A235D7"/>
    <w:rsid w:val="00A23704"/>
    <w:rsid w:val="00A23707"/>
    <w:rsid w:val="00A237C3"/>
    <w:rsid w:val="00A23811"/>
    <w:rsid w:val="00A23C20"/>
    <w:rsid w:val="00A245F0"/>
    <w:rsid w:val="00A24DF3"/>
    <w:rsid w:val="00A25570"/>
    <w:rsid w:val="00A25802"/>
    <w:rsid w:val="00A25A11"/>
    <w:rsid w:val="00A261F9"/>
    <w:rsid w:val="00A262B5"/>
    <w:rsid w:val="00A26A4E"/>
    <w:rsid w:val="00A26A66"/>
    <w:rsid w:val="00A26ABA"/>
    <w:rsid w:val="00A26C12"/>
    <w:rsid w:val="00A26E6E"/>
    <w:rsid w:val="00A272F8"/>
    <w:rsid w:val="00A278C4"/>
    <w:rsid w:val="00A2796A"/>
    <w:rsid w:val="00A27EFB"/>
    <w:rsid w:val="00A30277"/>
    <w:rsid w:val="00A302E2"/>
    <w:rsid w:val="00A30344"/>
    <w:rsid w:val="00A30395"/>
    <w:rsid w:val="00A3073E"/>
    <w:rsid w:val="00A30752"/>
    <w:rsid w:val="00A30B7C"/>
    <w:rsid w:val="00A30BE3"/>
    <w:rsid w:val="00A30F37"/>
    <w:rsid w:val="00A312B6"/>
    <w:rsid w:val="00A31534"/>
    <w:rsid w:val="00A317A7"/>
    <w:rsid w:val="00A318D0"/>
    <w:rsid w:val="00A31A4D"/>
    <w:rsid w:val="00A31CCD"/>
    <w:rsid w:val="00A32471"/>
    <w:rsid w:val="00A32499"/>
    <w:rsid w:val="00A326D7"/>
    <w:rsid w:val="00A32720"/>
    <w:rsid w:val="00A32724"/>
    <w:rsid w:val="00A32733"/>
    <w:rsid w:val="00A328F4"/>
    <w:rsid w:val="00A32AE5"/>
    <w:rsid w:val="00A32B59"/>
    <w:rsid w:val="00A32F8D"/>
    <w:rsid w:val="00A3307D"/>
    <w:rsid w:val="00A338C9"/>
    <w:rsid w:val="00A33C1C"/>
    <w:rsid w:val="00A33CF5"/>
    <w:rsid w:val="00A34020"/>
    <w:rsid w:val="00A3427F"/>
    <w:rsid w:val="00A3436F"/>
    <w:rsid w:val="00A3446F"/>
    <w:rsid w:val="00A345BF"/>
    <w:rsid w:val="00A34746"/>
    <w:rsid w:val="00A34875"/>
    <w:rsid w:val="00A34CC5"/>
    <w:rsid w:val="00A34F73"/>
    <w:rsid w:val="00A352A2"/>
    <w:rsid w:val="00A3538F"/>
    <w:rsid w:val="00A353ED"/>
    <w:rsid w:val="00A356B3"/>
    <w:rsid w:val="00A3591B"/>
    <w:rsid w:val="00A35AE3"/>
    <w:rsid w:val="00A360E2"/>
    <w:rsid w:val="00A362CA"/>
    <w:rsid w:val="00A36B4D"/>
    <w:rsid w:val="00A36E12"/>
    <w:rsid w:val="00A36EF2"/>
    <w:rsid w:val="00A3702A"/>
    <w:rsid w:val="00A37D16"/>
    <w:rsid w:val="00A37EBE"/>
    <w:rsid w:val="00A37EEC"/>
    <w:rsid w:val="00A40319"/>
    <w:rsid w:val="00A4033D"/>
    <w:rsid w:val="00A40444"/>
    <w:rsid w:val="00A408D2"/>
    <w:rsid w:val="00A40A1C"/>
    <w:rsid w:val="00A40A5D"/>
    <w:rsid w:val="00A40A74"/>
    <w:rsid w:val="00A40D35"/>
    <w:rsid w:val="00A414D6"/>
    <w:rsid w:val="00A41596"/>
    <w:rsid w:val="00A41A39"/>
    <w:rsid w:val="00A420AA"/>
    <w:rsid w:val="00A420D7"/>
    <w:rsid w:val="00A426AC"/>
    <w:rsid w:val="00A42870"/>
    <w:rsid w:val="00A434C0"/>
    <w:rsid w:val="00A43B8C"/>
    <w:rsid w:val="00A43CFE"/>
    <w:rsid w:val="00A43D69"/>
    <w:rsid w:val="00A44051"/>
    <w:rsid w:val="00A4416D"/>
    <w:rsid w:val="00A44187"/>
    <w:rsid w:val="00A4422F"/>
    <w:rsid w:val="00A443C5"/>
    <w:rsid w:val="00A44ADC"/>
    <w:rsid w:val="00A44D6C"/>
    <w:rsid w:val="00A44DE6"/>
    <w:rsid w:val="00A44EC1"/>
    <w:rsid w:val="00A44F27"/>
    <w:rsid w:val="00A456B8"/>
    <w:rsid w:val="00A456C1"/>
    <w:rsid w:val="00A45826"/>
    <w:rsid w:val="00A45D05"/>
    <w:rsid w:val="00A45DC2"/>
    <w:rsid w:val="00A45EBD"/>
    <w:rsid w:val="00A45ED8"/>
    <w:rsid w:val="00A45F10"/>
    <w:rsid w:val="00A46114"/>
    <w:rsid w:val="00A461AA"/>
    <w:rsid w:val="00A462C3"/>
    <w:rsid w:val="00A46736"/>
    <w:rsid w:val="00A467A3"/>
    <w:rsid w:val="00A46906"/>
    <w:rsid w:val="00A46D0B"/>
    <w:rsid w:val="00A46F58"/>
    <w:rsid w:val="00A47101"/>
    <w:rsid w:val="00A47316"/>
    <w:rsid w:val="00A47475"/>
    <w:rsid w:val="00A47563"/>
    <w:rsid w:val="00A475DB"/>
    <w:rsid w:val="00A475E7"/>
    <w:rsid w:val="00A47711"/>
    <w:rsid w:val="00A4787F"/>
    <w:rsid w:val="00A50126"/>
    <w:rsid w:val="00A501F9"/>
    <w:rsid w:val="00A50379"/>
    <w:rsid w:val="00A5046B"/>
    <w:rsid w:val="00A50516"/>
    <w:rsid w:val="00A50872"/>
    <w:rsid w:val="00A50A67"/>
    <w:rsid w:val="00A50F5A"/>
    <w:rsid w:val="00A51543"/>
    <w:rsid w:val="00A51613"/>
    <w:rsid w:val="00A517A2"/>
    <w:rsid w:val="00A519D7"/>
    <w:rsid w:val="00A51A86"/>
    <w:rsid w:val="00A51E49"/>
    <w:rsid w:val="00A5244F"/>
    <w:rsid w:val="00A5248C"/>
    <w:rsid w:val="00A52515"/>
    <w:rsid w:val="00A52B2A"/>
    <w:rsid w:val="00A52CEB"/>
    <w:rsid w:val="00A53527"/>
    <w:rsid w:val="00A53565"/>
    <w:rsid w:val="00A5378D"/>
    <w:rsid w:val="00A53A3A"/>
    <w:rsid w:val="00A53C0D"/>
    <w:rsid w:val="00A53EDE"/>
    <w:rsid w:val="00A54081"/>
    <w:rsid w:val="00A5409B"/>
    <w:rsid w:val="00A541CC"/>
    <w:rsid w:val="00A54587"/>
    <w:rsid w:val="00A54821"/>
    <w:rsid w:val="00A54BAB"/>
    <w:rsid w:val="00A5530B"/>
    <w:rsid w:val="00A55A49"/>
    <w:rsid w:val="00A55DCF"/>
    <w:rsid w:val="00A55E96"/>
    <w:rsid w:val="00A55F5E"/>
    <w:rsid w:val="00A5627E"/>
    <w:rsid w:val="00A562EA"/>
    <w:rsid w:val="00A56365"/>
    <w:rsid w:val="00A565C2"/>
    <w:rsid w:val="00A566F3"/>
    <w:rsid w:val="00A56AF6"/>
    <w:rsid w:val="00A56B13"/>
    <w:rsid w:val="00A56BC3"/>
    <w:rsid w:val="00A56C1F"/>
    <w:rsid w:val="00A56F39"/>
    <w:rsid w:val="00A56FE4"/>
    <w:rsid w:val="00A570D5"/>
    <w:rsid w:val="00A57119"/>
    <w:rsid w:val="00A5761E"/>
    <w:rsid w:val="00A57C2D"/>
    <w:rsid w:val="00A57F0E"/>
    <w:rsid w:val="00A60006"/>
    <w:rsid w:val="00A60249"/>
    <w:rsid w:val="00A6082D"/>
    <w:rsid w:val="00A608CD"/>
    <w:rsid w:val="00A609BB"/>
    <w:rsid w:val="00A60EF1"/>
    <w:rsid w:val="00A60F1A"/>
    <w:rsid w:val="00A60F9D"/>
    <w:rsid w:val="00A6143C"/>
    <w:rsid w:val="00A615FD"/>
    <w:rsid w:val="00A61600"/>
    <w:rsid w:val="00A616A3"/>
    <w:rsid w:val="00A61762"/>
    <w:rsid w:val="00A61B03"/>
    <w:rsid w:val="00A61BDC"/>
    <w:rsid w:val="00A6221A"/>
    <w:rsid w:val="00A624C8"/>
    <w:rsid w:val="00A62D0A"/>
    <w:rsid w:val="00A62D62"/>
    <w:rsid w:val="00A62E91"/>
    <w:rsid w:val="00A637F1"/>
    <w:rsid w:val="00A63892"/>
    <w:rsid w:val="00A638D9"/>
    <w:rsid w:val="00A63E80"/>
    <w:rsid w:val="00A6424D"/>
    <w:rsid w:val="00A6445B"/>
    <w:rsid w:val="00A648AD"/>
    <w:rsid w:val="00A6490D"/>
    <w:rsid w:val="00A64CBC"/>
    <w:rsid w:val="00A6522B"/>
    <w:rsid w:val="00A652A3"/>
    <w:rsid w:val="00A65312"/>
    <w:rsid w:val="00A6534B"/>
    <w:rsid w:val="00A65592"/>
    <w:rsid w:val="00A6573E"/>
    <w:rsid w:val="00A65ADB"/>
    <w:rsid w:val="00A6610C"/>
    <w:rsid w:val="00A66184"/>
    <w:rsid w:val="00A661C9"/>
    <w:rsid w:val="00A66303"/>
    <w:rsid w:val="00A664A3"/>
    <w:rsid w:val="00A668FD"/>
    <w:rsid w:val="00A669E3"/>
    <w:rsid w:val="00A66D5D"/>
    <w:rsid w:val="00A66E28"/>
    <w:rsid w:val="00A67099"/>
    <w:rsid w:val="00A6717D"/>
    <w:rsid w:val="00A6730A"/>
    <w:rsid w:val="00A6737C"/>
    <w:rsid w:val="00A6748F"/>
    <w:rsid w:val="00A678C2"/>
    <w:rsid w:val="00A67D1E"/>
    <w:rsid w:val="00A7014D"/>
    <w:rsid w:val="00A7062E"/>
    <w:rsid w:val="00A70794"/>
    <w:rsid w:val="00A70A0F"/>
    <w:rsid w:val="00A70AC5"/>
    <w:rsid w:val="00A70ECD"/>
    <w:rsid w:val="00A71262"/>
    <w:rsid w:val="00A714B8"/>
    <w:rsid w:val="00A71766"/>
    <w:rsid w:val="00A71AA3"/>
    <w:rsid w:val="00A71CB3"/>
    <w:rsid w:val="00A71EB6"/>
    <w:rsid w:val="00A72121"/>
    <w:rsid w:val="00A72799"/>
    <w:rsid w:val="00A72869"/>
    <w:rsid w:val="00A72F13"/>
    <w:rsid w:val="00A738FC"/>
    <w:rsid w:val="00A73A89"/>
    <w:rsid w:val="00A73A8D"/>
    <w:rsid w:val="00A73C40"/>
    <w:rsid w:val="00A73F80"/>
    <w:rsid w:val="00A744A8"/>
    <w:rsid w:val="00A74565"/>
    <w:rsid w:val="00A74614"/>
    <w:rsid w:val="00A7461B"/>
    <w:rsid w:val="00A74879"/>
    <w:rsid w:val="00A74B4D"/>
    <w:rsid w:val="00A74B70"/>
    <w:rsid w:val="00A74C04"/>
    <w:rsid w:val="00A74FD0"/>
    <w:rsid w:val="00A750D7"/>
    <w:rsid w:val="00A756AE"/>
    <w:rsid w:val="00A75849"/>
    <w:rsid w:val="00A759AF"/>
    <w:rsid w:val="00A75A53"/>
    <w:rsid w:val="00A75C2C"/>
    <w:rsid w:val="00A75F07"/>
    <w:rsid w:val="00A766FA"/>
    <w:rsid w:val="00A767E6"/>
    <w:rsid w:val="00A7692A"/>
    <w:rsid w:val="00A76A29"/>
    <w:rsid w:val="00A76D06"/>
    <w:rsid w:val="00A76EEF"/>
    <w:rsid w:val="00A7767D"/>
    <w:rsid w:val="00A77C6F"/>
    <w:rsid w:val="00A803EA"/>
    <w:rsid w:val="00A80696"/>
    <w:rsid w:val="00A81041"/>
    <w:rsid w:val="00A81222"/>
    <w:rsid w:val="00A814A3"/>
    <w:rsid w:val="00A818F1"/>
    <w:rsid w:val="00A81CFE"/>
    <w:rsid w:val="00A81F28"/>
    <w:rsid w:val="00A823EB"/>
    <w:rsid w:val="00A828FB"/>
    <w:rsid w:val="00A82C99"/>
    <w:rsid w:val="00A82D21"/>
    <w:rsid w:val="00A82E0C"/>
    <w:rsid w:val="00A83172"/>
    <w:rsid w:val="00A83315"/>
    <w:rsid w:val="00A833EC"/>
    <w:rsid w:val="00A83FD6"/>
    <w:rsid w:val="00A8406C"/>
    <w:rsid w:val="00A84676"/>
    <w:rsid w:val="00A849E9"/>
    <w:rsid w:val="00A84CA6"/>
    <w:rsid w:val="00A84D3A"/>
    <w:rsid w:val="00A84D3D"/>
    <w:rsid w:val="00A84E8A"/>
    <w:rsid w:val="00A8539A"/>
    <w:rsid w:val="00A858A1"/>
    <w:rsid w:val="00A85A49"/>
    <w:rsid w:val="00A85AB9"/>
    <w:rsid w:val="00A85C7F"/>
    <w:rsid w:val="00A85EC5"/>
    <w:rsid w:val="00A860BC"/>
    <w:rsid w:val="00A86329"/>
    <w:rsid w:val="00A86654"/>
    <w:rsid w:val="00A86F14"/>
    <w:rsid w:val="00A86FCC"/>
    <w:rsid w:val="00A87AA7"/>
    <w:rsid w:val="00A90048"/>
    <w:rsid w:val="00A900F1"/>
    <w:rsid w:val="00A9065B"/>
    <w:rsid w:val="00A906E0"/>
    <w:rsid w:val="00A90867"/>
    <w:rsid w:val="00A90C70"/>
    <w:rsid w:val="00A90F39"/>
    <w:rsid w:val="00A910AF"/>
    <w:rsid w:val="00A91426"/>
    <w:rsid w:val="00A91A0D"/>
    <w:rsid w:val="00A91E43"/>
    <w:rsid w:val="00A92182"/>
    <w:rsid w:val="00A924E7"/>
    <w:rsid w:val="00A925D3"/>
    <w:rsid w:val="00A92678"/>
    <w:rsid w:val="00A92C39"/>
    <w:rsid w:val="00A92DC4"/>
    <w:rsid w:val="00A937ED"/>
    <w:rsid w:val="00A93994"/>
    <w:rsid w:val="00A939BC"/>
    <w:rsid w:val="00A939DC"/>
    <w:rsid w:val="00A93E31"/>
    <w:rsid w:val="00A94402"/>
    <w:rsid w:val="00A9463D"/>
    <w:rsid w:val="00A94745"/>
    <w:rsid w:val="00A94F58"/>
    <w:rsid w:val="00A94F94"/>
    <w:rsid w:val="00A95175"/>
    <w:rsid w:val="00A95447"/>
    <w:rsid w:val="00A95CE9"/>
    <w:rsid w:val="00A96056"/>
    <w:rsid w:val="00A96178"/>
    <w:rsid w:val="00A96607"/>
    <w:rsid w:val="00A9699E"/>
    <w:rsid w:val="00A96A9F"/>
    <w:rsid w:val="00A96DF8"/>
    <w:rsid w:val="00A973B0"/>
    <w:rsid w:val="00A97700"/>
    <w:rsid w:val="00A97C8F"/>
    <w:rsid w:val="00A97E4C"/>
    <w:rsid w:val="00A97F45"/>
    <w:rsid w:val="00AA0698"/>
    <w:rsid w:val="00AA06F2"/>
    <w:rsid w:val="00AA08F4"/>
    <w:rsid w:val="00AA0930"/>
    <w:rsid w:val="00AA0A54"/>
    <w:rsid w:val="00AA0CDD"/>
    <w:rsid w:val="00AA0D46"/>
    <w:rsid w:val="00AA0DA4"/>
    <w:rsid w:val="00AA113F"/>
    <w:rsid w:val="00AA1837"/>
    <w:rsid w:val="00AA1905"/>
    <w:rsid w:val="00AA1945"/>
    <w:rsid w:val="00AA1C3F"/>
    <w:rsid w:val="00AA1DAF"/>
    <w:rsid w:val="00AA1E92"/>
    <w:rsid w:val="00AA20DB"/>
    <w:rsid w:val="00AA24B8"/>
    <w:rsid w:val="00AA26EE"/>
    <w:rsid w:val="00AA2F54"/>
    <w:rsid w:val="00AA317A"/>
    <w:rsid w:val="00AA3233"/>
    <w:rsid w:val="00AA35D3"/>
    <w:rsid w:val="00AA36BA"/>
    <w:rsid w:val="00AA3A97"/>
    <w:rsid w:val="00AA3BF6"/>
    <w:rsid w:val="00AA41DB"/>
    <w:rsid w:val="00AA4256"/>
    <w:rsid w:val="00AA4271"/>
    <w:rsid w:val="00AA47C2"/>
    <w:rsid w:val="00AA48A9"/>
    <w:rsid w:val="00AA49FD"/>
    <w:rsid w:val="00AA4AF7"/>
    <w:rsid w:val="00AA4B3B"/>
    <w:rsid w:val="00AA4C6C"/>
    <w:rsid w:val="00AA4CB3"/>
    <w:rsid w:val="00AA4DFF"/>
    <w:rsid w:val="00AA5179"/>
    <w:rsid w:val="00AA5380"/>
    <w:rsid w:val="00AA5427"/>
    <w:rsid w:val="00AA58CC"/>
    <w:rsid w:val="00AA5C65"/>
    <w:rsid w:val="00AA5D8D"/>
    <w:rsid w:val="00AA6508"/>
    <w:rsid w:val="00AA6829"/>
    <w:rsid w:val="00AA6854"/>
    <w:rsid w:val="00AA68BE"/>
    <w:rsid w:val="00AA6FA8"/>
    <w:rsid w:val="00AA6FAB"/>
    <w:rsid w:val="00AA738A"/>
    <w:rsid w:val="00AA75F1"/>
    <w:rsid w:val="00AB00AC"/>
    <w:rsid w:val="00AB02FA"/>
    <w:rsid w:val="00AB039B"/>
    <w:rsid w:val="00AB0735"/>
    <w:rsid w:val="00AB07D1"/>
    <w:rsid w:val="00AB128B"/>
    <w:rsid w:val="00AB162D"/>
    <w:rsid w:val="00AB19A7"/>
    <w:rsid w:val="00AB1A12"/>
    <w:rsid w:val="00AB1F2F"/>
    <w:rsid w:val="00AB1F31"/>
    <w:rsid w:val="00AB2545"/>
    <w:rsid w:val="00AB290C"/>
    <w:rsid w:val="00AB2984"/>
    <w:rsid w:val="00AB2AF8"/>
    <w:rsid w:val="00AB2BD9"/>
    <w:rsid w:val="00AB337E"/>
    <w:rsid w:val="00AB3393"/>
    <w:rsid w:val="00AB35EC"/>
    <w:rsid w:val="00AB3623"/>
    <w:rsid w:val="00AB3749"/>
    <w:rsid w:val="00AB3983"/>
    <w:rsid w:val="00AB4019"/>
    <w:rsid w:val="00AB435A"/>
    <w:rsid w:val="00AB4B5C"/>
    <w:rsid w:val="00AB4EBC"/>
    <w:rsid w:val="00AB505C"/>
    <w:rsid w:val="00AB5097"/>
    <w:rsid w:val="00AB5236"/>
    <w:rsid w:val="00AB52E8"/>
    <w:rsid w:val="00AB5439"/>
    <w:rsid w:val="00AB5450"/>
    <w:rsid w:val="00AB56EF"/>
    <w:rsid w:val="00AB5F7C"/>
    <w:rsid w:val="00AB6468"/>
    <w:rsid w:val="00AB698C"/>
    <w:rsid w:val="00AB7253"/>
    <w:rsid w:val="00AB77E8"/>
    <w:rsid w:val="00AB7BDA"/>
    <w:rsid w:val="00AB7DDD"/>
    <w:rsid w:val="00AC0454"/>
    <w:rsid w:val="00AC0684"/>
    <w:rsid w:val="00AC094D"/>
    <w:rsid w:val="00AC0C80"/>
    <w:rsid w:val="00AC0D4D"/>
    <w:rsid w:val="00AC10F7"/>
    <w:rsid w:val="00AC11D5"/>
    <w:rsid w:val="00AC16BB"/>
    <w:rsid w:val="00AC19D7"/>
    <w:rsid w:val="00AC1A87"/>
    <w:rsid w:val="00AC2104"/>
    <w:rsid w:val="00AC25B7"/>
    <w:rsid w:val="00AC26E6"/>
    <w:rsid w:val="00AC293E"/>
    <w:rsid w:val="00AC299B"/>
    <w:rsid w:val="00AC330D"/>
    <w:rsid w:val="00AC354C"/>
    <w:rsid w:val="00AC39A5"/>
    <w:rsid w:val="00AC3CB3"/>
    <w:rsid w:val="00AC3CB8"/>
    <w:rsid w:val="00AC42AB"/>
    <w:rsid w:val="00AC45AF"/>
    <w:rsid w:val="00AC483E"/>
    <w:rsid w:val="00AC4CCF"/>
    <w:rsid w:val="00AC4CE8"/>
    <w:rsid w:val="00AC5233"/>
    <w:rsid w:val="00AC528C"/>
    <w:rsid w:val="00AC5328"/>
    <w:rsid w:val="00AC55F4"/>
    <w:rsid w:val="00AC578D"/>
    <w:rsid w:val="00AC5C28"/>
    <w:rsid w:val="00AC5ECF"/>
    <w:rsid w:val="00AC64B4"/>
    <w:rsid w:val="00AC6F88"/>
    <w:rsid w:val="00AC733F"/>
    <w:rsid w:val="00AC7862"/>
    <w:rsid w:val="00AC7ECF"/>
    <w:rsid w:val="00AC7F38"/>
    <w:rsid w:val="00AC7FFE"/>
    <w:rsid w:val="00AD00BD"/>
    <w:rsid w:val="00AD04FA"/>
    <w:rsid w:val="00AD0CFD"/>
    <w:rsid w:val="00AD1379"/>
    <w:rsid w:val="00AD158B"/>
    <w:rsid w:val="00AD1717"/>
    <w:rsid w:val="00AD1C4B"/>
    <w:rsid w:val="00AD1C89"/>
    <w:rsid w:val="00AD1E8F"/>
    <w:rsid w:val="00AD2071"/>
    <w:rsid w:val="00AD210F"/>
    <w:rsid w:val="00AD2140"/>
    <w:rsid w:val="00AD219F"/>
    <w:rsid w:val="00AD2234"/>
    <w:rsid w:val="00AD24BC"/>
    <w:rsid w:val="00AD264B"/>
    <w:rsid w:val="00AD264C"/>
    <w:rsid w:val="00AD264F"/>
    <w:rsid w:val="00AD288A"/>
    <w:rsid w:val="00AD2B1C"/>
    <w:rsid w:val="00AD3623"/>
    <w:rsid w:val="00AD392F"/>
    <w:rsid w:val="00AD3FD2"/>
    <w:rsid w:val="00AD404A"/>
    <w:rsid w:val="00AD429C"/>
    <w:rsid w:val="00AD4889"/>
    <w:rsid w:val="00AD498A"/>
    <w:rsid w:val="00AD5062"/>
    <w:rsid w:val="00AD5218"/>
    <w:rsid w:val="00AD5476"/>
    <w:rsid w:val="00AD585E"/>
    <w:rsid w:val="00AD5B19"/>
    <w:rsid w:val="00AD5D53"/>
    <w:rsid w:val="00AD6314"/>
    <w:rsid w:val="00AD6833"/>
    <w:rsid w:val="00AD694F"/>
    <w:rsid w:val="00AD6AFA"/>
    <w:rsid w:val="00AD6C48"/>
    <w:rsid w:val="00AD708E"/>
    <w:rsid w:val="00AD73F7"/>
    <w:rsid w:val="00AD7553"/>
    <w:rsid w:val="00AD7D91"/>
    <w:rsid w:val="00AE045C"/>
    <w:rsid w:val="00AE09FD"/>
    <w:rsid w:val="00AE0A5E"/>
    <w:rsid w:val="00AE0B02"/>
    <w:rsid w:val="00AE0F4A"/>
    <w:rsid w:val="00AE13DB"/>
    <w:rsid w:val="00AE16A1"/>
    <w:rsid w:val="00AE1787"/>
    <w:rsid w:val="00AE192D"/>
    <w:rsid w:val="00AE261D"/>
    <w:rsid w:val="00AE2903"/>
    <w:rsid w:val="00AE29C5"/>
    <w:rsid w:val="00AE2AE6"/>
    <w:rsid w:val="00AE2DD1"/>
    <w:rsid w:val="00AE2EC8"/>
    <w:rsid w:val="00AE2F31"/>
    <w:rsid w:val="00AE3087"/>
    <w:rsid w:val="00AE333D"/>
    <w:rsid w:val="00AE34D1"/>
    <w:rsid w:val="00AE3A93"/>
    <w:rsid w:val="00AE3AC5"/>
    <w:rsid w:val="00AE3ECA"/>
    <w:rsid w:val="00AE4543"/>
    <w:rsid w:val="00AE4A76"/>
    <w:rsid w:val="00AE4F38"/>
    <w:rsid w:val="00AE50AC"/>
    <w:rsid w:val="00AE50C3"/>
    <w:rsid w:val="00AE50E2"/>
    <w:rsid w:val="00AE573F"/>
    <w:rsid w:val="00AE5C5A"/>
    <w:rsid w:val="00AE6002"/>
    <w:rsid w:val="00AE6152"/>
    <w:rsid w:val="00AE6210"/>
    <w:rsid w:val="00AE6C58"/>
    <w:rsid w:val="00AE6C73"/>
    <w:rsid w:val="00AE6CF9"/>
    <w:rsid w:val="00AE6D92"/>
    <w:rsid w:val="00AE7117"/>
    <w:rsid w:val="00AE71AB"/>
    <w:rsid w:val="00AE74B0"/>
    <w:rsid w:val="00AE7623"/>
    <w:rsid w:val="00AE76A4"/>
    <w:rsid w:val="00AE7D32"/>
    <w:rsid w:val="00AF012E"/>
    <w:rsid w:val="00AF04BE"/>
    <w:rsid w:val="00AF0968"/>
    <w:rsid w:val="00AF0D22"/>
    <w:rsid w:val="00AF0DD8"/>
    <w:rsid w:val="00AF0F11"/>
    <w:rsid w:val="00AF0F15"/>
    <w:rsid w:val="00AF10AA"/>
    <w:rsid w:val="00AF1165"/>
    <w:rsid w:val="00AF170B"/>
    <w:rsid w:val="00AF181F"/>
    <w:rsid w:val="00AF19B8"/>
    <w:rsid w:val="00AF1D43"/>
    <w:rsid w:val="00AF1E1E"/>
    <w:rsid w:val="00AF218B"/>
    <w:rsid w:val="00AF2F1E"/>
    <w:rsid w:val="00AF2FC8"/>
    <w:rsid w:val="00AF323A"/>
    <w:rsid w:val="00AF32E3"/>
    <w:rsid w:val="00AF3523"/>
    <w:rsid w:val="00AF35B4"/>
    <w:rsid w:val="00AF38C6"/>
    <w:rsid w:val="00AF3FD5"/>
    <w:rsid w:val="00AF423E"/>
    <w:rsid w:val="00AF44FF"/>
    <w:rsid w:val="00AF452C"/>
    <w:rsid w:val="00AF4EC1"/>
    <w:rsid w:val="00AF5059"/>
    <w:rsid w:val="00AF52C1"/>
    <w:rsid w:val="00AF53E1"/>
    <w:rsid w:val="00AF5478"/>
    <w:rsid w:val="00AF5A86"/>
    <w:rsid w:val="00AF5CF6"/>
    <w:rsid w:val="00AF5D0D"/>
    <w:rsid w:val="00AF676D"/>
    <w:rsid w:val="00AF6973"/>
    <w:rsid w:val="00AF6D63"/>
    <w:rsid w:val="00AF7266"/>
    <w:rsid w:val="00AF75CE"/>
    <w:rsid w:val="00B00028"/>
    <w:rsid w:val="00B00128"/>
    <w:rsid w:val="00B008D2"/>
    <w:rsid w:val="00B00965"/>
    <w:rsid w:val="00B00AB3"/>
    <w:rsid w:val="00B00DAD"/>
    <w:rsid w:val="00B01467"/>
    <w:rsid w:val="00B01CB9"/>
    <w:rsid w:val="00B01E01"/>
    <w:rsid w:val="00B02134"/>
    <w:rsid w:val="00B02740"/>
    <w:rsid w:val="00B02848"/>
    <w:rsid w:val="00B02F20"/>
    <w:rsid w:val="00B03059"/>
    <w:rsid w:val="00B031D1"/>
    <w:rsid w:val="00B03215"/>
    <w:rsid w:val="00B03970"/>
    <w:rsid w:val="00B03C66"/>
    <w:rsid w:val="00B03CD5"/>
    <w:rsid w:val="00B03D22"/>
    <w:rsid w:val="00B03FEB"/>
    <w:rsid w:val="00B043FE"/>
    <w:rsid w:val="00B04756"/>
    <w:rsid w:val="00B04944"/>
    <w:rsid w:val="00B04B9D"/>
    <w:rsid w:val="00B053D0"/>
    <w:rsid w:val="00B05439"/>
    <w:rsid w:val="00B058E3"/>
    <w:rsid w:val="00B059B8"/>
    <w:rsid w:val="00B05C49"/>
    <w:rsid w:val="00B05C80"/>
    <w:rsid w:val="00B05C94"/>
    <w:rsid w:val="00B06394"/>
    <w:rsid w:val="00B064F1"/>
    <w:rsid w:val="00B06556"/>
    <w:rsid w:val="00B06CBA"/>
    <w:rsid w:val="00B071EA"/>
    <w:rsid w:val="00B0779B"/>
    <w:rsid w:val="00B078EF"/>
    <w:rsid w:val="00B07A4B"/>
    <w:rsid w:val="00B07D4C"/>
    <w:rsid w:val="00B07EA2"/>
    <w:rsid w:val="00B102B4"/>
    <w:rsid w:val="00B10411"/>
    <w:rsid w:val="00B106D0"/>
    <w:rsid w:val="00B107B8"/>
    <w:rsid w:val="00B1097C"/>
    <w:rsid w:val="00B10E1D"/>
    <w:rsid w:val="00B10F08"/>
    <w:rsid w:val="00B1103C"/>
    <w:rsid w:val="00B11128"/>
    <w:rsid w:val="00B1112A"/>
    <w:rsid w:val="00B1121D"/>
    <w:rsid w:val="00B11585"/>
    <w:rsid w:val="00B11F88"/>
    <w:rsid w:val="00B12889"/>
    <w:rsid w:val="00B128C8"/>
    <w:rsid w:val="00B12F3B"/>
    <w:rsid w:val="00B1305A"/>
    <w:rsid w:val="00B13205"/>
    <w:rsid w:val="00B1320A"/>
    <w:rsid w:val="00B13564"/>
    <w:rsid w:val="00B1396B"/>
    <w:rsid w:val="00B13975"/>
    <w:rsid w:val="00B140E4"/>
    <w:rsid w:val="00B145BE"/>
    <w:rsid w:val="00B14DDC"/>
    <w:rsid w:val="00B14F69"/>
    <w:rsid w:val="00B1531C"/>
    <w:rsid w:val="00B1573A"/>
    <w:rsid w:val="00B15CE9"/>
    <w:rsid w:val="00B1621C"/>
    <w:rsid w:val="00B162B7"/>
    <w:rsid w:val="00B162F0"/>
    <w:rsid w:val="00B1653F"/>
    <w:rsid w:val="00B165D9"/>
    <w:rsid w:val="00B1694D"/>
    <w:rsid w:val="00B17057"/>
    <w:rsid w:val="00B171DE"/>
    <w:rsid w:val="00B17234"/>
    <w:rsid w:val="00B17312"/>
    <w:rsid w:val="00B176EC"/>
    <w:rsid w:val="00B17981"/>
    <w:rsid w:val="00B20385"/>
    <w:rsid w:val="00B2049A"/>
    <w:rsid w:val="00B20513"/>
    <w:rsid w:val="00B205C1"/>
    <w:rsid w:val="00B20C26"/>
    <w:rsid w:val="00B20FD7"/>
    <w:rsid w:val="00B21037"/>
    <w:rsid w:val="00B216F8"/>
    <w:rsid w:val="00B2185C"/>
    <w:rsid w:val="00B21BB6"/>
    <w:rsid w:val="00B21E97"/>
    <w:rsid w:val="00B22050"/>
    <w:rsid w:val="00B2248F"/>
    <w:rsid w:val="00B22668"/>
    <w:rsid w:val="00B227F0"/>
    <w:rsid w:val="00B229EF"/>
    <w:rsid w:val="00B22B02"/>
    <w:rsid w:val="00B2367B"/>
    <w:rsid w:val="00B238BA"/>
    <w:rsid w:val="00B23D78"/>
    <w:rsid w:val="00B23E5A"/>
    <w:rsid w:val="00B23F7B"/>
    <w:rsid w:val="00B24008"/>
    <w:rsid w:val="00B24045"/>
    <w:rsid w:val="00B2405A"/>
    <w:rsid w:val="00B24243"/>
    <w:rsid w:val="00B2436D"/>
    <w:rsid w:val="00B2490B"/>
    <w:rsid w:val="00B2491E"/>
    <w:rsid w:val="00B249B1"/>
    <w:rsid w:val="00B24C36"/>
    <w:rsid w:val="00B24E44"/>
    <w:rsid w:val="00B24E83"/>
    <w:rsid w:val="00B24F83"/>
    <w:rsid w:val="00B2510B"/>
    <w:rsid w:val="00B2524A"/>
    <w:rsid w:val="00B256DD"/>
    <w:rsid w:val="00B25880"/>
    <w:rsid w:val="00B25956"/>
    <w:rsid w:val="00B26836"/>
    <w:rsid w:val="00B26C6C"/>
    <w:rsid w:val="00B27046"/>
    <w:rsid w:val="00B2729F"/>
    <w:rsid w:val="00B275BA"/>
    <w:rsid w:val="00B27B4B"/>
    <w:rsid w:val="00B27D6A"/>
    <w:rsid w:val="00B27F50"/>
    <w:rsid w:val="00B27F93"/>
    <w:rsid w:val="00B301EF"/>
    <w:rsid w:val="00B302D4"/>
    <w:rsid w:val="00B306EB"/>
    <w:rsid w:val="00B308FB"/>
    <w:rsid w:val="00B30BE2"/>
    <w:rsid w:val="00B30C55"/>
    <w:rsid w:val="00B30D6C"/>
    <w:rsid w:val="00B30ED5"/>
    <w:rsid w:val="00B3119F"/>
    <w:rsid w:val="00B31590"/>
    <w:rsid w:val="00B31CAC"/>
    <w:rsid w:val="00B31CFC"/>
    <w:rsid w:val="00B3200E"/>
    <w:rsid w:val="00B322C6"/>
    <w:rsid w:val="00B324AC"/>
    <w:rsid w:val="00B32564"/>
    <w:rsid w:val="00B32568"/>
    <w:rsid w:val="00B32BD0"/>
    <w:rsid w:val="00B32D8D"/>
    <w:rsid w:val="00B33629"/>
    <w:rsid w:val="00B33853"/>
    <w:rsid w:val="00B338D1"/>
    <w:rsid w:val="00B33BEB"/>
    <w:rsid w:val="00B33CE0"/>
    <w:rsid w:val="00B343C4"/>
    <w:rsid w:val="00B345EC"/>
    <w:rsid w:val="00B350C4"/>
    <w:rsid w:val="00B35435"/>
    <w:rsid w:val="00B35800"/>
    <w:rsid w:val="00B3597D"/>
    <w:rsid w:val="00B359D1"/>
    <w:rsid w:val="00B35B3F"/>
    <w:rsid w:val="00B36787"/>
    <w:rsid w:val="00B369B3"/>
    <w:rsid w:val="00B36AB8"/>
    <w:rsid w:val="00B36E13"/>
    <w:rsid w:val="00B36E31"/>
    <w:rsid w:val="00B37197"/>
    <w:rsid w:val="00B371B7"/>
    <w:rsid w:val="00B3743D"/>
    <w:rsid w:val="00B3760E"/>
    <w:rsid w:val="00B37727"/>
    <w:rsid w:val="00B377F8"/>
    <w:rsid w:val="00B404AD"/>
    <w:rsid w:val="00B40635"/>
    <w:rsid w:val="00B408B4"/>
    <w:rsid w:val="00B40E8C"/>
    <w:rsid w:val="00B412E2"/>
    <w:rsid w:val="00B4182D"/>
    <w:rsid w:val="00B41EA1"/>
    <w:rsid w:val="00B41FBC"/>
    <w:rsid w:val="00B4210D"/>
    <w:rsid w:val="00B42369"/>
    <w:rsid w:val="00B4236A"/>
    <w:rsid w:val="00B424C6"/>
    <w:rsid w:val="00B42728"/>
    <w:rsid w:val="00B4279F"/>
    <w:rsid w:val="00B42DF3"/>
    <w:rsid w:val="00B4343E"/>
    <w:rsid w:val="00B43454"/>
    <w:rsid w:val="00B43A0B"/>
    <w:rsid w:val="00B43ADF"/>
    <w:rsid w:val="00B43CDE"/>
    <w:rsid w:val="00B43D5D"/>
    <w:rsid w:val="00B4400C"/>
    <w:rsid w:val="00B440AB"/>
    <w:rsid w:val="00B442C7"/>
    <w:rsid w:val="00B442E5"/>
    <w:rsid w:val="00B445C7"/>
    <w:rsid w:val="00B446DA"/>
    <w:rsid w:val="00B4495C"/>
    <w:rsid w:val="00B44A62"/>
    <w:rsid w:val="00B44BE5"/>
    <w:rsid w:val="00B44C3F"/>
    <w:rsid w:val="00B44FF6"/>
    <w:rsid w:val="00B45630"/>
    <w:rsid w:val="00B45ACF"/>
    <w:rsid w:val="00B45E5B"/>
    <w:rsid w:val="00B45E82"/>
    <w:rsid w:val="00B46842"/>
    <w:rsid w:val="00B46E2E"/>
    <w:rsid w:val="00B46EE8"/>
    <w:rsid w:val="00B47084"/>
    <w:rsid w:val="00B471FD"/>
    <w:rsid w:val="00B4737E"/>
    <w:rsid w:val="00B47808"/>
    <w:rsid w:val="00B47BB0"/>
    <w:rsid w:val="00B47E3D"/>
    <w:rsid w:val="00B500B2"/>
    <w:rsid w:val="00B50134"/>
    <w:rsid w:val="00B50224"/>
    <w:rsid w:val="00B503F0"/>
    <w:rsid w:val="00B50603"/>
    <w:rsid w:val="00B507C4"/>
    <w:rsid w:val="00B50861"/>
    <w:rsid w:val="00B50ABE"/>
    <w:rsid w:val="00B50D03"/>
    <w:rsid w:val="00B50FE3"/>
    <w:rsid w:val="00B50FEE"/>
    <w:rsid w:val="00B514BA"/>
    <w:rsid w:val="00B5155E"/>
    <w:rsid w:val="00B516EC"/>
    <w:rsid w:val="00B51FC6"/>
    <w:rsid w:val="00B5208A"/>
    <w:rsid w:val="00B525D8"/>
    <w:rsid w:val="00B5268A"/>
    <w:rsid w:val="00B52808"/>
    <w:rsid w:val="00B52D77"/>
    <w:rsid w:val="00B532AF"/>
    <w:rsid w:val="00B538CF"/>
    <w:rsid w:val="00B53928"/>
    <w:rsid w:val="00B53D62"/>
    <w:rsid w:val="00B53E8B"/>
    <w:rsid w:val="00B5429F"/>
    <w:rsid w:val="00B54303"/>
    <w:rsid w:val="00B547A5"/>
    <w:rsid w:val="00B54A8F"/>
    <w:rsid w:val="00B54DB1"/>
    <w:rsid w:val="00B553D9"/>
    <w:rsid w:val="00B55717"/>
    <w:rsid w:val="00B55903"/>
    <w:rsid w:val="00B560E8"/>
    <w:rsid w:val="00B564C6"/>
    <w:rsid w:val="00B5658D"/>
    <w:rsid w:val="00B56813"/>
    <w:rsid w:val="00B5688B"/>
    <w:rsid w:val="00B56C67"/>
    <w:rsid w:val="00B56CA5"/>
    <w:rsid w:val="00B56FFC"/>
    <w:rsid w:val="00B57574"/>
    <w:rsid w:val="00B575AA"/>
    <w:rsid w:val="00B600F5"/>
    <w:rsid w:val="00B60455"/>
    <w:rsid w:val="00B60561"/>
    <w:rsid w:val="00B60FCB"/>
    <w:rsid w:val="00B613CE"/>
    <w:rsid w:val="00B61413"/>
    <w:rsid w:val="00B6147F"/>
    <w:rsid w:val="00B6179E"/>
    <w:rsid w:val="00B61F6E"/>
    <w:rsid w:val="00B62444"/>
    <w:rsid w:val="00B62948"/>
    <w:rsid w:val="00B629FF"/>
    <w:rsid w:val="00B62AC1"/>
    <w:rsid w:val="00B62BD1"/>
    <w:rsid w:val="00B630A2"/>
    <w:rsid w:val="00B6363C"/>
    <w:rsid w:val="00B6447F"/>
    <w:rsid w:val="00B64985"/>
    <w:rsid w:val="00B64F39"/>
    <w:rsid w:val="00B65976"/>
    <w:rsid w:val="00B65AE0"/>
    <w:rsid w:val="00B65BC4"/>
    <w:rsid w:val="00B66560"/>
    <w:rsid w:val="00B668D6"/>
    <w:rsid w:val="00B669C3"/>
    <w:rsid w:val="00B66DBD"/>
    <w:rsid w:val="00B675CD"/>
    <w:rsid w:val="00B676C8"/>
    <w:rsid w:val="00B67E77"/>
    <w:rsid w:val="00B67F97"/>
    <w:rsid w:val="00B702BC"/>
    <w:rsid w:val="00B706EB"/>
    <w:rsid w:val="00B70A04"/>
    <w:rsid w:val="00B70AE3"/>
    <w:rsid w:val="00B70CD1"/>
    <w:rsid w:val="00B70D61"/>
    <w:rsid w:val="00B7140C"/>
    <w:rsid w:val="00B71510"/>
    <w:rsid w:val="00B717E7"/>
    <w:rsid w:val="00B71AFB"/>
    <w:rsid w:val="00B71F01"/>
    <w:rsid w:val="00B72074"/>
    <w:rsid w:val="00B7214E"/>
    <w:rsid w:val="00B7222D"/>
    <w:rsid w:val="00B72402"/>
    <w:rsid w:val="00B72A03"/>
    <w:rsid w:val="00B72A18"/>
    <w:rsid w:val="00B72C78"/>
    <w:rsid w:val="00B72FCA"/>
    <w:rsid w:val="00B7320C"/>
    <w:rsid w:val="00B73287"/>
    <w:rsid w:val="00B7357A"/>
    <w:rsid w:val="00B737DC"/>
    <w:rsid w:val="00B73875"/>
    <w:rsid w:val="00B7394F"/>
    <w:rsid w:val="00B73987"/>
    <w:rsid w:val="00B73A44"/>
    <w:rsid w:val="00B73B71"/>
    <w:rsid w:val="00B73B88"/>
    <w:rsid w:val="00B74216"/>
    <w:rsid w:val="00B748F5"/>
    <w:rsid w:val="00B749BC"/>
    <w:rsid w:val="00B74A7B"/>
    <w:rsid w:val="00B74E22"/>
    <w:rsid w:val="00B74EE9"/>
    <w:rsid w:val="00B75520"/>
    <w:rsid w:val="00B7555D"/>
    <w:rsid w:val="00B75795"/>
    <w:rsid w:val="00B75D2E"/>
    <w:rsid w:val="00B75D79"/>
    <w:rsid w:val="00B75E54"/>
    <w:rsid w:val="00B75E61"/>
    <w:rsid w:val="00B75F04"/>
    <w:rsid w:val="00B7611F"/>
    <w:rsid w:val="00B769FE"/>
    <w:rsid w:val="00B76B26"/>
    <w:rsid w:val="00B76B56"/>
    <w:rsid w:val="00B76C08"/>
    <w:rsid w:val="00B77563"/>
    <w:rsid w:val="00B7788F"/>
    <w:rsid w:val="00B77C7E"/>
    <w:rsid w:val="00B77F6B"/>
    <w:rsid w:val="00B80273"/>
    <w:rsid w:val="00B80EED"/>
    <w:rsid w:val="00B81338"/>
    <w:rsid w:val="00B815A5"/>
    <w:rsid w:val="00B816C3"/>
    <w:rsid w:val="00B81BF3"/>
    <w:rsid w:val="00B81C4B"/>
    <w:rsid w:val="00B81D7C"/>
    <w:rsid w:val="00B81F56"/>
    <w:rsid w:val="00B81F73"/>
    <w:rsid w:val="00B821BB"/>
    <w:rsid w:val="00B8287B"/>
    <w:rsid w:val="00B82894"/>
    <w:rsid w:val="00B829B4"/>
    <w:rsid w:val="00B829CA"/>
    <w:rsid w:val="00B82BDC"/>
    <w:rsid w:val="00B82CAE"/>
    <w:rsid w:val="00B82CF8"/>
    <w:rsid w:val="00B8363D"/>
    <w:rsid w:val="00B83722"/>
    <w:rsid w:val="00B83807"/>
    <w:rsid w:val="00B8386D"/>
    <w:rsid w:val="00B83A03"/>
    <w:rsid w:val="00B83B6A"/>
    <w:rsid w:val="00B84062"/>
    <w:rsid w:val="00B84248"/>
    <w:rsid w:val="00B84259"/>
    <w:rsid w:val="00B84662"/>
    <w:rsid w:val="00B84A10"/>
    <w:rsid w:val="00B8529A"/>
    <w:rsid w:val="00B852D8"/>
    <w:rsid w:val="00B856E2"/>
    <w:rsid w:val="00B86211"/>
    <w:rsid w:val="00B862FC"/>
    <w:rsid w:val="00B865D5"/>
    <w:rsid w:val="00B86C3E"/>
    <w:rsid w:val="00B87642"/>
    <w:rsid w:val="00B8797C"/>
    <w:rsid w:val="00B9016B"/>
    <w:rsid w:val="00B901AD"/>
    <w:rsid w:val="00B9023C"/>
    <w:rsid w:val="00B90470"/>
    <w:rsid w:val="00B90699"/>
    <w:rsid w:val="00B90F2B"/>
    <w:rsid w:val="00B914E2"/>
    <w:rsid w:val="00B9155E"/>
    <w:rsid w:val="00B91A8A"/>
    <w:rsid w:val="00B920A2"/>
    <w:rsid w:val="00B929D3"/>
    <w:rsid w:val="00B92C4D"/>
    <w:rsid w:val="00B93499"/>
    <w:rsid w:val="00B9368F"/>
    <w:rsid w:val="00B93888"/>
    <w:rsid w:val="00B93948"/>
    <w:rsid w:val="00B93B4B"/>
    <w:rsid w:val="00B93BED"/>
    <w:rsid w:val="00B93C06"/>
    <w:rsid w:val="00B93CF3"/>
    <w:rsid w:val="00B93D9D"/>
    <w:rsid w:val="00B940F8"/>
    <w:rsid w:val="00B941DE"/>
    <w:rsid w:val="00B94373"/>
    <w:rsid w:val="00B94600"/>
    <w:rsid w:val="00B9496F"/>
    <w:rsid w:val="00B94B4C"/>
    <w:rsid w:val="00B94C36"/>
    <w:rsid w:val="00B95020"/>
    <w:rsid w:val="00B951D9"/>
    <w:rsid w:val="00B95315"/>
    <w:rsid w:val="00B95710"/>
    <w:rsid w:val="00B95781"/>
    <w:rsid w:val="00B957B4"/>
    <w:rsid w:val="00B95C04"/>
    <w:rsid w:val="00B95C08"/>
    <w:rsid w:val="00B96427"/>
    <w:rsid w:val="00B96508"/>
    <w:rsid w:val="00B968C9"/>
    <w:rsid w:val="00B97146"/>
    <w:rsid w:val="00B973AA"/>
    <w:rsid w:val="00B973CB"/>
    <w:rsid w:val="00B975F8"/>
    <w:rsid w:val="00B97D08"/>
    <w:rsid w:val="00BA04E5"/>
    <w:rsid w:val="00BA058B"/>
    <w:rsid w:val="00BA0760"/>
    <w:rsid w:val="00BA0F05"/>
    <w:rsid w:val="00BA0FC3"/>
    <w:rsid w:val="00BA1123"/>
    <w:rsid w:val="00BA1230"/>
    <w:rsid w:val="00BA1377"/>
    <w:rsid w:val="00BA17EE"/>
    <w:rsid w:val="00BA198F"/>
    <w:rsid w:val="00BA19AA"/>
    <w:rsid w:val="00BA1A37"/>
    <w:rsid w:val="00BA1A9F"/>
    <w:rsid w:val="00BA1DC4"/>
    <w:rsid w:val="00BA1E0B"/>
    <w:rsid w:val="00BA20D4"/>
    <w:rsid w:val="00BA230D"/>
    <w:rsid w:val="00BA23B7"/>
    <w:rsid w:val="00BA23BD"/>
    <w:rsid w:val="00BA23DB"/>
    <w:rsid w:val="00BA259A"/>
    <w:rsid w:val="00BA2651"/>
    <w:rsid w:val="00BA292C"/>
    <w:rsid w:val="00BA2A0B"/>
    <w:rsid w:val="00BA2AD2"/>
    <w:rsid w:val="00BA30D6"/>
    <w:rsid w:val="00BA315A"/>
    <w:rsid w:val="00BA31EB"/>
    <w:rsid w:val="00BA3638"/>
    <w:rsid w:val="00BA3D70"/>
    <w:rsid w:val="00BA3D96"/>
    <w:rsid w:val="00BA4331"/>
    <w:rsid w:val="00BA4521"/>
    <w:rsid w:val="00BA4997"/>
    <w:rsid w:val="00BA4BFE"/>
    <w:rsid w:val="00BA52A1"/>
    <w:rsid w:val="00BA55D7"/>
    <w:rsid w:val="00BA698E"/>
    <w:rsid w:val="00BA6C13"/>
    <w:rsid w:val="00BA747D"/>
    <w:rsid w:val="00BA74F1"/>
    <w:rsid w:val="00BA7EF5"/>
    <w:rsid w:val="00BB055F"/>
    <w:rsid w:val="00BB0660"/>
    <w:rsid w:val="00BB077B"/>
    <w:rsid w:val="00BB08E3"/>
    <w:rsid w:val="00BB0D3E"/>
    <w:rsid w:val="00BB0DFC"/>
    <w:rsid w:val="00BB103A"/>
    <w:rsid w:val="00BB11F3"/>
    <w:rsid w:val="00BB14B3"/>
    <w:rsid w:val="00BB1CD8"/>
    <w:rsid w:val="00BB1E2A"/>
    <w:rsid w:val="00BB1FC9"/>
    <w:rsid w:val="00BB205B"/>
    <w:rsid w:val="00BB27A5"/>
    <w:rsid w:val="00BB2C70"/>
    <w:rsid w:val="00BB2E39"/>
    <w:rsid w:val="00BB2E56"/>
    <w:rsid w:val="00BB3045"/>
    <w:rsid w:val="00BB3BB4"/>
    <w:rsid w:val="00BB458A"/>
    <w:rsid w:val="00BB4882"/>
    <w:rsid w:val="00BB4F47"/>
    <w:rsid w:val="00BB572A"/>
    <w:rsid w:val="00BB5E5D"/>
    <w:rsid w:val="00BB5F69"/>
    <w:rsid w:val="00BB6035"/>
    <w:rsid w:val="00BB67C2"/>
    <w:rsid w:val="00BB685E"/>
    <w:rsid w:val="00BB6A9B"/>
    <w:rsid w:val="00BB6AA3"/>
    <w:rsid w:val="00BB6EF1"/>
    <w:rsid w:val="00BB6F6D"/>
    <w:rsid w:val="00BB6FF1"/>
    <w:rsid w:val="00BB70A2"/>
    <w:rsid w:val="00BB72A3"/>
    <w:rsid w:val="00BB7885"/>
    <w:rsid w:val="00BB7BF7"/>
    <w:rsid w:val="00BB7DAF"/>
    <w:rsid w:val="00BC0282"/>
    <w:rsid w:val="00BC042A"/>
    <w:rsid w:val="00BC0AF9"/>
    <w:rsid w:val="00BC0F96"/>
    <w:rsid w:val="00BC1153"/>
    <w:rsid w:val="00BC11A2"/>
    <w:rsid w:val="00BC128E"/>
    <w:rsid w:val="00BC1916"/>
    <w:rsid w:val="00BC1ACB"/>
    <w:rsid w:val="00BC1D2D"/>
    <w:rsid w:val="00BC217F"/>
    <w:rsid w:val="00BC21DA"/>
    <w:rsid w:val="00BC25F0"/>
    <w:rsid w:val="00BC324A"/>
    <w:rsid w:val="00BC331D"/>
    <w:rsid w:val="00BC3C45"/>
    <w:rsid w:val="00BC3D20"/>
    <w:rsid w:val="00BC3E2C"/>
    <w:rsid w:val="00BC3EEB"/>
    <w:rsid w:val="00BC44C6"/>
    <w:rsid w:val="00BC46CA"/>
    <w:rsid w:val="00BC4747"/>
    <w:rsid w:val="00BC5C05"/>
    <w:rsid w:val="00BC6131"/>
    <w:rsid w:val="00BC64F3"/>
    <w:rsid w:val="00BC680D"/>
    <w:rsid w:val="00BC6C0C"/>
    <w:rsid w:val="00BC6CE7"/>
    <w:rsid w:val="00BC6E5B"/>
    <w:rsid w:val="00BC6EFC"/>
    <w:rsid w:val="00BC748D"/>
    <w:rsid w:val="00BC762E"/>
    <w:rsid w:val="00BC76E2"/>
    <w:rsid w:val="00BC7757"/>
    <w:rsid w:val="00BC7853"/>
    <w:rsid w:val="00BC7B3A"/>
    <w:rsid w:val="00BC7DC8"/>
    <w:rsid w:val="00BD01E6"/>
    <w:rsid w:val="00BD0BCC"/>
    <w:rsid w:val="00BD0D2E"/>
    <w:rsid w:val="00BD0DD9"/>
    <w:rsid w:val="00BD10EB"/>
    <w:rsid w:val="00BD12FC"/>
    <w:rsid w:val="00BD1603"/>
    <w:rsid w:val="00BD189B"/>
    <w:rsid w:val="00BD1971"/>
    <w:rsid w:val="00BD2099"/>
    <w:rsid w:val="00BD20C5"/>
    <w:rsid w:val="00BD2128"/>
    <w:rsid w:val="00BD2616"/>
    <w:rsid w:val="00BD2742"/>
    <w:rsid w:val="00BD27CE"/>
    <w:rsid w:val="00BD27EB"/>
    <w:rsid w:val="00BD3BA1"/>
    <w:rsid w:val="00BD3E10"/>
    <w:rsid w:val="00BD3F09"/>
    <w:rsid w:val="00BD4269"/>
    <w:rsid w:val="00BD4387"/>
    <w:rsid w:val="00BD4500"/>
    <w:rsid w:val="00BD48BA"/>
    <w:rsid w:val="00BD4975"/>
    <w:rsid w:val="00BD497D"/>
    <w:rsid w:val="00BD4AC7"/>
    <w:rsid w:val="00BD4E9B"/>
    <w:rsid w:val="00BD51A3"/>
    <w:rsid w:val="00BD54BB"/>
    <w:rsid w:val="00BD59BA"/>
    <w:rsid w:val="00BD5A5D"/>
    <w:rsid w:val="00BD5AEE"/>
    <w:rsid w:val="00BD5BF1"/>
    <w:rsid w:val="00BD5F17"/>
    <w:rsid w:val="00BD6575"/>
    <w:rsid w:val="00BD65EE"/>
    <w:rsid w:val="00BD6B9F"/>
    <w:rsid w:val="00BD6EBD"/>
    <w:rsid w:val="00BD70FB"/>
    <w:rsid w:val="00BD7168"/>
    <w:rsid w:val="00BD7461"/>
    <w:rsid w:val="00BD77B6"/>
    <w:rsid w:val="00BD7970"/>
    <w:rsid w:val="00BD799F"/>
    <w:rsid w:val="00BD79BD"/>
    <w:rsid w:val="00BD7AFF"/>
    <w:rsid w:val="00BD7C93"/>
    <w:rsid w:val="00BE03FB"/>
    <w:rsid w:val="00BE0A82"/>
    <w:rsid w:val="00BE0B1F"/>
    <w:rsid w:val="00BE0C34"/>
    <w:rsid w:val="00BE104A"/>
    <w:rsid w:val="00BE1063"/>
    <w:rsid w:val="00BE1627"/>
    <w:rsid w:val="00BE187C"/>
    <w:rsid w:val="00BE2135"/>
    <w:rsid w:val="00BE2546"/>
    <w:rsid w:val="00BE2633"/>
    <w:rsid w:val="00BE2650"/>
    <w:rsid w:val="00BE28DE"/>
    <w:rsid w:val="00BE29E2"/>
    <w:rsid w:val="00BE2B37"/>
    <w:rsid w:val="00BE313F"/>
    <w:rsid w:val="00BE358C"/>
    <w:rsid w:val="00BE37EC"/>
    <w:rsid w:val="00BE3E0D"/>
    <w:rsid w:val="00BE3F2E"/>
    <w:rsid w:val="00BE4489"/>
    <w:rsid w:val="00BE458E"/>
    <w:rsid w:val="00BE4681"/>
    <w:rsid w:val="00BE4CC1"/>
    <w:rsid w:val="00BE5103"/>
    <w:rsid w:val="00BE54AC"/>
    <w:rsid w:val="00BE54B3"/>
    <w:rsid w:val="00BE5763"/>
    <w:rsid w:val="00BE5A39"/>
    <w:rsid w:val="00BE62A5"/>
    <w:rsid w:val="00BE62C9"/>
    <w:rsid w:val="00BE6396"/>
    <w:rsid w:val="00BE6488"/>
    <w:rsid w:val="00BE6605"/>
    <w:rsid w:val="00BE6ABB"/>
    <w:rsid w:val="00BE78B5"/>
    <w:rsid w:val="00BE7B44"/>
    <w:rsid w:val="00BE7E72"/>
    <w:rsid w:val="00BE7E88"/>
    <w:rsid w:val="00BF07A2"/>
    <w:rsid w:val="00BF0B02"/>
    <w:rsid w:val="00BF0B11"/>
    <w:rsid w:val="00BF0D70"/>
    <w:rsid w:val="00BF0E24"/>
    <w:rsid w:val="00BF0ED4"/>
    <w:rsid w:val="00BF10E1"/>
    <w:rsid w:val="00BF135A"/>
    <w:rsid w:val="00BF1C85"/>
    <w:rsid w:val="00BF2249"/>
    <w:rsid w:val="00BF28C6"/>
    <w:rsid w:val="00BF2FD7"/>
    <w:rsid w:val="00BF30CD"/>
    <w:rsid w:val="00BF363E"/>
    <w:rsid w:val="00BF3A16"/>
    <w:rsid w:val="00BF3E60"/>
    <w:rsid w:val="00BF4015"/>
    <w:rsid w:val="00BF43D8"/>
    <w:rsid w:val="00BF4506"/>
    <w:rsid w:val="00BF4601"/>
    <w:rsid w:val="00BF4897"/>
    <w:rsid w:val="00BF489F"/>
    <w:rsid w:val="00BF4E91"/>
    <w:rsid w:val="00BF5049"/>
    <w:rsid w:val="00BF5065"/>
    <w:rsid w:val="00BF5555"/>
    <w:rsid w:val="00BF565A"/>
    <w:rsid w:val="00BF5B78"/>
    <w:rsid w:val="00BF5CEE"/>
    <w:rsid w:val="00BF5FA1"/>
    <w:rsid w:val="00BF6B39"/>
    <w:rsid w:val="00BF6B3B"/>
    <w:rsid w:val="00BF7015"/>
    <w:rsid w:val="00BF71E1"/>
    <w:rsid w:val="00BF7494"/>
    <w:rsid w:val="00BF7586"/>
    <w:rsid w:val="00BF7757"/>
    <w:rsid w:val="00BF7A2B"/>
    <w:rsid w:val="00BF7C8D"/>
    <w:rsid w:val="00BF7DFE"/>
    <w:rsid w:val="00BF7F2F"/>
    <w:rsid w:val="00C000E7"/>
    <w:rsid w:val="00C001B2"/>
    <w:rsid w:val="00C002FF"/>
    <w:rsid w:val="00C00840"/>
    <w:rsid w:val="00C00DF5"/>
    <w:rsid w:val="00C012F6"/>
    <w:rsid w:val="00C017DF"/>
    <w:rsid w:val="00C01B32"/>
    <w:rsid w:val="00C01BD7"/>
    <w:rsid w:val="00C01CDD"/>
    <w:rsid w:val="00C01D6A"/>
    <w:rsid w:val="00C0201A"/>
    <w:rsid w:val="00C02057"/>
    <w:rsid w:val="00C023C5"/>
    <w:rsid w:val="00C02BBE"/>
    <w:rsid w:val="00C02DBA"/>
    <w:rsid w:val="00C02E81"/>
    <w:rsid w:val="00C02EDB"/>
    <w:rsid w:val="00C032FB"/>
    <w:rsid w:val="00C0331F"/>
    <w:rsid w:val="00C03843"/>
    <w:rsid w:val="00C03A6A"/>
    <w:rsid w:val="00C03E0E"/>
    <w:rsid w:val="00C03EE3"/>
    <w:rsid w:val="00C03F46"/>
    <w:rsid w:val="00C04249"/>
    <w:rsid w:val="00C057DD"/>
    <w:rsid w:val="00C05DD4"/>
    <w:rsid w:val="00C05E2C"/>
    <w:rsid w:val="00C06716"/>
    <w:rsid w:val="00C0678B"/>
    <w:rsid w:val="00C06AFA"/>
    <w:rsid w:val="00C07255"/>
    <w:rsid w:val="00C072C7"/>
    <w:rsid w:val="00C0743E"/>
    <w:rsid w:val="00C076AE"/>
    <w:rsid w:val="00C07AB3"/>
    <w:rsid w:val="00C07C2A"/>
    <w:rsid w:val="00C07E0A"/>
    <w:rsid w:val="00C10867"/>
    <w:rsid w:val="00C108CB"/>
    <w:rsid w:val="00C10C9A"/>
    <w:rsid w:val="00C10E9F"/>
    <w:rsid w:val="00C10EDF"/>
    <w:rsid w:val="00C11462"/>
    <w:rsid w:val="00C11570"/>
    <w:rsid w:val="00C11A3D"/>
    <w:rsid w:val="00C11CCC"/>
    <w:rsid w:val="00C11D84"/>
    <w:rsid w:val="00C12228"/>
    <w:rsid w:val="00C124D2"/>
    <w:rsid w:val="00C12AA5"/>
    <w:rsid w:val="00C12CA5"/>
    <w:rsid w:val="00C1339B"/>
    <w:rsid w:val="00C133BB"/>
    <w:rsid w:val="00C13737"/>
    <w:rsid w:val="00C13ADA"/>
    <w:rsid w:val="00C13CB2"/>
    <w:rsid w:val="00C13D3B"/>
    <w:rsid w:val="00C13E78"/>
    <w:rsid w:val="00C14336"/>
    <w:rsid w:val="00C1438D"/>
    <w:rsid w:val="00C14718"/>
    <w:rsid w:val="00C147DF"/>
    <w:rsid w:val="00C14DDD"/>
    <w:rsid w:val="00C14E70"/>
    <w:rsid w:val="00C1506C"/>
    <w:rsid w:val="00C156E2"/>
    <w:rsid w:val="00C15B68"/>
    <w:rsid w:val="00C15CEB"/>
    <w:rsid w:val="00C160E1"/>
    <w:rsid w:val="00C16372"/>
    <w:rsid w:val="00C164DB"/>
    <w:rsid w:val="00C1683D"/>
    <w:rsid w:val="00C16C19"/>
    <w:rsid w:val="00C17217"/>
    <w:rsid w:val="00C172B3"/>
    <w:rsid w:val="00C17468"/>
    <w:rsid w:val="00C177BD"/>
    <w:rsid w:val="00C17804"/>
    <w:rsid w:val="00C17D9B"/>
    <w:rsid w:val="00C17F7C"/>
    <w:rsid w:val="00C2018A"/>
    <w:rsid w:val="00C203C4"/>
    <w:rsid w:val="00C2042D"/>
    <w:rsid w:val="00C2059F"/>
    <w:rsid w:val="00C206B6"/>
    <w:rsid w:val="00C20976"/>
    <w:rsid w:val="00C20B96"/>
    <w:rsid w:val="00C211F9"/>
    <w:rsid w:val="00C215D8"/>
    <w:rsid w:val="00C2160D"/>
    <w:rsid w:val="00C21A06"/>
    <w:rsid w:val="00C21C9C"/>
    <w:rsid w:val="00C22223"/>
    <w:rsid w:val="00C2222E"/>
    <w:rsid w:val="00C22450"/>
    <w:rsid w:val="00C22A62"/>
    <w:rsid w:val="00C22E78"/>
    <w:rsid w:val="00C22FF5"/>
    <w:rsid w:val="00C231E1"/>
    <w:rsid w:val="00C2325D"/>
    <w:rsid w:val="00C23499"/>
    <w:rsid w:val="00C237A9"/>
    <w:rsid w:val="00C23A22"/>
    <w:rsid w:val="00C23C8E"/>
    <w:rsid w:val="00C2416D"/>
    <w:rsid w:val="00C243C2"/>
    <w:rsid w:val="00C24469"/>
    <w:rsid w:val="00C247D4"/>
    <w:rsid w:val="00C25000"/>
    <w:rsid w:val="00C250A2"/>
    <w:rsid w:val="00C250D9"/>
    <w:rsid w:val="00C2523F"/>
    <w:rsid w:val="00C254BB"/>
    <w:rsid w:val="00C25558"/>
    <w:rsid w:val="00C25C08"/>
    <w:rsid w:val="00C2681C"/>
    <w:rsid w:val="00C26842"/>
    <w:rsid w:val="00C26A0E"/>
    <w:rsid w:val="00C26A84"/>
    <w:rsid w:val="00C27919"/>
    <w:rsid w:val="00C27B16"/>
    <w:rsid w:val="00C30038"/>
    <w:rsid w:val="00C30441"/>
    <w:rsid w:val="00C30CB8"/>
    <w:rsid w:val="00C31073"/>
    <w:rsid w:val="00C31903"/>
    <w:rsid w:val="00C31A39"/>
    <w:rsid w:val="00C31B09"/>
    <w:rsid w:val="00C31B8C"/>
    <w:rsid w:val="00C31B91"/>
    <w:rsid w:val="00C31EA6"/>
    <w:rsid w:val="00C3205F"/>
    <w:rsid w:val="00C3207A"/>
    <w:rsid w:val="00C325EA"/>
    <w:rsid w:val="00C32A3B"/>
    <w:rsid w:val="00C32EF3"/>
    <w:rsid w:val="00C3339D"/>
    <w:rsid w:val="00C3347A"/>
    <w:rsid w:val="00C33D1E"/>
    <w:rsid w:val="00C33E4D"/>
    <w:rsid w:val="00C345B2"/>
    <w:rsid w:val="00C34845"/>
    <w:rsid w:val="00C34F73"/>
    <w:rsid w:val="00C352D8"/>
    <w:rsid w:val="00C358DB"/>
    <w:rsid w:val="00C359D9"/>
    <w:rsid w:val="00C35B5F"/>
    <w:rsid w:val="00C35CCA"/>
    <w:rsid w:val="00C362AE"/>
    <w:rsid w:val="00C36456"/>
    <w:rsid w:val="00C3656C"/>
    <w:rsid w:val="00C366EB"/>
    <w:rsid w:val="00C36A57"/>
    <w:rsid w:val="00C36C1D"/>
    <w:rsid w:val="00C36C54"/>
    <w:rsid w:val="00C37275"/>
    <w:rsid w:val="00C372F2"/>
    <w:rsid w:val="00C37369"/>
    <w:rsid w:val="00C37430"/>
    <w:rsid w:val="00C3794C"/>
    <w:rsid w:val="00C37E0A"/>
    <w:rsid w:val="00C37F3D"/>
    <w:rsid w:val="00C40149"/>
    <w:rsid w:val="00C402B8"/>
    <w:rsid w:val="00C4094A"/>
    <w:rsid w:val="00C409C3"/>
    <w:rsid w:val="00C40EF8"/>
    <w:rsid w:val="00C40F06"/>
    <w:rsid w:val="00C40F0B"/>
    <w:rsid w:val="00C410EE"/>
    <w:rsid w:val="00C4189C"/>
    <w:rsid w:val="00C419CE"/>
    <w:rsid w:val="00C41A3E"/>
    <w:rsid w:val="00C41B7F"/>
    <w:rsid w:val="00C4200A"/>
    <w:rsid w:val="00C42A93"/>
    <w:rsid w:val="00C42CB3"/>
    <w:rsid w:val="00C42FB4"/>
    <w:rsid w:val="00C430B5"/>
    <w:rsid w:val="00C430FF"/>
    <w:rsid w:val="00C43123"/>
    <w:rsid w:val="00C43153"/>
    <w:rsid w:val="00C43290"/>
    <w:rsid w:val="00C432D5"/>
    <w:rsid w:val="00C43411"/>
    <w:rsid w:val="00C43483"/>
    <w:rsid w:val="00C43DA1"/>
    <w:rsid w:val="00C44C48"/>
    <w:rsid w:val="00C44EA1"/>
    <w:rsid w:val="00C44ECA"/>
    <w:rsid w:val="00C457A5"/>
    <w:rsid w:val="00C457B3"/>
    <w:rsid w:val="00C457BA"/>
    <w:rsid w:val="00C458C7"/>
    <w:rsid w:val="00C469C0"/>
    <w:rsid w:val="00C469FF"/>
    <w:rsid w:val="00C47492"/>
    <w:rsid w:val="00C47AF1"/>
    <w:rsid w:val="00C47CB4"/>
    <w:rsid w:val="00C5007F"/>
    <w:rsid w:val="00C500D3"/>
    <w:rsid w:val="00C5028C"/>
    <w:rsid w:val="00C503BA"/>
    <w:rsid w:val="00C504BA"/>
    <w:rsid w:val="00C504C9"/>
    <w:rsid w:val="00C5066E"/>
    <w:rsid w:val="00C508AA"/>
    <w:rsid w:val="00C50E2F"/>
    <w:rsid w:val="00C50FCD"/>
    <w:rsid w:val="00C515E1"/>
    <w:rsid w:val="00C51744"/>
    <w:rsid w:val="00C51F04"/>
    <w:rsid w:val="00C51F69"/>
    <w:rsid w:val="00C5241B"/>
    <w:rsid w:val="00C5277F"/>
    <w:rsid w:val="00C53A7A"/>
    <w:rsid w:val="00C53D59"/>
    <w:rsid w:val="00C53EA4"/>
    <w:rsid w:val="00C53EE6"/>
    <w:rsid w:val="00C542E9"/>
    <w:rsid w:val="00C5438A"/>
    <w:rsid w:val="00C546EC"/>
    <w:rsid w:val="00C5479B"/>
    <w:rsid w:val="00C54955"/>
    <w:rsid w:val="00C54990"/>
    <w:rsid w:val="00C54CDF"/>
    <w:rsid w:val="00C5521C"/>
    <w:rsid w:val="00C55448"/>
    <w:rsid w:val="00C55539"/>
    <w:rsid w:val="00C56241"/>
    <w:rsid w:val="00C56506"/>
    <w:rsid w:val="00C56AC8"/>
    <w:rsid w:val="00C56F63"/>
    <w:rsid w:val="00C571F2"/>
    <w:rsid w:val="00C57215"/>
    <w:rsid w:val="00C5723E"/>
    <w:rsid w:val="00C57546"/>
    <w:rsid w:val="00C579DC"/>
    <w:rsid w:val="00C57AC3"/>
    <w:rsid w:val="00C57B7B"/>
    <w:rsid w:val="00C57ED2"/>
    <w:rsid w:val="00C57EEA"/>
    <w:rsid w:val="00C57FAB"/>
    <w:rsid w:val="00C60150"/>
    <w:rsid w:val="00C60255"/>
    <w:rsid w:val="00C604C1"/>
    <w:rsid w:val="00C6085D"/>
    <w:rsid w:val="00C61ACC"/>
    <w:rsid w:val="00C61BEC"/>
    <w:rsid w:val="00C61E9A"/>
    <w:rsid w:val="00C62449"/>
    <w:rsid w:val="00C624F8"/>
    <w:rsid w:val="00C62E2F"/>
    <w:rsid w:val="00C632AF"/>
    <w:rsid w:val="00C639BB"/>
    <w:rsid w:val="00C63B47"/>
    <w:rsid w:val="00C63C6A"/>
    <w:rsid w:val="00C6412B"/>
    <w:rsid w:val="00C643BB"/>
    <w:rsid w:val="00C643E5"/>
    <w:rsid w:val="00C643EF"/>
    <w:rsid w:val="00C646DC"/>
    <w:rsid w:val="00C64956"/>
    <w:rsid w:val="00C652EB"/>
    <w:rsid w:val="00C6557C"/>
    <w:rsid w:val="00C65BCC"/>
    <w:rsid w:val="00C65DD6"/>
    <w:rsid w:val="00C65DFB"/>
    <w:rsid w:val="00C65E7B"/>
    <w:rsid w:val="00C65F99"/>
    <w:rsid w:val="00C6662E"/>
    <w:rsid w:val="00C6667A"/>
    <w:rsid w:val="00C6677E"/>
    <w:rsid w:val="00C668D8"/>
    <w:rsid w:val="00C66957"/>
    <w:rsid w:val="00C669F4"/>
    <w:rsid w:val="00C66AC9"/>
    <w:rsid w:val="00C6750A"/>
    <w:rsid w:val="00C67576"/>
    <w:rsid w:val="00C6778F"/>
    <w:rsid w:val="00C6790A"/>
    <w:rsid w:val="00C67C06"/>
    <w:rsid w:val="00C7072C"/>
    <w:rsid w:val="00C708AC"/>
    <w:rsid w:val="00C70E7E"/>
    <w:rsid w:val="00C712FF"/>
    <w:rsid w:val="00C716D5"/>
    <w:rsid w:val="00C7243A"/>
    <w:rsid w:val="00C725A2"/>
    <w:rsid w:val="00C72821"/>
    <w:rsid w:val="00C728EF"/>
    <w:rsid w:val="00C7325B"/>
    <w:rsid w:val="00C73612"/>
    <w:rsid w:val="00C73A4B"/>
    <w:rsid w:val="00C73AA0"/>
    <w:rsid w:val="00C74223"/>
    <w:rsid w:val="00C74899"/>
    <w:rsid w:val="00C74A97"/>
    <w:rsid w:val="00C74B18"/>
    <w:rsid w:val="00C74C91"/>
    <w:rsid w:val="00C74D72"/>
    <w:rsid w:val="00C74E30"/>
    <w:rsid w:val="00C7555B"/>
    <w:rsid w:val="00C75981"/>
    <w:rsid w:val="00C75D9D"/>
    <w:rsid w:val="00C75EFB"/>
    <w:rsid w:val="00C7627A"/>
    <w:rsid w:val="00C76821"/>
    <w:rsid w:val="00C76864"/>
    <w:rsid w:val="00C76989"/>
    <w:rsid w:val="00C76A0C"/>
    <w:rsid w:val="00C76BF6"/>
    <w:rsid w:val="00C76C17"/>
    <w:rsid w:val="00C77383"/>
    <w:rsid w:val="00C77658"/>
    <w:rsid w:val="00C776CE"/>
    <w:rsid w:val="00C77721"/>
    <w:rsid w:val="00C777E3"/>
    <w:rsid w:val="00C77B10"/>
    <w:rsid w:val="00C77D68"/>
    <w:rsid w:val="00C77F02"/>
    <w:rsid w:val="00C801AA"/>
    <w:rsid w:val="00C80275"/>
    <w:rsid w:val="00C8054F"/>
    <w:rsid w:val="00C805CF"/>
    <w:rsid w:val="00C806AE"/>
    <w:rsid w:val="00C8084C"/>
    <w:rsid w:val="00C808BA"/>
    <w:rsid w:val="00C812DD"/>
    <w:rsid w:val="00C81411"/>
    <w:rsid w:val="00C81936"/>
    <w:rsid w:val="00C81B07"/>
    <w:rsid w:val="00C81C9B"/>
    <w:rsid w:val="00C81F78"/>
    <w:rsid w:val="00C82049"/>
    <w:rsid w:val="00C82285"/>
    <w:rsid w:val="00C82395"/>
    <w:rsid w:val="00C82573"/>
    <w:rsid w:val="00C829E4"/>
    <w:rsid w:val="00C82B3F"/>
    <w:rsid w:val="00C82BE3"/>
    <w:rsid w:val="00C83BE5"/>
    <w:rsid w:val="00C83D1B"/>
    <w:rsid w:val="00C840B2"/>
    <w:rsid w:val="00C84104"/>
    <w:rsid w:val="00C849C3"/>
    <w:rsid w:val="00C84DF3"/>
    <w:rsid w:val="00C84F45"/>
    <w:rsid w:val="00C851E1"/>
    <w:rsid w:val="00C85243"/>
    <w:rsid w:val="00C852B2"/>
    <w:rsid w:val="00C85333"/>
    <w:rsid w:val="00C857F2"/>
    <w:rsid w:val="00C85884"/>
    <w:rsid w:val="00C85E51"/>
    <w:rsid w:val="00C86189"/>
    <w:rsid w:val="00C876E1"/>
    <w:rsid w:val="00C8783A"/>
    <w:rsid w:val="00C87EC6"/>
    <w:rsid w:val="00C903DA"/>
    <w:rsid w:val="00C90421"/>
    <w:rsid w:val="00C90C17"/>
    <w:rsid w:val="00C90DBD"/>
    <w:rsid w:val="00C91A02"/>
    <w:rsid w:val="00C91A12"/>
    <w:rsid w:val="00C922AE"/>
    <w:rsid w:val="00C92774"/>
    <w:rsid w:val="00C92BBC"/>
    <w:rsid w:val="00C93575"/>
    <w:rsid w:val="00C935FF"/>
    <w:rsid w:val="00C93CFD"/>
    <w:rsid w:val="00C93E17"/>
    <w:rsid w:val="00C93F19"/>
    <w:rsid w:val="00C94643"/>
    <w:rsid w:val="00C94682"/>
    <w:rsid w:val="00C946D7"/>
    <w:rsid w:val="00C9476B"/>
    <w:rsid w:val="00C947B2"/>
    <w:rsid w:val="00C94DB5"/>
    <w:rsid w:val="00C95850"/>
    <w:rsid w:val="00C95E20"/>
    <w:rsid w:val="00C962A5"/>
    <w:rsid w:val="00C962B4"/>
    <w:rsid w:val="00C96B21"/>
    <w:rsid w:val="00C96F6A"/>
    <w:rsid w:val="00C97155"/>
    <w:rsid w:val="00C975D9"/>
    <w:rsid w:val="00C97657"/>
    <w:rsid w:val="00C978AB"/>
    <w:rsid w:val="00C97C4D"/>
    <w:rsid w:val="00C97CB6"/>
    <w:rsid w:val="00C97E7E"/>
    <w:rsid w:val="00C97EBD"/>
    <w:rsid w:val="00C97F91"/>
    <w:rsid w:val="00CA0259"/>
    <w:rsid w:val="00CA069A"/>
    <w:rsid w:val="00CA0BCF"/>
    <w:rsid w:val="00CA0F5D"/>
    <w:rsid w:val="00CA1468"/>
    <w:rsid w:val="00CA1497"/>
    <w:rsid w:val="00CA1648"/>
    <w:rsid w:val="00CA16AB"/>
    <w:rsid w:val="00CA1764"/>
    <w:rsid w:val="00CA1E33"/>
    <w:rsid w:val="00CA1F85"/>
    <w:rsid w:val="00CA21D5"/>
    <w:rsid w:val="00CA2A65"/>
    <w:rsid w:val="00CA2E60"/>
    <w:rsid w:val="00CA2E77"/>
    <w:rsid w:val="00CA3199"/>
    <w:rsid w:val="00CA31F1"/>
    <w:rsid w:val="00CA355E"/>
    <w:rsid w:val="00CA3CA7"/>
    <w:rsid w:val="00CA3F1E"/>
    <w:rsid w:val="00CA4023"/>
    <w:rsid w:val="00CA420F"/>
    <w:rsid w:val="00CA45E3"/>
    <w:rsid w:val="00CA4BC1"/>
    <w:rsid w:val="00CA4D4D"/>
    <w:rsid w:val="00CA4EE1"/>
    <w:rsid w:val="00CA4EF9"/>
    <w:rsid w:val="00CA5015"/>
    <w:rsid w:val="00CA528A"/>
    <w:rsid w:val="00CA541A"/>
    <w:rsid w:val="00CA5611"/>
    <w:rsid w:val="00CA5953"/>
    <w:rsid w:val="00CA5AB3"/>
    <w:rsid w:val="00CA5FF4"/>
    <w:rsid w:val="00CA62EE"/>
    <w:rsid w:val="00CA6752"/>
    <w:rsid w:val="00CA692F"/>
    <w:rsid w:val="00CA6973"/>
    <w:rsid w:val="00CA69AF"/>
    <w:rsid w:val="00CA6BE9"/>
    <w:rsid w:val="00CA6C94"/>
    <w:rsid w:val="00CA6CAE"/>
    <w:rsid w:val="00CA6D31"/>
    <w:rsid w:val="00CA6E12"/>
    <w:rsid w:val="00CA703B"/>
    <w:rsid w:val="00CA70B0"/>
    <w:rsid w:val="00CA744D"/>
    <w:rsid w:val="00CA7538"/>
    <w:rsid w:val="00CA7562"/>
    <w:rsid w:val="00CA76F3"/>
    <w:rsid w:val="00CA7832"/>
    <w:rsid w:val="00CA7D0B"/>
    <w:rsid w:val="00CB045E"/>
    <w:rsid w:val="00CB08AB"/>
    <w:rsid w:val="00CB08EA"/>
    <w:rsid w:val="00CB0E43"/>
    <w:rsid w:val="00CB1030"/>
    <w:rsid w:val="00CB1141"/>
    <w:rsid w:val="00CB11E8"/>
    <w:rsid w:val="00CB121A"/>
    <w:rsid w:val="00CB129E"/>
    <w:rsid w:val="00CB28EE"/>
    <w:rsid w:val="00CB2AA3"/>
    <w:rsid w:val="00CB2F58"/>
    <w:rsid w:val="00CB30C0"/>
    <w:rsid w:val="00CB37D9"/>
    <w:rsid w:val="00CB3B9A"/>
    <w:rsid w:val="00CB3C2A"/>
    <w:rsid w:val="00CB3E97"/>
    <w:rsid w:val="00CB3EDA"/>
    <w:rsid w:val="00CB42EF"/>
    <w:rsid w:val="00CB4338"/>
    <w:rsid w:val="00CB43A8"/>
    <w:rsid w:val="00CB47F4"/>
    <w:rsid w:val="00CB4C36"/>
    <w:rsid w:val="00CB51DA"/>
    <w:rsid w:val="00CB52B0"/>
    <w:rsid w:val="00CB550B"/>
    <w:rsid w:val="00CB551B"/>
    <w:rsid w:val="00CB56FF"/>
    <w:rsid w:val="00CB5863"/>
    <w:rsid w:val="00CB5C1F"/>
    <w:rsid w:val="00CB68F3"/>
    <w:rsid w:val="00CB6BA6"/>
    <w:rsid w:val="00CB6C04"/>
    <w:rsid w:val="00CB6E7E"/>
    <w:rsid w:val="00CB6F28"/>
    <w:rsid w:val="00CB7191"/>
    <w:rsid w:val="00CB720E"/>
    <w:rsid w:val="00CB7882"/>
    <w:rsid w:val="00CB7A6F"/>
    <w:rsid w:val="00CB7E8A"/>
    <w:rsid w:val="00CB7F17"/>
    <w:rsid w:val="00CC0165"/>
    <w:rsid w:val="00CC0303"/>
    <w:rsid w:val="00CC0606"/>
    <w:rsid w:val="00CC06D0"/>
    <w:rsid w:val="00CC088F"/>
    <w:rsid w:val="00CC1313"/>
    <w:rsid w:val="00CC1942"/>
    <w:rsid w:val="00CC1962"/>
    <w:rsid w:val="00CC1A33"/>
    <w:rsid w:val="00CC1E2E"/>
    <w:rsid w:val="00CC2130"/>
    <w:rsid w:val="00CC2410"/>
    <w:rsid w:val="00CC256F"/>
    <w:rsid w:val="00CC2829"/>
    <w:rsid w:val="00CC297C"/>
    <w:rsid w:val="00CC3475"/>
    <w:rsid w:val="00CC3632"/>
    <w:rsid w:val="00CC3C6D"/>
    <w:rsid w:val="00CC3FB5"/>
    <w:rsid w:val="00CC4A10"/>
    <w:rsid w:val="00CC4CFB"/>
    <w:rsid w:val="00CC4D5D"/>
    <w:rsid w:val="00CC4D63"/>
    <w:rsid w:val="00CC4E72"/>
    <w:rsid w:val="00CC5296"/>
    <w:rsid w:val="00CC5378"/>
    <w:rsid w:val="00CC5676"/>
    <w:rsid w:val="00CC5706"/>
    <w:rsid w:val="00CC5831"/>
    <w:rsid w:val="00CC65CA"/>
    <w:rsid w:val="00CC6776"/>
    <w:rsid w:val="00CC6DF0"/>
    <w:rsid w:val="00CC7BE7"/>
    <w:rsid w:val="00CC7D61"/>
    <w:rsid w:val="00CD0208"/>
    <w:rsid w:val="00CD04BA"/>
    <w:rsid w:val="00CD0622"/>
    <w:rsid w:val="00CD0764"/>
    <w:rsid w:val="00CD0D0A"/>
    <w:rsid w:val="00CD13DB"/>
    <w:rsid w:val="00CD19CB"/>
    <w:rsid w:val="00CD1C1E"/>
    <w:rsid w:val="00CD1D5F"/>
    <w:rsid w:val="00CD1DEA"/>
    <w:rsid w:val="00CD226A"/>
    <w:rsid w:val="00CD24D9"/>
    <w:rsid w:val="00CD28A4"/>
    <w:rsid w:val="00CD2A84"/>
    <w:rsid w:val="00CD2DEF"/>
    <w:rsid w:val="00CD33EE"/>
    <w:rsid w:val="00CD3552"/>
    <w:rsid w:val="00CD384F"/>
    <w:rsid w:val="00CD3A2B"/>
    <w:rsid w:val="00CD3F04"/>
    <w:rsid w:val="00CD3FAC"/>
    <w:rsid w:val="00CD40E5"/>
    <w:rsid w:val="00CD42CC"/>
    <w:rsid w:val="00CD42D1"/>
    <w:rsid w:val="00CD4300"/>
    <w:rsid w:val="00CD454C"/>
    <w:rsid w:val="00CD4594"/>
    <w:rsid w:val="00CD518D"/>
    <w:rsid w:val="00CD51F6"/>
    <w:rsid w:val="00CD56FB"/>
    <w:rsid w:val="00CD5976"/>
    <w:rsid w:val="00CD5BCF"/>
    <w:rsid w:val="00CD5DFB"/>
    <w:rsid w:val="00CD5FF2"/>
    <w:rsid w:val="00CD62B3"/>
    <w:rsid w:val="00CD636C"/>
    <w:rsid w:val="00CD63DA"/>
    <w:rsid w:val="00CD6776"/>
    <w:rsid w:val="00CD69BD"/>
    <w:rsid w:val="00CD6B0B"/>
    <w:rsid w:val="00CD771B"/>
    <w:rsid w:val="00CD77C2"/>
    <w:rsid w:val="00CD7A8C"/>
    <w:rsid w:val="00CD7DF0"/>
    <w:rsid w:val="00CE0C55"/>
    <w:rsid w:val="00CE1231"/>
    <w:rsid w:val="00CE16FB"/>
    <w:rsid w:val="00CE19AC"/>
    <w:rsid w:val="00CE1B1A"/>
    <w:rsid w:val="00CE1B40"/>
    <w:rsid w:val="00CE1D92"/>
    <w:rsid w:val="00CE2968"/>
    <w:rsid w:val="00CE2CEC"/>
    <w:rsid w:val="00CE2E9D"/>
    <w:rsid w:val="00CE3093"/>
    <w:rsid w:val="00CE31F7"/>
    <w:rsid w:val="00CE3430"/>
    <w:rsid w:val="00CE3904"/>
    <w:rsid w:val="00CE3BD0"/>
    <w:rsid w:val="00CE3EBC"/>
    <w:rsid w:val="00CE4117"/>
    <w:rsid w:val="00CE41F8"/>
    <w:rsid w:val="00CE4275"/>
    <w:rsid w:val="00CE431A"/>
    <w:rsid w:val="00CE490F"/>
    <w:rsid w:val="00CE56E2"/>
    <w:rsid w:val="00CE63D2"/>
    <w:rsid w:val="00CE6832"/>
    <w:rsid w:val="00CE69A5"/>
    <w:rsid w:val="00CE6C80"/>
    <w:rsid w:val="00CE6C88"/>
    <w:rsid w:val="00CE7053"/>
    <w:rsid w:val="00CE7127"/>
    <w:rsid w:val="00CE73E8"/>
    <w:rsid w:val="00CE7898"/>
    <w:rsid w:val="00CE7FDD"/>
    <w:rsid w:val="00CE7FF1"/>
    <w:rsid w:val="00CF01A5"/>
    <w:rsid w:val="00CF096B"/>
    <w:rsid w:val="00CF0B31"/>
    <w:rsid w:val="00CF0BED"/>
    <w:rsid w:val="00CF1346"/>
    <w:rsid w:val="00CF13EE"/>
    <w:rsid w:val="00CF1570"/>
    <w:rsid w:val="00CF1A1C"/>
    <w:rsid w:val="00CF1EE6"/>
    <w:rsid w:val="00CF20C7"/>
    <w:rsid w:val="00CF2287"/>
    <w:rsid w:val="00CF2491"/>
    <w:rsid w:val="00CF2A7A"/>
    <w:rsid w:val="00CF2E45"/>
    <w:rsid w:val="00CF320D"/>
    <w:rsid w:val="00CF3AFD"/>
    <w:rsid w:val="00CF3CF8"/>
    <w:rsid w:val="00CF4153"/>
    <w:rsid w:val="00CF41A2"/>
    <w:rsid w:val="00CF4584"/>
    <w:rsid w:val="00CF46DA"/>
    <w:rsid w:val="00CF4A72"/>
    <w:rsid w:val="00CF507E"/>
    <w:rsid w:val="00CF51F7"/>
    <w:rsid w:val="00CF5756"/>
    <w:rsid w:val="00CF59B4"/>
    <w:rsid w:val="00CF5A4E"/>
    <w:rsid w:val="00CF5AB7"/>
    <w:rsid w:val="00CF5C06"/>
    <w:rsid w:val="00CF5DAA"/>
    <w:rsid w:val="00CF5E61"/>
    <w:rsid w:val="00CF5FC7"/>
    <w:rsid w:val="00CF6175"/>
    <w:rsid w:val="00CF6773"/>
    <w:rsid w:val="00CF6AED"/>
    <w:rsid w:val="00CF7088"/>
    <w:rsid w:val="00CF7637"/>
    <w:rsid w:val="00CF7DAD"/>
    <w:rsid w:val="00CF7F2C"/>
    <w:rsid w:val="00D009D7"/>
    <w:rsid w:val="00D00CA9"/>
    <w:rsid w:val="00D00D66"/>
    <w:rsid w:val="00D0111F"/>
    <w:rsid w:val="00D01197"/>
    <w:rsid w:val="00D0155D"/>
    <w:rsid w:val="00D01908"/>
    <w:rsid w:val="00D02046"/>
    <w:rsid w:val="00D02223"/>
    <w:rsid w:val="00D024A1"/>
    <w:rsid w:val="00D02A59"/>
    <w:rsid w:val="00D02CD6"/>
    <w:rsid w:val="00D033F2"/>
    <w:rsid w:val="00D035E1"/>
    <w:rsid w:val="00D035EE"/>
    <w:rsid w:val="00D03936"/>
    <w:rsid w:val="00D03DB6"/>
    <w:rsid w:val="00D0411A"/>
    <w:rsid w:val="00D04511"/>
    <w:rsid w:val="00D04BDA"/>
    <w:rsid w:val="00D04D9E"/>
    <w:rsid w:val="00D04DBF"/>
    <w:rsid w:val="00D04EEC"/>
    <w:rsid w:val="00D0509F"/>
    <w:rsid w:val="00D05474"/>
    <w:rsid w:val="00D05530"/>
    <w:rsid w:val="00D0604C"/>
    <w:rsid w:val="00D060D8"/>
    <w:rsid w:val="00D060E1"/>
    <w:rsid w:val="00D063B1"/>
    <w:rsid w:val="00D065F4"/>
    <w:rsid w:val="00D06648"/>
    <w:rsid w:val="00D06892"/>
    <w:rsid w:val="00D06A08"/>
    <w:rsid w:val="00D06DFA"/>
    <w:rsid w:val="00D070D9"/>
    <w:rsid w:val="00D07A2B"/>
    <w:rsid w:val="00D07B05"/>
    <w:rsid w:val="00D07D8E"/>
    <w:rsid w:val="00D07E28"/>
    <w:rsid w:val="00D07F87"/>
    <w:rsid w:val="00D07FAE"/>
    <w:rsid w:val="00D10041"/>
    <w:rsid w:val="00D100CD"/>
    <w:rsid w:val="00D101B9"/>
    <w:rsid w:val="00D104C1"/>
    <w:rsid w:val="00D105A6"/>
    <w:rsid w:val="00D10739"/>
    <w:rsid w:val="00D1117C"/>
    <w:rsid w:val="00D11B8D"/>
    <w:rsid w:val="00D12149"/>
    <w:rsid w:val="00D12409"/>
    <w:rsid w:val="00D12477"/>
    <w:rsid w:val="00D1295F"/>
    <w:rsid w:val="00D12A08"/>
    <w:rsid w:val="00D12B59"/>
    <w:rsid w:val="00D13555"/>
    <w:rsid w:val="00D136F3"/>
    <w:rsid w:val="00D137E0"/>
    <w:rsid w:val="00D13ACA"/>
    <w:rsid w:val="00D13D70"/>
    <w:rsid w:val="00D13E60"/>
    <w:rsid w:val="00D140C9"/>
    <w:rsid w:val="00D14173"/>
    <w:rsid w:val="00D1436B"/>
    <w:rsid w:val="00D144D6"/>
    <w:rsid w:val="00D1459E"/>
    <w:rsid w:val="00D1460F"/>
    <w:rsid w:val="00D14E2D"/>
    <w:rsid w:val="00D14E5A"/>
    <w:rsid w:val="00D15AB3"/>
    <w:rsid w:val="00D15CDF"/>
    <w:rsid w:val="00D15F27"/>
    <w:rsid w:val="00D16019"/>
    <w:rsid w:val="00D162ED"/>
    <w:rsid w:val="00D166FF"/>
    <w:rsid w:val="00D1688A"/>
    <w:rsid w:val="00D169F1"/>
    <w:rsid w:val="00D16F0F"/>
    <w:rsid w:val="00D16FA8"/>
    <w:rsid w:val="00D17469"/>
    <w:rsid w:val="00D17551"/>
    <w:rsid w:val="00D17D74"/>
    <w:rsid w:val="00D17D82"/>
    <w:rsid w:val="00D20A28"/>
    <w:rsid w:val="00D20DC1"/>
    <w:rsid w:val="00D20F8F"/>
    <w:rsid w:val="00D213F3"/>
    <w:rsid w:val="00D21438"/>
    <w:rsid w:val="00D21BD8"/>
    <w:rsid w:val="00D21F0B"/>
    <w:rsid w:val="00D21F61"/>
    <w:rsid w:val="00D22071"/>
    <w:rsid w:val="00D2207E"/>
    <w:rsid w:val="00D22349"/>
    <w:rsid w:val="00D2284C"/>
    <w:rsid w:val="00D22A05"/>
    <w:rsid w:val="00D22D19"/>
    <w:rsid w:val="00D22F3D"/>
    <w:rsid w:val="00D2309A"/>
    <w:rsid w:val="00D2334A"/>
    <w:rsid w:val="00D23357"/>
    <w:rsid w:val="00D233A3"/>
    <w:rsid w:val="00D2349F"/>
    <w:rsid w:val="00D2399B"/>
    <w:rsid w:val="00D23D2F"/>
    <w:rsid w:val="00D2403D"/>
    <w:rsid w:val="00D243DC"/>
    <w:rsid w:val="00D2446D"/>
    <w:rsid w:val="00D244D4"/>
    <w:rsid w:val="00D249ED"/>
    <w:rsid w:val="00D24B8A"/>
    <w:rsid w:val="00D24BC8"/>
    <w:rsid w:val="00D24CE7"/>
    <w:rsid w:val="00D24D3F"/>
    <w:rsid w:val="00D24DD7"/>
    <w:rsid w:val="00D24E26"/>
    <w:rsid w:val="00D24EF3"/>
    <w:rsid w:val="00D2594E"/>
    <w:rsid w:val="00D25AFF"/>
    <w:rsid w:val="00D25B31"/>
    <w:rsid w:val="00D25CC1"/>
    <w:rsid w:val="00D26201"/>
    <w:rsid w:val="00D263D6"/>
    <w:rsid w:val="00D266A2"/>
    <w:rsid w:val="00D26AF1"/>
    <w:rsid w:val="00D27011"/>
    <w:rsid w:val="00D27228"/>
    <w:rsid w:val="00D273CA"/>
    <w:rsid w:val="00D274DB"/>
    <w:rsid w:val="00D27B30"/>
    <w:rsid w:val="00D27BEF"/>
    <w:rsid w:val="00D27ED8"/>
    <w:rsid w:val="00D302F7"/>
    <w:rsid w:val="00D308EA"/>
    <w:rsid w:val="00D309CF"/>
    <w:rsid w:val="00D30CA9"/>
    <w:rsid w:val="00D31272"/>
    <w:rsid w:val="00D31302"/>
    <w:rsid w:val="00D313F8"/>
    <w:rsid w:val="00D316CF"/>
    <w:rsid w:val="00D31744"/>
    <w:rsid w:val="00D31AB4"/>
    <w:rsid w:val="00D31C72"/>
    <w:rsid w:val="00D31F4C"/>
    <w:rsid w:val="00D322A9"/>
    <w:rsid w:val="00D325A5"/>
    <w:rsid w:val="00D325C3"/>
    <w:rsid w:val="00D32892"/>
    <w:rsid w:val="00D32897"/>
    <w:rsid w:val="00D32C0B"/>
    <w:rsid w:val="00D33324"/>
    <w:rsid w:val="00D33940"/>
    <w:rsid w:val="00D33A28"/>
    <w:rsid w:val="00D33CD1"/>
    <w:rsid w:val="00D33E2B"/>
    <w:rsid w:val="00D344BE"/>
    <w:rsid w:val="00D34E94"/>
    <w:rsid w:val="00D34EF2"/>
    <w:rsid w:val="00D34F06"/>
    <w:rsid w:val="00D35129"/>
    <w:rsid w:val="00D352A9"/>
    <w:rsid w:val="00D35588"/>
    <w:rsid w:val="00D356C1"/>
    <w:rsid w:val="00D356ED"/>
    <w:rsid w:val="00D35772"/>
    <w:rsid w:val="00D35BBF"/>
    <w:rsid w:val="00D36124"/>
    <w:rsid w:val="00D36394"/>
    <w:rsid w:val="00D365DA"/>
    <w:rsid w:val="00D36C62"/>
    <w:rsid w:val="00D37776"/>
    <w:rsid w:val="00D37D57"/>
    <w:rsid w:val="00D37F40"/>
    <w:rsid w:val="00D37F45"/>
    <w:rsid w:val="00D400C9"/>
    <w:rsid w:val="00D4033B"/>
    <w:rsid w:val="00D4040F"/>
    <w:rsid w:val="00D405C0"/>
    <w:rsid w:val="00D40C95"/>
    <w:rsid w:val="00D40E44"/>
    <w:rsid w:val="00D40F7D"/>
    <w:rsid w:val="00D40FBA"/>
    <w:rsid w:val="00D412F2"/>
    <w:rsid w:val="00D41B4B"/>
    <w:rsid w:val="00D41DE9"/>
    <w:rsid w:val="00D41F35"/>
    <w:rsid w:val="00D426DF"/>
    <w:rsid w:val="00D4286F"/>
    <w:rsid w:val="00D43013"/>
    <w:rsid w:val="00D430B3"/>
    <w:rsid w:val="00D43366"/>
    <w:rsid w:val="00D44041"/>
    <w:rsid w:val="00D44209"/>
    <w:rsid w:val="00D442FE"/>
    <w:rsid w:val="00D447A4"/>
    <w:rsid w:val="00D4480F"/>
    <w:rsid w:val="00D45146"/>
    <w:rsid w:val="00D45275"/>
    <w:rsid w:val="00D45AAE"/>
    <w:rsid w:val="00D45C16"/>
    <w:rsid w:val="00D4617E"/>
    <w:rsid w:val="00D46200"/>
    <w:rsid w:val="00D4628A"/>
    <w:rsid w:val="00D46347"/>
    <w:rsid w:val="00D463A2"/>
    <w:rsid w:val="00D4672B"/>
    <w:rsid w:val="00D4679A"/>
    <w:rsid w:val="00D46882"/>
    <w:rsid w:val="00D46BDC"/>
    <w:rsid w:val="00D46CBC"/>
    <w:rsid w:val="00D46D52"/>
    <w:rsid w:val="00D47345"/>
    <w:rsid w:val="00D4745C"/>
    <w:rsid w:val="00D47502"/>
    <w:rsid w:val="00D47736"/>
    <w:rsid w:val="00D47AC1"/>
    <w:rsid w:val="00D47B13"/>
    <w:rsid w:val="00D47FE8"/>
    <w:rsid w:val="00D50040"/>
    <w:rsid w:val="00D5059B"/>
    <w:rsid w:val="00D506D8"/>
    <w:rsid w:val="00D50C08"/>
    <w:rsid w:val="00D51215"/>
    <w:rsid w:val="00D51535"/>
    <w:rsid w:val="00D519C2"/>
    <w:rsid w:val="00D519CA"/>
    <w:rsid w:val="00D51B18"/>
    <w:rsid w:val="00D52128"/>
    <w:rsid w:val="00D522BB"/>
    <w:rsid w:val="00D522C3"/>
    <w:rsid w:val="00D52878"/>
    <w:rsid w:val="00D52AEF"/>
    <w:rsid w:val="00D52BEF"/>
    <w:rsid w:val="00D52C3D"/>
    <w:rsid w:val="00D5374C"/>
    <w:rsid w:val="00D5465A"/>
    <w:rsid w:val="00D54793"/>
    <w:rsid w:val="00D548D4"/>
    <w:rsid w:val="00D5494D"/>
    <w:rsid w:val="00D54B27"/>
    <w:rsid w:val="00D54DDC"/>
    <w:rsid w:val="00D55EFD"/>
    <w:rsid w:val="00D5620D"/>
    <w:rsid w:val="00D563BE"/>
    <w:rsid w:val="00D569DD"/>
    <w:rsid w:val="00D57505"/>
    <w:rsid w:val="00D57559"/>
    <w:rsid w:val="00D604CA"/>
    <w:rsid w:val="00D60619"/>
    <w:rsid w:val="00D60783"/>
    <w:rsid w:val="00D609E7"/>
    <w:rsid w:val="00D609E8"/>
    <w:rsid w:val="00D60D62"/>
    <w:rsid w:val="00D60F2C"/>
    <w:rsid w:val="00D61043"/>
    <w:rsid w:val="00D61218"/>
    <w:rsid w:val="00D6134E"/>
    <w:rsid w:val="00D6138E"/>
    <w:rsid w:val="00D61A25"/>
    <w:rsid w:val="00D61DAA"/>
    <w:rsid w:val="00D61EC3"/>
    <w:rsid w:val="00D61F23"/>
    <w:rsid w:val="00D62011"/>
    <w:rsid w:val="00D625A7"/>
    <w:rsid w:val="00D636E2"/>
    <w:rsid w:val="00D638A6"/>
    <w:rsid w:val="00D63DA2"/>
    <w:rsid w:val="00D642C1"/>
    <w:rsid w:val="00D6440E"/>
    <w:rsid w:val="00D6450F"/>
    <w:rsid w:val="00D645DD"/>
    <w:rsid w:val="00D64633"/>
    <w:rsid w:val="00D64637"/>
    <w:rsid w:val="00D646C0"/>
    <w:rsid w:val="00D646DE"/>
    <w:rsid w:val="00D648E3"/>
    <w:rsid w:val="00D64C3F"/>
    <w:rsid w:val="00D653CB"/>
    <w:rsid w:val="00D65479"/>
    <w:rsid w:val="00D65827"/>
    <w:rsid w:val="00D6584D"/>
    <w:rsid w:val="00D65DB5"/>
    <w:rsid w:val="00D66174"/>
    <w:rsid w:val="00D66473"/>
    <w:rsid w:val="00D6652B"/>
    <w:rsid w:val="00D665C4"/>
    <w:rsid w:val="00D6665B"/>
    <w:rsid w:val="00D667A8"/>
    <w:rsid w:val="00D66972"/>
    <w:rsid w:val="00D66A70"/>
    <w:rsid w:val="00D673DF"/>
    <w:rsid w:val="00D678C9"/>
    <w:rsid w:val="00D678DC"/>
    <w:rsid w:val="00D67CA8"/>
    <w:rsid w:val="00D67F37"/>
    <w:rsid w:val="00D70004"/>
    <w:rsid w:val="00D7007D"/>
    <w:rsid w:val="00D701B9"/>
    <w:rsid w:val="00D702E0"/>
    <w:rsid w:val="00D7039D"/>
    <w:rsid w:val="00D703E4"/>
    <w:rsid w:val="00D70911"/>
    <w:rsid w:val="00D70979"/>
    <w:rsid w:val="00D70B1A"/>
    <w:rsid w:val="00D70FE5"/>
    <w:rsid w:val="00D71609"/>
    <w:rsid w:val="00D71C50"/>
    <w:rsid w:val="00D71FAD"/>
    <w:rsid w:val="00D7202A"/>
    <w:rsid w:val="00D720B4"/>
    <w:rsid w:val="00D720E0"/>
    <w:rsid w:val="00D72370"/>
    <w:rsid w:val="00D72631"/>
    <w:rsid w:val="00D727A1"/>
    <w:rsid w:val="00D7281E"/>
    <w:rsid w:val="00D72D4A"/>
    <w:rsid w:val="00D73294"/>
    <w:rsid w:val="00D73351"/>
    <w:rsid w:val="00D736C0"/>
    <w:rsid w:val="00D73A52"/>
    <w:rsid w:val="00D73F19"/>
    <w:rsid w:val="00D7401D"/>
    <w:rsid w:val="00D742FF"/>
    <w:rsid w:val="00D7435E"/>
    <w:rsid w:val="00D7454C"/>
    <w:rsid w:val="00D74EE7"/>
    <w:rsid w:val="00D7515B"/>
    <w:rsid w:val="00D75A1E"/>
    <w:rsid w:val="00D75B3B"/>
    <w:rsid w:val="00D75D68"/>
    <w:rsid w:val="00D75DBF"/>
    <w:rsid w:val="00D75DFF"/>
    <w:rsid w:val="00D75F59"/>
    <w:rsid w:val="00D75F8A"/>
    <w:rsid w:val="00D760D1"/>
    <w:rsid w:val="00D76A5F"/>
    <w:rsid w:val="00D76B17"/>
    <w:rsid w:val="00D76BED"/>
    <w:rsid w:val="00D770BC"/>
    <w:rsid w:val="00D773B9"/>
    <w:rsid w:val="00D773F6"/>
    <w:rsid w:val="00D77F44"/>
    <w:rsid w:val="00D800AF"/>
    <w:rsid w:val="00D801E6"/>
    <w:rsid w:val="00D80562"/>
    <w:rsid w:val="00D8068D"/>
    <w:rsid w:val="00D8130A"/>
    <w:rsid w:val="00D817B0"/>
    <w:rsid w:val="00D819C7"/>
    <w:rsid w:val="00D81B71"/>
    <w:rsid w:val="00D825FD"/>
    <w:rsid w:val="00D82759"/>
    <w:rsid w:val="00D82A82"/>
    <w:rsid w:val="00D82D67"/>
    <w:rsid w:val="00D82E8B"/>
    <w:rsid w:val="00D82EBB"/>
    <w:rsid w:val="00D82F08"/>
    <w:rsid w:val="00D83428"/>
    <w:rsid w:val="00D83A0C"/>
    <w:rsid w:val="00D83A76"/>
    <w:rsid w:val="00D83D54"/>
    <w:rsid w:val="00D83E7B"/>
    <w:rsid w:val="00D843CC"/>
    <w:rsid w:val="00D846BC"/>
    <w:rsid w:val="00D84732"/>
    <w:rsid w:val="00D847E3"/>
    <w:rsid w:val="00D8485C"/>
    <w:rsid w:val="00D84AF4"/>
    <w:rsid w:val="00D85566"/>
    <w:rsid w:val="00D856F3"/>
    <w:rsid w:val="00D85AE3"/>
    <w:rsid w:val="00D85D01"/>
    <w:rsid w:val="00D8604F"/>
    <w:rsid w:val="00D86176"/>
    <w:rsid w:val="00D86364"/>
    <w:rsid w:val="00D864A3"/>
    <w:rsid w:val="00D86BD7"/>
    <w:rsid w:val="00D86E56"/>
    <w:rsid w:val="00D86ECC"/>
    <w:rsid w:val="00D86ECF"/>
    <w:rsid w:val="00D87086"/>
    <w:rsid w:val="00D87566"/>
    <w:rsid w:val="00D878C1"/>
    <w:rsid w:val="00D87B97"/>
    <w:rsid w:val="00D90154"/>
    <w:rsid w:val="00D90194"/>
    <w:rsid w:val="00D905D6"/>
    <w:rsid w:val="00D907FC"/>
    <w:rsid w:val="00D9090B"/>
    <w:rsid w:val="00D909FB"/>
    <w:rsid w:val="00D90CB2"/>
    <w:rsid w:val="00D90D5F"/>
    <w:rsid w:val="00D90E2D"/>
    <w:rsid w:val="00D910C5"/>
    <w:rsid w:val="00D912EE"/>
    <w:rsid w:val="00D9133C"/>
    <w:rsid w:val="00D914B2"/>
    <w:rsid w:val="00D91E6A"/>
    <w:rsid w:val="00D91EB2"/>
    <w:rsid w:val="00D91F0B"/>
    <w:rsid w:val="00D91F45"/>
    <w:rsid w:val="00D923C4"/>
    <w:rsid w:val="00D92478"/>
    <w:rsid w:val="00D9295E"/>
    <w:rsid w:val="00D92BAD"/>
    <w:rsid w:val="00D93036"/>
    <w:rsid w:val="00D931D9"/>
    <w:rsid w:val="00D934BC"/>
    <w:rsid w:val="00D93785"/>
    <w:rsid w:val="00D9379A"/>
    <w:rsid w:val="00D93A95"/>
    <w:rsid w:val="00D94077"/>
    <w:rsid w:val="00D94508"/>
    <w:rsid w:val="00D94527"/>
    <w:rsid w:val="00D9463C"/>
    <w:rsid w:val="00D947AF"/>
    <w:rsid w:val="00D94D37"/>
    <w:rsid w:val="00D952E8"/>
    <w:rsid w:val="00D9577B"/>
    <w:rsid w:val="00D9598F"/>
    <w:rsid w:val="00D95A52"/>
    <w:rsid w:val="00D95CAC"/>
    <w:rsid w:val="00D95E28"/>
    <w:rsid w:val="00D95E93"/>
    <w:rsid w:val="00D964F7"/>
    <w:rsid w:val="00D96ADC"/>
    <w:rsid w:val="00D96C4D"/>
    <w:rsid w:val="00D9711C"/>
    <w:rsid w:val="00D97187"/>
    <w:rsid w:val="00D97A15"/>
    <w:rsid w:val="00D97B81"/>
    <w:rsid w:val="00DA0689"/>
    <w:rsid w:val="00DA07E0"/>
    <w:rsid w:val="00DA0808"/>
    <w:rsid w:val="00DA0954"/>
    <w:rsid w:val="00DA0B7E"/>
    <w:rsid w:val="00DA0C45"/>
    <w:rsid w:val="00DA0C82"/>
    <w:rsid w:val="00DA0E43"/>
    <w:rsid w:val="00DA1017"/>
    <w:rsid w:val="00DA1144"/>
    <w:rsid w:val="00DA146B"/>
    <w:rsid w:val="00DA1556"/>
    <w:rsid w:val="00DA1E65"/>
    <w:rsid w:val="00DA24A1"/>
    <w:rsid w:val="00DA26EF"/>
    <w:rsid w:val="00DA2D25"/>
    <w:rsid w:val="00DA2DDE"/>
    <w:rsid w:val="00DA34CE"/>
    <w:rsid w:val="00DA397F"/>
    <w:rsid w:val="00DA3982"/>
    <w:rsid w:val="00DA4117"/>
    <w:rsid w:val="00DA4306"/>
    <w:rsid w:val="00DA448F"/>
    <w:rsid w:val="00DA5212"/>
    <w:rsid w:val="00DA522D"/>
    <w:rsid w:val="00DA5456"/>
    <w:rsid w:val="00DA552D"/>
    <w:rsid w:val="00DA5B1A"/>
    <w:rsid w:val="00DA5D5F"/>
    <w:rsid w:val="00DA5FB7"/>
    <w:rsid w:val="00DA64CC"/>
    <w:rsid w:val="00DA6D82"/>
    <w:rsid w:val="00DA74EA"/>
    <w:rsid w:val="00DA7555"/>
    <w:rsid w:val="00DA795E"/>
    <w:rsid w:val="00DA7D25"/>
    <w:rsid w:val="00DB037F"/>
    <w:rsid w:val="00DB06C0"/>
    <w:rsid w:val="00DB0748"/>
    <w:rsid w:val="00DB094B"/>
    <w:rsid w:val="00DB142F"/>
    <w:rsid w:val="00DB1461"/>
    <w:rsid w:val="00DB1FCB"/>
    <w:rsid w:val="00DB24C4"/>
    <w:rsid w:val="00DB2691"/>
    <w:rsid w:val="00DB26DB"/>
    <w:rsid w:val="00DB2B65"/>
    <w:rsid w:val="00DB2BEE"/>
    <w:rsid w:val="00DB2CD8"/>
    <w:rsid w:val="00DB306E"/>
    <w:rsid w:val="00DB3E85"/>
    <w:rsid w:val="00DB4381"/>
    <w:rsid w:val="00DB456B"/>
    <w:rsid w:val="00DB47D2"/>
    <w:rsid w:val="00DB4964"/>
    <w:rsid w:val="00DB524A"/>
    <w:rsid w:val="00DB58C9"/>
    <w:rsid w:val="00DB5A2B"/>
    <w:rsid w:val="00DB5E14"/>
    <w:rsid w:val="00DB5FBA"/>
    <w:rsid w:val="00DB62FC"/>
    <w:rsid w:val="00DB6841"/>
    <w:rsid w:val="00DB7550"/>
    <w:rsid w:val="00DB77F7"/>
    <w:rsid w:val="00DB7BC7"/>
    <w:rsid w:val="00DB7F05"/>
    <w:rsid w:val="00DC008B"/>
    <w:rsid w:val="00DC03EC"/>
    <w:rsid w:val="00DC05CE"/>
    <w:rsid w:val="00DC0744"/>
    <w:rsid w:val="00DC09E9"/>
    <w:rsid w:val="00DC0ADF"/>
    <w:rsid w:val="00DC0C52"/>
    <w:rsid w:val="00DC0D18"/>
    <w:rsid w:val="00DC0F6C"/>
    <w:rsid w:val="00DC1657"/>
    <w:rsid w:val="00DC1762"/>
    <w:rsid w:val="00DC1775"/>
    <w:rsid w:val="00DC1A25"/>
    <w:rsid w:val="00DC1E85"/>
    <w:rsid w:val="00DC2283"/>
    <w:rsid w:val="00DC254C"/>
    <w:rsid w:val="00DC2B96"/>
    <w:rsid w:val="00DC2CD6"/>
    <w:rsid w:val="00DC2FC4"/>
    <w:rsid w:val="00DC30FB"/>
    <w:rsid w:val="00DC3556"/>
    <w:rsid w:val="00DC35D8"/>
    <w:rsid w:val="00DC3882"/>
    <w:rsid w:val="00DC3E75"/>
    <w:rsid w:val="00DC3F61"/>
    <w:rsid w:val="00DC4323"/>
    <w:rsid w:val="00DC4420"/>
    <w:rsid w:val="00DC4886"/>
    <w:rsid w:val="00DC5208"/>
    <w:rsid w:val="00DC5531"/>
    <w:rsid w:val="00DC5987"/>
    <w:rsid w:val="00DC6082"/>
    <w:rsid w:val="00DC61FD"/>
    <w:rsid w:val="00DC6628"/>
    <w:rsid w:val="00DC680A"/>
    <w:rsid w:val="00DC69C5"/>
    <w:rsid w:val="00DC6FB7"/>
    <w:rsid w:val="00DC6FBE"/>
    <w:rsid w:val="00DC7275"/>
    <w:rsid w:val="00DC752B"/>
    <w:rsid w:val="00DC75FB"/>
    <w:rsid w:val="00DC7A26"/>
    <w:rsid w:val="00DC7B37"/>
    <w:rsid w:val="00DC7BCC"/>
    <w:rsid w:val="00DC7C67"/>
    <w:rsid w:val="00DD0068"/>
    <w:rsid w:val="00DD01B5"/>
    <w:rsid w:val="00DD06F6"/>
    <w:rsid w:val="00DD071D"/>
    <w:rsid w:val="00DD09D5"/>
    <w:rsid w:val="00DD107F"/>
    <w:rsid w:val="00DD11BC"/>
    <w:rsid w:val="00DD17A2"/>
    <w:rsid w:val="00DD18A8"/>
    <w:rsid w:val="00DD21F8"/>
    <w:rsid w:val="00DD30C6"/>
    <w:rsid w:val="00DD31E1"/>
    <w:rsid w:val="00DD39ED"/>
    <w:rsid w:val="00DD3AC1"/>
    <w:rsid w:val="00DD40B2"/>
    <w:rsid w:val="00DD4832"/>
    <w:rsid w:val="00DD4A9C"/>
    <w:rsid w:val="00DD4CBF"/>
    <w:rsid w:val="00DD5131"/>
    <w:rsid w:val="00DD5553"/>
    <w:rsid w:val="00DD55F0"/>
    <w:rsid w:val="00DD5C12"/>
    <w:rsid w:val="00DD6006"/>
    <w:rsid w:val="00DD61DC"/>
    <w:rsid w:val="00DD62EA"/>
    <w:rsid w:val="00DD63B3"/>
    <w:rsid w:val="00DD643F"/>
    <w:rsid w:val="00DD6684"/>
    <w:rsid w:val="00DD6A1D"/>
    <w:rsid w:val="00DD6CCA"/>
    <w:rsid w:val="00DD7103"/>
    <w:rsid w:val="00DD7558"/>
    <w:rsid w:val="00DD7674"/>
    <w:rsid w:val="00DD7C98"/>
    <w:rsid w:val="00DD7E63"/>
    <w:rsid w:val="00DD7F91"/>
    <w:rsid w:val="00DD7F94"/>
    <w:rsid w:val="00DE025F"/>
    <w:rsid w:val="00DE0379"/>
    <w:rsid w:val="00DE0828"/>
    <w:rsid w:val="00DE0994"/>
    <w:rsid w:val="00DE101B"/>
    <w:rsid w:val="00DE1357"/>
    <w:rsid w:val="00DE1769"/>
    <w:rsid w:val="00DE1B46"/>
    <w:rsid w:val="00DE1BB8"/>
    <w:rsid w:val="00DE1BC1"/>
    <w:rsid w:val="00DE1DFA"/>
    <w:rsid w:val="00DE2185"/>
    <w:rsid w:val="00DE25B3"/>
    <w:rsid w:val="00DE27B5"/>
    <w:rsid w:val="00DE2A85"/>
    <w:rsid w:val="00DE2C95"/>
    <w:rsid w:val="00DE2DE6"/>
    <w:rsid w:val="00DE2E93"/>
    <w:rsid w:val="00DE3071"/>
    <w:rsid w:val="00DE3448"/>
    <w:rsid w:val="00DE3907"/>
    <w:rsid w:val="00DE3988"/>
    <w:rsid w:val="00DE3C84"/>
    <w:rsid w:val="00DE3D49"/>
    <w:rsid w:val="00DE40FB"/>
    <w:rsid w:val="00DE4582"/>
    <w:rsid w:val="00DE465E"/>
    <w:rsid w:val="00DE4BFB"/>
    <w:rsid w:val="00DE57ED"/>
    <w:rsid w:val="00DE58F5"/>
    <w:rsid w:val="00DE5BD5"/>
    <w:rsid w:val="00DE5DDA"/>
    <w:rsid w:val="00DE61B9"/>
    <w:rsid w:val="00DE6226"/>
    <w:rsid w:val="00DE6693"/>
    <w:rsid w:val="00DE6905"/>
    <w:rsid w:val="00DE6999"/>
    <w:rsid w:val="00DE69C4"/>
    <w:rsid w:val="00DE6CB5"/>
    <w:rsid w:val="00DE6D3D"/>
    <w:rsid w:val="00DE6EAD"/>
    <w:rsid w:val="00DE6F0B"/>
    <w:rsid w:val="00DE7238"/>
    <w:rsid w:val="00DE74B6"/>
    <w:rsid w:val="00DE75B8"/>
    <w:rsid w:val="00DE7808"/>
    <w:rsid w:val="00DE780D"/>
    <w:rsid w:val="00DE7AAC"/>
    <w:rsid w:val="00DE7F1A"/>
    <w:rsid w:val="00DF001C"/>
    <w:rsid w:val="00DF048D"/>
    <w:rsid w:val="00DF0C2A"/>
    <w:rsid w:val="00DF0D24"/>
    <w:rsid w:val="00DF1008"/>
    <w:rsid w:val="00DF1367"/>
    <w:rsid w:val="00DF13C9"/>
    <w:rsid w:val="00DF15CB"/>
    <w:rsid w:val="00DF1A69"/>
    <w:rsid w:val="00DF1BBD"/>
    <w:rsid w:val="00DF1BBE"/>
    <w:rsid w:val="00DF1DD4"/>
    <w:rsid w:val="00DF1ED4"/>
    <w:rsid w:val="00DF228D"/>
    <w:rsid w:val="00DF23ED"/>
    <w:rsid w:val="00DF2798"/>
    <w:rsid w:val="00DF2859"/>
    <w:rsid w:val="00DF2C49"/>
    <w:rsid w:val="00DF3A4A"/>
    <w:rsid w:val="00DF3AD1"/>
    <w:rsid w:val="00DF3B33"/>
    <w:rsid w:val="00DF3D82"/>
    <w:rsid w:val="00DF3ED1"/>
    <w:rsid w:val="00DF48C9"/>
    <w:rsid w:val="00DF48EC"/>
    <w:rsid w:val="00DF4C95"/>
    <w:rsid w:val="00DF54E3"/>
    <w:rsid w:val="00DF582A"/>
    <w:rsid w:val="00DF58E3"/>
    <w:rsid w:val="00DF5B4B"/>
    <w:rsid w:val="00DF5C51"/>
    <w:rsid w:val="00DF6656"/>
    <w:rsid w:val="00DF6905"/>
    <w:rsid w:val="00DF6DA1"/>
    <w:rsid w:val="00DF6F42"/>
    <w:rsid w:val="00DF762B"/>
    <w:rsid w:val="00DF7676"/>
    <w:rsid w:val="00DF777F"/>
    <w:rsid w:val="00DF793D"/>
    <w:rsid w:val="00DF7B0B"/>
    <w:rsid w:val="00DF7B6A"/>
    <w:rsid w:val="00DF7F6D"/>
    <w:rsid w:val="00E00429"/>
    <w:rsid w:val="00E00989"/>
    <w:rsid w:val="00E00AD1"/>
    <w:rsid w:val="00E00EF9"/>
    <w:rsid w:val="00E01436"/>
    <w:rsid w:val="00E019CF"/>
    <w:rsid w:val="00E01AD9"/>
    <w:rsid w:val="00E01C12"/>
    <w:rsid w:val="00E02872"/>
    <w:rsid w:val="00E0362F"/>
    <w:rsid w:val="00E036A4"/>
    <w:rsid w:val="00E038C1"/>
    <w:rsid w:val="00E04309"/>
    <w:rsid w:val="00E0476F"/>
    <w:rsid w:val="00E04803"/>
    <w:rsid w:val="00E04C55"/>
    <w:rsid w:val="00E04F8D"/>
    <w:rsid w:val="00E0501F"/>
    <w:rsid w:val="00E050E8"/>
    <w:rsid w:val="00E0515A"/>
    <w:rsid w:val="00E05308"/>
    <w:rsid w:val="00E056B8"/>
    <w:rsid w:val="00E05737"/>
    <w:rsid w:val="00E058DF"/>
    <w:rsid w:val="00E061C5"/>
    <w:rsid w:val="00E062FA"/>
    <w:rsid w:val="00E0633D"/>
    <w:rsid w:val="00E06846"/>
    <w:rsid w:val="00E06AA5"/>
    <w:rsid w:val="00E06BA7"/>
    <w:rsid w:val="00E06C24"/>
    <w:rsid w:val="00E06E09"/>
    <w:rsid w:val="00E06E58"/>
    <w:rsid w:val="00E07064"/>
    <w:rsid w:val="00E07073"/>
    <w:rsid w:val="00E073C0"/>
    <w:rsid w:val="00E075CB"/>
    <w:rsid w:val="00E07BC5"/>
    <w:rsid w:val="00E1002B"/>
    <w:rsid w:val="00E10473"/>
    <w:rsid w:val="00E10AB6"/>
    <w:rsid w:val="00E10E44"/>
    <w:rsid w:val="00E1110C"/>
    <w:rsid w:val="00E1134A"/>
    <w:rsid w:val="00E11678"/>
    <w:rsid w:val="00E11B34"/>
    <w:rsid w:val="00E11BB9"/>
    <w:rsid w:val="00E12049"/>
    <w:rsid w:val="00E12083"/>
    <w:rsid w:val="00E12388"/>
    <w:rsid w:val="00E12614"/>
    <w:rsid w:val="00E12991"/>
    <w:rsid w:val="00E12C67"/>
    <w:rsid w:val="00E13382"/>
    <w:rsid w:val="00E134F8"/>
    <w:rsid w:val="00E135F5"/>
    <w:rsid w:val="00E13D62"/>
    <w:rsid w:val="00E13E3C"/>
    <w:rsid w:val="00E149D4"/>
    <w:rsid w:val="00E14A16"/>
    <w:rsid w:val="00E14C20"/>
    <w:rsid w:val="00E14CDE"/>
    <w:rsid w:val="00E151E6"/>
    <w:rsid w:val="00E154C1"/>
    <w:rsid w:val="00E15A4A"/>
    <w:rsid w:val="00E15D37"/>
    <w:rsid w:val="00E15EBF"/>
    <w:rsid w:val="00E162D4"/>
    <w:rsid w:val="00E1642C"/>
    <w:rsid w:val="00E16759"/>
    <w:rsid w:val="00E16788"/>
    <w:rsid w:val="00E16951"/>
    <w:rsid w:val="00E173A0"/>
    <w:rsid w:val="00E173B6"/>
    <w:rsid w:val="00E176A5"/>
    <w:rsid w:val="00E17947"/>
    <w:rsid w:val="00E1795F"/>
    <w:rsid w:val="00E17E0D"/>
    <w:rsid w:val="00E17F19"/>
    <w:rsid w:val="00E20525"/>
    <w:rsid w:val="00E205EC"/>
    <w:rsid w:val="00E206EB"/>
    <w:rsid w:val="00E20825"/>
    <w:rsid w:val="00E20953"/>
    <w:rsid w:val="00E214D9"/>
    <w:rsid w:val="00E215DB"/>
    <w:rsid w:val="00E217CB"/>
    <w:rsid w:val="00E2193E"/>
    <w:rsid w:val="00E219CC"/>
    <w:rsid w:val="00E219DC"/>
    <w:rsid w:val="00E21C96"/>
    <w:rsid w:val="00E21E25"/>
    <w:rsid w:val="00E224A6"/>
    <w:rsid w:val="00E22955"/>
    <w:rsid w:val="00E22B0D"/>
    <w:rsid w:val="00E231D5"/>
    <w:rsid w:val="00E236AB"/>
    <w:rsid w:val="00E23904"/>
    <w:rsid w:val="00E23D3F"/>
    <w:rsid w:val="00E240E8"/>
    <w:rsid w:val="00E245FC"/>
    <w:rsid w:val="00E2474E"/>
    <w:rsid w:val="00E24A14"/>
    <w:rsid w:val="00E24ED2"/>
    <w:rsid w:val="00E25680"/>
    <w:rsid w:val="00E25A65"/>
    <w:rsid w:val="00E264D9"/>
    <w:rsid w:val="00E2671A"/>
    <w:rsid w:val="00E268CA"/>
    <w:rsid w:val="00E2691C"/>
    <w:rsid w:val="00E26FBB"/>
    <w:rsid w:val="00E273C1"/>
    <w:rsid w:val="00E27404"/>
    <w:rsid w:val="00E27620"/>
    <w:rsid w:val="00E27B71"/>
    <w:rsid w:val="00E30126"/>
    <w:rsid w:val="00E3022C"/>
    <w:rsid w:val="00E30776"/>
    <w:rsid w:val="00E30C6B"/>
    <w:rsid w:val="00E3100E"/>
    <w:rsid w:val="00E31317"/>
    <w:rsid w:val="00E31410"/>
    <w:rsid w:val="00E31907"/>
    <w:rsid w:val="00E31A29"/>
    <w:rsid w:val="00E321C2"/>
    <w:rsid w:val="00E32297"/>
    <w:rsid w:val="00E324AA"/>
    <w:rsid w:val="00E32A78"/>
    <w:rsid w:val="00E32B68"/>
    <w:rsid w:val="00E32E26"/>
    <w:rsid w:val="00E3327E"/>
    <w:rsid w:val="00E33376"/>
    <w:rsid w:val="00E33532"/>
    <w:rsid w:val="00E33817"/>
    <w:rsid w:val="00E33986"/>
    <w:rsid w:val="00E33A94"/>
    <w:rsid w:val="00E33AA9"/>
    <w:rsid w:val="00E33B20"/>
    <w:rsid w:val="00E33B39"/>
    <w:rsid w:val="00E3472A"/>
    <w:rsid w:val="00E34ACC"/>
    <w:rsid w:val="00E34F10"/>
    <w:rsid w:val="00E34F9A"/>
    <w:rsid w:val="00E35413"/>
    <w:rsid w:val="00E35422"/>
    <w:rsid w:val="00E357AE"/>
    <w:rsid w:val="00E359EA"/>
    <w:rsid w:val="00E360CA"/>
    <w:rsid w:val="00E361C4"/>
    <w:rsid w:val="00E36241"/>
    <w:rsid w:val="00E3640A"/>
    <w:rsid w:val="00E3648A"/>
    <w:rsid w:val="00E36599"/>
    <w:rsid w:val="00E366C4"/>
    <w:rsid w:val="00E368A5"/>
    <w:rsid w:val="00E369E5"/>
    <w:rsid w:val="00E36B99"/>
    <w:rsid w:val="00E36C86"/>
    <w:rsid w:val="00E36D40"/>
    <w:rsid w:val="00E36FDE"/>
    <w:rsid w:val="00E370D3"/>
    <w:rsid w:val="00E37135"/>
    <w:rsid w:val="00E376FB"/>
    <w:rsid w:val="00E37943"/>
    <w:rsid w:val="00E37A9D"/>
    <w:rsid w:val="00E37CD9"/>
    <w:rsid w:val="00E37D52"/>
    <w:rsid w:val="00E37D6E"/>
    <w:rsid w:val="00E40003"/>
    <w:rsid w:val="00E400AE"/>
    <w:rsid w:val="00E40190"/>
    <w:rsid w:val="00E401C3"/>
    <w:rsid w:val="00E406E5"/>
    <w:rsid w:val="00E40707"/>
    <w:rsid w:val="00E409C8"/>
    <w:rsid w:val="00E40CF0"/>
    <w:rsid w:val="00E41323"/>
    <w:rsid w:val="00E415FE"/>
    <w:rsid w:val="00E41741"/>
    <w:rsid w:val="00E41B06"/>
    <w:rsid w:val="00E42227"/>
    <w:rsid w:val="00E42AD3"/>
    <w:rsid w:val="00E42E72"/>
    <w:rsid w:val="00E43025"/>
    <w:rsid w:val="00E434D3"/>
    <w:rsid w:val="00E43923"/>
    <w:rsid w:val="00E43B65"/>
    <w:rsid w:val="00E4413D"/>
    <w:rsid w:val="00E445E1"/>
    <w:rsid w:val="00E445EA"/>
    <w:rsid w:val="00E44968"/>
    <w:rsid w:val="00E44B08"/>
    <w:rsid w:val="00E44E99"/>
    <w:rsid w:val="00E44EC9"/>
    <w:rsid w:val="00E4510C"/>
    <w:rsid w:val="00E451E1"/>
    <w:rsid w:val="00E45434"/>
    <w:rsid w:val="00E45AE1"/>
    <w:rsid w:val="00E45B58"/>
    <w:rsid w:val="00E46819"/>
    <w:rsid w:val="00E4699B"/>
    <w:rsid w:val="00E46BDD"/>
    <w:rsid w:val="00E46BF9"/>
    <w:rsid w:val="00E46F5B"/>
    <w:rsid w:val="00E46FE5"/>
    <w:rsid w:val="00E47335"/>
    <w:rsid w:val="00E47535"/>
    <w:rsid w:val="00E47758"/>
    <w:rsid w:val="00E4780F"/>
    <w:rsid w:val="00E47F16"/>
    <w:rsid w:val="00E503E0"/>
    <w:rsid w:val="00E506D2"/>
    <w:rsid w:val="00E50CAA"/>
    <w:rsid w:val="00E50ED2"/>
    <w:rsid w:val="00E50F4E"/>
    <w:rsid w:val="00E5123C"/>
    <w:rsid w:val="00E5132E"/>
    <w:rsid w:val="00E5144A"/>
    <w:rsid w:val="00E516C3"/>
    <w:rsid w:val="00E51831"/>
    <w:rsid w:val="00E51875"/>
    <w:rsid w:val="00E51C14"/>
    <w:rsid w:val="00E51C58"/>
    <w:rsid w:val="00E51EA0"/>
    <w:rsid w:val="00E52AFD"/>
    <w:rsid w:val="00E52C75"/>
    <w:rsid w:val="00E52EFF"/>
    <w:rsid w:val="00E53143"/>
    <w:rsid w:val="00E532AE"/>
    <w:rsid w:val="00E53B38"/>
    <w:rsid w:val="00E53FB1"/>
    <w:rsid w:val="00E54407"/>
    <w:rsid w:val="00E54527"/>
    <w:rsid w:val="00E54C69"/>
    <w:rsid w:val="00E54CE4"/>
    <w:rsid w:val="00E54F5A"/>
    <w:rsid w:val="00E550A8"/>
    <w:rsid w:val="00E55352"/>
    <w:rsid w:val="00E55700"/>
    <w:rsid w:val="00E557C4"/>
    <w:rsid w:val="00E55A4D"/>
    <w:rsid w:val="00E55ADD"/>
    <w:rsid w:val="00E55F7F"/>
    <w:rsid w:val="00E56019"/>
    <w:rsid w:val="00E564BA"/>
    <w:rsid w:val="00E56B72"/>
    <w:rsid w:val="00E56F7E"/>
    <w:rsid w:val="00E5722B"/>
    <w:rsid w:val="00E57412"/>
    <w:rsid w:val="00E57630"/>
    <w:rsid w:val="00E5798B"/>
    <w:rsid w:val="00E6033E"/>
    <w:rsid w:val="00E60371"/>
    <w:rsid w:val="00E60C54"/>
    <w:rsid w:val="00E60D87"/>
    <w:rsid w:val="00E60E92"/>
    <w:rsid w:val="00E60EF5"/>
    <w:rsid w:val="00E61092"/>
    <w:rsid w:val="00E6115C"/>
    <w:rsid w:val="00E61279"/>
    <w:rsid w:val="00E61790"/>
    <w:rsid w:val="00E61A48"/>
    <w:rsid w:val="00E621D8"/>
    <w:rsid w:val="00E623D0"/>
    <w:rsid w:val="00E6240E"/>
    <w:rsid w:val="00E62980"/>
    <w:rsid w:val="00E62CE5"/>
    <w:rsid w:val="00E62EFE"/>
    <w:rsid w:val="00E635F0"/>
    <w:rsid w:val="00E63BBA"/>
    <w:rsid w:val="00E63D47"/>
    <w:rsid w:val="00E63D55"/>
    <w:rsid w:val="00E63DEC"/>
    <w:rsid w:val="00E63F6D"/>
    <w:rsid w:val="00E64804"/>
    <w:rsid w:val="00E64A41"/>
    <w:rsid w:val="00E64A69"/>
    <w:rsid w:val="00E64D3C"/>
    <w:rsid w:val="00E64F3E"/>
    <w:rsid w:val="00E6511C"/>
    <w:rsid w:val="00E6563E"/>
    <w:rsid w:val="00E65E09"/>
    <w:rsid w:val="00E65E46"/>
    <w:rsid w:val="00E65E5D"/>
    <w:rsid w:val="00E661DA"/>
    <w:rsid w:val="00E66814"/>
    <w:rsid w:val="00E66948"/>
    <w:rsid w:val="00E669A6"/>
    <w:rsid w:val="00E669B0"/>
    <w:rsid w:val="00E66A51"/>
    <w:rsid w:val="00E66B15"/>
    <w:rsid w:val="00E6778B"/>
    <w:rsid w:val="00E67822"/>
    <w:rsid w:val="00E67BAB"/>
    <w:rsid w:val="00E67DAB"/>
    <w:rsid w:val="00E7008B"/>
    <w:rsid w:val="00E702F6"/>
    <w:rsid w:val="00E707F4"/>
    <w:rsid w:val="00E70AA4"/>
    <w:rsid w:val="00E70AC2"/>
    <w:rsid w:val="00E70DE6"/>
    <w:rsid w:val="00E70F9B"/>
    <w:rsid w:val="00E710EB"/>
    <w:rsid w:val="00E711F5"/>
    <w:rsid w:val="00E71440"/>
    <w:rsid w:val="00E71581"/>
    <w:rsid w:val="00E71827"/>
    <w:rsid w:val="00E71B66"/>
    <w:rsid w:val="00E71CA4"/>
    <w:rsid w:val="00E721EF"/>
    <w:rsid w:val="00E7222C"/>
    <w:rsid w:val="00E72345"/>
    <w:rsid w:val="00E72975"/>
    <w:rsid w:val="00E72A15"/>
    <w:rsid w:val="00E72C11"/>
    <w:rsid w:val="00E730CA"/>
    <w:rsid w:val="00E732F7"/>
    <w:rsid w:val="00E73404"/>
    <w:rsid w:val="00E737E0"/>
    <w:rsid w:val="00E738DC"/>
    <w:rsid w:val="00E73AE2"/>
    <w:rsid w:val="00E73CC7"/>
    <w:rsid w:val="00E73E2E"/>
    <w:rsid w:val="00E743F0"/>
    <w:rsid w:val="00E7440F"/>
    <w:rsid w:val="00E74899"/>
    <w:rsid w:val="00E74A17"/>
    <w:rsid w:val="00E74DAD"/>
    <w:rsid w:val="00E752E2"/>
    <w:rsid w:val="00E758CB"/>
    <w:rsid w:val="00E75A1B"/>
    <w:rsid w:val="00E76504"/>
    <w:rsid w:val="00E769D7"/>
    <w:rsid w:val="00E76C5A"/>
    <w:rsid w:val="00E76F2D"/>
    <w:rsid w:val="00E7729D"/>
    <w:rsid w:val="00E7736F"/>
    <w:rsid w:val="00E774D4"/>
    <w:rsid w:val="00E7774C"/>
    <w:rsid w:val="00E77838"/>
    <w:rsid w:val="00E77D72"/>
    <w:rsid w:val="00E77F42"/>
    <w:rsid w:val="00E803FE"/>
    <w:rsid w:val="00E80801"/>
    <w:rsid w:val="00E80845"/>
    <w:rsid w:val="00E80AC4"/>
    <w:rsid w:val="00E8111D"/>
    <w:rsid w:val="00E81258"/>
    <w:rsid w:val="00E81379"/>
    <w:rsid w:val="00E8153D"/>
    <w:rsid w:val="00E81858"/>
    <w:rsid w:val="00E81B2B"/>
    <w:rsid w:val="00E81D8D"/>
    <w:rsid w:val="00E820E0"/>
    <w:rsid w:val="00E822D7"/>
    <w:rsid w:val="00E823EC"/>
    <w:rsid w:val="00E82625"/>
    <w:rsid w:val="00E8275A"/>
    <w:rsid w:val="00E82A51"/>
    <w:rsid w:val="00E82B68"/>
    <w:rsid w:val="00E82D99"/>
    <w:rsid w:val="00E82E4F"/>
    <w:rsid w:val="00E83721"/>
    <w:rsid w:val="00E83801"/>
    <w:rsid w:val="00E83D42"/>
    <w:rsid w:val="00E83F7E"/>
    <w:rsid w:val="00E84095"/>
    <w:rsid w:val="00E84233"/>
    <w:rsid w:val="00E846B4"/>
    <w:rsid w:val="00E84920"/>
    <w:rsid w:val="00E84B83"/>
    <w:rsid w:val="00E851B2"/>
    <w:rsid w:val="00E853E0"/>
    <w:rsid w:val="00E8584A"/>
    <w:rsid w:val="00E858B8"/>
    <w:rsid w:val="00E85D30"/>
    <w:rsid w:val="00E86A7F"/>
    <w:rsid w:val="00E86B04"/>
    <w:rsid w:val="00E86D9E"/>
    <w:rsid w:val="00E87149"/>
    <w:rsid w:val="00E87546"/>
    <w:rsid w:val="00E878EB"/>
    <w:rsid w:val="00E87FE1"/>
    <w:rsid w:val="00E90184"/>
    <w:rsid w:val="00E901AF"/>
    <w:rsid w:val="00E90305"/>
    <w:rsid w:val="00E90A0F"/>
    <w:rsid w:val="00E90B2D"/>
    <w:rsid w:val="00E9125D"/>
    <w:rsid w:val="00E91553"/>
    <w:rsid w:val="00E917F5"/>
    <w:rsid w:val="00E918A9"/>
    <w:rsid w:val="00E918EC"/>
    <w:rsid w:val="00E91A3D"/>
    <w:rsid w:val="00E91D14"/>
    <w:rsid w:val="00E92542"/>
    <w:rsid w:val="00E92555"/>
    <w:rsid w:val="00E926E8"/>
    <w:rsid w:val="00E9278A"/>
    <w:rsid w:val="00E929FF"/>
    <w:rsid w:val="00E92C03"/>
    <w:rsid w:val="00E92E41"/>
    <w:rsid w:val="00E935C9"/>
    <w:rsid w:val="00E936C7"/>
    <w:rsid w:val="00E937FB"/>
    <w:rsid w:val="00E93E09"/>
    <w:rsid w:val="00E93F4C"/>
    <w:rsid w:val="00E93FB5"/>
    <w:rsid w:val="00E942FF"/>
    <w:rsid w:val="00E947C7"/>
    <w:rsid w:val="00E94967"/>
    <w:rsid w:val="00E94A4B"/>
    <w:rsid w:val="00E94A80"/>
    <w:rsid w:val="00E94FB2"/>
    <w:rsid w:val="00E94FEF"/>
    <w:rsid w:val="00E9520B"/>
    <w:rsid w:val="00E95D58"/>
    <w:rsid w:val="00E95E1D"/>
    <w:rsid w:val="00E95F2E"/>
    <w:rsid w:val="00E96032"/>
    <w:rsid w:val="00E9626B"/>
    <w:rsid w:val="00E96936"/>
    <w:rsid w:val="00E96AF0"/>
    <w:rsid w:val="00E96AF3"/>
    <w:rsid w:val="00E96B48"/>
    <w:rsid w:val="00E96BF9"/>
    <w:rsid w:val="00E96D7A"/>
    <w:rsid w:val="00E973AC"/>
    <w:rsid w:val="00E97461"/>
    <w:rsid w:val="00E9747D"/>
    <w:rsid w:val="00EA00AB"/>
    <w:rsid w:val="00EA0118"/>
    <w:rsid w:val="00EA033A"/>
    <w:rsid w:val="00EA0C72"/>
    <w:rsid w:val="00EA0CC0"/>
    <w:rsid w:val="00EA1268"/>
    <w:rsid w:val="00EA130A"/>
    <w:rsid w:val="00EA13FC"/>
    <w:rsid w:val="00EA14C3"/>
    <w:rsid w:val="00EA1A33"/>
    <w:rsid w:val="00EA1F95"/>
    <w:rsid w:val="00EA20E6"/>
    <w:rsid w:val="00EA212A"/>
    <w:rsid w:val="00EA294D"/>
    <w:rsid w:val="00EA2FB8"/>
    <w:rsid w:val="00EA2FC2"/>
    <w:rsid w:val="00EA303C"/>
    <w:rsid w:val="00EA32AD"/>
    <w:rsid w:val="00EA37FE"/>
    <w:rsid w:val="00EA38E6"/>
    <w:rsid w:val="00EA3993"/>
    <w:rsid w:val="00EA4000"/>
    <w:rsid w:val="00EA4333"/>
    <w:rsid w:val="00EA464D"/>
    <w:rsid w:val="00EA475E"/>
    <w:rsid w:val="00EA508D"/>
    <w:rsid w:val="00EA5520"/>
    <w:rsid w:val="00EA567C"/>
    <w:rsid w:val="00EA56DD"/>
    <w:rsid w:val="00EA56FB"/>
    <w:rsid w:val="00EA6087"/>
    <w:rsid w:val="00EA6177"/>
    <w:rsid w:val="00EA6749"/>
    <w:rsid w:val="00EA6A36"/>
    <w:rsid w:val="00EA73B8"/>
    <w:rsid w:val="00EA7703"/>
    <w:rsid w:val="00EA7F14"/>
    <w:rsid w:val="00EB003E"/>
    <w:rsid w:val="00EB05D1"/>
    <w:rsid w:val="00EB0AA1"/>
    <w:rsid w:val="00EB1159"/>
    <w:rsid w:val="00EB12F9"/>
    <w:rsid w:val="00EB1B56"/>
    <w:rsid w:val="00EB1DD4"/>
    <w:rsid w:val="00EB1EF5"/>
    <w:rsid w:val="00EB206E"/>
    <w:rsid w:val="00EB23C8"/>
    <w:rsid w:val="00EB25F2"/>
    <w:rsid w:val="00EB2875"/>
    <w:rsid w:val="00EB2984"/>
    <w:rsid w:val="00EB2AD4"/>
    <w:rsid w:val="00EB2B50"/>
    <w:rsid w:val="00EB3829"/>
    <w:rsid w:val="00EB3ABE"/>
    <w:rsid w:val="00EB3D64"/>
    <w:rsid w:val="00EB4584"/>
    <w:rsid w:val="00EB46F5"/>
    <w:rsid w:val="00EB48AD"/>
    <w:rsid w:val="00EB499B"/>
    <w:rsid w:val="00EB5145"/>
    <w:rsid w:val="00EB5150"/>
    <w:rsid w:val="00EB6063"/>
    <w:rsid w:val="00EB6492"/>
    <w:rsid w:val="00EB67B2"/>
    <w:rsid w:val="00EB6871"/>
    <w:rsid w:val="00EB6A29"/>
    <w:rsid w:val="00EB6B95"/>
    <w:rsid w:val="00EB6C14"/>
    <w:rsid w:val="00EB6CAB"/>
    <w:rsid w:val="00EB6D90"/>
    <w:rsid w:val="00EB6FCC"/>
    <w:rsid w:val="00EB718A"/>
    <w:rsid w:val="00EB76B3"/>
    <w:rsid w:val="00EB79E3"/>
    <w:rsid w:val="00EB7B61"/>
    <w:rsid w:val="00EB7C05"/>
    <w:rsid w:val="00EC0359"/>
    <w:rsid w:val="00EC0791"/>
    <w:rsid w:val="00EC0B24"/>
    <w:rsid w:val="00EC0D21"/>
    <w:rsid w:val="00EC0F37"/>
    <w:rsid w:val="00EC0F69"/>
    <w:rsid w:val="00EC1057"/>
    <w:rsid w:val="00EC128A"/>
    <w:rsid w:val="00EC1392"/>
    <w:rsid w:val="00EC189A"/>
    <w:rsid w:val="00EC1FF5"/>
    <w:rsid w:val="00EC20B1"/>
    <w:rsid w:val="00EC2178"/>
    <w:rsid w:val="00EC2BAD"/>
    <w:rsid w:val="00EC2D5E"/>
    <w:rsid w:val="00EC332E"/>
    <w:rsid w:val="00EC343B"/>
    <w:rsid w:val="00EC3B13"/>
    <w:rsid w:val="00EC4563"/>
    <w:rsid w:val="00EC49C6"/>
    <w:rsid w:val="00EC4A06"/>
    <w:rsid w:val="00EC4AAE"/>
    <w:rsid w:val="00EC4BFD"/>
    <w:rsid w:val="00EC4D2A"/>
    <w:rsid w:val="00EC4E97"/>
    <w:rsid w:val="00EC524C"/>
    <w:rsid w:val="00EC5956"/>
    <w:rsid w:val="00EC5CDE"/>
    <w:rsid w:val="00EC5DC2"/>
    <w:rsid w:val="00EC65D3"/>
    <w:rsid w:val="00EC6C17"/>
    <w:rsid w:val="00EC70C3"/>
    <w:rsid w:val="00EC728E"/>
    <w:rsid w:val="00EC7349"/>
    <w:rsid w:val="00EC760F"/>
    <w:rsid w:val="00EC798A"/>
    <w:rsid w:val="00EC7C85"/>
    <w:rsid w:val="00EC7F4C"/>
    <w:rsid w:val="00ED0609"/>
    <w:rsid w:val="00ED064E"/>
    <w:rsid w:val="00ED0655"/>
    <w:rsid w:val="00ED076E"/>
    <w:rsid w:val="00ED09CE"/>
    <w:rsid w:val="00ED0A54"/>
    <w:rsid w:val="00ED0D6B"/>
    <w:rsid w:val="00ED0F82"/>
    <w:rsid w:val="00ED1093"/>
    <w:rsid w:val="00ED10DB"/>
    <w:rsid w:val="00ED1362"/>
    <w:rsid w:val="00ED13EF"/>
    <w:rsid w:val="00ED1814"/>
    <w:rsid w:val="00ED19A1"/>
    <w:rsid w:val="00ED19FB"/>
    <w:rsid w:val="00ED1DCA"/>
    <w:rsid w:val="00ED2030"/>
    <w:rsid w:val="00ED2320"/>
    <w:rsid w:val="00ED2516"/>
    <w:rsid w:val="00ED2686"/>
    <w:rsid w:val="00ED28D0"/>
    <w:rsid w:val="00ED2B42"/>
    <w:rsid w:val="00ED2DEA"/>
    <w:rsid w:val="00ED2E0D"/>
    <w:rsid w:val="00ED2E29"/>
    <w:rsid w:val="00ED3CC3"/>
    <w:rsid w:val="00ED3D50"/>
    <w:rsid w:val="00ED3DC0"/>
    <w:rsid w:val="00ED3EBA"/>
    <w:rsid w:val="00ED4184"/>
    <w:rsid w:val="00ED4431"/>
    <w:rsid w:val="00ED45D1"/>
    <w:rsid w:val="00ED4A53"/>
    <w:rsid w:val="00ED4C0C"/>
    <w:rsid w:val="00ED5007"/>
    <w:rsid w:val="00ED596D"/>
    <w:rsid w:val="00ED5DB7"/>
    <w:rsid w:val="00ED6C08"/>
    <w:rsid w:val="00ED6CB5"/>
    <w:rsid w:val="00ED7440"/>
    <w:rsid w:val="00ED75D5"/>
    <w:rsid w:val="00ED7A2C"/>
    <w:rsid w:val="00ED7DD1"/>
    <w:rsid w:val="00ED7E2E"/>
    <w:rsid w:val="00ED7E7F"/>
    <w:rsid w:val="00EE049A"/>
    <w:rsid w:val="00EE05EB"/>
    <w:rsid w:val="00EE1311"/>
    <w:rsid w:val="00EE1506"/>
    <w:rsid w:val="00EE152B"/>
    <w:rsid w:val="00EE1723"/>
    <w:rsid w:val="00EE19CD"/>
    <w:rsid w:val="00EE1ADA"/>
    <w:rsid w:val="00EE1CC8"/>
    <w:rsid w:val="00EE1EA0"/>
    <w:rsid w:val="00EE2168"/>
    <w:rsid w:val="00EE2247"/>
    <w:rsid w:val="00EE23FC"/>
    <w:rsid w:val="00EE270C"/>
    <w:rsid w:val="00EE2A57"/>
    <w:rsid w:val="00EE3063"/>
    <w:rsid w:val="00EE3136"/>
    <w:rsid w:val="00EE3A46"/>
    <w:rsid w:val="00EE3AC1"/>
    <w:rsid w:val="00EE3E8C"/>
    <w:rsid w:val="00EE4078"/>
    <w:rsid w:val="00EE4259"/>
    <w:rsid w:val="00EE4323"/>
    <w:rsid w:val="00EE4675"/>
    <w:rsid w:val="00EE4910"/>
    <w:rsid w:val="00EE536E"/>
    <w:rsid w:val="00EE53CA"/>
    <w:rsid w:val="00EE594E"/>
    <w:rsid w:val="00EE5C8D"/>
    <w:rsid w:val="00EE5FCF"/>
    <w:rsid w:val="00EE5FF9"/>
    <w:rsid w:val="00EE6492"/>
    <w:rsid w:val="00EE665D"/>
    <w:rsid w:val="00EE715E"/>
    <w:rsid w:val="00EE7321"/>
    <w:rsid w:val="00EE742B"/>
    <w:rsid w:val="00EE7505"/>
    <w:rsid w:val="00EE751A"/>
    <w:rsid w:val="00EE7FA6"/>
    <w:rsid w:val="00EF053E"/>
    <w:rsid w:val="00EF0AE9"/>
    <w:rsid w:val="00EF0C8C"/>
    <w:rsid w:val="00EF10D3"/>
    <w:rsid w:val="00EF168F"/>
    <w:rsid w:val="00EF19FD"/>
    <w:rsid w:val="00EF1B57"/>
    <w:rsid w:val="00EF1D53"/>
    <w:rsid w:val="00EF1E23"/>
    <w:rsid w:val="00EF1F1A"/>
    <w:rsid w:val="00EF2043"/>
    <w:rsid w:val="00EF20E2"/>
    <w:rsid w:val="00EF229E"/>
    <w:rsid w:val="00EF2327"/>
    <w:rsid w:val="00EF2662"/>
    <w:rsid w:val="00EF2683"/>
    <w:rsid w:val="00EF29AD"/>
    <w:rsid w:val="00EF2CFD"/>
    <w:rsid w:val="00EF3534"/>
    <w:rsid w:val="00EF37FF"/>
    <w:rsid w:val="00EF38BE"/>
    <w:rsid w:val="00EF3B38"/>
    <w:rsid w:val="00EF3DF4"/>
    <w:rsid w:val="00EF3EC2"/>
    <w:rsid w:val="00EF420D"/>
    <w:rsid w:val="00EF4447"/>
    <w:rsid w:val="00EF456E"/>
    <w:rsid w:val="00EF48C5"/>
    <w:rsid w:val="00EF4ACF"/>
    <w:rsid w:val="00EF50F9"/>
    <w:rsid w:val="00EF5185"/>
    <w:rsid w:val="00EF5219"/>
    <w:rsid w:val="00EF54CC"/>
    <w:rsid w:val="00EF5501"/>
    <w:rsid w:val="00EF5A7D"/>
    <w:rsid w:val="00EF5E46"/>
    <w:rsid w:val="00EF604D"/>
    <w:rsid w:val="00EF6181"/>
    <w:rsid w:val="00EF62C5"/>
    <w:rsid w:val="00EF6319"/>
    <w:rsid w:val="00EF63B1"/>
    <w:rsid w:val="00EF640B"/>
    <w:rsid w:val="00EF6635"/>
    <w:rsid w:val="00EF6C3C"/>
    <w:rsid w:val="00EF6CCE"/>
    <w:rsid w:val="00EF70A0"/>
    <w:rsid w:val="00EF7134"/>
    <w:rsid w:val="00EF728C"/>
    <w:rsid w:val="00EF75A1"/>
    <w:rsid w:val="00EF765D"/>
    <w:rsid w:val="00EF7E23"/>
    <w:rsid w:val="00F00055"/>
    <w:rsid w:val="00F00704"/>
    <w:rsid w:val="00F00C01"/>
    <w:rsid w:val="00F01071"/>
    <w:rsid w:val="00F01230"/>
    <w:rsid w:val="00F01528"/>
    <w:rsid w:val="00F015EC"/>
    <w:rsid w:val="00F01B1C"/>
    <w:rsid w:val="00F01D13"/>
    <w:rsid w:val="00F0226D"/>
    <w:rsid w:val="00F02309"/>
    <w:rsid w:val="00F02682"/>
    <w:rsid w:val="00F02862"/>
    <w:rsid w:val="00F02A8A"/>
    <w:rsid w:val="00F02D34"/>
    <w:rsid w:val="00F02F3D"/>
    <w:rsid w:val="00F0306B"/>
    <w:rsid w:val="00F030D7"/>
    <w:rsid w:val="00F03858"/>
    <w:rsid w:val="00F038A3"/>
    <w:rsid w:val="00F03BE7"/>
    <w:rsid w:val="00F03D88"/>
    <w:rsid w:val="00F042B9"/>
    <w:rsid w:val="00F04329"/>
    <w:rsid w:val="00F043AD"/>
    <w:rsid w:val="00F04504"/>
    <w:rsid w:val="00F04773"/>
    <w:rsid w:val="00F048AC"/>
    <w:rsid w:val="00F0536D"/>
    <w:rsid w:val="00F054F0"/>
    <w:rsid w:val="00F05611"/>
    <w:rsid w:val="00F05B29"/>
    <w:rsid w:val="00F0602D"/>
    <w:rsid w:val="00F06189"/>
    <w:rsid w:val="00F06A56"/>
    <w:rsid w:val="00F06C23"/>
    <w:rsid w:val="00F06D3B"/>
    <w:rsid w:val="00F06F99"/>
    <w:rsid w:val="00F0705C"/>
    <w:rsid w:val="00F0731C"/>
    <w:rsid w:val="00F0761C"/>
    <w:rsid w:val="00F1000E"/>
    <w:rsid w:val="00F10380"/>
    <w:rsid w:val="00F108A0"/>
    <w:rsid w:val="00F10E89"/>
    <w:rsid w:val="00F1160A"/>
    <w:rsid w:val="00F11A25"/>
    <w:rsid w:val="00F11A9D"/>
    <w:rsid w:val="00F11D53"/>
    <w:rsid w:val="00F11DA9"/>
    <w:rsid w:val="00F11F41"/>
    <w:rsid w:val="00F1221D"/>
    <w:rsid w:val="00F125DC"/>
    <w:rsid w:val="00F128BE"/>
    <w:rsid w:val="00F128F4"/>
    <w:rsid w:val="00F12E6C"/>
    <w:rsid w:val="00F12F23"/>
    <w:rsid w:val="00F130BC"/>
    <w:rsid w:val="00F13114"/>
    <w:rsid w:val="00F13210"/>
    <w:rsid w:val="00F135DC"/>
    <w:rsid w:val="00F13E9E"/>
    <w:rsid w:val="00F13F14"/>
    <w:rsid w:val="00F143F1"/>
    <w:rsid w:val="00F146AA"/>
    <w:rsid w:val="00F146EC"/>
    <w:rsid w:val="00F1475E"/>
    <w:rsid w:val="00F14AFE"/>
    <w:rsid w:val="00F14BD8"/>
    <w:rsid w:val="00F14CE6"/>
    <w:rsid w:val="00F14D6D"/>
    <w:rsid w:val="00F1505B"/>
    <w:rsid w:val="00F151CB"/>
    <w:rsid w:val="00F15470"/>
    <w:rsid w:val="00F154FF"/>
    <w:rsid w:val="00F1562D"/>
    <w:rsid w:val="00F159B0"/>
    <w:rsid w:val="00F15F70"/>
    <w:rsid w:val="00F162F7"/>
    <w:rsid w:val="00F1652B"/>
    <w:rsid w:val="00F16736"/>
    <w:rsid w:val="00F16F1C"/>
    <w:rsid w:val="00F171C5"/>
    <w:rsid w:val="00F17227"/>
    <w:rsid w:val="00F176D5"/>
    <w:rsid w:val="00F178CD"/>
    <w:rsid w:val="00F1799E"/>
    <w:rsid w:val="00F17A89"/>
    <w:rsid w:val="00F17DAA"/>
    <w:rsid w:val="00F17ECF"/>
    <w:rsid w:val="00F20404"/>
    <w:rsid w:val="00F20AC4"/>
    <w:rsid w:val="00F20FFD"/>
    <w:rsid w:val="00F210F2"/>
    <w:rsid w:val="00F21479"/>
    <w:rsid w:val="00F21AF1"/>
    <w:rsid w:val="00F21DBA"/>
    <w:rsid w:val="00F22204"/>
    <w:rsid w:val="00F2245D"/>
    <w:rsid w:val="00F226E6"/>
    <w:rsid w:val="00F22D48"/>
    <w:rsid w:val="00F22F5B"/>
    <w:rsid w:val="00F23087"/>
    <w:rsid w:val="00F232EC"/>
    <w:rsid w:val="00F234E0"/>
    <w:rsid w:val="00F2352E"/>
    <w:rsid w:val="00F238D5"/>
    <w:rsid w:val="00F239F3"/>
    <w:rsid w:val="00F23B10"/>
    <w:rsid w:val="00F23FBA"/>
    <w:rsid w:val="00F240C9"/>
    <w:rsid w:val="00F242C3"/>
    <w:rsid w:val="00F243CD"/>
    <w:rsid w:val="00F2447E"/>
    <w:rsid w:val="00F25707"/>
    <w:rsid w:val="00F25842"/>
    <w:rsid w:val="00F25AB6"/>
    <w:rsid w:val="00F2613A"/>
    <w:rsid w:val="00F262DB"/>
    <w:rsid w:val="00F26716"/>
    <w:rsid w:val="00F26915"/>
    <w:rsid w:val="00F269F6"/>
    <w:rsid w:val="00F26D3D"/>
    <w:rsid w:val="00F26E9E"/>
    <w:rsid w:val="00F27082"/>
    <w:rsid w:val="00F27255"/>
    <w:rsid w:val="00F27543"/>
    <w:rsid w:val="00F27B35"/>
    <w:rsid w:val="00F27C4E"/>
    <w:rsid w:val="00F27CCA"/>
    <w:rsid w:val="00F27FC7"/>
    <w:rsid w:val="00F30A75"/>
    <w:rsid w:val="00F30CE6"/>
    <w:rsid w:val="00F30E77"/>
    <w:rsid w:val="00F3101B"/>
    <w:rsid w:val="00F31234"/>
    <w:rsid w:val="00F3126B"/>
    <w:rsid w:val="00F3137E"/>
    <w:rsid w:val="00F31513"/>
    <w:rsid w:val="00F317EB"/>
    <w:rsid w:val="00F31828"/>
    <w:rsid w:val="00F31879"/>
    <w:rsid w:val="00F31D45"/>
    <w:rsid w:val="00F32532"/>
    <w:rsid w:val="00F3265E"/>
    <w:rsid w:val="00F3285F"/>
    <w:rsid w:val="00F32C2A"/>
    <w:rsid w:val="00F32E62"/>
    <w:rsid w:val="00F32F52"/>
    <w:rsid w:val="00F33777"/>
    <w:rsid w:val="00F33AA9"/>
    <w:rsid w:val="00F33D57"/>
    <w:rsid w:val="00F3405E"/>
    <w:rsid w:val="00F349D2"/>
    <w:rsid w:val="00F34E4F"/>
    <w:rsid w:val="00F3575F"/>
    <w:rsid w:val="00F357FB"/>
    <w:rsid w:val="00F35B9A"/>
    <w:rsid w:val="00F35C8B"/>
    <w:rsid w:val="00F365DB"/>
    <w:rsid w:val="00F36BE3"/>
    <w:rsid w:val="00F36CA2"/>
    <w:rsid w:val="00F371FE"/>
    <w:rsid w:val="00F37220"/>
    <w:rsid w:val="00F3796B"/>
    <w:rsid w:val="00F37BCD"/>
    <w:rsid w:val="00F37E41"/>
    <w:rsid w:val="00F40779"/>
    <w:rsid w:val="00F40847"/>
    <w:rsid w:val="00F40C32"/>
    <w:rsid w:val="00F41083"/>
    <w:rsid w:val="00F410A7"/>
    <w:rsid w:val="00F41AD5"/>
    <w:rsid w:val="00F41BF3"/>
    <w:rsid w:val="00F41C31"/>
    <w:rsid w:val="00F41CA3"/>
    <w:rsid w:val="00F42196"/>
    <w:rsid w:val="00F422C9"/>
    <w:rsid w:val="00F42579"/>
    <w:rsid w:val="00F4264F"/>
    <w:rsid w:val="00F42D07"/>
    <w:rsid w:val="00F42F27"/>
    <w:rsid w:val="00F42FDA"/>
    <w:rsid w:val="00F43076"/>
    <w:rsid w:val="00F43710"/>
    <w:rsid w:val="00F439D2"/>
    <w:rsid w:val="00F43C9B"/>
    <w:rsid w:val="00F43CE2"/>
    <w:rsid w:val="00F43D12"/>
    <w:rsid w:val="00F4424A"/>
    <w:rsid w:val="00F44B62"/>
    <w:rsid w:val="00F457BA"/>
    <w:rsid w:val="00F45B3C"/>
    <w:rsid w:val="00F45E30"/>
    <w:rsid w:val="00F46085"/>
    <w:rsid w:val="00F463E8"/>
    <w:rsid w:val="00F46478"/>
    <w:rsid w:val="00F46936"/>
    <w:rsid w:val="00F46979"/>
    <w:rsid w:val="00F46B06"/>
    <w:rsid w:val="00F46F4F"/>
    <w:rsid w:val="00F47E73"/>
    <w:rsid w:val="00F47F8E"/>
    <w:rsid w:val="00F50B06"/>
    <w:rsid w:val="00F50B13"/>
    <w:rsid w:val="00F51009"/>
    <w:rsid w:val="00F5106A"/>
    <w:rsid w:val="00F5109A"/>
    <w:rsid w:val="00F51565"/>
    <w:rsid w:val="00F51801"/>
    <w:rsid w:val="00F51854"/>
    <w:rsid w:val="00F51A5E"/>
    <w:rsid w:val="00F51B8B"/>
    <w:rsid w:val="00F51BB0"/>
    <w:rsid w:val="00F51BC0"/>
    <w:rsid w:val="00F520F3"/>
    <w:rsid w:val="00F522BB"/>
    <w:rsid w:val="00F52578"/>
    <w:rsid w:val="00F528A1"/>
    <w:rsid w:val="00F52968"/>
    <w:rsid w:val="00F52C36"/>
    <w:rsid w:val="00F52CE7"/>
    <w:rsid w:val="00F5303B"/>
    <w:rsid w:val="00F5306C"/>
    <w:rsid w:val="00F53151"/>
    <w:rsid w:val="00F5343B"/>
    <w:rsid w:val="00F539B0"/>
    <w:rsid w:val="00F53DCB"/>
    <w:rsid w:val="00F53E91"/>
    <w:rsid w:val="00F543EF"/>
    <w:rsid w:val="00F54BA8"/>
    <w:rsid w:val="00F54C51"/>
    <w:rsid w:val="00F551B1"/>
    <w:rsid w:val="00F55912"/>
    <w:rsid w:val="00F559F7"/>
    <w:rsid w:val="00F55F1D"/>
    <w:rsid w:val="00F55FDD"/>
    <w:rsid w:val="00F56706"/>
    <w:rsid w:val="00F56B9D"/>
    <w:rsid w:val="00F5784C"/>
    <w:rsid w:val="00F57D53"/>
    <w:rsid w:val="00F60055"/>
    <w:rsid w:val="00F601E7"/>
    <w:rsid w:val="00F603DC"/>
    <w:rsid w:val="00F60798"/>
    <w:rsid w:val="00F60C54"/>
    <w:rsid w:val="00F61036"/>
    <w:rsid w:val="00F61216"/>
    <w:rsid w:val="00F61269"/>
    <w:rsid w:val="00F61420"/>
    <w:rsid w:val="00F6161A"/>
    <w:rsid w:val="00F61BD5"/>
    <w:rsid w:val="00F61FB8"/>
    <w:rsid w:val="00F621FA"/>
    <w:rsid w:val="00F62200"/>
    <w:rsid w:val="00F6249D"/>
    <w:rsid w:val="00F624D3"/>
    <w:rsid w:val="00F624DE"/>
    <w:rsid w:val="00F62669"/>
    <w:rsid w:val="00F62A67"/>
    <w:rsid w:val="00F62C12"/>
    <w:rsid w:val="00F62DAE"/>
    <w:rsid w:val="00F6317E"/>
    <w:rsid w:val="00F634C5"/>
    <w:rsid w:val="00F63538"/>
    <w:rsid w:val="00F63852"/>
    <w:rsid w:val="00F63A5C"/>
    <w:rsid w:val="00F63BFC"/>
    <w:rsid w:val="00F63D2F"/>
    <w:rsid w:val="00F63EA3"/>
    <w:rsid w:val="00F644A9"/>
    <w:rsid w:val="00F645A9"/>
    <w:rsid w:val="00F64704"/>
    <w:rsid w:val="00F64967"/>
    <w:rsid w:val="00F64D7F"/>
    <w:rsid w:val="00F64E88"/>
    <w:rsid w:val="00F64F44"/>
    <w:rsid w:val="00F65722"/>
    <w:rsid w:val="00F65947"/>
    <w:rsid w:val="00F65A48"/>
    <w:rsid w:val="00F66142"/>
    <w:rsid w:val="00F668A8"/>
    <w:rsid w:val="00F66C21"/>
    <w:rsid w:val="00F6711B"/>
    <w:rsid w:val="00F6769B"/>
    <w:rsid w:val="00F70AFE"/>
    <w:rsid w:val="00F70C7D"/>
    <w:rsid w:val="00F70F04"/>
    <w:rsid w:val="00F70F06"/>
    <w:rsid w:val="00F71055"/>
    <w:rsid w:val="00F71099"/>
    <w:rsid w:val="00F712E4"/>
    <w:rsid w:val="00F71483"/>
    <w:rsid w:val="00F715A2"/>
    <w:rsid w:val="00F719AC"/>
    <w:rsid w:val="00F719D7"/>
    <w:rsid w:val="00F71D5D"/>
    <w:rsid w:val="00F71F2F"/>
    <w:rsid w:val="00F71F43"/>
    <w:rsid w:val="00F72020"/>
    <w:rsid w:val="00F720C1"/>
    <w:rsid w:val="00F7219C"/>
    <w:rsid w:val="00F72591"/>
    <w:rsid w:val="00F72808"/>
    <w:rsid w:val="00F728EC"/>
    <w:rsid w:val="00F72A68"/>
    <w:rsid w:val="00F72CEE"/>
    <w:rsid w:val="00F72EF5"/>
    <w:rsid w:val="00F732E2"/>
    <w:rsid w:val="00F73A6A"/>
    <w:rsid w:val="00F73BB9"/>
    <w:rsid w:val="00F7417D"/>
    <w:rsid w:val="00F741CA"/>
    <w:rsid w:val="00F74261"/>
    <w:rsid w:val="00F74725"/>
    <w:rsid w:val="00F7472D"/>
    <w:rsid w:val="00F7474D"/>
    <w:rsid w:val="00F74B29"/>
    <w:rsid w:val="00F74B4E"/>
    <w:rsid w:val="00F74F12"/>
    <w:rsid w:val="00F74F64"/>
    <w:rsid w:val="00F75189"/>
    <w:rsid w:val="00F754EF"/>
    <w:rsid w:val="00F75733"/>
    <w:rsid w:val="00F757B6"/>
    <w:rsid w:val="00F75A1D"/>
    <w:rsid w:val="00F75D8F"/>
    <w:rsid w:val="00F75E99"/>
    <w:rsid w:val="00F7680B"/>
    <w:rsid w:val="00F7688D"/>
    <w:rsid w:val="00F7716F"/>
    <w:rsid w:val="00F772C4"/>
    <w:rsid w:val="00F7737D"/>
    <w:rsid w:val="00F77914"/>
    <w:rsid w:val="00F77F73"/>
    <w:rsid w:val="00F801F4"/>
    <w:rsid w:val="00F8071A"/>
    <w:rsid w:val="00F8087D"/>
    <w:rsid w:val="00F80945"/>
    <w:rsid w:val="00F80D95"/>
    <w:rsid w:val="00F81204"/>
    <w:rsid w:val="00F812FB"/>
    <w:rsid w:val="00F81333"/>
    <w:rsid w:val="00F813D6"/>
    <w:rsid w:val="00F813E7"/>
    <w:rsid w:val="00F8148B"/>
    <w:rsid w:val="00F81497"/>
    <w:rsid w:val="00F816D8"/>
    <w:rsid w:val="00F81872"/>
    <w:rsid w:val="00F81992"/>
    <w:rsid w:val="00F81C44"/>
    <w:rsid w:val="00F81D1C"/>
    <w:rsid w:val="00F82053"/>
    <w:rsid w:val="00F82143"/>
    <w:rsid w:val="00F8225A"/>
    <w:rsid w:val="00F8285D"/>
    <w:rsid w:val="00F82BF4"/>
    <w:rsid w:val="00F83020"/>
    <w:rsid w:val="00F835D7"/>
    <w:rsid w:val="00F83B53"/>
    <w:rsid w:val="00F83CDE"/>
    <w:rsid w:val="00F83EFF"/>
    <w:rsid w:val="00F84151"/>
    <w:rsid w:val="00F844AF"/>
    <w:rsid w:val="00F84887"/>
    <w:rsid w:val="00F849EE"/>
    <w:rsid w:val="00F84E32"/>
    <w:rsid w:val="00F84FF3"/>
    <w:rsid w:val="00F851A3"/>
    <w:rsid w:val="00F8524B"/>
    <w:rsid w:val="00F85431"/>
    <w:rsid w:val="00F856F0"/>
    <w:rsid w:val="00F85A7B"/>
    <w:rsid w:val="00F86161"/>
    <w:rsid w:val="00F865D1"/>
    <w:rsid w:val="00F8689D"/>
    <w:rsid w:val="00F86979"/>
    <w:rsid w:val="00F86A50"/>
    <w:rsid w:val="00F86AFB"/>
    <w:rsid w:val="00F86BB8"/>
    <w:rsid w:val="00F86C85"/>
    <w:rsid w:val="00F879E1"/>
    <w:rsid w:val="00F87ABF"/>
    <w:rsid w:val="00F87D70"/>
    <w:rsid w:val="00F87F9C"/>
    <w:rsid w:val="00F9011F"/>
    <w:rsid w:val="00F908DA"/>
    <w:rsid w:val="00F908E7"/>
    <w:rsid w:val="00F91305"/>
    <w:rsid w:val="00F91492"/>
    <w:rsid w:val="00F91597"/>
    <w:rsid w:val="00F916B7"/>
    <w:rsid w:val="00F9171D"/>
    <w:rsid w:val="00F91CD5"/>
    <w:rsid w:val="00F921C1"/>
    <w:rsid w:val="00F922F8"/>
    <w:rsid w:val="00F9256A"/>
    <w:rsid w:val="00F926DB"/>
    <w:rsid w:val="00F929A7"/>
    <w:rsid w:val="00F92A14"/>
    <w:rsid w:val="00F92AD2"/>
    <w:rsid w:val="00F92BD8"/>
    <w:rsid w:val="00F93665"/>
    <w:rsid w:val="00F936C1"/>
    <w:rsid w:val="00F9399D"/>
    <w:rsid w:val="00F939F0"/>
    <w:rsid w:val="00F939FC"/>
    <w:rsid w:val="00F94608"/>
    <w:rsid w:val="00F949D6"/>
    <w:rsid w:val="00F94B0C"/>
    <w:rsid w:val="00F94B73"/>
    <w:rsid w:val="00F94C0E"/>
    <w:rsid w:val="00F94EF2"/>
    <w:rsid w:val="00F94FFA"/>
    <w:rsid w:val="00F95109"/>
    <w:rsid w:val="00F955C6"/>
    <w:rsid w:val="00F95701"/>
    <w:rsid w:val="00F95A21"/>
    <w:rsid w:val="00F95C64"/>
    <w:rsid w:val="00F96159"/>
    <w:rsid w:val="00F96467"/>
    <w:rsid w:val="00F96995"/>
    <w:rsid w:val="00F96A79"/>
    <w:rsid w:val="00F96D03"/>
    <w:rsid w:val="00F96FAC"/>
    <w:rsid w:val="00F97543"/>
    <w:rsid w:val="00F976C3"/>
    <w:rsid w:val="00F97A8D"/>
    <w:rsid w:val="00F97AA3"/>
    <w:rsid w:val="00F97B32"/>
    <w:rsid w:val="00F97DA1"/>
    <w:rsid w:val="00FA01F4"/>
    <w:rsid w:val="00FA02D3"/>
    <w:rsid w:val="00FA03D6"/>
    <w:rsid w:val="00FA0494"/>
    <w:rsid w:val="00FA060A"/>
    <w:rsid w:val="00FA08BD"/>
    <w:rsid w:val="00FA08BE"/>
    <w:rsid w:val="00FA0BF9"/>
    <w:rsid w:val="00FA0C0E"/>
    <w:rsid w:val="00FA1884"/>
    <w:rsid w:val="00FA1DE2"/>
    <w:rsid w:val="00FA2424"/>
    <w:rsid w:val="00FA278E"/>
    <w:rsid w:val="00FA2B39"/>
    <w:rsid w:val="00FA2C0B"/>
    <w:rsid w:val="00FA349B"/>
    <w:rsid w:val="00FA371A"/>
    <w:rsid w:val="00FA3F70"/>
    <w:rsid w:val="00FA4047"/>
    <w:rsid w:val="00FA40B1"/>
    <w:rsid w:val="00FA4247"/>
    <w:rsid w:val="00FA47F1"/>
    <w:rsid w:val="00FA47FA"/>
    <w:rsid w:val="00FA5595"/>
    <w:rsid w:val="00FA5CEE"/>
    <w:rsid w:val="00FA6212"/>
    <w:rsid w:val="00FA66F4"/>
    <w:rsid w:val="00FA6774"/>
    <w:rsid w:val="00FA692D"/>
    <w:rsid w:val="00FA7094"/>
    <w:rsid w:val="00FA73EF"/>
    <w:rsid w:val="00FA75C7"/>
    <w:rsid w:val="00FA7B24"/>
    <w:rsid w:val="00FA7D57"/>
    <w:rsid w:val="00FA7F7F"/>
    <w:rsid w:val="00FB02FE"/>
    <w:rsid w:val="00FB0313"/>
    <w:rsid w:val="00FB086D"/>
    <w:rsid w:val="00FB09B5"/>
    <w:rsid w:val="00FB0AE7"/>
    <w:rsid w:val="00FB0C7F"/>
    <w:rsid w:val="00FB11F3"/>
    <w:rsid w:val="00FB13FA"/>
    <w:rsid w:val="00FB1766"/>
    <w:rsid w:val="00FB1BE8"/>
    <w:rsid w:val="00FB1DA4"/>
    <w:rsid w:val="00FB23A0"/>
    <w:rsid w:val="00FB2517"/>
    <w:rsid w:val="00FB2591"/>
    <w:rsid w:val="00FB2770"/>
    <w:rsid w:val="00FB2BFE"/>
    <w:rsid w:val="00FB2D52"/>
    <w:rsid w:val="00FB2E8D"/>
    <w:rsid w:val="00FB312A"/>
    <w:rsid w:val="00FB3296"/>
    <w:rsid w:val="00FB33C9"/>
    <w:rsid w:val="00FB4411"/>
    <w:rsid w:val="00FB4538"/>
    <w:rsid w:val="00FB47BA"/>
    <w:rsid w:val="00FB49B3"/>
    <w:rsid w:val="00FB4A90"/>
    <w:rsid w:val="00FB4BCF"/>
    <w:rsid w:val="00FB4DD5"/>
    <w:rsid w:val="00FB577B"/>
    <w:rsid w:val="00FB5780"/>
    <w:rsid w:val="00FB5E95"/>
    <w:rsid w:val="00FB5F54"/>
    <w:rsid w:val="00FB6093"/>
    <w:rsid w:val="00FB63B5"/>
    <w:rsid w:val="00FB6850"/>
    <w:rsid w:val="00FB6B58"/>
    <w:rsid w:val="00FB6D15"/>
    <w:rsid w:val="00FB6E1C"/>
    <w:rsid w:val="00FB73E4"/>
    <w:rsid w:val="00FB75AC"/>
    <w:rsid w:val="00FB7C22"/>
    <w:rsid w:val="00FB7C2A"/>
    <w:rsid w:val="00FB7FB8"/>
    <w:rsid w:val="00FC0525"/>
    <w:rsid w:val="00FC06FB"/>
    <w:rsid w:val="00FC06FE"/>
    <w:rsid w:val="00FC0D75"/>
    <w:rsid w:val="00FC0F2E"/>
    <w:rsid w:val="00FC190E"/>
    <w:rsid w:val="00FC1D89"/>
    <w:rsid w:val="00FC1DA1"/>
    <w:rsid w:val="00FC1EA7"/>
    <w:rsid w:val="00FC2E5E"/>
    <w:rsid w:val="00FC3295"/>
    <w:rsid w:val="00FC3788"/>
    <w:rsid w:val="00FC3969"/>
    <w:rsid w:val="00FC3A56"/>
    <w:rsid w:val="00FC3D5C"/>
    <w:rsid w:val="00FC3DCD"/>
    <w:rsid w:val="00FC4165"/>
    <w:rsid w:val="00FC425C"/>
    <w:rsid w:val="00FC42BE"/>
    <w:rsid w:val="00FC4386"/>
    <w:rsid w:val="00FC43A6"/>
    <w:rsid w:val="00FC45D9"/>
    <w:rsid w:val="00FC4668"/>
    <w:rsid w:val="00FC4AB8"/>
    <w:rsid w:val="00FC4AE0"/>
    <w:rsid w:val="00FC4B36"/>
    <w:rsid w:val="00FC4CE5"/>
    <w:rsid w:val="00FC5372"/>
    <w:rsid w:val="00FC54F1"/>
    <w:rsid w:val="00FC5677"/>
    <w:rsid w:val="00FC587E"/>
    <w:rsid w:val="00FC5CE5"/>
    <w:rsid w:val="00FC5DA4"/>
    <w:rsid w:val="00FC6295"/>
    <w:rsid w:val="00FC66E2"/>
    <w:rsid w:val="00FC67EA"/>
    <w:rsid w:val="00FC6971"/>
    <w:rsid w:val="00FC6EF5"/>
    <w:rsid w:val="00FC7438"/>
    <w:rsid w:val="00FC74AC"/>
    <w:rsid w:val="00FC754D"/>
    <w:rsid w:val="00FC79B4"/>
    <w:rsid w:val="00FC7AD0"/>
    <w:rsid w:val="00FD0437"/>
    <w:rsid w:val="00FD0774"/>
    <w:rsid w:val="00FD09BF"/>
    <w:rsid w:val="00FD1005"/>
    <w:rsid w:val="00FD11B1"/>
    <w:rsid w:val="00FD1366"/>
    <w:rsid w:val="00FD1397"/>
    <w:rsid w:val="00FD195B"/>
    <w:rsid w:val="00FD1B86"/>
    <w:rsid w:val="00FD1E36"/>
    <w:rsid w:val="00FD207B"/>
    <w:rsid w:val="00FD215C"/>
    <w:rsid w:val="00FD2990"/>
    <w:rsid w:val="00FD343B"/>
    <w:rsid w:val="00FD3568"/>
    <w:rsid w:val="00FD3B2C"/>
    <w:rsid w:val="00FD44B5"/>
    <w:rsid w:val="00FD45EF"/>
    <w:rsid w:val="00FD48A4"/>
    <w:rsid w:val="00FD4D4A"/>
    <w:rsid w:val="00FD54E7"/>
    <w:rsid w:val="00FD5FFB"/>
    <w:rsid w:val="00FD6AF5"/>
    <w:rsid w:val="00FD6D1B"/>
    <w:rsid w:val="00FD6FC5"/>
    <w:rsid w:val="00FD773A"/>
    <w:rsid w:val="00FD78C6"/>
    <w:rsid w:val="00FD78E9"/>
    <w:rsid w:val="00FE00C4"/>
    <w:rsid w:val="00FE039C"/>
    <w:rsid w:val="00FE0877"/>
    <w:rsid w:val="00FE097E"/>
    <w:rsid w:val="00FE0994"/>
    <w:rsid w:val="00FE0C25"/>
    <w:rsid w:val="00FE0CFF"/>
    <w:rsid w:val="00FE0E39"/>
    <w:rsid w:val="00FE1755"/>
    <w:rsid w:val="00FE187B"/>
    <w:rsid w:val="00FE19B0"/>
    <w:rsid w:val="00FE1A36"/>
    <w:rsid w:val="00FE1AB5"/>
    <w:rsid w:val="00FE1CC3"/>
    <w:rsid w:val="00FE1CEA"/>
    <w:rsid w:val="00FE201A"/>
    <w:rsid w:val="00FE2349"/>
    <w:rsid w:val="00FE23F2"/>
    <w:rsid w:val="00FE2C1F"/>
    <w:rsid w:val="00FE2E54"/>
    <w:rsid w:val="00FE322C"/>
    <w:rsid w:val="00FE3587"/>
    <w:rsid w:val="00FE3866"/>
    <w:rsid w:val="00FE3CE9"/>
    <w:rsid w:val="00FE3D67"/>
    <w:rsid w:val="00FE4728"/>
    <w:rsid w:val="00FE4B44"/>
    <w:rsid w:val="00FE4BDB"/>
    <w:rsid w:val="00FE4F37"/>
    <w:rsid w:val="00FE5CB3"/>
    <w:rsid w:val="00FE61C4"/>
    <w:rsid w:val="00FE67E0"/>
    <w:rsid w:val="00FE699D"/>
    <w:rsid w:val="00FE7356"/>
    <w:rsid w:val="00FE74B9"/>
    <w:rsid w:val="00FE7BD0"/>
    <w:rsid w:val="00FE7D21"/>
    <w:rsid w:val="00FE7EF5"/>
    <w:rsid w:val="00FF0A91"/>
    <w:rsid w:val="00FF150D"/>
    <w:rsid w:val="00FF152B"/>
    <w:rsid w:val="00FF186A"/>
    <w:rsid w:val="00FF1A32"/>
    <w:rsid w:val="00FF1BB8"/>
    <w:rsid w:val="00FF1C2A"/>
    <w:rsid w:val="00FF21F6"/>
    <w:rsid w:val="00FF294F"/>
    <w:rsid w:val="00FF2F47"/>
    <w:rsid w:val="00FF3033"/>
    <w:rsid w:val="00FF30AF"/>
    <w:rsid w:val="00FF44EE"/>
    <w:rsid w:val="00FF4B78"/>
    <w:rsid w:val="00FF5209"/>
    <w:rsid w:val="00FF531C"/>
    <w:rsid w:val="00FF5862"/>
    <w:rsid w:val="00FF5927"/>
    <w:rsid w:val="00FF5ACF"/>
    <w:rsid w:val="00FF606C"/>
    <w:rsid w:val="00FF64A2"/>
    <w:rsid w:val="00FF65D0"/>
    <w:rsid w:val="00FF675B"/>
    <w:rsid w:val="00FF679E"/>
    <w:rsid w:val="00FF6910"/>
    <w:rsid w:val="00FF69F1"/>
    <w:rsid w:val="00FF777E"/>
    <w:rsid w:val="00FF7A64"/>
    <w:rsid w:val="00FF7F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CC017B6"/>
  <w14:defaultImageDpi w14:val="330"/>
  <w15:docId w15:val="{45F2EBD3-16C2-422C-A128-1EB8A0215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64997"/>
    <w:pPr>
      <w:spacing w:after="120"/>
      <w:ind w:firstLine="288"/>
      <w:jc w:val="both"/>
    </w:pPr>
    <w:rPr>
      <w:rFonts w:eastAsiaTheme="minorHAnsi"/>
      <w:sz w:val="24"/>
      <w:szCs w:val="24"/>
    </w:rPr>
  </w:style>
  <w:style w:type="paragraph" w:styleId="Heading1">
    <w:name w:val="heading 1"/>
    <w:basedOn w:val="Normal"/>
    <w:next w:val="Normal"/>
    <w:link w:val="Heading1Char"/>
    <w:uiPriority w:val="9"/>
    <w:qFormat/>
    <w:rsid w:val="00D22071"/>
    <w:pPr>
      <w:keepNext/>
      <w:keepLines/>
      <w:pageBreakBefore/>
      <w:numPr>
        <w:numId w:val="7"/>
      </w:numPr>
      <w:spacing w:before="1440" w:after="840"/>
      <w:jc w:val="center"/>
      <w:outlineLvl w:val="0"/>
    </w:pPr>
    <w:rPr>
      <w:rFonts w:ascii="Open Sans Light" w:eastAsiaTheme="majorEastAsia" w:hAnsi="Open Sans Light" w:cs="Open Sans Light"/>
      <w:sz w:val="40"/>
      <w:szCs w:val="40"/>
    </w:rPr>
  </w:style>
  <w:style w:type="paragraph" w:styleId="Heading2">
    <w:name w:val="heading 2"/>
    <w:basedOn w:val="Normal"/>
    <w:next w:val="Normal"/>
    <w:link w:val="Heading2Char"/>
    <w:uiPriority w:val="9"/>
    <w:unhideWhenUsed/>
    <w:qFormat/>
    <w:rsid w:val="00910DB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10DB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685FFF"/>
    <w:pPr>
      <w:keepNext/>
      <w:spacing w:before="240" w:after="240"/>
      <w:ind w:firstLine="0"/>
      <w:jc w:val="center"/>
      <w:outlineLvl w:val="3"/>
    </w:pPr>
    <w:rPr>
      <w:rFonts w:ascii="Open Sans" w:hAnsi="Open Sans" w:cs="Open Sans"/>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540B8E"/>
    <w:rPr>
      <w:szCs w:val="20"/>
    </w:rPr>
  </w:style>
  <w:style w:type="paragraph" w:styleId="BodyTextIndent">
    <w:name w:val="Body Text Indent"/>
    <w:basedOn w:val="Normal"/>
    <w:link w:val="BodyTextIndentChar"/>
    <w:semiHidden/>
  </w:style>
  <w:style w:type="paragraph" w:styleId="BodyText">
    <w:name w:val="Body Text"/>
    <w:basedOn w:val="Normal"/>
    <w:link w:val="BodyTextChar"/>
    <w:uiPriority w:val="99"/>
    <w:unhideWhenUsed/>
    <w:rsid w:val="00910DBA"/>
  </w:style>
  <w:style w:type="character" w:customStyle="1" w:styleId="BodyTextChar">
    <w:name w:val="Body Text Char"/>
    <w:basedOn w:val="DefaultParagraphFont"/>
    <w:link w:val="BodyText"/>
    <w:uiPriority w:val="99"/>
    <w:rsid w:val="00910DBA"/>
    <w:rPr>
      <w:rFonts w:ascii="Merriweather" w:eastAsiaTheme="minorHAnsi" w:hAnsi="Merriweather" w:cstheme="minorBidi"/>
      <w:sz w:val="16"/>
      <w:szCs w:val="24"/>
    </w:rPr>
  </w:style>
  <w:style w:type="character" w:customStyle="1" w:styleId="Heading1Char">
    <w:name w:val="Heading 1 Char"/>
    <w:basedOn w:val="DefaultParagraphFont"/>
    <w:link w:val="Heading1"/>
    <w:uiPriority w:val="9"/>
    <w:rsid w:val="00D22071"/>
    <w:rPr>
      <w:rFonts w:ascii="Open Sans Light" w:eastAsiaTheme="majorEastAsia" w:hAnsi="Open Sans Light" w:cs="Open Sans Light"/>
      <w:sz w:val="40"/>
      <w:szCs w:val="40"/>
    </w:rPr>
  </w:style>
  <w:style w:type="character" w:customStyle="1" w:styleId="Heading2Char">
    <w:name w:val="Heading 2 Char"/>
    <w:basedOn w:val="DefaultParagraphFont"/>
    <w:link w:val="Heading2"/>
    <w:uiPriority w:val="9"/>
    <w:rsid w:val="00910DBA"/>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BD27EB"/>
    <w:pPr>
      <w:ind w:firstLine="720"/>
    </w:pPr>
    <w:rPr>
      <w:sz w:val="24"/>
      <w:szCs w:val="24"/>
    </w:rPr>
  </w:style>
  <w:style w:type="paragraph" w:styleId="TOCHeading">
    <w:name w:val="TOC Heading"/>
    <w:basedOn w:val="Heading1"/>
    <w:next w:val="Normal"/>
    <w:uiPriority w:val="39"/>
    <w:unhideWhenUsed/>
    <w:qFormat/>
    <w:rsid w:val="00650CA7"/>
    <w:pPr>
      <w:pageBreakBefore w:val="0"/>
      <w:spacing w:before="480" w:after="0" w:line="276" w:lineRule="auto"/>
      <w:jc w:val="left"/>
      <w:outlineLvl w:val="9"/>
    </w:pPr>
    <w:rPr>
      <w:rFonts w:ascii="Cambria" w:eastAsia="MS Gothic" w:hAnsi="Cambria"/>
      <w:color w:val="365F91"/>
      <w:lang w:eastAsia="ja-JP"/>
    </w:rPr>
  </w:style>
  <w:style w:type="paragraph" w:styleId="TOC1">
    <w:name w:val="toc 1"/>
    <w:basedOn w:val="Normal"/>
    <w:next w:val="Normal"/>
    <w:autoRedefine/>
    <w:uiPriority w:val="39"/>
    <w:unhideWhenUsed/>
    <w:rsid w:val="00910DBA"/>
    <w:pPr>
      <w:spacing w:after="100"/>
    </w:pPr>
  </w:style>
  <w:style w:type="character" w:styleId="Hyperlink">
    <w:name w:val="Hyperlink"/>
    <w:basedOn w:val="DefaultParagraphFont"/>
    <w:uiPriority w:val="99"/>
    <w:unhideWhenUsed/>
    <w:rsid w:val="00910DBA"/>
    <w:rPr>
      <w:color w:val="0563C1" w:themeColor="hyperlink"/>
      <w:u w:val="single"/>
    </w:rPr>
  </w:style>
  <w:style w:type="paragraph" w:styleId="TOC2">
    <w:name w:val="toc 2"/>
    <w:basedOn w:val="Normal"/>
    <w:next w:val="Normal"/>
    <w:autoRedefine/>
    <w:uiPriority w:val="39"/>
    <w:unhideWhenUsed/>
    <w:rsid w:val="00910DBA"/>
    <w:pPr>
      <w:tabs>
        <w:tab w:val="right" w:leader="dot" w:pos="6830"/>
      </w:tabs>
      <w:spacing w:after="100"/>
      <w:ind w:left="220"/>
    </w:pPr>
  </w:style>
  <w:style w:type="paragraph" w:styleId="Header">
    <w:name w:val="header"/>
    <w:basedOn w:val="Normal"/>
    <w:link w:val="HeaderChar"/>
    <w:uiPriority w:val="99"/>
    <w:unhideWhenUsed/>
    <w:rsid w:val="00910DBA"/>
    <w:pPr>
      <w:tabs>
        <w:tab w:val="center" w:pos="4680"/>
        <w:tab w:val="right" w:pos="9360"/>
      </w:tabs>
    </w:pPr>
  </w:style>
  <w:style w:type="character" w:customStyle="1" w:styleId="HeaderChar">
    <w:name w:val="Header Char"/>
    <w:basedOn w:val="DefaultParagraphFont"/>
    <w:link w:val="Header"/>
    <w:uiPriority w:val="99"/>
    <w:rsid w:val="00910DBA"/>
    <w:rPr>
      <w:rFonts w:ascii="Merriweather" w:eastAsiaTheme="minorHAnsi" w:hAnsi="Merriweather" w:cstheme="minorBidi"/>
      <w:sz w:val="16"/>
      <w:szCs w:val="24"/>
    </w:rPr>
  </w:style>
  <w:style w:type="paragraph" w:styleId="Footer">
    <w:name w:val="footer"/>
    <w:basedOn w:val="Normal"/>
    <w:link w:val="FooterChar"/>
    <w:uiPriority w:val="99"/>
    <w:unhideWhenUsed/>
    <w:rsid w:val="00910DBA"/>
    <w:pPr>
      <w:tabs>
        <w:tab w:val="center" w:pos="4680"/>
        <w:tab w:val="right" w:pos="9360"/>
      </w:tabs>
    </w:pPr>
  </w:style>
  <w:style w:type="character" w:customStyle="1" w:styleId="FooterChar">
    <w:name w:val="Footer Char"/>
    <w:basedOn w:val="DefaultParagraphFont"/>
    <w:link w:val="Footer"/>
    <w:uiPriority w:val="99"/>
    <w:rsid w:val="00910DBA"/>
    <w:rPr>
      <w:rFonts w:ascii="Merriweather" w:eastAsiaTheme="minorHAnsi" w:hAnsi="Merriweather" w:cstheme="minorBidi"/>
      <w:sz w:val="16"/>
      <w:szCs w:val="24"/>
    </w:rPr>
  </w:style>
  <w:style w:type="paragraph" w:styleId="BalloonText">
    <w:name w:val="Balloon Text"/>
    <w:basedOn w:val="Normal"/>
    <w:link w:val="BalloonTextChar"/>
    <w:uiPriority w:val="99"/>
    <w:semiHidden/>
    <w:unhideWhenUsed/>
    <w:rsid w:val="00A21E5B"/>
    <w:pPr>
      <w:spacing w:after="0"/>
    </w:pPr>
    <w:rPr>
      <w:rFonts w:ascii="Tahoma" w:hAnsi="Tahoma" w:cs="Tahoma"/>
      <w:sz w:val="16"/>
      <w:szCs w:val="16"/>
    </w:rPr>
  </w:style>
  <w:style w:type="character" w:customStyle="1" w:styleId="BalloonTextChar">
    <w:name w:val="Balloon Text Char"/>
    <w:link w:val="BalloonText"/>
    <w:uiPriority w:val="99"/>
    <w:semiHidden/>
    <w:rsid w:val="00A21E5B"/>
    <w:rPr>
      <w:rFonts w:ascii="Tahoma" w:hAnsi="Tahoma" w:cs="Tahoma"/>
      <w:sz w:val="16"/>
      <w:szCs w:val="16"/>
    </w:rPr>
  </w:style>
  <w:style w:type="paragraph" w:styleId="Title">
    <w:name w:val="Title"/>
    <w:basedOn w:val="Normal"/>
    <w:next w:val="Normal"/>
    <w:link w:val="TitleChar"/>
    <w:uiPriority w:val="10"/>
    <w:qFormat/>
    <w:rsid w:val="00326575"/>
    <w:pPr>
      <w:spacing w:before="4080" w:after="240"/>
      <w:ind w:firstLine="0"/>
      <w:jc w:val="center"/>
      <w:outlineLvl w:val="0"/>
    </w:pPr>
    <w:rPr>
      <w:b/>
      <w:bCs/>
      <w:kern w:val="28"/>
      <w:sz w:val="44"/>
      <w:szCs w:val="32"/>
    </w:rPr>
  </w:style>
  <w:style w:type="character" w:customStyle="1" w:styleId="TitleChar">
    <w:name w:val="Title Char"/>
    <w:link w:val="Title"/>
    <w:uiPriority w:val="10"/>
    <w:rsid w:val="00326575"/>
    <w:rPr>
      <w:rFonts w:eastAsia="Calibri"/>
      <w:b/>
      <w:bCs/>
      <w:kern w:val="28"/>
      <w:sz w:val="44"/>
      <w:szCs w:val="32"/>
    </w:rPr>
  </w:style>
  <w:style w:type="character" w:customStyle="1" w:styleId="Heading3Char">
    <w:name w:val="Heading 3 Char"/>
    <w:basedOn w:val="DefaultParagraphFont"/>
    <w:link w:val="Heading3"/>
    <w:uiPriority w:val="9"/>
    <w:rsid w:val="00910DBA"/>
    <w:rPr>
      <w:rFonts w:asciiTheme="majorHAnsi" w:eastAsiaTheme="majorEastAsia" w:hAnsiTheme="majorHAnsi" w:cstheme="majorBidi"/>
      <w:color w:val="1F3763" w:themeColor="accent1" w:themeShade="7F"/>
      <w:sz w:val="24"/>
      <w:szCs w:val="24"/>
    </w:rPr>
  </w:style>
  <w:style w:type="paragraph" w:customStyle="1" w:styleId="NormalCenter">
    <w:name w:val="Normal Center"/>
    <w:basedOn w:val="Normal"/>
    <w:link w:val="NormalCenterChar"/>
    <w:qFormat/>
    <w:rsid w:val="00A23707"/>
    <w:pPr>
      <w:spacing w:before="120"/>
      <w:ind w:firstLine="0"/>
      <w:jc w:val="center"/>
    </w:pPr>
  </w:style>
  <w:style w:type="character" w:customStyle="1" w:styleId="NormalCenterChar">
    <w:name w:val="Normal Center Char"/>
    <w:link w:val="NormalCenter"/>
    <w:rsid w:val="00A23707"/>
    <w:rPr>
      <w:rFonts w:eastAsia="Calibri"/>
      <w:sz w:val="24"/>
      <w:szCs w:val="24"/>
    </w:rPr>
  </w:style>
  <w:style w:type="paragraph" w:styleId="Revision">
    <w:name w:val="Revision"/>
    <w:hidden/>
    <w:uiPriority w:val="99"/>
    <w:semiHidden/>
    <w:rsid w:val="00197BD2"/>
    <w:rPr>
      <w:rFonts w:ascii="Arial" w:hAnsi="Arial" w:cs="Arial"/>
      <w:sz w:val="24"/>
      <w:szCs w:val="24"/>
    </w:rPr>
  </w:style>
  <w:style w:type="paragraph" w:customStyle="1" w:styleId="CenterPage">
    <w:name w:val="Center Page"/>
    <w:basedOn w:val="NormalCenter"/>
    <w:link w:val="CenterPageChar"/>
    <w:qFormat/>
    <w:rsid w:val="00B65BC4"/>
    <w:pPr>
      <w:spacing w:before="4080"/>
    </w:pPr>
    <w:rPr>
      <w:b/>
    </w:rPr>
  </w:style>
  <w:style w:type="character" w:customStyle="1" w:styleId="CenterPageChar">
    <w:name w:val="Center Page Char"/>
    <w:link w:val="CenterPage"/>
    <w:rsid w:val="00B65BC4"/>
    <w:rPr>
      <w:rFonts w:ascii="Arial" w:hAnsi="Arial" w:cs="Arial"/>
      <w:b/>
      <w:sz w:val="24"/>
      <w:szCs w:val="24"/>
    </w:rPr>
  </w:style>
  <w:style w:type="paragraph" w:styleId="Subtitle">
    <w:name w:val="Subtitle"/>
    <w:basedOn w:val="Normal"/>
    <w:next w:val="Normal"/>
    <w:link w:val="SubtitleChar"/>
    <w:uiPriority w:val="11"/>
    <w:qFormat/>
    <w:rsid w:val="005048FE"/>
    <w:pPr>
      <w:spacing w:before="100" w:beforeAutospacing="1" w:after="480"/>
      <w:ind w:firstLine="0"/>
      <w:jc w:val="center"/>
      <w:outlineLvl w:val="1"/>
    </w:pPr>
    <w:rPr>
      <w:b/>
      <w:bCs/>
      <w:sz w:val="32"/>
    </w:rPr>
  </w:style>
  <w:style w:type="character" w:customStyle="1" w:styleId="SubtitleChar">
    <w:name w:val="Subtitle Char"/>
    <w:link w:val="Subtitle"/>
    <w:uiPriority w:val="11"/>
    <w:rsid w:val="005048FE"/>
    <w:rPr>
      <w:rFonts w:eastAsia="Calibri"/>
      <w:b/>
      <w:bCs/>
      <w:sz w:val="32"/>
      <w:szCs w:val="24"/>
    </w:rPr>
  </w:style>
  <w:style w:type="paragraph" w:customStyle="1" w:styleId="Dedication">
    <w:name w:val="Dedication"/>
    <w:basedOn w:val="NormalCenter"/>
    <w:link w:val="DedicationChar"/>
    <w:qFormat/>
    <w:rsid w:val="00167954"/>
    <w:pPr>
      <w:spacing w:before="4080"/>
    </w:pPr>
  </w:style>
  <w:style w:type="character" w:customStyle="1" w:styleId="DedicationChar">
    <w:name w:val="Dedication Char"/>
    <w:link w:val="Dedication"/>
    <w:rsid w:val="00167954"/>
    <w:rPr>
      <w:rFonts w:ascii="Arial" w:hAnsi="Arial" w:cs="Arial"/>
      <w:sz w:val="24"/>
      <w:szCs w:val="24"/>
    </w:rPr>
  </w:style>
  <w:style w:type="character" w:customStyle="1" w:styleId="BodyTextIndentChar">
    <w:name w:val="Body Text Indent Char"/>
    <w:link w:val="BodyTextIndent"/>
    <w:semiHidden/>
    <w:rsid w:val="000D6612"/>
    <w:rPr>
      <w:rFonts w:ascii="Arial" w:hAnsi="Arial" w:cs="Arial"/>
      <w:sz w:val="24"/>
      <w:szCs w:val="24"/>
    </w:rPr>
  </w:style>
  <w:style w:type="paragraph" w:styleId="TOC9">
    <w:name w:val="toc 9"/>
    <w:basedOn w:val="Normal"/>
    <w:next w:val="Normal"/>
    <w:autoRedefine/>
    <w:uiPriority w:val="39"/>
    <w:unhideWhenUsed/>
    <w:rsid w:val="005D5249"/>
    <w:pPr>
      <w:ind w:left="1920"/>
    </w:pPr>
  </w:style>
  <w:style w:type="paragraph" w:styleId="TOC6">
    <w:name w:val="toc 6"/>
    <w:basedOn w:val="Normal"/>
    <w:next w:val="Normal"/>
    <w:autoRedefine/>
    <w:uiPriority w:val="39"/>
    <w:unhideWhenUsed/>
    <w:rsid w:val="00FA5595"/>
    <w:pPr>
      <w:ind w:left="1200"/>
    </w:pPr>
  </w:style>
  <w:style w:type="paragraph" w:styleId="TOC5">
    <w:name w:val="toc 5"/>
    <w:basedOn w:val="Normal"/>
    <w:next w:val="Normal"/>
    <w:autoRedefine/>
    <w:uiPriority w:val="39"/>
    <w:unhideWhenUsed/>
    <w:rsid w:val="00FA5595"/>
    <w:pPr>
      <w:ind w:left="960"/>
    </w:pPr>
  </w:style>
  <w:style w:type="paragraph" w:styleId="TOC3">
    <w:name w:val="toc 3"/>
    <w:basedOn w:val="Normal"/>
    <w:next w:val="Normal"/>
    <w:autoRedefine/>
    <w:uiPriority w:val="39"/>
    <w:unhideWhenUsed/>
    <w:rsid w:val="00910DBA"/>
    <w:pPr>
      <w:spacing w:after="100"/>
      <w:ind w:left="440"/>
    </w:pPr>
  </w:style>
  <w:style w:type="character" w:customStyle="1" w:styleId="Heading4Char">
    <w:name w:val="Heading 4 Char"/>
    <w:link w:val="Heading4"/>
    <w:uiPriority w:val="9"/>
    <w:rsid w:val="00685FFF"/>
    <w:rPr>
      <w:rFonts w:ascii="Open Sans" w:eastAsiaTheme="minorHAnsi" w:hAnsi="Open Sans" w:cs="Open Sans"/>
      <w:bCs/>
      <w:sz w:val="28"/>
      <w:szCs w:val="28"/>
    </w:rPr>
  </w:style>
  <w:style w:type="character" w:styleId="FollowedHyperlink">
    <w:name w:val="FollowedHyperlink"/>
    <w:uiPriority w:val="99"/>
    <w:semiHidden/>
    <w:unhideWhenUsed/>
    <w:rsid w:val="000D108A"/>
    <w:rPr>
      <w:color w:val="800080"/>
      <w:u w:val="single"/>
    </w:rPr>
  </w:style>
  <w:style w:type="paragraph" w:customStyle="1" w:styleId="NormalHead">
    <w:name w:val="NormalHead"/>
    <w:basedOn w:val="Normal"/>
    <w:link w:val="NormalHeadChar"/>
    <w:qFormat/>
    <w:rsid w:val="00CD42CC"/>
    <w:pPr>
      <w:ind w:firstLine="0"/>
    </w:pPr>
  </w:style>
  <w:style w:type="character" w:customStyle="1" w:styleId="NormalHeadChar">
    <w:name w:val="NormalHead Char"/>
    <w:link w:val="NormalHead"/>
    <w:rsid w:val="00CD42CC"/>
    <w:rPr>
      <w:rFonts w:ascii="Arial" w:eastAsia="Calibri" w:hAnsi="Arial" w:cs="Arial"/>
      <w:sz w:val="24"/>
      <w:szCs w:val="24"/>
    </w:rPr>
  </w:style>
  <w:style w:type="paragraph" w:customStyle="1" w:styleId="NormalQuote">
    <w:name w:val="Normal Quote"/>
    <w:basedOn w:val="Normal"/>
    <w:link w:val="NormalQuoteChar"/>
    <w:qFormat/>
    <w:rsid w:val="00B07D4C"/>
    <w:pPr>
      <w:spacing w:before="120"/>
      <w:ind w:left="432" w:right="432" w:firstLine="0"/>
    </w:pPr>
    <w:rPr>
      <w:i/>
      <w:lang w:val="en"/>
    </w:rPr>
  </w:style>
  <w:style w:type="character" w:customStyle="1" w:styleId="NormalQuoteChar">
    <w:name w:val="Normal Quote Char"/>
    <w:link w:val="NormalQuote"/>
    <w:rsid w:val="00B07D4C"/>
    <w:rPr>
      <w:rFonts w:eastAsiaTheme="minorHAnsi"/>
      <w:i/>
      <w:sz w:val="24"/>
      <w:szCs w:val="24"/>
      <w:lang w:val="en"/>
    </w:rPr>
  </w:style>
  <w:style w:type="paragraph" w:customStyle="1" w:styleId="NormalNI">
    <w:name w:val="Normal NI"/>
    <w:basedOn w:val="Normal"/>
    <w:link w:val="NormalNIChar"/>
    <w:qFormat/>
    <w:rsid w:val="009922CC"/>
    <w:pPr>
      <w:ind w:firstLine="0"/>
    </w:pPr>
    <w:rPr>
      <w:rFonts w:eastAsia="Times New Roman"/>
    </w:rPr>
  </w:style>
  <w:style w:type="character" w:customStyle="1" w:styleId="NormalNIChar">
    <w:name w:val="Normal NI Char"/>
    <w:link w:val="NormalNI"/>
    <w:rsid w:val="009922CC"/>
    <w:rPr>
      <w:sz w:val="24"/>
      <w:szCs w:val="24"/>
    </w:rPr>
  </w:style>
  <w:style w:type="numbering" w:customStyle="1" w:styleId="NoList1">
    <w:name w:val="No List1"/>
    <w:next w:val="NoList"/>
    <w:uiPriority w:val="99"/>
    <w:semiHidden/>
    <w:unhideWhenUsed/>
    <w:rsid w:val="007638D5"/>
  </w:style>
  <w:style w:type="character" w:customStyle="1" w:styleId="Normal-NIChar">
    <w:name w:val="Normal-NI Char"/>
    <w:link w:val="Normal-NI"/>
    <w:locked/>
    <w:rsid w:val="00D7281E"/>
    <w:rPr>
      <w:rFonts w:ascii="Merriweather" w:hAnsi="Merriweather" w:cs="Arial"/>
      <w:sz w:val="18"/>
      <w:szCs w:val="24"/>
    </w:rPr>
  </w:style>
  <w:style w:type="paragraph" w:customStyle="1" w:styleId="Normal-NI">
    <w:name w:val="Normal-NI"/>
    <w:basedOn w:val="Normal"/>
    <w:link w:val="Normal-NIChar"/>
    <w:rsid w:val="00D7281E"/>
    <w:pPr>
      <w:ind w:firstLine="0"/>
    </w:pPr>
    <w:rPr>
      <w:rFonts w:eastAsia="Times New Roman" w:cs="Arial"/>
    </w:rPr>
  </w:style>
  <w:style w:type="paragraph" w:customStyle="1" w:styleId="KBookTitle">
    <w:name w:val="KBookTitle"/>
    <w:basedOn w:val="Normal"/>
    <w:next w:val="KBookSubtitle"/>
    <w:autoRedefine/>
    <w:rsid w:val="00910DBA"/>
    <w:pPr>
      <w:widowControl w:val="0"/>
      <w:autoSpaceDE w:val="0"/>
      <w:autoSpaceDN w:val="0"/>
      <w:adjustRightInd w:val="0"/>
      <w:spacing w:before="1440" w:line="288" w:lineRule="auto"/>
      <w:ind w:left="720" w:right="720" w:firstLine="0"/>
      <w:jc w:val="center"/>
      <w:textAlignment w:val="center"/>
      <w:outlineLvl w:val="0"/>
    </w:pPr>
    <w:rPr>
      <w:rFonts w:ascii="Open Sans Light" w:hAnsi="Open Sans Light" w:cs="AmazonEmber-Light"/>
      <w:caps/>
      <w:color w:val="000000"/>
      <w:spacing w:val="60"/>
      <w:sz w:val="64"/>
      <w:szCs w:val="64"/>
      <w:lang w:val="en-GB"/>
    </w:rPr>
  </w:style>
  <w:style w:type="paragraph" w:customStyle="1" w:styleId="KAuthorName">
    <w:name w:val="KAuthorName"/>
    <w:basedOn w:val="Normal"/>
    <w:next w:val="Normal"/>
    <w:autoRedefine/>
    <w:rsid w:val="00A54821"/>
    <w:pPr>
      <w:widowControl w:val="0"/>
      <w:autoSpaceDE w:val="0"/>
      <w:autoSpaceDN w:val="0"/>
      <w:adjustRightInd w:val="0"/>
      <w:spacing w:before="600" w:line="288" w:lineRule="auto"/>
      <w:ind w:left="720" w:right="720" w:firstLine="0"/>
      <w:jc w:val="center"/>
      <w:textAlignment w:val="center"/>
    </w:pPr>
    <w:rPr>
      <w:rFonts w:ascii="Open Sans Light" w:eastAsia="Times New Roman" w:hAnsi="Open Sans Light"/>
      <w:color w:val="000000"/>
      <w:kern w:val="28"/>
      <w:sz w:val="32"/>
      <w:szCs w:val="40"/>
      <w:lang w:val="en"/>
    </w:rPr>
  </w:style>
  <w:style w:type="paragraph" w:customStyle="1" w:styleId="KDedication">
    <w:name w:val="KDedication"/>
    <w:basedOn w:val="Normal"/>
    <w:autoRedefine/>
    <w:qFormat/>
    <w:rsid w:val="001275D4"/>
    <w:pPr>
      <w:widowControl w:val="0"/>
      <w:suppressAutoHyphens/>
      <w:autoSpaceDE w:val="0"/>
      <w:autoSpaceDN w:val="0"/>
      <w:adjustRightInd w:val="0"/>
      <w:spacing w:before="1680"/>
      <w:ind w:left="720" w:right="720" w:firstLine="0"/>
      <w:jc w:val="center"/>
      <w:textAlignment w:val="center"/>
    </w:pPr>
    <w:rPr>
      <w:rFonts w:ascii="Open Sans Light" w:hAnsi="Open Sans Light" w:cs="AmazonEmber-LightItalic"/>
      <w:i/>
      <w:iCs/>
      <w:color w:val="000000"/>
      <w:sz w:val="20"/>
      <w:szCs w:val="20"/>
      <w:lang w:val="en-GB"/>
    </w:rPr>
  </w:style>
  <w:style w:type="paragraph" w:customStyle="1" w:styleId="KOpeningQuote">
    <w:name w:val="KOpeningQuote"/>
    <w:basedOn w:val="Normal"/>
    <w:next w:val="KOpeningQuoteCredit"/>
    <w:autoRedefine/>
    <w:rsid w:val="00910DBA"/>
    <w:pPr>
      <w:widowControl w:val="0"/>
      <w:suppressAutoHyphens/>
      <w:autoSpaceDE w:val="0"/>
      <w:autoSpaceDN w:val="0"/>
      <w:adjustRightInd w:val="0"/>
      <w:spacing w:before="1680" w:line="288" w:lineRule="auto"/>
      <w:ind w:left="720" w:right="720" w:firstLine="0"/>
      <w:textAlignment w:val="center"/>
    </w:pPr>
    <w:rPr>
      <w:rFonts w:ascii="Open Sans Light" w:hAnsi="Open Sans Light" w:cs="AmazonEmber-LightItalic"/>
      <w:i/>
      <w:iCs/>
      <w:color w:val="000000"/>
      <w:sz w:val="20"/>
      <w:szCs w:val="52"/>
      <w:lang w:val="en-GB"/>
    </w:rPr>
  </w:style>
  <w:style w:type="paragraph" w:customStyle="1" w:styleId="KOpeningQuoteCredit">
    <w:name w:val="KOpeningQuoteCredit"/>
    <w:basedOn w:val="Normal"/>
    <w:next w:val="Normal"/>
    <w:autoRedefine/>
    <w:rsid w:val="00910DBA"/>
    <w:pPr>
      <w:widowControl w:val="0"/>
      <w:autoSpaceDE w:val="0"/>
      <w:autoSpaceDN w:val="0"/>
      <w:adjustRightInd w:val="0"/>
      <w:spacing w:line="288" w:lineRule="auto"/>
      <w:ind w:left="720" w:right="720" w:firstLine="0"/>
      <w:jc w:val="right"/>
      <w:textAlignment w:val="center"/>
    </w:pPr>
    <w:rPr>
      <w:rFonts w:ascii="Open Sans Light" w:hAnsi="Open Sans Light" w:cs="AmazonEmber-LightItalic"/>
      <w:caps/>
      <w:color w:val="000000"/>
      <w:sz w:val="20"/>
      <w:szCs w:val="52"/>
      <w:lang w:val="en-GB"/>
    </w:rPr>
  </w:style>
  <w:style w:type="paragraph" w:customStyle="1" w:styleId="KPageTitle">
    <w:name w:val="KPageTitle"/>
    <w:basedOn w:val="Normal"/>
    <w:next w:val="KFirstParagraph"/>
    <w:autoRedefine/>
    <w:rsid w:val="00910DBA"/>
    <w:pPr>
      <w:widowControl w:val="0"/>
      <w:autoSpaceDE w:val="0"/>
      <w:autoSpaceDN w:val="0"/>
      <w:adjustRightInd w:val="0"/>
      <w:spacing w:before="1080" w:line="288" w:lineRule="auto"/>
      <w:ind w:left="720" w:right="720" w:firstLine="0"/>
      <w:jc w:val="center"/>
      <w:textAlignment w:val="center"/>
      <w:outlineLvl w:val="0"/>
    </w:pPr>
    <w:rPr>
      <w:rFonts w:ascii="Open Sans Light" w:hAnsi="Open Sans Light" w:cs="AmazonEmber-Thin"/>
      <w:caps/>
      <w:color w:val="000000"/>
      <w:sz w:val="48"/>
      <w:szCs w:val="48"/>
      <w:lang w:val="en-GB"/>
    </w:rPr>
  </w:style>
  <w:style w:type="paragraph" w:customStyle="1" w:styleId="KFirstParagraph">
    <w:name w:val="KFirstParagraph"/>
    <w:basedOn w:val="Normal"/>
    <w:next w:val="Normal"/>
    <w:autoRedefine/>
    <w:rsid w:val="00910DBA"/>
    <w:pPr>
      <w:spacing w:before="1080"/>
      <w:ind w:firstLine="0"/>
    </w:pPr>
    <w:rPr>
      <w:szCs w:val="18"/>
    </w:rPr>
  </w:style>
  <w:style w:type="paragraph" w:customStyle="1" w:styleId="KChapterSubtitle">
    <w:name w:val="KChapterSubtitle"/>
    <w:basedOn w:val="Normal"/>
    <w:next w:val="KFirstParagraph"/>
    <w:autoRedefine/>
    <w:rsid w:val="00910DBA"/>
    <w:pPr>
      <w:widowControl w:val="0"/>
      <w:overflowPunct w:val="0"/>
      <w:autoSpaceDE w:val="0"/>
      <w:autoSpaceDN w:val="0"/>
      <w:adjustRightInd w:val="0"/>
      <w:spacing w:before="240"/>
      <w:ind w:left="1080" w:right="1080" w:firstLine="0"/>
      <w:jc w:val="center"/>
    </w:pPr>
    <w:rPr>
      <w:rFonts w:ascii="Open Sans Light" w:hAnsi="Open Sans Light"/>
      <w:i/>
      <w:iCs/>
      <w:color w:val="2C5397"/>
      <w:kern w:val="28"/>
      <w:sz w:val="32"/>
      <w:szCs w:val="28"/>
    </w:rPr>
  </w:style>
  <w:style w:type="paragraph" w:customStyle="1" w:styleId="KChapterTitle">
    <w:name w:val="KChapterTitle"/>
    <w:basedOn w:val="Normal"/>
    <w:next w:val="KFirstParagraph"/>
    <w:autoRedefine/>
    <w:rsid w:val="00D22071"/>
    <w:pPr>
      <w:widowControl w:val="0"/>
      <w:overflowPunct w:val="0"/>
      <w:autoSpaceDE w:val="0"/>
      <w:autoSpaceDN w:val="0"/>
      <w:adjustRightInd w:val="0"/>
      <w:spacing w:before="1440" w:after="840"/>
      <w:ind w:left="720" w:right="720" w:firstLine="0"/>
      <w:jc w:val="center"/>
      <w:outlineLvl w:val="0"/>
    </w:pPr>
    <w:rPr>
      <w:rFonts w:ascii="Open Sans Light" w:hAnsi="Open Sans Light"/>
      <w:color w:val="221E21"/>
      <w:kern w:val="28"/>
      <w:sz w:val="48"/>
      <w:szCs w:val="44"/>
    </w:rPr>
  </w:style>
  <w:style w:type="paragraph" w:customStyle="1" w:styleId="KChapterQuote">
    <w:name w:val="KChapterQuote"/>
    <w:basedOn w:val="Normal"/>
    <w:next w:val="KFirstParagraph"/>
    <w:autoRedefine/>
    <w:rsid w:val="00910DBA"/>
    <w:pPr>
      <w:widowControl w:val="0"/>
      <w:autoSpaceDE w:val="0"/>
      <w:autoSpaceDN w:val="0"/>
      <w:adjustRightInd w:val="0"/>
      <w:spacing w:before="480"/>
      <w:ind w:left="1080" w:right="1080" w:firstLine="0"/>
      <w:jc w:val="center"/>
      <w:textAlignment w:val="center"/>
    </w:pPr>
    <w:rPr>
      <w:rFonts w:cs="Bookerly-Italic"/>
      <w:i/>
      <w:iCs/>
      <w:color w:val="808080" w:themeColor="background1" w:themeShade="80"/>
      <w:sz w:val="20"/>
      <w:szCs w:val="20"/>
      <w:lang w:val="en-GB"/>
    </w:rPr>
  </w:style>
  <w:style w:type="paragraph" w:customStyle="1" w:styleId="KBlockQuote">
    <w:name w:val="KBlockQuote"/>
    <w:basedOn w:val="Normal"/>
    <w:autoRedefine/>
    <w:rsid w:val="00910DBA"/>
    <w:pPr>
      <w:pBdr>
        <w:left w:val="single" w:sz="24" w:space="2" w:color="2C5397"/>
      </w:pBdr>
      <w:shd w:val="clear" w:color="auto" w:fill="F7F7F7"/>
      <w:overflowPunct w:val="0"/>
      <w:autoSpaceDE w:val="0"/>
      <w:autoSpaceDN w:val="0"/>
      <w:adjustRightInd w:val="0"/>
      <w:spacing w:before="360" w:after="360" w:line="276" w:lineRule="auto"/>
      <w:ind w:left="432" w:right="432" w:firstLine="0"/>
    </w:pPr>
    <w:rPr>
      <w:i/>
      <w:noProof/>
      <w:color w:val="221E21"/>
      <w:spacing w:val="-8"/>
      <w:kern w:val="28"/>
      <w:sz w:val="20"/>
      <w:szCs w:val="20"/>
    </w:rPr>
  </w:style>
  <w:style w:type="paragraph" w:customStyle="1" w:styleId="KSeparator">
    <w:name w:val="KSeparator"/>
    <w:basedOn w:val="Normal"/>
    <w:next w:val="Normal"/>
    <w:autoRedefine/>
    <w:rsid w:val="00E46BF9"/>
    <w:pPr>
      <w:widowControl w:val="0"/>
      <w:overflowPunct w:val="0"/>
      <w:autoSpaceDE w:val="0"/>
      <w:autoSpaceDN w:val="0"/>
      <w:adjustRightInd w:val="0"/>
      <w:spacing w:before="360" w:after="360"/>
      <w:ind w:firstLine="0"/>
      <w:jc w:val="center"/>
    </w:pPr>
    <w:rPr>
      <w:rFonts w:ascii="Segoe UI Symbol" w:eastAsia="MS Mincho" w:hAnsi="Segoe UI Symbol" w:cs="Segoe UI Symbol"/>
      <w:spacing w:val="100"/>
      <w:sz w:val="44"/>
      <w:szCs w:val="44"/>
    </w:rPr>
  </w:style>
  <w:style w:type="paragraph" w:customStyle="1" w:styleId="KPoem">
    <w:name w:val="KPoem"/>
    <w:basedOn w:val="Normal"/>
    <w:autoRedefine/>
    <w:rsid w:val="00910DBA"/>
    <w:pPr>
      <w:spacing w:before="240" w:after="240"/>
      <w:ind w:left="1440" w:right="720" w:hanging="720"/>
    </w:pPr>
    <w:rPr>
      <w:color w:val="221E21"/>
      <w:kern w:val="28"/>
      <w:szCs w:val="20"/>
      <w:lang w:val="en-GB"/>
    </w:rPr>
  </w:style>
  <w:style w:type="paragraph" w:customStyle="1" w:styleId="KSubchapterTitle">
    <w:name w:val="KSubchapterTitle"/>
    <w:basedOn w:val="Normal"/>
    <w:autoRedefine/>
    <w:rsid w:val="00910DBA"/>
    <w:pPr>
      <w:pBdr>
        <w:bottom w:val="single" w:sz="8" w:space="1" w:color="2C5397"/>
      </w:pBdr>
      <w:spacing w:before="720" w:after="240"/>
      <w:ind w:firstLine="0"/>
      <w:jc w:val="left"/>
      <w:outlineLvl w:val="1"/>
    </w:pPr>
    <w:rPr>
      <w:rFonts w:ascii="Open Sans Light" w:hAnsi="Open Sans Light"/>
      <w:caps/>
      <w:color w:val="221E21"/>
      <w:kern w:val="28"/>
      <w:sz w:val="32"/>
      <w:szCs w:val="28"/>
      <w:lang w:val="en-GB"/>
    </w:rPr>
  </w:style>
  <w:style w:type="paragraph" w:customStyle="1" w:styleId="KPartTitle">
    <w:name w:val="KPartTitle"/>
    <w:basedOn w:val="Normal"/>
    <w:next w:val="KPartSubtitle"/>
    <w:autoRedefine/>
    <w:rsid w:val="00910DBA"/>
    <w:pPr>
      <w:widowControl w:val="0"/>
      <w:autoSpaceDE w:val="0"/>
      <w:autoSpaceDN w:val="0"/>
      <w:adjustRightInd w:val="0"/>
      <w:spacing w:before="1680" w:after="240" w:line="288" w:lineRule="auto"/>
      <w:ind w:left="720" w:right="720" w:firstLine="0"/>
      <w:jc w:val="center"/>
      <w:textAlignment w:val="center"/>
      <w:outlineLvl w:val="0"/>
    </w:pPr>
    <w:rPr>
      <w:rFonts w:ascii="Open Sans Light" w:hAnsi="Open Sans Light" w:cs="AmazonEmber-Light"/>
      <w:caps/>
      <w:color w:val="000000"/>
      <w:spacing w:val="60"/>
      <w:sz w:val="48"/>
      <w:szCs w:val="44"/>
      <w:lang w:val="en-GB"/>
    </w:rPr>
  </w:style>
  <w:style w:type="paragraph" w:customStyle="1" w:styleId="KPartSubtitle">
    <w:name w:val="KPartSubtitle"/>
    <w:basedOn w:val="Normal"/>
    <w:autoRedefine/>
    <w:rsid w:val="00910DBA"/>
    <w:pPr>
      <w:widowControl w:val="0"/>
      <w:autoSpaceDE w:val="0"/>
      <w:autoSpaceDN w:val="0"/>
      <w:adjustRightInd w:val="0"/>
      <w:spacing w:before="720" w:line="288" w:lineRule="auto"/>
      <w:ind w:left="720" w:right="720" w:firstLine="0"/>
      <w:jc w:val="center"/>
      <w:textAlignment w:val="center"/>
    </w:pPr>
    <w:rPr>
      <w:rFonts w:ascii="Open Sans Light" w:hAnsi="Open Sans Light" w:cs="MinionPro-Regular"/>
      <w:i/>
      <w:iCs/>
      <w:color w:val="000000"/>
      <w:kern w:val="28"/>
      <w:sz w:val="32"/>
      <w:szCs w:val="28"/>
      <w:lang w:val="en-GB"/>
    </w:rPr>
  </w:style>
  <w:style w:type="paragraph" w:customStyle="1" w:styleId="KCopyrightText">
    <w:name w:val="KCopyrightText"/>
    <w:basedOn w:val="Normal"/>
    <w:autoRedefine/>
    <w:rsid w:val="00D22071"/>
    <w:pPr>
      <w:spacing w:after="200"/>
      <w:ind w:firstLine="0"/>
      <w:jc w:val="center"/>
    </w:pPr>
    <w:rPr>
      <w:rFonts w:eastAsia="MS Mincho"/>
      <w:sz w:val="22"/>
      <w:szCs w:val="16"/>
    </w:rPr>
  </w:style>
  <w:style w:type="paragraph" w:customStyle="1" w:styleId="KBookSubtitle">
    <w:name w:val="KBookSubtitle"/>
    <w:next w:val="KAuthorName"/>
    <w:autoRedefine/>
    <w:rsid w:val="00A54821"/>
    <w:pPr>
      <w:contextualSpacing/>
      <w:jc w:val="center"/>
    </w:pPr>
    <w:rPr>
      <w:rFonts w:ascii="Open Sans Light" w:hAnsi="Open Sans Light"/>
      <w:i/>
      <w:color w:val="000000"/>
      <w:kern w:val="28"/>
      <w:sz w:val="40"/>
      <w:szCs w:val="32"/>
      <w:lang w:val="en"/>
    </w:rPr>
  </w:style>
  <w:style w:type="paragraph" w:styleId="DocumentMap">
    <w:name w:val="Document Map"/>
    <w:basedOn w:val="Normal"/>
    <w:link w:val="DocumentMapChar"/>
    <w:uiPriority w:val="99"/>
    <w:semiHidden/>
    <w:unhideWhenUsed/>
    <w:rsid w:val="00910DBA"/>
  </w:style>
  <w:style w:type="character" w:customStyle="1" w:styleId="DocumentMapChar">
    <w:name w:val="Document Map Char"/>
    <w:basedOn w:val="DefaultParagraphFont"/>
    <w:link w:val="DocumentMap"/>
    <w:uiPriority w:val="99"/>
    <w:semiHidden/>
    <w:rsid w:val="00910DBA"/>
    <w:rPr>
      <w:rFonts w:eastAsiaTheme="minorHAnsi"/>
      <w:sz w:val="16"/>
      <w:szCs w:val="24"/>
    </w:rPr>
  </w:style>
  <w:style w:type="paragraph" w:customStyle="1" w:styleId="KChapterFirstParagraph">
    <w:name w:val="KChapterFirstParagraph"/>
    <w:basedOn w:val="KFirstParagraph"/>
    <w:next w:val="Normal"/>
    <w:autoRedefine/>
    <w:rsid w:val="00910DBA"/>
  </w:style>
  <w:style w:type="character" w:styleId="PageNumber">
    <w:name w:val="page number"/>
    <w:basedOn w:val="DefaultParagraphFont"/>
    <w:uiPriority w:val="99"/>
    <w:semiHidden/>
    <w:unhideWhenUsed/>
    <w:rsid w:val="00910DBA"/>
  </w:style>
  <w:style w:type="paragraph" w:customStyle="1" w:styleId="KLeftHeader">
    <w:name w:val="KLeftHeader"/>
    <w:basedOn w:val="Normal"/>
    <w:autoRedefine/>
    <w:rsid w:val="002B6649"/>
    <w:pPr>
      <w:spacing w:after="240"/>
      <w:ind w:firstLine="0"/>
      <w:jc w:val="center"/>
    </w:pPr>
    <w:rPr>
      <w:sz w:val="18"/>
    </w:rPr>
  </w:style>
  <w:style w:type="paragraph" w:customStyle="1" w:styleId="KLeftNumber">
    <w:name w:val="KLeftNumber"/>
    <w:basedOn w:val="Normal"/>
    <w:autoRedefine/>
    <w:rsid w:val="00910DBA"/>
    <w:pPr>
      <w:ind w:firstLine="0"/>
      <w:jc w:val="center"/>
    </w:pPr>
  </w:style>
  <w:style w:type="paragraph" w:customStyle="1" w:styleId="KRightHeader">
    <w:name w:val="KRightHeader"/>
    <w:basedOn w:val="Normal"/>
    <w:autoRedefine/>
    <w:rsid w:val="002B6649"/>
    <w:pPr>
      <w:spacing w:after="240"/>
      <w:ind w:firstLine="0"/>
      <w:jc w:val="center"/>
    </w:pPr>
    <w:rPr>
      <w:sz w:val="20"/>
    </w:rPr>
  </w:style>
  <w:style w:type="paragraph" w:customStyle="1" w:styleId="KRightNumber">
    <w:name w:val="KRightNumber"/>
    <w:basedOn w:val="Normal"/>
    <w:autoRedefine/>
    <w:rsid w:val="00910DBA"/>
    <w:pPr>
      <w:ind w:firstLine="0"/>
      <w:jc w:val="center"/>
    </w:pPr>
  </w:style>
  <w:style w:type="paragraph" w:customStyle="1" w:styleId="KTOCTitle">
    <w:name w:val="KTOCTitle"/>
    <w:basedOn w:val="Normal"/>
    <w:autoRedefine/>
    <w:rsid w:val="00910DBA"/>
    <w:pPr>
      <w:widowControl w:val="0"/>
      <w:autoSpaceDE w:val="0"/>
      <w:autoSpaceDN w:val="0"/>
      <w:adjustRightInd w:val="0"/>
      <w:spacing w:before="1080" w:after="720" w:line="288" w:lineRule="auto"/>
      <w:ind w:left="720" w:right="720" w:firstLine="0"/>
      <w:jc w:val="center"/>
      <w:textAlignment w:val="center"/>
      <w:outlineLvl w:val="0"/>
    </w:pPr>
    <w:rPr>
      <w:rFonts w:ascii="Open Sans Light" w:hAnsi="Open Sans Light" w:cs="AmazonEmber-Thin"/>
      <w:caps/>
      <w:color w:val="000000"/>
      <w:sz w:val="48"/>
      <w:szCs w:val="48"/>
      <w:lang w:val="en-GB"/>
    </w:rPr>
  </w:style>
  <w:style w:type="character" w:customStyle="1" w:styleId="UnresolvedMention1">
    <w:name w:val="Unresolved Mention1"/>
    <w:basedOn w:val="DefaultParagraphFont"/>
    <w:uiPriority w:val="99"/>
    <w:semiHidden/>
    <w:unhideWhenUsed/>
    <w:rsid w:val="00E06846"/>
    <w:rPr>
      <w:color w:val="808080"/>
      <w:shd w:val="clear" w:color="auto" w:fill="E6E6E6"/>
    </w:rPr>
  </w:style>
  <w:style w:type="character" w:customStyle="1" w:styleId="pb-caption3">
    <w:name w:val="pb-caption3"/>
    <w:basedOn w:val="DefaultParagraphFont"/>
    <w:rsid w:val="00A55E96"/>
    <w:rPr>
      <w:rFonts w:ascii="FranklinITCProLight" w:hAnsi="FranklinITCProLight" w:hint="default"/>
      <w:i w:val="0"/>
      <w:iCs w:val="0"/>
      <w:color w:val="6E6E6E"/>
      <w:sz w:val="23"/>
      <w:szCs w:val="23"/>
    </w:rPr>
  </w:style>
  <w:style w:type="character" w:customStyle="1" w:styleId="pb-byline2">
    <w:name w:val="pb-byline2"/>
    <w:basedOn w:val="DefaultParagraphFont"/>
    <w:rsid w:val="00A55E96"/>
  </w:style>
  <w:style w:type="character" w:customStyle="1" w:styleId="pb-byline-tool-mobile2">
    <w:name w:val="pb-byline-tool-mobile2"/>
    <w:basedOn w:val="DefaultParagraphFont"/>
    <w:rsid w:val="00A55E96"/>
  </w:style>
  <w:style w:type="character" w:customStyle="1" w:styleId="pb-timestamp2">
    <w:name w:val="pb-timestamp2"/>
    <w:basedOn w:val="DefaultParagraphFont"/>
    <w:rsid w:val="00A55E96"/>
    <w:rPr>
      <w:rFonts w:ascii="FranklinITCProLight" w:hAnsi="FranklinITCProLight" w:hint="default"/>
      <w:i w:val="0"/>
      <w:iCs w:val="0"/>
      <w:color w:val="B2B2B2"/>
      <w:sz w:val="18"/>
      <w:szCs w:val="18"/>
    </w:rPr>
  </w:style>
  <w:style w:type="character" w:customStyle="1" w:styleId="dateline">
    <w:name w:val="dateline"/>
    <w:basedOn w:val="DefaultParagraphFont"/>
    <w:rsid w:val="00A55E96"/>
  </w:style>
  <w:style w:type="paragraph" w:customStyle="1" w:styleId="interstitial-link">
    <w:name w:val="interstitial-link"/>
    <w:basedOn w:val="Normal"/>
    <w:rsid w:val="00A55E96"/>
    <w:pPr>
      <w:spacing w:after="225" w:line="420" w:lineRule="atLeast"/>
      <w:ind w:firstLine="0"/>
      <w:jc w:val="left"/>
    </w:pPr>
    <w:rPr>
      <w:rFonts w:ascii="Georgia" w:eastAsia="Times New Roman" w:hAnsi="Georgia"/>
      <w:sz w:val="27"/>
      <w:szCs w:val="27"/>
    </w:rPr>
  </w:style>
  <w:style w:type="character" w:customStyle="1" w:styleId="franklin-light">
    <w:name w:val="franklin-light"/>
    <w:basedOn w:val="DefaultParagraphFont"/>
    <w:rsid w:val="00524AFF"/>
  </w:style>
  <w:style w:type="character" w:customStyle="1" w:styleId="powa-shot-sharing-title">
    <w:name w:val="powa-shot-sharing-title"/>
    <w:basedOn w:val="DefaultParagraphFont"/>
    <w:rsid w:val="00524AFF"/>
  </w:style>
  <w:style w:type="character" w:customStyle="1" w:styleId="franklin-bold">
    <w:name w:val="franklin-bold"/>
    <w:basedOn w:val="DefaultParagraphFont"/>
    <w:rsid w:val="00524AFF"/>
  </w:style>
  <w:style w:type="character" w:customStyle="1" w:styleId="skip-ad-container">
    <w:name w:val="skip-ad-container"/>
    <w:basedOn w:val="DefaultParagraphFont"/>
    <w:rsid w:val="00524AFF"/>
  </w:style>
  <w:style w:type="paragraph" w:customStyle="1" w:styleId="franklin-light1">
    <w:name w:val="franklin-light1"/>
    <w:basedOn w:val="Normal"/>
    <w:rsid w:val="00524AFF"/>
    <w:pPr>
      <w:spacing w:after="225" w:line="420" w:lineRule="atLeast"/>
      <w:ind w:firstLine="0"/>
      <w:jc w:val="left"/>
    </w:pPr>
    <w:rPr>
      <w:rFonts w:ascii="Georgia" w:eastAsia="Times New Roman" w:hAnsi="Georgia"/>
      <w:sz w:val="27"/>
      <w:szCs w:val="27"/>
    </w:rPr>
  </w:style>
  <w:style w:type="character" w:customStyle="1" w:styleId="powa-tease">
    <w:name w:val="powa-tease"/>
    <w:basedOn w:val="DefaultParagraphFont"/>
    <w:rsid w:val="00524AFF"/>
  </w:style>
  <w:style w:type="character" w:customStyle="1" w:styleId="powa-byline1">
    <w:name w:val="powa-byline1"/>
    <w:basedOn w:val="DefaultParagraphFont"/>
    <w:rsid w:val="00524AFF"/>
    <w:rPr>
      <w:color w:val="A3A3A3"/>
      <w:sz w:val="18"/>
      <w:szCs w:val="18"/>
    </w:rPr>
  </w:style>
  <w:style w:type="character" w:customStyle="1" w:styleId="shorttext">
    <w:name w:val="short_text"/>
    <w:basedOn w:val="DefaultParagraphFont"/>
    <w:rsid w:val="00E06BA7"/>
  </w:style>
  <w:style w:type="paragraph" w:styleId="HTMLPreformatted">
    <w:name w:val="HTML Preformatted"/>
    <w:basedOn w:val="Normal"/>
    <w:link w:val="HTMLPreformattedChar"/>
    <w:uiPriority w:val="99"/>
    <w:semiHidden/>
    <w:unhideWhenUsed/>
    <w:rsid w:val="00D515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51535"/>
    <w:rPr>
      <w:rFonts w:ascii="Courier New" w:hAnsi="Courier New" w:cs="Courier New"/>
    </w:rPr>
  </w:style>
  <w:style w:type="character" w:styleId="Strong">
    <w:name w:val="Strong"/>
    <w:basedOn w:val="DefaultParagraphFont"/>
    <w:uiPriority w:val="22"/>
    <w:qFormat/>
    <w:rsid w:val="00D51535"/>
    <w:rPr>
      <w:b/>
      <w:bCs/>
    </w:rPr>
  </w:style>
  <w:style w:type="paragraph" w:customStyle="1" w:styleId="msonormal0">
    <w:name w:val="msonormal"/>
    <w:basedOn w:val="Normal"/>
    <w:rsid w:val="00D51535"/>
    <w:pPr>
      <w:spacing w:before="100" w:beforeAutospacing="1" w:after="100" w:afterAutospacing="1"/>
      <w:ind w:firstLine="0"/>
      <w:jc w:val="left"/>
    </w:pPr>
    <w:rPr>
      <w:rFonts w:eastAsia="Times New Roman"/>
    </w:rPr>
  </w:style>
  <w:style w:type="paragraph" w:customStyle="1" w:styleId="referencetooltip">
    <w:name w:val="referencetooltip"/>
    <w:basedOn w:val="Normal"/>
    <w:rsid w:val="00D51535"/>
    <w:pPr>
      <w:spacing w:after="0"/>
      <w:ind w:firstLine="0"/>
      <w:jc w:val="left"/>
    </w:pPr>
    <w:rPr>
      <w:rFonts w:eastAsia="Times New Roman"/>
      <w:sz w:val="15"/>
      <w:szCs w:val="15"/>
    </w:rPr>
  </w:style>
  <w:style w:type="paragraph" w:customStyle="1" w:styleId="rtflipped">
    <w:name w:val="rtflipped"/>
    <w:basedOn w:val="Normal"/>
    <w:rsid w:val="00D51535"/>
    <w:pPr>
      <w:spacing w:before="100" w:beforeAutospacing="1" w:after="100" w:afterAutospacing="1"/>
      <w:ind w:firstLine="0"/>
      <w:jc w:val="left"/>
    </w:pPr>
    <w:rPr>
      <w:rFonts w:eastAsia="Times New Roman"/>
    </w:rPr>
  </w:style>
  <w:style w:type="paragraph" w:customStyle="1" w:styleId="rtsettings">
    <w:name w:val="rtsettings"/>
    <w:basedOn w:val="Normal"/>
    <w:rsid w:val="00D51535"/>
    <w:pPr>
      <w:spacing w:after="100" w:afterAutospacing="1"/>
      <w:ind w:right="-105" w:firstLine="0"/>
      <w:jc w:val="left"/>
    </w:pPr>
    <w:rPr>
      <w:rFonts w:eastAsia="Times New Roman"/>
    </w:rPr>
  </w:style>
  <w:style w:type="paragraph" w:customStyle="1" w:styleId="rttarget">
    <w:name w:val="rttarget"/>
    <w:basedOn w:val="Normal"/>
    <w:rsid w:val="00D51535"/>
    <w:pPr>
      <w:pBdr>
        <w:top w:val="single" w:sz="12" w:space="0" w:color="080086"/>
        <w:left w:val="single" w:sz="12" w:space="0" w:color="080086"/>
        <w:bottom w:val="single" w:sz="12" w:space="0" w:color="080086"/>
        <w:right w:val="single" w:sz="12" w:space="0" w:color="080086"/>
      </w:pBdr>
      <w:spacing w:before="100" w:beforeAutospacing="1" w:after="100" w:afterAutospacing="1"/>
      <w:ind w:firstLine="0"/>
      <w:jc w:val="left"/>
    </w:pPr>
    <w:rPr>
      <w:rFonts w:eastAsia="Times New Roman"/>
    </w:rPr>
  </w:style>
  <w:style w:type="paragraph" w:customStyle="1" w:styleId="wp-teahouse-question-form">
    <w:name w:val="wp-teahouse-question-form"/>
    <w:basedOn w:val="Normal"/>
    <w:rsid w:val="00D51535"/>
    <w:pPr>
      <w:pBdr>
        <w:top w:val="single" w:sz="6" w:space="12" w:color="A7D7F9"/>
        <w:left w:val="single" w:sz="6" w:space="12" w:color="A7D7F9"/>
        <w:bottom w:val="single" w:sz="6" w:space="12" w:color="A7D7F9"/>
        <w:right w:val="single" w:sz="6" w:space="12" w:color="A7D7F9"/>
      </w:pBdr>
      <w:shd w:val="clear" w:color="auto" w:fill="F4F3F0"/>
      <w:spacing w:before="100" w:beforeAutospacing="1" w:after="100" w:afterAutospacing="1"/>
      <w:ind w:firstLine="0"/>
      <w:jc w:val="left"/>
    </w:pPr>
    <w:rPr>
      <w:rFonts w:eastAsia="Times New Roman"/>
    </w:rPr>
  </w:style>
  <w:style w:type="paragraph" w:customStyle="1" w:styleId="wp-teahouse-respond-form">
    <w:name w:val="wp-teahouse-respond-form"/>
    <w:basedOn w:val="Normal"/>
    <w:rsid w:val="00D51535"/>
    <w:pPr>
      <w:pBdr>
        <w:top w:val="single" w:sz="6" w:space="12" w:color="A7D7F9"/>
        <w:left w:val="single" w:sz="6" w:space="12" w:color="A7D7F9"/>
        <w:bottom w:val="single" w:sz="6" w:space="12" w:color="A7D7F9"/>
        <w:right w:val="single" w:sz="6" w:space="12" w:color="A7D7F9"/>
      </w:pBdr>
      <w:shd w:val="clear" w:color="auto" w:fill="F4F3F0"/>
      <w:spacing w:before="100" w:beforeAutospacing="1" w:after="100" w:afterAutospacing="1"/>
      <w:ind w:firstLine="0"/>
      <w:jc w:val="left"/>
    </w:pPr>
    <w:rPr>
      <w:rFonts w:eastAsia="Times New Roman"/>
    </w:rPr>
  </w:style>
  <w:style w:type="paragraph" w:customStyle="1" w:styleId="suggestions">
    <w:name w:val="suggestions"/>
    <w:basedOn w:val="Normal"/>
    <w:rsid w:val="00D51535"/>
    <w:pPr>
      <w:spacing w:after="0"/>
      <w:ind w:firstLine="0"/>
      <w:jc w:val="left"/>
    </w:pPr>
    <w:rPr>
      <w:rFonts w:eastAsia="Times New Roman"/>
    </w:rPr>
  </w:style>
  <w:style w:type="paragraph" w:customStyle="1" w:styleId="suggestions-special">
    <w:name w:val="suggestions-special"/>
    <w:basedOn w:val="Normal"/>
    <w:rsid w:val="00D51535"/>
    <w:pPr>
      <w:pBdr>
        <w:top w:val="single" w:sz="6" w:space="3" w:color="A2A9B1"/>
        <w:left w:val="single" w:sz="6" w:space="3" w:color="A2A9B1"/>
        <w:bottom w:val="single" w:sz="6" w:space="3" w:color="A2A9B1"/>
        <w:right w:val="single" w:sz="6" w:space="3" w:color="A2A9B1"/>
      </w:pBdr>
      <w:shd w:val="clear" w:color="auto" w:fill="FFFFFF"/>
      <w:spacing w:after="0" w:line="300" w:lineRule="atLeast"/>
      <w:ind w:firstLine="0"/>
      <w:jc w:val="left"/>
    </w:pPr>
    <w:rPr>
      <w:rFonts w:eastAsia="Times New Roman"/>
      <w:vanish/>
    </w:rPr>
  </w:style>
  <w:style w:type="paragraph" w:customStyle="1" w:styleId="suggestions-results">
    <w:name w:val="suggestions-results"/>
    <w:basedOn w:val="Normal"/>
    <w:rsid w:val="00D51535"/>
    <w:pPr>
      <w:pBdr>
        <w:top w:val="single" w:sz="6" w:space="0" w:color="A2A9B1"/>
        <w:left w:val="single" w:sz="6" w:space="0" w:color="A2A9B1"/>
        <w:bottom w:val="single" w:sz="6" w:space="0" w:color="A2A9B1"/>
        <w:right w:val="single" w:sz="6" w:space="0" w:color="A2A9B1"/>
      </w:pBdr>
      <w:shd w:val="clear" w:color="auto" w:fill="FFFFFF"/>
      <w:spacing w:after="0"/>
      <w:ind w:firstLine="0"/>
      <w:jc w:val="left"/>
    </w:pPr>
    <w:rPr>
      <w:rFonts w:eastAsia="Times New Roman"/>
    </w:rPr>
  </w:style>
  <w:style w:type="paragraph" w:customStyle="1" w:styleId="suggestions-result">
    <w:name w:val="suggestions-result"/>
    <w:basedOn w:val="Normal"/>
    <w:rsid w:val="00D51535"/>
    <w:pPr>
      <w:spacing w:after="0" w:line="360" w:lineRule="atLeast"/>
      <w:ind w:firstLine="0"/>
      <w:jc w:val="left"/>
    </w:pPr>
    <w:rPr>
      <w:rFonts w:eastAsia="Times New Roman"/>
      <w:color w:val="000000"/>
    </w:rPr>
  </w:style>
  <w:style w:type="paragraph" w:customStyle="1" w:styleId="suggestions-result-current">
    <w:name w:val="suggestions-result-current"/>
    <w:basedOn w:val="Normal"/>
    <w:rsid w:val="00D51535"/>
    <w:pPr>
      <w:shd w:val="clear" w:color="auto" w:fill="2A4B8D"/>
      <w:spacing w:before="100" w:beforeAutospacing="1" w:after="100" w:afterAutospacing="1"/>
      <w:ind w:firstLine="0"/>
      <w:jc w:val="left"/>
    </w:pPr>
    <w:rPr>
      <w:rFonts w:eastAsia="Times New Roman"/>
      <w:color w:val="FFFFFF"/>
    </w:rPr>
  </w:style>
  <w:style w:type="paragraph" w:customStyle="1" w:styleId="highlight">
    <w:name w:val="highlight"/>
    <w:basedOn w:val="Normal"/>
    <w:rsid w:val="00D51535"/>
    <w:pPr>
      <w:spacing w:before="100" w:beforeAutospacing="1" w:after="100" w:afterAutospacing="1"/>
      <w:ind w:firstLine="0"/>
      <w:jc w:val="left"/>
    </w:pPr>
    <w:rPr>
      <w:rFonts w:eastAsia="Times New Roman"/>
      <w:b/>
      <w:bCs/>
    </w:rPr>
  </w:style>
  <w:style w:type="paragraph" w:customStyle="1" w:styleId="uls-menu">
    <w:name w:val="uls-menu"/>
    <w:basedOn w:val="Normal"/>
    <w:rsid w:val="00D51535"/>
    <w:pPr>
      <w:spacing w:before="100" w:beforeAutospacing="1" w:after="100" w:afterAutospacing="1"/>
      <w:ind w:firstLine="0"/>
      <w:jc w:val="left"/>
    </w:pPr>
    <w:rPr>
      <w:rFonts w:eastAsia="Times New Roman"/>
      <w:sz w:val="27"/>
      <w:szCs w:val="27"/>
    </w:rPr>
  </w:style>
  <w:style w:type="paragraph" w:customStyle="1" w:styleId="uls-search-wrapper-wrapper">
    <w:name w:val="uls-search-wrapper-wrapper"/>
    <w:basedOn w:val="Normal"/>
    <w:rsid w:val="00D51535"/>
    <w:pPr>
      <w:spacing w:before="75" w:after="75"/>
      <w:ind w:firstLine="0"/>
      <w:jc w:val="left"/>
    </w:pPr>
    <w:rPr>
      <w:rFonts w:eastAsia="Times New Roman"/>
    </w:rPr>
  </w:style>
  <w:style w:type="paragraph" w:customStyle="1" w:styleId="uls-icon-back">
    <w:name w:val="uls-icon-back"/>
    <w:basedOn w:val="Normal"/>
    <w:rsid w:val="00D51535"/>
    <w:pPr>
      <w:pBdr>
        <w:right w:val="single" w:sz="6" w:space="0" w:color="C8CCD1"/>
      </w:pBdr>
      <w:spacing w:before="100" w:beforeAutospacing="1" w:after="100" w:afterAutospacing="1"/>
      <w:ind w:firstLine="0"/>
      <w:jc w:val="left"/>
    </w:pPr>
    <w:rPr>
      <w:rFonts w:eastAsia="Times New Roman"/>
    </w:rPr>
  </w:style>
  <w:style w:type="paragraph" w:customStyle="1" w:styleId="mw-editfont-monospace">
    <w:name w:val="mw-editfont-monospace"/>
    <w:basedOn w:val="Normal"/>
    <w:rsid w:val="00D51535"/>
    <w:pPr>
      <w:spacing w:before="100" w:beforeAutospacing="1" w:after="100" w:afterAutospacing="1"/>
      <w:ind w:firstLine="0"/>
      <w:jc w:val="left"/>
    </w:pPr>
    <w:rPr>
      <w:rFonts w:ascii="Courier New" w:eastAsia="Times New Roman" w:hAnsi="Courier New" w:cs="Courier New"/>
      <w:sz w:val="20"/>
      <w:szCs w:val="20"/>
    </w:rPr>
  </w:style>
  <w:style w:type="paragraph" w:customStyle="1" w:styleId="mw-editfont-sans-serif">
    <w:name w:val="mw-editfont-sans-serif"/>
    <w:basedOn w:val="Normal"/>
    <w:rsid w:val="00D51535"/>
    <w:pPr>
      <w:spacing w:before="100" w:beforeAutospacing="1" w:after="100" w:afterAutospacing="1"/>
      <w:ind w:firstLine="0"/>
      <w:jc w:val="left"/>
    </w:pPr>
    <w:rPr>
      <w:rFonts w:ascii="Arial" w:eastAsia="Times New Roman" w:hAnsi="Arial" w:cs="Arial"/>
      <w:sz w:val="20"/>
      <w:szCs w:val="20"/>
    </w:rPr>
  </w:style>
  <w:style w:type="paragraph" w:customStyle="1" w:styleId="mw-editfont-serif">
    <w:name w:val="mw-editfont-serif"/>
    <w:basedOn w:val="Normal"/>
    <w:rsid w:val="00D51535"/>
    <w:pPr>
      <w:spacing w:before="100" w:beforeAutospacing="1" w:after="100" w:afterAutospacing="1"/>
      <w:ind w:firstLine="0"/>
      <w:jc w:val="left"/>
    </w:pPr>
    <w:rPr>
      <w:rFonts w:eastAsia="Times New Roman"/>
      <w:sz w:val="20"/>
      <w:szCs w:val="20"/>
    </w:rPr>
  </w:style>
  <w:style w:type="paragraph" w:customStyle="1" w:styleId="cn-closebutton">
    <w:name w:val="cn-closebutton"/>
    <w:basedOn w:val="Normal"/>
    <w:rsid w:val="00D51535"/>
    <w:pPr>
      <w:spacing w:before="100" w:beforeAutospacing="1" w:after="100" w:afterAutospacing="1"/>
      <w:ind w:firstLine="285"/>
      <w:jc w:val="left"/>
    </w:pPr>
    <w:rPr>
      <w:rFonts w:eastAsia="Times New Roman"/>
    </w:rPr>
  </w:style>
  <w:style w:type="paragraph" w:customStyle="1" w:styleId="mw-ui-button">
    <w:name w:val="mw-ui-button"/>
    <w:basedOn w:val="Normal"/>
    <w:rsid w:val="00D51535"/>
    <w:pPr>
      <w:pBdr>
        <w:top w:val="single" w:sz="6" w:space="7" w:color="A2A9B1"/>
        <w:left w:val="single" w:sz="6" w:space="12" w:color="A2A9B1"/>
        <w:bottom w:val="single" w:sz="6" w:space="7" w:color="A2A9B1"/>
        <w:right w:val="single" w:sz="6" w:space="12" w:color="A2A9B1"/>
      </w:pBdr>
      <w:shd w:val="clear" w:color="auto" w:fill="F8F9FA"/>
      <w:spacing w:after="0"/>
      <w:ind w:firstLine="0"/>
      <w:jc w:val="center"/>
      <w:textAlignment w:val="center"/>
    </w:pPr>
    <w:rPr>
      <w:rFonts w:ascii="inherit" w:eastAsia="Times New Roman" w:hAnsi="inherit"/>
      <w:b/>
      <w:bCs/>
      <w:color w:val="222222"/>
    </w:rPr>
  </w:style>
  <w:style w:type="paragraph" w:customStyle="1" w:styleId="mw-ui-icon">
    <w:name w:val="mw-ui-icon"/>
    <w:basedOn w:val="Normal"/>
    <w:rsid w:val="00D51535"/>
    <w:pPr>
      <w:spacing w:before="100" w:beforeAutospacing="1" w:after="100" w:afterAutospacing="1" w:line="360" w:lineRule="atLeast"/>
      <w:ind w:firstLine="0"/>
      <w:jc w:val="left"/>
    </w:pPr>
    <w:rPr>
      <w:rFonts w:eastAsia="Times New Roman"/>
    </w:rPr>
  </w:style>
  <w:style w:type="paragraph" w:customStyle="1" w:styleId="ve-init-mw-tempwikitexteditorwidget">
    <w:name w:val="ve-init-mw-tempwikitexteditorwidget"/>
    <w:basedOn w:val="Normal"/>
    <w:rsid w:val="00D51535"/>
    <w:pPr>
      <w:spacing w:before="100" w:beforeAutospacing="1" w:after="100" w:afterAutospacing="1" w:line="360" w:lineRule="atLeast"/>
      <w:ind w:firstLine="0"/>
      <w:jc w:val="left"/>
    </w:pPr>
    <w:rPr>
      <w:rFonts w:eastAsia="Times New Roman"/>
    </w:rPr>
  </w:style>
  <w:style w:type="paragraph" w:customStyle="1" w:styleId="mw-mmv-overlay">
    <w:name w:val="mw-mmv-overlay"/>
    <w:basedOn w:val="Normal"/>
    <w:rsid w:val="00D51535"/>
    <w:pPr>
      <w:shd w:val="clear" w:color="auto" w:fill="000000"/>
      <w:spacing w:before="100" w:beforeAutospacing="1" w:after="100" w:afterAutospacing="1"/>
      <w:ind w:firstLine="0"/>
      <w:jc w:val="left"/>
    </w:pPr>
    <w:rPr>
      <w:rFonts w:eastAsia="Times New Roman"/>
    </w:rPr>
  </w:style>
  <w:style w:type="paragraph" w:customStyle="1" w:styleId="mw-mmv-filepage-buttons">
    <w:name w:val="mw-mmv-filepage-buttons"/>
    <w:basedOn w:val="Normal"/>
    <w:rsid w:val="00D51535"/>
    <w:pPr>
      <w:spacing w:before="75" w:after="100" w:afterAutospacing="1"/>
      <w:ind w:firstLine="0"/>
      <w:jc w:val="left"/>
    </w:pPr>
    <w:rPr>
      <w:rFonts w:eastAsia="Times New Roman"/>
    </w:rPr>
  </w:style>
  <w:style w:type="paragraph" w:customStyle="1" w:styleId="mwe-popups-settings-icon">
    <w:name w:val="mwe-popups-settings-icon"/>
    <w:basedOn w:val="Normal"/>
    <w:rsid w:val="00D51535"/>
    <w:pPr>
      <w:spacing w:before="100" w:beforeAutospacing="1" w:after="100" w:afterAutospacing="1"/>
      <w:ind w:right="-180" w:firstLine="0"/>
      <w:jc w:val="left"/>
    </w:pPr>
    <w:rPr>
      <w:rFonts w:eastAsia="Times New Roman"/>
    </w:rPr>
  </w:style>
  <w:style w:type="paragraph" w:customStyle="1" w:styleId="mwe-popups-sade-face-icon">
    <w:name w:val="mwe-popups-sade-face-icon"/>
    <w:basedOn w:val="Normal"/>
    <w:rsid w:val="00D51535"/>
    <w:pPr>
      <w:spacing w:before="240" w:after="0"/>
      <w:ind w:left="240" w:right="240" w:firstLine="0"/>
      <w:jc w:val="left"/>
    </w:pPr>
    <w:rPr>
      <w:rFonts w:eastAsia="Times New Roman"/>
    </w:rPr>
  </w:style>
  <w:style w:type="paragraph" w:customStyle="1" w:styleId="mwe-popups">
    <w:name w:val="mwe-popups"/>
    <w:basedOn w:val="Normal"/>
    <w:rsid w:val="00D51535"/>
    <w:pPr>
      <w:shd w:val="clear" w:color="auto" w:fill="FFFFFF"/>
      <w:spacing w:before="100" w:beforeAutospacing="1" w:after="100" w:afterAutospacing="1" w:line="300" w:lineRule="atLeast"/>
      <w:ind w:firstLine="0"/>
      <w:jc w:val="left"/>
    </w:pPr>
    <w:rPr>
      <w:rFonts w:eastAsia="Times New Roman"/>
      <w:vanish/>
      <w:sz w:val="21"/>
      <w:szCs w:val="21"/>
    </w:rPr>
  </w:style>
  <w:style w:type="paragraph" w:customStyle="1" w:styleId="mwe-popups-settings-help">
    <w:name w:val="mwe-popups-settings-help"/>
    <w:basedOn w:val="Normal"/>
    <w:rsid w:val="00D51535"/>
    <w:pPr>
      <w:spacing w:before="600" w:after="600"/>
      <w:ind w:left="600" w:right="600" w:firstLine="0"/>
      <w:jc w:val="left"/>
    </w:pPr>
    <w:rPr>
      <w:rFonts w:eastAsia="Times New Roman"/>
      <w:b/>
      <w:bCs/>
      <w:sz w:val="20"/>
      <w:szCs w:val="20"/>
    </w:rPr>
  </w:style>
  <w:style w:type="paragraph" w:customStyle="1" w:styleId="mwe-popups-overlay">
    <w:name w:val="mwe-popups-overlay"/>
    <w:basedOn w:val="Normal"/>
    <w:rsid w:val="00D51535"/>
    <w:pPr>
      <w:spacing w:before="100" w:beforeAutospacing="1" w:after="100" w:afterAutospacing="1"/>
      <w:ind w:firstLine="0"/>
      <w:jc w:val="left"/>
    </w:pPr>
    <w:rPr>
      <w:rFonts w:eastAsia="Times New Roman"/>
    </w:rPr>
  </w:style>
  <w:style w:type="paragraph" w:customStyle="1" w:styleId="ve-init-mw-desktoparticletarget-loading-overlay">
    <w:name w:val="ve-init-mw-desktoparticletarget-loading-overlay"/>
    <w:basedOn w:val="Normal"/>
    <w:rsid w:val="00D51535"/>
    <w:pPr>
      <w:spacing w:after="100" w:afterAutospacing="1"/>
      <w:ind w:firstLine="0"/>
      <w:jc w:val="left"/>
    </w:pPr>
    <w:rPr>
      <w:rFonts w:eastAsia="Times New Roman"/>
    </w:rPr>
  </w:style>
  <w:style w:type="paragraph" w:customStyle="1" w:styleId="ve-init-mw-desktoparticletarget-progress">
    <w:name w:val="ve-init-mw-desktoparticletarget-progress"/>
    <w:basedOn w:val="Normal"/>
    <w:rsid w:val="00D51535"/>
    <w:pPr>
      <w:pBdr>
        <w:top w:val="single" w:sz="6" w:space="0" w:color="3366CC"/>
        <w:left w:val="single" w:sz="6" w:space="0" w:color="3366CC"/>
        <w:bottom w:val="single" w:sz="6" w:space="0" w:color="3366CC"/>
        <w:right w:val="single" w:sz="6" w:space="0" w:color="3366CC"/>
      </w:pBdr>
      <w:shd w:val="clear" w:color="auto" w:fill="FFFFFF"/>
      <w:spacing w:after="0"/>
      <w:ind w:left="3060" w:right="3060" w:firstLine="0"/>
      <w:jc w:val="left"/>
    </w:pPr>
    <w:rPr>
      <w:rFonts w:eastAsia="Times New Roman"/>
    </w:rPr>
  </w:style>
  <w:style w:type="paragraph" w:customStyle="1" w:styleId="ve-init-mw-desktoparticletarget-progress-bar">
    <w:name w:val="ve-init-mw-desktoparticletarget-progress-bar"/>
    <w:basedOn w:val="Normal"/>
    <w:rsid w:val="00D51535"/>
    <w:pPr>
      <w:shd w:val="clear" w:color="auto" w:fill="3366CC"/>
      <w:spacing w:before="100" w:beforeAutospacing="1" w:after="100" w:afterAutospacing="1"/>
      <w:ind w:firstLine="0"/>
      <w:jc w:val="left"/>
    </w:pPr>
    <w:rPr>
      <w:rFonts w:eastAsia="Times New Roman"/>
    </w:rPr>
  </w:style>
  <w:style w:type="paragraph" w:customStyle="1" w:styleId="ve-init-mw-desktoparticletarget-toolbarplaceholder">
    <w:name w:val="ve-init-mw-desktoparticletarget-toolbarplaceholder"/>
    <w:basedOn w:val="Normal"/>
    <w:rsid w:val="00D51535"/>
    <w:pPr>
      <w:pBdr>
        <w:bottom w:val="single" w:sz="6" w:space="0" w:color="C8CCD1"/>
      </w:pBdr>
      <w:spacing w:after="300"/>
      <w:ind w:left="-300" w:right="-300" w:firstLine="0"/>
      <w:jc w:val="left"/>
    </w:pPr>
    <w:rPr>
      <w:rFonts w:eastAsia="Times New Roman"/>
      <w:sz w:val="19"/>
      <w:szCs w:val="19"/>
    </w:rPr>
  </w:style>
  <w:style w:type="paragraph" w:customStyle="1" w:styleId="mw-editsection">
    <w:name w:val="mw-editsection"/>
    <w:basedOn w:val="Normal"/>
    <w:rsid w:val="00D51535"/>
    <w:pPr>
      <w:spacing w:before="100" w:beforeAutospacing="1" w:after="100" w:afterAutospacing="1"/>
      <w:ind w:firstLine="0"/>
      <w:jc w:val="left"/>
    </w:pPr>
    <w:rPr>
      <w:rFonts w:eastAsia="Times New Roman"/>
    </w:rPr>
  </w:style>
  <w:style w:type="paragraph" w:customStyle="1" w:styleId="mw-editsection-divider">
    <w:name w:val="mw-editsection-divider"/>
    <w:basedOn w:val="Normal"/>
    <w:rsid w:val="00D51535"/>
    <w:pPr>
      <w:spacing w:before="100" w:beforeAutospacing="1" w:after="100" w:afterAutospacing="1"/>
      <w:ind w:firstLine="0"/>
      <w:jc w:val="left"/>
    </w:pPr>
    <w:rPr>
      <w:rFonts w:eastAsia="Times New Roman"/>
      <w:color w:val="54595D"/>
    </w:rPr>
  </w:style>
  <w:style w:type="paragraph" w:customStyle="1" w:styleId="ve-init-mw-desktoparticletarget-toolbar">
    <w:name w:val="ve-init-mw-desktoparticletarget-toolbar"/>
    <w:basedOn w:val="Normal"/>
    <w:rsid w:val="00D51535"/>
    <w:pPr>
      <w:spacing w:after="300"/>
      <w:ind w:left="-300" w:right="-300" w:firstLine="0"/>
      <w:jc w:val="left"/>
    </w:pPr>
    <w:rPr>
      <w:rFonts w:eastAsia="Times New Roman"/>
      <w:sz w:val="19"/>
      <w:szCs w:val="19"/>
    </w:rPr>
  </w:style>
  <w:style w:type="paragraph" w:customStyle="1" w:styleId="ve-init-mw-desktoparticletarget-toolbarplaceholder-open">
    <w:name w:val="ve-init-mw-desktoparticletarget-toolbarplaceholder-open"/>
    <w:basedOn w:val="Normal"/>
    <w:rsid w:val="00D51535"/>
    <w:pPr>
      <w:spacing w:before="100" w:beforeAutospacing="1" w:after="100" w:afterAutospacing="1"/>
      <w:ind w:firstLine="0"/>
      <w:jc w:val="left"/>
    </w:pPr>
    <w:rPr>
      <w:rFonts w:eastAsia="Times New Roman"/>
    </w:rPr>
  </w:style>
  <w:style w:type="paragraph" w:customStyle="1" w:styleId="nocolbreak">
    <w:name w:val="nocolbreak"/>
    <w:basedOn w:val="Normal"/>
    <w:rsid w:val="00D51535"/>
    <w:pPr>
      <w:spacing w:before="100" w:beforeAutospacing="1" w:after="100" w:afterAutospacing="1"/>
      <w:ind w:firstLine="0"/>
      <w:jc w:val="left"/>
    </w:pPr>
    <w:rPr>
      <w:rFonts w:eastAsia="Times New Roman"/>
    </w:rPr>
  </w:style>
  <w:style w:type="paragraph" w:customStyle="1" w:styleId="navbox">
    <w:name w:val="navbox"/>
    <w:basedOn w:val="Normal"/>
    <w:rsid w:val="00D51535"/>
    <w:pPr>
      <w:pBdr>
        <w:top w:val="single" w:sz="6" w:space="1" w:color="A2A9B1"/>
        <w:left w:val="single" w:sz="6" w:space="1" w:color="A2A9B1"/>
        <w:bottom w:val="single" w:sz="6" w:space="1" w:color="A2A9B1"/>
        <w:right w:val="single" w:sz="6" w:space="1" w:color="A2A9B1"/>
      </w:pBdr>
      <w:shd w:val="clear" w:color="auto" w:fill="FDFDFD"/>
      <w:spacing w:before="240" w:after="0"/>
      <w:ind w:firstLine="0"/>
      <w:jc w:val="center"/>
    </w:pPr>
    <w:rPr>
      <w:rFonts w:eastAsia="Times New Roman"/>
      <w:sz w:val="21"/>
      <w:szCs w:val="21"/>
    </w:rPr>
  </w:style>
  <w:style w:type="paragraph" w:customStyle="1" w:styleId="navbox-inner">
    <w:name w:val="navbox-inner"/>
    <w:basedOn w:val="Normal"/>
    <w:rsid w:val="00D51535"/>
    <w:pPr>
      <w:spacing w:before="100" w:beforeAutospacing="1" w:after="100" w:afterAutospacing="1"/>
      <w:ind w:firstLine="0"/>
      <w:jc w:val="left"/>
    </w:pPr>
    <w:rPr>
      <w:rFonts w:eastAsia="Times New Roman"/>
    </w:rPr>
  </w:style>
  <w:style w:type="paragraph" w:customStyle="1" w:styleId="navbox-subgroup">
    <w:name w:val="navbox-subgroup"/>
    <w:basedOn w:val="Normal"/>
    <w:rsid w:val="00D51535"/>
    <w:pPr>
      <w:shd w:val="clear" w:color="auto" w:fill="FDFDFD"/>
      <w:spacing w:before="100" w:beforeAutospacing="1" w:after="100" w:afterAutospacing="1"/>
      <w:ind w:firstLine="0"/>
      <w:jc w:val="left"/>
    </w:pPr>
    <w:rPr>
      <w:rFonts w:eastAsia="Times New Roman"/>
    </w:rPr>
  </w:style>
  <w:style w:type="paragraph" w:customStyle="1" w:styleId="navbox-group">
    <w:name w:val="navbox-group"/>
    <w:basedOn w:val="Normal"/>
    <w:rsid w:val="00D51535"/>
    <w:pPr>
      <w:spacing w:before="100" w:beforeAutospacing="1" w:after="100" w:afterAutospacing="1" w:line="360" w:lineRule="atLeast"/>
      <w:ind w:firstLine="0"/>
      <w:jc w:val="center"/>
    </w:pPr>
    <w:rPr>
      <w:rFonts w:eastAsia="Times New Roman"/>
    </w:rPr>
  </w:style>
  <w:style w:type="paragraph" w:customStyle="1" w:styleId="navbox-title">
    <w:name w:val="navbox-title"/>
    <w:basedOn w:val="Normal"/>
    <w:rsid w:val="00D51535"/>
    <w:pPr>
      <w:shd w:val="clear" w:color="auto" w:fill="CCCCFF"/>
      <w:spacing w:before="100" w:beforeAutospacing="1" w:after="100" w:afterAutospacing="1" w:line="360" w:lineRule="atLeast"/>
      <w:ind w:firstLine="0"/>
      <w:jc w:val="center"/>
    </w:pPr>
    <w:rPr>
      <w:rFonts w:eastAsia="Times New Roman"/>
    </w:rPr>
  </w:style>
  <w:style w:type="paragraph" w:customStyle="1" w:styleId="navbox-abovebelow">
    <w:name w:val="navbox-abovebelow"/>
    <w:basedOn w:val="Normal"/>
    <w:rsid w:val="00D51535"/>
    <w:pPr>
      <w:shd w:val="clear" w:color="auto" w:fill="DDDDFF"/>
      <w:spacing w:before="100" w:beforeAutospacing="1" w:after="100" w:afterAutospacing="1" w:line="360" w:lineRule="atLeast"/>
      <w:ind w:firstLine="0"/>
      <w:jc w:val="center"/>
    </w:pPr>
    <w:rPr>
      <w:rFonts w:eastAsia="Times New Roman"/>
    </w:rPr>
  </w:style>
  <w:style w:type="paragraph" w:customStyle="1" w:styleId="navbox-list">
    <w:name w:val="navbox-list"/>
    <w:basedOn w:val="Normal"/>
    <w:rsid w:val="00D51535"/>
    <w:pPr>
      <w:spacing w:before="100" w:beforeAutospacing="1" w:after="100" w:afterAutospacing="1" w:line="360" w:lineRule="atLeast"/>
      <w:ind w:firstLine="0"/>
      <w:jc w:val="left"/>
    </w:pPr>
    <w:rPr>
      <w:rFonts w:eastAsia="Times New Roman"/>
    </w:rPr>
  </w:style>
  <w:style w:type="paragraph" w:customStyle="1" w:styleId="navbox-even">
    <w:name w:val="navbox-even"/>
    <w:basedOn w:val="Normal"/>
    <w:rsid w:val="00D51535"/>
    <w:pPr>
      <w:shd w:val="clear" w:color="auto" w:fill="F7F7F7"/>
      <w:spacing w:before="100" w:beforeAutospacing="1" w:after="100" w:afterAutospacing="1"/>
      <w:ind w:firstLine="0"/>
      <w:jc w:val="left"/>
    </w:pPr>
    <w:rPr>
      <w:rFonts w:eastAsia="Times New Roman"/>
    </w:rPr>
  </w:style>
  <w:style w:type="paragraph" w:customStyle="1" w:styleId="navbox-odd">
    <w:name w:val="navbox-odd"/>
    <w:basedOn w:val="Normal"/>
    <w:rsid w:val="00D51535"/>
    <w:pPr>
      <w:spacing w:before="100" w:beforeAutospacing="1" w:after="100" w:afterAutospacing="1"/>
      <w:ind w:firstLine="0"/>
      <w:jc w:val="left"/>
    </w:pPr>
    <w:rPr>
      <w:rFonts w:eastAsia="Times New Roman"/>
    </w:rPr>
  </w:style>
  <w:style w:type="paragraph" w:customStyle="1" w:styleId="navbar">
    <w:name w:val="navbar"/>
    <w:basedOn w:val="Normal"/>
    <w:rsid w:val="00D51535"/>
    <w:pPr>
      <w:spacing w:before="100" w:beforeAutospacing="1" w:after="100" w:afterAutospacing="1"/>
      <w:ind w:firstLine="0"/>
      <w:jc w:val="left"/>
    </w:pPr>
    <w:rPr>
      <w:rFonts w:eastAsia="Times New Roman"/>
      <w:sz w:val="21"/>
      <w:szCs w:val="21"/>
    </w:rPr>
  </w:style>
  <w:style w:type="paragraph" w:customStyle="1" w:styleId="collapsebutton">
    <w:name w:val="collapsebutton"/>
    <w:basedOn w:val="Normal"/>
    <w:rsid w:val="00D51535"/>
    <w:pPr>
      <w:spacing w:before="100" w:beforeAutospacing="1" w:after="100" w:afterAutospacing="1"/>
      <w:ind w:left="120" w:firstLine="0"/>
      <w:jc w:val="right"/>
    </w:pPr>
    <w:rPr>
      <w:rFonts w:eastAsia="Times New Roman"/>
    </w:rPr>
  </w:style>
  <w:style w:type="paragraph" w:customStyle="1" w:styleId="infobox">
    <w:name w:val="infobox"/>
    <w:basedOn w:val="Normal"/>
    <w:rsid w:val="00D51535"/>
    <w:pPr>
      <w:pBdr>
        <w:top w:val="single" w:sz="6" w:space="2" w:color="A2A9B1"/>
        <w:left w:val="single" w:sz="6" w:space="2" w:color="A2A9B1"/>
        <w:bottom w:val="single" w:sz="6" w:space="2" w:color="A2A9B1"/>
        <w:right w:val="single" w:sz="6" w:space="2" w:color="A2A9B1"/>
      </w:pBdr>
      <w:shd w:val="clear" w:color="auto" w:fill="F8F9FA"/>
      <w:spacing w:before="120" w:line="360" w:lineRule="atLeast"/>
      <w:ind w:left="240" w:firstLine="0"/>
      <w:jc w:val="left"/>
    </w:pPr>
    <w:rPr>
      <w:rFonts w:eastAsia="Times New Roman"/>
      <w:color w:val="000000"/>
      <w:sz w:val="21"/>
      <w:szCs w:val="21"/>
    </w:rPr>
  </w:style>
  <w:style w:type="paragraph" w:customStyle="1" w:styleId="messagebox">
    <w:name w:val="messagebox"/>
    <w:basedOn w:val="Normal"/>
    <w:rsid w:val="00D51535"/>
    <w:pPr>
      <w:pBdr>
        <w:top w:val="single" w:sz="6" w:space="2" w:color="A2A9B1"/>
        <w:left w:val="single" w:sz="6" w:space="2" w:color="A2A9B1"/>
        <w:bottom w:val="single" w:sz="6" w:space="2" w:color="A2A9B1"/>
        <w:right w:val="single" w:sz="6" w:space="2" w:color="A2A9B1"/>
      </w:pBdr>
      <w:shd w:val="clear" w:color="auto" w:fill="F8F9FA"/>
      <w:spacing w:after="240"/>
      <w:ind w:firstLine="0"/>
      <w:jc w:val="left"/>
    </w:pPr>
    <w:rPr>
      <w:rFonts w:eastAsia="Times New Roman"/>
    </w:rPr>
  </w:style>
  <w:style w:type="paragraph" w:customStyle="1" w:styleId="visualhide">
    <w:name w:val="visualhide"/>
    <w:basedOn w:val="Normal"/>
    <w:rsid w:val="00D51535"/>
    <w:pPr>
      <w:spacing w:before="100" w:beforeAutospacing="1" w:after="100" w:afterAutospacing="1"/>
      <w:ind w:firstLine="0"/>
      <w:jc w:val="left"/>
    </w:pPr>
    <w:rPr>
      <w:rFonts w:eastAsia="Times New Roman"/>
    </w:rPr>
  </w:style>
  <w:style w:type="paragraph" w:customStyle="1" w:styleId="hatnote">
    <w:name w:val="hatnote"/>
    <w:basedOn w:val="Normal"/>
    <w:rsid w:val="00D51535"/>
    <w:pPr>
      <w:spacing w:before="100" w:beforeAutospacing="1" w:after="100" w:afterAutospacing="1"/>
      <w:ind w:firstLine="0"/>
      <w:jc w:val="left"/>
    </w:pPr>
    <w:rPr>
      <w:rFonts w:eastAsia="Times New Roman"/>
      <w:i/>
      <w:iCs/>
    </w:rPr>
  </w:style>
  <w:style w:type="paragraph" w:customStyle="1" w:styleId="geo-default">
    <w:name w:val="geo-default"/>
    <w:basedOn w:val="Normal"/>
    <w:rsid w:val="00D51535"/>
    <w:pPr>
      <w:spacing w:before="100" w:beforeAutospacing="1" w:after="100" w:afterAutospacing="1"/>
      <w:ind w:firstLine="0"/>
      <w:jc w:val="left"/>
    </w:pPr>
    <w:rPr>
      <w:rFonts w:eastAsia="Times New Roman"/>
    </w:rPr>
  </w:style>
  <w:style w:type="paragraph" w:customStyle="1" w:styleId="geo-dms">
    <w:name w:val="geo-dms"/>
    <w:basedOn w:val="Normal"/>
    <w:rsid w:val="00D51535"/>
    <w:pPr>
      <w:spacing w:before="100" w:beforeAutospacing="1" w:after="100" w:afterAutospacing="1"/>
      <w:ind w:firstLine="0"/>
      <w:jc w:val="left"/>
    </w:pPr>
    <w:rPr>
      <w:rFonts w:eastAsia="Times New Roman"/>
    </w:rPr>
  </w:style>
  <w:style w:type="paragraph" w:customStyle="1" w:styleId="geo-dec">
    <w:name w:val="geo-dec"/>
    <w:basedOn w:val="Normal"/>
    <w:rsid w:val="00D51535"/>
    <w:pPr>
      <w:spacing w:before="100" w:beforeAutospacing="1" w:after="100" w:afterAutospacing="1"/>
      <w:ind w:firstLine="0"/>
      <w:jc w:val="left"/>
    </w:pPr>
    <w:rPr>
      <w:rFonts w:eastAsia="Times New Roman"/>
    </w:rPr>
  </w:style>
  <w:style w:type="paragraph" w:customStyle="1" w:styleId="geo-nondefault">
    <w:name w:val="geo-nondefault"/>
    <w:basedOn w:val="Normal"/>
    <w:rsid w:val="00D51535"/>
    <w:pPr>
      <w:spacing w:before="100" w:beforeAutospacing="1" w:after="100" w:afterAutospacing="1"/>
      <w:ind w:firstLine="0"/>
      <w:jc w:val="left"/>
    </w:pPr>
    <w:rPr>
      <w:rFonts w:eastAsia="Times New Roman"/>
      <w:vanish/>
    </w:rPr>
  </w:style>
  <w:style w:type="paragraph" w:customStyle="1" w:styleId="geo-multi-punct">
    <w:name w:val="geo-multi-punct"/>
    <w:basedOn w:val="Normal"/>
    <w:rsid w:val="00D51535"/>
    <w:pPr>
      <w:spacing w:before="100" w:beforeAutospacing="1" w:after="100" w:afterAutospacing="1"/>
      <w:ind w:firstLine="0"/>
      <w:jc w:val="left"/>
    </w:pPr>
    <w:rPr>
      <w:rFonts w:eastAsia="Times New Roman"/>
      <w:vanish/>
    </w:rPr>
  </w:style>
  <w:style w:type="paragraph" w:customStyle="1" w:styleId="longitude">
    <w:name w:val="longitude"/>
    <w:basedOn w:val="Normal"/>
    <w:rsid w:val="00D51535"/>
    <w:pPr>
      <w:spacing w:before="100" w:beforeAutospacing="1" w:after="100" w:afterAutospacing="1"/>
      <w:ind w:firstLine="0"/>
      <w:jc w:val="left"/>
    </w:pPr>
    <w:rPr>
      <w:rFonts w:eastAsia="Times New Roman"/>
    </w:rPr>
  </w:style>
  <w:style w:type="paragraph" w:customStyle="1" w:styleId="latitude">
    <w:name w:val="latitude"/>
    <w:basedOn w:val="Normal"/>
    <w:rsid w:val="00D51535"/>
    <w:pPr>
      <w:spacing w:before="100" w:beforeAutospacing="1" w:after="100" w:afterAutospacing="1"/>
      <w:ind w:firstLine="0"/>
      <w:jc w:val="left"/>
    </w:pPr>
    <w:rPr>
      <w:rFonts w:eastAsia="Times New Roman"/>
    </w:rPr>
  </w:style>
  <w:style w:type="paragraph" w:customStyle="1" w:styleId="nowrap">
    <w:name w:val="nowrap"/>
    <w:basedOn w:val="Normal"/>
    <w:rsid w:val="00D51535"/>
    <w:pPr>
      <w:spacing w:before="100" w:beforeAutospacing="1" w:after="100" w:afterAutospacing="1"/>
      <w:ind w:firstLine="0"/>
      <w:jc w:val="left"/>
    </w:pPr>
    <w:rPr>
      <w:rFonts w:eastAsia="Times New Roman"/>
    </w:rPr>
  </w:style>
  <w:style w:type="paragraph" w:customStyle="1" w:styleId="wrap">
    <w:name w:val="wrap"/>
    <w:basedOn w:val="Normal"/>
    <w:rsid w:val="00D51535"/>
    <w:pPr>
      <w:spacing w:before="100" w:beforeAutospacing="1" w:after="100" w:afterAutospacing="1"/>
      <w:ind w:firstLine="0"/>
      <w:jc w:val="left"/>
    </w:pPr>
    <w:rPr>
      <w:rFonts w:eastAsia="Times New Roman"/>
    </w:rPr>
  </w:style>
  <w:style w:type="paragraph" w:customStyle="1" w:styleId="template-documentation">
    <w:name w:val="template-documentation"/>
    <w:basedOn w:val="Normal"/>
    <w:rsid w:val="00D51535"/>
    <w:pPr>
      <w:pBdr>
        <w:top w:val="single" w:sz="6" w:space="12" w:color="A2A9B1"/>
        <w:left w:val="single" w:sz="6" w:space="12" w:color="A2A9B1"/>
        <w:bottom w:val="single" w:sz="6" w:space="12" w:color="A2A9B1"/>
        <w:right w:val="single" w:sz="6" w:space="12" w:color="A2A9B1"/>
      </w:pBdr>
      <w:shd w:val="clear" w:color="auto" w:fill="ECFCF4"/>
      <w:spacing w:before="240" w:after="0"/>
      <w:ind w:firstLine="0"/>
      <w:jc w:val="left"/>
    </w:pPr>
    <w:rPr>
      <w:rFonts w:eastAsia="Times New Roman"/>
    </w:rPr>
  </w:style>
  <w:style w:type="paragraph" w:customStyle="1" w:styleId="mw-tag-markers">
    <w:name w:val="mw-tag-markers"/>
    <w:basedOn w:val="Normal"/>
    <w:rsid w:val="00D51535"/>
    <w:pPr>
      <w:spacing w:before="100" w:beforeAutospacing="1" w:after="100" w:afterAutospacing="1"/>
      <w:ind w:firstLine="0"/>
      <w:jc w:val="left"/>
    </w:pPr>
    <w:rPr>
      <w:rFonts w:eastAsia="Times New Roman"/>
      <w:i/>
      <w:iCs/>
      <w:sz w:val="22"/>
      <w:szCs w:val="22"/>
    </w:rPr>
  </w:style>
  <w:style w:type="paragraph" w:customStyle="1" w:styleId="sysop-show">
    <w:name w:val="sysop-show"/>
    <w:basedOn w:val="Normal"/>
    <w:rsid w:val="00D51535"/>
    <w:pPr>
      <w:spacing w:before="100" w:beforeAutospacing="1" w:after="100" w:afterAutospacing="1"/>
      <w:ind w:firstLine="0"/>
      <w:jc w:val="left"/>
    </w:pPr>
    <w:rPr>
      <w:rFonts w:eastAsia="Times New Roman"/>
      <w:vanish/>
    </w:rPr>
  </w:style>
  <w:style w:type="paragraph" w:customStyle="1" w:styleId="templateeditor-show">
    <w:name w:val="templateeditor-show"/>
    <w:basedOn w:val="Normal"/>
    <w:rsid w:val="00D51535"/>
    <w:pPr>
      <w:spacing w:before="100" w:beforeAutospacing="1" w:after="100" w:afterAutospacing="1"/>
      <w:ind w:firstLine="0"/>
      <w:jc w:val="left"/>
    </w:pPr>
    <w:rPr>
      <w:rFonts w:eastAsia="Times New Roman"/>
      <w:vanish/>
    </w:rPr>
  </w:style>
  <w:style w:type="paragraph" w:customStyle="1" w:styleId="extendedmover-show">
    <w:name w:val="extendedmover-show"/>
    <w:basedOn w:val="Normal"/>
    <w:rsid w:val="00D51535"/>
    <w:pPr>
      <w:spacing w:before="100" w:beforeAutospacing="1" w:after="100" w:afterAutospacing="1"/>
      <w:ind w:firstLine="0"/>
      <w:jc w:val="left"/>
    </w:pPr>
    <w:rPr>
      <w:rFonts w:eastAsia="Times New Roman"/>
      <w:vanish/>
    </w:rPr>
  </w:style>
  <w:style w:type="paragraph" w:customStyle="1" w:styleId="patroller-show">
    <w:name w:val="patroller-show"/>
    <w:basedOn w:val="Normal"/>
    <w:rsid w:val="00D51535"/>
    <w:pPr>
      <w:spacing w:before="100" w:beforeAutospacing="1" w:after="100" w:afterAutospacing="1"/>
      <w:ind w:firstLine="0"/>
      <w:jc w:val="left"/>
    </w:pPr>
    <w:rPr>
      <w:rFonts w:eastAsia="Times New Roman"/>
      <w:vanish/>
    </w:rPr>
  </w:style>
  <w:style w:type="paragraph" w:customStyle="1" w:styleId="autoconfirmed-show">
    <w:name w:val="autoconfirmed-show"/>
    <w:basedOn w:val="Normal"/>
    <w:rsid w:val="00D51535"/>
    <w:pPr>
      <w:spacing w:before="100" w:beforeAutospacing="1" w:after="100" w:afterAutospacing="1"/>
      <w:ind w:firstLine="0"/>
      <w:jc w:val="left"/>
    </w:pPr>
    <w:rPr>
      <w:rFonts w:eastAsia="Times New Roman"/>
      <w:vanish/>
    </w:rPr>
  </w:style>
  <w:style w:type="paragraph" w:customStyle="1" w:styleId="user-show">
    <w:name w:val="user-show"/>
    <w:basedOn w:val="Normal"/>
    <w:rsid w:val="00D51535"/>
    <w:pPr>
      <w:spacing w:before="100" w:beforeAutospacing="1" w:after="100" w:afterAutospacing="1"/>
      <w:ind w:firstLine="0"/>
      <w:jc w:val="left"/>
    </w:pPr>
    <w:rPr>
      <w:rFonts w:eastAsia="Times New Roman"/>
      <w:vanish/>
    </w:rPr>
  </w:style>
  <w:style w:type="paragraph" w:customStyle="1" w:styleId="times-serif">
    <w:name w:val="times-serif"/>
    <w:basedOn w:val="Normal"/>
    <w:rsid w:val="00D51535"/>
    <w:pPr>
      <w:spacing w:before="100" w:beforeAutospacing="1" w:after="100" w:afterAutospacing="1"/>
      <w:ind w:firstLine="0"/>
      <w:jc w:val="left"/>
    </w:pPr>
    <w:rPr>
      <w:rFonts w:eastAsia="Times New Roman"/>
      <w:sz w:val="28"/>
      <w:szCs w:val="28"/>
    </w:rPr>
  </w:style>
  <w:style w:type="paragraph" w:customStyle="1" w:styleId="mwe-math-fallback-image-display">
    <w:name w:val="mwe-math-fallback-image-display"/>
    <w:basedOn w:val="Normal"/>
    <w:rsid w:val="00D51535"/>
    <w:pPr>
      <w:spacing w:before="144" w:after="144"/>
      <w:ind w:left="384" w:firstLine="0"/>
      <w:jc w:val="left"/>
    </w:pPr>
    <w:rPr>
      <w:rFonts w:eastAsia="Times New Roman"/>
    </w:rPr>
  </w:style>
  <w:style w:type="paragraph" w:customStyle="1" w:styleId="mwe-math-mathml-display">
    <w:name w:val="mwe-math-mathml-display"/>
    <w:basedOn w:val="Normal"/>
    <w:rsid w:val="00D51535"/>
    <w:pPr>
      <w:spacing w:before="144" w:after="144"/>
      <w:ind w:left="384" w:firstLine="0"/>
      <w:jc w:val="left"/>
    </w:pPr>
    <w:rPr>
      <w:rFonts w:eastAsia="Times New Roman"/>
    </w:rPr>
  </w:style>
  <w:style w:type="paragraph" w:customStyle="1" w:styleId="portal-column-left">
    <w:name w:val="portal-column-left"/>
    <w:basedOn w:val="Normal"/>
    <w:rsid w:val="00D51535"/>
    <w:pPr>
      <w:spacing w:before="100" w:beforeAutospacing="1" w:after="100" w:afterAutospacing="1"/>
      <w:ind w:firstLine="0"/>
      <w:jc w:val="left"/>
    </w:pPr>
    <w:rPr>
      <w:rFonts w:eastAsia="Times New Roman"/>
    </w:rPr>
  </w:style>
  <w:style w:type="paragraph" w:customStyle="1" w:styleId="portal-column-right">
    <w:name w:val="portal-column-right"/>
    <w:basedOn w:val="Normal"/>
    <w:rsid w:val="00D51535"/>
    <w:pPr>
      <w:spacing w:before="100" w:beforeAutospacing="1" w:after="100" w:afterAutospacing="1"/>
      <w:ind w:firstLine="0"/>
      <w:jc w:val="left"/>
    </w:pPr>
    <w:rPr>
      <w:rFonts w:eastAsia="Times New Roman"/>
    </w:rPr>
  </w:style>
  <w:style w:type="paragraph" w:customStyle="1" w:styleId="portal-column-left-wide">
    <w:name w:val="portal-column-left-wide"/>
    <w:basedOn w:val="Normal"/>
    <w:rsid w:val="00D51535"/>
    <w:pPr>
      <w:spacing w:before="100" w:beforeAutospacing="1" w:after="100" w:afterAutospacing="1"/>
      <w:ind w:firstLine="0"/>
      <w:jc w:val="left"/>
    </w:pPr>
    <w:rPr>
      <w:rFonts w:eastAsia="Times New Roman"/>
    </w:rPr>
  </w:style>
  <w:style w:type="paragraph" w:customStyle="1" w:styleId="portal-column-right-narrow">
    <w:name w:val="portal-column-right-narrow"/>
    <w:basedOn w:val="Normal"/>
    <w:rsid w:val="00D51535"/>
    <w:pPr>
      <w:spacing w:before="100" w:beforeAutospacing="1" w:after="100" w:afterAutospacing="1"/>
      <w:ind w:firstLine="0"/>
      <w:jc w:val="left"/>
    </w:pPr>
    <w:rPr>
      <w:rFonts w:eastAsia="Times New Roman"/>
    </w:rPr>
  </w:style>
  <w:style w:type="paragraph" w:customStyle="1" w:styleId="portal-column-left-extra-wide">
    <w:name w:val="portal-column-left-extra-wide"/>
    <w:basedOn w:val="Normal"/>
    <w:rsid w:val="00D51535"/>
    <w:pPr>
      <w:spacing w:before="100" w:beforeAutospacing="1" w:after="100" w:afterAutospacing="1"/>
      <w:ind w:firstLine="0"/>
      <w:jc w:val="left"/>
    </w:pPr>
    <w:rPr>
      <w:rFonts w:eastAsia="Times New Roman"/>
    </w:rPr>
  </w:style>
  <w:style w:type="paragraph" w:customStyle="1" w:styleId="portal-column-right-extra-narrow">
    <w:name w:val="portal-column-right-extra-narrow"/>
    <w:basedOn w:val="Normal"/>
    <w:rsid w:val="00D51535"/>
    <w:pPr>
      <w:spacing w:before="100" w:beforeAutospacing="1" w:after="100" w:afterAutospacing="1"/>
      <w:ind w:firstLine="0"/>
      <w:jc w:val="left"/>
    </w:pPr>
    <w:rPr>
      <w:rFonts w:eastAsia="Times New Roman"/>
    </w:rPr>
  </w:style>
  <w:style w:type="paragraph" w:customStyle="1" w:styleId="flaggedrevsdraftsynced">
    <w:name w:val="flaggedrevs_draft_synced"/>
    <w:basedOn w:val="Normal"/>
    <w:rsid w:val="00D51535"/>
    <w:pPr>
      <w:spacing w:before="100" w:beforeAutospacing="1" w:after="100" w:afterAutospacing="1"/>
      <w:ind w:firstLine="0"/>
      <w:jc w:val="left"/>
    </w:pPr>
    <w:rPr>
      <w:rFonts w:eastAsia="Times New Roman"/>
      <w:vanish/>
    </w:rPr>
  </w:style>
  <w:style w:type="paragraph" w:customStyle="1" w:styleId="flaggedrevsstablesynced">
    <w:name w:val="flaggedrevs_stable_synced"/>
    <w:basedOn w:val="Normal"/>
    <w:rsid w:val="00D51535"/>
    <w:pPr>
      <w:spacing w:before="100" w:beforeAutospacing="1" w:after="100" w:afterAutospacing="1"/>
      <w:ind w:firstLine="0"/>
      <w:jc w:val="left"/>
    </w:pPr>
    <w:rPr>
      <w:rFonts w:eastAsia="Times New Roman"/>
      <w:vanish/>
    </w:rPr>
  </w:style>
  <w:style w:type="paragraph" w:customStyle="1" w:styleId="sortkey">
    <w:name w:val="sortkey"/>
    <w:basedOn w:val="Normal"/>
    <w:rsid w:val="00D51535"/>
    <w:pPr>
      <w:spacing w:before="100" w:beforeAutospacing="1" w:after="100" w:afterAutospacing="1"/>
      <w:ind w:firstLine="0"/>
      <w:jc w:val="left"/>
    </w:pPr>
    <w:rPr>
      <w:rFonts w:eastAsia="Times New Roman"/>
    </w:rPr>
  </w:style>
  <w:style w:type="paragraph" w:customStyle="1" w:styleId="special-label">
    <w:name w:val="special-label"/>
    <w:basedOn w:val="Normal"/>
    <w:rsid w:val="00D51535"/>
    <w:pPr>
      <w:spacing w:before="100" w:beforeAutospacing="1" w:after="100" w:afterAutospacing="1"/>
      <w:ind w:firstLine="0"/>
      <w:jc w:val="left"/>
    </w:pPr>
    <w:rPr>
      <w:rFonts w:eastAsia="Times New Roman"/>
    </w:rPr>
  </w:style>
  <w:style w:type="paragraph" w:customStyle="1" w:styleId="special-query">
    <w:name w:val="special-query"/>
    <w:basedOn w:val="Normal"/>
    <w:rsid w:val="00D51535"/>
    <w:pPr>
      <w:spacing w:before="100" w:beforeAutospacing="1" w:after="100" w:afterAutospacing="1"/>
      <w:ind w:firstLine="0"/>
      <w:jc w:val="left"/>
    </w:pPr>
    <w:rPr>
      <w:rFonts w:eastAsia="Times New Roman"/>
    </w:rPr>
  </w:style>
  <w:style w:type="paragraph" w:customStyle="1" w:styleId="special-hover">
    <w:name w:val="special-hover"/>
    <w:basedOn w:val="Normal"/>
    <w:rsid w:val="00D51535"/>
    <w:pPr>
      <w:spacing w:before="100" w:beforeAutospacing="1" w:after="100" w:afterAutospacing="1"/>
      <w:ind w:firstLine="0"/>
      <w:jc w:val="left"/>
    </w:pPr>
    <w:rPr>
      <w:rFonts w:eastAsia="Times New Roman"/>
    </w:rPr>
  </w:style>
  <w:style w:type="paragraph" w:customStyle="1" w:styleId="uls-search">
    <w:name w:val="uls-search"/>
    <w:basedOn w:val="Normal"/>
    <w:rsid w:val="00D51535"/>
    <w:pPr>
      <w:spacing w:before="100" w:beforeAutospacing="1" w:after="100" w:afterAutospacing="1"/>
      <w:ind w:firstLine="0"/>
      <w:jc w:val="left"/>
    </w:pPr>
    <w:rPr>
      <w:rFonts w:eastAsia="Times New Roman"/>
    </w:rPr>
  </w:style>
  <w:style w:type="paragraph" w:customStyle="1" w:styleId="uls-filtersuggestion">
    <w:name w:val="uls-filtersuggestion"/>
    <w:basedOn w:val="Normal"/>
    <w:rsid w:val="00D51535"/>
    <w:pPr>
      <w:spacing w:before="100" w:beforeAutospacing="1" w:after="100" w:afterAutospacing="1"/>
      <w:ind w:firstLine="0"/>
      <w:jc w:val="left"/>
    </w:pPr>
    <w:rPr>
      <w:rFonts w:eastAsia="Times New Roman"/>
    </w:rPr>
  </w:style>
  <w:style w:type="paragraph" w:customStyle="1" w:styleId="uls-lcd-region-title">
    <w:name w:val="uls-lcd-region-title"/>
    <w:basedOn w:val="Normal"/>
    <w:rsid w:val="00D51535"/>
    <w:pPr>
      <w:spacing w:before="100" w:beforeAutospacing="1" w:after="100" w:afterAutospacing="1"/>
      <w:ind w:firstLine="0"/>
      <w:jc w:val="left"/>
    </w:pPr>
    <w:rPr>
      <w:rFonts w:eastAsia="Times New Roman"/>
    </w:rPr>
  </w:style>
  <w:style w:type="paragraph" w:customStyle="1" w:styleId="mw-mmv-view-expanded">
    <w:name w:val="mw-mmv-view-expanded"/>
    <w:basedOn w:val="Normal"/>
    <w:rsid w:val="00D51535"/>
    <w:pPr>
      <w:spacing w:before="100" w:beforeAutospacing="1" w:after="100" w:afterAutospacing="1"/>
      <w:ind w:firstLine="0"/>
      <w:jc w:val="left"/>
    </w:pPr>
    <w:rPr>
      <w:rFonts w:eastAsia="Times New Roman"/>
    </w:rPr>
  </w:style>
  <w:style w:type="paragraph" w:customStyle="1" w:styleId="mw-mmv-view-config">
    <w:name w:val="mw-mmv-view-config"/>
    <w:basedOn w:val="Normal"/>
    <w:rsid w:val="00D51535"/>
    <w:pPr>
      <w:spacing w:before="100" w:beforeAutospacing="1" w:after="100" w:afterAutospacing="1"/>
      <w:ind w:firstLine="0"/>
      <w:jc w:val="left"/>
    </w:pPr>
    <w:rPr>
      <w:rFonts w:eastAsia="Times New Roman"/>
    </w:rPr>
  </w:style>
  <w:style w:type="paragraph" w:customStyle="1" w:styleId="mwe-popups-container">
    <w:name w:val="mwe-popups-container"/>
    <w:basedOn w:val="Normal"/>
    <w:rsid w:val="00D51535"/>
    <w:pPr>
      <w:spacing w:before="100" w:beforeAutospacing="1" w:after="100" w:afterAutospacing="1"/>
      <w:ind w:firstLine="0"/>
      <w:jc w:val="left"/>
    </w:pPr>
    <w:rPr>
      <w:rFonts w:eastAsia="Times New Roman"/>
    </w:rPr>
  </w:style>
  <w:style w:type="paragraph" w:customStyle="1" w:styleId="mwe-popups-extract">
    <w:name w:val="mwe-popups-extract"/>
    <w:basedOn w:val="Normal"/>
    <w:rsid w:val="00D51535"/>
    <w:pPr>
      <w:spacing w:before="100" w:beforeAutospacing="1" w:after="100" w:afterAutospacing="1"/>
      <w:ind w:firstLine="0"/>
      <w:jc w:val="left"/>
    </w:pPr>
    <w:rPr>
      <w:rFonts w:eastAsia="Times New Roman"/>
    </w:rPr>
  </w:style>
  <w:style w:type="paragraph" w:customStyle="1" w:styleId="mw-indicators">
    <w:name w:val="mw-indicators"/>
    <w:basedOn w:val="Normal"/>
    <w:rsid w:val="00D51535"/>
    <w:pPr>
      <w:spacing w:before="100" w:beforeAutospacing="1" w:after="100" w:afterAutospacing="1"/>
      <w:ind w:firstLine="0"/>
      <w:jc w:val="left"/>
    </w:pPr>
    <w:rPr>
      <w:rFonts w:eastAsia="Times New Roman"/>
    </w:rPr>
  </w:style>
  <w:style w:type="paragraph" w:customStyle="1" w:styleId="ve-ui-surface">
    <w:name w:val="ve-ui-surface"/>
    <w:basedOn w:val="Normal"/>
    <w:rsid w:val="00D51535"/>
    <w:pPr>
      <w:spacing w:before="100" w:beforeAutospacing="1" w:after="100" w:afterAutospacing="1"/>
      <w:ind w:firstLine="0"/>
      <w:jc w:val="left"/>
    </w:pPr>
    <w:rPr>
      <w:rFonts w:eastAsia="Times New Roman"/>
    </w:rPr>
  </w:style>
  <w:style w:type="paragraph" w:customStyle="1" w:styleId="ve-init-mw-desktoparticletarget-editablecontent">
    <w:name w:val="ve-init-mw-desktoparticletarget-editablecontent"/>
    <w:basedOn w:val="Normal"/>
    <w:rsid w:val="00D51535"/>
    <w:pPr>
      <w:spacing w:before="100" w:beforeAutospacing="1" w:after="100" w:afterAutospacing="1"/>
      <w:ind w:firstLine="0"/>
      <w:jc w:val="left"/>
    </w:pPr>
    <w:rPr>
      <w:rFonts w:eastAsia="Times New Roman"/>
    </w:rPr>
  </w:style>
  <w:style w:type="paragraph" w:customStyle="1" w:styleId="mw-empty-li">
    <w:name w:val="mw-empty-li"/>
    <w:basedOn w:val="Normal"/>
    <w:rsid w:val="00D51535"/>
    <w:pPr>
      <w:spacing w:before="100" w:beforeAutospacing="1" w:after="100" w:afterAutospacing="1"/>
      <w:ind w:firstLine="0"/>
      <w:jc w:val="left"/>
    </w:pPr>
    <w:rPr>
      <w:rFonts w:eastAsia="Times New Roman"/>
    </w:rPr>
  </w:style>
  <w:style w:type="paragraph" w:customStyle="1" w:styleId="mw-collapsible-toggle">
    <w:name w:val="mw-collapsible-toggle"/>
    <w:basedOn w:val="Normal"/>
    <w:rsid w:val="00D51535"/>
    <w:pPr>
      <w:spacing w:before="100" w:beforeAutospacing="1" w:after="100" w:afterAutospacing="1"/>
      <w:ind w:firstLine="0"/>
      <w:jc w:val="left"/>
    </w:pPr>
    <w:rPr>
      <w:rFonts w:eastAsia="Times New Roman"/>
    </w:rPr>
  </w:style>
  <w:style w:type="paragraph" w:customStyle="1" w:styleId="imbox">
    <w:name w:val="imbox"/>
    <w:basedOn w:val="Normal"/>
    <w:rsid w:val="00D51535"/>
    <w:pPr>
      <w:spacing w:before="100" w:beforeAutospacing="1" w:after="100" w:afterAutospacing="1"/>
      <w:ind w:firstLine="0"/>
      <w:jc w:val="left"/>
    </w:pPr>
    <w:rPr>
      <w:rFonts w:eastAsia="Times New Roman"/>
    </w:rPr>
  </w:style>
  <w:style w:type="paragraph" w:customStyle="1" w:styleId="hide-when-compact">
    <w:name w:val="hide-when-compact"/>
    <w:basedOn w:val="Normal"/>
    <w:rsid w:val="00D51535"/>
    <w:pPr>
      <w:spacing w:before="100" w:beforeAutospacing="1" w:after="100" w:afterAutospacing="1"/>
      <w:ind w:firstLine="0"/>
      <w:jc w:val="left"/>
    </w:pPr>
    <w:rPr>
      <w:rFonts w:eastAsia="Times New Roman"/>
    </w:rPr>
  </w:style>
  <w:style w:type="paragraph" w:customStyle="1" w:styleId="tocnumber">
    <w:name w:val="tocnumber"/>
    <w:basedOn w:val="Normal"/>
    <w:rsid w:val="00D51535"/>
    <w:pPr>
      <w:spacing w:before="100" w:beforeAutospacing="1" w:after="100" w:afterAutospacing="1"/>
      <w:ind w:firstLine="0"/>
      <w:jc w:val="left"/>
    </w:pPr>
    <w:rPr>
      <w:rFonts w:eastAsia="Times New Roman"/>
    </w:rPr>
  </w:style>
  <w:style w:type="paragraph" w:customStyle="1" w:styleId="toctext">
    <w:name w:val="toctext"/>
    <w:basedOn w:val="Normal"/>
    <w:rsid w:val="00D51535"/>
    <w:pPr>
      <w:spacing w:before="100" w:beforeAutospacing="1" w:after="100" w:afterAutospacing="1"/>
      <w:ind w:firstLine="0"/>
      <w:jc w:val="left"/>
    </w:pPr>
    <w:rPr>
      <w:rFonts w:eastAsia="Times New Roman"/>
    </w:rPr>
  </w:style>
  <w:style w:type="paragraph" w:customStyle="1" w:styleId="selflink">
    <w:name w:val="selflink"/>
    <w:basedOn w:val="Normal"/>
    <w:rsid w:val="00D51535"/>
    <w:pPr>
      <w:spacing w:before="100" w:beforeAutospacing="1" w:after="100" w:afterAutospacing="1"/>
      <w:ind w:firstLine="0"/>
      <w:jc w:val="left"/>
    </w:pPr>
    <w:rPr>
      <w:rFonts w:eastAsia="Times New Roman"/>
    </w:rPr>
  </w:style>
  <w:style w:type="paragraph" w:customStyle="1" w:styleId="wpb-header">
    <w:name w:val="wpb-header"/>
    <w:basedOn w:val="Normal"/>
    <w:rsid w:val="00D51535"/>
    <w:pPr>
      <w:spacing w:before="100" w:beforeAutospacing="1" w:after="100" w:afterAutospacing="1"/>
      <w:ind w:firstLine="0"/>
      <w:jc w:val="left"/>
    </w:pPr>
    <w:rPr>
      <w:rFonts w:eastAsia="Times New Roman"/>
    </w:rPr>
  </w:style>
  <w:style w:type="paragraph" w:customStyle="1" w:styleId="wpb-outside">
    <w:name w:val="wpb-outside"/>
    <w:basedOn w:val="Normal"/>
    <w:rsid w:val="00D51535"/>
    <w:pPr>
      <w:spacing w:before="100" w:beforeAutospacing="1" w:after="100" w:afterAutospacing="1"/>
      <w:ind w:firstLine="0"/>
      <w:jc w:val="left"/>
    </w:pPr>
    <w:rPr>
      <w:rFonts w:eastAsia="Times New Roman"/>
    </w:rPr>
  </w:style>
  <w:style w:type="paragraph" w:customStyle="1" w:styleId="mbox-image">
    <w:name w:val="mbox-image"/>
    <w:basedOn w:val="Normal"/>
    <w:rsid w:val="00D51535"/>
    <w:pPr>
      <w:spacing w:before="100" w:beforeAutospacing="1" w:after="100" w:afterAutospacing="1"/>
      <w:ind w:firstLine="0"/>
      <w:jc w:val="left"/>
    </w:pPr>
    <w:rPr>
      <w:rFonts w:eastAsia="Times New Roman"/>
    </w:rPr>
  </w:style>
  <w:style w:type="paragraph" w:customStyle="1" w:styleId="mbox-imageright">
    <w:name w:val="mbox-imageright"/>
    <w:basedOn w:val="Normal"/>
    <w:rsid w:val="00D51535"/>
    <w:pPr>
      <w:spacing w:before="100" w:beforeAutospacing="1" w:after="100" w:afterAutospacing="1"/>
      <w:ind w:firstLine="0"/>
      <w:jc w:val="left"/>
    </w:pPr>
    <w:rPr>
      <w:rFonts w:eastAsia="Times New Roman"/>
    </w:rPr>
  </w:style>
  <w:style w:type="paragraph" w:customStyle="1" w:styleId="mbox-empty-cell">
    <w:name w:val="mbox-empty-cell"/>
    <w:basedOn w:val="Normal"/>
    <w:rsid w:val="00D51535"/>
    <w:pPr>
      <w:spacing w:before="100" w:beforeAutospacing="1" w:after="100" w:afterAutospacing="1"/>
      <w:ind w:firstLine="0"/>
      <w:jc w:val="left"/>
    </w:pPr>
    <w:rPr>
      <w:rFonts w:eastAsia="Times New Roman"/>
    </w:rPr>
  </w:style>
  <w:style w:type="paragraph" w:customStyle="1" w:styleId="mbox-text-span">
    <w:name w:val="mbox-text-span"/>
    <w:basedOn w:val="Normal"/>
    <w:rsid w:val="00D51535"/>
    <w:pPr>
      <w:spacing w:before="100" w:beforeAutospacing="1" w:after="100" w:afterAutospacing="1"/>
      <w:ind w:firstLine="0"/>
      <w:jc w:val="left"/>
    </w:pPr>
    <w:rPr>
      <w:rFonts w:eastAsia="Times New Roman"/>
    </w:rPr>
  </w:style>
  <w:style w:type="paragraph" w:customStyle="1" w:styleId="play-btn-large">
    <w:name w:val="play-btn-large"/>
    <w:basedOn w:val="Normal"/>
    <w:rsid w:val="00D51535"/>
    <w:pPr>
      <w:spacing w:before="100" w:beforeAutospacing="1" w:after="100" w:afterAutospacing="1"/>
      <w:ind w:firstLine="0"/>
      <w:jc w:val="left"/>
    </w:pPr>
    <w:rPr>
      <w:rFonts w:eastAsia="Times New Roman"/>
    </w:rPr>
  </w:style>
  <w:style w:type="paragraph" w:customStyle="1" w:styleId="mbox-small">
    <w:name w:val="mbox-small"/>
    <w:basedOn w:val="Normal"/>
    <w:rsid w:val="00D51535"/>
    <w:pPr>
      <w:spacing w:before="100" w:beforeAutospacing="1" w:after="100" w:afterAutospacing="1"/>
      <w:ind w:firstLine="0"/>
      <w:jc w:val="left"/>
    </w:pPr>
    <w:rPr>
      <w:rFonts w:eastAsia="Times New Roman"/>
    </w:rPr>
  </w:style>
  <w:style w:type="paragraph" w:customStyle="1" w:styleId="mbox-small-left">
    <w:name w:val="mbox-small-left"/>
    <w:basedOn w:val="Normal"/>
    <w:rsid w:val="00D51535"/>
    <w:pPr>
      <w:spacing w:before="100" w:beforeAutospacing="1" w:after="100" w:afterAutospacing="1"/>
      <w:ind w:firstLine="0"/>
      <w:jc w:val="left"/>
    </w:pPr>
    <w:rPr>
      <w:rFonts w:eastAsia="Times New Roman"/>
    </w:rPr>
  </w:style>
  <w:style w:type="paragraph" w:customStyle="1" w:styleId="tmbox">
    <w:name w:val="tmbox"/>
    <w:basedOn w:val="Normal"/>
    <w:rsid w:val="00D51535"/>
    <w:pPr>
      <w:spacing w:before="100" w:beforeAutospacing="1" w:after="100" w:afterAutospacing="1"/>
      <w:ind w:firstLine="0"/>
      <w:jc w:val="left"/>
    </w:pPr>
    <w:rPr>
      <w:rFonts w:eastAsia="Times New Roman"/>
    </w:rPr>
  </w:style>
  <w:style w:type="paragraph" w:customStyle="1" w:styleId="letterhead">
    <w:name w:val="letterhead"/>
    <w:basedOn w:val="Normal"/>
    <w:rsid w:val="00D51535"/>
    <w:pPr>
      <w:spacing w:before="100" w:beforeAutospacing="1" w:after="100" w:afterAutospacing="1"/>
      <w:ind w:firstLine="0"/>
      <w:jc w:val="left"/>
    </w:pPr>
    <w:rPr>
      <w:rFonts w:eastAsia="Times New Roman"/>
    </w:rPr>
  </w:style>
  <w:style w:type="paragraph" w:customStyle="1" w:styleId="cite-accessibility-label">
    <w:name w:val="cite-accessibility-label"/>
    <w:basedOn w:val="Normal"/>
    <w:rsid w:val="00D51535"/>
    <w:pPr>
      <w:spacing w:before="100" w:beforeAutospacing="1" w:after="100" w:afterAutospacing="1"/>
      <w:ind w:firstLine="0"/>
      <w:jc w:val="left"/>
    </w:pPr>
    <w:rPr>
      <w:rFonts w:eastAsia="Times New Roman"/>
    </w:rPr>
  </w:style>
  <w:style w:type="paragraph" w:customStyle="1" w:styleId="oo-ui-element-hidden">
    <w:name w:val="oo-ui-element-hidden"/>
    <w:basedOn w:val="Normal"/>
    <w:rsid w:val="00D51535"/>
    <w:pPr>
      <w:spacing w:before="100" w:beforeAutospacing="1" w:after="100" w:afterAutospacing="1"/>
      <w:ind w:firstLine="0"/>
      <w:jc w:val="left"/>
    </w:pPr>
    <w:rPr>
      <w:rFonts w:eastAsia="Times New Roman"/>
      <w:vanish/>
    </w:rPr>
  </w:style>
  <w:style w:type="paragraph" w:customStyle="1" w:styleId="editnotice-redlink">
    <w:name w:val="editnotice-redlink"/>
    <w:basedOn w:val="Normal"/>
    <w:rsid w:val="00D51535"/>
    <w:pPr>
      <w:spacing w:before="100" w:beforeAutospacing="1" w:after="100" w:afterAutospacing="1"/>
      <w:ind w:firstLine="0"/>
      <w:jc w:val="left"/>
    </w:pPr>
    <w:rPr>
      <w:rFonts w:eastAsia="Times New Roman"/>
    </w:rPr>
  </w:style>
  <w:style w:type="paragraph" w:customStyle="1" w:styleId="mw-ui-checkbox">
    <w:name w:val="mw-ui-checkbox"/>
    <w:basedOn w:val="Normal"/>
    <w:rsid w:val="00D51535"/>
    <w:pPr>
      <w:spacing w:before="100" w:beforeAutospacing="1" w:after="100" w:afterAutospacing="1"/>
      <w:ind w:firstLine="0"/>
      <w:jc w:val="left"/>
    </w:pPr>
    <w:rPr>
      <w:rFonts w:eastAsia="Times New Roman"/>
    </w:rPr>
  </w:style>
  <w:style w:type="paragraph" w:customStyle="1" w:styleId="mbox-text">
    <w:name w:val="mbox-text"/>
    <w:basedOn w:val="Normal"/>
    <w:rsid w:val="00D51535"/>
    <w:pPr>
      <w:spacing w:before="100" w:beforeAutospacing="1" w:after="100" w:afterAutospacing="1"/>
      <w:ind w:firstLine="0"/>
      <w:jc w:val="left"/>
    </w:pPr>
    <w:rPr>
      <w:rFonts w:eastAsia="Times New Roman"/>
    </w:rPr>
  </w:style>
  <w:style w:type="paragraph" w:customStyle="1" w:styleId="inputbox-element">
    <w:name w:val="inputbox-element"/>
    <w:basedOn w:val="Normal"/>
    <w:rsid w:val="00D51535"/>
    <w:pPr>
      <w:spacing w:before="100" w:beforeAutospacing="1" w:after="100" w:afterAutospacing="1"/>
      <w:ind w:firstLine="0"/>
      <w:jc w:val="left"/>
    </w:pPr>
    <w:rPr>
      <w:rFonts w:eastAsia="Times New Roman"/>
    </w:rPr>
  </w:style>
  <w:style w:type="character" w:customStyle="1" w:styleId="reference">
    <w:name w:val="reference"/>
    <w:basedOn w:val="DefaultParagraphFont"/>
    <w:rsid w:val="00D51535"/>
    <w:rPr>
      <w:sz w:val="19"/>
      <w:szCs w:val="19"/>
    </w:rPr>
  </w:style>
  <w:style w:type="character" w:customStyle="1" w:styleId="updatedmarker">
    <w:name w:val="updatedmarker"/>
    <w:basedOn w:val="DefaultParagraphFont"/>
    <w:rsid w:val="00D51535"/>
    <w:rPr>
      <w:color w:val="006400"/>
      <w:shd w:val="clear" w:color="auto" w:fill="auto"/>
    </w:rPr>
  </w:style>
  <w:style w:type="character" w:customStyle="1" w:styleId="brokenref">
    <w:name w:val="brokenref"/>
    <w:basedOn w:val="DefaultParagraphFont"/>
    <w:rsid w:val="00D51535"/>
    <w:rPr>
      <w:vanish/>
      <w:webHidden w:val="0"/>
      <w:specVanish w:val="0"/>
    </w:rPr>
  </w:style>
  <w:style w:type="character" w:customStyle="1" w:styleId="texhtml">
    <w:name w:val="texhtml"/>
    <w:basedOn w:val="DefaultParagraphFont"/>
    <w:rsid w:val="00D51535"/>
    <w:rPr>
      <w:rFonts w:ascii="Times New Roman" w:hAnsi="Times New Roman" w:cs="Times New Roman" w:hint="default"/>
      <w:sz w:val="28"/>
      <w:szCs w:val="28"/>
    </w:rPr>
  </w:style>
  <w:style w:type="character" w:customStyle="1" w:styleId="mwe-math-mathml-inline">
    <w:name w:val="mwe-math-mathml-inline"/>
    <w:basedOn w:val="DefaultParagraphFont"/>
    <w:rsid w:val="00D51535"/>
    <w:rPr>
      <w:sz w:val="28"/>
      <w:szCs w:val="28"/>
    </w:rPr>
  </w:style>
  <w:style w:type="paragraph" w:customStyle="1" w:styleId="special-label1">
    <w:name w:val="special-label1"/>
    <w:basedOn w:val="Normal"/>
    <w:rsid w:val="00D51535"/>
    <w:pPr>
      <w:spacing w:before="100" w:beforeAutospacing="1" w:after="100" w:afterAutospacing="1"/>
      <w:ind w:firstLine="0"/>
      <w:jc w:val="left"/>
    </w:pPr>
    <w:rPr>
      <w:rFonts w:eastAsia="Times New Roman"/>
      <w:color w:val="72777D"/>
    </w:rPr>
  </w:style>
  <w:style w:type="paragraph" w:customStyle="1" w:styleId="special-query1">
    <w:name w:val="special-query1"/>
    <w:basedOn w:val="Normal"/>
    <w:rsid w:val="00D51535"/>
    <w:pPr>
      <w:spacing w:before="100" w:beforeAutospacing="1" w:after="100" w:afterAutospacing="1"/>
      <w:ind w:firstLine="0"/>
      <w:jc w:val="left"/>
    </w:pPr>
    <w:rPr>
      <w:rFonts w:eastAsia="Times New Roman"/>
      <w:i/>
      <w:iCs/>
      <w:color w:val="000000"/>
    </w:rPr>
  </w:style>
  <w:style w:type="paragraph" w:customStyle="1" w:styleId="special-hover1">
    <w:name w:val="special-hover1"/>
    <w:basedOn w:val="Normal"/>
    <w:rsid w:val="00D51535"/>
    <w:pPr>
      <w:shd w:val="clear" w:color="auto" w:fill="C8CCD1"/>
      <w:spacing w:before="100" w:beforeAutospacing="1" w:after="100" w:afterAutospacing="1"/>
      <w:ind w:firstLine="0"/>
      <w:jc w:val="left"/>
    </w:pPr>
    <w:rPr>
      <w:rFonts w:eastAsia="Times New Roman"/>
    </w:rPr>
  </w:style>
  <w:style w:type="paragraph" w:customStyle="1" w:styleId="special-label2">
    <w:name w:val="special-label2"/>
    <w:basedOn w:val="Normal"/>
    <w:rsid w:val="00D51535"/>
    <w:pPr>
      <w:spacing w:before="100" w:beforeAutospacing="1" w:after="100" w:afterAutospacing="1"/>
      <w:ind w:firstLine="0"/>
      <w:jc w:val="left"/>
    </w:pPr>
    <w:rPr>
      <w:rFonts w:eastAsia="Times New Roman"/>
      <w:color w:val="FFFFFF"/>
    </w:rPr>
  </w:style>
  <w:style w:type="paragraph" w:customStyle="1" w:styleId="special-query2">
    <w:name w:val="special-query2"/>
    <w:basedOn w:val="Normal"/>
    <w:rsid w:val="00D51535"/>
    <w:pPr>
      <w:spacing w:before="100" w:beforeAutospacing="1" w:after="100" w:afterAutospacing="1"/>
      <w:ind w:firstLine="0"/>
      <w:jc w:val="left"/>
    </w:pPr>
    <w:rPr>
      <w:rFonts w:eastAsia="Times New Roman"/>
      <w:color w:val="FFFFFF"/>
    </w:rPr>
  </w:style>
  <w:style w:type="paragraph" w:customStyle="1" w:styleId="uls-menu1">
    <w:name w:val="uls-menu1"/>
    <w:basedOn w:val="Normal"/>
    <w:rsid w:val="00D51535"/>
    <w:pPr>
      <w:spacing w:before="100" w:beforeAutospacing="1" w:after="100" w:afterAutospacing="1"/>
      <w:ind w:firstLine="0"/>
      <w:jc w:val="left"/>
    </w:pPr>
    <w:rPr>
      <w:rFonts w:eastAsia="Times New Roman"/>
      <w:sz w:val="21"/>
      <w:szCs w:val="21"/>
    </w:rPr>
  </w:style>
  <w:style w:type="paragraph" w:customStyle="1" w:styleId="uls-search1">
    <w:name w:val="uls-search1"/>
    <w:basedOn w:val="Normal"/>
    <w:rsid w:val="00D51535"/>
    <w:pPr>
      <w:spacing w:before="100" w:beforeAutospacing="1" w:after="100" w:afterAutospacing="1"/>
      <w:ind w:firstLine="0"/>
      <w:jc w:val="left"/>
    </w:pPr>
    <w:rPr>
      <w:rFonts w:eastAsia="Times New Roman"/>
    </w:rPr>
  </w:style>
  <w:style w:type="paragraph" w:customStyle="1" w:styleId="uls-filtersuggestion1">
    <w:name w:val="uls-filtersuggestion1"/>
    <w:basedOn w:val="Normal"/>
    <w:rsid w:val="00D51535"/>
    <w:pPr>
      <w:spacing w:before="100" w:beforeAutospacing="1" w:after="100" w:afterAutospacing="1"/>
      <w:ind w:firstLine="0"/>
      <w:jc w:val="left"/>
    </w:pPr>
    <w:rPr>
      <w:rFonts w:eastAsia="Times New Roman"/>
      <w:color w:val="72777D"/>
    </w:rPr>
  </w:style>
  <w:style w:type="paragraph" w:customStyle="1" w:styleId="uls-lcd-region-title1">
    <w:name w:val="uls-lcd-region-title1"/>
    <w:basedOn w:val="Normal"/>
    <w:rsid w:val="00D51535"/>
    <w:pPr>
      <w:spacing w:before="100" w:beforeAutospacing="1" w:after="100" w:afterAutospacing="1"/>
      <w:ind w:firstLine="0"/>
      <w:jc w:val="left"/>
    </w:pPr>
    <w:rPr>
      <w:rFonts w:eastAsia="Times New Roman"/>
      <w:color w:val="54595D"/>
    </w:rPr>
  </w:style>
  <w:style w:type="paragraph" w:customStyle="1" w:styleId="special-query3">
    <w:name w:val="special-query3"/>
    <w:basedOn w:val="Normal"/>
    <w:rsid w:val="00D51535"/>
    <w:pPr>
      <w:spacing w:before="100" w:beforeAutospacing="1" w:after="100" w:afterAutospacing="1"/>
      <w:ind w:firstLine="0"/>
      <w:jc w:val="left"/>
    </w:pPr>
    <w:rPr>
      <w:rFonts w:eastAsia="Times New Roman"/>
    </w:rPr>
  </w:style>
  <w:style w:type="paragraph" w:customStyle="1" w:styleId="mw-mmv-view-expanded1">
    <w:name w:val="mw-mmv-view-expanded1"/>
    <w:basedOn w:val="Normal"/>
    <w:rsid w:val="00D51535"/>
    <w:pPr>
      <w:spacing w:before="100" w:beforeAutospacing="1" w:after="100" w:afterAutospacing="1"/>
      <w:ind w:firstLine="0"/>
      <w:jc w:val="left"/>
    </w:pPr>
    <w:rPr>
      <w:rFonts w:eastAsia="Times New Roman"/>
    </w:rPr>
  </w:style>
  <w:style w:type="paragraph" w:customStyle="1" w:styleId="mw-mmv-view-config1">
    <w:name w:val="mw-mmv-view-config1"/>
    <w:basedOn w:val="Normal"/>
    <w:rsid w:val="00D51535"/>
    <w:pPr>
      <w:spacing w:before="100" w:beforeAutospacing="1" w:after="100" w:afterAutospacing="1"/>
      <w:ind w:firstLine="0"/>
      <w:jc w:val="left"/>
    </w:pPr>
    <w:rPr>
      <w:rFonts w:eastAsia="Times New Roman"/>
    </w:rPr>
  </w:style>
  <w:style w:type="paragraph" w:customStyle="1" w:styleId="mwe-popups-container1">
    <w:name w:val="mwe-popups-container1"/>
    <w:basedOn w:val="Normal"/>
    <w:rsid w:val="00D51535"/>
    <w:pPr>
      <w:spacing w:after="100" w:afterAutospacing="1"/>
      <w:ind w:firstLine="0"/>
      <w:jc w:val="left"/>
    </w:pPr>
    <w:rPr>
      <w:rFonts w:eastAsia="Times New Roman"/>
      <w:color w:val="222222"/>
    </w:rPr>
  </w:style>
  <w:style w:type="paragraph" w:customStyle="1" w:styleId="mwe-popups-extract1">
    <w:name w:val="mwe-popups-extract1"/>
    <w:basedOn w:val="Normal"/>
    <w:rsid w:val="00D51535"/>
    <w:pPr>
      <w:spacing w:before="240" w:after="240"/>
      <w:ind w:left="240" w:right="240" w:firstLine="0"/>
      <w:jc w:val="left"/>
    </w:pPr>
    <w:rPr>
      <w:rFonts w:eastAsia="Times New Roman"/>
      <w:color w:val="222222"/>
    </w:rPr>
  </w:style>
  <w:style w:type="paragraph" w:customStyle="1" w:styleId="mwe-popups-extract2">
    <w:name w:val="mwe-popups-extract2"/>
    <w:basedOn w:val="Normal"/>
    <w:rsid w:val="00D51535"/>
    <w:pPr>
      <w:spacing w:before="240" w:after="240"/>
      <w:ind w:left="240" w:right="240" w:firstLine="0"/>
      <w:jc w:val="left"/>
    </w:pPr>
    <w:rPr>
      <w:rFonts w:eastAsia="Times New Roman"/>
      <w:color w:val="222222"/>
    </w:rPr>
  </w:style>
  <w:style w:type="paragraph" w:customStyle="1" w:styleId="mw-indicators1">
    <w:name w:val="mw-indicators1"/>
    <w:basedOn w:val="Normal"/>
    <w:rsid w:val="00D51535"/>
    <w:pPr>
      <w:spacing w:before="100" w:beforeAutospacing="1" w:after="100" w:afterAutospacing="1"/>
      <w:ind w:firstLine="0"/>
      <w:jc w:val="left"/>
    </w:pPr>
    <w:rPr>
      <w:rFonts w:eastAsia="Times New Roman"/>
      <w:vanish/>
    </w:rPr>
  </w:style>
  <w:style w:type="paragraph" w:customStyle="1" w:styleId="ve-ui-surface1">
    <w:name w:val="ve-ui-surface1"/>
    <w:basedOn w:val="Normal"/>
    <w:rsid w:val="00D51535"/>
    <w:pPr>
      <w:spacing w:before="100" w:beforeAutospacing="1" w:after="100" w:afterAutospacing="1"/>
      <w:ind w:firstLine="0"/>
      <w:jc w:val="left"/>
    </w:pPr>
    <w:rPr>
      <w:rFonts w:eastAsia="Times New Roman"/>
      <w:vanish/>
    </w:rPr>
  </w:style>
  <w:style w:type="paragraph" w:customStyle="1" w:styleId="ve-init-mw-desktoparticletarget-editablecontent1">
    <w:name w:val="ve-init-mw-desktoparticletarget-editablecontent1"/>
    <w:basedOn w:val="Normal"/>
    <w:rsid w:val="00D51535"/>
    <w:pPr>
      <w:spacing w:before="100" w:beforeAutospacing="1" w:after="100" w:afterAutospacing="1"/>
      <w:ind w:firstLine="0"/>
      <w:jc w:val="left"/>
    </w:pPr>
    <w:rPr>
      <w:rFonts w:eastAsia="Times New Roman"/>
      <w:vanish/>
    </w:rPr>
  </w:style>
  <w:style w:type="paragraph" w:customStyle="1" w:styleId="ve-init-mw-tempwikitexteditorwidget1">
    <w:name w:val="ve-init-mw-tempwikitexteditorwidget1"/>
    <w:basedOn w:val="Normal"/>
    <w:rsid w:val="00D51535"/>
    <w:pPr>
      <w:spacing w:before="100" w:beforeAutospacing="1" w:after="100" w:afterAutospacing="1" w:line="360" w:lineRule="atLeast"/>
      <w:ind w:firstLine="0"/>
      <w:jc w:val="left"/>
    </w:pPr>
    <w:rPr>
      <w:rFonts w:eastAsia="Times New Roman"/>
      <w:vanish/>
    </w:rPr>
  </w:style>
  <w:style w:type="paragraph" w:customStyle="1" w:styleId="ve-ui-surface2">
    <w:name w:val="ve-ui-surface2"/>
    <w:basedOn w:val="Normal"/>
    <w:rsid w:val="00D51535"/>
    <w:pPr>
      <w:spacing w:before="100" w:beforeAutospacing="1" w:after="100" w:afterAutospacing="1"/>
      <w:ind w:firstLine="0"/>
      <w:jc w:val="left"/>
    </w:pPr>
    <w:rPr>
      <w:rFonts w:eastAsia="Times New Roman"/>
    </w:rPr>
  </w:style>
  <w:style w:type="paragraph" w:customStyle="1" w:styleId="mw-empty-li1">
    <w:name w:val="mw-empty-li1"/>
    <w:basedOn w:val="Normal"/>
    <w:rsid w:val="00D51535"/>
    <w:pPr>
      <w:spacing w:before="100" w:beforeAutospacing="1" w:after="100" w:afterAutospacing="1"/>
      <w:ind w:firstLine="0"/>
      <w:jc w:val="left"/>
    </w:pPr>
    <w:rPr>
      <w:rFonts w:eastAsia="Times New Roman"/>
      <w:vanish/>
    </w:rPr>
  </w:style>
  <w:style w:type="paragraph" w:customStyle="1" w:styleId="navbox1">
    <w:name w:val="navbox1"/>
    <w:basedOn w:val="Normal"/>
    <w:rsid w:val="00D51535"/>
    <w:pPr>
      <w:pBdr>
        <w:top w:val="single" w:sz="6" w:space="1" w:color="A2A9B1"/>
        <w:left w:val="single" w:sz="6" w:space="1" w:color="A2A9B1"/>
        <w:bottom w:val="single" w:sz="6" w:space="1" w:color="A2A9B1"/>
        <w:right w:val="single" w:sz="6" w:space="1" w:color="A2A9B1"/>
      </w:pBdr>
      <w:shd w:val="clear" w:color="auto" w:fill="FDFDFD"/>
      <w:spacing w:after="0"/>
      <w:ind w:firstLine="0"/>
      <w:jc w:val="center"/>
    </w:pPr>
    <w:rPr>
      <w:rFonts w:eastAsia="Times New Roman"/>
      <w:sz w:val="21"/>
      <w:szCs w:val="21"/>
    </w:rPr>
  </w:style>
  <w:style w:type="paragraph" w:customStyle="1" w:styleId="navbox-title1">
    <w:name w:val="navbox-title1"/>
    <w:basedOn w:val="Normal"/>
    <w:rsid w:val="00D51535"/>
    <w:pPr>
      <w:shd w:val="clear" w:color="auto" w:fill="DDDDFF"/>
      <w:spacing w:before="100" w:beforeAutospacing="1" w:after="100" w:afterAutospacing="1" w:line="360" w:lineRule="atLeast"/>
      <w:ind w:firstLine="0"/>
      <w:jc w:val="center"/>
    </w:pPr>
    <w:rPr>
      <w:rFonts w:eastAsia="Times New Roman"/>
    </w:rPr>
  </w:style>
  <w:style w:type="paragraph" w:customStyle="1" w:styleId="navbox-group1">
    <w:name w:val="navbox-group1"/>
    <w:basedOn w:val="Normal"/>
    <w:rsid w:val="00D51535"/>
    <w:pPr>
      <w:shd w:val="clear" w:color="auto" w:fill="E6E6FF"/>
      <w:spacing w:before="100" w:beforeAutospacing="1" w:after="100" w:afterAutospacing="1" w:line="360" w:lineRule="atLeast"/>
      <w:ind w:firstLine="0"/>
      <w:jc w:val="center"/>
    </w:pPr>
    <w:rPr>
      <w:rFonts w:eastAsia="Times New Roman"/>
    </w:rPr>
  </w:style>
  <w:style w:type="paragraph" w:customStyle="1" w:styleId="navbox-abovebelow1">
    <w:name w:val="navbox-abovebelow1"/>
    <w:basedOn w:val="Normal"/>
    <w:rsid w:val="00D51535"/>
    <w:pPr>
      <w:shd w:val="clear" w:color="auto" w:fill="E6E6FF"/>
      <w:spacing w:before="100" w:beforeAutospacing="1" w:after="100" w:afterAutospacing="1" w:line="360" w:lineRule="atLeast"/>
      <w:ind w:firstLine="0"/>
      <w:jc w:val="center"/>
    </w:pPr>
    <w:rPr>
      <w:rFonts w:eastAsia="Times New Roman"/>
    </w:rPr>
  </w:style>
  <w:style w:type="paragraph" w:customStyle="1" w:styleId="navbar1">
    <w:name w:val="navbar1"/>
    <w:basedOn w:val="Normal"/>
    <w:rsid w:val="00D51535"/>
    <w:pPr>
      <w:spacing w:before="100" w:beforeAutospacing="1" w:after="100" w:afterAutospacing="1"/>
      <w:ind w:firstLine="0"/>
      <w:jc w:val="left"/>
    </w:pPr>
    <w:rPr>
      <w:rFonts w:eastAsia="Times New Roman"/>
    </w:rPr>
  </w:style>
  <w:style w:type="paragraph" w:customStyle="1" w:styleId="navbar2">
    <w:name w:val="navbar2"/>
    <w:basedOn w:val="Normal"/>
    <w:rsid w:val="00D51535"/>
    <w:pPr>
      <w:spacing w:before="100" w:beforeAutospacing="1" w:after="100" w:afterAutospacing="1"/>
      <w:ind w:firstLine="0"/>
      <w:jc w:val="left"/>
    </w:pPr>
    <w:rPr>
      <w:rFonts w:eastAsia="Times New Roman"/>
    </w:rPr>
  </w:style>
  <w:style w:type="paragraph" w:customStyle="1" w:styleId="navbar3">
    <w:name w:val="navbar3"/>
    <w:basedOn w:val="Normal"/>
    <w:rsid w:val="00D51535"/>
    <w:pPr>
      <w:spacing w:before="100" w:beforeAutospacing="1" w:after="100" w:afterAutospacing="1"/>
      <w:ind w:right="120" w:firstLine="0"/>
      <w:jc w:val="left"/>
    </w:pPr>
    <w:rPr>
      <w:rFonts w:eastAsia="Times New Roman"/>
      <w:sz w:val="21"/>
      <w:szCs w:val="21"/>
    </w:rPr>
  </w:style>
  <w:style w:type="paragraph" w:customStyle="1" w:styleId="mw-collapsible-toggle1">
    <w:name w:val="mw-collapsible-toggle1"/>
    <w:basedOn w:val="Normal"/>
    <w:rsid w:val="00D51535"/>
    <w:pPr>
      <w:spacing w:before="100" w:beforeAutospacing="1" w:after="100" w:afterAutospacing="1"/>
      <w:ind w:firstLine="0"/>
      <w:jc w:val="right"/>
    </w:pPr>
    <w:rPr>
      <w:rFonts w:eastAsia="Times New Roman"/>
    </w:rPr>
  </w:style>
  <w:style w:type="paragraph" w:customStyle="1" w:styleId="mw-collapsible-toggle2">
    <w:name w:val="mw-collapsible-toggle2"/>
    <w:basedOn w:val="Normal"/>
    <w:rsid w:val="00D51535"/>
    <w:pPr>
      <w:spacing w:before="100" w:beforeAutospacing="1" w:after="100" w:afterAutospacing="1"/>
      <w:ind w:firstLine="0"/>
      <w:jc w:val="left"/>
    </w:pPr>
    <w:rPr>
      <w:rFonts w:eastAsia="Times New Roman"/>
    </w:rPr>
  </w:style>
  <w:style w:type="paragraph" w:customStyle="1" w:styleId="imbox1">
    <w:name w:val="imbox1"/>
    <w:basedOn w:val="Normal"/>
    <w:rsid w:val="00D51535"/>
    <w:pPr>
      <w:spacing w:after="0"/>
      <w:ind w:left="-120" w:right="-120" w:firstLine="0"/>
      <w:jc w:val="left"/>
    </w:pPr>
    <w:rPr>
      <w:rFonts w:eastAsia="Times New Roman"/>
    </w:rPr>
  </w:style>
  <w:style w:type="paragraph" w:customStyle="1" w:styleId="imbox2">
    <w:name w:val="imbox2"/>
    <w:basedOn w:val="Normal"/>
    <w:rsid w:val="00D51535"/>
    <w:pPr>
      <w:spacing w:before="60" w:after="60"/>
      <w:ind w:left="60" w:right="60" w:firstLine="0"/>
      <w:jc w:val="left"/>
    </w:pPr>
    <w:rPr>
      <w:rFonts w:eastAsia="Times New Roman"/>
    </w:rPr>
  </w:style>
  <w:style w:type="paragraph" w:customStyle="1" w:styleId="tmbox1">
    <w:name w:val="tmbox1"/>
    <w:basedOn w:val="Normal"/>
    <w:rsid w:val="00D51535"/>
    <w:pPr>
      <w:spacing w:before="30" w:after="30"/>
      <w:ind w:firstLine="0"/>
      <w:jc w:val="left"/>
    </w:pPr>
    <w:rPr>
      <w:rFonts w:eastAsia="Times New Roman"/>
    </w:rPr>
  </w:style>
  <w:style w:type="paragraph" w:customStyle="1" w:styleId="mbox-small1">
    <w:name w:val="mbox-small1"/>
    <w:basedOn w:val="Normal"/>
    <w:rsid w:val="00D51535"/>
    <w:pPr>
      <w:spacing w:before="60" w:after="60" w:line="300" w:lineRule="atLeast"/>
      <w:ind w:left="240" w:firstLine="0"/>
      <w:jc w:val="left"/>
    </w:pPr>
    <w:rPr>
      <w:rFonts w:eastAsia="Times New Roman"/>
      <w:sz w:val="21"/>
      <w:szCs w:val="21"/>
    </w:rPr>
  </w:style>
  <w:style w:type="paragraph" w:customStyle="1" w:styleId="mbox-small-left1">
    <w:name w:val="mbox-small-left1"/>
    <w:basedOn w:val="Normal"/>
    <w:rsid w:val="00D51535"/>
    <w:pPr>
      <w:spacing w:before="60" w:after="60" w:line="300" w:lineRule="atLeast"/>
      <w:ind w:right="240" w:firstLine="0"/>
      <w:jc w:val="left"/>
    </w:pPr>
    <w:rPr>
      <w:rFonts w:eastAsia="Times New Roman"/>
      <w:sz w:val="21"/>
      <w:szCs w:val="21"/>
    </w:rPr>
  </w:style>
  <w:style w:type="paragraph" w:customStyle="1" w:styleId="mbox-image1">
    <w:name w:val="mbox-image1"/>
    <w:basedOn w:val="Normal"/>
    <w:rsid w:val="00D51535"/>
    <w:pPr>
      <w:spacing w:before="100" w:beforeAutospacing="1" w:after="100" w:afterAutospacing="1"/>
      <w:ind w:firstLine="0"/>
      <w:jc w:val="left"/>
    </w:pPr>
    <w:rPr>
      <w:rFonts w:eastAsia="Times New Roman"/>
      <w:vanish/>
    </w:rPr>
  </w:style>
  <w:style w:type="paragraph" w:customStyle="1" w:styleId="mbox-imageright1">
    <w:name w:val="mbox-imageright1"/>
    <w:basedOn w:val="Normal"/>
    <w:rsid w:val="00D51535"/>
    <w:pPr>
      <w:spacing w:before="100" w:beforeAutospacing="1" w:after="100" w:afterAutospacing="1"/>
      <w:ind w:firstLine="0"/>
      <w:jc w:val="left"/>
    </w:pPr>
    <w:rPr>
      <w:rFonts w:eastAsia="Times New Roman"/>
      <w:vanish/>
    </w:rPr>
  </w:style>
  <w:style w:type="paragraph" w:customStyle="1" w:styleId="mbox-empty-cell1">
    <w:name w:val="mbox-empty-cell1"/>
    <w:basedOn w:val="Normal"/>
    <w:rsid w:val="00D51535"/>
    <w:pPr>
      <w:spacing w:before="100" w:beforeAutospacing="1" w:after="100" w:afterAutospacing="1"/>
      <w:ind w:firstLine="0"/>
      <w:jc w:val="left"/>
    </w:pPr>
    <w:rPr>
      <w:rFonts w:eastAsia="Times New Roman"/>
      <w:vanish/>
    </w:rPr>
  </w:style>
  <w:style w:type="paragraph" w:customStyle="1" w:styleId="mbox-text1">
    <w:name w:val="mbox-text1"/>
    <w:basedOn w:val="Normal"/>
    <w:rsid w:val="00D51535"/>
    <w:pPr>
      <w:spacing w:after="0"/>
      <w:ind w:firstLine="0"/>
      <w:jc w:val="left"/>
    </w:pPr>
    <w:rPr>
      <w:rFonts w:eastAsia="Times New Roman"/>
    </w:rPr>
  </w:style>
  <w:style w:type="paragraph" w:customStyle="1" w:styleId="mbox-text-span1">
    <w:name w:val="mbox-text-span1"/>
    <w:basedOn w:val="Normal"/>
    <w:rsid w:val="00D51535"/>
    <w:pPr>
      <w:spacing w:before="100" w:beforeAutospacing="1" w:after="100" w:afterAutospacing="1" w:line="360" w:lineRule="atLeast"/>
      <w:ind w:firstLine="0"/>
      <w:jc w:val="left"/>
    </w:pPr>
    <w:rPr>
      <w:rFonts w:eastAsia="Times New Roman"/>
    </w:rPr>
  </w:style>
  <w:style w:type="paragraph" w:customStyle="1" w:styleId="mbox-text-span2">
    <w:name w:val="mbox-text-span2"/>
    <w:basedOn w:val="Normal"/>
    <w:rsid w:val="00D51535"/>
    <w:pPr>
      <w:spacing w:before="100" w:beforeAutospacing="1" w:after="100" w:afterAutospacing="1" w:line="360" w:lineRule="atLeast"/>
      <w:ind w:firstLine="0"/>
      <w:jc w:val="left"/>
    </w:pPr>
    <w:rPr>
      <w:rFonts w:eastAsia="Times New Roman"/>
    </w:rPr>
  </w:style>
  <w:style w:type="paragraph" w:customStyle="1" w:styleId="hide-when-compact1">
    <w:name w:val="hide-when-compact1"/>
    <w:basedOn w:val="Normal"/>
    <w:rsid w:val="00D51535"/>
    <w:pPr>
      <w:spacing w:before="100" w:beforeAutospacing="1" w:after="100" w:afterAutospacing="1"/>
      <w:ind w:firstLine="0"/>
      <w:jc w:val="left"/>
    </w:pPr>
    <w:rPr>
      <w:rFonts w:eastAsia="Times New Roman"/>
      <w:vanish/>
    </w:rPr>
  </w:style>
  <w:style w:type="paragraph" w:customStyle="1" w:styleId="tocnumber1">
    <w:name w:val="tocnumber1"/>
    <w:basedOn w:val="Normal"/>
    <w:rsid w:val="00D51535"/>
    <w:pPr>
      <w:spacing w:before="100" w:beforeAutospacing="1" w:after="100" w:afterAutospacing="1"/>
      <w:ind w:firstLine="0"/>
      <w:jc w:val="left"/>
    </w:pPr>
    <w:rPr>
      <w:rFonts w:eastAsia="Times New Roman"/>
    </w:rPr>
  </w:style>
  <w:style w:type="paragraph" w:customStyle="1" w:styleId="toctext1">
    <w:name w:val="toctext1"/>
    <w:basedOn w:val="Normal"/>
    <w:rsid w:val="00D51535"/>
    <w:pPr>
      <w:spacing w:before="100" w:beforeAutospacing="1" w:after="100" w:afterAutospacing="1"/>
      <w:ind w:firstLine="0"/>
      <w:jc w:val="left"/>
    </w:pPr>
    <w:rPr>
      <w:rFonts w:eastAsia="Times New Roman"/>
    </w:rPr>
  </w:style>
  <w:style w:type="paragraph" w:customStyle="1" w:styleId="tocnumber2">
    <w:name w:val="tocnumber2"/>
    <w:basedOn w:val="Normal"/>
    <w:rsid w:val="00D51535"/>
    <w:pPr>
      <w:spacing w:before="100" w:beforeAutospacing="1" w:after="100" w:afterAutospacing="1"/>
      <w:ind w:firstLine="0"/>
      <w:jc w:val="left"/>
    </w:pPr>
    <w:rPr>
      <w:rFonts w:eastAsia="Times New Roman"/>
      <w:vanish/>
    </w:rPr>
  </w:style>
  <w:style w:type="paragraph" w:customStyle="1" w:styleId="selflink1">
    <w:name w:val="selflink1"/>
    <w:basedOn w:val="Normal"/>
    <w:rsid w:val="00D51535"/>
    <w:pPr>
      <w:spacing w:before="100" w:beforeAutospacing="1" w:after="100" w:afterAutospacing="1"/>
      <w:ind w:firstLine="0"/>
      <w:jc w:val="left"/>
    </w:pPr>
    <w:rPr>
      <w:rFonts w:eastAsia="Times New Roman"/>
    </w:rPr>
  </w:style>
  <w:style w:type="paragraph" w:customStyle="1" w:styleId="wpb-header1">
    <w:name w:val="wpb-header1"/>
    <w:basedOn w:val="Normal"/>
    <w:rsid w:val="00D51535"/>
    <w:pPr>
      <w:spacing w:before="100" w:beforeAutospacing="1" w:after="100" w:afterAutospacing="1"/>
      <w:ind w:firstLine="0"/>
      <w:jc w:val="left"/>
    </w:pPr>
    <w:rPr>
      <w:rFonts w:eastAsia="Times New Roman"/>
      <w:vanish/>
    </w:rPr>
  </w:style>
  <w:style w:type="paragraph" w:customStyle="1" w:styleId="wpb-header2">
    <w:name w:val="wpb-header2"/>
    <w:basedOn w:val="Normal"/>
    <w:rsid w:val="00D51535"/>
    <w:pPr>
      <w:spacing w:before="100" w:beforeAutospacing="1" w:after="100" w:afterAutospacing="1"/>
      <w:ind w:firstLine="0"/>
      <w:jc w:val="left"/>
    </w:pPr>
    <w:rPr>
      <w:rFonts w:eastAsia="Times New Roman"/>
    </w:rPr>
  </w:style>
  <w:style w:type="paragraph" w:customStyle="1" w:styleId="wpb-outside1">
    <w:name w:val="wpb-outside1"/>
    <w:basedOn w:val="Normal"/>
    <w:rsid w:val="00D51535"/>
    <w:pPr>
      <w:spacing w:before="100" w:beforeAutospacing="1" w:after="100" w:afterAutospacing="1"/>
      <w:ind w:firstLine="0"/>
      <w:jc w:val="left"/>
    </w:pPr>
    <w:rPr>
      <w:rFonts w:eastAsia="Times New Roman"/>
      <w:vanish/>
    </w:rPr>
  </w:style>
  <w:style w:type="paragraph" w:customStyle="1" w:styleId="editnotice-redlink1">
    <w:name w:val="editnotice-redlink1"/>
    <w:basedOn w:val="Normal"/>
    <w:rsid w:val="00D51535"/>
    <w:pPr>
      <w:spacing w:before="100" w:beforeAutospacing="1" w:after="100" w:afterAutospacing="1"/>
      <w:ind w:firstLine="0"/>
      <w:jc w:val="left"/>
    </w:pPr>
    <w:rPr>
      <w:rFonts w:eastAsia="Times New Roman"/>
      <w:vanish/>
    </w:rPr>
  </w:style>
  <w:style w:type="paragraph" w:customStyle="1" w:styleId="mbox-image2">
    <w:name w:val="mbox-image2"/>
    <w:basedOn w:val="Normal"/>
    <w:rsid w:val="00D51535"/>
    <w:pPr>
      <w:spacing w:before="100" w:beforeAutospacing="1" w:after="100" w:afterAutospacing="1"/>
      <w:ind w:firstLine="0"/>
      <w:jc w:val="left"/>
    </w:pPr>
    <w:rPr>
      <w:rFonts w:eastAsia="Times New Roman"/>
      <w:vanish/>
    </w:rPr>
  </w:style>
  <w:style w:type="paragraph" w:customStyle="1" w:styleId="mbox-imageright2">
    <w:name w:val="mbox-imageright2"/>
    <w:basedOn w:val="Normal"/>
    <w:rsid w:val="00D51535"/>
    <w:pPr>
      <w:spacing w:before="100" w:beforeAutospacing="1" w:after="100" w:afterAutospacing="1"/>
      <w:ind w:firstLine="0"/>
      <w:jc w:val="left"/>
    </w:pPr>
    <w:rPr>
      <w:rFonts w:eastAsia="Times New Roman"/>
      <w:vanish/>
    </w:rPr>
  </w:style>
  <w:style w:type="character" w:customStyle="1" w:styleId="texhtml1">
    <w:name w:val="texhtml1"/>
    <w:basedOn w:val="DefaultParagraphFont"/>
    <w:rsid w:val="00D51535"/>
    <w:rPr>
      <w:rFonts w:ascii="Times New Roman" w:hAnsi="Times New Roman" w:cs="Times New Roman" w:hint="default"/>
      <w:sz w:val="24"/>
      <w:szCs w:val="24"/>
    </w:rPr>
  </w:style>
  <w:style w:type="paragraph" w:customStyle="1" w:styleId="letterhead1">
    <w:name w:val="letterhead1"/>
    <w:basedOn w:val="Normal"/>
    <w:rsid w:val="00D51535"/>
    <w:pPr>
      <w:shd w:val="clear" w:color="auto" w:fill="FAF9F2"/>
      <w:spacing w:before="100" w:beforeAutospacing="1" w:after="100" w:afterAutospacing="1"/>
      <w:ind w:firstLine="0"/>
      <w:jc w:val="left"/>
    </w:pPr>
    <w:rPr>
      <w:rFonts w:eastAsia="Times New Roman"/>
    </w:rPr>
  </w:style>
  <w:style w:type="paragraph" w:customStyle="1" w:styleId="sortkey1">
    <w:name w:val="sortkey1"/>
    <w:basedOn w:val="Normal"/>
    <w:rsid w:val="00D51535"/>
    <w:pPr>
      <w:spacing w:before="100" w:beforeAutospacing="1" w:after="100" w:afterAutospacing="1"/>
      <w:ind w:firstLine="0"/>
      <w:jc w:val="left"/>
    </w:pPr>
    <w:rPr>
      <w:rFonts w:eastAsia="Times New Roman"/>
      <w:vanish/>
    </w:rPr>
  </w:style>
  <w:style w:type="paragraph" w:customStyle="1" w:styleId="sortkey2">
    <w:name w:val="sortkey2"/>
    <w:basedOn w:val="Normal"/>
    <w:rsid w:val="00D51535"/>
    <w:pPr>
      <w:spacing w:before="100" w:beforeAutospacing="1" w:after="100" w:afterAutospacing="1"/>
      <w:ind w:firstLine="0"/>
      <w:jc w:val="left"/>
    </w:pPr>
    <w:rPr>
      <w:rFonts w:eastAsia="Times New Roman"/>
      <w:vanish/>
    </w:rPr>
  </w:style>
  <w:style w:type="paragraph" w:customStyle="1" w:styleId="inputbox-element1">
    <w:name w:val="inputbox-element1"/>
    <w:basedOn w:val="Normal"/>
    <w:rsid w:val="00D51535"/>
    <w:pPr>
      <w:spacing w:before="100" w:beforeAutospacing="1" w:after="100" w:afterAutospacing="1"/>
      <w:ind w:firstLine="0"/>
      <w:jc w:val="left"/>
    </w:pPr>
    <w:rPr>
      <w:rFonts w:eastAsia="Times New Roman"/>
      <w:vanish/>
    </w:rPr>
  </w:style>
  <w:style w:type="paragraph" w:customStyle="1" w:styleId="mw-ui-checkbox1">
    <w:name w:val="mw-ui-checkbox1"/>
    <w:basedOn w:val="Normal"/>
    <w:rsid w:val="00D51535"/>
    <w:pPr>
      <w:spacing w:before="100" w:beforeAutospacing="1" w:after="100" w:afterAutospacing="1"/>
      <w:ind w:firstLine="0"/>
      <w:jc w:val="left"/>
    </w:pPr>
    <w:rPr>
      <w:rFonts w:eastAsia="Times New Roman"/>
      <w:vanish/>
    </w:rPr>
  </w:style>
  <w:style w:type="paragraph" w:customStyle="1" w:styleId="play-btn-large1">
    <w:name w:val="play-btn-large1"/>
    <w:basedOn w:val="Normal"/>
    <w:rsid w:val="00D51535"/>
    <w:pPr>
      <w:spacing w:after="0"/>
      <w:ind w:firstLine="0"/>
      <w:jc w:val="left"/>
    </w:pPr>
    <w:rPr>
      <w:rFonts w:eastAsia="Times New Roman"/>
    </w:rPr>
  </w:style>
  <w:style w:type="paragraph" w:customStyle="1" w:styleId="mw-indicators2">
    <w:name w:val="mw-indicators2"/>
    <w:basedOn w:val="Normal"/>
    <w:rsid w:val="00D51535"/>
    <w:pPr>
      <w:spacing w:before="100" w:beforeAutospacing="1" w:after="100" w:afterAutospacing="1"/>
      <w:ind w:firstLine="0"/>
      <w:jc w:val="left"/>
    </w:pPr>
    <w:rPr>
      <w:rFonts w:eastAsia="Times New Roman"/>
    </w:rPr>
  </w:style>
  <w:style w:type="character" w:customStyle="1" w:styleId="hide-when-compact2">
    <w:name w:val="hide-when-compact2"/>
    <w:basedOn w:val="DefaultParagraphFont"/>
    <w:rsid w:val="00D51535"/>
  </w:style>
  <w:style w:type="character" w:customStyle="1" w:styleId="toctoggle">
    <w:name w:val="toctoggle"/>
    <w:basedOn w:val="DefaultParagraphFont"/>
    <w:rsid w:val="00D51535"/>
  </w:style>
  <w:style w:type="character" w:customStyle="1" w:styleId="tocnumber3">
    <w:name w:val="tocnumber3"/>
    <w:basedOn w:val="DefaultParagraphFont"/>
    <w:rsid w:val="00D51535"/>
  </w:style>
  <w:style w:type="character" w:customStyle="1" w:styleId="toctext2">
    <w:name w:val="toctext2"/>
    <w:basedOn w:val="DefaultParagraphFont"/>
    <w:rsid w:val="00D51535"/>
  </w:style>
  <w:style w:type="character" w:customStyle="1" w:styleId="mw-headline">
    <w:name w:val="mw-headline"/>
    <w:basedOn w:val="DefaultParagraphFont"/>
    <w:rsid w:val="00D51535"/>
  </w:style>
  <w:style w:type="character" w:customStyle="1" w:styleId="mw-editsection1">
    <w:name w:val="mw-editsection1"/>
    <w:basedOn w:val="DefaultParagraphFont"/>
    <w:rsid w:val="00D51535"/>
  </w:style>
  <w:style w:type="character" w:customStyle="1" w:styleId="mw-editsection-bracket">
    <w:name w:val="mw-editsection-bracket"/>
    <w:basedOn w:val="DefaultParagraphFont"/>
    <w:rsid w:val="00D51535"/>
  </w:style>
  <w:style w:type="character" w:customStyle="1" w:styleId="flagicon">
    <w:name w:val="flagicon"/>
    <w:basedOn w:val="DefaultParagraphFont"/>
    <w:rsid w:val="00D51535"/>
  </w:style>
  <w:style w:type="character" w:customStyle="1" w:styleId="UnresolvedMention2">
    <w:name w:val="Unresolved Mention2"/>
    <w:basedOn w:val="DefaultParagraphFont"/>
    <w:uiPriority w:val="99"/>
    <w:semiHidden/>
    <w:unhideWhenUsed/>
    <w:rsid w:val="00D51535"/>
    <w:rPr>
      <w:color w:val="808080"/>
      <w:shd w:val="clear" w:color="auto" w:fill="E6E6E6"/>
    </w:rPr>
  </w:style>
  <w:style w:type="paragraph" w:styleId="ListParagraph">
    <w:name w:val="List Paragraph"/>
    <w:basedOn w:val="Normal"/>
    <w:uiPriority w:val="34"/>
    <w:qFormat/>
    <w:rsid w:val="00357CC7"/>
    <w:pPr>
      <w:ind w:left="720"/>
      <w:contextualSpacing/>
    </w:pPr>
  </w:style>
  <w:style w:type="character" w:customStyle="1" w:styleId="UnresolvedMention3">
    <w:name w:val="Unresolved Mention3"/>
    <w:basedOn w:val="DefaultParagraphFont"/>
    <w:uiPriority w:val="99"/>
    <w:semiHidden/>
    <w:unhideWhenUsed/>
    <w:rsid w:val="004E712E"/>
    <w:rPr>
      <w:color w:val="605E5C"/>
      <w:shd w:val="clear" w:color="auto" w:fill="E1DFDD"/>
    </w:rPr>
  </w:style>
  <w:style w:type="paragraph" w:styleId="Quote">
    <w:name w:val="Quote"/>
    <w:basedOn w:val="Normal"/>
    <w:next w:val="Normal"/>
    <w:link w:val="QuoteChar"/>
    <w:uiPriority w:val="29"/>
    <w:qFormat/>
    <w:rsid w:val="003C51F0"/>
    <w:pPr>
      <w:spacing w:before="200" w:after="160"/>
      <w:ind w:left="864" w:right="864" w:firstLine="0"/>
    </w:pPr>
    <w:rPr>
      <w:i/>
      <w:iCs/>
      <w:color w:val="404040" w:themeColor="text1" w:themeTint="BF"/>
    </w:rPr>
  </w:style>
  <w:style w:type="character" w:customStyle="1" w:styleId="QuoteChar">
    <w:name w:val="Quote Char"/>
    <w:basedOn w:val="DefaultParagraphFont"/>
    <w:link w:val="Quote"/>
    <w:uiPriority w:val="29"/>
    <w:rsid w:val="003C51F0"/>
    <w:rPr>
      <w:rFonts w:eastAsiaTheme="minorHAnsi"/>
      <w:i/>
      <w:iCs/>
      <w:color w:val="404040" w:themeColor="text1" w:themeTint="BF"/>
      <w:sz w:val="24"/>
      <w:szCs w:val="24"/>
    </w:rPr>
  </w:style>
  <w:style w:type="character" w:customStyle="1" w:styleId="UnresolvedMention4">
    <w:name w:val="Unresolved Mention4"/>
    <w:basedOn w:val="DefaultParagraphFont"/>
    <w:uiPriority w:val="99"/>
    <w:semiHidden/>
    <w:unhideWhenUsed/>
    <w:rsid w:val="00943D3C"/>
    <w:rPr>
      <w:color w:val="605E5C"/>
      <w:shd w:val="clear" w:color="auto" w:fill="E1DFDD"/>
    </w:rPr>
  </w:style>
  <w:style w:type="character" w:styleId="UnresolvedMention">
    <w:name w:val="Unresolved Mention"/>
    <w:basedOn w:val="DefaultParagraphFont"/>
    <w:uiPriority w:val="99"/>
    <w:semiHidden/>
    <w:unhideWhenUsed/>
    <w:rsid w:val="00A47316"/>
    <w:rPr>
      <w:color w:val="605E5C"/>
      <w:shd w:val="clear" w:color="auto" w:fill="E1DFDD"/>
    </w:rPr>
  </w:style>
  <w:style w:type="paragraph" w:styleId="TOC4">
    <w:name w:val="toc 4"/>
    <w:basedOn w:val="Normal"/>
    <w:next w:val="Normal"/>
    <w:autoRedefine/>
    <w:uiPriority w:val="39"/>
    <w:unhideWhenUsed/>
    <w:rsid w:val="00894375"/>
    <w:pPr>
      <w:spacing w:after="100" w:line="259" w:lineRule="auto"/>
      <w:ind w:left="660" w:firstLine="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894375"/>
    <w:pPr>
      <w:spacing w:after="100" w:line="259" w:lineRule="auto"/>
      <w:ind w:left="1320" w:firstLine="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894375"/>
    <w:pPr>
      <w:spacing w:after="100" w:line="259" w:lineRule="auto"/>
      <w:ind w:left="1540" w:firstLine="0"/>
      <w:jc w:val="left"/>
    </w:pPr>
    <w:rPr>
      <w:rFonts w:asciiTheme="minorHAnsi" w:eastAsiaTheme="minorEastAsia" w:hAnsiTheme="minorHAnsi" w:cstheme="minorBidi"/>
      <w:sz w:val="22"/>
      <w:szCs w:val="22"/>
    </w:rPr>
  </w:style>
  <w:style w:type="paragraph" w:customStyle="1" w:styleId="Caption1">
    <w:name w:val="Caption1"/>
    <w:basedOn w:val="NormalCenter"/>
    <w:qFormat/>
    <w:rsid w:val="00A54821"/>
    <w:pPr>
      <w:spacing w:after="0"/>
    </w:pPr>
    <w:rPr>
      <w:sz w:val="18"/>
    </w:rPr>
  </w:style>
  <w:style w:type="paragraph" w:customStyle="1" w:styleId="Caption2">
    <w:name w:val="Caption2"/>
    <w:basedOn w:val="Caption1"/>
    <w:qFormat/>
    <w:rsid w:val="009B2DD4"/>
    <w:pPr>
      <w:spacing w:after="120"/>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939474">
      <w:bodyDiv w:val="1"/>
      <w:marLeft w:val="0"/>
      <w:marRight w:val="0"/>
      <w:marTop w:val="0"/>
      <w:marBottom w:val="0"/>
      <w:divBdr>
        <w:top w:val="none" w:sz="0" w:space="0" w:color="auto"/>
        <w:left w:val="none" w:sz="0" w:space="0" w:color="auto"/>
        <w:bottom w:val="none" w:sz="0" w:space="0" w:color="auto"/>
        <w:right w:val="none" w:sz="0" w:space="0" w:color="auto"/>
      </w:divBdr>
      <w:divsChild>
        <w:div w:id="1397165787">
          <w:marLeft w:val="0"/>
          <w:marRight w:val="0"/>
          <w:marTop w:val="0"/>
          <w:marBottom w:val="0"/>
          <w:divBdr>
            <w:top w:val="none" w:sz="0" w:space="0" w:color="auto"/>
            <w:left w:val="none" w:sz="0" w:space="0" w:color="auto"/>
            <w:bottom w:val="none" w:sz="0" w:space="0" w:color="auto"/>
            <w:right w:val="none" w:sz="0" w:space="0" w:color="auto"/>
          </w:divBdr>
          <w:divsChild>
            <w:div w:id="505292137">
              <w:marLeft w:val="0"/>
              <w:marRight w:val="0"/>
              <w:marTop w:val="0"/>
              <w:marBottom w:val="0"/>
              <w:divBdr>
                <w:top w:val="none" w:sz="0" w:space="0" w:color="auto"/>
                <w:left w:val="none" w:sz="0" w:space="0" w:color="auto"/>
                <w:bottom w:val="none" w:sz="0" w:space="0" w:color="auto"/>
                <w:right w:val="none" w:sz="0" w:space="0" w:color="auto"/>
              </w:divBdr>
              <w:divsChild>
                <w:div w:id="359479818">
                  <w:marLeft w:val="0"/>
                  <w:marRight w:val="0"/>
                  <w:marTop w:val="0"/>
                  <w:marBottom w:val="0"/>
                  <w:divBdr>
                    <w:top w:val="none" w:sz="0" w:space="0" w:color="auto"/>
                    <w:left w:val="none" w:sz="0" w:space="0" w:color="auto"/>
                    <w:bottom w:val="none" w:sz="0" w:space="0" w:color="auto"/>
                    <w:right w:val="none" w:sz="0" w:space="0" w:color="auto"/>
                  </w:divBdr>
                  <w:divsChild>
                    <w:div w:id="22681786">
                      <w:marLeft w:val="0"/>
                      <w:marRight w:val="0"/>
                      <w:marTop w:val="0"/>
                      <w:marBottom w:val="0"/>
                      <w:divBdr>
                        <w:top w:val="none" w:sz="0" w:space="0" w:color="auto"/>
                        <w:left w:val="none" w:sz="0" w:space="0" w:color="auto"/>
                        <w:bottom w:val="none" w:sz="0" w:space="0" w:color="auto"/>
                        <w:right w:val="none" w:sz="0" w:space="0" w:color="auto"/>
                      </w:divBdr>
                    </w:div>
                    <w:div w:id="106588253">
                      <w:marLeft w:val="0"/>
                      <w:marRight w:val="0"/>
                      <w:marTop w:val="0"/>
                      <w:marBottom w:val="0"/>
                      <w:divBdr>
                        <w:top w:val="none" w:sz="0" w:space="0" w:color="auto"/>
                        <w:left w:val="none" w:sz="0" w:space="0" w:color="auto"/>
                        <w:bottom w:val="none" w:sz="0" w:space="0" w:color="auto"/>
                        <w:right w:val="none" w:sz="0" w:space="0" w:color="auto"/>
                      </w:divBdr>
                    </w:div>
                    <w:div w:id="119879570">
                      <w:marLeft w:val="-225"/>
                      <w:marRight w:val="-225"/>
                      <w:marTop w:val="0"/>
                      <w:marBottom w:val="0"/>
                      <w:divBdr>
                        <w:top w:val="none" w:sz="0" w:space="0" w:color="auto"/>
                        <w:left w:val="none" w:sz="0" w:space="0" w:color="auto"/>
                        <w:bottom w:val="none" w:sz="0" w:space="0" w:color="auto"/>
                        <w:right w:val="none" w:sz="0" w:space="0" w:color="auto"/>
                      </w:divBdr>
                      <w:divsChild>
                        <w:div w:id="1648586527">
                          <w:marLeft w:val="0"/>
                          <w:marRight w:val="0"/>
                          <w:marTop w:val="0"/>
                          <w:marBottom w:val="0"/>
                          <w:divBdr>
                            <w:top w:val="none" w:sz="0" w:space="0" w:color="auto"/>
                            <w:left w:val="none" w:sz="0" w:space="0" w:color="auto"/>
                            <w:bottom w:val="none" w:sz="0" w:space="0" w:color="auto"/>
                            <w:right w:val="none" w:sz="0" w:space="0" w:color="auto"/>
                          </w:divBdr>
                          <w:divsChild>
                            <w:div w:id="1104350992">
                              <w:marLeft w:val="0"/>
                              <w:marRight w:val="0"/>
                              <w:marTop w:val="0"/>
                              <w:marBottom w:val="300"/>
                              <w:divBdr>
                                <w:top w:val="single" w:sz="6" w:space="3" w:color="DDDDDD"/>
                                <w:left w:val="single" w:sz="6" w:space="3" w:color="DDDDDD"/>
                                <w:bottom w:val="single" w:sz="6" w:space="3" w:color="DDDDDD"/>
                                <w:right w:val="single" w:sz="6" w:space="3" w:color="DDDDDD"/>
                              </w:divBdr>
                              <w:divsChild>
                                <w:div w:id="61016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264820">
                          <w:marLeft w:val="0"/>
                          <w:marRight w:val="0"/>
                          <w:marTop w:val="0"/>
                          <w:marBottom w:val="0"/>
                          <w:divBdr>
                            <w:top w:val="none" w:sz="0" w:space="0" w:color="auto"/>
                            <w:left w:val="none" w:sz="0" w:space="0" w:color="auto"/>
                            <w:bottom w:val="none" w:sz="0" w:space="0" w:color="auto"/>
                            <w:right w:val="none" w:sz="0" w:space="0" w:color="auto"/>
                          </w:divBdr>
                          <w:divsChild>
                            <w:div w:id="149057233">
                              <w:marLeft w:val="0"/>
                              <w:marRight w:val="0"/>
                              <w:marTop w:val="0"/>
                              <w:marBottom w:val="300"/>
                              <w:divBdr>
                                <w:top w:val="single" w:sz="6" w:space="3" w:color="DDDDDD"/>
                                <w:left w:val="single" w:sz="6" w:space="3" w:color="DDDDDD"/>
                                <w:bottom w:val="single" w:sz="6" w:space="3" w:color="DDDDDD"/>
                                <w:right w:val="single" w:sz="6" w:space="3" w:color="DDDDDD"/>
                              </w:divBdr>
                              <w:divsChild>
                                <w:div w:id="27591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74770">
                      <w:marLeft w:val="0"/>
                      <w:marRight w:val="0"/>
                      <w:marTop w:val="0"/>
                      <w:marBottom w:val="0"/>
                      <w:divBdr>
                        <w:top w:val="none" w:sz="0" w:space="0" w:color="auto"/>
                        <w:left w:val="none" w:sz="0" w:space="0" w:color="auto"/>
                        <w:bottom w:val="none" w:sz="0" w:space="0" w:color="auto"/>
                        <w:right w:val="none" w:sz="0" w:space="0" w:color="auto"/>
                      </w:divBdr>
                    </w:div>
                    <w:div w:id="239798431">
                      <w:marLeft w:val="0"/>
                      <w:marRight w:val="0"/>
                      <w:marTop w:val="0"/>
                      <w:marBottom w:val="0"/>
                      <w:divBdr>
                        <w:top w:val="none" w:sz="0" w:space="0" w:color="auto"/>
                        <w:left w:val="none" w:sz="0" w:space="0" w:color="auto"/>
                        <w:bottom w:val="none" w:sz="0" w:space="0" w:color="auto"/>
                        <w:right w:val="none" w:sz="0" w:space="0" w:color="auto"/>
                      </w:divBdr>
                    </w:div>
                    <w:div w:id="244188122">
                      <w:marLeft w:val="-225"/>
                      <w:marRight w:val="-225"/>
                      <w:marTop w:val="0"/>
                      <w:marBottom w:val="0"/>
                      <w:divBdr>
                        <w:top w:val="none" w:sz="0" w:space="0" w:color="auto"/>
                        <w:left w:val="none" w:sz="0" w:space="0" w:color="auto"/>
                        <w:bottom w:val="none" w:sz="0" w:space="0" w:color="auto"/>
                        <w:right w:val="none" w:sz="0" w:space="0" w:color="auto"/>
                      </w:divBdr>
                      <w:divsChild>
                        <w:div w:id="870991984">
                          <w:marLeft w:val="0"/>
                          <w:marRight w:val="0"/>
                          <w:marTop w:val="0"/>
                          <w:marBottom w:val="0"/>
                          <w:divBdr>
                            <w:top w:val="none" w:sz="0" w:space="0" w:color="auto"/>
                            <w:left w:val="none" w:sz="0" w:space="0" w:color="auto"/>
                            <w:bottom w:val="none" w:sz="0" w:space="0" w:color="auto"/>
                            <w:right w:val="none" w:sz="0" w:space="0" w:color="auto"/>
                          </w:divBdr>
                          <w:divsChild>
                            <w:div w:id="722561673">
                              <w:marLeft w:val="0"/>
                              <w:marRight w:val="0"/>
                              <w:marTop w:val="0"/>
                              <w:marBottom w:val="300"/>
                              <w:divBdr>
                                <w:top w:val="single" w:sz="6" w:space="3" w:color="DDDDDD"/>
                                <w:left w:val="single" w:sz="6" w:space="3" w:color="DDDDDD"/>
                                <w:bottom w:val="single" w:sz="6" w:space="3" w:color="DDDDDD"/>
                                <w:right w:val="single" w:sz="6" w:space="3" w:color="DDDDDD"/>
                              </w:divBdr>
                              <w:divsChild>
                                <w:div w:id="147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029336">
                          <w:marLeft w:val="0"/>
                          <w:marRight w:val="0"/>
                          <w:marTop w:val="0"/>
                          <w:marBottom w:val="0"/>
                          <w:divBdr>
                            <w:top w:val="none" w:sz="0" w:space="0" w:color="auto"/>
                            <w:left w:val="none" w:sz="0" w:space="0" w:color="auto"/>
                            <w:bottom w:val="none" w:sz="0" w:space="0" w:color="auto"/>
                            <w:right w:val="none" w:sz="0" w:space="0" w:color="auto"/>
                          </w:divBdr>
                          <w:divsChild>
                            <w:div w:id="288976466">
                              <w:marLeft w:val="0"/>
                              <w:marRight w:val="0"/>
                              <w:marTop w:val="0"/>
                              <w:marBottom w:val="300"/>
                              <w:divBdr>
                                <w:top w:val="single" w:sz="6" w:space="3" w:color="DDDDDD"/>
                                <w:left w:val="single" w:sz="6" w:space="3" w:color="DDDDDD"/>
                                <w:bottom w:val="single" w:sz="6" w:space="3" w:color="DDDDDD"/>
                                <w:right w:val="single" w:sz="6" w:space="3" w:color="DDDDDD"/>
                              </w:divBdr>
                              <w:divsChild>
                                <w:div w:id="5546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49720">
                      <w:marLeft w:val="-225"/>
                      <w:marRight w:val="-225"/>
                      <w:marTop w:val="0"/>
                      <w:marBottom w:val="0"/>
                      <w:divBdr>
                        <w:top w:val="none" w:sz="0" w:space="0" w:color="auto"/>
                        <w:left w:val="none" w:sz="0" w:space="0" w:color="auto"/>
                        <w:bottom w:val="none" w:sz="0" w:space="0" w:color="auto"/>
                        <w:right w:val="none" w:sz="0" w:space="0" w:color="auto"/>
                      </w:divBdr>
                      <w:divsChild>
                        <w:div w:id="1262377534">
                          <w:marLeft w:val="0"/>
                          <w:marRight w:val="0"/>
                          <w:marTop w:val="0"/>
                          <w:marBottom w:val="0"/>
                          <w:divBdr>
                            <w:top w:val="none" w:sz="0" w:space="0" w:color="auto"/>
                            <w:left w:val="none" w:sz="0" w:space="0" w:color="auto"/>
                            <w:bottom w:val="none" w:sz="0" w:space="0" w:color="auto"/>
                            <w:right w:val="none" w:sz="0" w:space="0" w:color="auto"/>
                          </w:divBdr>
                          <w:divsChild>
                            <w:div w:id="737901008">
                              <w:marLeft w:val="0"/>
                              <w:marRight w:val="0"/>
                              <w:marTop w:val="0"/>
                              <w:marBottom w:val="300"/>
                              <w:divBdr>
                                <w:top w:val="single" w:sz="6" w:space="3" w:color="DDDDDD"/>
                                <w:left w:val="single" w:sz="6" w:space="3" w:color="DDDDDD"/>
                                <w:bottom w:val="single" w:sz="6" w:space="3" w:color="DDDDDD"/>
                                <w:right w:val="single" w:sz="6" w:space="3" w:color="DDDDDD"/>
                              </w:divBdr>
                              <w:divsChild>
                                <w:div w:id="204350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2357">
                          <w:marLeft w:val="0"/>
                          <w:marRight w:val="0"/>
                          <w:marTop w:val="0"/>
                          <w:marBottom w:val="0"/>
                          <w:divBdr>
                            <w:top w:val="none" w:sz="0" w:space="0" w:color="auto"/>
                            <w:left w:val="none" w:sz="0" w:space="0" w:color="auto"/>
                            <w:bottom w:val="none" w:sz="0" w:space="0" w:color="auto"/>
                            <w:right w:val="none" w:sz="0" w:space="0" w:color="auto"/>
                          </w:divBdr>
                          <w:divsChild>
                            <w:div w:id="1022239986">
                              <w:marLeft w:val="0"/>
                              <w:marRight w:val="0"/>
                              <w:marTop w:val="0"/>
                              <w:marBottom w:val="300"/>
                              <w:divBdr>
                                <w:top w:val="single" w:sz="6" w:space="3" w:color="DDDDDD"/>
                                <w:left w:val="single" w:sz="6" w:space="3" w:color="DDDDDD"/>
                                <w:bottom w:val="single" w:sz="6" w:space="3" w:color="DDDDDD"/>
                                <w:right w:val="single" w:sz="6" w:space="3" w:color="DDDDDD"/>
                              </w:divBdr>
                              <w:divsChild>
                                <w:div w:id="152177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07117">
                          <w:marLeft w:val="0"/>
                          <w:marRight w:val="0"/>
                          <w:marTop w:val="0"/>
                          <w:marBottom w:val="0"/>
                          <w:divBdr>
                            <w:top w:val="none" w:sz="0" w:space="0" w:color="auto"/>
                            <w:left w:val="none" w:sz="0" w:space="0" w:color="auto"/>
                            <w:bottom w:val="none" w:sz="0" w:space="0" w:color="auto"/>
                            <w:right w:val="none" w:sz="0" w:space="0" w:color="auto"/>
                          </w:divBdr>
                          <w:divsChild>
                            <w:div w:id="291449138">
                              <w:marLeft w:val="0"/>
                              <w:marRight w:val="0"/>
                              <w:marTop w:val="0"/>
                              <w:marBottom w:val="300"/>
                              <w:divBdr>
                                <w:top w:val="single" w:sz="6" w:space="3" w:color="DDDDDD"/>
                                <w:left w:val="single" w:sz="6" w:space="3" w:color="DDDDDD"/>
                                <w:bottom w:val="single" w:sz="6" w:space="3" w:color="DDDDDD"/>
                                <w:right w:val="single" w:sz="6" w:space="3" w:color="DDDDDD"/>
                              </w:divBdr>
                              <w:divsChild>
                                <w:div w:id="47017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79370">
                      <w:marLeft w:val="-225"/>
                      <w:marRight w:val="-225"/>
                      <w:marTop w:val="0"/>
                      <w:marBottom w:val="0"/>
                      <w:divBdr>
                        <w:top w:val="none" w:sz="0" w:space="0" w:color="auto"/>
                        <w:left w:val="none" w:sz="0" w:space="0" w:color="auto"/>
                        <w:bottom w:val="none" w:sz="0" w:space="0" w:color="auto"/>
                        <w:right w:val="none" w:sz="0" w:space="0" w:color="auto"/>
                      </w:divBdr>
                      <w:divsChild>
                        <w:div w:id="402679563">
                          <w:marLeft w:val="0"/>
                          <w:marRight w:val="0"/>
                          <w:marTop w:val="0"/>
                          <w:marBottom w:val="0"/>
                          <w:divBdr>
                            <w:top w:val="none" w:sz="0" w:space="0" w:color="auto"/>
                            <w:left w:val="none" w:sz="0" w:space="0" w:color="auto"/>
                            <w:bottom w:val="none" w:sz="0" w:space="0" w:color="auto"/>
                            <w:right w:val="none" w:sz="0" w:space="0" w:color="auto"/>
                          </w:divBdr>
                          <w:divsChild>
                            <w:div w:id="983698507">
                              <w:marLeft w:val="0"/>
                              <w:marRight w:val="0"/>
                              <w:marTop w:val="0"/>
                              <w:marBottom w:val="300"/>
                              <w:divBdr>
                                <w:top w:val="single" w:sz="6" w:space="3" w:color="DDDDDD"/>
                                <w:left w:val="single" w:sz="6" w:space="3" w:color="DDDDDD"/>
                                <w:bottom w:val="single" w:sz="6" w:space="3" w:color="DDDDDD"/>
                                <w:right w:val="single" w:sz="6" w:space="3" w:color="DDDDDD"/>
                              </w:divBdr>
                              <w:divsChild>
                                <w:div w:id="1300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1888">
                          <w:marLeft w:val="0"/>
                          <w:marRight w:val="0"/>
                          <w:marTop w:val="0"/>
                          <w:marBottom w:val="0"/>
                          <w:divBdr>
                            <w:top w:val="none" w:sz="0" w:space="0" w:color="auto"/>
                            <w:left w:val="none" w:sz="0" w:space="0" w:color="auto"/>
                            <w:bottom w:val="none" w:sz="0" w:space="0" w:color="auto"/>
                            <w:right w:val="none" w:sz="0" w:space="0" w:color="auto"/>
                          </w:divBdr>
                          <w:divsChild>
                            <w:div w:id="77023105">
                              <w:marLeft w:val="0"/>
                              <w:marRight w:val="0"/>
                              <w:marTop w:val="0"/>
                              <w:marBottom w:val="300"/>
                              <w:divBdr>
                                <w:top w:val="single" w:sz="6" w:space="3" w:color="DDDDDD"/>
                                <w:left w:val="single" w:sz="6" w:space="3" w:color="DDDDDD"/>
                                <w:bottom w:val="single" w:sz="6" w:space="3" w:color="DDDDDD"/>
                                <w:right w:val="single" w:sz="6" w:space="3" w:color="DDDDDD"/>
                              </w:divBdr>
                              <w:divsChild>
                                <w:div w:id="21267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990227">
                      <w:marLeft w:val="-225"/>
                      <w:marRight w:val="-225"/>
                      <w:marTop w:val="0"/>
                      <w:marBottom w:val="0"/>
                      <w:divBdr>
                        <w:top w:val="none" w:sz="0" w:space="0" w:color="auto"/>
                        <w:left w:val="none" w:sz="0" w:space="0" w:color="auto"/>
                        <w:bottom w:val="none" w:sz="0" w:space="0" w:color="auto"/>
                        <w:right w:val="none" w:sz="0" w:space="0" w:color="auto"/>
                      </w:divBdr>
                      <w:divsChild>
                        <w:div w:id="173495857">
                          <w:marLeft w:val="0"/>
                          <w:marRight w:val="0"/>
                          <w:marTop w:val="0"/>
                          <w:marBottom w:val="0"/>
                          <w:divBdr>
                            <w:top w:val="none" w:sz="0" w:space="0" w:color="auto"/>
                            <w:left w:val="none" w:sz="0" w:space="0" w:color="auto"/>
                            <w:bottom w:val="none" w:sz="0" w:space="0" w:color="auto"/>
                            <w:right w:val="none" w:sz="0" w:space="0" w:color="auto"/>
                          </w:divBdr>
                        </w:div>
                        <w:div w:id="204685086">
                          <w:marLeft w:val="0"/>
                          <w:marRight w:val="0"/>
                          <w:marTop w:val="0"/>
                          <w:marBottom w:val="0"/>
                          <w:divBdr>
                            <w:top w:val="none" w:sz="0" w:space="0" w:color="auto"/>
                            <w:left w:val="none" w:sz="0" w:space="0" w:color="auto"/>
                            <w:bottom w:val="none" w:sz="0" w:space="0" w:color="auto"/>
                            <w:right w:val="none" w:sz="0" w:space="0" w:color="auto"/>
                          </w:divBdr>
                        </w:div>
                      </w:divsChild>
                    </w:div>
                    <w:div w:id="1386367224">
                      <w:marLeft w:val="0"/>
                      <w:marRight w:val="0"/>
                      <w:marTop w:val="0"/>
                      <w:marBottom w:val="0"/>
                      <w:divBdr>
                        <w:top w:val="none" w:sz="0" w:space="0" w:color="auto"/>
                        <w:left w:val="none" w:sz="0" w:space="0" w:color="auto"/>
                        <w:bottom w:val="none" w:sz="0" w:space="0" w:color="auto"/>
                        <w:right w:val="none" w:sz="0" w:space="0" w:color="auto"/>
                      </w:divBdr>
                    </w:div>
                    <w:div w:id="1599216642">
                      <w:marLeft w:val="0"/>
                      <w:marRight w:val="0"/>
                      <w:marTop w:val="0"/>
                      <w:marBottom w:val="0"/>
                      <w:divBdr>
                        <w:top w:val="none" w:sz="0" w:space="0" w:color="auto"/>
                        <w:left w:val="none" w:sz="0" w:space="0" w:color="auto"/>
                        <w:bottom w:val="none" w:sz="0" w:space="0" w:color="auto"/>
                        <w:right w:val="none" w:sz="0" w:space="0" w:color="auto"/>
                      </w:divBdr>
                    </w:div>
                    <w:div w:id="1680620622">
                      <w:marLeft w:val="-225"/>
                      <w:marRight w:val="-225"/>
                      <w:marTop w:val="0"/>
                      <w:marBottom w:val="0"/>
                      <w:divBdr>
                        <w:top w:val="none" w:sz="0" w:space="0" w:color="auto"/>
                        <w:left w:val="none" w:sz="0" w:space="0" w:color="auto"/>
                        <w:bottom w:val="none" w:sz="0" w:space="0" w:color="auto"/>
                        <w:right w:val="none" w:sz="0" w:space="0" w:color="auto"/>
                      </w:divBdr>
                      <w:divsChild>
                        <w:div w:id="23336151">
                          <w:marLeft w:val="0"/>
                          <w:marRight w:val="0"/>
                          <w:marTop w:val="0"/>
                          <w:marBottom w:val="0"/>
                          <w:divBdr>
                            <w:top w:val="none" w:sz="0" w:space="0" w:color="auto"/>
                            <w:left w:val="none" w:sz="0" w:space="0" w:color="auto"/>
                            <w:bottom w:val="none" w:sz="0" w:space="0" w:color="auto"/>
                            <w:right w:val="none" w:sz="0" w:space="0" w:color="auto"/>
                          </w:divBdr>
                          <w:divsChild>
                            <w:div w:id="1187600941">
                              <w:marLeft w:val="0"/>
                              <w:marRight w:val="0"/>
                              <w:marTop w:val="0"/>
                              <w:marBottom w:val="300"/>
                              <w:divBdr>
                                <w:top w:val="single" w:sz="6" w:space="3" w:color="DDDDDD"/>
                                <w:left w:val="single" w:sz="6" w:space="3" w:color="DDDDDD"/>
                                <w:bottom w:val="single" w:sz="6" w:space="3" w:color="DDDDDD"/>
                                <w:right w:val="single" w:sz="6" w:space="3" w:color="DDDDDD"/>
                              </w:divBdr>
                              <w:divsChild>
                                <w:div w:id="19109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584690">
                          <w:marLeft w:val="0"/>
                          <w:marRight w:val="0"/>
                          <w:marTop w:val="0"/>
                          <w:marBottom w:val="0"/>
                          <w:divBdr>
                            <w:top w:val="none" w:sz="0" w:space="0" w:color="auto"/>
                            <w:left w:val="none" w:sz="0" w:space="0" w:color="auto"/>
                            <w:bottom w:val="none" w:sz="0" w:space="0" w:color="auto"/>
                            <w:right w:val="none" w:sz="0" w:space="0" w:color="auto"/>
                          </w:divBdr>
                          <w:divsChild>
                            <w:div w:id="214125538">
                              <w:marLeft w:val="0"/>
                              <w:marRight w:val="0"/>
                              <w:marTop w:val="0"/>
                              <w:marBottom w:val="300"/>
                              <w:divBdr>
                                <w:top w:val="single" w:sz="6" w:space="3" w:color="DDDDDD"/>
                                <w:left w:val="single" w:sz="6" w:space="3" w:color="DDDDDD"/>
                                <w:bottom w:val="single" w:sz="6" w:space="3" w:color="DDDDDD"/>
                                <w:right w:val="single" w:sz="6" w:space="3" w:color="DDDDDD"/>
                              </w:divBdr>
                              <w:divsChild>
                                <w:div w:id="214002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182726">
                          <w:marLeft w:val="0"/>
                          <w:marRight w:val="0"/>
                          <w:marTop w:val="0"/>
                          <w:marBottom w:val="0"/>
                          <w:divBdr>
                            <w:top w:val="none" w:sz="0" w:space="0" w:color="auto"/>
                            <w:left w:val="none" w:sz="0" w:space="0" w:color="auto"/>
                            <w:bottom w:val="none" w:sz="0" w:space="0" w:color="auto"/>
                            <w:right w:val="none" w:sz="0" w:space="0" w:color="auto"/>
                          </w:divBdr>
                          <w:divsChild>
                            <w:div w:id="1213688792">
                              <w:marLeft w:val="0"/>
                              <w:marRight w:val="0"/>
                              <w:marTop w:val="0"/>
                              <w:marBottom w:val="300"/>
                              <w:divBdr>
                                <w:top w:val="single" w:sz="6" w:space="3" w:color="DDDDDD"/>
                                <w:left w:val="single" w:sz="6" w:space="3" w:color="DDDDDD"/>
                                <w:bottom w:val="single" w:sz="6" w:space="3" w:color="DDDDDD"/>
                                <w:right w:val="single" w:sz="6" w:space="3" w:color="DDDDDD"/>
                              </w:divBdr>
                              <w:divsChild>
                                <w:div w:id="394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754266">
                      <w:marLeft w:val="-225"/>
                      <w:marRight w:val="-225"/>
                      <w:marTop w:val="0"/>
                      <w:marBottom w:val="0"/>
                      <w:divBdr>
                        <w:top w:val="none" w:sz="0" w:space="0" w:color="auto"/>
                        <w:left w:val="none" w:sz="0" w:space="0" w:color="auto"/>
                        <w:bottom w:val="none" w:sz="0" w:space="0" w:color="auto"/>
                        <w:right w:val="none" w:sz="0" w:space="0" w:color="auto"/>
                      </w:divBdr>
                      <w:divsChild>
                        <w:div w:id="707493649">
                          <w:marLeft w:val="0"/>
                          <w:marRight w:val="0"/>
                          <w:marTop w:val="0"/>
                          <w:marBottom w:val="0"/>
                          <w:divBdr>
                            <w:top w:val="none" w:sz="0" w:space="0" w:color="auto"/>
                            <w:left w:val="none" w:sz="0" w:space="0" w:color="auto"/>
                            <w:bottom w:val="none" w:sz="0" w:space="0" w:color="auto"/>
                            <w:right w:val="none" w:sz="0" w:space="0" w:color="auto"/>
                          </w:divBdr>
                          <w:divsChild>
                            <w:div w:id="1206868676">
                              <w:marLeft w:val="0"/>
                              <w:marRight w:val="0"/>
                              <w:marTop w:val="0"/>
                              <w:marBottom w:val="300"/>
                              <w:divBdr>
                                <w:top w:val="single" w:sz="6" w:space="3" w:color="DDDDDD"/>
                                <w:left w:val="single" w:sz="6" w:space="3" w:color="DDDDDD"/>
                                <w:bottom w:val="single" w:sz="6" w:space="3" w:color="DDDDDD"/>
                                <w:right w:val="single" w:sz="6" w:space="3" w:color="DDDDDD"/>
                              </w:divBdr>
                              <w:divsChild>
                                <w:div w:id="128523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987828">
                          <w:marLeft w:val="0"/>
                          <w:marRight w:val="0"/>
                          <w:marTop w:val="0"/>
                          <w:marBottom w:val="0"/>
                          <w:divBdr>
                            <w:top w:val="none" w:sz="0" w:space="0" w:color="auto"/>
                            <w:left w:val="none" w:sz="0" w:space="0" w:color="auto"/>
                            <w:bottom w:val="none" w:sz="0" w:space="0" w:color="auto"/>
                            <w:right w:val="none" w:sz="0" w:space="0" w:color="auto"/>
                          </w:divBdr>
                          <w:divsChild>
                            <w:div w:id="1899392183">
                              <w:marLeft w:val="0"/>
                              <w:marRight w:val="0"/>
                              <w:marTop w:val="0"/>
                              <w:marBottom w:val="300"/>
                              <w:divBdr>
                                <w:top w:val="single" w:sz="6" w:space="3" w:color="DDDDDD"/>
                                <w:left w:val="single" w:sz="6" w:space="3" w:color="DDDDDD"/>
                                <w:bottom w:val="single" w:sz="6" w:space="3" w:color="DDDDDD"/>
                                <w:right w:val="single" w:sz="6" w:space="3" w:color="DDDDDD"/>
                              </w:divBdr>
                              <w:divsChild>
                                <w:div w:id="99865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273968">
                      <w:marLeft w:val="-225"/>
                      <w:marRight w:val="-225"/>
                      <w:marTop w:val="0"/>
                      <w:marBottom w:val="0"/>
                      <w:divBdr>
                        <w:top w:val="none" w:sz="0" w:space="0" w:color="auto"/>
                        <w:left w:val="none" w:sz="0" w:space="0" w:color="auto"/>
                        <w:bottom w:val="none" w:sz="0" w:space="0" w:color="auto"/>
                        <w:right w:val="none" w:sz="0" w:space="0" w:color="auto"/>
                      </w:divBdr>
                      <w:divsChild>
                        <w:div w:id="297145724">
                          <w:marLeft w:val="0"/>
                          <w:marRight w:val="0"/>
                          <w:marTop w:val="0"/>
                          <w:marBottom w:val="0"/>
                          <w:divBdr>
                            <w:top w:val="none" w:sz="0" w:space="0" w:color="auto"/>
                            <w:left w:val="none" w:sz="0" w:space="0" w:color="auto"/>
                            <w:bottom w:val="none" w:sz="0" w:space="0" w:color="auto"/>
                            <w:right w:val="none" w:sz="0" w:space="0" w:color="auto"/>
                          </w:divBdr>
                          <w:divsChild>
                            <w:div w:id="768235310">
                              <w:marLeft w:val="0"/>
                              <w:marRight w:val="0"/>
                              <w:marTop w:val="0"/>
                              <w:marBottom w:val="300"/>
                              <w:divBdr>
                                <w:top w:val="single" w:sz="6" w:space="3" w:color="DDDDDD"/>
                                <w:left w:val="single" w:sz="6" w:space="3" w:color="DDDDDD"/>
                                <w:bottom w:val="single" w:sz="6" w:space="3" w:color="DDDDDD"/>
                                <w:right w:val="single" w:sz="6" w:space="3" w:color="DDDDDD"/>
                              </w:divBdr>
                              <w:divsChild>
                                <w:div w:id="182184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213798">
                          <w:marLeft w:val="0"/>
                          <w:marRight w:val="0"/>
                          <w:marTop w:val="0"/>
                          <w:marBottom w:val="0"/>
                          <w:divBdr>
                            <w:top w:val="none" w:sz="0" w:space="0" w:color="auto"/>
                            <w:left w:val="none" w:sz="0" w:space="0" w:color="auto"/>
                            <w:bottom w:val="none" w:sz="0" w:space="0" w:color="auto"/>
                            <w:right w:val="none" w:sz="0" w:space="0" w:color="auto"/>
                          </w:divBdr>
                          <w:divsChild>
                            <w:div w:id="1939633796">
                              <w:marLeft w:val="0"/>
                              <w:marRight w:val="0"/>
                              <w:marTop w:val="0"/>
                              <w:marBottom w:val="300"/>
                              <w:divBdr>
                                <w:top w:val="single" w:sz="6" w:space="3" w:color="DDDDDD"/>
                                <w:left w:val="single" w:sz="6" w:space="3" w:color="DDDDDD"/>
                                <w:bottom w:val="single" w:sz="6" w:space="3" w:color="DDDDDD"/>
                                <w:right w:val="single" w:sz="6" w:space="3" w:color="DDDDDD"/>
                              </w:divBdr>
                              <w:divsChild>
                                <w:div w:id="42318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666143">
                          <w:marLeft w:val="0"/>
                          <w:marRight w:val="0"/>
                          <w:marTop w:val="0"/>
                          <w:marBottom w:val="0"/>
                          <w:divBdr>
                            <w:top w:val="none" w:sz="0" w:space="0" w:color="auto"/>
                            <w:left w:val="none" w:sz="0" w:space="0" w:color="auto"/>
                            <w:bottom w:val="none" w:sz="0" w:space="0" w:color="auto"/>
                            <w:right w:val="none" w:sz="0" w:space="0" w:color="auto"/>
                          </w:divBdr>
                          <w:divsChild>
                            <w:div w:id="1669552329">
                              <w:marLeft w:val="0"/>
                              <w:marRight w:val="0"/>
                              <w:marTop w:val="0"/>
                              <w:marBottom w:val="300"/>
                              <w:divBdr>
                                <w:top w:val="single" w:sz="6" w:space="3" w:color="DDDDDD"/>
                                <w:left w:val="single" w:sz="6" w:space="3" w:color="DDDDDD"/>
                                <w:bottom w:val="single" w:sz="6" w:space="3" w:color="DDDDDD"/>
                                <w:right w:val="single" w:sz="6" w:space="3" w:color="DDDDDD"/>
                              </w:divBdr>
                              <w:divsChild>
                                <w:div w:id="146665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355958">
                      <w:marLeft w:val="-225"/>
                      <w:marRight w:val="-225"/>
                      <w:marTop w:val="0"/>
                      <w:marBottom w:val="0"/>
                      <w:divBdr>
                        <w:top w:val="none" w:sz="0" w:space="0" w:color="auto"/>
                        <w:left w:val="none" w:sz="0" w:space="0" w:color="auto"/>
                        <w:bottom w:val="none" w:sz="0" w:space="0" w:color="auto"/>
                        <w:right w:val="none" w:sz="0" w:space="0" w:color="auto"/>
                      </w:divBdr>
                      <w:divsChild>
                        <w:div w:id="423183301">
                          <w:marLeft w:val="0"/>
                          <w:marRight w:val="0"/>
                          <w:marTop w:val="0"/>
                          <w:marBottom w:val="0"/>
                          <w:divBdr>
                            <w:top w:val="none" w:sz="0" w:space="0" w:color="auto"/>
                            <w:left w:val="none" w:sz="0" w:space="0" w:color="auto"/>
                            <w:bottom w:val="none" w:sz="0" w:space="0" w:color="auto"/>
                            <w:right w:val="none" w:sz="0" w:space="0" w:color="auto"/>
                          </w:divBdr>
                          <w:divsChild>
                            <w:div w:id="593785247">
                              <w:marLeft w:val="0"/>
                              <w:marRight w:val="0"/>
                              <w:marTop w:val="0"/>
                              <w:marBottom w:val="300"/>
                              <w:divBdr>
                                <w:top w:val="single" w:sz="6" w:space="3" w:color="DDDDDD"/>
                                <w:left w:val="single" w:sz="6" w:space="3" w:color="DDDDDD"/>
                                <w:bottom w:val="single" w:sz="6" w:space="3" w:color="DDDDDD"/>
                                <w:right w:val="single" w:sz="6" w:space="3" w:color="DDDDDD"/>
                              </w:divBdr>
                              <w:divsChild>
                                <w:div w:id="8660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758629">
                          <w:marLeft w:val="0"/>
                          <w:marRight w:val="0"/>
                          <w:marTop w:val="0"/>
                          <w:marBottom w:val="0"/>
                          <w:divBdr>
                            <w:top w:val="none" w:sz="0" w:space="0" w:color="auto"/>
                            <w:left w:val="none" w:sz="0" w:space="0" w:color="auto"/>
                            <w:bottom w:val="none" w:sz="0" w:space="0" w:color="auto"/>
                            <w:right w:val="none" w:sz="0" w:space="0" w:color="auto"/>
                          </w:divBdr>
                          <w:divsChild>
                            <w:div w:id="1633288498">
                              <w:marLeft w:val="0"/>
                              <w:marRight w:val="0"/>
                              <w:marTop w:val="0"/>
                              <w:marBottom w:val="300"/>
                              <w:divBdr>
                                <w:top w:val="single" w:sz="6" w:space="3" w:color="DDDDDD"/>
                                <w:left w:val="single" w:sz="6" w:space="3" w:color="DDDDDD"/>
                                <w:bottom w:val="single" w:sz="6" w:space="3" w:color="DDDDDD"/>
                                <w:right w:val="single" w:sz="6" w:space="3" w:color="DDDDDD"/>
                              </w:divBdr>
                              <w:divsChild>
                                <w:div w:id="160958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604597">
      <w:bodyDiv w:val="1"/>
      <w:marLeft w:val="0"/>
      <w:marRight w:val="0"/>
      <w:marTop w:val="0"/>
      <w:marBottom w:val="0"/>
      <w:divBdr>
        <w:top w:val="none" w:sz="0" w:space="0" w:color="auto"/>
        <w:left w:val="none" w:sz="0" w:space="0" w:color="auto"/>
        <w:bottom w:val="none" w:sz="0" w:space="0" w:color="auto"/>
        <w:right w:val="none" w:sz="0" w:space="0" w:color="auto"/>
      </w:divBdr>
    </w:div>
    <w:div w:id="99178787">
      <w:bodyDiv w:val="1"/>
      <w:marLeft w:val="0"/>
      <w:marRight w:val="0"/>
      <w:marTop w:val="0"/>
      <w:marBottom w:val="0"/>
      <w:divBdr>
        <w:top w:val="none" w:sz="0" w:space="0" w:color="auto"/>
        <w:left w:val="none" w:sz="0" w:space="0" w:color="auto"/>
        <w:bottom w:val="none" w:sz="0" w:space="0" w:color="auto"/>
        <w:right w:val="none" w:sz="0" w:space="0" w:color="auto"/>
      </w:divBdr>
    </w:div>
    <w:div w:id="249042101">
      <w:bodyDiv w:val="1"/>
      <w:marLeft w:val="0"/>
      <w:marRight w:val="0"/>
      <w:marTop w:val="0"/>
      <w:marBottom w:val="0"/>
      <w:divBdr>
        <w:top w:val="none" w:sz="0" w:space="0" w:color="auto"/>
        <w:left w:val="none" w:sz="0" w:space="0" w:color="auto"/>
        <w:bottom w:val="none" w:sz="0" w:space="0" w:color="auto"/>
        <w:right w:val="none" w:sz="0" w:space="0" w:color="auto"/>
      </w:divBdr>
      <w:divsChild>
        <w:div w:id="55861755">
          <w:marLeft w:val="0"/>
          <w:marRight w:val="0"/>
          <w:marTop w:val="0"/>
          <w:marBottom w:val="0"/>
          <w:divBdr>
            <w:top w:val="none" w:sz="0" w:space="0" w:color="auto"/>
            <w:left w:val="none" w:sz="0" w:space="0" w:color="auto"/>
            <w:bottom w:val="none" w:sz="0" w:space="0" w:color="auto"/>
            <w:right w:val="none" w:sz="0" w:space="0" w:color="auto"/>
          </w:divBdr>
          <w:divsChild>
            <w:div w:id="1787043839">
              <w:marLeft w:val="0"/>
              <w:marRight w:val="0"/>
              <w:marTop w:val="0"/>
              <w:marBottom w:val="0"/>
              <w:divBdr>
                <w:top w:val="none" w:sz="0" w:space="0" w:color="auto"/>
                <w:left w:val="none" w:sz="0" w:space="0" w:color="auto"/>
                <w:bottom w:val="none" w:sz="0" w:space="0" w:color="auto"/>
                <w:right w:val="none" w:sz="0" w:space="0" w:color="auto"/>
              </w:divBdr>
              <w:divsChild>
                <w:div w:id="1589264274">
                  <w:marLeft w:val="0"/>
                  <w:marRight w:val="0"/>
                  <w:marTop w:val="0"/>
                  <w:marBottom w:val="0"/>
                  <w:divBdr>
                    <w:top w:val="none" w:sz="0" w:space="0" w:color="auto"/>
                    <w:left w:val="none" w:sz="0" w:space="0" w:color="auto"/>
                    <w:bottom w:val="none" w:sz="0" w:space="0" w:color="auto"/>
                    <w:right w:val="none" w:sz="0" w:space="0" w:color="auto"/>
                  </w:divBdr>
                  <w:divsChild>
                    <w:div w:id="320936510">
                      <w:marLeft w:val="0"/>
                      <w:marRight w:val="0"/>
                      <w:marTop w:val="0"/>
                      <w:marBottom w:val="150"/>
                      <w:divBdr>
                        <w:top w:val="none" w:sz="0" w:space="0" w:color="auto"/>
                        <w:left w:val="none" w:sz="0" w:space="0" w:color="auto"/>
                        <w:bottom w:val="none" w:sz="0" w:space="0" w:color="auto"/>
                        <w:right w:val="none" w:sz="0" w:space="0" w:color="auto"/>
                      </w:divBdr>
                      <w:divsChild>
                        <w:div w:id="419180584">
                          <w:marLeft w:val="0"/>
                          <w:marRight w:val="0"/>
                          <w:marTop w:val="0"/>
                          <w:marBottom w:val="0"/>
                          <w:divBdr>
                            <w:top w:val="none" w:sz="0" w:space="0" w:color="auto"/>
                            <w:left w:val="none" w:sz="0" w:space="0" w:color="auto"/>
                            <w:bottom w:val="none" w:sz="0" w:space="0" w:color="auto"/>
                            <w:right w:val="none" w:sz="0" w:space="0" w:color="auto"/>
                          </w:divBdr>
                        </w:div>
                        <w:div w:id="576521787">
                          <w:marLeft w:val="0"/>
                          <w:marRight w:val="0"/>
                          <w:marTop w:val="0"/>
                          <w:marBottom w:val="0"/>
                          <w:divBdr>
                            <w:top w:val="none" w:sz="0" w:space="0" w:color="auto"/>
                            <w:left w:val="none" w:sz="0" w:space="0" w:color="auto"/>
                            <w:bottom w:val="none" w:sz="0" w:space="0" w:color="auto"/>
                            <w:right w:val="none" w:sz="0" w:space="0" w:color="auto"/>
                          </w:divBdr>
                        </w:div>
                        <w:div w:id="1596404193">
                          <w:marLeft w:val="0"/>
                          <w:marRight w:val="0"/>
                          <w:marTop w:val="0"/>
                          <w:marBottom w:val="0"/>
                          <w:divBdr>
                            <w:top w:val="none" w:sz="0" w:space="0" w:color="auto"/>
                            <w:left w:val="none" w:sz="0" w:space="0" w:color="auto"/>
                            <w:bottom w:val="none" w:sz="0" w:space="0" w:color="auto"/>
                            <w:right w:val="none" w:sz="0" w:space="0" w:color="auto"/>
                          </w:divBdr>
                          <w:divsChild>
                            <w:div w:id="402798788">
                              <w:marLeft w:val="0"/>
                              <w:marRight w:val="0"/>
                              <w:marTop w:val="0"/>
                              <w:marBottom w:val="0"/>
                              <w:divBdr>
                                <w:top w:val="none" w:sz="0" w:space="0" w:color="auto"/>
                                <w:left w:val="none" w:sz="0" w:space="0" w:color="auto"/>
                                <w:bottom w:val="none" w:sz="0" w:space="0" w:color="auto"/>
                                <w:right w:val="none" w:sz="0" w:space="0" w:color="auto"/>
                              </w:divBdr>
                              <w:divsChild>
                                <w:div w:id="858129235">
                                  <w:marLeft w:val="0"/>
                                  <w:marRight w:val="0"/>
                                  <w:marTop w:val="0"/>
                                  <w:marBottom w:val="0"/>
                                  <w:divBdr>
                                    <w:top w:val="none" w:sz="0" w:space="0" w:color="auto"/>
                                    <w:left w:val="none" w:sz="0" w:space="0" w:color="auto"/>
                                    <w:bottom w:val="none" w:sz="0" w:space="0" w:color="auto"/>
                                    <w:right w:val="none" w:sz="0" w:space="0" w:color="auto"/>
                                  </w:divBdr>
                                  <w:divsChild>
                                    <w:div w:id="1102796195">
                                      <w:marLeft w:val="0"/>
                                      <w:marRight w:val="0"/>
                                      <w:marTop w:val="0"/>
                                      <w:marBottom w:val="0"/>
                                      <w:divBdr>
                                        <w:top w:val="none" w:sz="0" w:space="0" w:color="auto"/>
                                        <w:left w:val="none" w:sz="0" w:space="0" w:color="auto"/>
                                        <w:bottom w:val="none" w:sz="0" w:space="0" w:color="auto"/>
                                        <w:right w:val="none" w:sz="0" w:space="0" w:color="auto"/>
                                      </w:divBdr>
                                      <w:divsChild>
                                        <w:div w:id="64423918">
                                          <w:marLeft w:val="0"/>
                                          <w:marRight w:val="0"/>
                                          <w:marTop w:val="0"/>
                                          <w:marBottom w:val="0"/>
                                          <w:divBdr>
                                            <w:top w:val="none" w:sz="0" w:space="0" w:color="auto"/>
                                            <w:left w:val="none" w:sz="0" w:space="0" w:color="auto"/>
                                            <w:bottom w:val="none" w:sz="0" w:space="0" w:color="auto"/>
                                            <w:right w:val="none" w:sz="0" w:space="0" w:color="auto"/>
                                          </w:divBdr>
                                          <w:divsChild>
                                            <w:div w:id="1925989287">
                                              <w:marLeft w:val="0"/>
                                              <w:marRight w:val="0"/>
                                              <w:marTop w:val="0"/>
                                              <w:marBottom w:val="0"/>
                                              <w:divBdr>
                                                <w:top w:val="none" w:sz="0" w:space="0" w:color="auto"/>
                                                <w:left w:val="none" w:sz="0" w:space="0" w:color="auto"/>
                                                <w:bottom w:val="none" w:sz="0" w:space="0" w:color="auto"/>
                                                <w:right w:val="none" w:sz="0" w:space="0" w:color="auto"/>
                                              </w:divBdr>
                                              <w:divsChild>
                                                <w:div w:id="68775374">
                                                  <w:marLeft w:val="0"/>
                                                  <w:marRight w:val="0"/>
                                                  <w:marTop w:val="0"/>
                                                  <w:marBottom w:val="0"/>
                                                  <w:divBdr>
                                                    <w:top w:val="none" w:sz="0" w:space="0" w:color="auto"/>
                                                    <w:left w:val="none" w:sz="0" w:space="0" w:color="auto"/>
                                                    <w:bottom w:val="none" w:sz="0" w:space="0" w:color="auto"/>
                                                    <w:right w:val="none" w:sz="0" w:space="0" w:color="auto"/>
                                                  </w:divBdr>
                                                  <w:divsChild>
                                                    <w:div w:id="59401847">
                                                      <w:marLeft w:val="0"/>
                                                      <w:marRight w:val="0"/>
                                                      <w:marTop w:val="0"/>
                                                      <w:marBottom w:val="0"/>
                                                      <w:divBdr>
                                                        <w:top w:val="none" w:sz="0" w:space="0" w:color="auto"/>
                                                        <w:left w:val="none" w:sz="0" w:space="0" w:color="auto"/>
                                                        <w:bottom w:val="none" w:sz="0" w:space="0" w:color="auto"/>
                                                        <w:right w:val="none" w:sz="0" w:space="0" w:color="auto"/>
                                                      </w:divBdr>
                                                    </w:div>
                                                    <w:div w:id="543369682">
                                                      <w:marLeft w:val="0"/>
                                                      <w:marRight w:val="0"/>
                                                      <w:marTop w:val="0"/>
                                                      <w:marBottom w:val="0"/>
                                                      <w:divBdr>
                                                        <w:top w:val="none" w:sz="0" w:space="0" w:color="auto"/>
                                                        <w:left w:val="none" w:sz="0" w:space="0" w:color="auto"/>
                                                        <w:bottom w:val="none" w:sz="0" w:space="0" w:color="auto"/>
                                                        <w:right w:val="none" w:sz="0" w:space="0" w:color="auto"/>
                                                      </w:divBdr>
                                                    </w:div>
                                                  </w:divsChild>
                                                </w:div>
                                                <w:div w:id="568274450">
                                                  <w:marLeft w:val="0"/>
                                                  <w:marRight w:val="0"/>
                                                  <w:marTop w:val="0"/>
                                                  <w:marBottom w:val="0"/>
                                                  <w:divBdr>
                                                    <w:top w:val="none" w:sz="0" w:space="0" w:color="auto"/>
                                                    <w:left w:val="none" w:sz="0" w:space="0" w:color="auto"/>
                                                    <w:bottom w:val="none" w:sz="0" w:space="0" w:color="auto"/>
                                                    <w:right w:val="none" w:sz="0" w:space="0" w:color="auto"/>
                                                  </w:divBdr>
                                                  <w:divsChild>
                                                    <w:div w:id="433284101">
                                                      <w:marLeft w:val="0"/>
                                                      <w:marRight w:val="0"/>
                                                      <w:marTop w:val="0"/>
                                                      <w:marBottom w:val="0"/>
                                                      <w:divBdr>
                                                        <w:top w:val="none" w:sz="0" w:space="0" w:color="auto"/>
                                                        <w:left w:val="none" w:sz="0" w:space="0" w:color="auto"/>
                                                        <w:bottom w:val="none" w:sz="0" w:space="0" w:color="auto"/>
                                                        <w:right w:val="none" w:sz="0" w:space="0" w:color="auto"/>
                                                      </w:divBdr>
                                                    </w:div>
                                                    <w:div w:id="127228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631171">
                                      <w:marLeft w:val="0"/>
                                      <w:marRight w:val="0"/>
                                      <w:marTop w:val="0"/>
                                      <w:marBottom w:val="0"/>
                                      <w:divBdr>
                                        <w:top w:val="none" w:sz="0" w:space="0" w:color="auto"/>
                                        <w:left w:val="none" w:sz="0" w:space="0" w:color="auto"/>
                                        <w:bottom w:val="none" w:sz="0" w:space="0" w:color="auto"/>
                                        <w:right w:val="none" w:sz="0" w:space="0" w:color="auto"/>
                                      </w:divBdr>
                                      <w:divsChild>
                                        <w:div w:id="538129554">
                                          <w:marLeft w:val="0"/>
                                          <w:marRight w:val="0"/>
                                          <w:marTop w:val="0"/>
                                          <w:marBottom w:val="0"/>
                                          <w:divBdr>
                                            <w:top w:val="none" w:sz="0" w:space="0" w:color="auto"/>
                                            <w:left w:val="none" w:sz="0" w:space="0" w:color="auto"/>
                                            <w:bottom w:val="none" w:sz="0" w:space="0" w:color="auto"/>
                                            <w:right w:val="none" w:sz="0" w:space="0" w:color="auto"/>
                                          </w:divBdr>
                                          <w:divsChild>
                                            <w:div w:id="214611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643219">
                                      <w:marLeft w:val="0"/>
                                      <w:marRight w:val="0"/>
                                      <w:marTop w:val="0"/>
                                      <w:marBottom w:val="0"/>
                                      <w:divBdr>
                                        <w:top w:val="none" w:sz="0" w:space="0" w:color="auto"/>
                                        <w:left w:val="none" w:sz="0" w:space="0" w:color="auto"/>
                                        <w:bottom w:val="none" w:sz="0" w:space="0" w:color="auto"/>
                                        <w:right w:val="none" w:sz="0" w:space="0" w:color="auto"/>
                                      </w:divBdr>
                                      <w:divsChild>
                                        <w:div w:id="158263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9898801">
      <w:bodyDiv w:val="1"/>
      <w:marLeft w:val="0"/>
      <w:marRight w:val="0"/>
      <w:marTop w:val="0"/>
      <w:marBottom w:val="0"/>
      <w:divBdr>
        <w:top w:val="none" w:sz="0" w:space="0" w:color="auto"/>
        <w:left w:val="none" w:sz="0" w:space="0" w:color="auto"/>
        <w:bottom w:val="none" w:sz="0" w:space="0" w:color="auto"/>
        <w:right w:val="none" w:sz="0" w:space="0" w:color="auto"/>
      </w:divBdr>
    </w:div>
    <w:div w:id="253637777">
      <w:bodyDiv w:val="1"/>
      <w:marLeft w:val="0"/>
      <w:marRight w:val="0"/>
      <w:marTop w:val="0"/>
      <w:marBottom w:val="0"/>
      <w:divBdr>
        <w:top w:val="none" w:sz="0" w:space="0" w:color="auto"/>
        <w:left w:val="none" w:sz="0" w:space="0" w:color="auto"/>
        <w:bottom w:val="none" w:sz="0" w:space="0" w:color="auto"/>
        <w:right w:val="none" w:sz="0" w:space="0" w:color="auto"/>
      </w:divBdr>
    </w:div>
    <w:div w:id="280503315">
      <w:bodyDiv w:val="1"/>
      <w:marLeft w:val="0"/>
      <w:marRight w:val="0"/>
      <w:marTop w:val="0"/>
      <w:marBottom w:val="0"/>
      <w:divBdr>
        <w:top w:val="none" w:sz="0" w:space="0" w:color="auto"/>
        <w:left w:val="none" w:sz="0" w:space="0" w:color="auto"/>
        <w:bottom w:val="none" w:sz="0" w:space="0" w:color="auto"/>
        <w:right w:val="none" w:sz="0" w:space="0" w:color="auto"/>
      </w:divBdr>
    </w:div>
    <w:div w:id="292952097">
      <w:bodyDiv w:val="1"/>
      <w:marLeft w:val="0"/>
      <w:marRight w:val="0"/>
      <w:marTop w:val="0"/>
      <w:marBottom w:val="0"/>
      <w:divBdr>
        <w:top w:val="none" w:sz="0" w:space="0" w:color="auto"/>
        <w:left w:val="none" w:sz="0" w:space="0" w:color="auto"/>
        <w:bottom w:val="none" w:sz="0" w:space="0" w:color="auto"/>
        <w:right w:val="none" w:sz="0" w:space="0" w:color="auto"/>
      </w:divBdr>
    </w:div>
    <w:div w:id="329916487">
      <w:bodyDiv w:val="1"/>
      <w:marLeft w:val="0"/>
      <w:marRight w:val="0"/>
      <w:marTop w:val="0"/>
      <w:marBottom w:val="0"/>
      <w:divBdr>
        <w:top w:val="none" w:sz="0" w:space="0" w:color="auto"/>
        <w:left w:val="none" w:sz="0" w:space="0" w:color="auto"/>
        <w:bottom w:val="none" w:sz="0" w:space="0" w:color="auto"/>
        <w:right w:val="none" w:sz="0" w:space="0" w:color="auto"/>
      </w:divBdr>
    </w:div>
    <w:div w:id="408771317">
      <w:bodyDiv w:val="1"/>
      <w:marLeft w:val="0"/>
      <w:marRight w:val="0"/>
      <w:marTop w:val="0"/>
      <w:marBottom w:val="0"/>
      <w:divBdr>
        <w:top w:val="none" w:sz="0" w:space="0" w:color="auto"/>
        <w:left w:val="none" w:sz="0" w:space="0" w:color="auto"/>
        <w:bottom w:val="none" w:sz="0" w:space="0" w:color="auto"/>
        <w:right w:val="none" w:sz="0" w:space="0" w:color="auto"/>
      </w:divBdr>
    </w:div>
    <w:div w:id="409542669">
      <w:bodyDiv w:val="1"/>
      <w:marLeft w:val="0"/>
      <w:marRight w:val="0"/>
      <w:marTop w:val="0"/>
      <w:marBottom w:val="0"/>
      <w:divBdr>
        <w:top w:val="none" w:sz="0" w:space="0" w:color="auto"/>
        <w:left w:val="none" w:sz="0" w:space="0" w:color="auto"/>
        <w:bottom w:val="none" w:sz="0" w:space="0" w:color="auto"/>
        <w:right w:val="none" w:sz="0" w:space="0" w:color="auto"/>
      </w:divBdr>
      <w:divsChild>
        <w:div w:id="2025549882">
          <w:marLeft w:val="0"/>
          <w:marRight w:val="0"/>
          <w:marTop w:val="0"/>
          <w:marBottom w:val="0"/>
          <w:divBdr>
            <w:top w:val="none" w:sz="0" w:space="0" w:color="auto"/>
            <w:left w:val="none" w:sz="0" w:space="0" w:color="auto"/>
            <w:bottom w:val="none" w:sz="0" w:space="0" w:color="auto"/>
            <w:right w:val="none" w:sz="0" w:space="0" w:color="auto"/>
          </w:divBdr>
          <w:divsChild>
            <w:div w:id="719741371">
              <w:marLeft w:val="0"/>
              <w:marRight w:val="0"/>
              <w:marTop w:val="0"/>
              <w:marBottom w:val="0"/>
              <w:divBdr>
                <w:top w:val="none" w:sz="0" w:space="0" w:color="auto"/>
                <w:left w:val="none" w:sz="0" w:space="0" w:color="auto"/>
                <w:bottom w:val="none" w:sz="0" w:space="0" w:color="auto"/>
                <w:right w:val="none" w:sz="0" w:space="0" w:color="auto"/>
              </w:divBdr>
              <w:divsChild>
                <w:div w:id="667514586">
                  <w:marLeft w:val="0"/>
                  <w:marRight w:val="0"/>
                  <w:marTop w:val="0"/>
                  <w:marBottom w:val="0"/>
                  <w:divBdr>
                    <w:top w:val="none" w:sz="0" w:space="0" w:color="auto"/>
                    <w:left w:val="none" w:sz="0" w:space="0" w:color="auto"/>
                    <w:bottom w:val="none" w:sz="0" w:space="0" w:color="auto"/>
                    <w:right w:val="none" w:sz="0" w:space="0" w:color="auto"/>
                  </w:divBdr>
                  <w:divsChild>
                    <w:div w:id="1041587274">
                      <w:marLeft w:val="0"/>
                      <w:marRight w:val="0"/>
                      <w:marTop w:val="0"/>
                      <w:marBottom w:val="0"/>
                      <w:divBdr>
                        <w:top w:val="none" w:sz="0" w:space="0" w:color="auto"/>
                        <w:left w:val="none" w:sz="0" w:space="0" w:color="auto"/>
                        <w:bottom w:val="none" w:sz="0" w:space="0" w:color="auto"/>
                        <w:right w:val="none" w:sz="0" w:space="0" w:color="auto"/>
                      </w:divBdr>
                      <w:divsChild>
                        <w:div w:id="207497417">
                          <w:marLeft w:val="0"/>
                          <w:marRight w:val="0"/>
                          <w:marTop w:val="0"/>
                          <w:marBottom w:val="0"/>
                          <w:divBdr>
                            <w:top w:val="none" w:sz="0" w:space="0" w:color="auto"/>
                            <w:left w:val="none" w:sz="0" w:space="0" w:color="auto"/>
                            <w:bottom w:val="none" w:sz="0" w:space="0" w:color="auto"/>
                            <w:right w:val="none" w:sz="0" w:space="0" w:color="auto"/>
                          </w:divBdr>
                          <w:divsChild>
                            <w:div w:id="247277354">
                              <w:marLeft w:val="0"/>
                              <w:marRight w:val="0"/>
                              <w:marTop w:val="0"/>
                              <w:marBottom w:val="75"/>
                              <w:divBdr>
                                <w:top w:val="none" w:sz="0" w:space="0" w:color="auto"/>
                                <w:left w:val="none" w:sz="0" w:space="0" w:color="auto"/>
                                <w:bottom w:val="none" w:sz="0" w:space="0" w:color="auto"/>
                                <w:right w:val="none" w:sz="0" w:space="0" w:color="auto"/>
                              </w:divBdr>
                              <w:divsChild>
                                <w:div w:id="1914854677">
                                  <w:marLeft w:val="0"/>
                                  <w:marRight w:val="0"/>
                                  <w:marTop w:val="0"/>
                                  <w:marBottom w:val="0"/>
                                  <w:divBdr>
                                    <w:top w:val="none" w:sz="0" w:space="0" w:color="auto"/>
                                    <w:left w:val="none" w:sz="0" w:space="0" w:color="auto"/>
                                    <w:bottom w:val="none" w:sz="0" w:space="0" w:color="auto"/>
                                    <w:right w:val="none" w:sz="0" w:space="0" w:color="auto"/>
                                  </w:divBdr>
                                  <w:divsChild>
                                    <w:div w:id="154293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364927">
                              <w:marLeft w:val="0"/>
                              <w:marRight w:val="0"/>
                              <w:marTop w:val="0"/>
                              <w:marBottom w:val="0"/>
                              <w:divBdr>
                                <w:top w:val="none" w:sz="0" w:space="0" w:color="auto"/>
                                <w:left w:val="none" w:sz="0" w:space="0" w:color="auto"/>
                                <w:bottom w:val="none" w:sz="0" w:space="0" w:color="auto"/>
                                <w:right w:val="none" w:sz="0" w:space="0" w:color="auto"/>
                              </w:divBdr>
                              <w:divsChild>
                                <w:div w:id="85348498">
                                  <w:marLeft w:val="0"/>
                                  <w:marRight w:val="0"/>
                                  <w:marTop w:val="0"/>
                                  <w:marBottom w:val="0"/>
                                  <w:divBdr>
                                    <w:top w:val="none" w:sz="0" w:space="0" w:color="auto"/>
                                    <w:left w:val="none" w:sz="0" w:space="0" w:color="auto"/>
                                    <w:bottom w:val="none" w:sz="0" w:space="0" w:color="auto"/>
                                    <w:right w:val="none" w:sz="0" w:space="0" w:color="auto"/>
                                  </w:divBdr>
                                  <w:divsChild>
                                    <w:div w:id="1130366781">
                                      <w:marLeft w:val="0"/>
                                      <w:marRight w:val="0"/>
                                      <w:marTop w:val="0"/>
                                      <w:marBottom w:val="75"/>
                                      <w:divBdr>
                                        <w:top w:val="none" w:sz="0" w:space="0" w:color="auto"/>
                                        <w:left w:val="none" w:sz="0" w:space="0" w:color="auto"/>
                                        <w:bottom w:val="none" w:sz="0" w:space="0" w:color="auto"/>
                                        <w:right w:val="none" w:sz="0" w:space="0" w:color="auto"/>
                                      </w:divBdr>
                                      <w:divsChild>
                                        <w:div w:id="2138572298">
                                          <w:marLeft w:val="0"/>
                                          <w:marRight w:val="0"/>
                                          <w:marTop w:val="0"/>
                                          <w:marBottom w:val="0"/>
                                          <w:divBdr>
                                            <w:top w:val="none" w:sz="0" w:space="0" w:color="auto"/>
                                            <w:left w:val="none" w:sz="0" w:space="0" w:color="auto"/>
                                            <w:bottom w:val="none" w:sz="0" w:space="0" w:color="auto"/>
                                            <w:right w:val="none" w:sz="0" w:space="0" w:color="auto"/>
                                          </w:divBdr>
                                          <w:divsChild>
                                            <w:div w:id="34952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145023">
                              <w:marLeft w:val="0"/>
                              <w:marRight w:val="0"/>
                              <w:marTop w:val="0"/>
                              <w:marBottom w:val="0"/>
                              <w:divBdr>
                                <w:top w:val="none" w:sz="0" w:space="0" w:color="auto"/>
                                <w:left w:val="none" w:sz="0" w:space="0" w:color="auto"/>
                                <w:bottom w:val="none" w:sz="0" w:space="0" w:color="auto"/>
                                <w:right w:val="none" w:sz="0" w:space="0" w:color="auto"/>
                              </w:divBdr>
                              <w:divsChild>
                                <w:div w:id="845436259">
                                  <w:marLeft w:val="0"/>
                                  <w:marRight w:val="0"/>
                                  <w:marTop w:val="0"/>
                                  <w:marBottom w:val="0"/>
                                  <w:divBdr>
                                    <w:top w:val="none" w:sz="0" w:space="0" w:color="auto"/>
                                    <w:left w:val="none" w:sz="0" w:space="0" w:color="auto"/>
                                    <w:bottom w:val="none" w:sz="0" w:space="0" w:color="auto"/>
                                    <w:right w:val="none" w:sz="0" w:space="0" w:color="auto"/>
                                  </w:divBdr>
                                  <w:divsChild>
                                    <w:div w:id="877666498">
                                      <w:marLeft w:val="0"/>
                                      <w:marRight w:val="0"/>
                                      <w:marTop w:val="0"/>
                                      <w:marBottom w:val="75"/>
                                      <w:divBdr>
                                        <w:top w:val="none" w:sz="0" w:space="0" w:color="auto"/>
                                        <w:left w:val="none" w:sz="0" w:space="0" w:color="auto"/>
                                        <w:bottom w:val="none" w:sz="0" w:space="0" w:color="auto"/>
                                        <w:right w:val="none" w:sz="0" w:space="0" w:color="auto"/>
                                      </w:divBdr>
                                      <w:divsChild>
                                        <w:div w:id="2058315965">
                                          <w:marLeft w:val="0"/>
                                          <w:marRight w:val="0"/>
                                          <w:marTop w:val="0"/>
                                          <w:marBottom w:val="0"/>
                                          <w:divBdr>
                                            <w:top w:val="none" w:sz="0" w:space="0" w:color="auto"/>
                                            <w:left w:val="none" w:sz="0" w:space="0" w:color="auto"/>
                                            <w:bottom w:val="none" w:sz="0" w:space="0" w:color="auto"/>
                                            <w:right w:val="none" w:sz="0" w:space="0" w:color="auto"/>
                                          </w:divBdr>
                                          <w:divsChild>
                                            <w:div w:id="209369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394882">
                              <w:marLeft w:val="0"/>
                              <w:marRight w:val="0"/>
                              <w:marTop w:val="0"/>
                              <w:marBottom w:val="75"/>
                              <w:divBdr>
                                <w:top w:val="none" w:sz="0" w:space="0" w:color="auto"/>
                                <w:left w:val="none" w:sz="0" w:space="0" w:color="auto"/>
                                <w:bottom w:val="none" w:sz="0" w:space="0" w:color="auto"/>
                                <w:right w:val="none" w:sz="0" w:space="0" w:color="auto"/>
                              </w:divBdr>
                              <w:divsChild>
                                <w:div w:id="1127967427">
                                  <w:marLeft w:val="0"/>
                                  <w:marRight w:val="0"/>
                                  <w:marTop w:val="0"/>
                                  <w:marBottom w:val="0"/>
                                  <w:divBdr>
                                    <w:top w:val="none" w:sz="0" w:space="0" w:color="auto"/>
                                    <w:left w:val="none" w:sz="0" w:space="0" w:color="auto"/>
                                    <w:bottom w:val="none" w:sz="0" w:space="0" w:color="auto"/>
                                    <w:right w:val="none" w:sz="0" w:space="0" w:color="auto"/>
                                  </w:divBdr>
                                  <w:divsChild>
                                    <w:div w:id="113560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1904183">
                  <w:marLeft w:val="0"/>
                  <w:marRight w:val="0"/>
                  <w:marTop w:val="0"/>
                  <w:marBottom w:val="0"/>
                  <w:divBdr>
                    <w:top w:val="none" w:sz="0" w:space="0" w:color="auto"/>
                    <w:left w:val="none" w:sz="0" w:space="0" w:color="auto"/>
                    <w:bottom w:val="none" w:sz="0" w:space="0" w:color="auto"/>
                    <w:right w:val="none" w:sz="0" w:space="0" w:color="auto"/>
                  </w:divBdr>
                  <w:divsChild>
                    <w:div w:id="580873243">
                      <w:marLeft w:val="0"/>
                      <w:marRight w:val="0"/>
                      <w:marTop w:val="0"/>
                      <w:marBottom w:val="0"/>
                      <w:divBdr>
                        <w:top w:val="none" w:sz="0" w:space="0" w:color="auto"/>
                        <w:left w:val="none" w:sz="0" w:space="0" w:color="auto"/>
                        <w:bottom w:val="none" w:sz="0" w:space="0" w:color="auto"/>
                        <w:right w:val="none" w:sz="0" w:space="0" w:color="auto"/>
                      </w:divBdr>
                      <w:divsChild>
                        <w:div w:id="627396071">
                          <w:marLeft w:val="0"/>
                          <w:marRight w:val="0"/>
                          <w:marTop w:val="0"/>
                          <w:marBottom w:val="0"/>
                          <w:divBdr>
                            <w:top w:val="none" w:sz="0" w:space="0" w:color="auto"/>
                            <w:left w:val="none" w:sz="0" w:space="0" w:color="auto"/>
                            <w:bottom w:val="none" w:sz="0" w:space="0" w:color="auto"/>
                            <w:right w:val="none" w:sz="0" w:space="0" w:color="auto"/>
                          </w:divBdr>
                          <w:divsChild>
                            <w:div w:id="528567486">
                              <w:marLeft w:val="0"/>
                              <w:marRight w:val="0"/>
                              <w:marTop w:val="0"/>
                              <w:marBottom w:val="0"/>
                              <w:divBdr>
                                <w:top w:val="none" w:sz="0" w:space="0" w:color="auto"/>
                                <w:left w:val="none" w:sz="0" w:space="0" w:color="auto"/>
                                <w:bottom w:val="none" w:sz="0" w:space="0" w:color="auto"/>
                                <w:right w:val="none" w:sz="0" w:space="0" w:color="auto"/>
                              </w:divBdr>
                              <w:divsChild>
                                <w:div w:id="1198543915">
                                  <w:marLeft w:val="0"/>
                                  <w:marRight w:val="0"/>
                                  <w:marTop w:val="0"/>
                                  <w:marBottom w:val="0"/>
                                  <w:divBdr>
                                    <w:top w:val="none" w:sz="0" w:space="0" w:color="auto"/>
                                    <w:left w:val="none" w:sz="0" w:space="0" w:color="auto"/>
                                    <w:bottom w:val="none" w:sz="0" w:space="0" w:color="auto"/>
                                    <w:right w:val="none" w:sz="0" w:space="0" w:color="auto"/>
                                  </w:divBdr>
                                  <w:divsChild>
                                    <w:div w:id="165872435">
                                      <w:marLeft w:val="0"/>
                                      <w:marRight w:val="0"/>
                                      <w:marTop w:val="0"/>
                                      <w:marBottom w:val="0"/>
                                      <w:divBdr>
                                        <w:top w:val="none" w:sz="0" w:space="0" w:color="auto"/>
                                        <w:left w:val="none" w:sz="0" w:space="0" w:color="auto"/>
                                        <w:bottom w:val="none" w:sz="0" w:space="0" w:color="auto"/>
                                        <w:right w:val="none" w:sz="0" w:space="0" w:color="auto"/>
                                      </w:divBdr>
                                      <w:divsChild>
                                        <w:div w:id="1992975818">
                                          <w:marLeft w:val="0"/>
                                          <w:marRight w:val="0"/>
                                          <w:marTop w:val="0"/>
                                          <w:marBottom w:val="0"/>
                                          <w:divBdr>
                                            <w:top w:val="none" w:sz="0" w:space="0" w:color="auto"/>
                                            <w:left w:val="none" w:sz="0" w:space="0" w:color="auto"/>
                                            <w:bottom w:val="none" w:sz="0" w:space="0" w:color="auto"/>
                                            <w:right w:val="none" w:sz="0" w:space="0" w:color="auto"/>
                                          </w:divBdr>
                                          <w:divsChild>
                                            <w:div w:id="1938126506">
                                              <w:marLeft w:val="0"/>
                                              <w:marRight w:val="0"/>
                                              <w:marTop w:val="0"/>
                                              <w:marBottom w:val="0"/>
                                              <w:divBdr>
                                                <w:top w:val="none" w:sz="0" w:space="0" w:color="auto"/>
                                                <w:left w:val="none" w:sz="0" w:space="0" w:color="auto"/>
                                                <w:bottom w:val="none" w:sz="0" w:space="0" w:color="auto"/>
                                                <w:right w:val="none" w:sz="0" w:space="0" w:color="auto"/>
                                              </w:divBdr>
                                              <w:divsChild>
                                                <w:div w:id="1505700763">
                                                  <w:marLeft w:val="0"/>
                                                  <w:marRight w:val="0"/>
                                                  <w:marTop w:val="0"/>
                                                  <w:marBottom w:val="0"/>
                                                  <w:divBdr>
                                                    <w:top w:val="none" w:sz="0" w:space="0" w:color="auto"/>
                                                    <w:left w:val="none" w:sz="0" w:space="0" w:color="auto"/>
                                                    <w:bottom w:val="none" w:sz="0" w:space="0" w:color="auto"/>
                                                    <w:right w:val="none" w:sz="0" w:space="0" w:color="auto"/>
                                                  </w:divBdr>
                                                  <w:divsChild>
                                                    <w:div w:id="36862403">
                                                      <w:marLeft w:val="0"/>
                                                      <w:marRight w:val="0"/>
                                                      <w:marTop w:val="0"/>
                                                      <w:marBottom w:val="0"/>
                                                      <w:divBdr>
                                                        <w:top w:val="none" w:sz="0" w:space="0" w:color="auto"/>
                                                        <w:left w:val="none" w:sz="0" w:space="0" w:color="auto"/>
                                                        <w:bottom w:val="none" w:sz="0" w:space="0" w:color="auto"/>
                                                        <w:right w:val="none" w:sz="0" w:space="0" w:color="auto"/>
                                                      </w:divBdr>
                                                      <w:divsChild>
                                                        <w:div w:id="461075557">
                                                          <w:marLeft w:val="0"/>
                                                          <w:marRight w:val="0"/>
                                                          <w:marTop w:val="0"/>
                                                          <w:marBottom w:val="0"/>
                                                          <w:divBdr>
                                                            <w:top w:val="none" w:sz="0" w:space="0" w:color="auto"/>
                                                            <w:left w:val="none" w:sz="0" w:space="0" w:color="auto"/>
                                                            <w:bottom w:val="none" w:sz="0" w:space="0" w:color="auto"/>
                                                            <w:right w:val="none" w:sz="0" w:space="0" w:color="auto"/>
                                                          </w:divBdr>
                                                          <w:divsChild>
                                                            <w:div w:id="1025054152">
                                                              <w:marLeft w:val="0"/>
                                                              <w:marRight w:val="0"/>
                                                              <w:marTop w:val="0"/>
                                                              <w:marBottom w:val="0"/>
                                                              <w:divBdr>
                                                                <w:top w:val="none" w:sz="0" w:space="0" w:color="auto"/>
                                                                <w:left w:val="none" w:sz="0" w:space="0" w:color="auto"/>
                                                                <w:bottom w:val="none" w:sz="0" w:space="0" w:color="auto"/>
                                                                <w:right w:val="none" w:sz="0" w:space="0" w:color="auto"/>
                                                              </w:divBdr>
                                                              <w:divsChild>
                                                                <w:div w:id="1518273779">
                                                                  <w:marLeft w:val="0"/>
                                                                  <w:marRight w:val="0"/>
                                                                  <w:marTop w:val="0"/>
                                                                  <w:marBottom w:val="0"/>
                                                                  <w:divBdr>
                                                                    <w:top w:val="none" w:sz="0" w:space="0" w:color="auto"/>
                                                                    <w:left w:val="none" w:sz="0" w:space="0" w:color="auto"/>
                                                                    <w:bottom w:val="none" w:sz="0" w:space="0" w:color="auto"/>
                                                                    <w:right w:val="none" w:sz="0" w:space="0" w:color="auto"/>
                                                                  </w:divBdr>
                                                                </w:div>
                                                                <w:div w:id="205719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925">
                                                      <w:marLeft w:val="0"/>
                                                      <w:marRight w:val="0"/>
                                                      <w:marTop w:val="0"/>
                                                      <w:marBottom w:val="0"/>
                                                      <w:divBdr>
                                                        <w:top w:val="none" w:sz="0" w:space="0" w:color="auto"/>
                                                        <w:left w:val="none" w:sz="0" w:space="0" w:color="auto"/>
                                                        <w:bottom w:val="none" w:sz="0" w:space="0" w:color="auto"/>
                                                        <w:right w:val="none" w:sz="0" w:space="0" w:color="auto"/>
                                                      </w:divBdr>
                                                      <w:divsChild>
                                                        <w:div w:id="1627546034">
                                                          <w:marLeft w:val="0"/>
                                                          <w:marRight w:val="0"/>
                                                          <w:marTop w:val="0"/>
                                                          <w:marBottom w:val="0"/>
                                                          <w:divBdr>
                                                            <w:top w:val="none" w:sz="0" w:space="0" w:color="auto"/>
                                                            <w:left w:val="none" w:sz="0" w:space="0" w:color="auto"/>
                                                            <w:bottom w:val="none" w:sz="0" w:space="0" w:color="auto"/>
                                                            <w:right w:val="none" w:sz="0" w:space="0" w:color="auto"/>
                                                          </w:divBdr>
                                                          <w:divsChild>
                                                            <w:div w:id="833298290">
                                                              <w:marLeft w:val="0"/>
                                                              <w:marRight w:val="0"/>
                                                              <w:marTop w:val="0"/>
                                                              <w:marBottom w:val="0"/>
                                                              <w:divBdr>
                                                                <w:top w:val="none" w:sz="0" w:space="0" w:color="auto"/>
                                                                <w:left w:val="none" w:sz="0" w:space="0" w:color="auto"/>
                                                                <w:bottom w:val="none" w:sz="0" w:space="0" w:color="auto"/>
                                                                <w:right w:val="none" w:sz="0" w:space="0" w:color="auto"/>
                                                              </w:divBdr>
                                                              <w:divsChild>
                                                                <w:div w:id="166139286">
                                                                  <w:marLeft w:val="0"/>
                                                                  <w:marRight w:val="0"/>
                                                                  <w:marTop w:val="0"/>
                                                                  <w:marBottom w:val="0"/>
                                                                  <w:divBdr>
                                                                    <w:top w:val="none" w:sz="0" w:space="0" w:color="auto"/>
                                                                    <w:left w:val="none" w:sz="0" w:space="0" w:color="auto"/>
                                                                    <w:bottom w:val="none" w:sz="0" w:space="0" w:color="auto"/>
                                                                    <w:right w:val="none" w:sz="0" w:space="0" w:color="auto"/>
                                                                  </w:divBdr>
                                                                </w:div>
                                                                <w:div w:id="97152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90011">
                                                      <w:marLeft w:val="0"/>
                                                      <w:marRight w:val="0"/>
                                                      <w:marTop w:val="0"/>
                                                      <w:marBottom w:val="0"/>
                                                      <w:divBdr>
                                                        <w:top w:val="none" w:sz="0" w:space="0" w:color="auto"/>
                                                        <w:left w:val="none" w:sz="0" w:space="0" w:color="auto"/>
                                                        <w:bottom w:val="none" w:sz="0" w:space="0" w:color="auto"/>
                                                        <w:right w:val="none" w:sz="0" w:space="0" w:color="auto"/>
                                                      </w:divBdr>
                                                      <w:divsChild>
                                                        <w:div w:id="1870992185">
                                                          <w:marLeft w:val="0"/>
                                                          <w:marRight w:val="0"/>
                                                          <w:marTop w:val="0"/>
                                                          <w:marBottom w:val="0"/>
                                                          <w:divBdr>
                                                            <w:top w:val="none" w:sz="0" w:space="0" w:color="auto"/>
                                                            <w:left w:val="none" w:sz="0" w:space="0" w:color="auto"/>
                                                            <w:bottom w:val="none" w:sz="0" w:space="0" w:color="auto"/>
                                                            <w:right w:val="none" w:sz="0" w:space="0" w:color="auto"/>
                                                          </w:divBdr>
                                                          <w:divsChild>
                                                            <w:div w:id="681323793">
                                                              <w:marLeft w:val="0"/>
                                                              <w:marRight w:val="0"/>
                                                              <w:marTop w:val="0"/>
                                                              <w:marBottom w:val="0"/>
                                                              <w:divBdr>
                                                                <w:top w:val="none" w:sz="0" w:space="0" w:color="auto"/>
                                                                <w:left w:val="none" w:sz="0" w:space="0" w:color="auto"/>
                                                                <w:bottom w:val="none" w:sz="0" w:space="0" w:color="auto"/>
                                                                <w:right w:val="none" w:sz="0" w:space="0" w:color="auto"/>
                                                              </w:divBdr>
                                                              <w:divsChild>
                                                                <w:div w:id="593131446">
                                                                  <w:marLeft w:val="0"/>
                                                                  <w:marRight w:val="0"/>
                                                                  <w:marTop w:val="0"/>
                                                                  <w:marBottom w:val="0"/>
                                                                  <w:divBdr>
                                                                    <w:top w:val="none" w:sz="0" w:space="0" w:color="auto"/>
                                                                    <w:left w:val="none" w:sz="0" w:space="0" w:color="auto"/>
                                                                    <w:bottom w:val="none" w:sz="0" w:space="0" w:color="auto"/>
                                                                    <w:right w:val="none" w:sz="0" w:space="0" w:color="auto"/>
                                                                  </w:divBdr>
                                                                </w:div>
                                                                <w:div w:id="99071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48602">
                                                      <w:marLeft w:val="0"/>
                                                      <w:marRight w:val="0"/>
                                                      <w:marTop w:val="0"/>
                                                      <w:marBottom w:val="0"/>
                                                      <w:divBdr>
                                                        <w:top w:val="none" w:sz="0" w:space="0" w:color="auto"/>
                                                        <w:left w:val="none" w:sz="0" w:space="0" w:color="auto"/>
                                                        <w:bottom w:val="none" w:sz="0" w:space="0" w:color="auto"/>
                                                        <w:right w:val="none" w:sz="0" w:space="0" w:color="auto"/>
                                                      </w:divBdr>
                                                      <w:divsChild>
                                                        <w:div w:id="107969018">
                                                          <w:marLeft w:val="0"/>
                                                          <w:marRight w:val="0"/>
                                                          <w:marTop w:val="0"/>
                                                          <w:marBottom w:val="0"/>
                                                          <w:divBdr>
                                                            <w:top w:val="none" w:sz="0" w:space="0" w:color="auto"/>
                                                            <w:left w:val="none" w:sz="0" w:space="0" w:color="auto"/>
                                                            <w:bottom w:val="none" w:sz="0" w:space="0" w:color="auto"/>
                                                            <w:right w:val="none" w:sz="0" w:space="0" w:color="auto"/>
                                                          </w:divBdr>
                                                          <w:divsChild>
                                                            <w:div w:id="902718778">
                                                              <w:marLeft w:val="0"/>
                                                              <w:marRight w:val="0"/>
                                                              <w:marTop w:val="0"/>
                                                              <w:marBottom w:val="0"/>
                                                              <w:divBdr>
                                                                <w:top w:val="none" w:sz="0" w:space="0" w:color="auto"/>
                                                                <w:left w:val="none" w:sz="0" w:space="0" w:color="auto"/>
                                                                <w:bottom w:val="none" w:sz="0" w:space="0" w:color="auto"/>
                                                                <w:right w:val="none" w:sz="0" w:space="0" w:color="auto"/>
                                                              </w:divBdr>
                                                              <w:divsChild>
                                                                <w:div w:id="1261403544">
                                                                  <w:marLeft w:val="0"/>
                                                                  <w:marRight w:val="0"/>
                                                                  <w:marTop w:val="0"/>
                                                                  <w:marBottom w:val="0"/>
                                                                  <w:divBdr>
                                                                    <w:top w:val="none" w:sz="0" w:space="0" w:color="auto"/>
                                                                    <w:left w:val="none" w:sz="0" w:space="0" w:color="auto"/>
                                                                    <w:bottom w:val="none" w:sz="0" w:space="0" w:color="auto"/>
                                                                    <w:right w:val="none" w:sz="0" w:space="0" w:color="auto"/>
                                                                  </w:divBdr>
                                                                </w:div>
                                                                <w:div w:id="146696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13086">
                                                      <w:marLeft w:val="0"/>
                                                      <w:marRight w:val="0"/>
                                                      <w:marTop w:val="0"/>
                                                      <w:marBottom w:val="0"/>
                                                      <w:divBdr>
                                                        <w:top w:val="none" w:sz="0" w:space="0" w:color="auto"/>
                                                        <w:left w:val="none" w:sz="0" w:space="0" w:color="auto"/>
                                                        <w:bottom w:val="none" w:sz="0" w:space="0" w:color="auto"/>
                                                        <w:right w:val="none" w:sz="0" w:space="0" w:color="auto"/>
                                                      </w:divBdr>
                                                      <w:divsChild>
                                                        <w:div w:id="408190098">
                                                          <w:marLeft w:val="0"/>
                                                          <w:marRight w:val="0"/>
                                                          <w:marTop w:val="0"/>
                                                          <w:marBottom w:val="0"/>
                                                          <w:divBdr>
                                                            <w:top w:val="none" w:sz="0" w:space="0" w:color="auto"/>
                                                            <w:left w:val="none" w:sz="0" w:space="0" w:color="auto"/>
                                                            <w:bottom w:val="none" w:sz="0" w:space="0" w:color="auto"/>
                                                            <w:right w:val="none" w:sz="0" w:space="0" w:color="auto"/>
                                                          </w:divBdr>
                                                          <w:divsChild>
                                                            <w:div w:id="2064281452">
                                                              <w:marLeft w:val="0"/>
                                                              <w:marRight w:val="0"/>
                                                              <w:marTop w:val="0"/>
                                                              <w:marBottom w:val="0"/>
                                                              <w:divBdr>
                                                                <w:top w:val="none" w:sz="0" w:space="0" w:color="auto"/>
                                                                <w:left w:val="none" w:sz="0" w:space="0" w:color="auto"/>
                                                                <w:bottom w:val="none" w:sz="0" w:space="0" w:color="auto"/>
                                                                <w:right w:val="none" w:sz="0" w:space="0" w:color="auto"/>
                                                              </w:divBdr>
                                                              <w:divsChild>
                                                                <w:div w:id="851145249">
                                                                  <w:marLeft w:val="0"/>
                                                                  <w:marRight w:val="0"/>
                                                                  <w:marTop w:val="0"/>
                                                                  <w:marBottom w:val="0"/>
                                                                  <w:divBdr>
                                                                    <w:top w:val="none" w:sz="0" w:space="0" w:color="auto"/>
                                                                    <w:left w:val="none" w:sz="0" w:space="0" w:color="auto"/>
                                                                    <w:bottom w:val="none" w:sz="0" w:space="0" w:color="auto"/>
                                                                    <w:right w:val="none" w:sz="0" w:space="0" w:color="auto"/>
                                                                  </w:divBdr>
                                                                </w:div>
                                                                <w:div w:id="115857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99176">
                                                      <w:marLeft w:val="0"/>
                                                      <w:marRight w:val="0"/>
                                                      <w:marTop w:val="0"/>
                                                      <w:marBottom w:val="0"/>
                                                      <w:divBdr>
                                                        <w:top w:val="none" w:sz="0" w:space="0" w:color="auto"/>
                                                        <w:left w:val="none" w:sz="0" w:space="0" w:color="auto"/>
                                                        <w:bottom w:val="none" w:sz="0" w:space="0" w:color="auto"/>
                                                        <w:right w:val="none" w:sz="0" w:space="0" w:color="auto"/>
                                                      </w:divBdr>
                                                      <w:divsChild>
                                                        <w:div w:id="1443958945">
                                                          <w:marLeft w:val="0"/>
                                                          <w:marRight w:val="0"/>
                                                          <w:marTop w:val="0"/>
                                                          <w:marBottom w:val="0"/>
                                                          <w:divBdr>
                                                            <w:top w:val="none" w:sz="0" w:space="0" w:color="auto"/>
                                                            <w:left w:val="none" w:sz="0" w:space="0" w:color="auto"/>
                                                            <w:bottom w:val="none" w:sz="0" w:space="0" w:color="auto"/>
                                                            <w:right w:val="none" w:sz="0" w:space="0" w:color="auto"/>
                                                          </w:divBdr>
                                                          <w:divsChild>
                                                            <w:div w:id="202330443">
                                                              <w:marLeft w:val="0"/>
                                                              <w:marRight w:val="0"/>
                                                              <w:marTop w:val="0"/>
                                                              <w:marBottom w:val="0"/>
                                                              <w:divBdr>
                                                                <w:top w:val="none" w:sz="0" w:space="0" w:color="auto"/>
                                                                <w:left w:val="none" w:sz="0" w:space="0" w:color="auto"/>
                                                                <w:bottom w:val="none" w:sz="0" w:space="0" w:color="auto"/>
                                                                <w:right w:val="none" w:sz="0" w:space="0" w:color="auto"/>
                                                              </w:divBdr>
                                                              <w:divsChild>
                                                                <w:div w:id="512887383">
                                                                  <w:marLeft w:val="0"/>
                                                                  <w:marRight w:val="0"/>
                                                                  <w:marTop w:val="0"/>
                                                                  <w:marBottom w:val="0"/>
                                                                  <w:divBdr>
                                                                    <w:top w:val="none" w:sz="0" w:space="0" w:color="auto"/>
                                                                    <w:left w:val="none" w:sz="0" w:space="0" w:color="auto"/>
                                                                    <w:bottom w:val="none" w:sz="0" w:space="0" w:color="auto"/>
                                                                    <w:right w:val="none" w:sz="0" w:space="0" w:color="auto"/>
                                                                  </w:divBdr>
                                                                </w:div>
                                                                <w:div w:id="64088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68897">
                                                      <w:marLeft w:val="0"/>
                                                      <w:marRight w:val="0"/>
                                                      <w:marTop w:val="0"/>
                                                      <w:marBottom w:val="0"/>
                                                      <w:divBdr>
                                                        <w:top w:val="none" w:sz="0" w:space="0" w:color="auto"/>
                                                        <w:left w:val="none" w:sz="0" w:space="0" w:color="auto"/>
                                                        <w:bottom w:val="none" w:sz="0" w:space="0" w:color="auto"/>
                                                        <w:right w:val="none" w:sz="0" w:space="0" w:color="auto"/>
                                                      </w:divBdr>
                                                      <w:divsChild>
                                                        <w:div w:id="51395115">
                                                          <w:marLeft w:val="0"/>
                                                          <w:marRight w:val="0"/>
                                                          <w:marTop w:val="0"/>
                                                          <w:marBottom w:val="0"/>
                                                          <w:divBdr>
                                                            <w:top w:val="none" w:sz="0" w:space="0" w:color="auto"/>
                                                            <w:left w:val="none" w:sz="0" w:space="0" w:color="auto"/>
                                                            <w:bottom w:val="none" w:sz="0" w:space="0" w:color="auto"/>
                                                            <w:right w:val="none" w:sz="0" w:space="0" w:color="auto"/>
                                                          </w:divBdr>
                                                          <w:divsChild>
                                                            <w:div w:id="1911308019">
                                                              <w:marLeft w:val="0"/>
                                                              <w:marRight w:val="0"/>
                                                              <w:marTop w:val="0"/>
                                                              <w:marBottom w:val="0"/>
                                                              <w:divBdr>
                                                                <w:top w:val="none" w:sz="0" w:space="0" w:color="auto"/>
                                                                <w:left w:val="none" w:sz="0" w:space="0" w:color="auto"/>
                                                                <w:bottom w:val="none" w:sz="0" w:space="0" w:color="auto"/>
                                                                <w:right w:val="none" w:sz="0" w:space="0" w:color="auto"/>
                                                              </w:divBdr>
                                                              <w:divsChild>
                                                                <w:div w:id="656804494">
                                                                  <w:marLeft w:val="0"/>
                                                                  <w:marRight w:val="0"/>
                                                                  <w:marTop w:val="0"/>
                                                                  <w:marBottom w:val="0"/>
                                                                  <w:divBdr>
                                                                    <w:top w:val="none" w:sz="0" w:space="0" w:color="auto"/>
                                                                    <w:left w:val="none" w:sz="0" w:space="0" w:color="auto"/>
                                                                    <w:bottom w:val="none" w:sz="0" w:space="0" w:color="auto"/>
                                                                    <w:right w:val="none" w:sz="0" w:space="0" w:color="auto"/>
                                                                  </w:divBdr>
                                                                </w:div>
                                                                <w:div w:id="135365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801040">
                                                      <w:marLeft w:val="0"/>
                                                      <w:marRight w:val="0"/>
                                                      <w:marTop w:val="0"/>
                                                      <w:marBottom w:val="0"/>
                                                      <w:divBdr>
                                                        <w:top w:val="none" w:sz="0" w:space="0" w:color="auto"/>
                                                        <w:left w:val="none" w:sz="0" w:space="0" w:color="auto"/>
                                                        <w:bottom w:val="none" w:sz="0" w:space="0" w:color="auto"/>
                                                        <w:right w:val="none" w:sz="0" w:space="0" w:color="auto"/>
                                                      </w:divBdr>
                                                      <w:divsChild>
                                                        <w:div w:id="396513636">
                                                          <w:marLeft w:val="0"/>
                                                          <w:marRight w:val="0"/>
                                                          <w:marTop w:val="0"/>
                                                          <w:marBottom w:val="0"/>
                                                          <w:divBdr>
                                                            <w:top w:val="none" w:sz="0" w:space="0" w:color="auto"/>
                                                            <w:left w:val="none" w:sz="0" w:space="0" w:color="auto"/>
                                                            <w:bottom w:val="none" w:sz="0" w:space="0" w:color="auto"/>
                                                            <w:right w:val="none" w:sz="0" w:space="0" w:color="auto"/>
                                                          </w:divBdr>
                                                          <w:divsChild>
                                                            <w:div w:id="826628203">
                                                              <w:marLeft w:val="0"/>
                                                              <w:marRight w:val="0"/>
                                                              <w:marTop w:val="0"/>
                                                              <w:marBottom w:val="0"/>
                                                              <w:divBdr>
                                                                <w:top w:val="none" w:sz="0" w:space="0" w:color="auto"/>
                                                                <w:left w:val="none" w:sz="0" w:space="0" w:color="auto"/>
                                                                <w:bottom w:val="none" w:sz="0" w:space="0" w:color="auto"/>
                                                                <w:right w:val="none" w:sz="0" w:space="0" w:color="auto"/>
                                                              </w:divBdr>
                                                              <w:divsChild>
                                                                <w:div w:id="697314402">
                                                                  <w:marLeft w:val="0"/>
                                                                  <w:marRight w:val="0"/>
                                                                  <w:marTop w:val="0"/>
                                                                  <w:marBottom w:val="0"/>
                                                                  <w:divBdr>
                                                                    <w:top w:val="none" w:sz="0" w:space="0" w:color="auto"/>
                                                                    <w:left w:val="none" w:sz="0" w:space="0" w:color="auto"/>
                                                                    <w:bottom w:val="none" w:sz="0" w:space="0" w:color="auto"/>
                                                                    <w:right w:val="none" w:sz="0" w:space="0" w:color="auto"/>
                                                                  </w:divBdr>
                                                                </w:div>
                                                                <w:div w:id="106530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107418">
                                                      <w:marLeft w:val="0"/>
                                                      <w:marRight w:val="0"/>
                                                      <w:marTop w:val="0"/>
                                                      <w:marBottom w:val="0"/>
                                                      <w:divBdr>
                                                        <w:top w:val="none" w:sz="0" w:space="0" w:color="auto"/>
                                                        <w:left w:val="none" w:sz="0" w:space="0" w:color="auto"/>
                                                        <w:bottom w:val="none" w:sz="0" w:space="0" w:color="auto"/>
                                                        <w:right w:val="none" w:sz="0" w:space="0" w:color="auto"/>
                                                      </w:divBdr>
                                                      <w:divsChild>
                                                        <w:div w:id="9258026">
                                                          <w:marLeft w:val="0"/>
                                                          <w:marRight w:val="0"/>
                                                          <w:marTop w:val="0"/>
                                                          <w:marBottom w:val="0"/>
                                                          <w:divBdr>
                                                            <w:top w:val="none" w:sz="0" w:space="0" w:color="auto"/>
                                                            <w:left w:val="none" w:sz="0" w:space="0" w:color="auto"/>
                                                            <w:bottom w:val="none" w:sz="0" w:space="0" w:color="auto"/>
                                                            <w:right w:val="none" w:sz="0" w:space="0" w:color="auto"/>
                                                          </w:divBdr>
                                                          <w:divsChild>
                                                            <w:div w:id="1024864733">
                                                              <w:marLeft w:val="0"/>
                                                              <w:marRight w:val="0"/>
                                                              <w:marTop w:val="0"/>
                                                              <w:marBottom w:val="0"/>
                                                              <w:divBdr>
                                                                <w:top w:val="none" w:sz="0" w:space="0" w:color="auto"/>
                                                                <w:left w:val="none" w:sz="0" w:space="0" w:color="auto"/>
                                                                <w:bottom w:val="none" w:sz="0" w:space="0" w:color="auto"/>
                                                                <w:right w:val="none" w:sz="0" w:space="0" w:color="auto"/>
                                                              </w:divBdr>
                                                              <w:divsChild>
                                                                <w:div w:id="354187921">
                                                                  <w:marLeft w:val="0"/>
                                                                  <w:marRight w:val="0"/>
                                                                  <w:marTop w:val="0"/>
                                                                  <w:marBottom w:val="0"/>
                                                                  <w:divBdr>
                                                                    <w:top w:val="none" w:sz="0" w:space="0" w:color="auto"/>
                                                                    <w:left w:val="none" w:sz="0" w:space="0" w:color="auto"/>
                                                                    <w:bottom w:val="none" w:sz="0" w:space="0" w:color="auto"/>
                                                                    <w:right w:val="none" w:sz="0" w:space="0" w:color="auto"/>
                                                                  </w:divBdr>
                                                                </w:div>
                                                                <w:div w:id="208260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453516">
                                                      <w:marLeft w:val="0"/>
                                                      <w:marRight w:val="0"/>
                                                      <w:marTop w:val="0"/>
                                                      <w:marBottom w:val="0"/>
                                                      <w:divBdr>
                                                        <w:top w:val="none" w:sz="0" w:space="0" w:color="auto"/>
                                                        <w:left w:val="none" w:sz="0" w:space="0" w:color="auto"/>
                                                        <w:bottom w:val="none" w:sz="0" w:space="0" w:color="auto"/>
                                                        <w:right w:val="none" w:sz="0" w:space="0" w:color="auto"/>
                                                      </w:divBdr>
                                                      <w:divsChild>
                                                        <w:div w:id="171072429">
                                                          <w:marLeft w:val="0"/>
                                                          <w:marRight w:val="0"/>
                                                          <w:marTop w:val="0"/>
                                                          <w:marBottom w:val="0"/>
                                                          <w:divBdr>
                                                            <w:top w:val="none" w:sz="0" w:space="0" w:color="auto"/>
                                                            <w:left w:val="none" w:sz="0" w:space="0" w:color="auto"/>
                                                            <w:bottom w:val="none" w:sz="0" w:space="0" w:color="auto"/>
                                                            <w:right w:val="none" w:sz="0" w:space="0" w:color="auto"/>
                                                          </w:divBdr>
                                                          <w:divsChild>
                                                            <w:div w:id="817647989">
                                                              <w:marLeft w:val="0"/>
                                                              <w:marRight w:val="0"/>
                                                              <w:marTop w:val="0"/>
                                                              <w:marBottom w:val="0"/>
                                                              <w:divBdr>
                                                                <w:top w:val="none" w:sz="0" w:space="0" w:color="auto"/>
                                                                <w:left w:val="none" w:sz="0" w:space="0" w:color="auto"/>
                                                                <w:bottom w:val="none" w:sz="0" w:space="0" w:color="auto"/>
                                                                <w:right w:val="none" w:sz="0" w:space="0" w:color="auto"/>
                                                              </w:divBdr>
                                                              <w:divsChild>
                                                                <w:div w:id="858927837">
                                                                  <w:marLeft w:val="0"/>
                                                                  <w:marRight w:val="0"/>
                                                                  <w:marTop w:val="0"/>
                                                                  <w:marBottom w:val="0"/>
                                                                  <w:divBdr>
                                                                    <w:top w:val="none" w:sz="0" w:space="0" w:color="auto"/>
                                                                    <w:left w:val="none" w:sz="0" w:space="0" w:color="auto"/>
                                                                    <w:bottom w:val="none" w:sz="0" w:space="0" w:color="auto"/>
                                                                    <w:right w:val="none" w:sz="0" w:space="0" w:color="auto"/>
                                                                  </w:divBdr>
                                                                </w:div>
                                                                <w:div w:id="159732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819721">
                                                      <w:marLeft w:val="0"/>
                                                      <w:marRight w:val="0"/>
                                                      <w:marTop w:val="0"/>
                                                      <w:marBottom w:val="0"/>
                                                      <w:divBdr>
                                                        <w:top w:val="none" w:sz="0" w:space="0" w:color="auto"/>
                                                        <w:left w:val="none" w:sz="0" w:space="0" w:color="auto"/>
                                                        <w:bottom w:val="none" w:sz="0" w:space="0" w:color="auto"/>
                                                        <w:right w:val="none" w:sz="0" w:space="0" w:color="auto"/>
                                                      </w:divBdr>
                                                      <w:divsChild>
                                                        <w:div w:id="191960526">
                                                          <w:marLeft w:val="0"/>
                                                          <w:marRight w:val="0"/>
                                                          <w:marTop w:val="0"/>
                                                          <w:marBottom w:val="0"/>
                                                          <w:divBdr>
                                                            <w:top w:val="none" w:sz="0" w:space="0" w:color="auto"/>
                                                            <w:left w:val="none" w:sz="0" w:space="0" w:color="auto"/>
                                                            <w:bottom w:val="none" w:sz="0" w:space="0" w:color="auto"/>
                                                            <w:right w:val="none" w:sz="0" w:space="0" w:color="auto"/>
                                                          </w:divBdr>
                                                          <w:divsChild>
                                                            <w:div w:id="405693717">
                                                              <w:marLeft w:val="0"/>
                                                              <w:marRight w:val="0"/>
                                                              <w:marTop w:val="0"/>
                                                              <w:marBottom w:val="0"/>
                                                              <w:divBdr>
                                                                <w:top w:val="none" w:sz="0" w:space="0" w:color="auto"/>
                                                                <w:left w:val="none" w:sz="0" w:space="0" w:color="auto"/>
                                                                <w:bottom w:val="none" w:sz="0" w:space="0" w:color="auto"/>
                                                                <w:right w:val="none" w:sz="0" w:space="0" w:color="auto"/>
                                                              </w:divBdr>
                                                              <w:divsChild>
                                                                <w:div w:id="864636059">
                                                                  <w:marLeft w:val="0"/>
                                                                  <w:marRight w:val="0"/>
                                                                  <w:marTop w:val="0"/>
                                                                  <w:marBottom w:val="0"/>
                                                                  <w:divBdr>
                                                                    <w:top w:val="none" w:sz="0" w:space="0" w:color="auto"/>
                                                                    <w:left w:val="none" w:sz="0" w:space="0" w:color="auto"/>
                                                                    <w:bottom w:val="none" w:sz="0" w:space="0" w:color="auto"/>
                                                                    <w:right w:val="none" w:sz="0" w:space="0" w:color="auto"/>
                                                                  </w:divBdr>
                                                                </w:div>
                                                                <w:div w:id="181752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3699">
                                                      <w:marLeft w:val="0"/>
                                                      <w:marRight w:val="0"/>
                                                      <w:marTop w:val="0"/>
                                                      <w:marBottom w:val="0"/>
                                                      <w:divBdr>
                                                        <w:top w:val="none" w:sz="0" w:space="0" w:color="auto"/>
                                                        <w:left w:val="none" w:sz="0" w:space="0" w:color="auto"/>
                                                        <w:bottom w:val="none" w:sz="0" w:space="0" w:color="auto"/>
                                                        <w:right w:val="none" w:sz="0" w:space="0" w:color="auto"/>
                                                      </w:divBdr>
                                                      <w:divsChild>
                                                        <w:div w:id="1985623014">
                                                          <w:marLeft w:val="0"/>
                                                          <w:marRight w:val="0"/>
                                                          <w:marTop w:val="0"/>
                                                          <w:marBottom w:val="0"/>
                                                          <w:divBdr>
                                                            <w:top w:val="none" w:sz="0" w:space="0" w:color="auto"/>
                                                            <w:left w:val="none" w:sz="0" w:space="0" w:color="auto"/>
                                                            <w:bottom w:val="none" w:sz="0" w:space="0" w:color="auto"/>
                                                            <w:right w:val="none" w:sz="0" w:space="0" w:color="auto"/>
                                                          </w:divBdr>
                                                          <w:divsChild>
                                                            <w:div w:id="1654409888">
                                                              <w:marLeft w:val="0"/>
                                                              <w:marRight w:val="0"/>
                                                              <w:marTop w:val="0"/>
                                                              <w:marBottom w:val="0"/>
                                                              <w:divBdr>
                                                                <w:top w:val="none" w:sz="0" w:space="0" w:color="auto"/>
                                                                <w:left w:val="none" w:sz="0" w:space="0" w:color="auto"/>
                                                                <w:bottom w:val="none" w:sz="0" w:space="0" w:color="auto"/>
                                                                <w:right w:val="none" w:sz="0" w:space="0" w:color="auto"/>
                                                              </w:divBdr>
                                                              <w:divsChild>
                                                                <w:div w:id="1158570510">
                                                                  <w:marLeft w:val="0"/>
                                                                  <w:marRight w:val="0"/>
                                                                  <w:marTop w:val="0"/>
                                                                  <w:marBottom w:val="0"/>
                                                                  <w:divBdr>
                                                                    <w:top w:val="none" w:sz="0" w:space="0" w:color="auto"/>
                                                                    <w:left w:val="none" w:sz="0" w:space="0" w:color="auto"/>
                                                                    <w:bottom w:val="none" w:sz="0" w:space="0" w:color="auto"/>
                                                                    <w:right w:val="none" w:sz="0" w:space="0" w:color="auto"/>
                                                                  </w:divBdr>
                                                                </w:div>
                                                                <w:div w:id="167426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58182">
                                                      <w:marLeft w:val="0"/>
                                                      <w:marRight w:val="0"/>
                                                      <w:marTop w:val="0"/>
                                                      <w:marBottom w:val="0"/>
                                                      <w:divBdr>
                                                        <w:top w:val="none" w:sz="0" w:space="0" w:color="auto"/>
                                                        <w:left w:val="none" w:sz="0" w:space="0" w:color="auto"/>
                                                        <w:bottom w:val="none" w:sz="0" w:space="0" w:color="auto"/>
                                                        <w:right w:val="none" w:sz="0" w:space="0" w:color="auto"/>
                                                      </w:divBdr>
                                                      <w:divsChild>
                                                        <w:div w:id="813714929">
                                                          <w:marLeft w:val="0"/>
                                                          <w:marRight w:val="0"/>
                                                          <w:marTop w:val="0"/>
                                                          <w:marBottom w:val="0"/>
                                                          <w:divBdr>
                                                            <w:top w:val="none" w:sz="0" w:space="0" w:color="auto"/>
                                                            <w:left w:val="none" w:sz="0" w:space="0" w:color="auto"/>
                                                            <w:bottom w:val="none" w:sz="0" w:space="0" w:color="auto"/>
                                                            <w:right w:val="none" w:sz="0" w:space="0" w:color="auto"/>
                                                          </w:divBdr>
                                                          <w:divsChild>
                                                            <w:div w:id="1441802744">
                                                              <w:marLeft w:val="0"/>
                                                              <w:marRight w:val="0"/>
                                                              <w:marTop w:val="0"/>
                                                              <w:marBottom w:val="0"/>
                                                              <w:divBdr>
                                                                <w:top w:val="none" w:sz="0" w:space="0" w:color="auto"/>
                                                                <w:left w:val="none" w:sz="0" w:space="0" w:color="auto"/>
                                                                <w:bottom w:val="none" w:sz="0" w:space="0" w:color="auto"/>
                                                                <w:right w:val="none" w:sz="0" w:space="0" w:color="auto"/>
                                                              </w:divBdr>
                                                              <w:divsChild>
                                                                <w:div w:id="618292871">
                                                                  <w:marLeft w:val="0"/>
                                                                  <w:marRight w:val="0"/>
                                                                  <w:marTop w:val="0"/>
                                                                  <w:marBottom w:val="0"/>
                                                                  <w:divBdr>
                                                                    <w:top w:val="none" w:sz="0" w:space="0" w:color="auto"/>
                                                                    <w:left w:val="none" w:sz="0" w:space="0" w:color="auto"/>
                                                                    <w:bottom w:val="none" w:sz="0" w:space="0" w:color="auto"/>
                                                                    <w:right w:val="none" w:sz="0" w:space="0" w:color="auto"/>
                                                                  </w:divBdr>
                                                                </w:div>
                                                                <w:div w:id="204205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673789">
                                                      <w:marLeft w:val="0"/>
                                                      <w:marRight w:val="0"/>
                                                      <w:marTop w:val="0"/>
                                                      <w:marBottom w:val="0"/>
                                                      <w:divBdr>
                                                        <w:top w:val="none" w:sz="0" w:space="0" w:color="auto"/>
                                                        <w:left w:val="none" w:sz="0" w:space="0" w:color="auto"/>
                                                        <w:bottom w:val="none" w:sz="0" w:space="0" w:color="auto"/>
                                                        <w:right w:val="none" w:sz="0" w:space="0" w:color="auto"/>
                                                      </w:divBdr>
                                                      <w:divsChild>
                                                        <w:div w:id="1571190333">
                                                          <w:marLeft w:val="0"/>
                                                          <w:marRight w:val="0"/>
                                                          <w:marTop w:val="0"/>
                                                          <w:marBottom w:val="0"/>
                                                          <w:divBdr>
                                                            <w:top w:val="none" w:sz="0" w:space="0" w:color="auto"/>
                                                            <w:left w:val="none" w:sz="0" w:space="0" w:color="auto"/>
                                                            <w:bottom w:val="none" w:sz="0" w:space="0" w:color="auto"/>
                                                            <w:right w:val="none" w:sz="0" w:space="0" w:color="auto"/>
                                                          </w:divBdr>
                                                          <w:divsChild>
                                                            <w:div w:id="494687684">
                                                              <w:marLeft w:val="0"/>
                                                              <w:marRight w:val="0"/>
                                                              <w:marTop w:val="0"/>
                                                              <w:marBottom w:val="0"/>
                                                              <w:divBdr>
                                                                <w:top w:val="none" w:sz="0" w:space="0" w:color="auto"/>
                                                                <w:left w:val="none" w:sz="0" w:space="0" w:color="auto"/>
                                                                <w:bottom w:val="none" w:sz="0" w:space="0" w:color="auto"/>
                                                                <w:right w:val="none" w:sz="0" w:space="0" w:color="auto"/>
                                                              </w:divBdr>
                                                              <w:divsChild>
                                                                <w:div w:id="764034109">
                                                                  <w:marLeft w:val="0"/>
                                                                  <w:marRight w:val="0"/>
                                                                  <w:marTop w:val="0"/>
                                                                  <w:marBottom w:val="0"/>
                                                                  <w:divBdr>
                                                                    <w:top w:val="none" w:sz="0" w:space="0" w:color="auto"/>
                                                                    <w:left w:val="none" w:sz="0" w:space="0" w:color="auto"/>
                                                                    <w:bottom w:val="none" w:sz="0" w:space="0" w:color="auto"/>
                                                                    <w:right w:val="none" w:sz="0" w:space="0" w:color="auto"/>
                                                                  </w:divBdr>
                                                                </w:div>
                                                                <w:div w:id="208194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275128">
                                                      <w:marLeft w:val="0"/>
                                                      <w:marRight w:val="0"/>
                                                      <w:marTop w:val="0"/>
                                                      <w:marBottom w:val="0"/>
                                                      <w:divBdr>
                                                        <w:top w:val="none" w:sz="0" w:space="0" w:color="auto"/>
                                                        <w:left w:val="none" w:sz="0" w:space="0" w:color="auto"/>
                                                        <w:bottom w:val="none" w:sz="0" w:space="0" w:color="auto"/>
                                                        <w:right w:val="none" w:sz="0" w:space="0" w:color="auto"/>
                                                      </w:divBdr>
                                                      <w:divsChild>
                                                        <w:div w:id="1330257736">
                                                          <w:marLeft w:val="0"/>
                                                          <w:marRight w:val="0"/>
                                                          <w:marTop w:val="0"/>
                                                          <w:marBottom w:val="0"/>
                                                          <w:divBdr>
                                                            <w:top w:val="none" w:sz="0" w:space="0" w:color="auto"/>
                                                            <w:left w:val="none" w:sz="0" w:space="0" w:color="auto"/>
                                                            <w:bottom w:val="none" w:sz="0" w:space="0" w:color="auto"/>
                                                            <w:right w:val="none" w:sz="0" w:space="0" w:color="auto"/>
                                                          </w:divBdr>
                                                          <w:divsChild>
                                                            <w:div w:id="1489128312">
                                                              <w:marLeft w:val="0"/>
                                                              <w:marRight w:val="0"/>
                                                              <w:marTop w:val="0"/>
                                                              <w:marBottom w:val="0"/>
                                                              <w:divBdr>
                                                                <w:top w:val="none" w:sz="0" w:space="0" w:color="auto"/>
                                                                <w:left w:val="none" w:sz="0" w:space="0" w:color="auto"/>
                                                                <w:bottom w:val="none" w:sz="0" w:space="0" w:color="auto"/>
                                                                <w:right w:val="none" w:sz="0" w:space="0" w:color="auto"/>
                                                              </w:divBdr>
                                                              <w:divsChild>
                                                                <w:div w:id="395707111">
                                                                  <w:marLeft w:val="0"/>
                                                                  <w:marRight w:val="0"/>
                                                                  <w:marTop w:val="0"/>
                                                                  <w:marBottom w:val="0"/>
                                                                  <w:divBdr>
                                                                    <w:top w:val="none" w:sz="0" w:space="0" w:color="auto"/>
                                                                    <w:left w:val="none" w:sz="0" w:space="0" w:color="auto"/>
                                                                    <w:bottom w:val="none" w:sz="0" w:space="0" w:color="auto"/>
                                                                    <w:right w:val="none" w:sz="0" w:space="0" w:color="auto"/>
                                                                  </w:divBdr>
                                                                </w:div>
                                                                <w:div w:id="178527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66408">
                                                      <w:marLeft w:val="0"/>
                                                      <w:marRight w:val="0"/>
                                                      <w:marTop w:val="0"/>
                                                      <w:marBottom w:val="0"/>
                                                      <w:divBdr>
                                                        <w:top w:val="none" w:sz="0" w:space="0" w:color="auto"/>
                                                        <w:left w:val="none" w:sz="0" w:space="0" w:color="auto"/>
                                                        <w:bottom w:val="none" w:sz="0" w:space="0" w:color="auto"/>
                                                        <w:right w:val="none" w:sz="0" w:space="0" w:color="auto"/>
                                                      </w:divBdr>
                                                      <w:divsChild>
                                                        <w:div w:id="1371031194">
                                                          <w:marLeft w:val="0"/>
                                                          <w:marRight w:val="0"/>
                                                          <w:marTop w:val="0"/>
                                                          <w:marBottom w:val="0"/>
                                                          <w:divBdr>
                                                            <w:top w:val="none" w:sz="0" w:space="0" w:color="auto"/>
                                                            <w:left w:val="none" w:sz="0" w:space="0" w:color="auto"/>
                                                            <w:bottom w:val="none" w:sz="0" w:space="0" w:color="auto"/>
                                                            <w:right w:val="none" w:sz="0" w:space="0" w:color="auto"/>
                                                          </w:divBdr>
                                                          <w:divsChild>
                                                            <w:div w:id="1170556828">
                                                              <w:marLeft w:val="0"/>
                                                              <w:marRight w:val="0"/>
                                                              <w:marTop w:val="0"/>
                                                              <w:marBottom w:val="0"/>
                                                              <w:divBdr>
                                                                <w:top w:val="none" w:sz="0" w:space="0" w:color="auto"/>
                                                                <w:left w:val="none" w:sz="0" w:space="0" w:color="auto"/>
                                                                <w:bottom w:val="none" w:sz="0" w:space="0" w:color="auto"/>
                                                                <w:right w:val="none" w:sz="0" w:space="0" w:color="auto"/>
                                                              </w:divBdr>
                                                              <w:divsChild>
                                                                <w:div w:id="1289052035">
                                                                  <w:marLeft w:val="0"/>
                                                                  <w:marRight w:val="0"/>
                                                                  <w:marTop w:val="0"/>
                                                                  <w:marBottom w:val="0"/>
                                                                  <w:divBdr>
                                                                    <w:top w:val="none" w:sz="0" w:space="0" w:color="auto"/>
                                                                    <w:left w:val="none" w:sz="0" w:space="0" w:color="auto"/>
                                                                    <w:bottom w:val="none" w:sz="0" w:space="0" w:color="auto"/>
                                                                    <w:right w:val="none" w:sz="0" w:space="0" w:color="auto"/>
                                                                  </w:divBdr>
                                                                </w:div>
                                                                <w:div w:id="130770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605598">
                                                      <w:marLeft w:val="0"/>
                                                      <w:marRight w:val="0"/>
                                                      <w:marTop w:val="0"/>
                                                      <w:marBottom w:val="0"/>
                                                      <w:divBdr>
                                                        <w:top w:val="none" w:sz="0" w:space="0" w:color="auto"/>
                                                        <w:left w:val="none" w:sz="0" w:space="0" w:color="auto"/>
                                                        <w:bottom w:val="none" w:sz="0" w:space="0" w:color="auto"/>
                                                        <w:right w:val="none" w:sz="0" w:space="0" w:color="auto"/>
                                                      </w:divBdr>
                                                      <w:divsChild>
                                                        <w:div w:id="1581720376">
                                                          <w:marLeft w:val="0"/>
                                                          <w:marRight w:val="0"/>
                                                          <w:marTop w:val="0"/>
                                                          <w:marBottom w:val="0"/>
                                                          <w:divBdr>
                                                            <w:top w:val="none" w:sz="0" w:space="0" w:color="auto"/>
                                                            <w:left w:val="none" w:sz="0" w:space="0" w:color="auto"/>
                                                            <w:bottom w:val="none" w:sz="0" w:space="0" w:color="auto"/>
                                                            <w:right w:val="none" w:sz="0" w:space="0" w:color="auto"/>
                                                          </w:divBdr>
                                                          <w:divsChild>
                                                            <w:div w:id="1536962069">
                                                              <w:marLeft w:val="0"/>
                                                              <w:marRight w:val="0"/>
                                                              <w:marTop w:val="0"/>
                                                              <w:marBottom w:val="0"/>
                                                              <w:divBdr>
                                                                <w:top w:val="none" w:sz="0" w:space="0" w:color="auto"/>
                                                                <w:left w:val="none" w:sz="0" w:space="0" w:color="auto"/>
                                                                <w:bottom w:val="none" w:sz="0" w:space="0" w:color="auto"/>
                                                                <w:right w:val="none" w:sz="0" w:space="0" w:color="auto"/>
                                                              </w:divBdr>
                                                              <w:divsChild>
                                                                <w:div w:id="39407060">
                                                                  <w:marLeft w:val="0"/>
                                                                  <w:marRight w:val="0"/>
                                                                  <w:marTop w:val="0"/>
                                                                  <w:marBottom w:val="0"/>
                                                                  <w:divBdr>
                                                                    <w:top w:val="none" w:sz="0" w:space="0" w:color="auto"/>
                                                                    <w:left w:val="none" w:sz="0" w:space="0" w:color="auto"/>
                                                                    <w:bottom w:val="none" w:sz="0" w:space="0" w:color="auto"/>
                                                                    <w:right w:val="none" w:sz="0" w:space="0" w:color="auto"/>
                                                                  </w:divBdr>
                                                                </w:div>
                                                                <w:div w:id="115449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502379">
                                                      <w:marLeft w:val="0"/>
                                                      <w:marRight w:val="0"/>
                                                      <w:marTop w:val="0"/>
                                                      <w:marBottom w:val="0"/>
                                                      <w:divBdr>
                                                        <w:top w:val="none" w:sz="0" w:space="0" w:color="auto"/>
                                                        <w:left w:val="none" w:sz="0" w:space="0" w:color="auto"/>
                                                        <w:bottom w:val="none" w:sz="0" w:space="0" w:color="auto"/>
                                                        <w:right w:val="none" w:sz="0" w:space="0" w:color="auto"/>
                                                      </w:divBdr>
                                                      <w:divsChild>
                                                        <w:div w:id="964699470">
                                                          <w:marLeft w:val="0"/>
                                                          <w:marRight w:val="0"/>
                                                          <w:marTop w:val="0"/>
                                                          <w:marBottom w:val="0"/>
                                                          <w:divBdr>
                                                            <w:top w:val="none" w:sz="0" w:space="0" w:color="auto"/>
                                                            <w:left w:val="none" w:sz="0" w:space="0" w:color="auto"/>
                                                            <w:bottom w:val="none" w:sz="0" w:space="0" w:color="auto"/>
                                                            <w:right w:val="none" w:sz="0" w:space="0" w:color="auto"/>
                                                          </w:divBdr>
                                                          <w:divsChild>
                                                            <w:div w:id="515847430">
                                                              <w:marLeft w:val="0"/>
                                                              <w:marRight w:val="0"/>
                                                              <w:marTop w:val="0"/>
                                                              <w:marBottom w:val="0"/>
                                                              <w:divBdr>
                                                                <w:top w:val="none" w:sz="0" w:space="0" w:color="auto"/>
                                                                <w:left w:val="none" w:sz="0" w:space="0" w:color="auto"/>
                                                                <w:bottom w:val="none" w:sz="0" w:space="0" w:color="auto"/>
                                                                <w:right w:val="none" w:sz="0" w:space="0" w:color="auto"/>
                                                              </w:divBdr>
                                                              <w:divsChild>
                                                                <w:div w:id="1241715647">
                                                                  <w:marLeft w:val="0"/>
                                                                  <w:marRight w:val="0"/>
                                                                  <w:marTop w:val="0"/>
                                                                  <w:marBottom w:val="0"/>
                                                                  <w:divBdr>
                                                                    <w:top w:val="none" w:sz="0" w:space="0" w:color="auto"/>
                                                                    <w:left w:val="none" w:sz="0" w:space="0" w:color="auto"/>
                                                                    <w:bottom w:val="none" w:sz="0" w:space="0" w:color="auto"/>
                                                                    <w:right w:val="none" w:sz="0" w:space="0" w:color="auto"/>
                                                                  </w:divBdr>
                                                                </w:div>
                                                                <w:div w:id="141593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580164">
                                                      <w:marLeft w:val="0"/>
                                                      <w:marRight w:val="0"/>
                                                      <w:marTop w:val="0"/>
                                                      <w:marBottom w:val="0"/>
                                                      <w:divBdr>
                                                        <w:top w:val="none" w:sz="0" w:space="0" w:color="auto"/>
                                                        <w:left w:val="none" w:sz="0" w:space="0" w:color="auto"/>
                                                        <w:bottom w:val="none" w:sz="0" w:space="0" w:color="auto"/>
                                                        <w:right w:val="none" w:sz="0" w:space="0" w:color="auto"/>
                                                      </w:divBdr>
                                                      <w:divsChild>
                                                        <w:div w:id="1873229065">
                                                          <w:marLeft w:val="0"/>
                                                          <w:marRight w:val="0"/>
                                                          <w:marTop w:val="0"/>
                                                          <w:marBottom w:val="0"/>
                                                          <w:divBdr>
                                                            <w:top w:val="none" w:sz="0" w:space="0" w:color="auto"/>
                                                            <w:left w:val="none" w:sz="0" w:space="0" w:color="auto"/>
                                                            <w:bottom w:val="none" w:sz="0" w:space="0" w:color="auto"/>
                                                            <w:right w:val="none" w:sz="0" w:space="0" w:color="auto"/>
                                                          </w:divBdr>
                                                          <w:divsChild>
                                                            <w:div w:id="1710108982">
                                                              <w:marLeft w:val="0"/>
                                                              <w:marRight w:val="0"/>
                                                              <w:marTop w:val="0"/>
                                                              <w:marBottom w:val="0"/>
                                                              <w:divBdr>
                                                                <w:top w:val="none" w:sz="0" w:space="0" w:color="auto"/>
                                                                <w:left w:val="none" w:sz="0" w:space="0" w:color="auto"/>
                                                                <w:bottom w:val="none" w:sz="0" w:space="0" w:color="auto"/>
                                                                <w:right w:val="none" w:sz="0" w:space="0" w:color="auto"/>
                                                              </w:divBdr>
                                                              <w:divsChild>
                                                                <w:div w:id="1229148162">
                                                                  <w:marLeft w:val="0"/>
                                                                  <w:marRight w:val="0"/>
                                                                  <w:marTop w:val="0"/>
                                                                  <w:marBottom w:val="0"/>
                                                                  <w:divBdr>
                                                                    <w:top w:val="none" w:sz="0" w:space="0" w:color="auto"/>
                                                                    <w:left w:val="none" w:sz="0" w:space="0" w:color="auto"/>
                                                                    <w:bottom w:val="none" w:sz="0" w:space="0" w:color="auto"/>
                                                                    <w:right w:val="none" w:sz="0" w:space="0" w:color="auto"/>
                                                                  </w:divBdr>
                                                                </w:div>
                                                                <w:div w:id="213852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395564">
                                                      <w:marLeft w:val="0"/>
                                                      <w:marRight w:val="0"/>
                                                      <w:marTop w:val="0"/>
                                                      <w:marBottom w:val="0"/>
                                                      <w:divBdr>
                                                        <w:top w:val="none" w:sz="0" w:space="0" w:color="auto"/>
                                                        <w:left w:val="none" w:sz="0" w:space="0" w:color="auto"/>
                                                        <w:bottom w:val="none" w:sz="0" w:space="0" w:color="auto"/>
                                                        <w:right w:val="none" w:sz="0" w:space="0" w:color="auto"/>
                                                      </w:divBdr>
                                                      <w:divsChild>
                                                        <w:div w:id="1511334736">
                                                          <w:marLeft w:val="0"/>
                                                          <w:marRight w:val="0"/>
                                                          <w:marTop w:val="0"/>
                                                          <w:marBottom w:val="0"/>
                                                          <w:divBdr>
                                                            <w:top w:val="none" w:sz="0" w:space="0" w:color="auto"/>
                                                            <w:left w:val="none" w:sz="0" w:space="0" w:color="auto"/>
                                                            <w:bottom w:val="none" w:sz="0" w:space="0" w:color="auto"/>
                                                            <w:right w:val="none" w:sz="0" w:space="0" w:color="auto"/>
                                                          </w:divBdr>
                                                          <w:divsChild>
                                                            <w:div w:id="697042850">
                                                              <w:marLeft w:val="0"/>
                                                              <w:marRight w:val="0"/>
                                                              <w:marTop w:val="0"/>
                                                              <w:marBottom w:val="0"/>
                                                              <w:divBdr>
                                                                <w:top w:val="none" w:sz="0" w:space="0" w:color="auto"/>
                                                                <w:left w:val="none" w:sz="0" w:space="0" w:color="auto"/>
                                                                <w:bottom w:val="none" w:sz="0" w:space="0" w:color="auto"/>
                                                                <w:right w:val="none" w:sz="0" w:space="0" w:color="auto"/>
                                                              </w:divBdr>
                                                              <w:divsChild>
                                                                <w:div w:id="1185438954">
                                                                  <w:marLeft w:val="0"/>
                                                                  <w:marRight w:val="0"/>
                                                                  <w:marTop w:val="0"/>
                                                                  <w:marBottom w:val="0"/>
                                                                  <w:divBdr>
                                                                    <w:top w:val="none" w:sz="0" w:space="0" w:color="auto"/>
                                                                    <w:left w:val="none" w:sz="0" w:space="0" w:color="auto"/>
                                                                    <w:bottom w:val="none" w:sz="0" w:space="0" w:color="auto"/>
                                                                    <w:right w:val="none" w:sz="0" w:space="0" w:color="auto"/>
                                                                  </w:divBdr>
                                                                </w:div>
                                                                <w:div w:id="136159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57947">
                                                      <w:marLeft w:val="0"/>
                                                      <w:marRight w:val="0"/>
                                                      <w:marTop w:val="0"/>
                                                      <w:marBottom w:val="0"/>
                                                      <w:divBdr>
                                                        <w:top w:val="none" w:sz="0" w:space="0" w:color="auto"/>
                                                        <w:left w:val="none" w:sz="0" w:space="0" w:color="auto"/>
                                                        <w:bottom w:val="none" w:sz="0" w:space="0" w:color="auto"/>
                                                        <w:right w:val="none" w:sz="0" w:space="0" w:color="auto"/>
                                                      </w:divBdr>
                                                      <w:divsChild>
                                                        <w:div w:id="629826696">
                                                          <w:marLeft w:val="0"/>
                                                          <w:marRight w:val="0"/>
                                                          <w:marTop w:val="0"/>
                                                          <w:marBottom w:val="0"/>
                                                          <w:divBdr>
                                                            <w:top w:val="none" w:sz="0" w:space="0" w:color="auto"/>
                                                            <w:left w:val="none" w:sz="0" w:space="0" w:color="auto"/>
                                                            <w:bottom w:val="none" w:sz="0" w:space="0" w:color="auto"/>
                                                            <w:right w:val="none" w:sz="0" w:space="0" w:color="auto"/>
                                                          </w:divBdr>
                                                          <w:divsChild>
                                                            <w:div w:id="963972782">
                                                              <w:marLeft w:val="0"/>
                                                              <w:marRight w:val="0"/>
                                                              <w:marTop w:val="0"/>
                                                              <w:marBottom w:val="0"/>
                                                              <w:divBdr>
                                                                <w:top w:val="none" w:sz="0" w:space="0" w:color="auto"/>
                                                                <w:left w:val="none" w:sz="0" w:space="0" w:color="auto"/>
                                                                <w:bottom w:val="none" w:sz="0" w:space="0" w:color="auto"/>
                                                                <w:right w:val="none" w:sz="0" w:space="0" w:color="auto"/>
                                                              </w:divBdr>
                                                              <w:divsChild>
                                                                <w:div w:id="546916121">
                                                                  <w:marLeft w:val="0"/>
                                                                  <w:marRight w:val="0"/>
                                                                  <w:marTop w:val="0"/>
                                                                  <w:marBottom w:val="0"/>
                                                                  <w:divBdr>
                                                                    <w:top w:val="none" w:sz="0" w:space="0" w:color="auto"/>
                                                                    <w:left w:val="none" w:sz="0" w:space="0" w:color="auto"/>
                                                                    <w:bottom w:val="none" w:sz="0" w:space="0" w:color="auto"/>
                                                                    <w:right w:val="none" w:sz="0" w:space="0" w:color="auto"/>
                                                                  </w:divBdr>
                                                                </w:div>
                                                                <w:div w:id="104938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474852">
                                                      <w:marLeft w:val="0"/>
                                                      <w:marRight w:val="0"/>
                                                      <w:marTop w:val="0"/>
                                                      <w:marBottom w:val="0"/>
                                                      <w:divBdr>
                                                        <w:top w:val="none" w:sz="0" w:space="0" w:color="auto"/>
                                                        <w:left w:val="none" w:sz="0" w:space="0" w:color="auto"/>
                                                        <w:bottom w:val="none" w:sz="0" w:space="0" w:color="auto"/>
                                                        <w:right w:val="none" w:sz="0" w:space="0" w:color="auto"/>
                                                      </w:divBdr>
                                                      <w:divsChild>
                                                        <w:div w:id="1925450321">
                                                          <w:marLeft w:val="0"/>
                                                          <w:marRight w:val="0"/>
                                                          <w:marTop w:val="0"/>
                                                          <w:marBottom w:val="0"/>
                                                          <w:divBdr>
                                                            <w:top w:val="none" w:sz="0" w:space="0" w:color="auto"/>
                                                            <w:left w:val="none" w:sz="0" w:space="0" w:color="auto"/>
                                                            <w:bottom w:val="none" w:sz="0" w:space="0" w:color="auto"/>
                                                            <w:right w:val="none" w:sz="0" w:space="0" w:color="auto"/>
                                                          </w:divBdr>
                                                          <w:divsChild>
                                                            <w:div w:id="1589777619">
                                                              <w:marLeft w:val="0"/>
                                                              <w:marRight w:val="0"/>
                                                              <w:marTop w:val="0"/>
                                                              <w:marBottom w:val="0"/>
                                                              <w:divBdr>
                                                                <w:top w:val="none" w:sz="0" w:space="0" w:color="auto"/>
                                                                <w:left w:val="none" w:sz="0" w:space="0" w:color="auto"/>
                                                                <w:bottom w:val="none" w:sz="0" w:space="0" w:color="auto"/>
                                                                <w:right w:val="none" w:sz="0" w:space="0" w:color="auto"/>
                                                              </w:divBdr>
                                                              <w:divsChild>
                                                                <w:div w:id="1450971697">
                                                                  <w:marLeft w:val="0"/>
                                                                  <w:marRight w:val="0"/>
                                                                  <w:marTop w:val="0"/>
                                                                  <w:marBottom w:val="0"/>
                                                                  <w:divBdr>
                                                                    <w:top w:val="none" w:sz="0" w:space="0" w:color="auto"/>
                                                                    <w:left w:val="none" w:sz="0" w:space="0" w:color="auto"/>
                                                                    <w:bottom w:val="none" w:sz="0" w:space="0" w:color="auto"/>
                                                                    <w:right w:val="none" w:sz="0" w:space="0" w:color="auto"/>
                                                                  </w:divBdr>
                                                                </w:div>
                                                                <w:div w:id="195710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270461">
                                                      <w:marLeft w:val="0"/>
                                                      <w:marRight w:val="0"/>
                                                      <w:marTop w:val="0"/>
                                                      <w:marBottom w:val="0"/>
                                                      <w:divBdr>
                                                        <w:top w:val="none" w:sz="0" w:space="0" w:color="auto"/>
                                                        <w:left w:val="none" w:sz="0" w:space="0" w:color="auto"/>
                                                        <w:bottom w:val="none" w:sz="0" w:space="0" w:color="auto"/>
                                                        <w:right w:val="none" w:sz="0" w:space="0" w:color="auto"/>
                                                      </w:divBdr>
                                                      <w:divsChild>
                                                        <w:div w:id="1719669870">
                                                          <w:marLeft w:val="0"/>
                                                          <w:marRight w:val="0"/>
                                                          <w:marTop w:val="0"/>
                                                          <w:marBottom w:val="0"/>
                                                          <w:divBdr>
                                                            <w:top w:val="none" w:sz="0" w:space="0" w:color="auto"/>
                                                            <w:left w:val="none" w:sz="0" w:space="0" w:color="auto"/>
                                                            <w:bottom w:val="none" w:sz="0" w:space="0" w:color="auto"/>
                                                            <w:right w:val="none" w:sz="0" w:space="0" w:color="auto"/>
                                                          </w:divBdr>
                                                          <w:divsChild>
                                                            <w:div w:id="1853299703">
                                                              <w:marLeft w:val="0"/>
                                                              <w:marRight w:val="0"/>
                                                              <w:marTop w:val="0"/>
                                                              <w:marBottom w:val="0"/>
                                                              <w:divBdr>
                                                                <w:top w:val="none" w:sz="0" w:space="0" w:color="auto"/>
                                                                <w:left w:val="none" w:sz="0" w:space="0" w:color="auto"/>
                                                                <w:bottom w:val="none" w:sz="0" w:space="0" w:color="auto"/>
                                                                <w:right w:val="none" w:sz="0" w:space="0" w:color="auto"/>
                                                              </w:divBdr>
                                                              <w:divsChild>
                                                                <w:div w:id="608004993">
                                                                  <w:marLeft w:val="0"/>
                                                                  <w:marRight w:val="0"/>
                                                                  <w:marTop w:val="0"/>
                                                                  <w:marBottom w:val="0"/>
                                                                  <w:divBdr>
                                                                    <w:top w:val="none" w:sz="0" w:space="0" w:color="auto"/>
                                                                    <w:left w:val="none" w:sz="0" w:space="0" w:color="auto"/>
                                                                    <w:bottom w:val="none" w:sz="0" w:space="0" w:color="auto"/>
                                                                    <w:right w:val="none" w:sz="0" w:space="0" w:color="auto"/>
                                                                  </w:divBdr>
                                                                </w:div>
                                                                <w:div w:id="151546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698548">
                                                      <w:marLeft w:val="0"/>
                                                      <w:marRight w:val="0"/>
                                                      <w:marTop w:val="0"/>
                                                      <w:marBottom w:val="0"/>
                                                      <w:divBdr>
                                                        <w:top w:val="none" w:sz="0" w:space="0" w:color="auto"/>
                                                        <w:left w:val="none" w:sz="0" w:space="0" w:color="auto"/>
                                                        <w:bottom w:val="none" w:sz="0" w:space="0" w:color="auto"/>
                                                        <w:right w:val="none" w:sz="0" w:space="0" w:color="auto"/>
                                                      </w:divBdr>
                                                      <w:divsChild>
                                                        <w:div w:id="1927227834">
                                                          <w:marLeft w:val="0"/>
                                                          <w:marRight w:val="0"/>
                                                          <w:marTop w:val="0"/>
                                                          <w:marBottom w:val="0"/>
                                                          <w:divBdr>
                                                            <w:top w:val="none" w:sz="0" w:space="0" w:color="auto"/>
                                                            <w:left w:val="none" w:sz="0" w:space="0" w:color="auto"/>
                                                            <w:bottom w:val="none" w:sz="0" w:space="0" w:color="auto"/>
                                                            <w:right w:val="none" w:sz="0" w:space="0" w:color="auto"/>
                                                          </w:divBdr>
                                                          <w:divsChild>
                                                            <w:div w:id="449975460">
                                                              <w:marLeft w:val="0"/>
                                                              <w:marRight w:val="0"/>
                                                              <w:marTop w:val="0"/>
                                                              <w:marBottom w:val="0"/>
                                                              <w:divBdr>
                                                                <w:top w:val="none" w:sz="0" w:space="0" w:color="auto"/>
                                                                <w:left w:val="none" w:sz="0" w:space="0" w:color="auto"/>
                                                                <w:bottom w:val="none" w:sz="0" w:space="0" w:color="auto"/>
                                                                <w:right w:val="none" w:sz="0" w:space="0" w:color="auto"/>
                                                              </w:divBdr>
                                                              <w:divsChild>
                                                                <w:div w:id="848327421">
                                                                  <w:marLeft w:val="0"/>
                                                                  <w:marRight w:val="0"/>
                                                                  <w:marTop w:val="0"/>
                                                                  <w:marBottom w:val="0"/>
                                                                  <w:divBdr>
                                                                    <w:top w:val="none" w:sz="0" w:space="0" w:color="auto"/>
                                                                    <w:left w:val="none" w:sz="0" w:space="0" w:color="auto"/>
                                                                    <w:bottom w:val="none" w:sz="0" w:space="0" w:color="auto"/>
                                                                    <w:right w:val="none" w:sz="0" w:space="0" w:color="auto"/>
                                                                  </w:divBdr>
                                                                </w:div>
                                                                <w:div w:id="213177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083297">
                                                      <w:marLeft w:val="0"/>
                                                      <w:marRight w:val="0"/>
                                                      <w:marTop w:val="0"/>
                                                      <w:marBottom w:val="0"/>
                                                      <w:divBdr>
                                                        <w:top w:val="none" w:sz="0" w:space="0" w:color="auto"/>
                                                        <w:left w:val="none" w:sz="0" w:space="0" w:color="auto"/>
                                                        <w:bottom w:val="none" w:sz="0" w:space="0" w:color="auto"/>
                                                        <w:right w:val="none" w:sz="0" w:space="0" w:color="auto"/>
                                                      </w:divBdr>
                                                      <w:divsChild>
                                                        <w:div w:id="257443417">
                                                          <w:marLeft w:val="0"/>
                                                          <w:marRight w:val="0"/>
                                                          <w:marTop w:val="0"/>
                                                          <w:marBottom w:val="0"/>
                                                          <w:divBdr>
                                                            <w:top w:val="none" w:sz="0" w:space="0" w:color="auto"/>
                                                            <w:left w:val="none" w:sz="0" w:space="0" w:color="auto"/>
                                                            <w:bottom w:val="none" w:sz="0" w:space="0" w:color="auto"/>
                                                            <w:right w:val="none" w:sz="0" w:space="0" w:color="auto"/>
                                                          </w:divBdr>
                                                          <w:divsChild>
                                                            <w:div w:id="725033660">
                                                              <w:marLeft w:val="0"/>
                                                              <w:marRight w:val="0"/>
                                                              <w:marTop w:val="0"/>
                                                              <w:marBottom w:val="0"/>
                                                              <w:divBdr>
                                                                <w:top w:val="none" w:sz="0" w:space="0" w:color="auto"/>
                                                                <w:left w:val="none" w:sz="0" w:space="0" w:color="auto"/>
                                                                <w:bottom w:val="none" w:sz="0" w:space="0" w:color="auto"/>
                                                                <w:right w:val="none" w:sz="0" w:space="0" w:color="auto"/>
                                                              </w:divBdr>
                                                              <w:divsChild>
                                                                <w:div w:id="56321469">
                                                                  <w:marLeft w:val="0"/>
                                                                  <w:marRight w:val="0"/>
                                                                  <w:marTop w:val="0"/>
                                                                  <w:marBottom w:val="0"/>
                                                                  <w:divBdr>
                                                                    <w:top w:val="none" w:sz="0" w:space="0" w:color="auto"/>
                                                                    <w:left w:val="none" w:sz="0" w:space="0" w:color="auto"/>
                                                                    <w:bottom w:val="none" w:sz="0" w:space="0" w:color="auto"/>
                                                                    <w:right w:val="none" w:sz="0" w:space="0" w:color="auto"/>
                                                                  </w:divBdr>
                                                                </w:div>
                                                                <w:div w:id="197027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546910">
                                                      <w:marLeft w:val="0"/>
                                                      <w:marRight w:val="0"/>
                                                      <w:marTop w:val="0"/>
                                                      <w:marBottom w:val="0"/>
                                                      <w:divBdr>
                                                        <w:top w:val="none" w:sz="0" w:space="0" w:color="auto"/>
                                                        <w:left w:val="none" w:sz="0" w:space="0" w:color="auto"/>
                                                        <w:bottom w:val="none" w:sz="0" w:space="0" w:color="auto"/>
                                                        <w:right w:val="none" w:sz="0" w:space="0" w:color="auto"/>
                                                      </w:divBdr>
                                                      <w:divsChild>
                                                        <w:div w:id="1246497848">
                                                          <w:marLeft w:val="0"/>
                                                          <w:marRight w:val="0"/>
                                                          <w:marTop w:val="0"/>
                                                          <w:marBottom w:val="0"/>
                                                          <w:divBdr>
                                                            <w:top w:val="none" w:sz="0" w:space="0" w:color="auto"/>
                                                            <w:left w:val="none" w:sz="0" w:space="0" w:color="auto"/>
                                                            <w:bottom w:val="none" w:sz="0" w:space="0" w:color="auto"/>
                                                            <w:right w:val="none" w:sz="0" w:space="0" w:color="auto"/>
                                                          </w:divBdr>
                                                          <w:divsChild>
                                                            <w:div w:id="1996909370">
                                                              <w:marLeft w:val="0"/>
                                                              <w:marRight w:val="0"/>
                                                              <w:marTop w:val="0"/>
                                                              <w:marBottom w:val="0"/>
                                                              <w:divBdr>
                                                                <w:top w:val="none" w:sz="0" w:space="0" w:color="auto"/>
                                                                <w:left w:val="none" w:sz="0" w:space="0" w:color="auto"/>
                                                                <w:bottom w:val="none" w:sz="0" w:space="0" w:color="auto"/>
                                                                <w:right w:val="none" w:sz="0" w:space="0" w:color="auto"/>
                                                              </w:divBdr>
                                                              <w:divsChild>
                                                                <w:div w:id="60369715">
                                                                  <w:marLeft w:val="0"/>
                                                                  <w:marRight w:val="0"/>
                                                                  <w:marTop w:val="0"/>
                                                                  <w:marBottom w:val="0"/>
                                                                  <w:divBdr>
                                                                    <w:top w:val="none" w:sz="0" w:space="0" w:color="auto"/>
                                                                    <w:left w:val="none" w:sz="0" w:space="0" w:color="auto"/>
                                                                    <w:bottom w:val="none" w:sz="0" w:space="0" w:color="auto"/>
                                                                    <w:right w:val="none" w:sz="0" w:space="0" w:color="auto"/>
                                                                  </w:divBdr>
                                                                </w:div>
                                                                <w:div w:id="162774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48644">
                                                      <w:marLeft w:val="0"/>
                                                      <w:marRight w:val="0"/>
                                                      <w:marTop w:val="0"/>
                                                      <w:marBottom w:val="0"/>
                                                      <w:divBdr>
                                                        <w:top w:val="none" w:sz="0" w:space="0" w:color="auto"/>
                                                        <w:left w:val="none" w:sz="0" w:space="0" w:color="auto"/>
                                                        <w:bottom w:val="none" w:sz="0" w:space="0" w:color="auto"/>
                                                        <w:right w:val="none" w:sz="0" w:space="0" w:color="auto"/>
                                                      </w:divBdr>
                                                      <w:divsChild>
                                                        <w:div w:id="893925222">
                                                          <w:marLeft w:val="0"/>
                                                          <w:marRight w:val="0"/>
                                                          <w:marTop w:val="0"/>
                                                          <w:marBottom w:val="0"/>
                                                          <w:divBdr>
                                                            <w:top w:val="none" w:sz="0" w:space="0" w:color="auto"/>
                                                            <w:left w:val="none" w:sz="0" w:space="0" w:color="auto"/>
                                                            <w:bottom w:val="none" w:sz="0" w:space="0" w:color="auto"/>
                                                            <w:right w:val="none" w:sz="0" w:space="0" w:color="auto"/>
                                                          </w:divBdr>
                                                          <w:divsChild>
                                                            <w:div w:id="943928392">
                                                              <w:marLeft w:val="0"/>
                                                              <w:marRight w:val="0"/>
                                                              <w:marTop w:val="0"/>
                                                              <w:marBottom w:val="0"/>
                                                              <w:divBdr>
                                                                <w:top w:val="none" w:sz="0" w:space="0" w:color="auto"/>
                                                                <w:left w:val="none" w:sz="0" w:space="0" w:color="auto"/>
                                                                <w:bottom w:val="none" w:sz="0" w:space="0" w:color="auto"/>
                                                                <w:right w:val="none" w:sz="0" w:space="0" w:color="auto"/>
                                                              </w:divBdr>
                                                              <w:divsChild>
                                                                <w:div w:id="1390954969">
                                                                  <w:marLeft w:val="0"/>
                                                                  <w:marRight w:val="0"/>
                                                                  <w:marTop w:val="0"/>
                                                                  <w:marBottom w:val="0"/>
                                                                  <w:divBdr>
                                                                    <w:top w:val="none" w:sz="0" w:space="0" w:color="auto"/>
                                                                    <w:left w:val="none" w:sz="0" w:space="0" w:color="auto"/>
                                                                    <w:bottom w:val="none" w:sz="0" w:space="0" w:color="auto"/>
                                                                    <w:right w:val="none" w:sz="0" w:space="0" w:color="auto"/>
                                                                  </w:divBdr>
                                                                </w:div>
                                                                <w:div w:id="1614677828">
                                                                  <w:marLeft w:val="0"/>
                                                                  <w:marRight w:val="0"/>
                                                                  <w:marTop w:val="0"/>
                                                                  <w:marBottom w:val="0"/>
                                                                  <w:divBdr>
                                                                    <w:top w:val="none" w:sz="0" w:space="0" w:color="auto"/>
                                                                    <w:left w:val="none" w:sz="0" w:space="0" w:color="auto"/>
                                                                    <w:bottom w:val="none" w:sz="0" w:space="0" w:color="auto"/>
                                                                    <w:right w:val="none" w:sz="0" w:space="0" w:color="auto"/>
                                                                  </w:divBdr>
                                                                  <w:divsChild>
                                                                    <w:div w:id="97622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451468">
                                                      <w:marLeft w:val="0"/>
                                                      <w:marRight w:val="0"/>
                                                      <w:marTop w:val="0"/>
                                                      <w:marBottom w:val="0"/>
                                                      <w:divBdr>
                                                        <w:top w:val="none" w:sz="0" w:space="0" w:color="auto"/>
                                                        <w:left w:val="none" w:sz="0" w:space="0" w:color="auto"/>
                                                        <w:bottom w:val="none" w:sz="0" w:space="0" w:color="auto"/>
                                                        <w:right w:val="none" w:sz="0" w:space="0" w:color="auto"/>
                                                      </w:divBdr>
                                                      <w:divsChild>
                                                        <w:div w:id="1081870439">
                                                          <w:marLeft w:val="0"/>
                                                          <w:marRight w:val="0"/>
                                                          <w:marTop w:val="0"/>
                                                          <w:marBottom w:val="0"/>
                                                          <w:divBdr>
                                                            <w:top w:val="none" w:sz="0" w:space="0" w:color="auto"/>
                                                            <w:left w:val="none" w:sz="0" w:space="0" w:color="auto"/>
                                                            <w:bottom w:val="none" w:sz="0" w:space="0" w:color="auto"/>
                                                            <w:right w:val="none" w:sz="0" w:space="0" w:color="auto"/>
                                                          </w:divBdr>
                                                          <w:divsChild>
                                                            <w:div w:id="1126121408">
                                                              <w:marLeft w:val="0"/>
                                                              <w:marRight w:val="0"/>
                                                              <w:marTop w:val="0"/>
                                                              <w:marBottom w:val="0"/>
                                                              <w:divBdr>
                                                                <w:top w:val="none" w:sz="0" w:space="0" w:color="auto"/>
                                                                <w:left w:val="none" w:sz="0" w:space="0" w:color="auto"/>
                                                                <w:bottom w:val="none" w:sz="0" w:space="0" w:color="auto"/>
                                                                <w:right w:val="none" w:sz="0" w:space="0" w:color="auto"/>
                                                              </w:divBdr>
                                                              <w:divsChild>
                                                                <w:div w:id="1980963058">
                                                                  <w:marLeft w:val="0"/>
                                                                  <w:marRight w:val="0"/>
                                                                  <w:marTop w:val="0"/>
                                                                  <w:marBottom w:val="0"/>
                                                                  <w:divBdr>
                                                                    <w:top w:val="none" w:sz="0" w:space="0" w:color="auto"/>
                                                                    <w:left w:val="none" w:sz="0" w:space="0" w:color="auto"/>
                                                                    <w:bottom w:val="none" w:sz="0" w:space="0" w:color="auto"/>
                                                                    <w:right w:val="none" w:sz="0" w:space="0" w:color="auto"/>
                                                                  </w:divBdr>
                                                                </w:div>
                                                                <w:div w:id="205588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986540">
                                                      <w:marLeft w:val="0"/>
                                                      <w:marRight w:val="0"/>
                                                      <w:marTop w:val="0"/>
                                                      <w:marBottom w:val="0"/>
                                                      <w:divBdr>
                                                        <w:top w:val="none" w:sz="0" w:space="0" w:color="auto"/>
                                                        <w:left w:val="none" w:sz="0" w:space="0" w:color="auto"/>
                                                        <w:bottom w:val="none" w:sz="0" w:space="0" w:color="auto"/>
                                                        <w:right w:val="none" w:sz="0" w:space="0" w:color="auto"/>
                                                      </w:divBdr>
                                                      <w:divsChild>
                                                        <w:div w:id="35544703">
                                                          <w:marLeft w:val="0"/>
                                                          <w:marRight w:val="0"/>
                                                          <w:marTop w:val="0"/>
                                                          <w:marBottom w:val="0"/>
                                                          <w:divBdr>
                                                            <w:top w:val="none" w:sz="0" w:space="0" w:color="auto"/>
                                                            <w:left w:val="none" w:sz="0" w:space="0" w:color="auto"/>
                                                            <w:bottom w:val="none" w:sz="0" w:space="0" w:color="auto"/>
                                                            <w:right w:val="none" w:sz="0" w:space="0" w:color="auto"/>
                                                          </w:divBdr>
                                                          <w:divsChild>
                                                            <w:div w:id="35274433">
                                                              <w:marLeft w:val="0"/>
                                                              <w:marRight w:val="0"/>
                                                              <w:marTop w:val="0"/>
                                                              <w:marBottom w:val="0"/>
                                                              <w:divBdr>
                                                                <w:top w:val="none" w:sz="0" w:space="0" w:color="auto"/>
                                                                <w:left w:val="none" w:sz="0" w:space="0" w:color="auto"/>
                                                                <w:bottom w:val="none" w:sz="0" w:space="0" w:color="auto"/>
                                                                <w:right w:val="none" w:sz="0" w:space="0" w:color="auto"/>
                                                              </w:divBdr>
                                                              <w:divsChild>
                                                                <w:div w:id="129594823">
                                                                  <w:marLeft w:val="0"/>
                                                                  <w:marRight w:val="0"/>
                                                                  <w:marTop w:val="0"/>
                                                                  <w:marBottom w:val="0"/>
                                                                  <w:divBdr>
                                                                    <w:top w:val="none" w:sz="0" w:space="0" w:color="auto"/>
                                                                    <w:left w:val="none" w:sz="0" w:space="0" w:color="auto"/>
                                                                    <w:bottom w:val="none" w:sz="0" w:space="0" w:color="auto"/>
                                                                    <w:right w:val="none" w:sz="0" w:space="0" w:color="auto"/>
                                                                  </w:divBdr>
                                                                </w:div>
                                                                <w:div w:id="91666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671974">
                                                      <w:marLeft w:val="0"/>
                                                      <w:marRight w:val="0"/>
                                                      <w:marTop w:val="0"/>
                                                      <w:marBottom w:val="0"/>
                                                      <w:divBdr>
                                                        <w:top w:val="none" w:sz="0" w:space="0" w:color="auto"/>
                                                        <w:left w:val="none" w:sz="0" w:space="0" w:color="auto"/>
                                                        <w:bottom w:val="none" w:sz="0" w:space="0" w:color="auto"/>
                                                        <w:right w:val="none" w:sz="0" w:space="0" w:color="auto"/>
                                                      </w:divBdr>
                                                      <w:divsChild>
                                                        <w:div w:id="624509782">
                                                          <w:marLeft w:val="0"/>
                                                          <w:marRight w:val="0"/>
                                                          <w:marTop w:val="0"/>
                                                          <w:marBottom w:val="0"/>
                                                          <w:divBdr>
                                                            <w:top w:val="none" w:sz="0" w:space="0" w:color="auto"/>
                                                            <w:left w:val="none" w:sz="0" w:space="0" w:color="auto"/>
                                                            <w:bottom w:val="none" w:sz="0" w:space="0" w:color="auto"/>
                                                            <w:right w:val="none" w:sz="0" w:space="0" w:color="auto"/>
                                                          </w:divBdr>
                                                          <w:divsChild>
                                                            <w:div w:id="1868063625">
                                                              <w:marLeft w:val="0"/>
                                                              <w:marRight w:val="0"/>
                                                              <w:marTop w:val="0"/>
                                                              <w:marBottom w:val="0"/>
                                                              <w:divBdr>
                                                                <w:top w:val="none" w:sz="0" w:space="0" w:color="auto"/>
                                                                <w:left w:val="none" w:sz="0" w:space="0" w:color="auto"/>
                                                                <w:bottom w:val="none" w:sz="0" w:space="0" w:color="auto"/>
                                                                <w:right w:val="none" w:sz="0" w:space="0" w:color="auto"/>
                                                              </w:divBdr>
                                                              <w:divsChild>
                                                                <w:div w:id="3439144">
                                                                  <w:marLeft w:val="0"/>
                                                                  <w:marRight w:val="0"/>
                                                                  <w:marTop w:val="0"/>
                                                                  <w:marBottom w:val="0"/>
                                                                  <w:divBdr>
                                                                    <w:top w:val="none" w:sz="0" w:space="0" w:color="auto"/>
                                                                    <w:left w:val="none" w:sz="0" w:space="0" w:color="auto"/>
                                                                    <w:bottom w:val="none" w:sz="0" w:space="0" w:color="auto"/>
                                                                    <w:right w:val="none" w:sz="0" w:space="0" w:color="auto"/>
                                                                  </w:divBdr>
                                                                </w:div>
                                                                <w:div w:id="200389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661053">
                                                      <w:marLeft w:val="0"/>
                                                      <w:marRight w:val="0"/>
                                                      <w:marTop w:val="0"/>
                                                      <w:marBottom w:val="0"/>
                                                      <w:divBdr>
                                                        <w:top w:val="none" w:sz="0" w:space="0" w:color="auto"/>
                                                        <w:left w:val="none" w:sz="0" w:space="0" w:color="auto"/>
                                                        <w:bottom w:val="none" w:sz="0" w:space="0" w:color="auto"/>
                                                        <w:right w:val="none" w:sz="0" w:space="0" w:color="auto"/>
                                                      </w:divBdr>
                                                      <w:divsChild>
                                                        <w:div w:id="981426095">
                                                          <w:marLeft w:val="0"/>
                                                          <w:marRight w:val="0"/>
                                                          <w:marTop w:val="0"/>
                                                          <w:marBottom w:val="0"/>
                                                          <w:divBdr>
                                                            <w:top w:val="none" w:sz="0" w:space="0" w:color="auto"/>
                                                            <w:left w:val="none" w:sz="0" w:space="0" w:color="auto"/>
                                                            <w:bottom w:val="none" w:sz="0" w:space="0" w:color="auto"/>
                                                            <w:right w:val="none" w:sz="0" w:space="0" w:color="auto"/>
                                                          </w:divBdr>
                                                          <w:divsChild>
                                                            <w:div w:id="1231385943">
                                                              <w:marLeft w:val="0"/>
                                                              <w:marRight w:val="0"/>
                                                              <w:marTop w:val="0"/>
                                                              <w:marBottom w:val="0"/>
                                                              <w:divBdr>
                                                                <w:top w:val="none" w:sz="0" w:space="0" w:color="auto"/>
                                                                <w:left w:val="none" w:sz="0" w:space="0" w:color="auto"/>
                                                                <w:bottom w:val="none" w:sz="0" w:space="0" w:color="auto"/>
                                                                <w:right w:val="none" w:sz="0" w:space="0" w:color="auto"/>
                                                              </w:divBdr>
                                                              <w:divsChild>
                                                                <w:div w:id="1114716006">
                                                                  <w:marLeft w:val="0"/>
                                                                  <w:marRight w:val="0"/>
                                                                  <w:marTop w:val="0"/>
                                                                  <w:marBottom w:val="0"/>
                                                                  <w:divBdr>
                                                                    <w:top w:val="none" w:sz="0" w:space="0" w:color="auto"/>
                                                                    <w:left w:val="none" w:sz="0" w:space="0" w:color="auto"/>
                                                                    <w:bottom w:val="none" w:sz="0" w:space="0" w:color="auto"/>
                                                                    <w:right w:val="none" w:sz="0" w:space="0" w:color="auto"/>
                                                                  </w:divBdr>
                                                                </w:div>
                                                                <w:div w:id="150543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916908">
                                                      <w:marLeft w:val="0"/>
                                                      <w:marRight w:val="0"/>
                                                      <w:marTop w:val="0"/>
                                                      <w:marBottom w:val="0"/>
                                                      <w:divBdr>
                                                        <w:top w:val="none" w:sz="0" w:space="0" w:color="auto"/>
                                                        <w:left w:val="none" w:sz="0" w:space="0" w:color="auto"/>
                                                        <w:bottom w:val="none" w:sz="0" w:space="0" w:color="auto"/>
                                                        <w:right w:val="none" w:sz="0" w:space="0" w:color="auto"/>
                                                      </w:divBdr>
                                                      <w:divsChild>
                                                        <w:div w:id="573902992">
                                                          <w:marLeft w:val="0"/>
                                                          <w:marRight w:val="0"/>
                                                          <w:marTop w:val="0"/>
                                                          <w:marBottom w:val="0"/>
                                                          <w:divBdr>
                                                            <w:top w:val="none" w:sz="0" w:space="0" w:color="auto"/>
                                                            <w:left w:val="none" w:sz="0" w:space="0" w:color="auto"/>
                                                            <w:bottom w:val="none" w:sz="0" w:space="0" w:color="auto"/>
                                                            <w:right w:val="none" w:sz="0" w:space="0" w:color="auto"/>
                                                          </w:divBdr>
                                                          <w:divsChild>
                                                            <w:div w:id="793715949">
                                                              <w:marLeft w:val="0"/>
                                                              <w:marRight w:val="0"/>
                                                              <w:marTop w:val="0"/>
                                                              <w:marBottom w:val="0"/>
                                                              <w:divBdr>
                                                                <w:top w:val="none" w:sz="0" w:space="0" w:color="auto"/>
                                                                <w:left w:val="none" w:sz="0" w:space="0" w:color="auto"/>
                                                                <w:bottom w:val="none" w:sz="0" w:space="0" w:color="auto"/>
                                                                <w:right w:val="none" w:sz="0" w:space="0" w:color="auto"/>
                                                              </w:divBdr>
                                                              <w:divsChild>
                                                                <w:div w:id="662271893">
                                                                  <w:marLeft w:val="0"/>
                                                                  <w:marRight w:val="0"/>
                                                                  <w:marTop w:val="0"/>
                                                                  <w:marBottom w:val="0"/>
                                                                  <w:divBdr>
                                                                    <w:top w:val="none" w:sz="0" w:space="0" w:color="auto"/>
                                                                    <w:left w:val="none" w:sz="0" w:space="0" w:color="auto"/>
                                                                    <w:bottom w:val="none" w:sz="0" w:space="0" w:color="auto"/>
                                                                    <w:right w:val="none" w:sz="0" w:space="0" w:color="auto"/>
                                                                  </w:divBdr>
                                                                </w:div>
                                                                <w:div w:id="105685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014793">
                                                      <w:marLeft w:val="0"/>
                                                      <w:marRight w:val="0"/>
                                                      <w:marTop w:val="0"/>
                                                      <w:marBottom w:val="0"/>
                                                      <w:divBdr>
                                                        <w:top w:val="none" w:sz="0" w:space="0" w:color="auto"/>
                                                        <w:left w:val="none" w:sz="0" w:space="0" w:color="auto"/>
                                                        <w:bottom w:val="none" w:sz="0" w:space="0" w:color="auto"/>
                                                        <w:right w:val="none" w:sz="0" w:space="0" w:color="auto"/>
                                                      </w:divBdr>
                                                      <w:divsChild>
                                                        <w:div w:id="805049892">
                                                          <w:marLeft w:val="0"/>
                                                          <w:marRight w:val="0"/>
                                                          <w:marTop w:val="0"/>
                                                          <w:marBottom w:val="0"/>
                                                          <w:divBdr>
                                                            <w:top w:val="none" w:sz="0" w:space="0" w:color="auto"/>
                                                            <w:left w:val="none" w:sz="0" w:space="0" w:color="auto"/>
                                                            <w:bottom w:val="none" w:sz="0" w:space="0" w:color="auto"/>
                                                            <w:right w:val="none" w:sz="0" w:space="0" w:color="auto"/>
                                                          </w:divBdr>
                                                          <w:divsChild>
                                                            <w:div w:id="1197161894">
                                                              <w:marLeft w:val="0"/>
                                                              <w:marRight w:val="0"/>
                                                              <w:marTop w:val="0"/>
                                                              <w:marBottom w:val="0"/>
                                                              <w:divBdr>
                                                                <w:top w:val="none" w:sz="0" w:space="0" w:color="auto"/>
                                                                <w:left w:val="none" w:sz="0" w:space="0" w:color="auto"/>
                                                                <w:bottom w:val="none" w:sz="0" w:space="0" w:color="auto"/>
                                                                <w:right w:val="none" w:sz="0" w:space="0" w:color="auto"/>
                                                              </w:divBdr>
                                                              <w:divsChild>
                                                                <w:div w:id="300579183">
                                                                  <w:marLeft w:val="0"/>
                                                                  <w:marRight w:val="0"/>
                                                                  <w:marTop w:val="0"/>
                                                                  <w:marBottom w:val="0"/>
                                                                  <w:divBdr>
                                                                    <w:top w:val="none" w:sz="0" w:space="0" w:color="auto"/>
                                                                    <w:left w:val="none" w:sz="0" w:space="0" w:color="auto"/>
                                                                    <w:bottom w:val="none" w:sz="0" w:space="0" w:color="auto"/>
                                                                    <w:right w:val="none" w:sz="0" w:space="0" w:color="auto"/>
                                                                  </w:divBdr>
                                                                </w:div>
                                                                <w:div w:id="95081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307356">
                                                      <w:marLeft w:val="0"/>
                                                      <w:marRight w:val="0"/>
                                                      <w:marTop w:val="0"/>
                                                      <w:marBottom w:val="0"/>
                                                      <w:divBdr>
                                                        <w:top w:val="none" w:sz="0" w:space="0" w:color="auto"/>
                                                        <w:left w:val="none" w:sz="0" w:space="0" w:color="auto"/>
                                                        <w:bottom w:val="none" w:sz="0" w:space="0" w:color="auto"/>
                                                        <w:right w:val="none" w:sz="0" w:space="0" w:color="auto"/>
                                                      </w:divBdr>
                                                      <w:divsChild>
                                                        <w:div w:id="1455059045">
                                                          <w:marLeft w:val="0"/>
                                                          <w:marRight w:val="0"/>
                                                          <w:marTop w:val="0"/>
                                                          <w:marBottom w:val="0"/>
                                                          <w:divBdr>
                                                            <w:top w:val="none" w:sz="0" w:space="0" w:color="auto"/>
                                                            <w:left w:val="none" w:sz="0" w:space="0" w:color="auto"/>
                                                            <w:bottom w:val="none" w:sz="0" w:space="0" w:color="auto"/>
                                                            <w:right w:val="none" w:sz="0" w:space="0" w:color="auto"/>
                                                          </w:divBdr>
                                                          <w:divsChild>
                                                            <w:div w:id="1839805919">
                                                              <w:marLeft w:val="0"/>
                                                              <w:marRight w:val="0"/>
                                                              <w:marTop w:val="0"/>
                                                              <w:marBottom w:val="0"/>
                                                              <w:divBdr>
                                                                <w:top w:val="none" w:sz="0" w:space="0" w:color="auto"/>
                                                                <w:left w:val="none" w:sz="0" w:space="0" w:color="auto"/>
                                                                <w:bottom w:val="none" w:sz="0" w:space="0" w:color="auto"/>
                                                                <w:right w:val="none" w:sz="0" w:space="0" w:color="auto"/>
                                                              </w:divBdr>
                                                              <w:divsChild>
                                                                <w:div w:id="289284885">
                                                                  <w:marLeft w:val="0"/>
                                                                  <w:marRight w:val="0"/>
                                                                  <w:marTop w:val="0"/>
                                                                  <w:marBottom w:val="0"/>
                                                                  <w:divBdr>
                                                                    <w:top w:val="none" w:sz="0" w:space="0" w:color="auto"/>
                                                                    <w:left w:val="none" w:sz="0" w:space="0" w:color="auto"/>
                                                                    <w:bottom w:val="none" w:sz="0" w:space="0" w:color="auto"/>
                                                                    <w:right w:val="none" w:sz="0" w:space="0" w:color="auto"/>
                                                                  </w:divBdr>
                                                                </w:div>
                                                                <w:div w:id="184801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097315">
                                                      <w:marLeft w:val="0"/>
                                                      <w:marRight w:val="0"/>
                                                      <w:marTop w:val="0"/>
                                                      <w:marBottom w:val="0"/>
                                                      <w:divBdr>
                                                        <w:top w:val="none" w:sz="0" w:space="0" w:color="auto"/>
                                                        <w:left w:val="none" w:sz="0" w:space="0" w:color="auto"/>
                                                        <w:bottom w:val="none" w:sz="0" w:space="0" w:color="auto"/>
                                                        <w:right w:val="none" w:sz="0" w:space="0" w:color="auto"/>
                                                      </w:divBdr>
                                                      <w:divsChild>
                                                        <w:div w:id="192767847">
                                                          <w:marLeft w:val="0"/>
                                                          <w:marRight w:val="0"/>
                                                          <w:marTop w:val="0"/>
                                                          <w:marBottom w:val="0"/>
                                                          <w:divBdr>
                                                            <w:top w:val="none" w:sz="0" w:space="0" w:color="auto"/>
                                                            <w:left w:val="none" w:sz="0" w:space="0" w:color="auto"/>
                                                            <w:bottom w:val="none" w:sz="0" w:space="0" w:color="auto"/>
                                                            <w:right w:val="none" w:sz="0" w:space="0" w:color="auto"/>
                                                          </w:divBdr>
                                                          <w:divsChild>
                                                            <w:div w:id="595165056">
                                                              <w:marLeft w:val="0"/>
                                                              <w:marRight w:val="0"/>
                                                              <w:marTop w:val="0"/>
                                                              <w:marBottom w:val="0"/>
                                                              <w:divBdr>
                                                                <w:top w:val="none" w:sz="0" w:space="0" w:color="auto"/>
                                                                <w:left w:val="none" w:sz="0" w:space="0" w:color="auto"/>
                                                                <w:bottom w:val="none" w:sz="0" w:space="0" w:color="auto"/>
                                                                <w:right w:val="none" w:sz="0" w:space="0" w:color="auto"/>
                                                              </w:divBdr>
                                                              <w:divsChild>
                                                                <w:div w:id="902256710">
                                                                  <w:marLeft w:val="0"/>
                                                                  <w:marRight w:val="0"/>
                                                                  <w:marTop w:val="0"/>
                                                                  <w:marBottom w:val="0"/>
                                                                  <w:divBdr>
                                                                    <w:top w:val="none" w:sz="0" w:space="0" w:color="auto"/>
                                                                    <w:left w:val="none" w:sz="0" w:space="0" w:color="auto"/>
                                                                    <w:bottom w:val="none" w:sz="0" w:space="0" w:color="auto"/>
                                                                    <w:right w:val="none" w:sz="0" w:space="0" w:color="auto"/>
                                                                  </w:divBdr>
                                                                </w:div>
                                                                <w:div w:id="168335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0278435">
                                      <w:marLeft w:val="0"/>
                                      <w:marRight w:val="0"/>
                                      <w:marTop w:val="0"/>
                                      <w:marBottom w:val="0"/>
                                      <w:divBdr>
                                        <w:top w:val="none" w:sz="0" w:space="0" w:color="auto"/>
                                        <w:left w:val="none" w:sz="0" w:space="0" w:color="auto"/>
                                        <w:bottom w:val="none" w:sz="0" w:space="0" w:color="auto"/>
                                        <w:right w:val="none" w:sz="0" w:space="0" w:color="auto"/>
                                      </w:divBdr>
                                      <w:divsChild>
                                        <w:div w:id="1124228838">
                                          <w:marLeft w:val="0"/>
                                          <w:marRight w:val="0"/>
                                          <w:marTop w:val="0"/>
                                          <w:marBottom w:val="0"/>
                                          <w:divBdr>
                                            <w:top w:val="none" w:sz="0" w:space="0" w:color="auto"/>
                                            <w:left w:val="none" w:sz="0" w:space="0" w:color="auto"/>
                                            <w:bottom w:val="none" w:sz="0" w:space="0" w:color="auto"/>
                                            <w:right w:val="none" w:sz="0" w:space="0" w:color="auto"/>
                                          </w:divBdr>
                                          <w:divsChild>
                                            <w:div w:id="1988975090">
                                              <w:marLeft w:val="0"/>
                                              <w:marRight w:val="0"/>
                                              <w:marTop w:val="0"/>
                                              <w:marBottom w:val="0"/>
                                              <w:divBdr>
                                                <w:top w:val="none" w:sz="0" w:space="0" w:color="auto"/>
                                                <w:left w:val="none" w:sz="0" w:space="0" w:color="auto"/>
                                                <w:bottom w:val="none" w:sz="0" w:space="0" w:color="auto"/>
                                                <w:right w:val="none" w:sz="0" w:space="0" w:color="auto"/>
                                              </w:divBdr>
                                              <w:divsChild>
                                                <w:div w:id="1350645780">
                                                  <w:marLeft w:val="0"/>
                                                  <w:marRight w:val="0"/>
                                                  <w:marTop w:val="0"/>
                                                  <w:marBottom w:val="0"/>
                                                  <w:divBdr>
                                                    <w:top w:val="none" w:sz="0" w:space="0" w:color="auto"/>
                                                    <w:left w:val="none" w:sz="0" w:space="0" w:color="auto"/>
                                                    <w:bottom w:val="none" w:sz="0" w:space="0" w:color="auto"/>
                                                    <w:right w:val="none" w:sz="0" w:space="0" w:color="auto"/>
                                                  </w:divBdr>
                                                </w:div>
                                                <w:div w:id="1373185563">
                                                  <w:marLeft w:val="0"/>
                                                  <w:marRight w:val="0"/>
                                                  <w:marTop w:val="0"/>
                                                  <w:marBottom w:val="0"/>
                                                  <w:divBdr>
                                                    <w:top w:val="none" w:sz="0" w:space="0" w:color="auto"/>
                                                    <w:left w:val="none" w:sz="0" w:space="0" w:color="auto"/>
                                                    <w:bottom w:val="none" w:sz="0" w:space="0" w:color="auto"/>
                                                    <w:right w:val="none" w:sz="0" w:space="0" w:color="auto"/>
                                                  </w:divBdr>
                                                  <w:divsChild>
                                                    <w:div w:id="1878352027">
                                                      <w:marLeft w:val="0"/>
                                                      <w:marRight w:val="0"/>
                                                      <w:marTop w:val="0"/>
                                                      <w:marBottom w:val="0"/>
                                                      <w:divBdr>
                                                        <w:top w:val="none" w:sz="0" w:space="0" w:color="auto"/>
                                                        <w:left w:val="none" w:sz="0" w:space="0" w:color="auto"/>
                                                        <w:bottom w:val="none" w:sz="0" w:space="0" w:color="auto"/>
                                                        <w:right w:val="none" w:sz="0" w:space="0" w:color="auto"/>
                                                      </w:divBdr>
                                                      <w:divsChild>
                                                        <w:div w:id="12728814">
                                                          <w:marLeft w:val="0"/>
                                                          <w:marRight w:val="0"/>
                                                          <w:marTop w:val="0"/>
                                                          <w:marBottom w:val="0"/>
                                                          <w:divBdr>
                                                            <w:top w:val="none" w:sz="0" w:space="0" w:color="auto"/>
                                                            <w:left w:val="none" w:sz="0" w:space="0" w:color="auto"/>
                                                            <w:bottom w:val="none" w:sz="0" w:space="0" w:color="auto"/>
                                                            <w:right w:val="none" w:sz="0" w:space="0" w:color="auto"/>
                                                          </w:divBdr>
                                                        </w:div>
                                                        <w:div w:id="95875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7801612">
                          <w:marLeft w:val="0"/>
                          <w:marRight w:val="0"/>
                          <w:marTop w:val="0"/>
                          <w:marBottom w:val="0"/>
                          <w:divBdr>
                            <w:top w:val="none" w:sz="0" w:space="0" w:color="auto"/>
                            <w:left w:val="none" w:sz="0" w:space="0" w:color="auto"/>
                            <w:bottom w:val="none" w:sz="0" w:space="0" w:color="auto"/>
                            <w:right w:val="none" w:sz="0" w:space="0" w:color="auto"/>
                          </w:divBdr>
                          <w:divsChild>
                            <w:div w:id="39136885">
                              <w:marLeft w:val="0"/>
                              <w:marRight w:val="0"/>
                              <w:marTop w:val="0"/>
                              <w:marBottom w:val="0"/>
                              <w:divBdr>
                                <w:top w:val="none" w:sz="0" w:space="0" w:color="auto"/>
                                <w:left w:val="none" w:sz="0" w:space="0" w:color="auto"/>
                                <w:bottom w:val="none" w:sz="0" w:space="0" w:color="auto"/>
                                <w:right w:val="none" w:sz="0" w:space="0" w:color="auto"/>
                              </w:divBdr>
                              <w:divsChild>
                                <w:div w:id="747576554">
                                  <w:marLeft w:val="0"/>
                                  <w:marRight w:val="0"/>
                                  <w:marTop w:val="0"/>
                                  <w:marBottom w:val="0"/>
                                  <w:divBdr>
                                    <w:top w:val="none" w:sz="0" w:space="0" w:color="auto"/>
                                    <w:left w:val="none" w:sz="0" w:space="0" w:color="auto"/>
                                    <w:bottom w:val="none" w:sz="0" w:space="0" w:color="auto"/>
                                    <w:right w:val="none" w:sz="0" w:space="0" w:color="auto"/>
                                  </w:divBdr>
                                  <w:divsChild>
                                    <w:div w:id="225605765">
                                      <w:marLeft w:val="0"/>
                                      <w:marRight w:val="0"/>
                                      <w:marTop w:val="0"/>
                                      <w:marBottom w:val="0"/>
                                      <w:divBdr>
                                        <w:top w:val="none" w:sz="0" w:space="0" w:color="auto"/>
                                        <w:left w:val="none" w:sz="0" w:space="0" w:color="auto"/>
                                        <w:bottom w:val="none" w:sz="0" w:space="0" w:color="auto"/>
                                        <w:right w:val="none" w:sz="0" w:space="0" w:color="auto"/>
                                      </w:divBdr>
                                      <w:divsChild>
                                        <w:div w:id="1064182773">
                                          <w:marLeft w:val="0"/>
                                          <w:marRight w:val="0"/>
                                          <w:marTop w:val="0"/>
                                          <w:marBottom w:val="0"/>
                                          <w:divBdr>
                                            <w:top w:val="none" w:sz="0" w:space="0" w:color="auto"/>
                                            <w:left w:val="none" w:sz="0" w:space="0" w:color="auto"/>
                                            <w:bottom w:val="none" w:sz="0" w:space="0" w:color="auto"/>
                                            <w:right w:val="none" w:sz="0" w:space="0" w:color="auto"/>
                                          </w:divBdr>
                                          <w:divsChild>
                                            <w:div w:id="234361285">
                                              <w:marLeft w:val="0"/>
                                              <w:marRight w:val="0"/>
                                              <w:marTop w:val="0"/>
                                              <w:marBottom w:val="0"/>
                                              <w:divBdr>
                                                <w:top w:val="none" w:sz="0" w:space="0" w:color="auto"/>
                                                <w:left w:val="none" w:sz="0" w:space="0" w:color="auto"/>
                                                <w:bottom w:val="none" w:sz="0" w:space="0" w:color="auto"/>
                                                <w:right w:val="none" w:sz="0" w:space="0" w:color="auto"/>
                                              </w:divBdr>
                                            </w:div>
                                            <w:div w:id="422117885">
                                              <w:marLeft w:val="0"/>
                                              <w:marRight w:val="0"/>
                                              <w:marTop w:val="0"/>
                                              <w:marBottom w:val="0"/>
                                              <w:divBdr>
                                                <w:top w:val="none" w:sz="0" w:space="0" w:color="auto"/>
                                                <w:left w:val="none" w:sz="0" w:space="0" w:color="auto"/>
                                                <w:bottom w:val="none" w:sz="0" w:space="0" w:color="auto"/>
                                                <w:right w:val="none" w:sz="0" w:space="0" w:color="auto"/>
                                              </w:divBdr>
                                            </w:div>
                                            <w:div w:id="426274341">
                                              <w:marLeft w:val="0"/>
                                              <w:marRight w:val="0"/>
                                              <w:marTop w:val="0"/>
                                              <w:marBottom w:val="0"/>
                                              <w:divBdr>
                                                <w:top w:val="none" w:sz="0" w:space="0" w:color="auto"/>
                                                <w:left w:val="none" w:sz="0" w:space="0" w:color="auto"/>
                                                <w:bottom w:val="none" w:sz="0" w:space="0" w:color="auto"/>
                                                <w:right w:val="none" w:sz="0" w:space="0" w:color="auto"/>
                                              </w:divBdr>
                                            </w:div>
                                            <w:div w:id="789859686">
                                              <w:marLeft w:val="0"/>
                                              <w:marRight w:val="0"/>
                                              <w:marTop w:val="0"/>
                                              <w:marBottom w:val="0"/>
                                              <w:divBdr>
                                                <w:top w:val="none" w:sz="0" w:space="0" w:color="auto"/>
                                                <w:left w:val="none" w:sz="0" w:space="0" w:color="auto"/>
                                                <w:bottom w:val="none" w:sz="0" w:space="0" w:color="auto"/>
                                                <w:right w:val="none" w:sz="0" w:space="0" w:color="auto"/>
                                              </w:divBdr>
                                            </w:div>
                                            <w:div w:id="882444713">
                                              <w:marLeft w:val="0"/>
                                              <w:marRight w:val="0"/>
                                              <w:marTop w:val="0"/>
                                              <w:marBottom w:val="0"/>
                                              <w:divBdr>
                                                <w:top w:val="none" w:sz="0" w:space="0" w:color="auto"/>
                                                <w:left w:val="none" w:sz="0" w:space="0" w:color="auto"/>
                                                <w:bottom w:val="none" w:sz="0" w:space="0" w:color="auto"/>
                                                <w:right w:val="none" w:sz="0" w:space="0" w:color="auto"/>
                                              </w:divBdr>
                                            </w:div>
                                            <w:div w:id="1201548148">
                                              <w:marLeft w:val="0"/>
                                              <w:marRight w:val="0"/>
                                              <w:marTop w:val="0"/>
                                              <w:marBottom w:val="0"/>
                                              <w:divBdr>
                                                <w:top w:val="none" w:sz="0" w:space="0" w:color="auto"/>
                                                <w:left w:val="none" w:sz="0" w:space="0" w:color="auto"/>
                                                <w:bottom w:val="none" w:sz="0" w:space="0" w:color="auto"/>
                                                <w:right w:val="none" w:sz="0" w:space="0" w:color="auto"/>
                                              </w:divBdr>
                                            </w:div>
                                            <w:div w:id="1440023177">
                                              <w:marLeft w:val="0"/>
                                              <w:marRight w:val="0"/>
                                              <w:marTop w:val="0"/>
                                              <w:marBottom w:val="0"/>
                                              <w:divBdr>
                                                <w:top w:val="none" w:sz="0" w:space="0" w:color="auto"/>
                                                <w:left w:val="none" w:sz="0" w:space="0" w:color="auto"/>
                                                <w:bottom w:val="none" w:sz="0" w:space="0" w:color="auto"/>
                                                <w:right w:val="none" w:sz="0" w:space="0" w:color="auto"/>
                                              </w:divBdr>
                                            </w:div>
                                            <w:div w:id="14821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326082">
                                  <w:marLeft w:val="0"/>
                                  <w:marRight w:val="0"/>
                                  <w:marTop w:val="0"/>
                                  <w:marBottom w:val="0"/>
                                  <w:divBdr>
                                    <w:top w:val="none" w:sz="0" w:space="0" w:color="auto"/>
                                    <w:left w:val="none" w:sz="0" w:space="0" w:color="auto"/>
                                    <w:bottom w:val="none" w:sz="0" w:space="0" w:color="auto"/>
                                    <w:right w:val="none" w:sz="0" w:space="0" w:color="auto"/>
                                  </w:divBdr>
                                </w:div>
                                <w:div w:id="936251581">
                                  <w:marLeft w:val="0"/>
                                  <w:marRight w:val="0"/>
                                  <w:marTop w:val="0"/>
                                  <w:marBottom w:val="0"/>
                                  <w:divBdr>
                                    <w:top w:val="none" w:sz="0" w:space="0" w:color="auto"/>
                                    <w:left w:val="none" w:sz="0" w:space="0" w:color="auto"/>
                                    <w:bottom w:val="none" w:sz="0" w:space="0" w:color="auto"/>
                                    <w:right w:val="none" w:sz="0" w:space="0" w:color="auto"/>
                                  </w:divBdr>
                                  <w:divsChild>
                                    <w:div w:id="1720930786">
                                      <w:marLeft w:val="0"/>
                                      <w:marRight w:val="0"/>
                                      <w:marTop w:val="0"/>
                                      <w:marBottom w:val="0"/>
                                      <w:divBdr>
                                        <w:top w:val="none" w:sz="0" w:space="0" w:color="auto"/>
                                        <w:left w:val="none" w:sz="0" w:space="0" w:color="auto"/>
                                        <w:bottom w:val="none" w:sz="0" w:space="0" w:color="auto"/>
                                        <w:right w:val="none" w:sz="0" w:space="0" w:color="auto"/>
                                      </w:divBdr>
                                      <w:divsChild>
                                        <w:div w:id="292634261">
                                          <w:marLeft w:val="0"/>
                                          <w:marRight w:val="0"/>
                                          <w:marTop w:val="0"/>
                                          <w:marBottom w:val="0"/>
                                          <w:divBdr>
                                            <w:top w:val="none" w:sz="0" w:space="0" w:color="auto"/>
                                            <w:left w:val="none" w:sz="0" w:space="0" w:color="auto"/>
                                            <w:bottom w:val="none" w:sz="0" w:space="0" w:color="auto"/>
                                            <w:right w:val="none" w:sz="0" w:space="0" w:color="auto"/>
                                          </w:divBdr>
                                          <w:divsChild>
                                            <w:div w:id="1896158533">
                                              <w:marLeft w:val="0"/>
                                              <w:marRight w:val="0"/>
                                              <w:marTop w:val="0"/>
                                              <w:marBottom w:val="0"/>
                                              <w:divBdr>
                                                <w:top w:val="none" w:sz="0" w:space="0" w:color="auto"/>
                                                <w:left w:val="none" w:sz="0" w:space="0" w:color="auto"/>
                                                <w:bottom w:val="none" w:sz="0" w:space="0" w:color="auto"/>
                                                <w:right w:val="none" w:sz="0" w:space="0" w:color="auto"/>
                                              </w:divBdr>
                                              <w:divsChild>
                                                <w:div w:id="1614903998">
                                                  <w:marLeft w:val="0"/>
                                                  <w:marRight w:val="0"/>
                                                  <w:marTop w:val="0"/>
                                                  <w:marBottom w:val="0"/>
                                                  <w:divBdr>
                                                    <w:top w:val="none" w:sz="0" w:space="0" w:color="auto"/>
                                                    <w:left w:val="none" w:sz="0" w:space="0" w:color="auto"/>
                                                    <w:bottom w:val="none" w:sz="0" w:space="0" w:color="auto"/>
                                                    <w:right w:val="none" w:sz="0" w:space="0" w:color="auto"/>
                                                  </w:divBdr>
                                                </w:div>
                                              </w:divsChild>
                                            </w:div>
                                            <w:div w:id="2009213757">
                                              <w:marLeft w:val="0"/>
                                              <w:marRight w:val="0"/>
                                              <w:marTop w:val="0"/>
                                              <w:marBottom w:val="0"/>
                                              <w:divBdr>
                                                <w:top w:val="none" w:sz="0" w:space="0" w:color="auto"/>
                                                <w:left w:val="none" w:sz="0" w:space="0" w:color="auto"/>
                                                <w:bottom w:val="none" w:sz="0" w:space="0" w:color="auto"/>
                                                <w:right w:val="none" w:sz="0" w:space="0" w:color="auto"/>
                                              </w:divBdr>
                                              <w:divsChild>
                                                <w:div w:id="283074830">
                                                  <w:marLeft w:val="0"/>
                                                  <w:marRight w:val="0"/>
                                                  <w:marTop w:val="0"/>
                                                  <w:marBottom w:val="0"/>
                                                  <w:divBdr>
                                                    <w:top w:val="none" w:sz="0" w:space="0" w:color="auto"/>
                                                    <w:left w:val="none" w:sz="0" w:space="0" w:color="auto"/>
                                                    <w:bottom w:val="none" w:sz="0" w:space="0" w:color="auto"/>
                                                    <w:right w:val="none" w:sz="0" w:space="0" w:color="auto"/>
                                                  </w:divBdr>
                                                  <w:divsChild>
                                                    <w:div w:id="659574810">
                                                      <w:marLeft w:val="0"/>
                                                      <w:marRight w:val="0"/>
                                                      <w:marTop w:val="0"/>
                                                      <w:marBottom w:val="0"/>
                                                      <w:divBdr>
                                                        <w:top w:val="none" w:sz="0" w:space="0" w:color="auto"/>
                                                        <w:left w:val="none" w:sz="0" w:space="0" w:color="auto"/>
                                                        <w:bottom w:val="none" w:sz="0" w:space="0" w:color="auto"/>
                                                        <w:right w:val="none" w:sz="0" w:space="0" w:color="auto"/>
                                                      </w:divBdr>
                                                      <w:divsChild>
                                                        <w:div w:id="892666090">
                                                          <w:marLeft w:val="0"/>
                                                          <w:marRight w:val="0"/>
                                                          <w:marTop w:val="0"/>
                                                          <w:marBottom w:val="0"/>
                                                          <w:divBdr>
                                                            <w:top w:val="none" w:sz="0" w:space="0" w:color="auto"/>
                                                            <w:left w:val="none" w:sz="0" w:space="0" w:color="auto"/>
                                                            <w:bottom w:val="none" w:sz="0" w:space="0" w:color="auto"/>
                                                            <w:right w:val="none" w:sz="0" w:space="0" w:color="auto"/>
                                                          </w:divBdr>
                                                        </w:div>
                                                        <w:div w:id="2086409869">
                                                          <w:marLeft w:val="0"/>
                                                          <w:marRight w:val="0"/>
                                                          <w:marTop w:val="0"/>
                                                          <w:marBottom w:val="0"/>
                                                          <w:divBdr>
                                                            <w:top w:val="none" w:sz="0" w:space="0" w:color="auto"/>
                                                            <w:left w:val="none" w:sz="0" w:space="0" w:color="auto"/>
                                                            <w:bottom w:val="none" w:sz="0" w:space="0" w:color="auto"/>
                                                            <w:right w:val="none" w:sz="0" w:space="0" w:color="auto"/>
                                                          </w:divBdr>
                                                          <w:divsChild>
                                                            <w:div w:id="1157645457">
                                                              <w:marLeft w:val="0"/>
                                                              <w:marRight w:val="0"/>
                                                              <w:marTop w:val="0"/>
                                                              <w:marBottom w:val="0"/>
                                                              <w:divBdr>
                                                                <w:top w:val="none" w:sz="0" w:space="0" w:color="auto"/>
                                                                <w:left w:val="none" w:sz="0" w:space="0" w:color="auto"/>
                                                                <w:bottom w:val="none" w:sz="0" w:space="0" w:color="auto"/>
                                                                <w:right w:val="none" w:sz="0" w:space="0" w:color="auto"/>
                                                              </w:divBdr>
                                                              <w:divsChild>
                                                                <w:div w:id="876624725">
                                                                  <w:marLeft w:val="0"/>
                                                                  <w:marRight w:val="0"/>
                                                                  <w:marTop w:val="0"/>
                                                                  <w:marBottom w:val="0"/>
                                                                  <w:divBdr>
                                                                    <w:top w:val="none" w:sz="0" w:space="0" w:color="auto"/>
                                                                    <w:left w:val="none" w:sz="0" w:space="0" w:color="auto"/>
                                                                    <w:bottom w:val="none" w:sz="0" w:space="0" w:color="auto"/>
                                                                    <w:right w:val="none" w:sz="0" w:space="0" w:color="auto"/>
                                                                  </w:divBdr>
                                                                </w:div>
                                                                <w:div w:id="135915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598568">
                                          <w:marLeft w:val="0"/>
                                          <w:marRight w:val="0"/>
                                          <w:marTop w:val="0"/>
                                          <w:marBottom w:val="0"/>
                                          <w:divBdr>
                                            <w:top w:val="none" w:sz="0" w:space="0" w:color="auto"/>
                                            <w:left w:val="none" w:sz="0" w:space="0" w:color="auto"/>
                                            <w:bottom w:val="none" w:sz="0" w:space="0" w:color="auto"/>
                                            <w:right w:val="none" w:sz="0" w:space="0" w:color="auto"/>
                                          </w:divBdr>
                                        </w:div>
                                        <w:div w:id="1951932097">
                                          <w:marLeft w:val="0"/>
                                          <w:marRight w:val="0"/>
                                          <w:marTop w:val="0"/>
                                          <w:marBottom w:val="0"/>
                                          <w:divBdr>
                                            <w:top w:val="none" w:sz="0" w:space="0" w:color="auto"/>
                                            <w:left w:val="none" w:sz="0" w:space="0" w:color="auto"/>
                                            <w:bottom w:val="none" w:sz="0" w:space="0" w:color="auto"/>
                                            <w:right w:val="none" w:sz="0" w:space="0" w:color="auto"/>
                                          </w:divBdr>
                                        </w:div>
                                      </w:divsChild>
                                    </w:div>
                                    <w:div w:id="2108192901">
                                      <w:marLeft w:val="0"/>
                                      <w:marRight w:val="0"/>
                                      <w:marTop w:val="0"/>
                                      <w:marBottom w:val="0"/>
                                      <w:divBdr>
                                        <w:top w:val="none" w:sz="0" w:space="0" w:color="auto"/>
                                        <w:left w:val="none" w:sz="0" w:space="0" w:color="auto"/>
                                        <w:bottom w:val="none" w:sz="0" w:space="0" w:color="auto"/>
                                        <w:right w:val="none" w:sz="0" w:space="0" w:color="auto"/>
                                      </w:divBdr>
                                    </w:div>
                                  </w:divsChild>
                                </w:div>
                                <w:div w:id="1225875356">
                                  <w:marLeft w:val="0"/>
                                  <w:marRight w:val="0"/>
                                  <w:marTop w:val="0"/>
                                  <w:marBottom w:val="0"/>
                                  <w:divBdr>
                                    <w:top w:val="none" w:sz="0" w:space="0" w:color="auto"/>
                                    <w:left w:val="none" w:sz="0" w:space="0" w:color="auto"/>
                                    <w:bottom w:val="none" w:sz="0" w:space="0" w:color="auto"/>
                                    <w:right w:val="none" w:sz="0" w:space="0" w:color="auto"/>
                                  </w:divBdr>
                                  <w:divsChild>
                                    <w:div w:id="398482137">
                                      <w:marLeft w:val="0"/>
                                      <w:marRight w:val="0"/>
                                      <w:marTop w:val="0"/>
                                      <w:marBottom w:val="0"/>
                                      <w:divBdr>
                                        <w:top w:val="none" w:sz="0" w:space="0" w:color="auto"/>
                                        <w:left w:val="none" w:sz="0" w:space="0" w:color="auto"/>
                                        <w:bottom w:val="none" w:sz="0" w:space="0" w:color="auto"/>
                                        <w:right w:val="none" w:sz="0" w:space="0" w:color="auto"/>
                                      </w:divBdr>
                                      <w:divsChild>
                                        <w:div w:id="1534155021">
                                          <w:marLeft w:val="0"/>
                                          <w:marRight w:val="0"/>
                                          <w:marTop w:val="0"/>
                                          <w:marBottom w:val="0"/>
                                          <w:divBdr>
                                            <w:top w:val="none" w:sz="0" w:space="0" w:color="auto"/>
                                            <w:left w:val="none" w:sz="0" w:space="0" w:color="auto"/>
                                            <w:bottom w:val="none" w:sz="0" w:space="0" w:color="auto"/>
                                            <w:right w:val="none" w:sz="0" w:space="0" w:color="auto"/>
                                          </w:divBdr>
                                          <w:divsChild>
                                            <w:div w:id="1572890156">
                                              <w:marLeft w:val="0"/>
                                              <w:marRight w:val="0"/>
                                              <w:marTop w:val="0"/>
                                              <w:marBottom w:val="0"/>
                                              <w:divBdr>
                                                <w:top w:val="none" w:sz="0" w:space="0" w:color="auto"/>
                                                <w:left w:val="none" w:sz="0" w:space="0" w:color="auto"/>
                                                <w:bottom w:val="none" w:sz="0" w:space="0" w:color="auto"/>
                                                <w:right w:val="none" w:sz="0" w:space="0" w:color="auto"/>
                                              </w:divBdr>
                                            </w:div>
                                          </w:divsChild>
                                        </w:div>
                                        <w:div w:id="1742290752">
                                          <w:marLeft w:val="0"/>
                                          <w:marRight w:val="0"/>
                                          <w:marTop w:val="0"/>
                                          <w:marBottom w:val="0"/>
                                          <w:divBdr>
                                            <w:top w:val="none" w:sz="0" w:space="0" w:color="auto"/>
                                            <w:left w:val="none" w:sz="0" w:space="0" w:color="auto"/>
                                            <w:bottom w:val="none" w:sz="0" w:space="0" w:color="auto"/>
                                            <w:right w:val="none" w:sz="0" w:space="0" w:color="auto"/>
                                          </w:divBdr>
                                        </w:div>
                                      </w:divsChild>
                                    </w:div>
                                    <w:div w:id="574433796">
                                      <w:marLeft w:val="0"/>
                                      <w:marRight w:val="0"/>
                                      <w:marTop w:val="0"/>
                                      <w:marBottom w:val="0"/>
                                      <w:divBdr>
                                        <w:top w:val="none" w:sz="0" w:space="0" w:color="auto"/>
                                        <w:left w:val="none" w:sz="0" w:space="0" w:color="auto"/>
                                        <w:bottom w:val="none" w:sz="0" w:space="0" w:color="auto"/>
                                        <w:right w:val="none" w:sz="0" w:space="0" w:color="auto"/>
                                      </w:divBdr>
                                      <w:divsChild>
                                        <w:div w:id="170412678">
                                          <w:marLeft w:val="0"/>
                                          <w:marRight w:val="0"/>
                                          <w:marTop w:val="0"/>
                                          <w:marBottom w:val="0"/>
                                          <w:divBdr>
                                            <w:top w:val="none" w:sz="0" w:space="0" w:color="auto"/>
                                            <w:left w:val="none" w:sz="0" w:space="0" w:color="auto"/>
                                            <w:bottom w:val="none" w:sz="0" w:space="0" w:color="auto"/>
                                            <w:right w:val="none" w:sz="0" w:space="0" w:color="auto"/>
                                          </w:divBdr>
                                          <w:divsChild>
                                            <w:div w:id="1515614446">
                                              <w:marLeft w:val="0"/>
                                              <w:marRight w:val="0"/>
                                              <w:marTop w:val="0"/>
                                              <w:marBottom w:val="0"/>
                                              <w:divBdr>
                                                <w:top w:val="none" w:sz="0" w:space="0" w:color="auto"/>
                                                <w:left w:val="none" w:sz="0" w:space="0" w:color="auto"/>
                                                <w:bottom w:val="none" w:sz="0" w:space="0" w:color="auto"/>
                                                <w:right w:val="none" w:sz="0" w:space="0" w:color="auto"/>
                                              </w:divBdr>
                                              <w:divsChild>
                                                <w:div w:id="491531855">
                                                  <w:marLeft w:val="0"/>
                                                  <w:marRight w:val="0"/>
                                                  <w:marTop w:val="0"/>
                                                  <w:marBottom w:val="0"/>
                                                  <w:divBdr>
                                                    <w:top w:val="none" w:sz="0" w:space="0" w:color="auto"/>
                                                    <w:left w:val="none" w:sz="0" w:space="0" w:color="auto"/>
                                                    <w:bottom w:val="none" w:sz="0" w:space="0" w:color="auto"/>
                                                    <w:right w:val="none" w:sz="0" w:space="0" w:color="auto"/>
                                                  </w:divBdr>
                                                </w:div>
                                                <w:div w:id="547911957">
                                                  <w:marLeft w:val="0"/>
                                                  <w:marRight w:val="0"/>
                                                  <w:marTop w:val="0"/>
                                                  <w:marBottom w:val="0"/>
                                                  <w:divBdr>
                                                    <w:top w:val="none" w:sz="0" w:space="0" w:color="auto"/>
                                                    <w:left w:val="none" w:sz="0" w:space="0" w:color="auto"/>
                                                    <w:bottom w:val="none" w:sz="0" w:space="0" w:color="auto"/>
                                                    <w:right w:val="none" w:sz="0" w:space="0" w:color="auto"/>
                                                  </w:divBdr>
                                                </w:div>
                                                <w:div w:id="559636784">
                                                  <w:marLeft w:val="0"/>
                                                  <w:marRight w:val="0"/>
                                                  <w:marTop w:val="0"/>
                                                  <w:marBottom w:val="0"/>
                                                  <w:divBdr>
                                                    <w:top w:val="none" w:sz="0" w:space="0" w:color="auto"/>
                                                    <w:left w:val="none" w:sz="0" w:space="0" w:color="auto"/>
                                                    <w:bottom w:val="none" w:sz="0" w:space="0" w:color="auto"/>
                                                    <w:right w:val="none" w:sz="0" w:space="0" w:color="auto"/>
                                                  </w:divBdr>
                                                </w:div>
                                                <w:div w:id="787087928">
                                                  <w:marLeft w:val="0"/>
                                                  <w:marRight w:val="0"/>
                                                  <w:marTop w:val="0"/>
                                                  <w:marBottom w:val="0"/>
                                                  <w:divBdr>
                                                    <w:top w:val="none" w:sz="0" w:space="0" w:color="auto"/>
                                                    <w:left w:val="none" w:sz="0" w:space="0" w:color="auto"/>
                                                    <w:bottom w:val="none" w:sz="0" w:space="0" w:color="auto"/>
                                                    <w:right w:val="none" w:sz="0" w:space="0" w:color="auto"/>
                                                  </w:divBdr>
                                                </w:div>
                                                <w:div w:id="881134198">
                                                  <w:marLeft w:val="0"/>
                                                  <w:marRight w:val="0"/>
                                                  <w:marTop w:val="0"/>
                                                  <w:marBottom w:val="0"/>
                                                  <w:divBdr>
                                                    <w:top w:val="none" w:sz="0" w:space="0" w:color="auto"/>
                                                    <w:left w:val="none" w:sz="0" w:space="0" w:color="auto"/>
                                                    <w:bottom w:val="none" w:sz="0" w:space="0" w:color="auto"/>
                                                    <w:right w:val="none" w:sz="0" w:space="0" w:color="auto"/>
                                                  </w:divBdr>
                                                </w:div>
                                                <w:div w:id="919287843">
                                                  <w:marLeft w:val="0"/>
                                                  <w:marRight w:val="0"/>
                                                  <w:marTop w:val="0"/>
                                                  <w:marBottom w:val="0"/>
                                                  <w:divBdr>
                                                    <w:top w:val="none" w:sz="0" w:space="0" w:color="auto"/>
                                                    <w:left w:val="none" w:sz="0" w:space="0" w:color="auto"/>
                                                    <w:bottom w:val="none" w:sz="0" w:space="0" w:color="auto"/>
                                                    <w:right w:val="none" w:sz="0" w:space="0" w:color="auto"/>
                                                  </w:divBdr>
                                                </w:div>
                                                <w:div w:id="1202205844">
                                                  <w:marLeft w:val="0"/>
                                                  <w:marRight w:val="0"/>
                                                  <w:marTop w:val="0"/>
                                                  <w:marBottom w:val="0"/>
                                                  <w:divBdr>
                                                    <w:top w:val="none" w:sz="0" w:space="0" w:color="auto"/>
                                                    <w:left w:val="none" w:sz="0" w:space="0" w:color="auto"/>
                                                    <w:bottom w:val="none" w:sz="0" w:space="0" w:color="auto"/>
                                                    <w:right w:val="none" w:sz="0" w:space="0" w:color="auto"/>
                                                  </w:divBdr>
                                                </w:div>
                                                <w:div w:id="160125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439464">
                                      <w:marLeft w:val="0"/>
                                      <w:marRight w:val="0"/>
                                      <w:marTop w:val="0"/>
                                      <w:marBottom w:val="0"/>
                                      <w:divBdr>
                                        <w:top w:val="none" w:sz="0" w:space="0" w:color="auto"/>
                                        <w:left w:val="none" w:sz="0" w:space="0" w:color="auto"/>
                                        <w:bottom w:val="none" w:sz="0" w:space="0" w:color="auto"/>
                                        <w:right w:val="none" w:sz="0" w:space="0" w:color="auto"/>
                                      </w:divBdr>
                                      <w:divsChild>
                                        <w:div w:id="1316762566">
                                          <w:marLeft w:val="0"/>
                                          <w:marRight w:val="0"/>
                                          <w:marTop w:val="0"/>
                                          <w:marBottom w:val="0"/>
                                          <w:divBdr>
                                            <w:top w:val="none" w:sz="0" w:space="0" w:color="auto"/>
                                            <w:left w:val="none" w:sz="0" w:space="0" w:color="auto"/>
                                            <w:bottom w:val="none" w:sz="0" w:space="0" w:color="auto"/>
                                            <w:right w:val="none" w:sz="0" w:space="0" w:color="auto"/>
                                          </w:divBdr>
                                          <w:divsChild>
                                            <w:div w:id="132410121">
                                              <w:marLeft w:val="0"/>
                                              <w:marRight w:val="0"/>
                                              <w:marTop w:val="0"/>
                                              <w:marBottom w:val="0"/>
                                              <w:divBdr>
                                                <w:top w:val="none" w:sz="0" w:space="0" w:color="auto"/>
                                                <w:left w:val="none" w:sz="0" w:space="0" w:color="auto"/>
                                                <w:bottom w:val="none" w:sz="0" w:space="0" w:color="auto"/>
                                                <w:right w:val="none" w:sz="0" w:space="0" w:color="auto"/>
                                              </w:divBdr>
                                              <w:divsChild>
                                                <w:div w:id="66805230">
                                                  <w:marLeft w:val="0"/>
                                                  <w:marRight w:val="0"/>
                                                  <w:marTop w:val="0"/>
                                                  <w:marBottom w:val="0"/>
                                                  <w:divBdr>
                                                    <w:top w:val="none" w:sz="0" w:space="0" w:color="auto"/>
                                                    <w:left w:val="none" w:sz="0" w:space="0" w:color="auto"/>
                                                    <w:bottom w:val="none" w:sz="0" w:space="0" w:color="auto"/>
                                                    <w:right w:val="none" w:sz="0" w:space="0" w:color="auto"/>
                                                  </w:divBdr>
                                                  <w:divsChild>
                                                    <w:div w:id="613487087">
                                                      <w:marLeft w:val="0"/>
                                                      <w:marRight w:val="0"/>
                                                      <w:marTop w:val="0"/>
                                                      <w:marBottom w:val="0"/>
                                                      <w:divBdr>
                                                        <w:top w:val="none" w:sz="0" w:space="0" w:color="auto"/>
                                                        <w:left w:val="none" w:sz="0" w:space="0" w:color="auto"/>
                                                        <w:bottom w:val="none" w:sz="0" w:space="0" w:color="auto"/>
                                                        <w:right w:val="none" w:sz="0" w:space="0" w:color="auto"/>
                                                      </w:divBdr>
                                                      <w:divsChild>
                                                        <w:div w:id="682362333">
                                                          <w:marLeft w:val="0"/>
                                                          <w:marRight w:val="0"/>
                                                          <w:marTop w:val="0"/>
                                                          <w:marBottom w:val="0"/>
                                                          <w:divBdr>
                                                            <w:top w:val="none" w:sz="0" w:space="0" w:color="auto"/>
                                                            <w:left w:val="none" w:sz="0" w:space="0" w:color="auto"/>
                                                            <w:bottom w:val="none" w:sz="0" w:space="0" w:color="auto"/>
                                                            <w:right w:val="none" w:sz="0" w:space="0" w:color="auto"/>
                                                          </w:divBdr>
                                                          <w:divsChild>
                                                            <w:div w:id="459032275">
                                                              <w:marLeft w:val="0"/>
                                                              <w:marRight w:val="0"/>
                                                              <w:marTop w:val="0"/>
                                                              <w:marBottom w:val="0"/>
                                                              <w:divBdr>
                                                                <w:top w:val="none" w:sz="0" w:space="0" w:color="auto"/>
                                                                <w:left w:val="none" w:sz="0" w:space="0" w:color="auto"/>
                                                                <w:bottom w:val="none" w:sz="0" w:space="0" w:color="auto"/>
                                                                <w:right w:val="none" w:sz="0" w:space="0" w:color="auto"/>
                                                              </w:divBdr>
                                                            </w:div>
                                                          </w:divsChild>
                                                        </w:div>
                                                        <w:div w:id="854803742">
                                                          <w:marLeft w:val="0"/>
                                                          <w:marRight w:val="0"/>
                                                          <w:marTop w:val="0"/>
                                                          <w:marBottom w:val="0"/>
                                                          <w:divBdr>
                                                            <w:top w:val="none" w:sz="0" w:space="0" w:color="auto"/>
                                                            <w:left w:val="none" w:sz="0" w:space="0" w:color="auto"/>
                                                            <w:bottom w:val="none" w:sz="0" w:space="0" w:color="auto"/>
                                                            <w:right w:val="none" w:sz="0" w:space="0" w:color="auto"/>
                                                          </w:divBdr>
                                                          <w:divsChild>
                                                            <w:div w:id="209608942">
                                                              <w:marLeft w:val="0"/>
                                                              <w:marRight w:val="0"/>
                                                              <w:marTop w:val="0"/>
                                                              <w:marBottom w:val="0"/>
                                                              <w:divBdr>
                                                                <w:top w:val="none" w:sz="0" w:space="0" w:color="auto"/>
                                                                <w:left w:val="none" w:sz="0" w:space="0" w:color="auto"/>
                                                                <w:bottom w:val="none" w:sz="0" w:space="0" w:color="auto"/>
                                                                <w:right w:val="none" w:sz="0" w:space="0" w:color="auto"/>
                                                              </w:divBdr>
                                                            </w:div>
                                                            <w:div w:id="2049211354">
                                                              <w:marLeft w:val="0"/>
                                                              <w:marRight w:val="0"/>
                                                              <w:marTop w:val="0"/>
                                                              <w:marBottom w:val="0"/>
                                                              <w:divBdr>
                                                                <w:top w:val="none" w:sz="0" w:space="0" w:color="auto"/>
                                                                <w:left w:val="none" w:sz="0" w:space="0" w:color="auto"/>
                                                                <w:bottom w:val="none" w:sz="0" w:space="0" w:color="auto"/>
                                                                <w:right w:val="none" w:sz="0" w:space="0" w:color="auto"/>
                                                              </w:divBdr>
                                                            </w:div>
                                                          </w:divsChild>
                                                        </w:div>
                                                        <w:div w:id="969433355">
                                                          <w:marLeft w:val="0"/>
                                                          <w:marRight w:val="0"/>
                                                          <w:marTop w:val="0"/>
                                                          <w:marBottom w:val="0"/>
                                                          <w:divBdr>
                                                            <w:top w:val="none" w:sz="0" w:space="0" w:color="auto"/>
                                                            <w:left w:val="none" w:sz="0" w:space="0" w:color="auto"/>
                                                            <w:bottom w:val="none" w:sz="0" w:space="0" w:color="auto"/>
                                                            <w:right w:val="none" w:sz="0" w:space="0" w:color="auto"/>
                                                          </w:divBdr>
                                                        </w:div>
                                                        <w:div w:id="210622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330769">
                                                  <w:marLeft w:val="0"/>
                                                  <w:marRight w:val="0"/>
                                                  <w:marTop w:val="0"/>
                                                  <w:marBottom w:val="0"/>
                                                  <w:divBdr>
                                                    <w:top w:val="none" w:sz="0" w:space="0" w:color="auto"/>
                                                    <w:left w:val="none" w:sz="0" w:space="0" w:color="auto"/>
                                                    <w:bottom w:val="none" w:sz="0" w:space="0" w:color="auto"/>
                                                    <w:right w:val="none" w:sz="0" w:space="0" w:color="auto"/>
                                                  </w:divBdr>
                                                  <w:divsChild>
                                                    <w:div w:id="1202329422">
                                                      <w:marLeft w:val="0"/>
                                                      <w:marRight w:val="0"/>
                                                      <w:marTop w:val="0"/>
                                                      <w:marBottom w:val="0"/>
                                                      <w:divBdr>
                                                        <w:top w:val="none" w:sz="0" w:space="0" w:color="auto"/>
                                                        <w:left w:val="none" w:sz="0" w:space="0" w:color="auto"/>
                                                        <w:bottom w:val="none" w:sz="0" w:space="0" w:color="auto"/>
                                                        <w:right w:val="none" w:sz="0" w:space="0" w:color="auto"/>
                                                      </w:divBdr>
                                                      <w:divsChild>
                                                        <w:div w:id="579556723">
                                                          <w:marLeft w:val="0"/>
                                                          <w:marRight w:val="0"/>
                                                          <w:marTop w:val="0"/>
                                                          <w:marBottom w:val="0"/>
                                                          <w:divBdr>
                                                            <w:top w:val="none" w:sz="0" w:space="0" w:color="auto"/>
                                                            <w:left w:val="none" w:sz="0" w:space="0" w:color="auto"/>
                                                            <w:bottom w:val="none" w:sz="0" w:space="0" w:color="auto"/>
                                                            <w:right w:val="none" w:sz="0" w:space="0" w:color="auto"/>
                                                          </w:divBdr>
                                                        </w:div>
                                                        <w:div w:id="1092436962">
                                                          <w:marLeft w:val="0"/>
                                                          <w:marRight w:val="0"/>
                                                          <w:marTop w:val="0"/>
                                                          <w:marBottom w:val="0"/>
                                                          <w:divBdr>
                                                            <w:top w:val="none" w:sz="0" w:space="0" w:color="auto"/>
                                                            <w:left w:val="none" w:sz="0" w:space="0" w:color="auto"/>
                                                            <w:bottom w:val="none" w:sz="0" w:space="0" w:color="auto"/>
                                                            <w:right w:val="none" w:sz="0" w:space="0" w:color="auto"/>
                                                          </w:divBdr>
                                                        </w:div>
                                                        <w:div w:id="1158688443">
                                                          <w:marLeft w:val="0"/>
                                                          <w:marRight w:val="0"/>
                                                          <w:marTop w:val="0"/>
                                                          <w:marBottom w:val="0"/>
                                                          <w:divBdr>
                                                            <w:top w:val="none" w:sz="0" w:space="0" w:color="auto"/>
                                                            <w:left w:val="none" w:sz="0" w:space="0" w:color="auto"/>
                                                            <w:bottom w:val="none" w:sz="0" w:space="0" w:color="auto"/>
                                                            <w:right w:val="none" w:sz="0" w:space="0" w:color="auto"/>
                                                          </w:divBdr>
                                                          <w:divsChild>
                                                            <w:div w:id="1195656515">
                                                              <w:marLeft w:val="0"/>
                                                              <w:marRight w:val="0"/>
                                                              <w:marTop w:val="0"/>
                                                              <w:marBottom w:val="0"/>
                                                              <w:divBdr>
                                                                <w:top w:val="none" w:sz="0" w:space="0" w:color="auto"/>
                                                                <w:left w:val="none" w:sz="0" w:space="0" w:color="auto"/>
                                                                <w:bottom w:val="none" w:sz="0" w:space="0" w:color="auto"/>
                                                                <w:right w:val="none" w:sz="0" w:space="0" w:color="auto"/>
                                                              </w:divBdr>
                                                            </w:div>
                                                            <w:div w:id="1659454974">
                                                              <w:marLeft w:val="0"/>
                                                              <w:marRight w:val="0"/>
                                                              <w:marTop w:val="0"/>
                                                              <w:marBottom w:val="0"/>
                                                              <w:divBdr>
                                                                <w:top w:val="none" w:sz="0" w:space="0" w:color="auto"/>
                                                                <w:left w:val="none" w:sz="0" w:space="0" w:color="auto"/>
                                                                <w:bottom w:val="none" w:sz="0" w:space="0" w:color="auto"/>
                                                                <w:right w:val="none" w:sz="0" w:space="0" w:color="auto"/>
                                                              </w:divBdr>
                                                            </w:div>
                                                          </w:divsChild>
                                                        </w:div>
                                                        <w:div w:id="1250501999">
                                                          <w:marLeft w:val="0"/>
                                                          <w:marRight w:val="0"/>
                                                          <w:marTop w:val="0"/>
                                                          <w:marBottom w:val="0"/>
                                                          <w:divBdr>
                                                            <w:top w:val="none" w:sz="0" w:space="0" w:color="auto"/>
                                                            <w:left w:val="none" w:sz="0" w:space="0" w:color="auto"/>
                                                            <w:bottom w:val="none" w:sz="0" w:space="0" w:color="auto"/>
                                                            <w:right w:val="none" w:sz="0" w:space="0" w:color="auto"/>
                                                          </w:divBdr>
                                                          <w:divsChild>
                                                            <w:div w:id="171488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712626">
                                                  <w:marLeft w:val="0"/>
                                                  <w:marRight w:val="0"/>
                                                  <w:marTop w:val="0"/>
                                                  <w:marBottom w:val="0"/>
                                                  <w:divBdr>
                                                    <w:top w:val="none" w:sz="0" w:space="0" w:color="auto"/>
                                                    <w:left w:val="none" w:sz="0" w:space="0" w:color="auto"/>
                                                    <w:bottom w:val="none" w:sz="0" w:space="0" w:color="auto"/>
                                                    <w:right w:val="none" w:sz="0" w:space="0" w:color="auto"/>
                                                  </w:divBdr>
                                                  <w:divsChild>
                                                    <w:div w:id="2066248449">
                                                      <w:marLeft w:val="0"/>
                                                      <w:marRight w:val="0"/>
                                                      <w:marTop w:val="0"/>
                                                      <w:marBottom w:val="0"/>
                                                      <w:divBdr>
                                                        <w:top w:val="none" w:sz="0" w:space="0" w:color="auto"/>
                                                        <w:left w:val="none" w:sz="0" w:space="0" w:color="auto"/>
                                                        <w:bottom w:val="none" w:sz="0" w:space="0" w:color="auto"/>
                                                        <w:right w:val="none" w:sz="0" w:space="0" w:color="auto"/>
                                                      </w:divBdr>
                                                      <w:divsChild>
                                                        <w:div w:id="177281451">
                                                          <w:marLeft w:val="0"/>
                                                          <w:marRight w:val="0"/>
                                                          <w:marTop w:val="0"/>
                                                          <w:marBottom w:val="0"/>
                                                          <w:divBdr>
                                                            <w:top w:val="none" w:sz="0" w:space="0" w:color="auto"/>
                                                            <w:left w:val="none" w:sz="0" w:space="0" w:color="auto"/>
                                                            <w:bottom w:val="none" w:sz="0" w:space="0" w:color="auto"/>
                                                            <w:right w:val="none" w:sz="0" w:space="0" w:color="auto"/>
                                                          </w:divBdr>
                                                          <w:divsChild>
                                                            <w:div w:id="517355167">
                                                              <w:marLeft w:val="0"/>
                                                              <w:marRight w:val="0"/>
                                                              <w:marTop w:val="0"/>
                                                              <w:marBottom w:val="0"/>
                                                              <w:divBdr>
                                                                <w:top w:val="none" w:sz="0" w:space="0" w:color="auto"/>
                                                                <w:left w:val="none" w:sz="0" w:space="0" w:color="auto"/>
                                                                <w:bottom w:val="none" w:sz="0" w:space="0" w:color="auto"/>
                                                                <w:right w:val="none" w:sz="0" w:space="0" w:color="auto"/>
                                                              </w:divBdr>
                                                            </w:div>
                                                          </w:divsChild>
                                                        </w:div>
                                                        <w:div w:id="1446803971">
                                                          <w:marLeft w:val="0"/>
                                                          <w:marRight w:val="0"/>
                                                          <w:marTop w:val="0"/>
                                                          <w:marBottom w:val="0"/>
                                                          <w:divBdr>
                                                            <w:top w:val="none" w:sz="0" w:space="0" w:color="auto"/>
                                                            <w:left w:val="none" w:sz="0" w:space="0" w:color="auto"/>
                                                            <w:bottom w:val="none" w:sz="0" w:space="0" w:color="auto"/>
                                                            <w:right w:val="none" w:sz="0" w:space="0" w:color="auto"/>
                                                          </w:divBdr>
                                                        </w:div>
                                                        <w:div w:id="1880506606">
                                                          <w:marLeft w:val="0"/>
                                                          <w:marRight w:val="0"/>
                                                          <w:marTop w:val="0"/>
                                                          <w:marBottom w:val="0"/>
                                                          <w:divBdr>
                                                            <w:top w:val="none" w:sz="0" w:space="0" w:color="auto"/>
                                                            <w:left w:val="none" w:sz="0" w:space="0" w:color="auto"/>
                                                            <w:bottom w:val="none" w:sz="0" w:space="0" w:color="auto"/>
                                                            <w:right w:val="none" w:sz="0" w:space="0" w:color="auto"/>
                                                          </w:divBdr>
                                                          <w:divsChild>
                                                            <w:div w:id="1482506738">
                                                              <w:marLeft w:val="0"/>
                                                              <w:marRight w:val="0"/>
                                                              <w:marTop w:val="0"/>
                                                              <w:marBottom w:val="0"/>
                                                              <w:divBdr>
                                                                <w:top w:val="none" w:sz="0" w:space="0" w:color="auto"/>
                                                                <w:left w:val="none" w:sz="0" w:space="0" w:color="auto"/>
                                                                <w:bottom w:val="none" w:sz="0" w:space="0" w:color="auto"/>
                                                                <w:right w:val="none" w:sz="0" w:space="0" w:color="auto"/>
                                                              </w:divBdr>
                                                            </w:div>
                                                            <w:div w:id="1826967883">
                                                              <w:marLeft w:val="0"/>
                                                              <w:marRight w:val="0"/>
                                                              <w:marTop w:val="0"/>
                                                              <w:marBottom w:val="0"/>
                                                              <w:divBdr>
                                                                <w:top w:val="none" w:sz="0" w:space="0" w:color="auto"/>
                                                                <w:left w:val="none" w:sz="0" w:space="0" w:color="auto"/>
                                                                <w:bottom w:val="none" w:sz="0" w:space="0" w:color="auto"/>
                                                                <w:right w:val="none" w:sz="0" w:space="0" w:color="auto"/>
                                                              </w:divBdr>
                                                            </w:div>
                                                          </w:divsChild>
                                                        </w:div>
                                                        <w:div w:id="203831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516325">
                                                  <w:marLeft w:val="0"/>
                                                  <w:marRight w:val="0"/>
                                                  <w:marTop w:val="0"/>
                                                  <w:marBottom w:val="0"/>
                                                  <w:divBdr>
                                                    <w:top w:val="none" w:sz="0" w:space="0" w:color="auto"/>
                                                    <w:left w:val="none" w:sz="0" w:space="0" w:color="auto"/>
                                                    <w:bottom w:val="none" w:sz="0" w:space="0" w:color="auto"/>
                                                    <w:right w:val="none" w:sz="0" w:space="0" w:color="auto"/>
                                                  </w:divBdr>
                                                  <w:divsChild>
                                                    <w:div w:id="1635214531">
                                                      <w:marLeft w:val="0"/>
                                                      <w:marRight w:val="0"/>
                                                      <w:marTop w:val="0"/>
                                                      <w:marBottom w:val="0"/>
                                                      <w:divBdr>
                                                        <w:top w:val="none" w:sz="0" w:space="0" w:color="auto"/>
                                                        <w:left w:val="none" w:sz="0" w:space="0" w:color="auto"/>
                                                        <w:bottom w:val="none" w:sz="0" w:space="0" w:color="auto"/>
                                                        <w:right w:val="none" w:sz="0" w:space="0" w:color="auto"/>
                                                      </w:divBdr>
                                                      <w:divsChild>
                                                        <w:div w:id="161090521">
                                                          <w:marLeft w:val="0"/>
                                                          <w:marRight w:val="0"/>
                                                          <w:marTop w:val="0"/>
                                                          <w:marBottom w:val="0"/>
                                                          <w:divBdr>
                                                            <w:top w:val="none" w:sz="0" w:space="0" w:color="auto"/>
                                                            <w:left w:val="none" w:sz="0" w:space="0" w:color="auto"/>
                                                            <w:bottom w:val="none" w:sz="0" w:space="0" w:color="auto"/>
                                                            <w:right w:val="none" w:sz="0" w:space="0" w:color="auto"/>
                                                          </w:divBdr>
                                                          <w:divsChild>
                                                            <w:div w:id="1786845690">
                                                              <w:marLeft w:val="0"/>
                                                              <w:marRight w:val="0"/>
                                                              <w:marTop w:val="0"/>
                                                              <w:marBottom w:val="0"/>
                                                              <w:divBdr>
                                                                <w:top w:val="none" w:sz="0" w:space="0" w:color="auto"/>
                                                                <w:left w:val="none" w:sz="0" w:space="0" w:color="auto"/>
                                                                <w:bottom w:val="none" w:sz="0" w:space="0" w:color="auto"/>
                                                                <w:right w:val="none" w:sz="0" w:space="0" w:color="auto"/>
                                                              </w:divBdr>
                                                            </w:div>
                                                          </w:divsChild>
                                                        </w:div>
                                                        <w:div w:id="227037421">
                                                          <w:marLeft w:val="0"/>
                                                          <w:marRight w:val="0"/>
                                                          <w:marTop w:val="0"/>
                                                          <w:marBottom w:val="0"/>
                                                          <w:divBdr>
                                                            <w:top w:val="none" w:sz="0" w:space="0" w:color="auto"/>
                                                            <w:left w:val="none" w:sz="0" w:space="0" w:color="auto"/>
                                                            <w:bottom w:val="none" w:sz="0" w:space="0" w:color="auto"/>
                                                            <w:right w:val="none" w:sz="0" w:space="0" w:color="auto"/>
                                                          </w:divBdr>
                                                        </w:div>
                                                        <w:div w:id="290329127">
                                                          <w:marLeft w:val="0"/>
                                                          <w:marRight w:val="0"/>
                                                          <w:marTop w:val="0"/>
                                                          <w:marBottom w:val="0"/>
                                                          <w:divBdr>
                                                            <w:top w:val="none" w:sz="0" w:space="0" w:color="auto"/>
                                                            <w:left w:val="none" w:sz="0" w:space="0" w:color="auto"/>
                                                            <w:bottom w:val="none" w:sz="0" w:space="0" w:color="auto"/>
                                                            <w:right w:val="none" w:sz="0" w:space="0" w:color="auto"/>
                                                          </w:divBdr>
                                                          <w:divsChild>
                                                            <w:div w:id="1455976473">
                                                              <w:marLeft w:val="0"/>
                                                              <w:marRight w:val="0"/>
                                                              <w:marTop w:val="0"/>
                                                              <w:marBottom w:val="0"/>
                                                              <w:divBdr>
                                                                <w:top w:val="none" w:sz="0" w:space="0" w:color="auto"/>
                                                                <w:left w:val="none" w:sz="0" w:space="0" w:color="auto"/>
                                                                <w:bottom w:val="none" w:sz="0" w:space="0" w:color="auto"/>
                                                                <w:right w:val="none" w:sz="0" w:space="0" w:color="auto"/>
                                                              </w:divBdr>
                                                            </w:div>
                                                            <w:div w:id="2145198131">
                                                              <w:marLeft w:val="0"/>
                                                              <w:marRight w:val="0"/>
                                                              <w:marTop w:val="0"/>
                                                              <w:marBottom w:val="0"/>
                                                              <w:divBdr>
                                                                <w:top w:val="none" w:sz="0" w:space="0" w:color="auto"/>
                                                                <w:left w:val="none" w:sz="0" w:space="0" w:color="auto"/>
                                                                <w:bottom w:val="none" w:sz="0" w:space="0" w:color="auto"/>
                                                                <w:right w:val="none" w:sz="0" w:space="0" w:color="auto"/>
                                                              </w:divBdr>
                                                            </w:div>
                                                          </w:divsChild>
                                                        </w:div>
                                                        <w:div w:id="8702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310531">
                                                  <w:marLeft w:val="0"/>
                                                  <w:marRight w:val="0"/>
                                                  <w:marTop w:val="0"/>
                                                  <w:marBottom w:val="0"/>
                                                  <w:divBdr>
                                                    <w:top w:val="none" w:sz="0" w:space="0" w:color="auto"/>
                                                    <w:left w:val="none" w:sz="0" w:space="0" w:color="auto"/>
                                                    <w:bottom w:val="none" w:sz="0" w:space="0" w:color="auto"/>
                                                    <w:right w:val="none" w:sz="0" w:space="0" w:color="auto"/>
                                                  </w:divBdr>
                                                  <w:divsChild>
                                                    <w:div w:id="960845415">
                                                      <w:marLeft w:val="0"/>
                                                      <w:marRight w:val="0"/>
                                                      <w:marTop w:val="0"/>
                                                      <w:marBottom w:val="0"/>
                                                      <w:divBdr>
                                                        <w:top w:val="none" w:sz="0" w:space="0" w:color="auto"/>
                                                        <w:left w:val="none" w:sz="0" w:space="0" w:color="auto"/>
                                                        <w:bottom w:val="none" w:sz="0" w:space="0" w:color="auto"/>
                                                        <w:right w:val="none" w:sz="0" w:space="0" w:color="auto"/>
                                                      </w:divBdr>
                                                      <w:divsChild>
                                                        <w:div w:id="374081208">
                                                          <w:marLeft w:val="0"/>
                                                          <w:marRight w:val="0"/>
                                                          <w:marTop w:val="0"/>
                                                          <w:marBottom w:val="0"/>
                                                          <w:divBdr>
                                                            <w:top w:val="none" w:sz="0" w:space="0" w:color="auto"/>
                                                            <w:left w:val="none" w:sz="0" w:space="0" w:color="auto"/>
                                                            <w:bottom w:val="none" w:sz="0" w:space="0" w:color="auto"/>
                                                            <w:right w:val="none" w:sz="0" w:space="0" w:color="auto"/>
                                                          </w:divBdr>
                                                          <w:divsChild>
                                                            <w:div w:id="515660083">
                                                              <w:marLeft w:val="0"/>
                                                              <w:marRight w:val="0"/>
                                                              <w:marTop w:val="0"/>
                                                              <w:marBottom w:val="0"/>
                                                              <w:divBdr>
                                                                <w:top w:val="none" w:sz="0" w:space="0" w:color="auto"/>
                                                                <w:left w:val="none" w:sz="0" w:space="0" w:color="auto"/>
                                                                <w:bottom w:val="none" w:sz="0" w:space="0" w:color="auto"/>
                                                                <w:right w:val="none" w:sz="0" w:space="0" w:color="auto"/>
                                                              </w:divBdr>
                                                            </w:div>
                                                            <w:div w:id="1285698164">
                                                              <w:marLeft w:val="0"/>
                                                              <w:marRight w:val="0"/>
                                                              <w:marTop w:val="0"/>
                                                              <w:marBottom w:val="0"/>
                                                              <w:divBdr>
                                                                <w:top w:val="none" w:sz="0" w:space="0" w:color="auto"/>
                                                                <w:left w:val="none" w:sz="0" w:space="0" w:color="auto"/>
                                                                <w:bottom w:val="none" w:sz="0" w:space="0" w:color="auto"/>
                                                                <w:right w:val="none" w:sz="0" w:space="0" w:color="auto"/>
                                                              </w:divBdr>
                                                            </w:div>
                                                          </w:divsChild>
                                                        </w:div>
                                                        <w:div w:id="381944467">
                                                          <w:marLeft w:val="0"/>
                                                          <w:marRight w:val="0"/>
                                                          <w:marTop w:val="0"/>
                                                          <w:marBottom w:val="0"/>
                                                          <w:divBdr>
                                                            <w:top w:val="none" w:sz="0" w:space="0" w:color="auto"/>
                                                            <w:left w:val="none" w:sz="0" w:space="0" w:color="auto"/>
                                                            <w:bottom w:val="none" w:sz="0" w:space="0" w:color="auto"/>
                                                            <w:right w:val="none" w:sz="0" w:space="0" w:color="auto"/>
                                                          </w:divBdr>
                                                        </w:div>
                                                        <w:div w:id="1166018231">
                                                          <w:marLeft w:val="0"/>
                                                          <w:marRight w:val="0"/>
                                                          <w:marTop w:val="0"/>
                                                          <w:marBottom w:val="0"/>
                                                          <w:divBdr>
                                                            <w:top w:val="none" w:sz="0" w:space="0" w:color="auto"/>
                                                            <w:left w:val="none" w:sz="0" w:space="0" w:color="auto"/>
                                                            <w:bottom w:val="none" w:sz="0" w:space="0" w:color="auto"/>
                                                            <w:right w:val="none" w:sz="0" w:space="0" w:color="auto"/>
                                                          </w:divBdr>
                                                        </w:div>
                                                        <w:div w:id="1835997978">
                                                          <w:marLeft w:val="0"/>
                                                          <w:marRight w:val="0"/>
                                                          <w:marTop w:val="0"/>
                                                          <w:marBottom w:val="0"/>
                                                          <w:divBdr>
                                                            <w:top w:val="none" w:sz="0" w:space="0" w:color="auto"/>
                                                            <w:left w:val="none" w:sz="0" w:space="0" w:color="auto"/>
                                                            <w:bottom w:val="none" w:sz="0" w:space="0" w:color="auto"/>
                                                            <w:right w:val="none" w:sz="0" w:space="0" w:color="auto"/>
                                                          </w:divBdr>
                                                          <w:divsChild>
                                                            <w:div w:id="42704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788095">
                                                  <w:marLeft w:val="0"/>
                                                  <w:marRight w:val="0"/>
                                                  <w:marTop w:val="0"/>
                                                  <w:marBottom w:val="0"/>
                                                  <w:divBdr>
                                                    <w:top w:val="none" w:sz="0" w:space="0" w:color="auto"/>
                                                    <w:left w:val="none" w:sz="0" w:space="0" w:color="auto"/>
                                                    <w:bottom w:val="none" w:sz="0" w:space="0" w:color="auto"/>
                                                    <w:right w:val="none" w:sz="0" w:space="0" w:color="auto"/>
                                                  </w:divBdr>
                                                  <w:divsChild>
                                                    <w:div w:id="112986171">
                                                      <w:marLeft w:val="0"/>
                                                      <w:marRight w:val="0"/>
                                                      <w:marTop w:val="0"/>
                                                      <w:marBottom w:val="0"/>
                                                      <w:divBdr>
                                                        <w:top w:val="none" w:sz="0" w:space="0" w:color="auto"/>
                                                        <w:left w:val="none" w:sz="0" w:space="0" w:color="auto"/>
                                                        <w:bottom w:val="none" w:sz="0" w:space="0" w:color="auto"/>
                                                        <w:right w:val="none" w:sz="0" w:space="0" w:color="auto"/>
                                                      </w:divBdr>
                                                      <w:divsChild>
                                                        <w:div w:id="234632857">
                                                          <w:marLeft w:val="0"/>
                                                          <w:marRight w:val="0"/>
                                                          <w:marTop w:val="0"/>
                                                          <w:marBottom w:val="0"/>
                                                          <w:divBdr>
                                                            <w:top w:val="none" w:sz="0" w:space="0" w:color="auto"/>
                                                            <w:left w:val="none" w:sz="0" w:space="0" w:color="auto"/>
                                                            <w:bottom w:val="none" w:sz="0" w:space="0" w:color="auto"/>
                                                            <w:right w:val="none" w:sz="0" w:space="0" w:color="auto"/>
                                                          </w:divBdr>
                                                          <w:divsChild>
                                                            <w:div w:id="2020236475">
                                                              <w:marLeft w:val="0"/>
                                                              <w:marRight w:val="0"/>
                                                              <w:marTop w:val="0"/>
                                                              <w:marBottom w:val="0"/>
                                                              <w:divBdr>
                                                                <w:top w:val="none" w:sz="0" w:space="0" w:color="auto"/>
                                                                <w:left w:val="none" w:sz="0" w:space="0" w:color="auto"/>
                                                                <w:bottom w:val="none" w:sz="0" w:space="0" w:color="auto"/>
                                                                <w:right w:val="none" w:sz="0" w:space="0" w:color="auto"/>
                                                              </w:divBdr>
                                                            </w:div>
                                                          </w:divsChild>
                                                        </w:div>
                                                        <w:div w:id="881943651">
                                                          <w:marLeft w:val="0"/>
                                                          <w:marRight w:val="0"/>
                                                          <w:marTop w:val="0"/>
                                                          <w:marBottom w:val="0"/>
                                                          <w:divBdr>
                                                            <w:top w:val="none" w:sz="0" w:space="0" w:color="auto"/>
                                                            <w:left w:val="none" w:sz="0" w:space="0" w:color="auto"/>
                                                            <w:bottom w:val="none" w:sz="0" w:space="0" w:color="auto"/>
                                                            <w:right w:val="none" w:sz="0" w:space="0" w:color="auto"/>
                                                          </w:divBdr>
                                                        </w:div>
                                                        <w:div w:id="1040933416">
                                                          <w:marLeft w:val="0"/>
                                                          <w:marRight w:val="0"/>
                                                          <w:marTop w:val="0"/>
                                                          <w:marBottom w:val="0"/>
                                                          <w:divBdr>
                                                            <w:top w:val="none" w:sz="0" w:space="0" w:color="auto"/>
                                                            <w:left w:val="none" w:sz="0" w:space="0" w:color="auto"/>
                                                            <w:bottom w:val="none" w:sz="0" w:space="0" w:color="auto"/>
                                                            <w:right w:val="none" w:sz="0" w:space="0" w:color="auto"/>
                                                          </w:divBdr>
                                                        </w:div>
                                                        <w:div w:id="1120998265">
                                                          <w:marLeft w:val="0"/>
                                                          <w:marRight w:val="0"/>
                                                          <w:marTop w:val="0"/>
                                                          <w:marBottom w:val="0"/>
                                                          <w:divBdr>
                                                            <w:top w:val="none" w:sz="0" w:space="0" w:color="auto"/>
                                                            <w:left w:val="none" w:sz="0" w:space="0" w:color="auto"/>
                                                            <w:bottom w:val="none" w:sz="0" w:space="0" w:color="auto"/>
                                                            <w:right w:val="none" w:sz="0" w:space="0" w:color="auto"/>
                                                          </w:divBdr>
                                                          <w:divsChild>
                                                            <w:div w:id="733354605">
                                                              <w:marLeft w:val="0"/>
                                                              <w:marRight w:val="0"/>
                                                              <w:marTop w:val="0"/>
                                                              <w:marBottom w:val="0"/>
                                                              <w:divBdr>
                                                                <w:top w:val="none" w:sz="0" w:space="0" w:color="auto"/>
                                                                <w:left w:val="none" w:sz="0" w:space="0" w:color="auto"/>
                                                                <w:bottom w:val="none" w:sz="0" w:space="0" w:color="auto"/>
                                                                <w:right w:val="none" w:sz="0" w:space="0" w:color="auto"/>
                                                              </w:divBdr>
                                                            </w:div>
                                                            <w:div w:id="137318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868566">
                                                  <w:marLeft w:val="0"/>
                                                  <w:marRight w:val="0"/>
                                                  <w:marTop w:val="0"/>
                                                  <w:marBottom w:val="0"/>
                                                  <w:divBdr>
                                                    <w:top w:val="none" w:sz="0" w:space="0" w:color="auto"/>
                                                    <w:left w:val="none" w:sz="0" w:space="0" w:color="auto"/>
                                                    <w:bottom w:val="none" w:sz="0" w:space="0" w:color="auto"/>
                                                    <w:right w:val="none" w:sz="0" w:space="0" w:color="auto"/>
                                                  </w:divBdr>
                                                  <w:divsChild>
                                                    <w:div w:id="1579557626">
                                                      <w:marLeft w:val="0"/>
                                                      <w:marRight w:val="0"/>
                                                      <w:marTop w:val="0"/>
                                                      <w:marBottom w:val="0"/>
                                                      <w:divBdr>
                                                        <w:top w:val="none" w:sz="0" w:space="0" w:color="auto"/>
                                                        <w:left w:val="none" w:sz="0" w:space="0" w:color="auto"/>
                                                        <w:bottom w:val="none" w:sz="0" w:space="0" w:color="auto"/>
                                                        <w:right w:val="none" w:sz="0" w:space="0" w:color="auto"/>
                                                      </w:divBdr>
                                                      <w:divsChild>
                                                        <w:div w:id="235895056">
                                                          <w:marLeft w:val="0"/>
                                                          <w:marRight w:val="0"/>
                                                          <w:marTop w:val="0"/>
                                                          <w:marBottom w:val="0"/>
                                                          <w:divBdr>
                                                            <w:top w:val="none" w:sz="0" w:space="0" w:color="auto"/>
                                                            <w:left w:val="none" w:sz="0" w:space="0" w:color="auto"/>
                                                            <w:bottom w:val="none" w:sz="0" w:space="0" w:color="auto"/>
                                                            <w:right w:val="none" w:sz="0" w:space="0" w:color="auto"/>
                                                          </w:divBdr>
                                                        </w:div>
                                                        <w:div w:id="741147755">
                                                          <w:marLeft w:val="0"/>
                                                          <w:marRight w:val="0"/>
                                                          <w:marTop w:val="0"/>
                                                          <w:marBottom w:val="0"/>
                                                          <w:divBdr>
                                                            <w:top w:val="none" w:sz="0" w:space="0" w:color="auto"/>
                                                            <w:left w:val="none" w:sz="0" w:space="0" w:color="auto"/>
                                                            <w:bottom w:val="none" w:sz="0" w:space="0" w:color="auto"/>
                                                            <w:right w:val="none" w:sz="0" w:space="0" w:color="auto"/>
                                                          </w:divBdr>
                                                          <w:divsChild>
                                                            <w:div w:id="2093549546">
                                                              <w:marLeft w:val="0"/>
                                                              <w:marRight w:val="0"/>
                                                              <w:marTop w:val="0"/>
                                                              <w:marBottom w:val="0"/>
                                                              <w:divBdr>
                                                                <w:top w:val="none" w:sz="0" w:space="0" w:color="auto"/>
                                                                <w:left w:val="none" w:sz="0" w:space="0" w:color="auto"/>
                                                                <w:bottom w:val="none" w:sz="0" w:space="0" w:color="auto"/>
                                                                <w:right w:val="none" w:sz="0" w:space="0" w:color="auto"/>
                                                              </w:divBdr>
                                                            </w:div>
                                                          </w:divsChild>
                                                        </w:div>
                                                        <w:div w:id="793136389">
                                                          <w:marLeft w:val="0"/>
                                                          <w:marRight w:val="0"/>
                                                          <w:marTop w:val="0"/>
                                                          <w:marBottom w:val="0"/>
                                                          <w:divBdr>
                                                            <w:top w:val="none" w:sz="0" w:space="0" w:color="auto"/>
                                                            <w:left w:val="none" w:sz="0" w:space="0" w:color="auto"/>
                                                            <w:bottom w:val="none" w:sz="0" w:space="0" w:color="auto"/>
                                                            <w:right w:val="none" w:sz="0" w:space="0" w:color="auto"/>
                                                          </w:divBdr>
                                                          <w:divsChild>
                                                            <w:div w:id="80565789">
                                                              <w:marLeft w:val="0"/>
                                                              <w:marRight w:val="0"/>
                                                              <w:marTop w:val="0"/>
                                                              <w:marBottom w:val="0"/>
                                                              <w:divBdr>
                                                                <w:top w:val="none" w:sz="0" w:space="0" w:color="auto"/>
                                                                <w:left w:val="none" w:sz="0" w:space="0" w:color="auto"/>
                                                                <w:bottom w:val="none" w:sz="0" w:space="0" w:color="auto"/>
                                                                <w:right w:val="none" w:sz="0" w:space="0" w:color="auto"/>
                                                              </w:divBdr>
                                                            </w:div>
                                                            <w:div w:id="421728184">
                                                              <w:marLeft w:val="0"/>
                                                              <w:marRight w:val="0"/>
                                                              <w:marTop w:val="0"/>
                                                              <w:marBottom w:val="0"/>
                                                              <w:divBdr>
                                                                <w:top w:val="none" w:sz="0" w:space="0" w:color="auto"/>
                                                                <w:left w:val="none" w:sz="0" w:space="0" w:color="auto"/>
                                                                <w:bottom w:val="none" w:sz="0" w:space="0" w:color="auto"/>
                                                                <w:right w:val="none" w:sz="0" w:space="0" w:color="auto"/>
                                                              </w:divBdr>
                                                            </w:div>
                                                          </w:divsChild>
                                                        </w:div>
                                                        <w:div w:id="198272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172539">
                                                  <w:marLeft w:val="0"/>
                                                  <w:marRight w:val="0"/>
                                                  <w:marTop w:val="0"/>
                                                  <w:marBottom w:val="0"/>
                                                  <w:divBdr>
                                                    <w:top w:val="none" w:sz="0" w:space="0" w:color="auto"/>
                                                    <w:left w:val="none" w:sz="0" w:space="0" w:color="auto"/>
                                                    <w:bottom w:val="none" w:sz="0" w:space="0" w:color="auto"/>
                                                    <w:right w:val="none" w:sz="0" w:space="0" w:color="auto"/>
                                                  </w:divBdr>
                                                  <w:divsChild>
                                                    <w:div w:id="1629435914">
                                                      <w:marLeft w:val="0"/>
                                                      <w:marRight w:val="0"/>
                                                      <w:marTop w:val="0"/>
                                                      <w:marBottom w:val="0"/>
                                                      <w:divBdr>
                                                        <w:top w:val="none" w:sz="0" w:space="0" w:color="auto"/>
                                                        <w:left w:val="none" w:sz="0" w:space="0" w:color="auto"/>
                                                        <w:bottom w:val="none" w:sz="0" w:space="0" w:color="auto"/>
                                                        <w:right w:val="none" w:sz="0" w:space="0" w:color="auto"/>
                                                      </w:divBdr>
                                                      <w:divsChild>
                                                        <w:div w:id="18316418">
                                                          <w:marLeft w:val="0"/>
                                                          <w:marRight w:val="0"/>
                                                          <w:marTop w:val="0"/>
                                                          <w:marBottom w:val="0"/>
                                                          <w:divBdr>
                                                            <w:top w:val="none" w:sz="0" w:space="0" w:color="auto"/>
                                                            <w:left w:val="none" w:sz="0" w:space="0" w:color="auto"/>
                                                            <w:bottom w:val="none" w:sz="0" w:space="0" w:color="auto"/>
                                                            <w:right w:val="none" w:sz="0" w:space="0" w:color="auto"/>
                                                          </w:divBdr>
                                                        </w:div>
                                                        <w:div w:id="598179017">
                                                          <w:marLeft w:val="0"/>
                                                          <w:marRight w:val="0"/>
                                                          <w:marTop w:val="0"/>
                                                          <w:marBottom w:val="0"/>
                                                          <w:divBdr>
                                                            <w:top w:val="none" w:sz="0" w:space="0" w:color="auto"/>
                                                            <w:left w:val="none" w:sz="0" w:space="0" w:color="auto"/>
                                                            <w:bottom w:val="none" w:sz="0" w:space="0" w:color="auto"/>
                                                            <w:right w:val="none" w:sz="0" w:space="0" w:color="auto"/>
                                                          </w:divBdr>
                                                          <w:divsChild>
                                                            <w:div w:id="1416437052">
                                                              <w:marLeft w:val="0"/>
                                                              <w:marRight w:val="0"/>
                                                              <w:marTop w:val="0"/>
                                                              <w:marBottom w:val="0"/>
                                                              <w:divBdr>
                                                                <w:top w:val="none" w:sz="0" w:space="0" w:color="auto"/>
                                                                <w:left w:val="none" w:sz="0" w:space="0" w:color="auto"/>
                                                                <w:bottom w:val="none" w:sz="0" w:space="0" w:color="auto"/>
                                                                <w:right w:val="none" w:sz="0" w:space="0" w:color="auto"/>
                                                              </w:divBdr>
                                                            </w:div>
                                                            <w:div w:id="1645234610">
                                                              <w:marLeft w:val="0"/>
                                                              <w:marRight w:val="0"/>
                                                              <w:marTop w:val="0"/>
                                                              <w:marBottom w:val="0"/>
                                                              <w:divBdr>
                                                                <w:top w:val="none" w:sz="0" w:space="0" w:color="auto"/>
                                                                <w:left w:val="none" w:sz="0" w:space="0" w:color="auto"/>
                                                                <w:bottom w:val="none" w:sz="0" w:space="0" w:color="auto"/>
                                                                <w:right w:val="none" w:sz="0" w:space="0" w:color="auto"/>
                                                              </w:divBdr>
                                                            </w:div>
                                                          </w:divsChild>
                                                        </w:div>
                                                        <w:div w:id="1095059193">
                                                          <w:marLeft w:val="0"/>
                                                          <w:marRight w:val="0"/>
                                                          <w:marTop w:val="0"/>
                                                          <w:marBottom w:val="0"/>
                                                          <w:divBdr>
                                                            <w:top w:val="none" w:sz="0" w:space="0" w:color="auto"/>
                                                            <w:left w:val="none" w:sz="0" w:space="0" w:color="auto"/>
                                                            <w:bottom w:val="none" w:sz="0" w:space="0" w:color="auto"/>
                                                            <w:right w:val="none" w:sz="0" w:space="0" w:color="auto"/>
                                                          </w:divBdr>
                                                        </w:div>
                                                        <w:div w:id="1332832317">
                                                          <w:marLeft w:val="0"/>
                                                          <w:marRight w:val="0"/>
                                                          <w:marTop w:val="0"/>
                                                          <w:marBottom w:val="0"/>
                                                          <w:divBdr>
                                                            <w:top w:val="none" w:sz="0" w:space="0" w:color="auto"/>
                                                            <w:left w:val="none" w:sz="0" w:space="0" w:color="auto"/>
                                                            <w:bottom w:val="none" w:sz="0" w:space="0" w:color="auto"/>
                                                            <w:right w:val="none" w:sz="0" w:space="0" w:color="auto"/>
                                                          </w:divBdr>
                                                          <w:divsChild>
                                                            <w:div w:id="8711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454520">
                                      <w:marLeft w:val="0"/>
                                      <w:marRight w:val="0"/>
                                      <w:marTop w:val="0"/>
                                      <w:marBottom w:val="0"/>
                                      <w:divBdr>
                                        <w:top w:val="none" w:sz="0" w:space="0" w:color="auto"/>
                                        <w:left w:val="none" w:sz="0" w:space="0" w:color="auto"/>
                                        <w:bottom w:val="none" w:sz="0" w:space="0" w:color="auto"/>
                                        <w:right w:val="none" w:sz="0" w:space="0" w:color="auto"/>
                                      </w:divBdr>
                                    </w:div>
                                  </w:divsChild>
                                </w:div>
                                <w:div w:id="1335844279">
                                  <w:marLeft w:val="0"/>
                                  <w:marRight w:val="0"/>
                                  <w:marTop w:val="0"/>
                                  <w:marBottom w:val="0"/>
                                  <w:divBdr>
                                    <w:top w:val="none" w:sz="0" w:space="0" w:color="auto"/>
                                    <w:left w:val="none" w:sz="0" w:space="0" w:color="auto"/>
                                    <w:bottom w:val="none" w:sz="0" w:space="0" w:color="auto"/>
                                    <w:right w:val="none" w:sz="0" w:space="0" w:color="auto"/>
                                  </w:divBdr>
                                  <w:divsChild>
                                    <w:div w:id="1437630081">
                                      <w:marLeft w:val="0"/>
                                      <w:marRight w:val="0"/>
                                      <w:marTop w:val="0"/>
                                      <w:marBottom w:val="0"/>
                                      <w:divBdr>
                                        <w:top w:val="none" w:sz="0" w:space="0" w:color="auto"/>
                                        <w:left w:val="none" w:sz="0" w:space="0" w:color="auto"/>
                                        <w:bottom w:val="none" w:sz="0" w:space="0" w:color="auto"/>
                                        <w:right w:val="none" w:sz="0" w:space="0" w:color="auto"/>
                                      </w:divBdr>
                                      <w:divsChild>
                                        <w:div w:id="1522551368">
                                          <w:marLeft w:val="0"/>
                                          <w:marRight w:val="0"/>
                                          <w:marTop w:val="0"/>
                                          <w:marBottom w:val="0"/>
                                          <w:divBdr>
                                            <w:top w:val="none" w:sz="0" w:space="0" w:color="auto"/>
                                            <w:left w:val="none" w:sz="0" w:space="0" w:color="auto"/>
                                            <w:bottom w:val="none" w:sz="0" w:space="0" w:color="auto"/>
                                            <w:right w:val="none" w:sz="0" w:space="0" w:color="auto"/>
                                          </w:divBdr>
                                          <w:divsChild>
                                            <w:div w:id="18896789">
                                              <w:marLeft w:val="0"/>
                                              <w:marRight w:val="0"/>
                                              <w:marTop w:val="0"/>
                                              <w:marBottom w:val="0"/>
                                              <w:divBdr>
                                                <w:top w:val="none" w:sz="0" w:space="0" w:color="auto"/>
                                                <w:left w:val="none" w:sz="0" w:space="0" w:color="auto"/>
                                                <w:bottom w:val="none" w:sz="0" w:space="0" w:color="auto"/>
                                                <w:right w:val="none" w:sz="0" w:space="0" w:color="auto"/>
                                              </w:divBdr>
                                              <w:divsChild>
                                                <w:div w:id="79445533">
                                                  <w:marLeft w:val="0"/>
                                                  <w:marRight w:val="0"/>
                                                  <w:marTop w:val="0"/>
                                                  <w:marBottom w:val="0"/>
                                                  <w:divBdr>
                                                    <w:top w:val="none" w:sz="0" w:space="0" w:color="auto"/>
                                                    <w:left w:val="none" w:sz="0" w:space="0" w:color="auto"/>
                                                    <w:bottom w:val="none" w:sz="0" w:space="0" w:color="auto"/>
                                                    <w:right w:val="none" w:sz="0" w:space="0" w:color="auto"/>
                                                  </w:divBdr>
                                                  <w:divsChild>
                                                    <w:div w:id="665790684">
                                                      <w:marLeft w:val="0"/>
                                                      <w:marRight w:val="0"/>
                                                      <w:marTop w:val="0"/>
                                                      <w:marBottom w:val="0"/>
                                                      <w:divBdr>
                                                        <w:top w:val="none" w:sz="0" w:space="0" w:color="auto"/>
                                                        <w:left w:val="none" w:sz="0" w:space="0" w:color="auto"/>
                                                        <w:bottom w:val="none" w:sz="0" w:space="0" w:color="auto"/>
                                                        <w:right w:val="none" w:sz="0" w:space="0" w:color="auto"/>
                                                      </w:divBdr>
                                                    </w:div>
                                                    <w:div w:id="1032850781">
                                                      <w:marLeft w:val="0"/>
                                                      <w:marRight w:val="0"/>
                                                      <w:marTop w:val="0"/>
                                                      <w:marBottom w:val="0"/>
                                                      <w:divBdr>
                                                        <w:top w:val="none" w:sz="0" w:space="0" w:color="auto"/>
                                                        <w:left w:val="none" w:sz="0" w:space="0" w:color="auto"/>
                                                        <w:bottom w:val="none" w:sz="0" w:space="0" w:color="auto"/>
                                                        <w:right w:val="none" w:sz="0" w:space="0" w:color="auto"/>
                                                      </w:divBdr>
                                                    </w:div>
                                                    <w:div w:id="1043409232">
                                                      <w:marLeft w:val="0"/>
                                                      <w:marRight w:val="0"/>
                                                      <w:marTop w:val="0"/>
                                                      <w:marBottom w:val="0"/>
                                                      <w:divBdr>
                                                        <w:top w:val="none" w:sz="0" w:space="0" w:color="auto"/>
                                                        <w:left w:val="none" w:sz="0" w:space="0" w:color="auto"/>
                                                        <w:bottom w:val="none" w:sz="0" w:space="0" w:color="auto"/>
                                                        <w:right w:val="none" w:sz="0" w:space="0" w:color="auto"/>
                                                      </w:divBdr>
                                                      <w:divsChild>
                                                        <w:div w:id="536745434">
                                                          <w:marLeft w:val="0"/>
                                                          <w:marRight w:val="0"/>
                                                          <w:marTop w:val="0"/>
                                                          <w:marBottom w:val="0"/>
                                                          <w:divBdr>
                                                            <w:top w:val="none" w:sz="0" w:space="0" w:color="auto"/>
                                                            <w:left w:val="none" w:sz="0" w:space="0" w:color="auto"/>
                                                            <w:bottom w:val="none" w:sz="0" w:space="0" w:color="auto"/>
                                                            <w:right w:val="none" w:sz="0" w:space="0" w:color="auto"/>
                                                          </w:divBdr>
                                                        </w:div>
                                                        <w:div w:id="1606964265">
                                                          <w:marLeft w:val="0"/>
                                                          <w:marRight w:val="0"/>
                                                          <w:marTop w:val="0"/>
                                                          <w:marBottom w:val="0"/>
                                                          <w:divBdr>
                                                            <w:top w:val="none" w:sz="0" w:space="0" w:color="auto"/>
                                                            <w:left w:val="none" w:sz="0" w:space="0" w:color="auto"/>
                                                            <w:bottom w:val="none" w:sz="0" w:space="0" w:color="auto"/>
                                                            <w:right w:val="none" w:sz="0" w:space="0" w:color="auto"/>
                                                          </w:divBdr>
                                                        </w:div>
                                                      </w:divsChild>
                                                    </w:div>
                                                    <w:div w:id="1452087626">
                                                      <w:marLeft w:val="0"/>
                                                      <w:marRight w:val="0"/>
                                                      <w:marTop w:val="0"/>
                                                      <w:marBottom w:val="0"/>
                                                      <w:divBdr>
                                                        <w:top w:val="none" w:sz="0" w:space="0" w:color="auto"/>
                                                        <w:left w:val="none" w:sz="0" w:space="0" w:color="auto"/>
                                                        <w:bottom w:val="none" w:sz="0" w:space="0" w:color="auto"/>
                                                        <w:right w:val="none" w:sz="0" w:space="0" w:color="auto"/>
                                                      </w:divBdr>
                                                      <w:divsChild>
                                                        <w:div w:id="87963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93433">
                                              <w:marLeft w:val="0"/>
                                              <w:marRight w:val="0"/>
                                              <w:marTop w:val="0"/>
                                              <w:marBottom w:val="0"/>
                                              <w:divBdr>
                                                <w:top w:val="none" w:sz="0" w:space="0" w:color="auto"/>
                                                <w:left w:val="none" w:sz="0" w:space="0" w:color="auto"/>
                                                <w:bottom w:val="none" w:sz="0" w:space="0" w:color="auto"/>
                                                <w:right w:val="none" w:sz="0" w:space="0" w:color="auto"/>
                                              </w:divBdr>
                                              <w:divsChild>
                                                <w:div w:id="946932900">
                                                  <w:marLeft w:val="0"/>
                                                  <w:marRight w:val="0"/>
                                                  <w:marTop w:val="0"/>
                                                  <w:marBottom w:val="0"/>
                                                  <w:divBdr>
                                                    <w:top w:val="none" w:sz="0" w:space="0" w:color="auto"/>
                                                    <w:left w:val="none" w:sz="0" w:space="0" w:color="auto"/>
                                                    <w:bottom w:val="none" w:sz="0" w:space="0" w:color="auto"/>
                                                    <w:right w:val="none" w:sz="0" w:space="0" w:color="auto"/>
                                                  </w:divBdr>
                                                  <w:divsChild>
                                                    <w:div w:id="1204749497">
                                                      <w:marLeft w:val="0"/>
                                                      <w:marRight w:val="0"/>
                                                      <w:marTop w:val="0"/>
                                                      <w:marBottom w:val="0"/>
                                                      <w:divBdr>
                                                        <w:top w:val="none" w:sz="0" w:space="0" w:color="auto"/>
                                                        <w:left w:val="none" w:sz="0" w:space="0" w:color="auto"/>
                                                        <w:bottom w:val="none" w:sz="0" w:space="0" w:color="auto"/>
                                                        <w:right w:val="none" w:sz="0" w:space="0" w:color="auto"/>
                                                      </w:divBdr>
                                                      <w:divsChild>
                                                        <w:div w:id="485434253">
                                                          <w:marLeft w:val="0"/>
                                                          <w:marRight w:val="0"/>
                                                          <w:marTop w:val="0"/>
                                                          <w:marBottom w:val="0"/>
                                                          <w:divBdr>
                                                            <w:top w:val="none" w:sz="0" w:space="0" w:color="auto"/>
                                                            <w:left w:val="none" w:sz="0" w:space="0" w:color="auto"/>
                                                            <w:bottom w:val="none" w:sz="0" w:space="0" w:color="auto"/>
                                                            <w:right w:val="none" w:sz="0" w:space="0" w:color="auto"/>
                                                          </w:divBdr>
                                                        </w:div>
                                                        <w:div w:id="1880849772">
                                                          <w:marLeft w:val="0"/>
                                                          <w:marRight w:val="0"/>
                                                          <w:marTop w:val="0"/>
                                                          <w:marBottom w:val="0"/>
                                                          <w:divBdr>
                                                            <w:top w:val="none" w:sz="0" w:space="0" w:color="auto"/>
                                                            <w:left w:val="none" w:sz="0" w:space="0" w:color="auto"/>
                                                            <w:bottom w:val="none" w:sz="0" w:space="0" w:color="auto"/>
                                                            <w:right w:val="none" w:sz="0" w:space="0" w:color="auto"/>
                                                          </w:divBdr>
                                                        </w:div>
                                                      </w:divsChild>
                                                    </w:div>
                                                    <w:div w:id="1323898924">
                                                      <w:marLeft w:val="0"/>
                                                      <w:marRight w:val="0"/>
                                                      <w:marTop w:val="0"/>
                                                      <w:marBottom w:val="0"/>
                                                      <w:divBdr>
                                                        <w:top w:val="none" w:sz="0" w:space="0" w:color="auto"/>
                                                        <w:left w:val="none" w:sz="0" w:space="0" w:color="auto"/>
                                                        <w:bottom w:val="none" w:sz="0" w:space="0" w:color="auto"/>
                                                        <w:right w:val="none" w:sz="0" w:space="0" w:color="auto"/>
                                                      </w:divBdr>
                                                      <w:divsChild>
                                                        <w:div w:id="622883086">
                                                          <w:marLeft w:val="0"/>
                                                          <w:marRight w:val="0"/>
                                                          <w:marTop w:val="0"/>
                                                          <w:marBottom w:val="0"/>
                                                          <w:divBdr>
                                                            <w:top w:val="none" w:sz="0" w:space="0" w:color="auto"/>
                                                            <w:left w:val="none" w:sz="0" w:space="0" w:color="auto"/>
                                                            <w:bottom w:val="none" w:sz="0" w:space="0" w:color="auto"/>
                                                            <w:right w:val="none" w:sz="0" w:space="0" w:color="auto"/>
                                                          </w:divBdr>
                                                        </w:div>
                                                      </w:divsChild>
                                                    </w:div>
                                                    <w:div w:id="1495031310">
                                                      <w:marLeft w:val="0"/>
                                                      <w:marRight w:val="0"/>
                                                      <w:marTop w:val="0"/>
                                                      <w:marBottom w:val="0"/>
                                                      <w:divBdr>
                                                        <w:top w:val="none" w:sz="0" w:space="0" w:color="auto"/>
                                                        <w:left w:val="none" w:sz="0" w:space="0" w:color="auto"/>
                                                        <w:bottom w:val="none" w:sz="0" w:space="0" w:color="auto"/>
                                                        <w:right w:val="none" w:sz="0" w:space="0" w:color="auto"/>
                                                      </w:divBdr>
                                                    </w:div>
                                                    <w:div w:id="160133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4606">
                                              <w:marLeft w:val="0"/>
                                              <w:marRight w:val="0"/>
                                              <w:marTop w:val="0"/>
                                              <w:marBottom w:val="0"/>
                                              <w:divBdr>
                                                <w:top w:val="none" w:sz="0" w:space="0" w:color="auto"/>
                                                <w:left w:val="none" w:sz="0" w:space="0" w:color="auto"/>
                                                <w:bottom w:val="none" w:sz="0" w:space="0" w:color="auto"/>
                                                <w:right w:val="none" w:sz="0" w:space="0" w:color="auto"/>
                                              </w:divBdr>
                                              <w:divsChild>
                                                <w:div w:id="629944013">
                                                  <w:marLeft w:val="0"/>
                                                  <w:marRight w:val="0"/>
                                                  <w:marTop w:val="0"/>
                                                  <w:marBottom w:val="0"/>
                                                  <w:divBdr>
                                                    <w:top w:val="none" w:sz="0" w:space="0" w:color="auto"/>
                                                    <w:left w:val="none" w:sz="0" w:space="0" w:color="auto"/>
                                                    <w:bottom w:val="none" w:sz="0" w:space="0" w:color="auto"/>
                                                    <w:right w:val="none" w:sz="0" w:space="0" w:color="auto"/>
                                                  </w:divBdr>
                                                  <w:divsChild>
                                                    <w:div w:id="502622013">
                                                      <w:marLeft w:val="0"/>
                                                      <w:marRight w:val="0"/>
                                                      <w:marTop w:val="0"/>
                                                      <w:marBottom w:val="0"/>
                                                      <w:divBdr>
                                                        <w:top w:val="none" w:sz="0" w:space="0" w:color="auto"/>
                                                        <w:left w:val="none" w:sz="0" w:space="0" w:color="auto"/>
                                                        <w:bottom w:val="none" w:sz="0" w:space="0" w:color="auto"/>
                                                        <w:right w:val="none" w:sz="0" w:space="0" w:color="auto"/>
                                                      </w:divBdr>
                                                      <w:divsChild>
                                                        <w:div w:id="1611545948">
                                                          <w:marLeft w:val="0"/>
                                                          <w:marRight w:val="0"/>
                                                          <w:marTop w:val="0"/>
                                                          <w:marBottom w:val="0"/>
                                                          <w:divBdr>
                                                            <w:top w:val="none" w:sz="0" w:space="0" w:color="auto"/>
                                                            <w:left w:val="none" w:sz="0" w:space="0" w:color="auto"/>
                                                            <w:bottom w:val="none" w:sz="0" w:space="0" w:color="auto"/>
                                                            <w:right w:val="none" w:sz="0" w:space="0" w:color="auto"/>
                                                          </w:divBdr>
                                                        </w:div>
                                                      </w:divsChild>
                                                    </w:div>
                                                    <w:div w:id="942691239">
                                                      <w:marLeft w:val="0"/>
                                                      <w:marRight w:val="0"/>
                                                      <w:marTop w:val="0"/>
                                                      <w:marBottom w:val="0"/>
                                                      <w:divBdr>
                                                        <w:top w:val="none" w:sz="0" w:space="0" w:color="auto"/>
                                                        <w:left w:val="none" w:sz="0" w:space="0" w:color="auto"/>
                                                        <w:bottom w:val="none" w:sz="0" w:space="0" w:color="auto"/>
                                                        <w:right w:val="none" w:sz="0" w:space="0" w:color="auto"/>
                                                      </w:divBdr>
                                                    </w:div>
                                                    <w:div w:id="1038237184">
                                                      <w:marLeft w:val="0"/>
                                                      <w:marRight w:val="0"/>
                                                      <w:marTop w:val="0"/>
                                                      <w:marBottom w:val="0"/>
                                                      <w:divBdr>
                                                        <w:top w:val="none" w:sz="0" w:space="0" w:color="auto"/>
                                                        <w:left w:val="none" w:sz="0" w:space="0" w:color="auto"/>
                                                        <w:bottom w:val="none" w:sz="0" w:space="0" w:color="auto"/>
                                                        <w:right w:val="none" w:sz="0" w:space="0" w:color="auto"/>
                                                      </w:divBdr>
                                                      <w:divsChild>
                                                        <w:div w:id="305091191">
                                                          <w:marLeft w:val="0"/>
                                                          <w:marRight w:val="0"/>
                                                          <w:marTop w:val="0"/>
                                                          <w:marBottom w:val="0"/>
                                                          <w:divBdr>
                                                            <w:top w:val="none" w:sz="0" w:space="0" w:color="auto"/>
                                                            <w:left w:val="none" w:sz="0" w:space="0" w:color="auto"/>
                                                            <w:bottom w:val="none" w:sz="0" w:space="0" w:color="auto"/>
                                                            <w:right w:val="none" w:sz="0" w:space="0" w:color="auto"/>
                                                          </w:divBdr>
                                                        </w:div>
                                                        <w:div w:id="475881336">
                                                          <w:marLeft w:val="0"/>
                                                          <w:marRight w:val="0"/>
                                                          <w:marTop w:val="0"/>
                                                          <w:marBottom w:val="0"/>
                                                          <w:divBdr>
                                                            <w:top w:val="none" w:sz="0" w:space="0" w:color="auto"/>
                                                            <w:left w:val="none" w:sz="0" w:space="0" w:color="auto"/>
                                                            <w:bottom w:val="none" w:sz="0" w:space="0" w:color="auto"/>
                                                            <w:right w:val="none" w:sz="0" w:space="0" w:color="auto"/>
                                                          </w:divBdr>
                                                        </w:div>
                                                      </w:divsChild>
                                                    </w:div>
                                                    <w:div w:id="162519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41027">
                                              <w:marLeft w:val="0"/>
                                              <w:marRight w:val="0"/>
                                              <w:marTop w:val="0"/>
                                              <w:marBottom w:val="0"/>
                                              <w:divBdr>
                                                <w:top w:val="none" w:sz="0" w:space="0" w:color="auto"/>
                                                <w:left w:val="none" w:sz="0" w:space="0" w:color="auto"/>
                                                <w:bottom w:val="none" w:sz="0" w:space="0" w:color="auto"/>
                                                <w:right w:val="none" w:sz="0" w:space="0" w:color="auto"/>
                                              </w:divBdr>
                                              <w:divsChild>
                                                <w:div w:id="450630631">
                                                  <w:marLeft w:val="0"/>
                                                  <w:marRight w:val="0"/>
                                                  <w:marTop w:val="0"/>
                                                  <w:marBottom w:val="0"/>
                                                  <w:divBdr>
                                                    <w:top w:val="none" w:sz="0" w:space="0" w:color="auto"/>
                                                    <w:left w:val="none" w:sz="0" w:space="0" w:color="auto"/>
                                                    <w:bottom w:val="none" w:sz="0" w:space="0" w:color="auto"/>
                                                    <w:right w:val="none" w:sz="0" w:space="0" w:color="auto"/>
                                                  </w:divBdr>
                                                  <w:divsChild>
                                                    <w:div w:id="285284541">
                                                      <w:marLeft w:val="0"/>
                                                      <w:marRight w:val="0"/>
                                                      <w:marTop w:val="0"/>
                                                      <w:marBottom w:val="0"/>
                                                      <w:divBdr>
                                                        <w:top w:val="none" w:sz="0" w:space="0" w:color="auto"/>
                                                        <w:left w:val="none" w:sz="0" w:space="0" w:color="auto"/>
                                                        <w:bottom w:val="none" w:sz="0" w:space="0" w:color="auto"/>
                                                        <w:right w:val="none" w:sz="0" w:space="0" w:color="auto"/>
                                                      </w:divBdr>
                                                    </w:div>
                                                    <w:div w:id="365107258">
                                                      <w:marLeft w:val="0"/>
                                                      <w:marRight w:val="0"/>
                                                      <w:marTop w:val="0"/>
                                                      <w:marBottom w:val="0"/>
                                                      <w:divBdr>
                                                        <w:top w:val="none" w:sz="0" w:space="0" w:color="auto"/>
                                                        <w:left w:val="none" w:sz="0" w:space="0" w:color="auto"/>
                                                        <w:bottom w:val="none" w:sz="0" w:space="0" w:color="auto"/>
                                                        <w:right w:val="none" w:sz="0" w:space="0" w:color="auto"/>
                                                      </w:divBdr>
                                                    </w:div>
                                                    <w:div w:id="690767687">
                                                      <w:marLeft w:val="0"/>
                                                      <w:marRight w:val="0"/>
                                                      <w:marTop w:val="0"/>
                                                      <w:marBottom w:val="0"/>
                                                      <w:divBdr>
                                                        <w:top w:val="none" w:sz="0" w:space="0" w:color="auto"/>
                                                        <w:left w:val="none" w:sz="0" w:space="0" w:color="auto"/>
                                                        <w:bottom w:val="none" w:sz="0" w:space="0" w:color="auto"/>
                                                        <w:right w:val="none" w:sz="0" w:space="0" w:color="auto"/>
                                                      </w:divBdr>
                                                      <w:divsChild>
                                                        <w:div w:id="494223499">
                                                          <w:marLeft w:val="0"/>
                                                          <w:marRight w:val="0"/>
                                                          <w:marTop w:val="0"/>
                                                          <w:marBottom w:val="0"/>
                                                          <w:divBdr>
                                                            <w:top w:val="none" w:sz="0" w:space="0" w:color="auto"/>
                                                            <w:left w:val="none" w:sz="0" w:space="0" w:color="auto"/>
                                                            <w:bottom w:val="none" w:sz="0" w:space="0" w:color="auto"/>
                                                            <w:right w:val="none" w:sz="0" w:space="0" w:color="auto"/>
                                                          </w:divBdr>
                                                        </w:div>
                                                      </w:divsChild>
                                                    </w:div>
                                                    <w:div w:id="1507020489">
                                                      <w:marLeft w:val="0"/>
                                                      <w:marRight w:val="0"/>
                                                      <w:marTop w:val="0"/>
                                                      <w:marBottom w:val="0"/>
                                                      <w:divBdr>
                                                        <w:top w:val="none" w:sz="0" w:space="0" w:color="auto"/>
                                                        <w:left w:val="none" w:sz="0" w:space="0" w:color="auto"/>
                                                        <w:bottom w:val="none" w:sz="0" w:space="0" w:color="auto"/>
                                                        <w:right w:val="none" w:sz="0" w:space="0" w:color="auto"/>
                                                      </w:divBdr>
                                                      <w:divsChild>
                                                        <w:div w:id="1166868943">
                                                          <w:marLeft w:val="0"/>
                                                          <w:marRight w:val="0"/>
                                                          <w:marTop w:val="0"/>
                                                          <w:marBottom w:val="0"/>
                                                          <w:divBdr>
                                                            <w:top w:val="none" w:sz="0" w:space="0" w:color="auto"/>
                                                            <w:left w:val="none" w:sz="0" w:space="0" w:color="auto"/>
                                                            <w:bottom w:val="none" w:sz="0" w:space="0" w:color="auto"/>
                                                            <w:right w:val="none" w:sz="0" w:space="0" w:color="auto"/>
                                                          </w:divBdr>
                                                        </w:div>
                                                        <w:div w:id="198292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149894">
                                              <w:marLeft w:val="0"/>
                                              <w:marRight w:val="0"/>
                                              <w:marTop w:val="0"/>
                                              <w:marBottom w:val="0"/>
                                              <w:divBdr>
                                                <w:top w:val="none" w:sz="0" w:space="0" w:color="auto"/>
                                                <w:left w:val="none" w:sz="0" w:space="0" w:color="auto"/>
                                                <w:bottom w:val="none" w:sz="0" w:space="0" w:color="auto"/>
                                                <w:right w:val="none" w:sz="0" w:space="0" w:color="auto"/>
                                              </w:divBdr>
                                              <w:divsChild>
                                                <w:div w:id="2099011288">
                                                  <w:marLeft w:val="0"/>
                                                  <w:marRight w:val="0"/>
                                                  <w:marTop w:val="0"/>
                                                  <w:marBottom w:val="0"/>
                                                  <w:divBdr>
                                                    <w:top w:val="none" w:sz="0" w:space="0" w:color="auto"/>
                                                    <w:left w:val="none" w:sz="0" w:space="0" w:color="auto"/>
                                                    <w:bottom w:val="none" w:sz="0" w:space="0" w:color="auto"/>
                                                    <w:right w:val="none" w:sz="0" w:space="0" w:color="auto"/>
                                                  </w:divBdr>
                                                  <w:divsChild>
                                                    <w:div w:id="946229433">
                                                      <w:marLeft w:val="0"/>
                                                      <w:marRight w:val="0"/>
                                                      <w:marTop w:val="0"/>
                                                      <w:marBottom w:val="0"/>
                                                      <w:divBdr>
                                                        <w:top w:val="none" w:sz="0" w:space="0" w:color="auto"/>
                                                        <w:left w:val="none" w:sz="0" w:space="0" w:color="auto"/>
                                                        <w:bottom w:val="none" w:sz="0" w:space="0" w:color="auto"/>
                                                        <w:right w:val="none" w:sz="0" w:space="0" w:color="auto"/>
                                                      </w:divBdr>
                                                      <w:divsChild>
                                                        <w:div w:id="1108544431">
                                                          <w:marLeft w:val="0"/>
                                                          <w:marRight w:val="0"/>
                                                          <w:marTop w:val="0"/>
                                                          <w:marBottom w:val="0"/>
                                                          <w:divBdr>
                                                            <w:top w:val="none" w:sz="0" w:space="0" w:color="auto"/>
                                                            <w:left w:val="none" w:sz="0" w:space="0" w:color="auto"/>
                                                            <w:bottom w:val="none" w:sz="0" w:space="0" w:color="auto"/>
                                                            <w:right w:val="none" w:sz="0" w:space="0" w:color="auto"/>
                                                          </w:divBdr>
                                                        </w:div>
                                                      </w:divsChild>
                                                    </w:div>
                                                    <w:div w:id="1519584312">
                                                      <w:marLeft w:val="0"/>
                                                      <w:marRight w:val="0"/>
                                                      <w:marTop w:val="0"/>
                                                      <w:marBottom w:val="0"/>
                                                      <w:divBdr>
                                                        <w:top w:val="none" w:sz="0" w:space="0" w:color="auto"/>
                                                        <w:left w:val="none" w:sz="0" w:space="0" w:color="auto"/>
                                                        <w:bottom w:val="none" w:sz="0" w:space="0" w:color="auto"/>
                                                        <w:right w:val="none" w:sz="0" w:space="0" w:color="auto"/>
                                                      </w:divBdr>
                                                    </w:div>
                                                    <w:div w:id="1827355602">
                                                      <w:marLeft w:val="0"/>
                                                      <w:marRight w:val="0"/>
                                                      <w:marTop w:val="0"/>
                                                      <w:marBottom w:val="0"/>
                                                      <w:divBdr>
                                                        <w:top w:val="none" w:sz="0" w:space="0" w:color="auto"/>
                                                        <w:left w:val="none" w:sz="0" w:space="0" w:color="auto"/>
                                                        <w:bottom w:val="none" w:sz="0" w:space="0" w:color="auto"/>
                                                        <w:right w:val="none" w:sz="0" w:space="0" w:color="auto"/>
                                                      </w:divBdr>
                                                    </w:div>
                                                    <w:div w:id="1933705416">
                                                      <w:marLeft w:val="0"/>
                                                      <w:marRight w:val="0"/>
                                                      <w:marTop w:val="0"/>
                                                      <w:marBottom w:val="0"/>
                                                      <w:divBdr>
                                                        <w:top w:val="none" w:sz="0" w:space="0" w:color="auto"/>
                                                        <w:left w:val="none" w:sz="0" w:space="0" w:color="auto"/>
                                                        <w:bottom w:val="none" w:sz="0" w:space="0" w:color="auto"/>
                                                        <w:right w:val="none" w:sz="0" w:space="0" w:color="auto"/>
                                                      </w:divBdr>
                                                      <w:divsChild>
                                                        <w:div w:id="1950042423">
                                                          <w:marLeft w:val="0"/>
                                                          <w:marRight w:val="0"/>
                                                          <w:marTop w:val="0"/>
                                                          <w:marBottom w:val="0"/>
                                                          <w:divBdr>
                                                            <w:top w:val="none" w:sz="0" w:space="0" w:color="auto"/>
                                                            <w:left w:val="none" w:sz="0" w:space="0" w:color="auto"/>
                                                            <w:bottom w:val="none" w:sz="0" w:space="0" w:color="auto"/>
                                                            <w:right w:val="none" w:sz="0" w:space="0" w:color="auto"/>
                                                          </w:divBdr>
                                                        </w:div>
                                                        <w:div w:id="195863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393698">
                                              <w:marLeft w:val="0"/>
                                              <w:marRight w:val="0"/>
                                              <w:marTop w:val="0"/>
                                              <w:marBottom w:val="0"/>
                                              <w:divBdr>
                                                <w:top w:val="none" w:sz="0" w:space="0" w:color="auto"/>
                                                <w:left w:val="none" w:sz="0" w:space="0" w:color="auto"/>
                                                <w:bottom w:val="none" w:sz="0" w:space="0" w:color="auto"/>
                                                <w:right w:val="none" w:sz="0" w:space="0" w:color="auto"/>
                                              </w:divBdr>
                                              <w:divsChild>
                                                <w:div w:id="2078160894">
                                                  <w:marLeft w:val="0"/>
                                                  <w:marRight w:val="0"/>
                                                  <w:marTop w:val="0"/>
                                                  <w:marBottom w:val="0"/>
                                                  <w:divBdr>
                                                    <w:top w:val="none" w:sz="0" w:space="0" w:color="auto"/>
                                                    <w:left w:val="none" w:sz="0" w:space="0" w:color="auto"/>
                                                    <w:bottom w:val="none" w:sz="0" w:space="0" w:color="auto"/>
                                                    <w:right w:val="none" w:sz="0" w:space="0" w:color="auto"/>
                                                  </w:divBdr>
                                                  <w:divsChild>
                                                    <w:div w:id="334116175">
                                                      <w:marLeft w:val="0"/>
                                                      <w:marRight w:val="0"/>
                                                      <w:marTop w:val="0"/>
                                                      <w:marBottom w:val="0"/>
                                                      <w:divBdr>
                                                        <w:top w:val="none" w:sz="0" w:space="0" w:color="auto"/>
                                                        <w:left w:val="none" w:sz="0" w:space="0" w:color="auto"/>
                                                        <w:bottom w:val="none" w:sz="0" w:space="0" w:color="auto"/>
                                                        <w:right w:val="none" w:sz="0" w:space="0" w:color="auto"/>
                                                      </w:divBdr>
                                                    </w:div>
                                                    <w:div w:id="1408529964">
                                                      <w:marLeft w:val="0"/>
                                                      <w:marRight w:val="0"/>
                                                      <w:marTop w:val="0"/>
                                                      <w:marBottom w:val="0"/>
                                                      <w:divBdr>
                                                        <w:top w:val="none" w:sz="0" w:space="0" w:color="auto"/>
                                                        <w:left w:val="none" w:sz="0" w:space="0" w:color="auto"/>
                                                        <w:bottom w:val="none" w:sz="0" w:space="0" w:color="auto"/>
                                                        <w:right w:val="none" w:sz="0" w:space="0" w:color="auto"/>
                                                      </w:divBdr>
                                                    </w:div>
                                                    <w:div w:id="1455174039">
                                                      <w:marLeft w:val="0"/>
                                                      <w:marRight w:val="0"/>
                                                      <w:marTop w:val="0"/>
                                                      <w:marBottom w:val="0"/>
                                                      <w:divBdr>
                                                        <w:top w:val="none" w:sz="0" w:space="0" w:color="auto"/>
                                                        <w:left w:val="none" w:sz="0" w:space="0" w:color="auto"/>
                                                        <w:bottom w:val="none" w:sz="0" w:space="0" w:color="auto"/>
                                                        <w:right w:val="none" w:sz="0" w:space="0" w:color="auto"/>
                                                      </w:divBdr>
                                                      <w:divsChild>
                                                        <w:div w:id="699356712">
                                                          <w:marLeft w:val="0"/>
                                                          <w:marRight w:val="0"/>
                                                          <w:marTop w:val="0"/>
                                                          <w:marBottom w:val="0"/>
                                                          <w:divBdr>
                                                            <w:top w:val="none" w:sz="0" w:space="0" w:color="auto"/>
                                                            <w:left w:val="none" w:sz="0" w:space="0" w:color="auto"/>
                                                            <w:bottom w:val="none" w:sz="0" w:space="0" w:color="auto"/>
                                                            <w:right w:val="none" w:sz="0" w:space="0" w:color="auto"/>
                                                          </w:divBdr>
                                                        </w:div>
                                                        <w:div w:id="1623345209">
                                                          <w:marLeft w:val="0"/>
                                                          <w:marRight w:val="0"/>
                                                          <w:marTop w:val="0"/>
                                                          <w:marBottom w:val="0"/>
                                                          <w:divBdr>
                                                            <w:top w:val="none" w:sz="0" w:space="0" w:color="auto"/>
                                                            <w:left w:val="none" w:sz="0" w:space="0" w:color="auto"/>
                                                            <w:bottom w:val="none" w:sz="0" w:space="0" w:color="auto"/>
                                                            <w:right w:val="none" w:sz="0" w:space="0" w:color="auto"/>
                                                          </w:divBdr>
                                                        </w:div>
                                                      </w:divsChild>
                                                    </w:div>
                                                    <w:div w:id="1957632928">
                                                      <w:marLeft w:val="0"/>
                                                      <w:marRight w:val="0"/>
                                                      <w:marTop w:val="0"/>
                                                      <w:marBottom w:val="0"/>
                                                      <w:divBdr>
                                                        <w:top w:val="none" w:sz="0" w:space="0" w:color="auto"/>
                                                        <w:left w:val="none" w:sz="0" w:space="0" w:color="auto"/>
                                                        <w:bottom w:val="none" w:sz="0" w:space="0" w:color="auto"/>
                                                        <w:right w:val="none" w:sz="0" w:space="0" w:color="auto"/>
                                                      </w:divBdr>
                                                      <w:divsChild>
                                                        <w:div w:id="147949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299673">
                                              <w:marLeft w:val="0"/>
                                              <w:marRight w:val="0"/>
                                              <w:marTop w:val="0"/>
                                              <w:marBottom w:val="0"/>
                                              <w:divBdr>
                                                <w:top w:val="none" w:sz="0" w:space="0" w:color="auto"/>
                                                <w:left w:val="none" w:sz="0" w:space="0" w:color="auto"/>
                                                <w:bottom w:val="none" w:sz="0" w:space="0" w:color="auto"/>
                                                <w:right w:val="none" w:sz="0" w:space="0" w:color="auto"/>
                                              </w:divBdr>
                                              <w:divsChild>
                                                <w:div w:id="1727677783">
                                                  <w:marLeft w:val="0"/>
                                                  <w:marRight w:val="0"/>
                                                  <w:marTop w:val="0"/>
                                                  <w:marBottom w:val="0"/>
                                                  <w:divBdr>
                                                    <w:top w:val="none" w:sz="0" w:space="0" w:color="auto"/>
                                                    <w:left w:val="none" w:sz="0" w:space="0" w:color="auto"/>
                                                    <w:bottom w:val="none" w:sz="0" w:space="0" w:color="auto"/>
                                                    <w:right w:val="none" w:sz="0" w:space="0" w:color="auto"/>
                                                  </w:divBdr>
                                                  <w:divsChild>
                                                    <w:div w:id="231426589">
                                                      <w:marLeft w:val="0"/>
                                                      <w:marRight w:val="0"/>
                                                      <w:marTop w:val="0"/>
                                                      <w:marBottom w:val="0"/>
                                                      <w:divBdr>
                                                        <w:top w:val="none" w:sz="0" w:space="0" w:color="auto"/>
                                                        <w:left w:val="none" w:sz="0" w:space="0" w:color="auto"/>
                                                        <w:bottom w:val="none" w:sz="0" w:space="0" w:color="auto"/>
                                                        <w:right w:val="none" w:sz="0" w:space="0" w:color="auto"/>
                                                      </w:divBdr>
                                                      <w:divsChild>
                                                        <w:div w:id="92896703">
                                                          <w:marLeft w:val="0"/>
                                                          <w:marRight w:val="0"/>
                                                          <w:marTop w:val="0"/>
                                                          <w:marBottom w:val="0"/>
                                                          <w:divBdr>
                                                            <w:top w:val="none" w:sz="0" w:space="0" w:color="auto"/>
                                                            <w:left w:val="none" w:sz="0" w:space="0" w:color="auto"/>
                                                            <w:bottom w:val="none" w:sz="0" w:space="0" w:color="auto"/>
                                                            <w:right w:val="none" w:sz="0" w:space="0" w:color="auto"/>
                                                          </w:divBdr>
                                                        </w:div>
                                                        <w:div w:id="1095855926">
                                                          <w:marLeft w:val="0"/>
                                                          <w:marRight w:val="0"/>
                                                          <w:marTop w:val="0"/>
                                                          <w:marBottom w:val="0"/>
                                                          <w:divBdr>
                                                            <w:top w:val="none" w:sz="0" w:space="0" w:color="auto"/>
                                                            <w:left w:val="none" w:sz="0" w:space="0" w:color="auto"/>
                                                            <w:bottom w:val="none" w:sz="0" w:space="0" w:color="auto"/>
                                                            <w:right w:val="none" w:sz="0" w:space="0" w:color="auto"/>
                                                          </w:divBdr>
                                                        </w:div>
                                                      </w:divsChild>
                                                    </w:div>
                                                    <w:div w:id="455491277">
                                                      <w:marLeft w:val="0"/>
                                                      <w:marRight w:val="0"/>
                                                      <w:marTop w:val="0"/>
                                                      <w:marBottom w:val="0"/>
                                                      <w:divBdr>
                                                        <w:top w:val="none" w:sz="0" w:space="0" w:color="auto"/>
                                                        <w:left w:val="none" w:sz="0" w:space="0" w:color="auto"/>
                                                        <w:bottom w:val="none" w:sz="0" w:space="0" w:color="auto"/>
                                                        <w:right w:val="none" w:sz="0" w:space="0" w:color="auto"/>
                                                      </w:divBdr>
                                                    </w:div>
                                                    <w:div w:id="1388138799">
                                                      <w:marLeft w:val="0"/>
                                                      <w:marRight w:val="0"/>
                                                      <w:marTop w:val="0"/>
                                                      <w:marBottom w:val="0"/>
                                                      <w:divBdr>
                                                        <w:top w:val="none" w:sz="0" w:space="0" w:color="auto"/>
                                                        <w:left w:val="none" w:sz="0" w:space="0" w:color="auto"/>
                                                        <w:bottom w:val="none" w:sz="0" w:space="0" w:color="auto"/>
                                                        <w:right w:val="none" w:sz="0" w:space="0" w:color="auto"/>
                                                      </w:divBdr>
                                                    </w:div>
                                                    <w:div w:id="1481578658">
                                                      <w:marLeft w:val="0"/>
                                                      <w:marRight w:val="0"/>
                                                      <w:marTop w:val="0"/>
                                                      <w:marBottom w:val="0"/>
                                                      <w:divBdr>
                                                        <w:top w:val="none" w:sz="0" w:space="0" w:color="auto"/>
                                                        <w:left w:val="none" w:sz="0" w:space="0" w:color="auto"/>
                                                        <w:bottom w:val="none" w:sz="0" w:space="0" w:color="auto"/>
                                                        <w:right w:val="none" w:sz="0" w:space="0" w:color="auto"/>
                                                      </w:divBdr>
                                                      <w:divsChild>
                                                        <w:div w:id="136617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039172">
                                              <w:marLeft w:val="0"/>
                                              <w:marRight w:val="0"/>
                                              <w:marTop w:val="0"/>
                                              <w:marBottom w:val="0"/>
                                              <w:divBdr>
                                                <w:top w:val="none" w:sz="0" w:space="0" w:color="auto"/>
                                                <w:left w:val="none" w:sz="0" w:space="0" w:color="auto"/>
                                                <w:bottom w:val="none" w:sz="0" w:space="0" w:color="auto"/>
                                                <w:right w:val="none" w:sz="0" w:space="0" w:color="auto"/>
                                              </w:divBdr>
                                              <w:divsChild>
                                                <w:div w:id="2010060710">
                                                  <w:marLeft w:val="0"/>
                                                  <w:marRight w:val="0"/>
                                                  <w:marTop w:val="0"/>
                                                  <w:marBottom w:val="0"/>
                                                  <w:divBdr>
                                                    <w:top w:val="none" w:sz="0" w:space="0" w:color="auto"/>
                                                    <w:left w:val="none" w:sz="0" w:space="0" w:color="auto"/>
                                                    <w:bottom w:val="none" w:sz="0" w:space="0" w:color="auto"/>
                                                    <w:right w:val="none" w:sz="0" w:space="0" w:color="auto"/>
                                                  </w:divBdr>
                                                  <w:divsChild>
                                                    <w:div w:id="326714389">
                                                      <w:marLeft w:val="0"/>
                                                      <w:marRight w:val="0"/>
                                                      <w:marTop w:val="0"/>
                                                      <w:marBottom w:val="0"/>
                                                      <w:divBdr>
                                                        <w:top w:val="none" w:sz="0" w:space="0" w:color="auto"/>
                                                        <w:left w:val="none" w:sz="0" w:space="0" w:color="auto"/>
                                                        <w:bottom w:val="none" w:sz="0" w:space="0" w:color="auto"/>
                                                        <w:right w:val="none" w:sz="0" w:space="0" w:color="auto"/>
                                                      </w:divBdr>
                                                      <w:divsChild>
                                                        <w:div w:id="501437730">
                                                          <w:marLeft w:val="0"/>
                                                          <w:marRight w:val="0"/>
                                                          <w:marTop w:val="0"/>
                                                          <w:marBottom w:val="0"/>
                                                          <w:divBdr>
                                                            <w:top w:val="none" w:sz="0" w:space="0" w:color="auto"/>
                                                            <w:left w:val="none" w:sz="0" w:space="0" w:color="auto"/>
                                                            <w:bottom w:val="none" w:sz="0" w:space="0" w:color="auto"/>
                                                            <w:right w:val="none" w:sz="0" w:space="0" w:color="auto"/>
                                                          </w:divBdr>
                                                        </w:div>
                                                        <w:div w:id="1456632901">
                                                          <w:marLeft w:val="0"/>
                                                          <w:marRight w:val="0"/>
                                                          <w:marTop w:val="0"/>
                                                          <w:marBottom w:val="0"/>
                                                          <w:divBdr>
                                                            <w:top w:val="none" w:sz="0" w:space="0" w:color="auto"/>
                                                            <w:left w:val="none" w:sz="0" w:space="0" w:color="auto"/>
                                                            <w:bottom w:val="none" w:sz="0" w:space="0" w:color="auto"/>
                                                            <w:right w:val="none" w:sz="0" w:space="0" w:color="auto"/>
                                                          </w:divBdr>
                                                        </w:div>
                                                      </w:divsChild>
                                                    </w:div>
                                                    <w:div w:id="573706146">
                                                      <w:marLeft w:val="0"/>
                                                      <w:marRight w:val="0"/>
                                                      <w:marTop w:val="0"/>
                                                      <w:marBottom w:val="0"/>
                                                      <w:divBdr>
                                                        <w:top w:val="none" w:sz="0" w:space="0" w:color="auto"/>
                                                        <w:left w:val="none" w:sz="0" w:space="0" w:color="auto"/>
                                                        <w:bottom w:val="none" w:sz="0" w:space="0" w:color="auto"/>
                                                        <w:right w:val="none" w:sz="0" w:space="0" w:color="auto"/>
                                                      </w:divBdr>
                                                    </w:div>
                                                    <w:div w:id="916208228">
                                                      <w:marLeft w:val="0"/>
                                                      <w:marRight w:val="0"/>
                                                      <w:marTop w:val="0"/>
                                                      <w:marBottom w:val="0"/>
                                                      <w:divBdr>
                                                        <w:top w:val="none" w:sz="0" w:space="0" w:color="auto"/>
                                                        <w:left w:val="none" w:sz="0" w:space="0" w:color="auto"/>
                                                        <w:bottom w:val="none" w:sz="0" w:space="0" w:color="auto"/>
                                                        <w:right w:val="none" w:sz="0" w:space="0" w:color="auto"/>
                                                      </w:divBdr>
                                                      <w:divsChild>
                                                        <w:div w:id="1870794214">
                                                          <w:marLeft w:val="0"/>
                                                          <w:marRight w:val="0"/>
                                                          <w:marTop w:val="0"/>
                                                          <w:marBottom w:val="0"/>
                                                          <w:divBdr>
                                                            <w:top w:val="none" w:sz="0" w:space="0" w:color="auto"/>
                                                            <w:left w:val="none" w:sz="0" w:space="0" w:color="auto"/>
                                                            <w:bottom w:val="none" w:sz="0" w:space="0" w:color="auto"/>
                                                            <w:right w:val="none" w:sz="0" w:space="0" w:color="auto"/>
                                                          </w:divBdr>
                                                        </w:div>
                                                      </w:divsChild>
                                                    </w:div>
                                                    <w:div w:id="93097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052249">
                                              <w:marLeft w:val="0"/>
                                              <w:marRight w:val="0"/>
                                              <w:marTop w:val="0"/>
                                              <w:marBottom w:val="0"/>
                                              <w:divBdr>
                                                <w:top w:val="none" w:sz="0" w:space="0" w:color="auto"/>
                                                <w:left w:val="none" w:sz="0" w:space="0" w:color="auto"/>
                                                <w:bottom w:val="none" w:sz="0" w:space="0" w:color="auto"/>
                                                <w:right w:val="none" w:sz="0" w:space="0" w:color="auto"/>
                                              </w:divBdr>
                                              <w:divsChild>
                                                <w:div w:id="191651231">
                                                  <w:marLeft w:val="0"/>
                                                  <w:marRight w:val="0"/>
                                                  <w:marTop w:val="0"/>
                                                  <w:marBottom w:val="0"/>
                                                  <w:divBdr>
                                                    <w:top w:val="none" w:sz="0" w:space="0" w:color="auto"/>
                                                    <w:left w:val="none" w:sz="0" w:space="0" w:color="auto"/>
                                                    <w:bottom w:val="none" w:sz="0" w:space="0" w:color="auto"/>
                                                    <w:right w:val="none" w:sz="0" w:space="0" w:color="auto"/>
                                                  </w:divBdr>
                                                  <w:divsChild>
                                                    <w:div w:id="722798870">
                                                      <w:marLeft w:val="0"/>
                                                      <w:marRight w:val="0"/>
                                                      <w:marTop w:val="0"/>
                                                      <w:marBottom w:val="0"/>
                                                      <w:divBdr>
                                                        <w:top w:val="none" w:sz="0" w:space="0" w:color="auto"/>
                                                        <w:left w:val="none" w:sz="0" w:space="0" w:color="auto"/>
                                                        <w:bottom w:val="none" w:sz="0" w:space="0" w:color="auto"/>
                                                        <w:right w:val="none" w:sz="0" w:space="0" w:color="auto"/>
                                                      </w:divBdr>
                                                      <w:divsChild>
                                                        <w:div w:id="1019965082">
                                                          <w:marLeft w:val="0"/>
                                                          <w:marRight w:val="0"/>
                                                          <w:marTop w:val="0"/>
                                                          <w:marBottom w:val="0"/>
                                                          <w:divBdr>
                                                            <w:top w:val="none" w:sz="0" w:space="0" w:color="auto"/>
                                                            <w:left w:val="none" w:sz="0" w:space="0" w:color="auto"/>
                                                            <w:bottom w:val="none" w:sz="0" w:space="0" w:color="auto"/>
                                                            <w:right w:val="none" w:sz="0" w:space="0" w:color="auto"/>
                                                          </w:divBdr>
                                                        </w:div>
                                                        <w:div w:id="1650135910">
                                                          <w:marLeft w:val="0"/>
                                                          <w:marRight w:val="0"/>
                                                          <w:marTop w:val="0"/>
                                                          <w:marBottom w:val="0"/>
                                                          <w:divBdr>
                                                            <w:top w:val="none" w:sz="0" w:space="0" w:color="auto"/>
                                                            <w:left w:val="none" w:sz="0" w:space="0" w:color="auto"/>
                                                            <w:bottom w:val="none" w:sz="0" w:space="0" w:color="auto"/>
                                                            <w:right w:val="none" w:sz="0" w:space="0" w:color="auto"/>
                                                          </w:divBdr>
                                                        </w:div>
                                                      </w:divsChild>
                                                    </w:div>
                                                    <w:div w:id="1045568560">
                                                      <w:marLeft w:val="0"/>
                                                      <w:marRight w:val="0"/>
                                                      <w:marTop w:val="0"/>
                                                      <w:marBottom w:val="0"/>
                                                      <w:divBdr>
                                                        <w:top w:val="none" w:sz="0" w:space="0" w:color="auto"/>
                                                        <w:left w:val="none" w:sz="0" w:space="0" w:color="auto"/>
                                                        <w:bottom w:val="none" w:sz="0" w:space="0" w:color="auto"/>
                                                        <w:right w:val="none" w:sz="0" w:space="0" w:color="auto"/>
                                                      </w:divBdr>
                                                      <w:divsChild>
                                                        <w:div w:id="441917147">
                                                          <w:marLeft w:val="0"/>
                                                          <w:marRight w:val="0"/>
                                                          <w:marTop w:val="0"/>
                                                          <w:marBottom w:val="0"/>
                                                          <w:divBdr>
                                                            <w:top w:val="none" w:sz="0" w:space="0" w:color="auto"/>
                                                            <w:left w:val="none" w:sz="0" w:space="0" w:color="auto"/>
                                                            <w:bottom w:val="none" w:sz="0" w:space="0" w:color="auto"/>
                                                            <w:right w:val="none" w:sz="0" w:space="0" w:color="auto"/>
                                                          </w:divBdr>
                                                        </w:div>
                                                      </w:divsChild>
                                                    </w:div>
                                                    <w:div w:id="1231231958">
                                                      <w:marLeft w:val="0"/>
                                                      <w:marRight w:val="0"/>
                                                      <w:marTop w:val="0"/>
                                                      <w:marBottom w:val="0"/>
                                                      <w:divBdr>
                                                        <w:top w:val="none" w:sz="0" w:space="0" w:color="auto"/>
                                                        <w:left w:val="none" w:sz="0" w:space="0" w:color="auto"/>
                                                        <w:bottom w:val="none" w:sz="0" w:space="0" w:color="auto"/>
                                                        <w:right w:val="none" w:sz="0" w:space="0" w:color="auto"/>
                                                      </w:divBdr>
                                                    </w:div>
                                                    <w:div w:id="199714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23163">
                                              <w:marLeft w:val="0"/>
                                              <w:marRight w:val="0"/>
                                              <w:marTop w:val="0"/>
                                              <w:marBottom w:val="0"/>
                                              <w:divBdr>
                                                <w:top w:val="none" w:sz="0" w:space="0" w:color="auto"/>
                                                <w:left w:val="none" w:sz="0" w:space="0" w:color="auto"/>
                                                <w:bottom w:val="none" w:sz="0" w:space="0" w:color="auto"/>
                                                <w:right w:val="none" w:sz="0" w:space="0" w:color="auto"/>
                                              </w:divBdr>
                                              <w:divsChild>
                                                <w:div w:id="1664966541">
                                                  <w:marLeft w:val="0"/>
                                                  <w:marRight w:val="0"/>
                                                  <w:marTop w:val="0"/>
                                                  <w:marBottom w:val="0"/>
                                                  <w:divBdr>
                                                    <w:top w:val="none" w:sz="0" w:space="0" w:color="auto"/>
                                                    <w:left w:val="none" w:sz="0" w:space="0" w:color="auto"/>
                                                    <w:bottom w:val="none" w:sz="0" w:space="0" w:color="auto"/>
                                                    <w:right w:val="none" w:sz="0" w:space="0" w:color="auto"/>
                                                  </w:divBdr>
                                                  <w:divsChild>
                                                    <w:div w:id="114719231">
                                                      <w:marLeft w:val="0"/>
                                                      <w:marRight w:val="0"/>
                                                      <w:marTop w:val="0"/>
                                                      <w:marBottom w:val="0"/>
                                                      <w:divBdr>
                                                        <w:top w:val="none" w:sz="0" w:space="0" w:color="auto"/>
                                                        <w:left w:val="none" w:sz="0" w:space="0" w:color="auto"/>
                                                        <w:bottom w:val="none" w:sz="0" w:space="0" w:color="auto"/>
                                                        <w:right w:val="none" w:sz="0" w:space="0" w:color="auto"/>
                                                      </w:divBdr>
                                                      <w:divsChild>
                                                        <w:div w:id="440032945">
                                                          <w:marLeft w:val="0"/>
                                                          <w:marRight w:val="0"/>
                                                          <w:marTop w:val="0"/>
                                                          <w:marBottom w:val="0"/>
                                                          <w:divBdr>
                                                            <w:top w:val="none" w:sz="0" w:space="0" w:color="auto"/>
                                                            <w:left w:val="none" w:sz="0" w:space="0" w:color="auto"/>
                                                            <w:bottom w:val="none" w:sz="0" w:space="0" w:color="auto"/>
                                                            <w:right w:val="none" w:sz="0" w:space="0" w:color="auto"/>
                                                          </w:divBdr>
                                                        </w:div>
                                                        <w:div w:id="1249803136">
                                                          <w:marLeft w:val="0"/>
                                                          <w:marRight w:val="0"/>
                                                          <w:marTop w:val="0"/>
                                                          <w:marBottom w:val="0"/>
                                                          <w:divBdr>
                                                            <w:top w:val="none" w:sz="0" w:space="0" w:color="auto"/>
                                                            <w:left w:val="none" w:sz="0" w:space="0" w:color="auto"/>
                                                            <w:bottom w:val="none" w:sz="0" w:space="0" w:color="auto"/>
                                                            <w:right w:val="none" w:sz="0" w:space="0" w:color="auto"/>
                                                          </w:divBdr>
                                                        </w:div>
                                                      </w:divsChild>
                                                    </w:div>
                                                    <w:div w:id="187521983">
                                                      <w:marLeft w:val="0"/>
                                                      <w:marRight w:val="0"/>
                                                      <w:marTop w:val="0"/>
                                                      <w:marBottom w:val="0"/>
                                                      <w:divBdr>
                                                        <w:top w:val="none" w:sz="0" w:space="0" w:color="auto"/>
                                                        <w:left w:val="none" w:sz="0" w:space="0" w:color="auto"/>
                                                        <w:bottom w:val="none" w:sz="0" w:space="0" w:color="auto"/>
                                                        <w:right w:val="none" w:sz="0" w:space="0" w:color="auto"/>
                                                      </w:divBdr>
                                                      <w:divsChild>
                                                        <w:div w:id="1978950096">
                                                          <w:marLeft w:val="0"/>
                                                          <w:marRight w:val="0"/>
                                                          <w:marTop w:val="0"/>
                                                          <w:marBottom w:val="0"/>
                                                          <w:divBdr>
                                                            <w:top w:val="none" w:sz="0" w:space="0" w:color="auto"/>
                                                            <w:left w:val="none" w:sz="0" w:space="0" w:color="auto"/>
                                                            <w:bottom w:val="none" w:sz="0" w:space="0" w:color="auto"/>
                                                            <w:right w:val="none" w:sz="0" w:space="0" w:color="auto"/>
                                                          </w:divBdr>
                                                        </w:div>
                                                      </w:divsChild>
                                                    </w:div>
                                                    <w:div w:id="1417091144">
                                                      <w:marLeft w:val="0"/>
                                                      <w:marRight w:val="0"/>
                                                      <w:marTop w:val="0"/>
                                                      <w:marBottom w:val="0"/>
                                                      <w:divBdr>
                                                        <w:top w:val="none" w:sz="0" w:space="0" w:color="auto"/>
                                                        <w:left w:val="none" w:sz="0" w:space="0" w:color="auto"/>
                                                        <w:bottom w:val="none" w:sz="0" w:space="0" w:color="auto"/>
                                                        <w:right w:val="none" w:sz="0" w:space="0" w:color="auto"/>
                                                      </w:divBdr>
                                                    </w:div>
                                                    <w:div w:id="167302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31591">
                                              <w:marLeft w:val="0"/>
                                              <w:marRight w:val="0"/>
                                              <w:marTop w:val="0"/>
                                              <w:marBottom w:val="0"/>
                                              <w:divBdr>
                                                <w:top w:val="none" w:sz="0" w:space="0" w:color="auto"/>
                                                <w:left w:val="none" w:sz="0" w:space="0" w:color="auto"/>
                                                <w:bottom w:val="none" w:sz="0" w:space="0" w:color="auto"/>
                                                <w:right w:val="none" w:sz="0" w:space="0" w:color="auto"/>
                                              </w:divBdr>
                                              <w:divsChild>
                                                <w:div w:id="2025011122">
                                                  <w:marLeft w:val="0"/>
                                                  <w:marRight w:val="0"/>
                                                  <w:marTop w:val="0"/>
                                                  <w:marBottom w:val="0"/>
                                                  <w:divBdr>
                                                    <w:top w:val="none" w:sz="0" w:space="0" w:color="auto"/>
                                                    <w:left w:val="none" w:sz="0" w:space="0" w:color="auto"/>
                                                    <w:bottom w:val="none" w:sz="0" w:space="0" w:color="auto"/>
                                                    <w:right w:val="none" w:sz="0" w:space="0" w:color="auto"/>
                                                  </w:divBdr>
                                                  <w:divsChild>
                                                    <w:div w:id="509376421">
                                                      <w:marLeft w:val="0"/>
                                                      <w:marRight w:val="0"/>
                                                      <w:marTop w:val="0"/>
                                                      <w:marBottom w:val="0"/>
                                                      <w:divBdr>
                                                        <w:top w:val="none" w:sz="0" w:space="0" w:color="auto"/>
                                                        <w:left w:val="none" w:sz="0" w:space="0" w:color="auto"/>
                                                        <w:bottom w:val="none" w:sz="0" w:space="0" w:color="auto"/>
                                                        <w:right w:val="none" w:sz="0" w:space="0" w:color="auto"/>
                                                      </w:divBdr>
                                                    </w:div>
                                                    <w:div w:id="674460238">
                                                      <w:marLeft w:val="0"/>
                                                      <w:marRight w:val="0"/>
                                                      <w:marTop w:val="0"/>
                                                      <w:marBottom w:val="0"/>
                                                      <w:divBdr>
                                                        <w:top w:val="none" w:sz="0" w:space="0" w:color="auto"/>
                                                        <w:left w:val="none" w:sz="0" w:space="0" w:color="auto"/>
                                                        <w:bottom w:val="none" w:sz="0" w:space="0" w:color="auto"/>
                                                        <w:right w:val="none" w:sz="0" w:space="0" w:color="auto"/>
                                                      </w:divBdr>
                                                    </w:div>
                                                    <w:div w:id="910626843">
                                                      <w:marLeft w:val="0"/>
                                                      <w:marRight w:val="0"/>
                                                      <w:marTop w:val="0"/>
                                                      <w:marBottom w:val="0"/>
                                                      <w:divBdr>
                                                        <w:top w:val="none" w:sz="0" w:space="0" w:color="auto"/>
                                                        <w:left w:val="none" w:sz="0" w:space="0" w:color="auto"/>
                                                        <w:bottom w:val="none" w:sz="0" w:space="0" w:color="auto"/>
                                                        <w:right w:val="none" w:sz="0" w:space="0" w:color="auto"/>
                                                      </w:divBdr>
                                                      <w:divsChild>
                                                        <w:div w:id="1002705936">
                                                          <w:marLeft w:val="0"/>
                                                          <w:marRight w:val="0"/>
                                                          <w:marTop w:val="0"/>
                                                          <w:marBottom w:val="0"/>
                                                          <w:divBdr>
                                                            <w:top w:val="none" w:sz="0" w:space="0" w:color="auto"/>
                                                            <w:left w:val="none" w:sz="0" w:space="0" w:color="auto"/>
                                                            <w:bottom w:val="none" w:sz="0" w:space="0" w:color="auto"/>
                                                            <w:right w:val="none" w:sz="0" w:space="0" w:color="auto"/>
                                                          </w:divBdr>
                                                        </w:div>
                                                        <w:div w:id="1103260641">
                                                          <w:marLeft w:val="0"/>
                                                          <w:marRight w:val="0"/>
                                                          <w:marTop w:val="0"/>
                                                          <w:marBottom w:val="0"/>
                                                          <w:divBdr>
                                                            <w:top w:val="none" w:sz="0" w:space="0" w:color="auto"/>
                                                            <w:left w:val="none" w:sz="0" w:space="0" w:color="auto"/>
                                                            <w:bottom w:val="none" w:sz="0" w:space="0" w:color="auto"/>
                                                            <w:right w:val="none" w:sz="0" w:space="0" w:color="auto"/>
                                                          </w:divBdr>
                                                        </w:div>
                                                      </w:divsChild>
                                                    </w:div>
                                                    <w:div w:id="1564439661">
                                                      <w:marLeft w:val="0"/>
                                                      <w:marRight w:val="0"/>
                                                      <w:marTop w:val="0"/>
                                                      <w:marBottom w:val="0"/>
                                                      <w:divBdr>
                                                        <w:top w:val="none" w:sz="0" w:space="0" w:color="auto"/>
                                                        <w:left w:val="none" w:sz="0" w:space="0" w:color="auto"/>
                                                        <w:bottom w:val="none" w:sz="0" w:space="0" w:color="auto"/>
                                                        <w:right w:val="none" w:sz="0" w:space="0" w:color="auto"/>
                                                      </w:divBdr>
                                                      <w:divsChild>
                                                        <w:div w:id="175547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796598">
                                              <w:marLeft w:val="0"/>
                                              <w:marRight w:val="0"/>
                                              <w:marTop w:val="0"/>
                                              <w:marBottom w:val="0"/>
                                              <w:divBdr>
                                                <w:top w:val="none" w:sz="0" w:space="0" w:color="auto"/>
                                                <w:left w:val="none" w:sz="0" w:space="0" w:color="auto"/>
                                                <w:bottom w:val="none" w:sz="0" w:space="0" w:color="auto"/>
                                                <w:right w:val="none" w:sz="0" w:space="0" w:color="auto"/>
                                              </w:divBdr>
                                              <w:divsChild>
                                                <w:div w:id="1409766788">
                                                  <w:marLeft w:val="0"/>
                                                  <w:marRight w:val="0"/>
                                                  <w:marTop w:val="0"/>
                                                  <w:marBottom w:val="0"/>
                                                  <w:divBdr>
                                                    <w:top w:val="none" w:sz="0" w:space="0" w:color="auto"/>
                                                    <w:left w:val="none" w:sz="0" w:space="0" w:color="auto"/>
                                                    <w:bottom w:val="none" w:sz="0" w:space="0" w:color="auto"/>
                                                    <w:right w:val="none" w:sz="0" w:space="0" w:color="auto"/>
                                                  </w:divBdr>
                                                  <w:divsChild>
                                                    <w:div w:id="1030911927">
                                                      <w:marLeft w:val="0"/>
                                                      <w:marRight w:val="0"/>
                                                      <w:marTop w:val="0"/>
                                                      <w:marBottom w:val="0"/>
                                                      <w:divBdr>
                                                        <w:top w:val="none" w:sz="0" w:space="0" w:color="auto"/>
                                                        <w:left w:val="none" w:sz="0" w:space="0" w:color="auto"/>
                                                        <w:bottom w:val="none" w:sz="0" w:space="0" w:color="auto"/>
                                                        <w:right w:val="none" w:sz="0" w:space="0" w:color="auto"/>
                                                      </w:divBdr>
                                                      <w:divsChild>
                                                        <w:div w:id="537208970">
                                                          <w:marLeft w:val="0"/>
                                                          <w:marRight w:val="0"/>
                                                          <w:marTop w:val="0"/>
                                                          <w:marBottom w:val="0"/>
                                                          <w:divBdr>
                                                            <w:top w:val="none" w:sz="0" w:space="0" w:color="auto"/>
                                                            <w:left w:val="none" w:sz="0" w:space="0" w:color="auto"/>
                                                            <w:bottom w:val="none" w:sz="0" w:space="0" w:color="auto"/>
                                                            <w:right w:val="none" w:sz="0" w:space="0" w:color="auto"/>
                                                          </w:divBdr>
                                                        </w:div>
                                                        <w:div w:id="1990670341">
                                                          <w:marLeft w:val="0"/>
                                                          <w:marRight w:val="0"/>
                                                          <w:marTop w:val="0"/>
                                                          <w:marBottom w:val="0"/>
                                                          <w:divBdr>
                                                            <w:top w:val="none" w:sz="0" w:space="0" w:color="auto"/>
                                                            <w:left w:val="none" w:sz="0" w:space="0" w:color="auto"/>
                                                            <w:bottom w:val="none" w:sz="0" w:space="0" w:color="auto"/>
                                                            <w:right w:val="none" w:sz="0" w:space="0" w:color="auto"/>
                                                          </w:divBdr>
                                                        </w:div>
                                                      </w:divsChild>
                                                    </w:div>
                                                    <w:div w:id="1111977974">
                                                      <w:marLeft w:val="0"/>
                                                      <w:marRight w:val="0"/>
                                                      <w:marTop w:val="0"/>
                                                      <w:marBottom w:val="0"/>
                                                      <w:divBdr>
                                                        <w:top w:val="none" w:sz="0" w:space="0" w:color="auto"/>
                                                        <w:left w:val="none" w:sz="0" w:space="0" w:color="auto"/>
                                                        <w:bottom w:val="none" w:sz="0" w:space="0" w:color="auto"/>
                                                        <w:right w:val="none" w:sz="0" w:space="0" w:color="auto"/>
                                                      </w:divBdr>
                                                      <w:divsChild>
                                                        <w:div w:id="720909521">
                                                          <w:marLeft w:val="0"/>
                                                          <w:marRight w:val="0"/>
                                                          <w:marTop w:val="0"/>
                                                          <w:marBottom w:val="0"/>
                                                          <w:divBdr>
                                                            <w:top w:val="none" w:sz="0" w:space="0" w:color="auto"/>
                                                            <w:left w:val="none" w:sz="0" w:space="0" w:color="auto"/>
                                                            <w:bottom w:val="none" w:sz="0" w:space="0" w:color="auto"/>
                                                            <w:right w:val="none" w:sz="0" w:space="0" w:color="auto"/>
                                                          </w:divBdr>
                                                        </w:div>
                                                      </w:divsChild>
                                                    </w:div>
                                                    <w:div w:id="1380125846">
                                                      <w:marLeft w:val="0"/>
                                                      <w:marRight w:val="0"/>
                                                      <w:marTop w:val="0"/>
                                                      <w:marBottom w:val="0"/>
                                                      <w:divBdr>
                                                        <w:top w:val="none" w:sz="0" w:space="0" w:color="auto"/>
                                                        <w:left w:val="none" w:sz="0" w:space="0" w:color="auto"/>
                                                        <w:bottom w:val="none" w:sz="0" w:space="0" w:color="auto"/>
                                                        <w:right w:val="none" w:sz="0" w:space="0" w:color="auto"/>
                                                      </w:divBdr>
                                                    </w:div>
                                                    <w:div w:id="140976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054204">
                                              <w:marLeft w:val="0"/>
                                              <w:marRight w:val="0"/>
                                              <w:marTop w:val="0"/>
                                              <w:marBottom w:val="0"/>
                                              <w:divBdr>
                                                <w:top w:val="none" w:sz="0" w:space="0" w:color="auto"/>
                                                <w:left w:val="none" w:sz="0" w:space="0" w:color="auto"/>
                                                <w:bottom w:val="none" w:sz="0" w:space="0" w:color="auto"/>
                                                <w:right w:val="none" w:sz="0" w:space="0" w:color="auto"/>
                                              </w:divBdr>
                                              <w:divsChild>
                                                <w:div w:id="1570964636">
                                                  <w:marLeft w:val="0"/>
                                                  <w:marRight w:val="0"/>
                                                  <w:marTop w:val="0"/>
                                                  <w:marBottom w:val="0"/>
                                                  <w:divBdr>
                                                    <w:top w:val="none" w:sz="0" w:space="0" w:color="auto"/>
                                                    <w:left w:val="none" w:sz="0" w:space="0" w:color="auto"/>
                                                    <w:bottom w:val="none" w:sz="0" w:space="0" w:color="auto"/>
                                                    <w:right w:val="none" w:sz="0" w:space="0" w:color="auto"/>
                                                  </w:divBdr>
                                                  <w:divsChild>
                                                    <w:div w:id="638386535">
                                                      <w:marLeft w:val="0"/>
                                                      <w:marRight w:val="0"/>
                                                      <w:marTop w:val="0"/>
                                                      <w:marBottom w:val="0"/>
                                                      <w:divBdr>
                                                        <w:top w:val="none" w:sz="0" w:space="0" w:color="auto"/>
                                                        <w:left w:val="none" w:sz="0" w:space="0" w:color="auto"/>
                                                        <w:bottom w:val="none" w:sz="0" w:space="0" w:color="auto"/>
                                                        <w:right w:val="none" w:sz="0" w:space="0" w:color="auto"/>
                                                      </w:divBdr>
                                                    </w:div>
                                                    <w:div w:id="694888980">
                                                      <w:marLeft w:val="0"/>
                                                      <w:marRight w:val="0"/>
                                                      <w:marTop w:val="0"/>
                                                      <w:marBottom w:val="0"/>
                                                      <w:divBdr>
                                                        <w:top w:val="none" w:sz="0" w:space="0" w:color="auto"/>
                                                        <w:left w:val="none" w:sz="0" w:space="0" w:color="auto"/>
                                                        <w:bottom w:val="none" w:sz="0" w:space="0" w:color="auto"/>
                                                        <w:right w:val="none" w:sz="0" w:space="0" w:color="auto"/>
                                                      </w:divBdr>
                                                      <w:divsChild>
                                                        <w:div w:id="941106423">
                                                          <w:marLeft w:val="0"/>
                                                          <w:marRight w:val="0"/>
                                                          <w:marTop w:val="0"/>
                                                          <w:marBottom w:val="0"/>
                                                          <w:divBdr>
                                                            <w:top w:val="none" w:sz="0" w:space="0" w:color="auto"/>
                                                            <w:left w:val="none" w:sz="0" w:space="0" w:color="auto"/>
                                                            <w:bottom w:val="none" w:sz="0" w:space="0" w:color="auto"/>
                                                            <w:right w:val="none" w:sz="0" w:space="0" w:color="auto"/>
                                                          </w:divBdr>
                                                        </w:div>
                                                      </w:divsChild>
                                                    </w:div>
                                                    <w:div w:id="1199247429">
                                                      <w:marLeft w:val="0"/>
                                                      <w:marRight w:val="0"/>
                                                      <w:marTop w:val="0"/>
                                                      <w:marBottom w:val="0"/>
                                                      <w:divBdr>
                                                        <w:top w:val="none" w:sz="0" w:space="0" w:color="auto"/>
                                                        <w:left w:val="none" w:sz="0" w:space="0" w:color="auto"/>
                                                        <w:bottom w:val="none" w:sz="0" w:space="0" w:color="auto"/>
                                                        <w:right w:val="none" w:sz="0" w:space="0" w:color="auto"/>
                                                      </w:divBdr>
                                                    </w:div>
                                                    <w:div w:id="1643122868">
                                                      <w:marLeft w:val="0"/>
                                                      <w:marRight w:val="0"/>
                                                      <w:marTop w:val="0"/>
                                                      <w:marBottom w:val="0"/>
                                                      <w:divBdr>
                                                        <w:top w:val="none" w:sz="0" w:space="0" w:color="auto"/>
                                                        <w:left w:val="none" w:sz="0" w:space="0" w:color="auto"/>
                                                        <w:bottom w:val="none" w:sz="0" w:space="0" w:color="auto"/>
                                                        <w:right w:val="none" w:sz="0" w:space="0" w:color="auto"/>
                                                      </w:divBdr>
                                                      <w:divsChild>
                                                        <w:div w:id="1208371097">
                                                          <w:marLeft w:val="0"/>
                                                          <w:marRight w:val="0"/>
                                                          <w:marTop w:val="0"/>
                                                          <w:marBottom w:val="0"/>
                                                          <w:divBdr>
                                                            <w:top w:val="none" w:sz="0" w:space="0" w:color="auto"/>
                                                            <w:left w:val="none" w:sz="0" w:space="0" w:color="auto"/>
                                                            <w:bottom w:val="none" w:sz="0" w:space="0" w:color="auto"/>
                                                            <w:right w:val="none" w:sz="0" w:space="0" w:color="auto"/>
                                                          </w:divBdr>
                                                        </w:div>
                                                        <w:div w:id="162083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835024">
                                              <w:marLeft w:val="0"/>
                                              <w:marRight w:val="0"/>
                                              <w:marTop w:val="0"/>
                                              <w:marBottom w:val="0"/>
                                              <w:divBdr>
                                                <w:top w:val="none" w:sz="0" w:space="0" w:color="auto"/>
                                                <w:left w:val="none" w:sz="0" w:space="0" w:color="auto"/>
                                                <w:bottom w:val="none" w:sz="0" w:space="0" w:color="auto"/>
                                                <w:right w:val="none" w:sz="0" w:space="0" w:color="auto"/>
                                              </w:divBdr>
                                              <w:divsChild>
                                                <w:div w:id="83570220">
                                                  <w:marLeft w:val="0"/>
                                                  <w:marRight w:val="0"/>
                                                  <w:marTop w:val="0"/>
                                                  <w:marBottom w:val="0"/>
                                                  <w:divBdr>
                                                    <w:top w:val="none" w:sz="0" w:space="0" w:color="auto"/>
                                                    <w:left w:val="none" w:sz="0" w:space="0" w:color="auto"/>
                                                    <w:bottom w:val="none" w:sz="0" w:space="0" w:color="auto"/>
                                                    <w:right w:val="none" w:sz="0" w:space="0" w:color="auto"/>
                                                  </w:divBdr>
                                                  <w:divsChild>
                                                    <w:div w:id="130900592">
                                                      <w:marLeft w:val="0"/>
                                                      <w:marRight w:val="0"/>
                                                      <w:marTop w:val="0"/>
                                                      <w:marBottom w:val="0"/>
                                                      <w:divBdr>
                                                        <w:top w:val="none" w:sz="0" w:space="0" w:color="auto"/>
                                                        <w:left w:val="none" w:sz="0" w:space="0" w:color="auto"/>
                                                        <w:bottom w:val="none" w:sz="0" w:space="0" w:color="auto"/>
                                                        <w:right w:val="none" w:sz="0" w:space="0" w:color="auto"/>
                                                      </w:divBdr>
                                                      <w:divsChild>
                                                        <w:div w:id="280721196">
                                                          <w:marLeft w:val="0"/>
                                                          <w:marRight w:val="0"/>
                                                          <w:marTop w:val="0"/>
                                                          <w:marBottom w:val="0"/>
                                                          <w:divBdr>
                                                            <w:top w:val="none" w:sz="0" w:space="0" w:color="auto"/>
                                                            <w:left w:val="none" w:sz="0" w:space="0" w:color="auto"/>
                                                            <w:bottom w:val="none" w:sz="0" w:space="0" w:color="auto"/>
                                                            <w:right w:val="none" w:sz="0" w:space="0" w:color="auto"/>
                                                          </w:divBdr>
                                                        </w:div>
                                                      </w:divsChild>
                                                    </w:div>
                                                    <w:div w:id="297954887">
                                                      <w:marLeft w:val="0"/>
                                                      <w:marRight w:val="0"/>
                                                      <w:marTop w:val="0"/>
                                                      <w:marBottom w:val="0"/>
                                                      <w:divBdr>
                                                        <w:top w:val="none" w:sz="0" w:space="0" w:color="auto"/>
                                                        <w:left w:val="none" w:sz="0" w:space="0" w:color="auto"/>
                                                        <w:bottom w:val="none" w:sz="0" w:space="0" w:color="auto"/>
                                                        <w:right w:val="none" w:sz="0" w:space="0" w:color="auto"/>
                                                      </w:divBdr>
                                                    </w:div>
                                                    <w:div w:id="805009725">
                                                      <w:marLeft w:val="0"/>
                                                      <w:marRight w:val="0"/>
                                                      <w:marTop w:val="0"/>
                                                      <w:marBottom w:val="0"/>
                                                      <w:divBdr>
                                                        <w:top w:val="none" w:sz="0" w:space="0" w:color="auto"/>
                                                        <w:left w:val="none" w:sz="0" w:space="0" w:color="auto"/>
                                                        <w:bottom w:val="none" w:sz="0" w:space="0" w:color="auto"/>
                                                        <w:right w:val="none" w:sz="0" w:space="0" w:color="auto"/>
                                                      </w:divBdr>
                                                    </w:div>
                                                    <w:div w:id="1329871716">
                                                      <w:marLeft w:val="0"/>
                                                      <w:marRight w:val="0"/>
                                                      <w:marTop w:val="0"/>
                                                      <w:marBottom w:val="0"/>
                                                      <w:divBdr>
                                                        <w:top w:val="none" w:sz="0" w:space="0" w:color="auto"/>
                                                        <w:left w:val="none" w:sz="0" w:space="0" w:color="auto"/>
                                                        <w:bottom w:val="none" w:sz="0" w:space="0" w:color="auto"/>
                                                        <w:right w:val="none" w:sz="0" w:space="0" w:color="auto"/>
                                                      </w:divBdr>
                                                      <w:divsChild>
                                                        <w:div w:id="896672209">
                                                          <w:marLeft w:val="0"/>
                                                          <w:marRight w:val="0"/>
                                                          <w:marTop w:val="0"/>
                                                          <w:marBottom w:val="0"/>
                                                          <w:divBdr>
                                                            <w:top w:val="none" w:sz="0" w:space="0" w:color="auto"/>
                                                            <w:left w:val="none" w:sz="0" w:space="0" w:color="auto"/>
                                                            <w:bottom w:val="none" w:sz="0" w:space="0" w:color="auto"/>
                                                            <w:right w:val="none" w:sz="0" w:space="0" w:color="auto"/>
                                                          </w:divBdr>
                                                        </w:div>
                                                        <w:div w:id="139056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230940">
                                              <w:marLeft w:val="0"/>
                                              <w:marRight w:val="0"/>
                                              <w:marTop w:val="0"/>
                                              <w:marBottom w:val="0"/>
                                              <w:divBdr>
                                                <w:top w:val="none" w:sz="0" w:space="0" w:color="auto"/>
                                                <w:left w:val="none" w:sz="0" w:space="0" w:color="auto"/>
                                                <w:bottom w:val="none" w:sz="0" w:space="0" w:color="auto"/>
                                                <w:right w:val="none" w:sz="0" w:space="0" w:color="auto"/>
                                              </w:divBdr>
                                              <w:divsChild>
                                                <w:div w:id="611060156">
                                                  <w:marLeft w:val="0"/>
                                                  <w:marRight w:val="0"/>
                                                  <w:marTop w:val="0"/>
                                                  <w:marBottom w:val="0"/>
                                                  <w:divBdr>
                                                    <w:top w:val="none" w:sz="0" w:space="0" w:color="auto"/>
                                                    <w:left w:val="none" w:sz="0" w:space="0" w:color="auto"/>
                                                    <w:bottom w:val="none" w:sz="0" w:space="0" w:color="auto"/>
                                                    <w:right w:val="none" w:sz="0" w:space="0" w:color="auto"/>
                                                  </w:divBdr>
                                                  <w:divsChild>
                                                    <w:div w:id="17583462">
                                                      <w:marLeft w:val="0"/>
                                                      <w:marRight w:val="0"/>
                                                      <w:marTop w:val="0"/>
                                                      <w:marBottom w:val="0"/>
                                                      <w:divBdr>
                                                        <w:top w:val="none" w:sz="0" w:space="0" w:color="auto"/>
                                                        <w:left w:val="none" w:sz="0" w:space="0" w:color="auto"/>
                                                        <w:bottom w:val="none" w:sz="0" w:space="0" w:color="auto"/>
                                                        <w:right w:val="none" w:sz="0" w:space="0" w:color="auto"/>
                                                      </w:divBdr>
                                                    </w:div>
                                                    <w:div w:id="347876739">
                                                      <w:marLeft w:val="0"/>
                                                      <w:marRight w:val="0"/>
                                                      <w:marTop w:val="0"/>
                                                      <w:marBottom w:val="0"/>
                                                      <w:divBdr>
                                                        <w:top w:val="none" w:sz="0" w:space="0" w:color="auto"/>
                                                        <w:left w:val="none" w:sz="0" w:space="0" w:color="auto"/>
                                                        <w:bottom w:val="none" w:sz="0" w:space="0" w:color="auto"/>
                                                        <w:right w:val="none" w:sz="0" w:space="0" w:color="auto"/>
                                                      </w:divBdr>
                                                      <w:divsChild>
                                                        <w:div w:id="709036437">
                                                          <w:marLeft w:val="0"/>
                                                          <w:marRight w:val="0"/>
                                                          <w:marTop w:val="0"/>
                                                          <w:marBottom w:val="0"/>
                                                          <w:divBdr>
                                                            <w:top w:val="none" w:sz="0" w:space="0" w:color="auto"/>
                                                            <w:left w:val="none" w:sz="0" w:space="0" w:color="auto"/>
                                                            <w:bottom w:val="none" w:sz="0" w:space="0" w:color="auto"/>
                                                            <w:right w:val="none" w:sz="0" w:space="0" w:color="auto"/>
                                                          </w:divBdr>
                                                        </w:div>
                                                      </w:divsChild>
                                                    </w:div>
                                                    <w:div w:id="933975244">
                                                      <w:marLeft w:val="0"/>
                                                      <w:marRight w:val="0"/>
                                                      <w:marTop w:val="0"/>
                                                      <w:marBottom w:val="0"/>
                                                      <w:divBdr>
                                                        <w:top w:val="none" w:sz="0" w:space="0" w:color="auto"/>
                                                        <w:left w:val="none" w:sz="0" w:space="0" w:color="auto"/>
                                                        <w:bottom w:val="none" w:sz="0" w:space="0" w:color="auto"/>
                                                        <w:right w:val="none" w:sz="0" w:space="0" w:color="auto"/>
                                                      </w:divBdr>
                                                      <w:divsChild>
                                                        <w:div w:id="253903871">
                                                          <w:marLeft w:val="0"/>
                                                          <w:marRight w:val="0"/>
                                                          <w:marTop w:val="0"/>
                                                          <w:marBottom w:val="0"/>
                                                          <w:divBdr>
                                                            <w:top w:val="none" w:sz="0" w:space="0" w:color="auto"/>
                                                            <w:left w:val="none" w:sz="0" w:space="0" w:color="auto"/>
                                                            <w:bottom w:val="none" w:sz="0" w:space="0" w:color="auto"/>
                                                            <w:right w:val="none" w:sz="0" w:space="0" w:color="auto"/>
                                                          </w:divBdr>
                                                        </w:div>
                                                        <w:div w:id="695040256">
                                                          <w:marLeft w:val="0"/>
                                                          <w:marRight w:val="0"/>
                                                          <w:marTop w:val="0"/>
                                                          <w:marBottom w:val="0"/>
                                                          <w:divBdr>
                                                            <w:top w:val="none" w:sz="0" w:space="0" w:color="auto"/>
                                                            <w:left w:val="none" w:sz="0" w:space="0" w:color="auto"/>
                                                            <w:bottom w:val="none" w:sz="0" w:space="0" w:color="auto"/>
                                                            <w:right w:val="none" w:sz="0" w:space="0" w:color="auto"/>
                                                          </w:divBdr>
                                                        </w:div>
                                                      </w:divsChild>
                                                    </w:div>
                                                    <w:div w:id="190355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980608">
                                              <w:marLeft w:val="0"/>
                                              <w:marRight w:val="0"/>
                                              <w:marTop w:val="0"/>
                                              <w:marBottom w:val="0"/>
                                              <w:divBdr>
                                                <w:top w:val="none" w:sz="0" w:space="0" w:color="auto"/>
                                                <w:left w:val="none" w:sz="0" w:space="0" w:color="auto"/>
                                                <w:bottom w:val="none" w:sz="0" w:space="0" w:color="auto"/>
                                                <w:right w:val="none" w:sz="0" w:space="0" w:color="auto"/>
                                              </w:divBdr>
                                              <w:divsChild>
                                                <w:div w:id="2039895039">
                                                  <w:marLeft w:val="0"/>
                                                  <w:marRight w:val="0"/>
                                                  <w:marTop w:val="0"/>
                                                  <w:marBottom w:val="0"/>
                                                  <w:divBdr>
                                                    <w:top w:val="none" w:sz="0" w:space="0" w:color="auto"/>
                                                    <w:left w:val="none" w:sz="0" w:space="0" w:color="auto"/>
                                                    <w:bottom w:val="none" w:sz="0" w:space="0" w:color="auto"/>
                                                    <w:right w:val="none" w:sz="0" w:space="0" w:color="auto"/>
                                                  </w:divBdr>
                                                  <w:divsChild>
                                                    <w:div w:id="530723026">
                                                      <w:marLeft w:val="0"/>
                                                      <w:marRight w:val="0"/>
                                                      <w:marTop w:val="0"/>
                                                      <w:marBottom w:val="0"/>
                                                      <w:divBdr>
                                                        <w:top w:val="none" w:sz="0" w:space="0" w:color="auto"/>
                                                        <w:left w:val="none" w:sz="0" w:space="0" w:color="auto"/>
                                                        <w:bottom w:val="none" w:sz="0" w:space="0" w:color="auto"/>
                                                        <w:right w:val="none" w:sz="0" w:space="0" w:color="auto"/>
                                                      </w:divBdr>
                                                      <w:divsChild>
                                                        <w:div w:id="363334064">
                                                          <w:marLeft w:val="0"/>
                                                          <w:marRight w:val="0"/>
                                                          <w:marTop w:val="0"/>
                                                          <w:marBottom w:val="0"/>
                                                          <w:divBdr>
                                                            <w:top w:val="none" w:sz="0" w:space="0" w:color="auto"/>
                                                            <w:left w:val="none" w:sz="0" w:space="0" w:color="auto"/>
                                                            <w:bottom w:val="none" w:sz="0" w:space="0" w:color="auto"/>
                                                            <w:right w:val="none" w:sz="0" w:space="0" w:color="auto"/>
                                                          </w:divBdr>
                                                        </w:div>
                                                        <w:div w:id="1540170335">
                                                          <w:marLeft w:val="0"/>
                                                          <w:marRight w:val="0"/>
                                                          <w:marTop w:val="0"/>
                                                          <w:marBottom w:val="0"/>
                                                          <w:divBdr>
                                                            <w:top w:val="none" w:sz="0" w:space="0" w:color="auto"/>
                                                            <w:left w:val="none" w:sz="0" w:space="0" w:color="auto"/>
                                                            <w:bottom w:val="none" w:sz="0" w:space="0" w:color="auto"/>
                                                            <w:right w:val="none" w:sz="0" w:space="0" w:color="auto"/>
                                                          </w:divBdr>
                                                        </w:div>
                                                      </w:divsChild>
                                                    </w:div>
                                                    <w:div w:id="1258825293">
                                                      <w:marLeft w:val="0"/>
                                                      <w:marRight w:val="0"/>
                                                      <w:marTop w:val="0"/>
                                                      <w:marBottom w:val="0"/>
                                                      <w:divBdr>
                                                        <w:top w:val="none" w:sz="0" w:space="0" w:color="auto"/>
                                                        <w:left w:val="none" w:sz="0" w:space="0" w:color="auto"/>
                                                        <w:bottom w:val="none" w:sz="0" w:space="0" w:color="auto"/>
                                                        <w:right w:val="none" w:sz="0" w:space="0" w:color="auto"/>
                                                      </w:divBdr>
                                                      <w:divsChild>
                                                        <w:div w:id="174618304">
                                                          <w:marLeft w:val="0"/>
                                                          <w:marRight w:val="0"/>
                                                          <w:marTop w:val="0"/>
                                                          <w:marBottom w:val="0"/>
                                                          <w:divBdr>
                                                            <w:top w:val="none" w:sz="0" w:space="0" w:color="auto"/>
                                                            <w:left w:val="none" w:sz="0" w:space="0" w:color="auto"/>
                                                            <w:bottom w:val="none" w:sz="0" w:space="0" w:color="auto"/>
                                                            <w:right w:val="none" w:sz="0" w:space="0" w:color="auto"/>
                                                          </w:divBdr>
                                                        </w:div>
                                                      </w:divsChild>
                                                    </w:div>
                                                    <w:div w:id="1692612174">
                                                      <w:marLeft w:val="0"/>
                                                      <w:marRight w:val="0"/>
                                                      <w:marTop w:val="0"/>
                                                      <w:marBottom w:val="0"/>
                                                      <w:divBdr>
                                                        <w:top w:val="none" w:sz="0" w:space="0" w:color="auto"/>
                                                        <w:left w:val="none" w:sz="0" w:space="0" w:color="auto"/>
                                                        <w:bottom w:val="none" w:sz="0" w:space="0" w:color="auto"/>
                                                        <w:right w:val="none" w:sz="0" w:space="0" w:color="auto"/>
                                                      </w:divBdr>
                                                    </w:div>
                                                    <w:div w:id="199972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8512870">
                                  <w:marLeft w:val="0"/>
                                  <w:marRight w:val="0"/>
                                  <w:marTop w:val="0"/>
                                  <w:marBottom w:val="0"/>
                                  <w:divBdr>
                                    <w:top w:val="none" w:sz="0" w:space="0" w:color="auto"/>
                                    <w:left w:val="none" w:sz="0" w:space="0" w:color="auto"/>
                                    <w:bottom w:val="none" w:sz="0" w:space="0" w:color="auto"/>
                                    <w:right w:val="none" w:sz="0" w:space="0" w:color="auto"/>
                                  </w:divBdr>
                                  <w:divsChild>
                                    <w:div w:id="1207991021">
                                      <w:marLeft w:val="0"/>
                                      <w:marRight w:val="0"/>
                                      <w:marTop w:val="0"/>
                                      <w:marBottom w:val="0"/>
                                      <w:divBdr>
                                        <w:top w:val="none" w:sz="0" w:space="0" w:color="auto"/>
                                        <w:left w:val="none" w:sz="0" w:space="0" w:color="auto"/>
                                        <w:bottom w:val="none" w:sz="0" w:space="0" w:color="auto"/>
                                        <w:right w:val="none" w:sz="0" w:space="0" w:color="auto"/>
                                      </w:divBdr>
                                    </w:div>
                                    <w:div w:id="1572352886">
                                      <w:marLeft w:val="0"/>
                                      <w:marRight w:val="0"/>
                                      <w:marTop w:val="0"/>
                                      <w:marBottom w:val="0"/>
                                      <w:divBdr>
                                        <w:top w:val="none" w:sz="0" w:space="0" w:color="auto"/>
                                        <w:left w:val="none" w:sz="0" w:space="0" w:color="auto"/>
                                        <w:bottom w:val="none" w:sz="0" w:space="0" w:color="auto"/>
                                        <w:right w:val="none" w:sz="0" w:space="0" w:color="auto"/>
                                      </w:divBdr>
                                      <w:divsChild>
                                        <w:div w:id="601953732">
                                          <w:marLeft w:val="0"/>
                                          <w:marRight w:val="0"/>
                                          <w:marTop w:val="0"/>
                                          <w:marBottom w:val="0"/>
                                          <w:divBdr>
                                            <w:top w:val="none" w:sz="0" w:space="0" w:color="auto"/>
                                            <w:left w:val="none" w:sz="0" w:space="0" w:color="auto"/>
                                            <w:bottom w:val="none" w:sz="0" w:space="0" w:color="auto"/>
                                            <w:right w:val="none" w:sz="0" w:space="0" w:color="auto"/>
                                          </w:divBdr>
                                        </w:div>
                                        <w:div w:id="648554675">
                                          <w:marLeft w:val="0"/>
                                          <w:marRight w:val="0"/>
                                          <w:marTop w:val="0"/>
                                          <w:marBottom w:val="0"/>
                                          <w:divBdr>
                                            <w:top w:val="none" w:sz="0" w:space="0" w:color="auto"/>
                                            <w:left w:val="none" w:sz="0" w:space="0" w:color="auto"/>
                                            <w:bottom w:val="none" w:sz="0" w:space="0" w:color="auto"/>
                                            <w:right w:val="none" w:sz="0" w:space="0" w:color="auto"/>
                                          </w:divBdr>
                                          <w:divsChild>
                                            <w:div w:id="320931901">
                                              <w:marLeft w:val="0"/>
                                              <w:marRight w:val="0"/>
                                              <w:marTop w:val="0"/>
                                              <w:marBottom w:val="0"/>
                                              <w:divBdr>
                                                <w:top w:val="none" w:sz="0" w:space="0" w:color="auto"/>
                                                <w:left w:val="none" w:sz="0" w:space="0" w:color="auto"/>
                                                <w:bottom w:val="none" w:sz="0" w:space="0" w:color="auto"/>
                                                <w:right w:val="none" w:sz="0" w:space="0" w:color="auto"/>
                                              </w:divBdr>
                                              <w:divsChild>
                                                <w:div w:id="808866495">
                                                  <w:marLeft w:val="0"/>
                                                  <w:marRight w:val="0"/>
                                                  <w:marTop w:val="0"/>
                                                  <w:marBottom w:val="0"/>
                                                  <w:divBdr>
                                                    <w:top w:val="none" w:sz="0" w:space="0" w:color="auto"/>
                                                    <w:left w:val="none" w:sz="0" w:space="0" w:color="auto"/>
                                                    <w:bottom w:val="none" w:sz="0" w:space="0" w:color="auto"/>
                                                    <w:right w:val="none" w:sz="0" w:space="0" w:color="auto"/>
                                                  </w:divBdr>
                                                  <w:divsChild>
                                                    <w:div w:id="1048994964">
                                                      <w:marLeft w:val="0"/>
                                                      <w:marRight w:val="0"/>
                                                      <w:marTop w:val="0"/>
                                                      <w:marBottom w:val="0"/>
                                                      <w:divBdr>
                                                        <w:top w:val="none" w:sz="0" w:space="0" w:color="auto"/>
                                                        <w:left w:val="none" w:sz="0" w:space="0" w:color="auto"/>
                                                        <w:bottom w:val="none" w:sz="0" w:space="0" w:color="auto"/>
                                                        <w:right w:val="none" w:sz="0" w:space="0" w:color="auto"/>
                                                      </w:divBdr>
                                                      <w:divsChild>
                                                        <w:div w:id="426584687">
                                                          <w:marLeft w:val="0"/>
                                                          <w:marRight w:val="0"/>
                                                          <w:marTop w:val="0"/>
                                                          <w:marBottom w:val="0"/>
                                                          <w:divBdr>
                                                            <w:top w:val="none" w:sz="0" w:space="0" w:color="auto"/>
                                                            <w:left w:val="none" w:sz="0" w:space="0" w:color="auto"/>
                                                            <w:bottom w:val="none" w:sz="0" w:space="0" w:color="auto"/>
                                                            <w:right w:val="none" w:sz="0" w:space="0" w:color="auto"/>
                                                          </w:divBdr>
                                                        </w:div>
                                                        <w:div w:id="1547912292">
                                                          <w:marLeft w:val="0"/>
                                                          <w:marRight w:val="0"/>
                                                          <w:marTop w:val="0"/>
                                                          <w:marBottom w:val="0"/>
                                                          <w:divBdr>
                                                            <w:top w:val="none" w:sz="0" w:space="0" w:color="auto"/>
                                                            <w:left w:val="none" w:sz="0" w:space="0" w:color="auto"/>
                                                            <w:bottom w:val="none" w:sz="0" w:space="0" w:color="auto"/>
                                                            <w:right w:val="none" w:sz="0" w:space="0" w:color="auto"/>
                                                          </w:divBdr>
                                                          <w:divsChild>
                                                            <w:div w:id="271129991">
                                                              <w:marLeft w:val="0"/>
                                                              <w:marRight w:val="0"/>
                                                              <w:marTop w:val="0"/>
                                                              <w:marBottom w:val="0"/>
                                                              <w:divBdr>
                                                                <w:top w:val="none" w:sz="0" w:space="0" w:color="auto"/>
                                                                <w:left w:val="none" w:sz="0" w:space="0" w:color="auto"/>
                                                                <w:bottom w:val="none" w:sz="0" w:space="0" w:color="auto"/>
                                                                <w:right w:val="none" w:sz="0" w:space="0" w:color="auto"/>
                                                              </w:divBdr>
                                                              <w:divsChild>
                                                                <w:div w:id="1493444754">
                                                                  <w:marLeft w:val="0"/>
                                                                  <w:marRight w:val="0"/>
                                                                  <w:marTop w:val="0"/>
                                                                  <w:marBottom w:val="0"/>
                                                                  <w:divBdr>
                                                                    <w:top w:val="none" w:sz="0" w:space="0" w:color="auto"/>
                                                                    <w:left w:val="none" w:sz="0" w:space="0" w:color="auto"/>
                                                                    <w:bottom w:val="none" w:sz="0" w:space="0" w:color="auto"/>
                                                                    <w:right w:val="none" w:sz="0" w:space="0" w:color="auto"/>
                                                                  </w:divBdr>
                                                                </w:div>
                                                                <w:div w:id="176857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4401941">
                                              <w:marLeft w:val="0"/>
                                              <w:marRight w:val="0"/>
                                              <w:marTop w:val="0"/>
                                              <w:marBottom w:val="0"/>
                                              <w:divBdr>
                                                <w:top w:val="none" w:sz="0" w:space="0" w:color="auto"/>
                                                <w:left w:val="none" w:sz="0" w:space="0" w:color="auto"/>
                                                <w:bottom w:val="none" w:sz="0" w:space="0" w:color="auto"/>
                                                <w:right w:val="none" w:sz="0" w:space="0" w:color="auto"/>
                                              </w:divBdr>
                                              <w:divsChild>
                                                <w:div w:id="55072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7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51638">
                                  <w:marLeft w:val="0"/>
                                  <w:marRight w:val="0"/>
                                  <w:marTop w:val="0"/>
                                  <w:marBottom w:val="0"/>
                                  <w:divBdr>
                                    <w:top w:val="none" w:sz="0" w:space="0" w:color="auto"/>
                                    <w:left w:val="none" w:sz="0" w:space="0" w:color="auto"/>
                                    <w:bottom w:val="none" w:sz="0" w:space="0" w:color="auto"/>
                                    <w:right w:val="none" w:sz="0" w:space="0" w:color="auto"/>
                                  </w:divBdr>
                                  <w:divsChild>
                                    <w:div w:id="538396847">
                                      <w:marLeft w:val="0"/>
                                      <w:marRight w:val="0"/>
                                      <w:marTop w:val="0"/>
                                      <w:marBottom w:val="0"/>
                                      <w:divBdr>
                                        <w:top w:val="none" w:sz="0" w:space="0" w:color="auto"/>
                                        <w:left w:val="none" w:sz="0" w:space="0" w:color="auto"/>
                                        <w:bottom w:val="none" w:sz="0" w:space="0" w:color="auto"/>
                                        <w:right w:val="none" w:sz="0" w:space="0" w:color="auto"/>
                                      </w:divBdr>
                                      <w:divsChild>
                                        <w:div w:id="30057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90668">
                              <w:marLeft w:val="0"/>
                              <w:marRight w:val="0"/>
                              <w:marTop w:val="0"/>
                              <w:marBottom w:val="0"/>
                              <w:divBdr>
                                <w:top w:val="none" w:sz="0" w:space="0" w:color="auto"/>
                                <w:left w:val="none" w:sz="0" w:space="0" w:color="auto"/>
                                <w:bottom w:val="none" w:sz="0" w:space="0" w:color="auto"/>
                                <w:right w:val="none" w:sz="0" w:space="0" w:color="auto"/>
                              </w:divBdr>
                              <w:divsChild>
                                <w:div w:id="1055012427">
                                  <w:marLeft w:val="0"/>
                                  <w:marRight w:val="0"/>
                                  <w:marTop w:val="0"/>
                                  <w:marBottom w:val="0"/>
                                  <w:divBdr>
                                    <w:top w:val="none" w:sz="0" w:space="0" w:color="auto"/>
                                    <w:left w:val="none" w:sz="0" w:space="0" w:color="auto"/>
                                    <w:bottom w:val="none" w:sz="0" w:space="0" w:color="auto"/>
                                    <w:right w:val="none" w:sz="0" w:space="0" w:color="auto"/>
                                  </w:divBdr>
                                  <w:divsChild>
                                    <w:div w:id="1184590897">
                                      <w:marLeft w:val="0"/>
                                      <w:marRight w:val="0"/>
                                      <w:marTop w:val="0"/>
                                      <w:marBottom w:val="0"/>
                                      <w:divBdr>
                                        <w:top w:val="none" w:sz="0" w:space="0" w:color="auto"/>
                                        <w:left w:val="none" w:sz="0" w:space="0" w:color="auto"/>
                                        <w:bottom w:val="none" w:sz="0" w:space="0" w:color="auto"/>
                                        <w:right w:val="none" w:sz="0" w:space="0" w:color="auto"/>
                                      </w:divBdr>
                                      <w:divsChild>
                                        <w:div w:id="1053505692">
                                          <w:marLeft w:val="0"/>
                                          <w:marRight w:val="0"/>
                                          <w:marTop w:val="0"/>
                                          <w:marBottom w:val="0"/>
                                          <w:divBdr>
                                            <w:top w:val="none" w:sz="0" w:space="0" w:color="auto"/>
                                            <w:left w:val="none" w:sz="0" w:space="0" w:color="auto"/>
                                            <w:bottom w:val="none" w:sz="0" w:space="0" w:color="auto"/>
                                            <w:right w:val="none" w:sz="0" w:space="0" w:color="auto"/>
                                          </w:divBdr>
                                          <w:divsChild>
                                            <w:div w:id="586113249">
                                              <w:marLeft w:val="0"/>
                                              <w:marRight w:val="0"/>
                                              <w:marTop w:val="0"/>
                                              <w:marBottom w:val="0"/>
                                              <w:divBdr>
                                                <w:top w:val="none" w:sz="0" w:space="0" w:color="auto"/>
                                                <w:left w:val="none" w:sz="0" w:space="0" w:color="auto"/>
                                                <w:bottom w:val="none" w:sz="0" w:space="0" w:color="auto"/>
                                                <w:right w:val="none" w:sz="0" w:space="0" w:color="auto"/>
                                              </w:divBdr>
                                              <w:divsChild>
                                                <w:div w:id="1400788312">
                                                  <w:marLeft w:val="0"/>
                                                  <w:marRight w:val="0"/>
                                                  <w:marTop w:val="0"/>
                                                  <w:marBottom w:val="0"/>
                                                  <w:divBdr>
                                                    <w:top w:val="none" w:sz="0" w:space="0" w:color="auto"/>
                                                    <w:left w:val="none" w:sz="0" w:space="0" w:color="auto"/>
                                                    <w:bottom w:val="none" w:sz="0" w:space="0" w:color="auto"/>
                                                    <w:right w:val="none" w:sz="0" w:space="0" w:color="auto"/>
                                                  </w:divBdr>
                                                </w:div>
                                              </w:divsChild>
                                            </w:div>
                                            <w:div w:id="79895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25079328">
      <w:bodyDiv w:val="1"/>
      <w:marLeft w:val="0"/>
      <w:marRight w:val="0"/>
      <w:marTop w:val="0"/>
      <w:marBottom w:val="0"/>
      <w:divBdr>
        <w:top w:val="none" w:sz="0" w:space="0" w:color="auto"/>
        <w:left w:val="none" w:sz="0" w:space="0" w:color="auto"/>
        <w:bottom w:val="none" w:sz="0" w:space="0" w:color="auto"/>
        <w:right w:val="none" w:sz="0" w:space="0" w:color="auto"/>
      </w:divBdr>
    </w:div>
    <w:div w:id="458648832">
      <w:bodyDiv w:val="1"/>
      <w:marLeft w:val="0"/>
      <w:marRight w:val="0"/>
      <w:marTop w:val="0"/>
      <w:marBottom w:val="0"/>
      <w:divBdr>
        <w:top w:val="none" w:sz="0" w:space="0" w:color="auto"/>
        <w:left w:val="none" w:sz="0" w:space="0" w:color="auto"/>
        <w:bottom w:val="none" w:sz="0" w:space="0" w:color="auto"/>
        <w:right w:val="none" w:sz="0" w:space="0" w:color="auto"/>
      </w:divBdr>
      <w:divsChild>
        <w:div w:id="893740577">
          <w:marLeft w:val="0"/>
          <w:marRight w:val="0"/>
          <w:marTop w:val="0"/>
          <w:marBottom w:val="0"/>
          <w:divBdr>
            <w:top w:val="none" w:sz="0" w:space="0" w:color="auto"/>
            <w:left w:val="none" w:sz="0" w:space="0" w:color="auto"/>
            <w:bottom w:val="none" w:sz="0" w:space="0" w:color="auto"/>
            <w:right w:val="none" w:sz="0" w:space="0" w:color="auto"/>
          </w:divBdr>
          <w:divsChild>
            <w:div w:id="192498835">
              <w:marLeft w:val="0"/>
              <w:marRight w:val="0"/>
              <w:marTop w:val="0"/>
              <w:marBottom w:val="0"/>
              <w:divBdr>
                <w:top w:val="none" w:sz="0" w:space="0" w:color="auto"/>
                <w:left w:val="none" w:sz="0" w:space="0" w:color="auto"/>
                <w:bottom w:val="none" w:sz="0" w:space="0" w:color="auto"/>
                <w:right w:val="none" w:sz="0" w:space="0" w:color="auto"/>
              </w:divBdr>
              <w:divsChild>
                <w:div w:id="219905203">
                  <w:marLeft w:val="0"/>
                  <w:marRight w:val="0"/>
                  <w:marTop w:val="0"/>
                  <w:marBottom w:val="0"/>
                  <w:divBdr>
                    <w:top w:val="none" w:sz="0" w:space="0" w:color="auto"/>
                    <w:left w:val="none" w:sz="0" w:space="0" w:color="auto"/>
                    <w:bottom w:val="none" w:sz="0" w:space="0" w:color="auto"/>
                    <w:right w:val="none" w:sz="0" w:space="0" w:color="auto"/>
                  </w:divBdr>
                  <w:divsChild>
                    <w:div w:id="148980944">
                      <w:marLeft w:val="0"/>
                      <w:marRight w:val="0"/>
                      <w:marTop w:val="0"/>
                      <w:marBottom w:val="0"/>
                      <w:divBdr>
                        <w:top w:val="none" w:sz="0" w:space="0" w:color="auto"/>
                        <w:left w:val="none" w:sz="0" w:space="0" w:color="auto"/>
                        <w:bottom w:val="none" w:sz="0" w:space="0" w:color="auto"/>
                        <w:right w:val="none" w:sz="0" w:space="0" w:color="auto"/>
                      </w:divBdr>
                      <w:divsChild>
                        <w:div w:id="828058007">
                          <w:marLeft w:val="0"/>
                          <w:marRight w:val="0"/>
                          <w:marTop w:val="0"/>
                          <w:marBottom w:val="0"/>
                          <w:divBdr>
                            <w:top w:val="none" w:sz="0" w:space="0" w:color="auto"/>
                            <w:left w:val="none" w:sz="0" w:space="0" w:color="auto"/>
                            <w:bottom w:val="none" w:sz="0" w:space="0" w:color="auto"/>
                            <w:right w:val="none" w:sz="0" w:space="0" w:color="auto"/>
                          </w:divBdr>
                          <w:divsChild>
                            <w:div w:id="719718048">
                              <w:marLeft w:val="0"/>
                              <w:marRight w:val="0"/>
                              <w:marTop w:val="0"/>
                              <w:marBottom w:val="0"/>
                              <w:divBdr>
                                <w:top w:val="none" w:sz="0" w:space="0" w:color="auto"/>
                                <w:left w:val="none" w:sz="0" w:space="0" w:color="auto"/>
                                <w:bottom w:val="none" w:sz="0" w:space="0" w:color="auto"/>
                                <w:right w:val="none" w:sz="0" w:space="0" w:color="auto"/>
                              </w:divBdr>
                              <w:divsChild>
                                <w:div w:id="8489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25642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504976730">
      <w:bodyDiv w:val="1"/>
      <w:marLeft w:val="0"/>
      <w:marRight w:val="0"/>
      <w:marTop w:val="0"/>
      <w:marBottom w:val="0"/>
      <w:divBdr>
        <w:top w:val="none" w:sz="0" w:space="0" w:color="auto"/>
        <w:left w:val="none" w:sz="0" w:space="0" w:color="auto"/>
        <w:bottom w:val="none" w:sz="0" w:space="0" w:color="auto"/>
        <w:right w:val="none" w:sz="0" w:space="0" w:color="auto"/>
      </w:divBdr>
    </w:div>
    <w:div w:id="570233496">
      <w:bodyDiv w:val="1"/>
      <w:marLeft w:val="0"/>
      <w:marRight w:val="0"/>
      <w:marTop w:val="0"/>
      <w:marBottom w:val="0"/>
      <w:divBdr>
        <w:top w:val="none" w:sz="0" w:space="0" w:color="auto"/>
        <w:left w:val="none" w:sz="0" w:space="0" w:color="auto"/>
        <w:bottom w:val="none" w:sz="0" w:space="0" w:color="auto"/>
        <w:right w:val="none" w:sz="0" w:space="0" w:color="auto"/>
      </w:divBdr>
    </w:div>
    <w:div w:id="643585060">
      <w:bodyDiv w:val="1"/>
      <w:marLeft w:val="0"/>
      <w:marRight w:val="0"/>
      <w:marTop w:val="0"/>
      <w:marBottom w:val="0"/>
      <w:divBdr>
        <w:top w:val="none" w:sz="0" w:space="0" w:color="auto"/>
        <w:left w:val="none" w:sz="0" w:space="0" w:color="auto"/>
        <w:bottom w:val="none" w:sz="0" w:space="0" w:color="auto"/>
        <w:right w:val="none" w:sz="0" w:space="0" w:color="auto"/>
      </w:divBdr>
    </w:div>
    <w:div w:id="668021875">
      <w:bodyDiv w:val="1"/>
      <w:marLeft w:val="0"/>
      <w:marRight w:val="0"/>
      <w:marTop w:val="0"/>
      <w:marBottom w:val="0"/>
      <w:divBdr>
        <w:top w:val="none" w:sz="0" w:space="0" w:color="auto"/>
        <w:left w:val="none" w:sz="0" w:space="0" w:color="auto"/>
        <w:bottom w:val="none" w:sz="0" w:space="0" w:color="auto"/>
        <w:right w:val="none" w:sz="0" w:space="0" w:color="auto"/>
      </w:divBdr>
    </w:div>
    <w:div w:id="672610448">
      <w:bodyDiv w:val="1"/>
      <w:marLeft w:val="0"/>
      <w:marRight w:val="0"/>
      <w:marTop w:val="0"/>
      <w:marBottom w:val="0"/>
      <w:divBdr>
        <w:top w:val="none" w:sz="0" w:space="0" w:color="auto"/>
        <w:left w:val="none" w:sz="0" w:space="0" w:color="auto"/>
        <w:bottom w:val="none" w:sz="0" w:space="0" w:color="auto"/>
        <w:right w:val="none" w:sz="0" w:space="0" w:color="auto"/>
      </w:divBdr>
    </w:div>
    <w:div w:id="686953287">
      <w:bodyDiv w:val="1"/>
      <w:marLeft w:val="0"/>
      <w:marRight w:val="0"/>
      <w:marTop w:val="0"/>
      <w:marBottom w:val="0"/>
      <w:divBdr>
        <w:top w:val="none" w:sz="0" w:space="0" w:color="auto"/>
        <w:left w:val="none" w:sz="0" w:space="0" w:color="auto"/>
        <w:bottom w:val="none" w:sz="0" w:space="0" w:color="auto"/>
        <w:right w:val="none" w:sz="0" w:space="0" w:color="auto"/>
      </w:divBdr>
    </w:div>
    <w:div w:id="700787778">
      <w:bodyDiv w:val="1"/>
      <w:marLeft w:val="0"/>
      <w:marRight w:val="0"/>
      <w:marTop w:val="0"/>
      <w:marBottom w:val="0"/>
      <w:divBdr>
        <w:top w:val="none" w:sz="0" w:space="0" w:color="auto"/>
        <w:left w:val="none" w:sz="0" w:space="0" w:color="auto"/>
        <w:bottom w:val="none" w:sz="0" w:space="0" w:color="auto"/>
        <w:right w:val="none" w:sz="0" w:space="0" w:color="auto"/>
      </w:divBdr>
    </w:div>
    <w:div w:id="708335218">
      <w:bodyDiv w:val="1"/>
      <w:marLeft w:val="0"/>
      <w:marRight w:val="0"/>
      <w:marTop w:val="0"/>
      <w:marBottom w:val="0"/>
      <w:divBdr>
        <w:top w:val="none" w:sz="0" w:space="0" w:color="auto"/>
        <w:left w:val="none" w:sz="0" w:space="0" w:color="auto"/>
        <w:bottom w:val="none" w:sz="0" w:space="0" w:color="auto"/>
        <w:right w:val="none" w:sz="0" w:space="0" w:color="auto"/>
      </w:divBdr>
    </w:div>
    <w:div w:id="715813674">
      <w:bodyDiv w:val="1"/>
      <w:marLeft w:val="0"/>
      <w:marRight w:val="0"/>
      <w:marTop w:val="0"/>
      <w:marBottom w:val="0"/>
      <w:divBdr>
        <w:top w:val="none" w:sz="0" w:space="0" w:color="auto"/>
        <w:left w:val="none" w:sz="0" w:space="0" w:color="auto"/>
        <w:bottom w:val="none" w:sz="0" w:space="0" w:color="auto"/>
        <w:right w:val="none" w:sz="0" w:space="0" w:color="auto"/>
      </w:divBdr>
      <w:divsChild>
        <w:div w:id="1813980334">
          <w:marLeft w:val="0"/>
          <w:marRight w:val="0"/>
          <w:marTop w:val="0"/>
          <w:marBottom w:val="0"/>
          <w:divBdr>
            <w:top w:val="none" w:sz="0" w:space="0" w:color="auto"/>
            <w:left w:val="none" w:sz="0" w:space="0" w:color="auto"/>
            <w:bottom w:val="none" w:sz="0" w:space="0" w:color="auto"/>
            <w:right w:val="none" w:sz="0" w:space="0" w:color="auto"/>
          </w:divBdr>
          <w:divsChild>
            <w:div w:id="1095201075">
              <w:marLeft w:val="0"/>
              <w:marRight w:val="0"/>
              <w:marTop w:val="0"/>
              <w:marBottom w:val="0"/>
              <w:divBdr>
                <w:top w:val="none" w:sz="0" w:space="0" w:color="auto"/>
                <w:left w:val="none" w:sz="0" w:space="0" w:color="auto"/>
                <w:bottom w:val="none" w:sz="0" w:space="0" w:color="auto"/>
                <w:right w:val="none" w:sz="0" w:space="0" w:color="auto"/>
              </w:divBdr>
              <w:divsChild>
                <w:div w:id="1960068449">
                  <w:marLeft w:val="0"/>
                  <w:marRight w:val="0"/>
                  <w:marTop w:val="0"/>
                  <w:marBottom w:val="0"/>
                  <w:divBdr>
                    <w:top w:val="none" w:sz="0" w:space="0" w:color="auto"/>
                    <w:left w:val="none" w:sz="0" w:space="0" w:color="auto"/>
                    <w:bottom w:val="none" w:sz="0" w:space="0" w:color="auto"/>
                    <w:right w:val="none" w:sz="0" w:space="0" w:color="auto"/>
                  </w:divBdr>
                  <w:divsChild>
                    <w:div w:id="1857492">
                      <w:marLeft w:val="-225"/>
                      <w:marRight w:val="-225"/>
                      <w:marTop w:val="0"/>
                      <w:marBottom w:val="0"/>
                      <w:divBdr>
                        <w:top w:val="none" w:sz="0" w:space="0" w:color="auto"/>
                        <w:left w:val="none" w:sz="0" w:space="0" w:color="auto"/>
                        <w:bottom w:val="none" w:sz="0" w:space="0" w:color="auto"/>
                        <w:right w:val="none" w:sz="0" w:space="0" w:color="auto"/>
                      </w:divBdr>
                      <w:divsChild>
                        <w:div w:id="2019623109">
                          <w:marLeft w:val="0"/>
                          <w:marRight w:val="0"/>
                          <w:marTop w:val="0"/>
                          <w:marBottom w:val="0"/>
                          <w:divBdr>
                            <w:top w:val="none" w:sz="0" w:space="0" w:color="auto"/>
                            <w:left w:val="none" w:sz="0" w:space="0" w:color="auto"/>
                            <w:bottom w:val="none" w:sz="0" w:space="0" w:color="auto"/>
                            <w:right w:val="none" w:sz="0" w:space="0" w:color="auto"/>
                          </w:divBdr>
                          <w:divsChild>
                            <w:div w:id="185711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4935">
                      <w:marLeft w:val="-225"/>
                      <w:marRight w:val="-225"/>
                      <w:marTop w:val="0"/>
                      <w:marBottom w:val="0"/>
                      <w:divBdr>
                        <w:top w:val="none" w:sz="0" w:space="0" w:color="auto"/>
                        <w:left w:val="none" w:sz="0" w:space="0" w:color="auto"/>
                        <w:bottom w:val="none" w:sz="0" w:space="0" w:color="auto"/>
                        <w:right w:val="none" w:sz="0" w:space="0" w:color="auto"/>
                      </w:divBdr>
                      <w:divsChild>
                        <w:div w:id="1389187809">
                          <w:marLeft w:val="0"/>
                          <w:marRight w:val="0"/>
                          <w:marTop w:val="0"/>
                          <w:marBottom w:val="0"/>
                          <w:divBdr>
                            <w:top w:val="none" w:sz="0" w:space="0" w:color="auto"/>
                            <w:left w:val="none" w:sz="0" w:space="0" w:color="auto"/>
                            <w:bottom w:val="none" w:sz="0" w:space="0" w:color="auto"/>
                            <w:right w:val="none" w:sz="0" w:space="0" w:color="auto"/>
                          </w:divBdr>
                          <w:divsChild>
                            <w:div w:id="88965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138262">
                      <w:marLeft w:val="-225"/>
                      <w:marRight w:val="-225"/>
                      <w:marTop w:val="0"/>
                      <w:marBottom w:val="0"/>
                      <w:divBdr>
                        <w:top w:val="none" w:sz="0" w:space="0" w:color="auto"/>
                        <w:left w:val="none" w:sz="0" w:space="0" w:color="auto"/>
                        <w:bottom w:val="none" w:sz="0" w:space="0" w:color="auto"/>
                        <w:right w:val="none" w:sz="0" w:space="0" w:color="auto"/>
                      </w:divBdr>
                      <w:divsChild>
                        <w:div w:id="25251314">
                          <w:marLeft w:val="0"/>
                          <w:marRight w:val="0"/>
                          <w:marTop w:val="0"/>
                          <w:marBottom w:val="0"/>
                          <w:divBdr>
                            <w:top w:val="none" w:sz="0" w:space="0" w:color="auto"/>
                            <w:left w:val="none" w:sz="0" w:space="0" w:color="auto"/>
                            <w:bottom w:val="none" w:sz="0" w:space="0" w:color="auto"/>
                            <w:right w:val="none" w:sz="0" w:space="0" w:color="auto"/>
                          </w:divBdr>
                          <w:divsChild>
                            <w:div w:id="200351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902597">
                      <w:marLeft w:val="-225"/>
                      <w:marRight w:val="-225"/>
                      <w:marTop w:val="0"/>
                      <w:marBottom w:val="0"/>
                      <w:divBdr>
                        <w:top w:val="none" w:sz="0" w:space="0" w:color="auto"/>
                        <w:left w:val="none" w:sz="0" w:space="0" w:color="auto"/>
                        <w:bottom w:val="none" w:sz="0" w:space="0" w:color="auto"/>
                        <w:right w:val="none" w:sz="0" w:space="0" w:color="auto"/>
                      </w:divBdr>
                      <w:divsChild>
                        <w:div w:id="1814365931">
                          <w:marLeft w:val="0"/>
                          <w:marRight w:val="0"/>
                          <w:marTop w:val="0"/>
                          <w:marBottom w:val="0"/>
                          <w:divBdr>
                            <w:top w:val="none" w:sz="0" w:space="0" w:color="auto"/>
                            <w:left w:val="none" w:sz="0" w:space="0" w:color="auto"/>
                            <w:bottom w:val="none" w:sz="0" w:space="0" w:color="auto"/>
                            <w:right w:val="none" w:sz="0" w:space="0" w:color="auto"/>
                          </w:divBdr>
                          <w:divsChild>
                            <w:div w:id="155203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672232">
                      <w:marLeft w:val="-225"/>
                      <w:marRight w:val="-225"/>
                      <w:marTop w:val="0"/>
                      <w:marBottom w:val="0"/>
                      <w:divBdr>
                        <w:top w:val="none" w:sz="0" w:space="0" w:color="auto"/>
                        <w:left w:val="none" w:sz="0" w:space="0" w:color="auto"/>
                        <w:bottom w:val="none" w:sz="0" w:space="0" w:color="auto"/>
                        <w:right w:val="none" w:sz="0" w:space="0" w:color="auto"/>
                      </w:divBdr>
                      <w:divsChild>
                        <w:div w:id="713963987">
                          <w:marLeft w:val="0"/>
                          <w:marRight w:val="0"/>
                          <w:marTop w:val="0"/>
                          <w:marBottom w:val="0"/>
                          <w:divBdr>
                            <w:top w:val="none" w:sz="0" w:space="0" w:color="auto"/>
                            <w:left w:val="none" w:sz="0" w:space="0" w:color="auto"/>
                            <w:bottom w:val="none" w:sz="0" w:space="0" w:color="auto"/>
                            <w:right w:val="none" w:sz="0" w:space="0" w:color="auto"/>
                          </w:divBdr>
                          <w:divsChild>
                            <w:div w:id="92230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071422">
                      <w:marLeft w:val="-225"/>
                      <w:marRight w:val="-225"/>
                      <w:marTop w:val="0"/>
                      <w:marBottom w:val="0"/>
                      <w:divBdr>
                        <w:top w:val="none" w:sz="0" w:space="0" w:color="auto"/>
                        <w:left w:val="none" w:sz="0" w:space="0" w:color="auto"/>
                        <w:bottom w:val="none" w:sz="0" w:space="0" w:color="auto"/>
                        <w:right w:val="none" w:sz="0" w:space="0" w:color="auto"/>
                      </w:divBdr>
                      <w:divsChild>
                        <w:div w:id="1634167598">
                          <w:marLeft w:val="0"/>
                          <w:marRight w:val="0"/>
                          <w:marTop w:val="0"/>
                          <w:marBottom w:val="0"/>
                          <w:divBdr>
                            <w:top w:val="none" w:sz="0" w:space="0" w:color="auto"/>
                            <w:left w:val="none" w:sz="0" w:space="0" w:color="auto"/>
                            <w:bottom w:val="none" w:sz="0" w:space="0" w:color="auto"/>
                            <w:right w:val="none" w:sz="0" w:space="0" w:color="auto"/>
                          </w:divBdr>
                          <w:divsChild>
                            <w:div w:id="104995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32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38863">
      <w:bodyDiv w:val="1"/>
      <w:marLeft w:val="0"/>
      <w:marRight w:val="0"/>
      <w:marTop w:val="0"/>
      <w:marBottom w:val="0"/>
      <w:divBdr>
        <w:top w:val="none" w:sz="0" w:space="0" w:color="auto"/>
        <w:left w:val="none" w:sz="0" w:space="0" w:color="auto"/>
        <w:bottom w:val="none" w:sz="0" w:space="0" w:color="auto"/>
        <w:right w:val="none" w:sz="0" w:space="0" w:color="auto"/>
      </w:divBdr>
    </w:div>
    <w:div w:id="806552721">
      <w:bodyDiv w:val="1"/>
      <w:marLeft w:val="0"/>
      <w:marRight w:val="0"/>
      <w:marTop w:val="0"/>
      <w:marBottom w:val="0"/>
      <w:divBdr>
        <w:top w:val="none" w:sz="0" w:space="0" w:color="auto"/>
        <w:left w:val="none" w:sz="0" w:space="0" w:color="auto"/>
        <w:bottom w:val="none" w:sz="0" w:space="0" w:color="auto"/>
        <w:right w:val="none" w:sz="0" w:space="0" w:color="auto"/>
      </w:divBdr>
      <w:divsChild>
        <w:div w:id="2037536298">
          <w:marLeft w:val="0"/>
          <w:marRight w:val="0"/>
          <w:marTop w:val="0"/>
          <w:marBottom w:val="0"/>
          <w:divBdr>
            <w:top w:val="none" w:sz="0" w:space="0" w:color="auto"/>
            <w:left w:val="none" w:sz="0" w:space="0" w:color="auto"/>
            <w:bottom w:val="none" w:sz="0" w:space="0" w:color="auto"/>
            <w:right w:val="none" w:sz="0" w:space="0" w:color="auto"/>
          </w:divBdr>
          <w:divsChild>
            <w:div w:id="1142238634">
              <w:marLeft w:val="0"/>
              <w:marRight w:val="0"/>
              <w:marTop w:val="0"/>
              <w:marBottom w:val="0"/>
              <w:divBdr>
                <w:top w:val="none" w:sz="0" w:space="0" w:color="auto"/>
                <w:left w:val="none" w:sz="0" w:space="0" w:color="auto"/>
                <w:bottom w:val="none" w:sz="0" w:space="0" w:color="auto"/>
                <w:right w:val="none" w:sz="0" w:space="0" w:color="auto"/>
              </w:divBdr>
              <w:divsChild>
                <w:div w:id="599292761">
                  <w:marLeft w:val="0"/>
                  <w:marRight w:val="0"/>
                  <w:marTop w:val="0"/>
                  <w:marBottom w:val="0"/>
                  <w:divBdr>
                    <w:top w:val="none" w:sz="0" w:space="0" w:color="auto"/>
                    <w:left w:val="none" w:sz="0" w:space="0" w:color="auto"/>
                    <w:bottom w:val="none" w:sz="0" w:space="0" w:color="auto"/>
                    <w:right w:val="none" w:sz="0" w:space="0" w:color="auto"/>
                  </w:divBdr>
                  <w:divsChild>
                    <w:div w:id="391387299">
                      <w:marLeft w:val="0"/>
                      <w:marRight w:val="0"/>
                      <w:marTop w:val="0"/>
                      <w:marBottom w:val="240"/>
                      <w:divBdr>
                        <w:top w:val="none" w:sz="0" w:space="0" w:color="auto"/>
                        <w:left w:val="none" w:sz="0" w:space="0" w:color="auto"/>
                        <w:bottom w:val="single" w:sz="6" w:space="4" w:color="E4E6E8"/>
                        <w:right w:val="none" w:sz="0" w:space="0" w:color="auto"/>
                      </w:divBdr>
                    </w:div>
                    <w:div w:id="1670981656">
                      <w:marLeft w:val="0"/>
                      <w:marRight w:val="0"/>
                      <w:marTop w:val="0"/>
                      <w:marBottom w:val="0"/>
                      <w:divBdr>
                        <w:top w:val="none" w:sz="0" w:space="0" w:color="auto"/>
                        <w:left w:val="none" w:sz="0" w:space="0" w:color="auto"/>
                        <w:bottom w:val="none" w:sz="0" w:space="0" w:color="auto"/>
                        <w:right w:val="none" w:sz="0" w:space="0" w:color="auto"/>
                      </w:divBdr>
                      <w:divsChild>
                        <w:div w:id="1494024891">
                          <w:marLeft w:val="0"/>
                          <w:marRight w:val="0"/>
                          <w:marTop w:val="0"/>
                          <w:marBottom w:val="0"/>
                          <w:divBdr>
                            <w:top w:val="none" w:sz="0" w:space="0" w:color="auto"/>
                            <w:left w:val="none" w:sz="0" w:space="0" w:color="auto"/>
                            <w:bottom w:val="none" w:sz="0" w:space="0" w:color="auto"/>
                            <w:right w:val="none" w:sz="0" w:space="0" w:color="auto"/>
                          </w:divBdr>
                          <w:divsChild>
                            <w:div w:id="1139684948">
                              <w:marLeft w:val="0"/>
                              <w:marRight w:val="0"/>
                              <w:marTop w:val="0"/>
                              <w:marBottom w:val="0"/>
                              <w:divBdr>
                                <w:top w:val="none" w:sz="0" w:space="0" w:color="auto"/>
                                <w:left w:val="none" w:sz="0" w:space="0" w:color="auto"/>
                                <w:bottom w:val="none" w:sz="0" w:space="0" w:color="auto"/>
                                <w:right w:val="none" w:sz="0" w:space="0" w:color="auto"/>
                              </w:divBdr>
                              <w:divsChild>
                                <w:div w:id="642542408">
                                  <w:marLeft w:val="0"/>
                                  <w:marRight w:val="0"/>
                                  <w:marTop w:val="0"/>
                                  <w:marBottom w:val="0"/>
                                  <w:divBdr>
                                    <w:top w:val="none" w:sz="0" w:space="0" w:color="auto"/>
                                    <w:left w:val="none" w:sz="0" w:space="0" w:color="auto"/>
                                    <w:bottom w:val="none" w:sz="0" w:space="0" w:color="auto"/>
                                    <w:right w:val="none" w:sz="0" w:space="0" w:color="auto"/>
                                  </w:divBdr>
                                  <w:divsChild>
                                    <w:div w:id="361831973">
                                      <w:marLeft w:val="0"/>
                                      <w:marRight w:val="0"/>
                                      <w:marTop w:val="150"/>
                                      <w:marBottom w:val="0"/>
                                      <w:divBdr>
                                        <w:top w:val="single" w:sz="6" w:space="0" w:color="E4E6E8"/>
                                        <w:left w:val="none" w:sz="0" w:space="0" w:color="auto"/>
                                        <w:bottom w:val="none" w:sz="0" w:space="0" w:color="auto"/>
                                        <w:right w:val="none" w:sz="0" w:space="0" w:color="auto"/>
                                      </w:divBdr>
                                      <w:divsChild>
                                        <w:div w:id="47270157">
                                          <w:marLeft w:val="0"/>
                                          <w:marRight w:val="0"/>
                                          <w:marTop w:val="0"/>
                                          <w:marBottom w:val="0"/>
                                          <w:divBdr>
                                            <w:top w:val="none" w:sz="0" w:space="0" w:color="auto"/>
                                            <w:left w:val="none" w:sz="0" w:space="0" w:color="auto"/>
                                            <w:bottom w:val="none" w:sz="0" w:space="0" w:color="auto"/>
                                            <w:right w:val="none" w:sz="0" w:space="0" w:color="auto"/>
                                          </w:divBdr>
                                          <w:divsChild>
                                            <w:div w:id="73090980">
                                              <w:marLeft w:val="0"/>
                                              <w:marRight w:val="0"/>
                                              <w:marTop w:val="0"/>
                                              <w:marBottom w:val="0"/>
                                              <w:divBdr>
                                                <w:top w:val="none" w:sz="0" w:space="0" w:color="auto"/>
                                                <w:left w:val="none" w:sz="0" w:space="0" w:color="auto"/>
                                                <w:bottom w:val="none" w:sz="0" w:space="0" w:color="auto"/>
                                                <w:right w:val="none" w:sz="0" w:space="0" w:color="auto"/>
                                              </w:divBdr>
                                            </w:div>
                                          </w:divsChild>
                                        </w:div>
                                        <w:div w:id="477111170">
                                          <w:marLeft w:val="0"/>
                                          <w:marRight w:val="0"/>
                                          <w:marTop w:val="0"/>
                                          <w:marBottom w:val="0"/>
                                          <w:divBdr>
                                            <w:top w:val="none" w:sz="0" w:space="0" w:color="auto"/>
                                            <w:left w:val="none" w:sz="0" w:space="0" w:color="auto"/>
                                            <w:bottom w:val="none" w:sz="0" w:space="0" w:color="auto"/>
                                            <w:right w:val="none" w:sz="0" w:space="0" w:color="auto"/>
                                          </w:divBdr>
                                          <w:divsChild>
                                            <w:div w:id="1647009372">
                                              <w:marLeft w:val="0"/>
                                              <w:marRight w:val="0"/>
                                              <w:marTop w:val="0"/>
                                              <w:marBottom w:val="0"/>
                                              <w:divBdr>
                                                <w:top w:val="none" w:sz="0" w:space="0" w:color="auto"/>
                                                <w:left w:val="none" w:sz="0" w:space="0" w:color="auto"/>
                                                <w:bottom w:val="none" w:sz="0" w:space="0" w:color="auto"/>
                                                <w:right w:val="none" w:sz="0" w:space="0" w:color="auto"/>
                                              </w:divBdr>
                                            </w:div>
                                          </w:divsChild>
                                        </w:div>
                                        <w:div w:id="681469572">
                                          <w:marLeft w:val="0"/>
                                          <w:marRight w:val="0"/>
                                          <w:marTop w:val="0"/>
                                          <w:marBottom w:val="0"/>
                                          <w:divBdr>
                                            <w:top w:val="none" w:sz="0" w:space="0" w:color="auto"/>
                                            <w:left w:val="none" w:sz="0" w:space="0" w:color="auto"/>
                                            <w:bottom w:val="none" w:sz="0" w:space="0" w:color="auto"/>
                                            <w:right w:val="none" w:sz="0" w:space="0" w:color="auto"/>
                                          </w:divBdr>
                                          <w:divsChild>
                                            <w:div w:id="1077097543">
                                              <w:marLeft w:val="0"/>
                                              <w:marRight w:val="0"/>
                                              <w:marTop w:val="0"/>
                                              <w:marBottom w:val="0"/>
                                              <w:divBdr>
                                                <w:top w:val="none" w:sz="0" w:space="0" w:color="auto"/>
                                                <w:left w:val="none" w:sz="0" w:space="0" w:color="auto"/>
                                                <w:bottom w:val="none" w:sz="0" w:space="0" w:color="auto"/>
                                                <w:right w:val="none" w:sz="0" w:space="0" w:color="auto"/>
                                              </w:divBdr>
                                            </w:div>
                                          </w:divsChild>
                                        </w:div>
                                        <w:div w:id="993486331">
                                          <w:marLeft w:val="0"/>
                                          <w:marRight w:val="0"/>
                                          <w:marTop w:val="0"/>
                                          <w:marBottom w:val="0"/>
                                          <w:divBdr>
                                            <w:top w:val="none" w:sz="0" w:space="0" w:color="auto"/>
                                            <w:left w:val="none" w:sz="0" w:space="0" w:color="auto"/>
                                            <w:bottom w:val="none" w:sz="0" w:space="0" w:color="auto"/>
                                            <w:right w:val="none" w:sz="0" w:space="0" w:color="auto"/>
                                          </w:divBdr>
                                          <w:divsChild>
                                            <w:div w:id="339937435">
                                              <w:marLeft w:val="0"/>
                                              <w:marRight w:val="0"/>
                                              <w:marTop w:val="0"/>
                                              <w:marBottom w:val="0"/>
                                              <w:divBdr>
                                                <w:top w:val="none" w:sz="0" w:space="0" w:color="auto"/>
                                                <w:left w:val="none" w:sz="0" w:space="0" w:color="auto"/>
                                                <w:bottom w:val="none" w:sz="0" w:space="0" w:color="auto"/>
                                                <w:right w:val="none" w:sz="0" w:space="0" w:color="auto"/>
                                              </w:divBdr>
                                            </w:div>
                                          </w:divsChild>
                                        </w:div>
                                        <w:div w:id="1007443417">
                                          <w:marLeft w:val="0"/>
                                          <w:marRight w:val="0"/>
                                          <w:marTop w:val="0"/>
                                          <w:marBottom w:val="0"/>
                                          <w:divBdr>
                                            <w:top w:val="none" w:sz="0" w:space="0" w:color="auto"/>
                                            <w:left w:val="none" w:sz="0" w:space="0" w:color="auto"/>
                                            <w:bottom w:val="none" w:sz="0" w:space="0" w:color="auto"/>
                                            <w:right w:val="none" w:sz="0" w:space="0" w:color="auto"/>
                                          </w:divBdr>
                                          <w:divsChild>
                                            <w:div w:id="1740908375">
                                              <w:marLeft w:val="0"/>
                                              <w:marRight w:val="0"/>
                                              <w:marTop w:val="0"/>
                                              <w:marBottom w:val="0"/>
                                              <w:divBdr>
                                                <w:top w:val="none" w:sz="0" w:space="0" w:color="auto"/>
                                                <w:left w:val="none" w:sz="0" w:space="0" w:color="auto"/>
                                                <w:bottom w:val="none" w:sz="0" w:space="0" w:color="auto"/>
                                                <w:right w:val="none" w:sz="0" w:space="0" w:color="auto"/>
                                              </w:divBdr>
                                            </w:div>
                                          </w:divsChild>
                                        </w:div>
                                        <w:div w:id="1069497882">
                                          <w:marLeft w:val="0"/>
                                          <w:marRight w:val="0"/>
                                          <w:marTop w:val="0"/>
                                          <w:marBottom w:val="0"/>
                                          <w:divBdr>
                                            <w:top w:val="none" w:sz="0" w:space="0" w:color="auto"/>
                                            <w:left w:val="none" w:sz="0" w:space="0" w:color="auto"/>
                                            <w:bottom w:val="none" w:sz="0" w:space="0" w:color="auto"/>
                                            <w:right w:val="none" w:sz="0" w:space="0" w:color="auto"/>
                                          </w:divBdr>
                                          <w:divsChild>
                                            <w:div w:id="2120443522">
                                              <w:marLeft w:val="0"/>
                                              <w:marRight w:val="0"/>
                                              <w:marTop w:val="0"/>
                                              <w:marBottom w:val="0"/>
                                              <w:divBdr>
                                                <w:top w:val="none" w:sz="0" w:space="0" w:color="auto"/>
                                                <w:left w:val="none" w:sz="0" w:space="0" w:color="auto"/>
                                                <w:bottom w:val="none" w:sz="0" w:space="0" w:color="auto"/>
                                                <w:right w:val="none" w:sz="0" w:space="0" w:color="auto"/>
                                              </w:divBdr>
                                            </w:div>
                                          </w:divsChild>
                                        </w:div>
                                        <w:div w:id="1792242986">
                                          <w:marLeft w:val="0"/>
                                          <w:marRight w:val="0"/>
                                          <w:marTop w:val="0"/>
                                          <w:marBottom w:val="0"/>
                                          <w:divBdr>
                                            <w:top w:val="none" w:sz="0" w:space="0" w:color="auto"/>
                                            <w:left w:val="none" w:sz="0" w:space="0" w:color="auto"/>
                                            <w:bottom w:val="none" w:sz="0" w:space="0" w:color="auto"/>
                                            <w:right w:val="none" w:sz="0" w:space="0" w:color="auto"/>
                                          </w:divBdr>
                                          <w:divsChild>
                                            <w:div w:id="1293897886">
                                              <w:marLeft w:val="0"/>
                                              <w:marRight w:val="0"/>
                                              <w:marTop w:val="0"/>
                                              <w:marBottom w:val="0"/>
                                              <w:divBdr>
                                                <w:top w:val="none" w:sz="0" w:space="0" w:color="auto"/>
                                                <w:left w:val="none" w:sz="0" w:space="0" w:color="auto"/>
                                                <w:bottom w:val="none" w:sz="0" w:space="0" w:color="auto"/>
                                                <w:right w:val="none" w:sz="0" w:space="0" w:color="auto"/>
                                              </w:divBdr>
                                            </w:div>
                                          </w:divsChild>
                                        </w:div>
                                        <w:div w:id="2002075000">
                                          <w:marLeft w:val="0"/>
                                          <w:marRight w:val="0"/>
                                          <w:marTop w:val="0"/>
                                          <w:marBottom w:val="0"/>
                                          <w:divBdr>
                                            <w:top w:val="none" w:sz="0" w:space="0" w:color="auto"/>
                                            <w:left w:val="none" w:sz="0" w:space="0" w:color="auto"/>
                                            <w:bottom w:val="none" w:sz="0" w:space="0" w:color="auto"/>
                                            <w:right w:val="none" w:sz="0" w:space="0" w:color="auto"/>
                                          </w:divBdr>
                                          <w:divsChild>
                                            <w:div w:id="1302274504">
                                              <w:marLeft w:val="0"/>
                                              <w:marRight w:val="0"/>
                                              <w:marTop w:val="0"/>
                                              <w:marBottom w:val="0"/>
                                              <w:divBdr>
                                                <w:top w:val="none" w:sz="0" w:space="0" w:color="auto"/>
                                                <w:left w:val="none" w:sz="0" w:space="0" w:color="auto"/>
                                                <w:bottom w:val="none" w:sz="0" w:space="0" w:color="auto"/>
                                                <w:right w:val="none" w:sz="0" w:space="0" w:color="auto"/>
                                              </w:divBdr>
                                            </w:div>
                                          </w:divsChild>
                                        </w:div>
                                        <w:div w:id="2125222678">
                                          <w:marLeft w:val="0"/>
                                          <w:marRight w:val="0"/>
                                          <w:marTop w:val="0"/>
                                          <w:marBottom w:val="0"/>
                                          <w:divBdr>
                                            <w:top w:val="none" w:sz="0" w:space="0" w:color="auto"/>
                                            <w:left w:val="none" w:sz="0" w:space="0" w:color="auto"/>
                                            <w:bottom w:val="none" w:sz="0" w:space="0" w:color="auto"/>
                                            <w:right w:val="none" w:sz="0" w:space="0" w:color="auto"/>
                                          </w:divBdr>
                                          <w:divsChild>
                                            <w:div w:id="210043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32478">
                                      <w:marLeft w:val="0"/>
                                      <w:marRight w:val="0"/>
                                      <w:marTop w:val="0"/>
                                      <w:marBottom w:val="0"/>
                                      <w:divBdr>
                                        <w:top w:val="none" w:sz="0" w:space="0" w:color="auto"/>
                                        <w:left w:val="none" w:sz="0" w:space="0" w:color="auto"/>
                                        <w:bottom w:val="none" w:sz="0" w:space="0" w:color="auto"/>
                                        <w:right w:val="none" w:sz="0" w:space="0" w:color="auto"/>
                                      </w:divBdr>
                                    </w:div>
                                  </w:divsChild>
                                </w:div>
                                <w:div w:id="844132517">
                                  <w:marLeft w:val="0"/>
                                  <w:marRight w:val="0"/>
                                  <w:marTop w:val="0"/>
                                  <w:marBottom w:val="0"/>
                                  <w:divBdr>
                                    <w:top w:val="none" w:sz="0" w:space="0" w:color="auto"/>
                                    <w:left w:val="none" w:sz="0" w:space="0" w:color="auto"/>
                                    <w:bottom w:val="none" w:sz="0" w:space="0" w:color="auto"/>
                                    <w:right w:val="none" w:sz="0" w:space="0" w:color="auto"/>
                                  </w:divBdr>
                                  <w:divsChild>
                                    <w:div w:id="1318917323">
                                      <w:marLeft w:val="0"/>
                                      <w:marRight w:val="0"/>
                                      <w:marTop w:val="0"/>
                                      <w:marBottom w:val="150"/>
                                      <w:divBdr>
                                        <w:top w:val="none" w:sz="0" w:space="0" w:color="auto"/>
                                        <w:left w:val="none" w:sz="0" w:space="0" w:color="auto"/>
                                        <w:bottom w:val="none" w:sz="0" w:space="0" w:color="auto"/>
                                        <w:right w:val="none" w:sz="0" w:space="0" w:color="auto"/>
                                      </w:divBdr>
                                    </w:div>
                                    <w:div w:id="1393771920">
                                      <w:marLeft w:val="0"/>
                                      <w:marRight w:val="0"/>
                                      <w:marTop w:val="0"/>
                                      <w:marBottom w:val="0"/>
                                      <w:divBdr>
                                        <w:top w:val="none" w:sz="0" w:space="0" w:color="auto"/>
                                        <w:left w:val="none" w:sz="0" w:space="0" w:color="auto"/>
                                        <w:bottom w:val="none" w:sz="0" w:space="0" w:color="auto"/>
                                        <w:right w:val="none" w:sz="0" w:space="0" w:color="auto"/>
                                      </w:divBdr>
                                      <w:divsChild>
                                        <w:div w:id="1248541754">
                                          <w:marLeft w:val="0"/>
                                          <w:marRight w:val="0"/>
                                          <w:marTop w:val="0"/>
                                          <w:marBottom w:val="0"/>
                                          <w:divBdr>
                                            <w:top w:val="none" w:sz="0" w:space="0" w:color="auto"/>
                                            <w:left w:val="none" w:sz="0" w:space="0" w:color="auto"/>
                                            <w:bottom w:val="none" w:sz="0" w:space="0" w:color="auto"/>
                                            <w:right w:val="none" w:sz="0" w:space="0" w:color="auto"/>
                                          </w:divBdr>
                                          <w:divsChild>
                                            <w:div w:id="974484790">
                                              <w:marLeft w:val="0"/>
                                              <w:marRight w:val="0"/>
                                              <w:marTop w:val="0"/>
                                              <w:marBottom w:val="0"/>
                                              <w:divBdr>
                                                <w:top w:val="none" w:sz="0" w:space="0" w:color="auto"/>
                                                <w:left w:val="none" w:sz="0" w:space="0" w:color="auto"/>
                                                <w:bottom w:val="none" w:sz="0" w:space="0" w:color="auto"/>
                                                <w:right w:val="none" w:sz="0" w:space="0" w:color="auto"/>
                                              </w:divBdr>
                                            </w:div>
                                          </w:divsChild>
                                        </w:div>
                                        <w:div w:id="1410346243">
                                          <w:marLeft w:val="0"/>
                                          <w:marRight w:val="0"/>
                                          <w:marTop w:val="0"/>
                                          <w:marBottom w:val="0"/>
                                          <w:divBdr>
                                            <w:top w:val="none" w:sz="0" w:space="0" w:color="auto"/>
                                            <w:left w:val="none" w:sz="0" w:space="0" w:color="auto"/>
                                            <w:bottom w:val="none" w:sz="0" w:space="0" w:color="auto"/>
                                            <w:right w:val="none" w:sz="0" w:space="0" w:color="auto"/>
                                          </w:divBdr>
                                          <w:divsChild>
                                            <w:div w:id="46687389">
                                              <w:marLeft w:val="0"/>
                                              <w:marRight w:val="0"/>
                                              <w:marTop w:val="0"/>
                                              <w:marBottom w:val="0"/>
                                              <w:divBdr>
                                                <w:top w:val="none" w:sz="0" w:space="0" w:color="auto"/>
                                                <w:left w:val="none" w:sz="0" w:space="0" w:color="auto"/>
                                                <w:bottom w:val="none" w:sz="0" w:space="0" w:color="auto"/>
                                                <w:right w:val="none" w:sz="0" w:space="0" w:color="auto"/>
                                              </w:divBdr>
                                              <w:divsChild>
                                                <w:div w:id="816991618">
                                                  <w:marLeft w:val="0"/>
                                                  <w:marRight w:val="0"/>
                                                  <w:marTop w:val="0"/>
                                                  <w:marBottom w:val="0"/>
                                                  <w:divBdr>
                                                    <w:top w:val="none" w:sz="0" w:space="0" w:color="auto"/>
                                                    <w:left w:val="none" w:sz="0" w:space="0" w:color="auto"/>
                                                    <w:bottom w:val="none" w:sz="0" w:space="0" w:color="auto"/>
                                                    <w:right w:val="none" w:sz="0" w:space="0" w:color="auto"/>
                                                  </w:divBdr>
                                                </w:div>
                                              </w:divsChild>
                                            </w:div>
                                            <w:div w:id="226573863">
                                              <w:marLeft w:val="0"/>
                                              <w:marRight w:val="0"/>
                                              <w:marTop w:val="0"/>
                                              <w:marBottom w:val="0"/>
                                              <w:divBdr>
                                                <w:top w:val="none" w:sz="0" w:space="0" w:color="auto"/>
                                                <w:left w:val="none" w:sz="0" w:space="0" w:color="auto"/>
                                                <w:bottom w:val="none" w:sz="0" w:space="0" w:color="auto"/>
                                                <w:right w:val="none" w:sz="0" w:space="0" w:color="auto"/>
                                              </w:divBdr>
                                            </w:div>
                                            <w:div w:id="1429079943">
                                              <w:marLeft w:val="0"/>
                                              <w:marRight w:val="0"/>
                                              <w:marTop w:val="0"/>
                                              <w:marBottom w:val="0"/>
                                              <w:divBdr>
                                                <w:top w:val="none" w:sz="0" w:space="0" w:color="auto"/>
                                                <w:left w:val="none" w:sz="0" w:space="0" w:color="auto"/>
                                                <w:bottom w:val="none" w:sz="0" w:space="0" w:color="auto"/>
                                                <w:right w:val="none" w:sz="0" w:space="0" w:color="auto"/>
                                              </w:divBdr>
                                              <w:divsChild>
                                                <w:div w:id="10160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315470">
                                      <w:marLeft w:val="0"/>
                                      <w:marRight w:val="0"/>
                                      <w:marTop w:val="0"/>
                                      <w:marBottom w:val="75"/>
                                      <w:divBdr>
                                        <w:top w:val="none" w:sz="0" w:space="0" w:color="auto"/>
                                        <w:left w:val="none" w:sz="0" w:space="0" w:color="auto"/>
                                        <w:bottom w:val="none" w:sz="0" w:space="0" w:color="auto"/>
                                        <w:right w:val="none" w:sz="0" w:space="0" w:color="auto"/>
                                      </w:divBdr>
                                    </w:div>
                                  </w:divsChild>
                                </w:div>
                                <w:div w:id="99499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860804">
                          <w:marLeft w:val="0"/>
                          <w:marRight w:val="0"/>
                          <w:marTop w:val="0"/>
                          <w:marBottom w:val="0"/>
                          <w:divBdr>
                            <w:top w:val="none" w:sz="0" w:space="0" w:color="auto"/>
                            <w:left w:val="none" w:sz="0" w:space="0" w:color="auto"/>
                            <w:bottom w:val="none" w:sz="0" w:space="0" w:color="auto"/>
                            <w:right w:val="none" w:sz="0" w:space="0" w:color="auto"/>
                          </w:divBdr>
                          <w:divsChild>
                            <w:div w:id="908006381">
                              <w:marLeft w:val="0"/>
                              <w:marRight w:val="0"/>
                              <w:marTop w:val="0"/>
                              <w:marBottom w:val="0"/>
                              <w:divBdr>
                                <w:top w:val="none" w:sz="0" w:space="0" w:color="auto"/>
                                <w:left w:val="none" w:sz="0" w:space="0" w:color="auto"/>
                                <w:bottom w:val="none" w:sz="0" w:space="0" w:color="auto"/>
                                <w:right w:val="none" w:sz="0" w:space="0" w:color="auto"/>
                              </w:divBdr>
                              <w:divsChild>
                                <w:div w:id="965818904">
                                  <w:marLeft w:val="0"/>
                                  <w:marRight w:val="0"/>
                                  <w:marTop w:val="0"/>
                                  <w:marBottom w:val="0"/>
                                  <w:divBdr>
                                    <w:top w:val="none" w:sz="0" w:space="0" w:color="auto"/>
                                    <w:left w:val="none" w:sz="0" w:space="0" w:color="auto"/>
                                    <w:bottom w:val="none" w:sz="0" w:space="0" w:color="auto"/>
                                    <w:right w:val="none" w:sz="0" w:space="0" w:color="auto"/>
                                  </w:divBdr>
                                  <w:divsChild>
                                    <w:div w:id="640573300">
                                      <w:marLeft w:val="0"/>
                                      <w:marRight w:val="0"/>
                                      <w:marTop w:val="0"/>
                                      <w:marBottom w:val="0"/>
                                      <w:divBdr>
                                        <w:top w:val="none" w:sz="0" w:space="0" w:color="auto"/>
                                        <w:left w:val="none" w:sz="0" w:space="0" w:color="auto"/>
                                        <w:bottom w:val="none" w:sz="0" w:space="0" w:color="auto"/>
                                        <w:right w:val="none" w:sz="0" w:space="0" w:color="auto"/>
                                      </w:divBdr>
                                      <w:divsChild>
                                        <w:div w:id="7097042">
                                          <w:marLeft w:val="0"/>
                                          <w:marRight w:val="0"/>
                                          <w:marTop w:val="0"/>
                                          <w:marBottom w:val="75"/>
                                          <w:divBdr>
                                            <w:top w:val="none" w:sz="0" w:space="0" w:color="auto"/>
                                            <w:left w:val="none" w:sz="0" w:space="0" w:color="auto"/>
                                            <w:bottom w:val="none" w:sz="0" w:space="0" w:color="auto"/>
                                            <w:right w:val="none" w:sz="0" w:space="0" w:color="auto"/>
                                          </w:divBdr>
                                        </w:div>
                                        <w:div w:id="1566597895">
                                          <w:marLeft w:val="0"/>
                                          <w:marRight w:val="0"/>
                                          <w:marTop w:val="0"/>
                                          <w:marBottom w:val="0"/>
                                          <w:divBdr>
                                            <w:top w:val="none" w:sz="0" w:space="0" w:color="auto"/>
                                            <w:left w:val="none" w:sz="0" w:space="0" w:color="auto"/>
                                            <w:bottom w:val="none" w:sz="0" w:space="0" w:color="auto"/>
                                            <w:right w:val="none" w:sz="0" w:space="0" w:color="auto"/>
                                          </w:divBdr>
                                          <w:divsChild>
                                            <w:div w:id="155341367">
                                              <w:marLeft w:val="0"/>
                                              <w:marRight w:val="0"/>
                                              <w:marTop w:val="0"/>
                                              <w:marBottom w:val="0"/>
                                              <w:divBdr>
                                                <w:top w:val="none" w:sz="0" w:space="0" w:color="auto"/>
                                                <w:left w:val="none" w:sz="0" w:space="0" w:color="auto"/>
                                                <w:bottom w:val="none" w:sz="0" w:space="0" w:color="auto"/>
                                                <w:right w:val="none" w:sz="0" w:space="0" w:color="auto"/>
                                              </w:divBdr>
                                              <w:divsChild>
                                                <w:div w:id="1798142694">
                                                  <w:marLeft w:val="0"/>
                                                  <w:marRight w:val="0"/>
                                                  <w:marTop w:val="0"/>
                                                  <w:marBottom w:val="0"/>
                                                  <w:divBdr>
                                                    <w:top w:val="none" w:sz="0" w:space="0" w:color="auto"/>
                                                    <w:left w:val="none" w:sz="0" w:space="0" w:color="auto"/>
                                                    <w:bottom w:val="none" w:sz="0" w:space="0" w:color="auto"/>
                                                    <w:right w:val="none" w:sz="0" w:space="0" w:color="auto"/>
                                                  </w:divBdr>
                                                </w:div>
                                              </w:divsChild>
                                            </w:div>
                                            <w:div w:id="287932130">
                                              <w:marLeft w:val="0"/>
                                              <w:marRight w:val="0"/>
                                              <w:marTop w:val="0"/>
                                              <w:marBottom w:val="0"/>
                                              <w:divBdr>
                                                <w:top w:val="none" w:sz="0" w:space="0" w:color="auto"/>
                                                <w:left w:val="none" w:sz="0" w:space="0" w:color="auto"/>
                                                <w:bottom w:val="none" w:sz="0" w:space="0" w:color="auto"/>
                                                <w:right w:val="none" w:sz="0" w:space="0" w:color="auto"/>
                                              </w:divBdr>
                                              <w:divsChild>
                                                <w:div w:id="442845356">
                                                  <w:marLeft w:val="0"/>
                                                  <w:marRight w:val="0"/>
                                                  <w:marTop w:val="0"/>
                                                  <w:marBottom w:val="0"/>
                                                  <w:divBdr>
                                                    <w:top w:val="none" w:sz="0" w:space="0" w:color="auto"/>
                                                    <w:left w:val="none" w:sz="0" w:space="0" w:color="auto"/>
                                                    <w:bottom w:val="none" w:sz="0" w:space="0" w:color="auto"/>
                                                    <w:right w:val="none" w:sz="0" w:space="0" w:color="auto"/>
                                                  </w:divBdr>
                                                  <w:divsChild>
                                                    <w:div w:id="785542779">
                                                      <w:marLeft w:val="0"/>
                                                      <w:marRight w:val="0"/>
                                                      <w:marTop w:val="0"/>
                                                      <w:marBottom w:val="0"/>
                                                      <w:divBdr>
                                                        <w:top w:val="none" w:sz="0" w:space="0" w:color="auto"/>
                                                        <w:left w:val="none" w:sz="0" w:space="0" w:color="auto"/>
                                                        <w:bottom w:val="none" w:sz="0" w:space="0" w:color="auto"/>
                                                        <w:right w:val="none" w:sz="0" w:space="0" w:color="auto"/>
                                                      </w:divBdr>
                                                    </w:div>
                                                  </w:divsChild>
                                                </w:div>
                                                <w:div w:id="1637879817">
                                                  <w:marLeft w:val="0"/>
                                                  <w:marRight w:val="0"/>
                                                  <w:marTop w:val="0"/>
                                                  <w:marBottom w:val="0"/>
                                                  <w:divBdr>
                                                    <w:top w:val="none" w:sz="0" w:space="0" w:color="auto"/>
                                                    <w:left w:val="none" w:sz="0" w:space="0" w:color="auto"/>
                                                    <w:bottom w:val="none" w:sz="0" w:space="0" w:color="auto"/>
                                                    <w:right w:val="none" w:sz="0" w:space="0" w:color="auto"/>
                                                  </w:divBdr>
                                                  <w:divsChild>
                                                    <w:div w:id="538467804">
                                                      <w:marLeft w:val="0"/>
                                                      <w:marRight w:val="0"/>
                                                      <w:marTop w:val="0"/>
                                                      <w:marBottom w:val="0"/>
                                                      <w:divBdr>
                                                        <w:top w:val="none" w:sz="0" w:space="0" w:color="auto"/>
                                                        <w:left w:val="none" w:sz="0" w:space="0" w:color="auto"/>
                                                        <w:bottom w:val="none" w:sz="0" w:space="0" w:color="auto"/>
                                                        <w:right w:val="none" w:sz="0" w:space="0" w:color="auto"/>
                                                      </w:divBdr>
                                                    </w:div>
                                                  </w:divsChild>
                                                </w:div>
                                                <w:div w:id="1697004612">
                                                  <w:marLeft w:val="0"/>
                                                  <w:marRight w:val="0"/>
                                                  <w:marTop w:val="0"/>
                                                  <w:marBottom w:val="0"/>
                                                  <w:divBdr>
                                                    <w:top w:val="none" w:sz="0" w:space="0" w:color="auto"/>
                                                    <w:left w:val="none" w:sz="0" w:space="0" w:color="auto"/>
                                                    <w:bottom w:val="none" w:sz="0" w:space="0" w:color="auto"/>
                                                    <w:right w:val="none" w:sz="0" w:space="0" w:color="auto"/>
                                                  </w:divBdr>
                                                </w:div>
                                              </w:divsChild>
                                            </w:div>
                                            <w:div w:id="466974030">
                                              <w:marLeft w:val="0"/>
                                              <w:marRight w:val="0"/>
                                              <w:marTop w:val="0"/>
                                              <w:marBottom w:val="0"/>
                                              <w:divBdr>
                                                <w:top w:val="none" w:sz="0" w:space="0" w:color="auto"/>
                                                <w:left w:val="none" w:sz="0" w:space="0" w:color="auto"/>
                                                <w:bottom w:val="none" w:sz="0" w:space="0" w:color="auto"/>
                                                <w:right w:val="none" w:sz="0" w:space="0" w:color="auto"/>
                                              </w:divBdr>
                                              <w:divsChild>
                                                <w:div w:id="94860897">
                                                  <w:marLeft w:val="0"/>
                                                  <w:marRight w:val="0"/>
                                                  <w:marTop w:val="0"/>
                                                  <w:marBottom w:val="0"/>
                                                  <w:divBdr>
                                                    <w:top w:val="none" w:sz="0" w:space="0" w:color="auto"/>
                                                    <w:left w:val="none" w:sz="0" w:space="0" w:color="auto"/>
                                                    <w:bottom w:val="none" w:sz="0" w:space="0" w:color="auto"/>
                                                    <w:right w:val="none" w:sz="0" w:space="0" w:color="auto"/>
                                                  </w:divBdr>
                                                  <w:divsChild>
                                                    <w:div w:id="989943244">
                                                      <w:marLeft w:val="0"/>
                                                      <w:marRight w:val="0"/>
                                                      <w:marTop w:val="0"/>
                                                      <w:marBottom w:val="0"/>
                                                      <w:divBdr>
                                                        <w:top w:val="none" w:sz="0" w:space="0" w:color="auto"/>
                                                        <w:left w:val="none" w:sz="0" w:space="0" w:color="auto"/>
                                                        <w:bottom w:val="none" w:sz="0" w:space="0" w:color="auto"/>
                                                        <w:right w:val="none" w:sz="0" w:space="0" w:color="auto"/>
                                                      </w:divBdr>
                                                    </w:div>
                                                  </w:divsChild>
                                                </w:div>
                                                <w:div w:id="723337219">
                                                  <w:marLeft w:val="0"/>
                                                  <w:marRight w:val="0"/>
                                                  <w:marTop w:val="0"/>
                                                  <w:marBottom w:val="0"/>
                                                  <w:divBdr>
                                                    <w:top w:val="none" w:sz="0" w:space="0" w:color="auto"/>
                                                    <w:left w:val="none" w:sz="0" w:space="0" w:color="auto"/>
                                                    <w:bottom w:val="none" w:sz="0" w:space="0" w:color="auto"/>
                                                    <w:right w:val="none" w:sz="0" w:space="0" w:color="auto"/>
                                                  </w:divBdr>
                                                </w:div>
                                                <w:div w:id="1432168035">
                                                  <w:marLeft w:val="0"/>
                                                  <w:marRight w:val="0"/>
                                                  <w:marTop w:val="0"/>
                                                  <w:marBottom w:val="0"/>
                                                  <w:divBdr>
                                                    <w:top w:val="none" w:sz="0" w:space="0" w:color="auto"/>
                                                    <w:left w:val="none" w:sz="0" w:space="0" w:color="auto"/>
                                                    <w:bottom w:val="none" w:sz="0" w:space="0" w:color="auto"/>
                                                    <w:right w:val="none" w:sz="0" w:space="0" w:color="auto"/>
                                                  </w:divBdr>
                                                  <w:divsChild>
                                                    <w:div w:id="198503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488925">
                                      <w:marLeft w:val="0"/>
                                      <w:marRight w:val="0"/>
                                      <w:marTop w:val="0"/>
                                      <w:marBottom w:val="0"/>
                                      <w:divBdr>
                                        <w:top w:val="none" w:sz="0" w:space="0" w:color="auto"/>
                                        <w:left w:val="none" w:sz="0" w:space="0" w:color="auto"/>
                                        <w:bottom w:val="none" w:sz="0" w:space="0" w:color="auto"/>
                                        <w:right w:val="none" w:sz="0" w:space="0" w:color="auto"/>
                                      </w:divBdr>
                                      <w:divsChild>
                                        <w:div w:id="786004412">
                                          <w:marLeft w:val="0"/>
                                          <w:marRight w:val="0"/>
                                          <w:marTop w:val="150"/>
                                          <w:marBottom w:val="0"/>
                                          <w:divBdr>
                                            <w:top w:val="single" w:sz="6" w:space="0" w:color="E4E6E8"/>
                                            <w:left w:val="none" w:sz="0" w:space="0" w:color="auto"/>
                                            <w:bottom w:val="none" w:sz="0" w:space="0" w:color="auto"/>
                                            <w:right w:val="none" w:sz="0" w:space="0" w:color="auto"/>
                                          </w:divBdr>
                                          <w:divsChild>
                                            <w:div w:id="13700237">
                                              <w:marLeft w:val="0"/>
                                              <w:marRight w:val="0"/>
                                              <w:marTop w:val="0"/>
                                              <w:marBottom w:val="0"/>
                                              <w:divBdr>
                                                <w:top w:val="none" w:sz="0" w:space="0" w:color="auto"/>
                                                <w:left w:val="none" w:sz="0" w:space="0" w:color="auto"/>
                                                <w:bottom w:val="none" w:sz="0" w:space="0" w:color="auto"/>
                                                <w:right w:val="none" w:sz="0" w:space="0" w:color="auto"/>
                                              </w:divBdr>
                                              <w:divsChild>
                                                <w:div w:id="1022048957">
                                                  <w:marLeft w:val="0"/>
                                                  <w:marRight w:val="0"/>
                                                  <w:marTop w:val="0"/>
                                                  <w:marBottom w:val="0"/>
                                                  <w:divBdr>
                                                    <w:top w:val="none" w:sz="0" w:space="0" w:color="auto"/>
                                                    <w:left w:val="none" w:sz="0" w:space="0" w:color="auto"/>
                                                    <w:bottom w:val="none" w:sz="0" w:space="0" w:color="auto"/>
                                                    <w:right w:val="none" w:sz="0" w:space="0" w:color="auto"/>
                                                  </w:divBdr>
                                                </w:div>
                                              </w:divsChild>
                                            </w:div>
                                            <w:div w:id="131099955">
                                              <w:marLeft w:val="0"/>
                                              <w:marRight w:val="0"/>
                                              <w:marTop w:val="0"/>
                                              <w:marBottom w:val="0"/>
                                              <w:divBdr>
                                                <w:top w:val="none" w:sz="0" w:space="0" w:color="auto"/>
                                                <w:left w:val="none" w:sz="0" w:space="0" w:color="auto"/>
                                                <w:bottom w:val="none" w:sz="0" w:space="0" w:color="auto"/>
                                                <w:right w:val="none" w:sz="0" w:space="0" w:color="auto"/>
                                              </w:divBdr>
                                              <w:divsChild>
                                                <w:div w:id="2143227198">
                                                  <w:marLeft w:val="0"/>
                                                  <w:marRight w:val="0"/>
                                                  <w:marTop w:val="0"/>
                                                  <w:marBottom w:val="0"/>
                                                  <w:divBdr>
                                                    <w:top w:val="none" w:sz="0" w:space="0" w:color="auto"/>
                                                    <w:left w:val="none" w:sz="0" w:space="0" w:color="auto"/>
                                                    <w:bottom w:val="none" w:sz="0" w:space="0" w:color="auto"/>
                                                    <w:right w:val="none" w:sz="0" w:space="0" w:color="auto"/>
                                                  </w:divBdr>
                                                </w:div>
                                              </w:divsChild>
                                            </w:div>
                                            <w:div w:id="224878613">
                                              <w:marLeft w:val="0"/>
                                              <w:marRight w:val="0"/>
                                              <w:marTop w:val="0"/>
                                              <w:marBottom w:val="0"/>
                                              <w:divBdr>
                                                <w:top w:val="none" w:sz="0" w:space="0" w:color="auto"/>
                                                <w:left w:val="none" w:sz="0" w:space="0" w:color="auto"/>
                                                <w:bottom w:val="none" w:sz="0" w:space="0" w:color="auto"/>
                                                <w:right w:val="none" w:sz="0" w:space="0" w:color="auto"/>
                                              </w:divBdr>
                                              <w:divsChild>
                                                <w:div w:id="1961841400">
                                                  <w:marLeft w:val="0"/>
                                                  <w:marRight w:val="0"/>
                                                  <w:marTop w:val="0"/>
                                                  <w:marBottom w:val="0"/>
                                                  <w:divBdr>
                                                    <w:top w:val="none" w:sz="0" w:space="0" w:color="auto"/>
                                                    <w:left w:val="none" w:sz="0" w:space="0" w:color="auto"/>
                                                    <w:bottom w:val="none" w:sz="0" w:space="0" w:color="auto"/>
                                                    <w:right w:val="none" w:sz="0" w:space="0" w:color="auto"/>
                                                  </w:divBdr>
                                                </w:div>
                                              </w:divsChild>
                                            </w:div>
                                            <w:div w:id="938871154">
                                              <w:marLeft w:val="0"/>
                                              <w:marRight w:val="0"/>
                                              <w:marTop w:val="0"/>
                                              <w:marBottom w:val="0"/>
                                              <w:divBdr>
                                                <w:top w:val="none" w:sz="0" w:space="0" w:color="auto"/>
                                                <w:left w:val="none" w:sz="0" w:space="0" w:color="auto"/>
                                                <w:bottom w:val="none" w:sz="0" w:space="0" w:color="auto"/>
                                                <w:right w:val="none" w:sz="0" w:space="0" w:color="auto"/>
                                              </w:divBdr>
                                              <w:divsChild>
                                                <w:div w:id="546843649">
                                                  <w:marLeft w:val="0"/>
                                                  <w:marRight w:val="0"/>
                                                  <w:marTop w:val="0"/>
                                                  <w:marBottom w:val="0"/>
                                                  <w:divBdr>
                                                    <w:top w:val="none" w:sz="0" w:space="0" w:color="auto"/>
                                                    <w:left w:val="none" w:sz="0" w:space="0" w:color="auto"/>
                                                    <w:bottom w:val="none" w:sz="0" w:space="0" w:color="auto"/>
                                                    <w:right w:val="none" w:sz="0" w:space="0" w:color="auto"/>
                                                  </w:divBdr>
                                                </w:div>
                                              </w:divsChild>
                                            </w:div>
                                            <w:div w:id="967861177">
                                              <w:marLeft w:val="0"/>
                                              <w:marRight w:val="0"/>
                                              <w:marTop w:val="0"/>
                                              <w:marBottom w:val="0"/>
                                              <w:divBdr>
                                                <w:top w:val="none" w:sz="0" w:space="0" w:color="auto"/>
                                                <w:left w:val="none" w:sz="0" w:space="0" w:color="auto"/>
                                                <w:bottom w:val="none" w:sz="0" w:space="0" w:color="auto"/>
                                                <w:right w:val="none" w:sz="0" w:space="0" w:color="auto"/>
                                              </w:divBdr>
                                              <w:divsChild>
                                                <w:div w:id="1644655809">
                                                  <w:marLeft w:val="0"/>
                                                  <w:marRight w:val="0"/>
                                                  <w:marTop w:val="0"/>
                                                  <w:marBottom w:val="0"/>
                                                  <w:divBdr>
                                                    <w:top w:val="none" w:sz="0" w:space="0" w:color="auto"/>
                                                    <w:left w:val="none" w:sz="0" w:space="0" w:color="auto"/>
                                                    <w:bottom w:val="none" w:sz="0" w:space="0" w:color="auto"/>
                                                    <w:right w:val="none" w:sz="0" w:space="0" w:color="auto"/>
                                                  </w:divBdr>
                                                </w:div>
                                              </w:divsChild>
                                            </w:div>
                                            <w:div w:id="1034816124">
                                              <w:marLeft w:val="0"/>
                                              <w:marRight w:val="0"/>
                                              <w:marTop w:val="0"/>
                                              <w:marBottom w:val="0"/>
                                              <w:divBdr>
                                                <w:top w:val="none" w:sz="0" w:space="0" w:color="auto"/>
                                                <w:left w:val="none" w:sz="0" w:space="0" w:color="auto"/>
                                                <w:bottom w:val="none" w:sz="0" w:space="0" w:color="auto"/>
                                                <w:right w:val="none" w:sz="0" w:space="0" w:color="auto"/>
                                              </w:divBdr>
                                              <w:divsChild>
                                                <w:div w:id="1526213103">
                                                  <w:marLeft w:val="0"/>
                                                  <w:marRight w:val="0"/>
                                                  <w:marTop w:val="0"/>
                                                  <w:marBottom w:val="0"/>
                                                  <w:divBdr>
                                                    <w:top w:val="none" w:sz="0" w:space="0" w:color="auto"/>
                                                    <w:left w:val="none" w:sz="0" w:space="0" w:color="auto"/>
                                                    <w:bottom w:val="none" w:sz="0" w:space="0" w:color="auto"/>
                                                    <w:right w:val="none" w:sz="0" w:space="0" w:color="auto"/>
                                                  </w:divBdr>
                                                </w:div>
                                              </w:divsChild>
                                            </w:div>
                                            <w:div w:id="1453402262">
                                              <w:marLeft w:val="0"/>
                                              <w:marRight w:val="0"/>
                                              <w:marTop w:val="0"/>
                                              <w:marBottom w:val="0"/>
                                              <w:divBdr>
                                                <w:top w:val="none" w:sz="0" w:space="0" w:color="auto"/>
                                                <w:left w:val="none" w:sz="0" w:space="0" w:color="auto"/>
                                                <w:bottom w:val="none" w:sz="0" w:space="0" w:color="auto"/>
                                                <w:right w:val="none" w:sz="0" w:space="0" w:color="auto"/>
                                              </w:divBdr>
                                              <w:divsChild>
                                                <w:div w:id="11999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775885">
                                          <w:marLeft w:val="0"/>
                                          <w:marRight w:val="0"/>
                                          <w:marTop w:val="0"/>
                                          <w:marBottom w:val="0"/>
                                          <w:divBdr>
                                            <w:top w:val="none" w:sz="0" w:space="0" w:color="auto"/>
                                            <w:left w:val="none" w:sz="0" w:space="0" w:color="auto"/>
                                            <w:bottom w:val="none" w:sz="0" w:space="0" w:color="auto"/>
                                            <w:right w:val="none" w:sz="0" w:space="0" w:color="auto"/>
                                          </w:divBdr>
                                        </w:div>
                                      </w:divsChild>
                                    </w:div>
                                    <w:div w:id="179478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48165">
                              <w:marLeft w:val="0"/>
                              <w:marRight w:val="0"/>
                              <w:marTop w:val="150"/>
                              <w:marBottom w:val="0"/>
                              <w:divBdr>
                                <w:top w:val="none" w:sz="0" w:space="0" w:color="auto"/>
                                <w:left w:val="none" w:sz="0" w:space="0" w:color="auto"/>
                                <w:bottom w:val="none" w:sz="0" w:space="0" w:color="auto"/>
                                <w:right w:val="none" w:sz="0" w:space="0" w:color="auto"/>
                              </w:divBdr>
                              <w:divsChild>
                                <w:div w:id="1765757132">
                                  <w:marLeft w:val="0"/>
                                  <w:marRight w:val="0"/>
                                  <w:marTop w:val="0"/>
                                  <w:marBottom w:val="150"/>
                                  <w:divBdr>
                                    <w:top w:val="none" w:sz="0" w:space="0" w:color="auto"/>
                                    <w:left w:val="none" w:sz="0" w:space="0" w:color="auto"/>
                                    <w:bottom w:val="single" w:sz="6" w:space="0" w:color="E4E6E8"/>
                                    <w:right w:val="none" w:sz="0" w:space="0" w:color="auto"/>
                                  </w:divBdr>
                                  <w:divsChild>
                                    <w:div w:id="638001881">
                                      <w:marLeft w:val="0"/>
                                      <w:marRight w:val="0"/>
                                      <w:marTop w:val="0"/>
                                      <w:marBottom w:val="0"/>
                                      <w:divBdr>
                                        <w:top w:val="none" w:sz="0" w:space="0" w:color="auto"/>
                                        <w:left w:val="none" w:sz="0" w:space="0" w:color="auto"/>
                                        <w:bottom w:val="none" w:sz="0" w:space="0" w:color="auto"/>
                                        <w:right w:val="none" w:sz="0" w:space="0" w:color="auto"/>
                                      </w:divBdr>
                                      <w:divsChild>
                                        <w:div w:id="1419251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221217">
                              <w:marLeft w:val="0"/>
                              <w:marRight w:val="0"/>
                              <w:marTop w:val="0"/>
                              <w:marBottom w:val="0"/>
                              <w:divBdr>
                                <w:top w:val="none" w:sz="0" w:space="0" w:color="auto"/>
                                <w:left w:val="none" w:sz="0" w:space="0" w:color="auto"/>
                                <w:bottom w:val="none" w:sz="0" w:space="0" w:color="auto"/>
                                <w:right w:val="none" w:sz="0" w:space="0" w:color="auto"/>
                              </w:divBdr>
                              <w:divsChild>
                                <w:div w:id="1401630756">
                                  <w:marLeft w:val="0"/>
                                  <w:marRight w:val="0"/>
                                  <w:marTop w:val="0"/>
                                  <w:marBottom w:val="0"/>
                                  <w:divBdr>
                                    <w:top w:val="none" w:sz="0" w:space="0" w:color="auto"/>
                                    <w:left w:val="none" w:sz="0" w:space="0" w:color="auto"/>
                                    <w:bottom w:val="none" w:sz="0" w:space="0" w:color="auto"/>
                                    <w:right w:val="none" w:sz="0" w:space="0" w:color="auto"/>
                                  </w:divBdr>
                                  <w:divsChild>
                                    <w:div w:id="573321615">
                                      <w:marLeft w:val="0"/>
                                      <w:marRight w:val="0"/>
                                      <w:marTop w:val="0"/>
                                      <w:marBottom w:val="0"/>
                                      <w:divBdr>
                                        <w:top w:val="none" w:sz="0" w:space="0" w:color="auto"/>
                                        <w:left w:val="none" w:sz="0" w:space="0" w:color="auto"/>
                                        <w:bottom w:val="none" w:sz="0" w:space="0" w:color="auto"/>
                                        <w:right w:val="none" w:sz="0" w:space="0" w:color="auto"/>
                                      </w:divBdr>
                                      <w:divsChild>
                                        <w:div w:id="770854587">
                                          <w:marLeft w:val="0"/>
                                          <w:marRight w:val="0"/>
                                          <w:marTop w:val="0"/>
                                          <w:marBottom w:val="75"/>
                                          <w:divBdr>
                                            <w:top w:val="none" w:sz="0" w:space="0" w:color="auto"/>
                                            <w:left w:val="none" w:sz="0" w:space="0" w:color="auto"/>
                                            <w:bottom w:val="none" w:sz="0" w:space="0" w:color="auto"/>
                                            <w:right w:val="none" w:sz="0" w:space="0" w:color="auto"/>
                                          </w:divBdr>
                                        </w:div>
                                        <w:div w:id="1776752062">
                                          <w:marLeft w:val="0"/>
                                          <w:marRight w:val="0"/>
                                          <w:marTop w:val="0"/>
                                          <w:marBottom w:val="0"/>
                                          <w:divBdr>
                                            <w:top w:val="none" w:sz="0" w:space="0" w:color="auto"/>
                                            <w:left w:val="none" w:sz="0" w:space="0" w:color="auto"/>
                                            <w:bottom w:val="none" w:sz="0" w:space="0" w:color="auto"/>
                                            <w:right w:val="none" w:sz="0" w:space="0" w:color="auto"/>
                                          </w:divBdr>
                                          <w:divsChild>
                                            <w:div w:id="1429155682">
                                              <w:marLeft w:val="0"/>
                                              <w:marRight w:val="0"/>
                                              <w:marTop w:val="0"/>
                                              <w:marBottom w:val="0"/>
                                              <w:divBdr>
                                                <w:top w:val="none" w:sz="0" w:space="0" w:color="auto"/>
                                                <w:left w:val="none" w:sz="0" w:space="0" w:color="auto"/>
                                                <w:bottom w:val="none" w:sz="0" w:space="0" w:color="auto"/>
                                                <w:right w:val="none" w:sz="0" w:space="0" w:color="auto"/>
                                              </w:divBdr>
                                              <w:divsChild>
                                                <w:div w:id="190548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72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1121203">
      <w:bodyDiv w:val="1"/>
      <w:marLeft w:val="0"/>
      <w:marRight w:val="0"/>
      <w:marTop w:val="0"/>
      <w:marBottom w:val="0"/>
      <w:divBdr>
        <w:top w:val="none" w:sz="0" w:space="0" w:color="auto"/>
        <w:left w:val="none" w:sz="0" w:space="0" w:color="auto"/>
        <w:bottom w:val="none" w:sz="0" w:space="0" w:color="auto"/>
        <w:right w:val="none" w:sz="0" w:space="0" w:color="auto"/>
      </w:divBdr>
    </w:div>
    <w:div w:id="839197676">
      <w:bodyDiv w:val="1"/>
      <w:marLeft w:val="0"/>
      <w:marRight w:val="0"/>
      <w:marTop w:val="0"/>
      <w:marBottom w:val="0"/>
      <w:divBdr>
        <w:top w:val="none" w:sz="0" w:space="0" w:color="auto"/>
        <w:left w:val="none" w:sz="0" w:space="0" w:color="auto"/>
        <w:bottom w:val="none" w:sz="0" w:space="0" w:color="auto"/>
        <w:right w:val="none" w:sz="0" w:space="0" w:color="auto"/>
      </w:divBdr>
      <w:divsChild>
        <w:div w:id="392629413">
          <w:marLeft w:val="0"/>
          <w:marRight w:val="0"/>
          <w:marTop w:val="0"/>
          <w:marBottom w:val="0"/>
          <w:divBdr>
            <w:top w:val="none" w:sz="0" w:space="0" w:color="auto"/>
            <w:left w:val="none" w:sz="0" w:space="0" w:color="auto"/>
            <w:bottom w:val="none" w:sz="0" w:space="0" w:color="auto"/>
            <w:right w:val="none" w:sz="0" w:space="0" w:color="auto"/>
          </w:divBdr>
          <w:divsChild>
            <w:div w:id="1088385449">
              <w:marLeft w:val="0"/>
              <w:marRight w:val="0"/>
              <w:marTop w:val="0"/>
              <w:marBottom w:val="0"/>
              <w:divBdr>
                <w:top w:val="none" w:sz="0" w:space="0" w:color="auto"/>
                <w:left w:val="none" w:sz="0" w:space="0" w:color="auto"/>
                <w:bottom w:val="none" w:sz="0" w:space="0" w:color="auto"/>
                <w:right w:val="none" w:sz="0" w:space="0" w:color="auto"/>
              </w:divBdr>
              <w:divsChild>
                <w:div w:id="40595135">
                  <w:marLeft w:val="0"/>
                  <w:marRight w:val="0"/>
                  <w:marTop w:val="0"/>
                  <w:marBottom w:val="0"/>
                  <w:divBdr>
                    <w:top w:val="none" w:sz="0" w:space="0" w:color="auto"/>
                    <w:left w:val="none" w:sz="0" w:space="0" w:color="auto"/>
                    <w:bottom w:val="none" w:sz="0" w:space="0" w:color="auto"/>
                    <w:right w:val="none" w:sz="0" w:space="0" w:color="auto"/>
                  </w:divBdr>
                  <w:divsChild>
                    <w:div w:id="1812137924">
                      <w:marLeft w:val="0"/>
                      <w:marRight w:val="0"/>
                      <w:marTop w:val="0"/>
                      <w:marBottom w:val="0"/>
                      <w:divBdr>
                        <w:top w:val="none" w:sz="0" w:space="0" w:color="auto"/>
                        <w:left w:val="none" w:sz="0" w:space="0" w:color="auto"/>
                        <w:bottom w:val="none" w:sz="0" w:space="0" w:color="auto"/>
                        <w:right w:val="none" w:sz="0" w:space="0" w:color="auto"/>
                      </w:divBdr>
                      <w:divsChild>
                        <w:div w:id="1558778590">
                          <w:marLeft w:val="0"/>
                          <w:marRight w:val="0"/>
                          <w:marTop w:val="0"/>
                          <w:marBottom w:val="0"/>
                          <w:divBdr>
                            <w:top w:val="none" w:sz="0" w:space="0" w:color="auto"/>
                            <w:left w:val="none" w:sz="0" w:space="0" w:color="auto"/>
                            <w:bottom w:val="none" w:sz="0" w:space="0" w:color="auto"/>
                            <w:right w:val="none" w:sz="0" w:space="0" w:color="auto"/>
                          </w:divBdr>
                          <w:divsChild>
                            <w:div w:id="451482447">
                              <w:marLeft w:val="0"/>
                              <w:marRight w:val="0"/>
                              <w:marTop w:val="0"/>
                              <w:marBottom w:val="0"/>
                              <w:divBdr>
                                <w:top w:val="none" w:sz="0" w:space="0" w:color="auto"/>
                                <w:left w:val="none" w:sz="0" w:space="0" w:color="auto"/>
                                <w:bottom w:val="none" w:sz="0" w:space="0" w:color="auto"/>
                                <w:right w:val="none" w:sz="0" w:space="0" w:color="auto"/>
                              </w:divBdr>
                              <w:divsChild>
                                <w:div w:id="1552501049">
                                  <w:marLeft w:val="0"/>
                                  <w:marRight w:val="0"/>
                                  <w:marTop w:val="0"/>
                                  <w:marBottom w:val="0"/>
                                  <w:divBdr>
                                    <w:top w:val="none" w:sz="0" w:space="0" w:color="auto"/>
                                    <w:left w:val="none" w:sz="0" w:space="0" w:color="auto"/>
                                    <w:bottom w:val="none" w:sz="0" w:space="0" w:color="auto"/>
                                    <w:right w:val="none" w:sz="0" w:space="0" w:color="auto"/>
                                  </w:divBdr>
                                  <w:divsChild>
                                    <w:div w:id="1125345046">
                                      <w:marLeft w:val="-675"/>
                                      <w:marRight w:val="0"/>
                                      <w:marTop w:val="0"/>
                                      <w:marBottom w:val="0"/>
                                      <w:divBdr>
                                        <w:top w:val="none" w:sz="0" w:space="0" w:color="auto"/>
                                        <w:left w:val="none" w:sz="0" w:space="0" w:color="auto"/>
                                        <w:bottom w:val="none" w:sz="0" w:space="0" w:color="auto"/>
                                        <w:right w:val="none" w:sz="0" w:space="0" w:color="auto"/>
                                      </w:divBdr>
                                      <w:divsChild>
                                        <w:div w:id="1353341610">
                                          <w:marLeft w:val="0"/>
                                          <w:marRight w:val="0"/>
                                          <w:marTop w:val="0"/>
                                          <w:marBottom w:val="0"/>
                                          <w:divBdr>
                                            <w:top w:val="none" w:sz="0" w:space="0" w:color="auto"/>
                                            <w:left w:val="none" w:sz="0" w:space="0" w:color="auto"/>
                                            <w:bottom w:val="none" w:sz="0" w:space="0" w:color="auto"/>
                                            <w:right w:val="none" w:sz="0" w:space="0" w:color="auto"/>
                                          </w:divBdr>
                                          <w:divsChild>
                                            <w:div w:id="792669900">
                                              <w:marLeft w:val="675"/>
                                              <w:marRight w:val="0"/>
                                              <w:marTop w:val="0"/>
                                              <w:marBottom w:val="0"/>
                                              <w:divBdr>
                                                <w:top w:val="none" w:sz="0" w:space="0" w:color="auto"/>
                                                <w:left w:val="none" w:sz="0" w:space="0" w:color="auto"/>
                                                <w:bottom w:val="none" w:sz="0" w:space="0" w:color="auto"/>
                                                <w:right w:val="none" w:sz="0" w:space="0" w:color="auto"/>
                                              </w:divBdr>
                                              <w:divsChild>
                                                <w:div w:id="1074469284">
                                                  <w:marLeft w:val="0"/>
                                                  <w:marRight w:val="0"/>
                                                  <w:marTop w:val="0"/>
                                                  <w:marBottom w:val="0"/>
                                                  <w:divBdr>
                                                    <w:top w:val="none" w:sz="0" w:space="0" w:color="auto"/>
                                                    <w:left w:val="none" w:sz="0" w:space="0" w:color="auto"/>
                                                    <w:bottom w:val="none" w:sz="0" w:space="0" w:color="auto"/>
                                                    <w:right w:val="none" w:sz="0" w:space="0" w:color="auto"/>
                                                  </w:divBdr>
                                                  <w:divsChild>
                                                    <w:div w:id="1646928249">
                                                      <w:marLeft w:val="0"/>
                                                      <w:marRight w:val="0"/>
                                                      <w:marTop w:val="0"/>
                                                      <w:marBottom w:val="0"/>
                                                      <w:divBdr>
                                                        <w:top w:val="none" w:sz="0" w:space="0" w:color="auto"/>
                                                        <w:left w:val="none" w:sz="0" w:space="0" w:color="auto"/>
                                                        <w:bottom w:val="none" w:sz="0" w:space="0" w:color="auto"/>
                                                        <w:right w:val="none" w:sz="0" w:space="0" w:color="auto"/>
                                                      </w:divBdr>
                                                      <w:divsChild>
                                                        <w:div w:id="304553031">
                                                          <w:marLeft w:val="0"/>
                                                          <w:marRight w:val="0"/>
                                                          <w:marTop w:val="0"/>
                                                          <w:marBottom w:val="0"/>
                                                          <w:divBdr>
                                                            <w:top w:val="none" w:sz="0" w:space="0" w:color="auto"/>
                                                            <w:left w:val="none" w:sz="0" w:space="0" w:color="auto"/>
                                                            <w:bottom w:val="none" w:sz="0" w:space="0" w:color="auto"/>
                                                            <w:right w:val="none" w:sz="0" w:space="0" w:color="auto"/>
                                                          </w:divBdr>
                                                          <w:divsChild>
                                                            <w:div w:id="192035612">
                                                              <w:marLeft w:val="0"/>
                                                              <w:marRight w:val="0"/>
                                                              <w:marTop w:val="0"/>
                                                              <w:marBottom w:val="0"/>
                                                              <w:divBdr>
                                                                <w:top w:val="none" w:sz="0" w:space="0" w:color="auto"/>
                                                                <w:left w:val="none" w:sz="0" w:space="0" w:color="auto"/>
                                                                <w:bottom w:val="none" w:sz="0" w:space="0" w:color="auto"/>
                                                                <w:right w:val="none" w:sz="0" w:space="0" w:color="auto"/>
                                                              </w:divBdr>
                                                              <w:divsChild>
                                                                <w:div w:id="1689062868">
                                                                  <w:marLeft w:val="0"/>
                                                                  <w:marRight w:val="0"/>
                                                                  <w:marTop w:val="0"/>
                                                                  <w:marBottom w:val="0"/>
                                                                  <w:divBdr>
                                                                    <w:top w:val="none" w:sz="0" w:space="0" w:color="auto"/>
                                                                    <w:left w:val="none" w:sz="0" w:space="0" w:color="auto"/>
                                                                    <w:bottom w:val="none" w:sz="0" w:space="0" w:color="auto"/>
                                                                    <w:right w:val="none" w:sz="0" w:space="0" w:color="auto"/>
                                                                  </w:divBdr>
                                                                  <w:divsChild>
                                                                    <w:div w:id="676886512">
                                                                      <w:marLeft w:val="0"/>
                                                                      <w:marRight w:val="0"/>
                                                                      <w:marTop w:val="0"/>
                                                                      <w:marBottom w:val="0"/>
                                                                      <w:divBdr>
                                                                        <w:top w:val="none" w:sz="0" w:space="0" w:color="auto"/>
                                                                        <w:left w:val="none" w:sz="0" w:space="0" w:color="auto"/>
                                                                        <w:bottom w:val="none" w:sz="0" w:space="0" w:color="auto"/>
                                                                        <w:right w:val="none" w:sz="0" w:space="0" w:color="auto"/>
                                                                      </w:divBdr>
                                                                      <w:divsChild>
                                                                        <w:div w:id="1041174403">
                                                                          <w:marLeft w:val="0"/>
                                                                          <w:marRight w:val="0"/>
                                                                          <w:marTop w:val="0"/>
                                                                          <w:marBottom w:val="0"/>
                                                                          <w:divBdr>
                                                                            <w:top w:val="none" w:sz="0" w:space="0" w:color="auto"/>
                                                                            <w:left w:val="none" w:sz="0" w:space="0" w:color="auto"/>
                                                                            <w:bottom w:val="none" w:sz="0" w:space="0" w:color="auto"/>
                                                                            <w:right w:val="none" w:sz="0" w:space="0" w:color="auto"/>
                                                                          </w:divBdr>
                                                                          <w:divsChild>
                                                                            <w:div w:id="1314989967">
                                                                              <w:marLeft w:val="0"/>
                                                                              <w:marRight w:val="0"/>
                                                                              <w:marTop w:val="0"/>
                                                                              <w:marBottom w:val="0"/>
                                                                              <w:divBdr>
                                                                                <w:top w:val="none" w:sz="0" w:space="0" w:color="auto"/>
                                                                                <w:left w:val="none" w:sz="0" w:space="0" w:color="auto"/>
                                                                                <w:bottom w:val="none" w:sz="0" w:space="0" w:color="auto"/>
                                                                                <w:right w:val="none" w:sz="0" w:space="0" w:color="auto"/>
                                                                              </w:divBdr>
                                                                              <w:divsChild>
                                                                                <w:div w:id="1581721228">
                                                                                  <w:marLeft w:val="0"/>
                                                                                  <w:marRight w:val="0"/>
                                                                                  <w:marTop w:val="0"/>
                                                                                  <w:marBottom w:val="0"/>
                                                                                  <w:divBdr>
                                                                                    <w:top w:val="none" w:sz="0" w:space="0" w:color="auto"/>
                                                                                    <w:left w:val="none" w:sz="0" w:space="0" w:color="auto"/>
                                                                                    <w:bottom w:val="none" w:sz="0" w:space="0" w:color="auto"/>
                                                                                    <w:right w:val="none" w:sz="0" w:space="0" w:color="auto"/>
                                                                                  </w:divBdr>
                                                                                  <w:divsChild>
                                                                                    <w:div w:id="1723400898">
                                                                                      <w:marLeft w:val="0"/>
                                                                                      <w:marRight w:val="0"/>
                                                                                      <w:marTop w:val="0"/>
                                                                                      <w:marBottom w:val="0"/>
                                                                                      <w:divBdr>
                                                                                        <w:top w:val="none" w:sz="0" w:space="0" w:color="auto"/>
                                                                                        <w:left w:val="none" w:sz="0" w:space="0" w:color="auto"/>
                                                                                        <w:bottom w:val="none" w:sz="0" w:space="0" w:color="auto"/>
                                                                                        <w:right w:val="none" w:sz="0" w:space="0" w:color="auto"/>
                                                                                      </w:divBdr>
                                                                                      <w:divsChild>
                                                                                        <w:div w:id="134152852">
                                                                                          <w:marLeft w:val="0"/>
                                                                                          <w:marRight w:val="0"/>
                                                                                          <w:marTop w:val="0"/>
                                                                                          <w:marBottom w:val="0"/>
                                                                                          <w:divBdr>
                                                                                            <w:top w:val="none" w:sz="0" w:space="0" w:color="auto"/>
                                                                                            <w:left w:val="none" w:sz="0" w:space="0" w:color="auto"/>
                                                                                            <w:bottom w:val="none" w:sz="0" w:space="0" w:color="auto"/>
                                                                                            <w:right w:val="none" w:sz="0" w:space="0" w:color="auto"/>
                                                                                          </w:divBdr>
                                                                                          <w:divsChild>
                                                                                            <w:div w:id="1043138384">
                                                                                              <w:marLeft w:val="0"/>
                                                                                              <w:marRight w:val="0"/>
                                                                                              <w:marTop w:val="0"/>
                                                                                              <w:marBottom w:val="0"/>
                                                                                              <w:divBdr>
                                                                                                <w:top w:val="none" w:sz="0" w:space="0" w:color="auto"/>
                                                                                                <w:left w:val="none" w:sz="0" w:space="0" w:color="auto"/>
                                                                                                <w:bottom w:val="none" w:sz="0" w:space="0" w:color="auto"/>
                                                                                                <w:right w:val="none" w:sz="0" w:space="0" w:color="auto"/>
                                                                                              </w:divBdr>
                                                                                              <w:divsChild>
                                                                                                <w:div w:id="6300279">
                                                                                                  <w:marLeft w:val="0"/>
                                                                                                  <w:marRight w:val="0"/>
                                                                                                  <w:marTop w:val="0"/>
                                                                                                  <w:marBottom w:val="0"/>
                                                                                                  <w:divBdr>
                                                                                                    <w:top w:val="none" w:sz="0" w:space="0" w:color="auto"/>
                                                                                                    <w:left w:val="none" w:sz="0" w:space="0" w:color="auto"/>
                                                                                                    <w:bottom w:val="none" w:sz="0" w:space="0" w:color="auto"/>
                                                                                                    <w:right w:val="none" w:sz="0" w:space="0" w:color="auto"/>
                                                                                                  </w:divBdr>
                                                                                                  <w:divsChild>
                                                                                                    <w:div w:id="923337171">
                                                                                                      <w:marLeft w:val="0"/>
                                                                                                      <w:marRight w:val="0"/>
                                                                                                      <w:marTop w:val="120"/>
                                                                                                      <w:marBottom w:val="120"/>
                                                                                                      <w:divBdr>
                                                                                                        <w:top w:val="none" w:sz="0" w:space="0" w:color="auto"/>
                                                                                                        <w:left w:val="none" w:sz="0" w:space="0" w:color="auto"/>
                                                                                                        <w:bottom w:val="none" w:sz="0" w:space="0" w:color="auto"/>
                                                                                                        <w:right w:val="none" w:sz="0" w:space="0" w:color="auto"/>
                                                                                                      </w:divBdr>
                                                                                                      <w:divsChild>
                                                                                                        <w:div w:id="433785378">
                                                                                                          <w:marLeft w:val="0"/>
                                                                                                          <w:marRight w:val="0"/>
                                                                                                          <w:marTop w:val="0"/>
                                                                                                          <w:marBottom w:val="0"/>
                                                                                                          <w:divBdr>
                                                                                                            <w:top w:val="none" w:sz="0" w:space="0" w:color="auto"/>
                                                                                                            <w:left w:val="none" w:sz="0" w:space="0" w:color="auto"/>
                                                                                                            <w:bottom w:val="none" w:sz="0" w:space="0" w:color="auto"/>
                                                                                                            <w:right w:val="none" w:sz="0" w:space="0" w:color="auto"/>
                                                                                                          </w:divBdr>
                                                                                                          <w:divsChild>
                                                                                                            <w:div w:id="83626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500061">
                                                                                                  <w:marLeft w:val="0"/>
                                                                                                  <w:marRight w:val="0"/>
                                                                                                  <w:marTop w:val="0"/>
                                                                                                  <w:marBottom w:val="0"/>
                                                                                                  <w:divBdr>
                                                                                                    <w:top w:val="none" w:sz="0" w:space="0" w:color="auto"/>
                                                                                                    <w:left w:val="none" w:sz="0" w:space="0" w:color="auto"/>
                                                                                                    <w:bottom w:val="none" w:sz="0" w:space="0" w:color="auto"/>
                                                                                                    <w:right w:val="none" w:sz="0" w:space="0" w:color="auto"/>
                                                                                                  </w:divBdr>
                                                                                                </w:div>
                                                                                                <w:div w:id="509763165">
                                                                                                  <w:marLeft w:val="0"/>
                                                                                                  <w:marRight w:val="0"/>
                                                                                                  <w:marTop w:val="0"/>
                                                                                                  <w:marBottom w:val="0"/>
                                                                                                  <w:divBdr>
                                                                                                    <w:top w:val="none" w:sz="0" w:space="0" w:color="auto"/>
                                                                                                    <w:left w:val="none" w:sz="0" w:space="0" w:color="auto"/>
                                                                                                    <w:bottom w:val="none" w:sz="0" w:space="0" w:color="auto"/>
                                                                                                    <w:right w:val="none" w:sz="0" w:space="0" w:color="auto"/>
                                                                                                  </w:divBdr>
                                                                                                  <w:divsChild>
                                                                                                    <w:div w:id="801773614">
                                                                                                      <w:marLeft w:val="0"/>
                                                                                                      <w:marRight w:val="0"/>
                                                                                                      <w:marTop w:val="0"/>
                                                                                                      <w:marBottom w:val="0"/>
                                                                                                      <w:divBdr>
                                                                                                        <w:top w:val="none" w:sz="0" w:space="0" w:color="auto"/>
                                                                                                        <w:left w:val="none" w:sz="0" w:space="0" w:color="auto"/>
                                                                                                        <w:bottom w:val="none" w:sz="0" w:space="0" w:color="auto"/>
                                                                                                        <w:right w:val="none" w:sz="0" w:space="0" w:color="auto"/>
                                                                                                      </w:divBdr>
                                                                                                      <w:divsChild>
                                                                                                        <w:div w:id="141231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771219">
                                                                                                  <w:marLeft w:val="0"/>
                                                                                                  <w:marRight w:val="0"/>
                                                                                                  <w:marTop w:val="0"/>
                                                                                                  <w:marBottom w:val="0"/>
                                                                                                  <w:divBdr>
                                                                                                    <w:top w:val="none" w:sz="0" w:space="0" w:color="auto"/>
                                                                                                    <w:left w:val="none" w:sz="0" w:space="0" w:color="auto"/>
                                                                                                    <w:bottom w:val="none" w:sz="0" w:space="0" w:color="auto"/>
                                                                                                    <w:right w:val="none" w:sz="0" w:space="0" w:color="auto"/>
                                                                                                  </w:divBdr>
                                                                                                </w:div>
                                                                                                <w:div w:id="1018431600">
                                                                                                  <w:marLeft w:val="0"/>
                                                                                                  <w:marRight w:val="0"/>
                                                                                                  <w:marTop w:val="0"/>
                                                                                                  <w:marBottom w:val="0"/>
                                                                                                  <w:divBdr>
                                                                                                    <w:top w:val="none" w:sz="0" w:space="0" w:color="auto"/>
                                                                                                    <w:left w:val="none" w:sz="0" w:space="0" w:color="auto"/>
                                                                                                    <w:bottom w:val="none" w:sz="0" w:space="0" w:color="auto"/>
                                                                                                    <w:right w:val="none" w:sz="0" w:space="0" w:color="auto"/>
                                                                                                  </w:divBdr>
                                                                                                  <w:divsChild>
                                                                                                    <w:div w:id="1861818818">
                                                                                                      <w:marLeft w:val="0"/>
                                                                                                      <w:marRight w:val="0"/>
                                                                                                      <w:marTop w:val="120"/>
                                                                                                      <w:marBottom w:val="120"/>
                                                                                                      <w:divBdr>
                                                                                                        <w:top w:val="none" w:sz="0" w:space="0" w:color="auto"/>
                                                                                                        <w:left w:val="none" w:sz="0" w:space="0" w:color="auto"/>
                                                                                                        <w:bottom w:val="none" w:sz="0" w:space="0" w:color="auto"/>
                                                                                                        <w:right w:val="none" w:sz="0" w:space="0" w:color="auto"/>
                                                                                                      </w:divBdr>
                                                                                                      <w:divsChild>
                                                                                                        <w:div w:id="1434592768">
                                                                                                          <w:marLeft w:val="0"/>
                                                                                                          <w:marRight w:val="0"/>
                                                                                                          <w:marTop w:val="0"/>
                                                                                                          <w:marBottom w:val="0"/>
                                                                                                          <w:divBdr>
                                                                                                            <w:top w:val="none" w:sz="0" w:space="0" w:color="auto"/>
                                                                                                            <w:left w:val="none" w:sz="0" w:space="0" w:color="auto"/>
                                                                                                            <w:bottom w:val="none" w:sz="0" w:space="0" w:color="auto"/>
                                                                                                            <w:right w:val="none" w:sz="0" w:space="0" w:color="auto"/>
                                                                                                          </w:divBdr>
                                                                                                          <w:divsChild>
                                                                                                            <w:div w:id="167914787">
                                                                                                              <w:marLeft w:val="0"/>
                                                                                                              <w:marRight w:val="0"/>
                                                                                                              <w:marTop w:val="0"/>
                                                                                                              <w:marBottom w:val="0"/>
                                                                                                              <w:divBdr>
                                                                                                                <w:top w:val="none" w:sz="0" w:space="0" w:color="auto"/>
                                                                                                                <w:left w:val="none" w:sz="0" w:space="0" w:color="auto"/>
                                                                                                                <w:bottom w:val="none" w:sz="0" w:space="0" w:color="auto"/>
                                                                                                                <w:right w:val="none" w:sz="0" w:space="0" w:color="auto"/>
                                                                                                              </w:divBdr>
                                                                                                            </w:div>
                                                                                                            <w:div w:id="597442452">
                                                                                                              <w:marLeft w:val="0"/>
                                                                                                              <w:marRight w:val="0"/>
                                                                                                              <w:marTop w:val="0"/>
                                                                                                              <w:marBottom w:val="0"/>
                                                                                                              <w:divBdr>
                                                                                                                <w:top w:val="none" w:sz="0" w:space="0" w:color="auto"/>
                                                                                                                <w:left w:val="none" w:sz="0" w:space="0" w:color="auto"/>
                                                                                                                <w:bottom w:val="none" w:sz="0" w:space="0" w:color="auto"/>
                                                                                                                <w:right w:val="none" w:sz="0" w:space="0" w:color="auto"/>
                                                                                                              </w:divBdr>
                                                                                                            </w:div>
                                                                                                            <w:div w:id="1516268026">
                                                                                                              <w:marLeft w:val="0"/>
                                                                                                              <w:marRight w:val="0"/>
                                                                                                              <w:marTop w:val="0"/>
                                                                                                              <w:marBottom w:val="0"/>
                                                                                                              <w:divBdr>
                                                                                                                <w:top w:val="none" w:sz="0" w:space="0" w:color="auto"/>
                                                                                                                <w:left w:val="none" w:sz="0" w:space="0" w:color="auto"/>
                                                                                                                <w:bottom w:val="none" w:sz="0" w:space="0" w:color="auto"/>
                                                                                                                <w:right w:val="none" w:sz="0" w:space="0" w:color="auto"/>
                                                                                                              </w:divBdr>
                                                                                                            </w:div>
                                                                                                            <w:div w:id="1990818920">
                                                                                                              <w:marLeft w:val="0"/>
                                                                                                              <w:marRight w:val="0"/>
                                                                                                              <w:marTop w:val="0"/>
                                                                                                              <w:marBottom w:val="0"/>
                                                                                                              <w:divBdr>
                                                                                                                <w:top w:val="none" w:sz="0" w:space="0" w:color="auto"/>
                                                                                                                <w:left w:val="none" w:sz="0" w:space="0" w:color="auto"/>
                                                                                                                <w:bottom w:val="none" w:sz="0" w:space="0" w:color="auto"/>
                                                                                                                <w:right w:val="none" w:sz="0" w:space="0" w:color="auto"/>
                                                                                                              </w:divBdr>
                                                                                                              <w:divsChild>
                                                                                                                <w:div w:id="90966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310857">
                                                                                                  <w:marLeft w:val="0"/>
                                                                                                  <w:marRight w:val="0"/>
                                                                                                  <w:marTop w:val="0"/>
                                                                                                  <w:marBottom w:val="0"/>
                                                                                                  <w:divBdr>
                                                                                                    <w:top w:val="none" w:sz="0" w:space="0" w:color="auto"/>
                                                                                                    <w:left w:val="none" w:sz="0" w:space="0" w:color="auto"/>
                                                                                                    <w:bottom w:val="none" w:sz="0" w:space="0" w:color="auto"/>
                                                                                                    <w:right w:val="none" w:sz="0" w:space="0" w:color="auto"/>
                                                                                                  </w:divBdr>
                                                                                                  <w:divsChild>
                                                                                                    <w:div w:id="49815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5255">
                                                                                          <w:marLeft w:val="0"/>
                                                                                          <w:marRight w:val="0"/>
                                                                                          <w:marTop w:val="0"/>
                                                                                          <w:marBottom w:val="0"/>
                                                                                          <w:divBdr>
                                                                                            <w:top w:val="none" w:sz="0" w:space="0" w:color="auto"/>
                                                                                            <w:left w:val="none" w:sz="0" w:space="0" w:color="auto"/>
                                                                                            <w:bottom w:val="none" w:sz="0" w:space="0" w:color="auto"/>
                                                                                            <w:right w:val="none" w:sz="0" w:space="0" w:color="auto"/>
                                                                                          </w:divBdr>
                                                                                          <w:divsChild>
                                                                                            <w:div w:id="641082975">
                                                                                              <w:marLeft w:val="0"/>
                                                                                              <w:marRight w:val="0"/>
                                                                                              <w:marTop w:val="0"/>
                                                                                              <w:marBottom w:val="0"/>
                                                                                              <w:divBdr>
                                                                                                <w:top w:val="none" w:sz="0" w:space="0" w:color="auto"/>
                                                                                                <w:left w:val="none" w:sz="0" w:space="0" w:color="auto"/>
                                                                                                <w:bottom w:val="none" w:sz="0" w:space="0" w:color="auto"/>
                                                                                                <w:right w:val="none" w:sz="0" w:space="0" w:color="auto"/>
                                                                                              </w:divBdr>
                                                                                              <w:divsChild>
                                                                                                <w:div w:id="9132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399429">
                                                                                          <w:marLeft w:val="0"/>
                                                                                          <w:marRight w:val="0"/>
                                                                                          <w:marTop w:val="0"/>
                                                                                          <w:marBottom w:val="0"/>
                                                                                          <w:divBdr>
                                                                                            <w:top w:val="none" w:sz="0" w:space="0" w:color="auto"/>
                                                                                            <w:left w:val="none" w:sz="0" w:space="0" w:color="auto"/>
                                                                                            <w:bottom w:val="none" w:sz="0" w:space="0" w:color="auto"/>
                                                                                            <w:right w:val="none" w:sz="0" w:space="0" w:color="auto"/>
                                                                                          </w:divBdr>
                                                                                          <w:divsChild>
                                                                                            <w:div w:id="736123989">
                                                                                              <w:marLeft w:val="0"/>
                                                                                              <w:marRight w:val="0"/>
                                                                                              <w:marTop w:val="0"/>
                                                                                              <w:marBottom w:val="0"/>
                                                                                              <w:divBdr>
                                                                                                <w:top w:val="none" w:sz="0" w:space="0" w:color="auto"/>
                                                                                                <w:left w:val="none" w:sz="0" w:space="0" w:color="auto"/>
                                                                                                <w:bottom w:val="none" w:sz="0" w:space="0" w:color="auto"/>
                                                                                                <w:right w:val="none" w:sz="0" w:space="0" w:color="auto"/>
                                                                                              </w:divBdr>
                                                                                              <w:divsChild>
                                                                                                <w:div w:id="1609507773">
                                                                                                  <w:marLeft w:val="0"/>
                                                                                                  <w:marRight w:val="0"/>
                                                                                                  <w:marTop w:val="0"/>
                                                                                                  <w:marBottom w:val="0"/>
                                                                                                  <w:divBdr>
                                                                                                    <w:top w:val="none" w:sz="0" w:space="0" w:color="auto"/>
                                                                                                    <w:left w:val="none" w:sz="0" w:space="0" w:color="auto"/>
                                                                                                    <w:bottom w:val="none" w:sz="0" w:space="0" w:color="auto"/>
                                                                                                    <w:right w:val="none" w:sz="0" w:space="0" w:color="auto"/>
                                                                                                  </w:divBdr>
                                                                                                  <w:divsChild>
                                                                                                    <w:div w:id="1780678962">
                                                                                                      <w:marLeft w:val="0"/>
                                                                                                      <w:marRight w:val="0"/>
                                                                                                      <w:marTop w:val="0"/>
                                                                                                      <w:marBottom w:val="0"/>
                                                                                                      <w:divBdr>
                                                                                                        <w:top w:val="none" w:sz="0" w:space="0" w:color="auto"/>
                                                                                                        <w:left w:val="none" w:sz="0" w:space="0" w:color="auto"/>
                                                                                                        <w:bottom w:val="none" w:sz="0" w:space="0" w:color="auto"/>
                                                                                                        <w:right w:val="none" w:sz="0" w:space="0" w:color="auto"/>
                                                                                                      </w:divBdr>
                                                                                                      <w:divsChild>
                                                                                                        <w:div w:id="390153994">
                                                                                                          <w:marLeft w:val="0"/>
                                                                                                          <w:marRight w:val="0"/>
                                                                                                          <w:marTop w:val="0"/>
                                                                                                          <w:marBottom w:val="0"/>
                                                                                                          <w:divBdr>
                                                                                                            <w:top w:val="none" w:sz="0" w:space="0" w:color="auto"/>
                                                                                                            <w:left w:val="none" w:sz="0" w:space="0" w:color="auto"/>
                                                                                                            <w:bottom w:val="none" w:sz="0" w:space="0" w:color="auto"/>
                                                                                                            <w:right w:val="none" w:sz="0" w:space="0" w:color="auto"/>
                                                                                                          </w:divBdr>
                                                                                                          <w:divsChild>
                                                                                                            <w:div w:id="439186394">
                                                                                                              <w:marLeft w:val="0"/>
                                                                                                              <w:marRight w:val="0"/>
                                                                                                              <w:marTop w:val="0"/>
                                                                                                              <w:marBottom w:val="0"/>
                                                                                                              <w:divBdr>
                                                                                                                <w:top w:val="none" w:sz="0" w:space="0" w:color="auto"/>
                                                                                                                <w:left w:val="none" w:sz="0" w:space="0" w:color="auto"/>
                                                                                                                <w:bottom w:val="none" w:sz="0" w:space="0" w:color="auto"/>
                                                                                                                <w:right w:val="none" w:sz="0" w:space="0" w:color="auto"/>
                                                                                                              </w:divBdr>
                                                                                                              <w:divsChild>
                                                                                                                <w:div w:id="271019160">
                                                                                                                  <w:marLeft w:val="0"/>
                                                                                                                  <w:marRight w:val="0"/>
                                                                                                                  <w:marTop w:val="0"/>
                                                                                                                  <w:marBottom w:val="0"/>
                                                                                                                  <w:divBdr>
                                                                                                                    <w:top w:val="none" w:sz="0" w:space="0" w:color="auto"/>
                                                                                                                    <w:left w:val="none" w:sz="0" w:space="0" w:color="auto"/>
                                                                                                                    <w:bottom w:val="none" w:sz="0" w:space="0" w:color="auto"/>
                                                                                                                    <w:right w:val="none" w:sz="0" w:space="0" w:color="auto"/>
                                                                                                                  </w:divBdr>
                                                                                                                </w:div>
                                                                                                              </w:divsChild>
                                                                                                            </w:div>
                                                                                                            <w:div w:id="1235578945">
                                                                                                              <w:marLeft w:val="0"/>
                                                                                                              <w:marRight w:val="0"/>
                                                                                                              <w:marTop w:val="0"/>
                                                                                                              <w:marBottom w:val="0"/>
                                                                                                              <w:divBdr>
                                                                                                                <w:top w:val="none" w:sz="0" w:space="0" w:color="auto"/>
                                                                                                                <w:left w:val="none" w:sz="0" w:space="0" w:color="auto"/>
                                                                                                                <w:bottom w:val="none" w:sz="0" w:space="0" w:color="auto"/>
                                                                                                                <w:right w:val="none" w:sz="0" w:space="0" w:color="auto"/>
                                                                                                              </w:divBdr>
                                                                                                              <w:divsChild>
                                                                                                                <w:div w:id="474102653">
                                                                                                                  <w:marLeft w:val="0"/>
                                                                                                                  <w:marRight w:val="0"/>
                                                                                                                  <w:marTop w:val="0"/>
                                                                                                                  <w:marBottom w:val="0"/>
                                                                                                                  <w:divBdr>
                                                                                                                    <w:top w:val="none" w:sz="0" w:space="0" w:color="auto"/>
                                                                                                                    <w:left w:val="none" w:sz="0" w:space="0" w:color="auto"/>
                                                                                                                    <w:bottom w:val="none" w:sz="0" w:space="0" w:color="auto"/>
                                                                                                                    <w:right w:val="none" w:sz="0" w:space="0" w:color="auto"/>
                                                                                                                  </w:divBdr>
                                                                                                                  <w:divsChild>
                                                                                                                    <w:div w:id="157889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6299054">
                                                              <w:marLeft w:val="0"/>
                                                              <w:marRight w:val="0"/>
                                                              <w:marTop w:val="0"/>
                                                              <w:marBottom w:val="0"/>
                                                              <w:divBdr>
                                                                <w:top w:val="none" w:sz="0" w:space="0" w:color="auto"/>
                                                                <w:left w:val="none" w:sz="0" w:space="0" w:color="auto"/>
                                                                <w:bottom w:val="none" w:sz="0" w:space="0" w:color="auto"/>
                                                                <w:right w:val="none" w:sz="0" w:space="0" w:color="auto"/>
                                                              </w:divBdr>
                                                              <w:divsChild>
                                                                <w:div w:id="412243208">
                                                                  <w:marLeft w:val="0"/>
                                                                  <w:marRight w:val="0"/>
                                                                  <w:marTop w:val="0"/>
                                                                  <w:marBottom w:val="0"/>
                                                                  <w:divBdr>
                                                                    <w:top w:val="none" w:sz="0" w:space="0" w:color="auto"/>
                                                                    <w:left w:val="none" w:sz="0" w:space="0" w:color="auto"/>
                                                                    <w:bottom w:val="none" w:sz="0" w:space="0" w:color="auto"/>
                                                                    <w:right w:val="none" w:sz="0" w:space="0" w:color="auto"/>
                                                                  </w:divBdr>
                                                                  <w:divsChild>
                                                                    <w:div w:id="610017169">
                                                                      <w:marLeft w:val="0"/>
                                                                      <w:marRight w:val="0"/>
                                                                      <w:marTop w:val="0"/>
                                                                      <w:marBottom w:val="0"/>
                                                                      <w:divBdr>
                                                                        <w:top w:val="none" w:sz="0" w:space="0" w:color="auto"/>
                                                                        <w:left w:val="none" w:sz="0" w:space="0" w:color="auto"/>
                                                                        <w:bottom w:val="none" w:sz="0" w:space="0" w:color="auto"/>
                                                                        <w:right w:val="none" w:sz="0" w:space="0" w:color="auto"/>
                                                                      </w:divBdr>
                                                                      <w:divsChild>
                                                                        <w:div w:id="770011121">
                                                                          <w:marLeft w:val="0"/>
                                                                          <w:marRight w:val="0"/>
                                                                          <w:marTop w:val="0"/>
                                                                          <w:marBottom w:val="0"/>
                                                                          <w:divBdr>
                                                                            <w:top w:val="none" w:sz="0" w:space="0" w:color="auto"/>
                                                                            <w:left w:val="none" w:sz="0" w:space="0" w:color="auto"/>
                                                                            <w:bottom w:val="none" w:sz="0" w:space="0" w:color="auto"/>
                                                                            <w:right w:val="none" w:sz="0" w:space="0" w:color="auto"/>
                                                                          </w:divBdr>
                                                                          <w:divsChild>
                                                                            <w:div w:id="134808701">
                                                                              <w:marLeft w:val="0"/>
                                                                              <w:marRight w:val="0"/>
                                                                              <w:marTop w:val="0"/>
                                                                              <w:marBottom w:val="0"/>
                                                                              <w:divBdr>
                                                                                <w:top w:val="none" w:sz="0" w:space="0" w:color="auto"/>
                                                                                <w:left w:val="none" w:sz="0" w:space="0" w:color="auto"/>
                                                                                <w:bottom w:val="none" w:sz="0" w:space="0" w:color="auto"/>
                                                                                <w:right w:val="none" w:sz="0" w:space="0" w:color="auto"/>
                                                                              </w:divBdr>
                                                                              <w:divsChild>
                                                                                <w:div w:id="1320042127">
                                                                                  <w:marLeft w:val="0"/>
                                                                                  <w:marRight w:val="0"/>
                                                                                  <w:marTop w:val="0"/>
                                                                                  <w:marBottom w:val="0"/>
                                                                                  <w:divBdr>
                                                                                    <w:top w:val="none" w:sz="0" w:space="0" w:color="auto"/>
                                                                                    <w:left w:val="none" w:sz="0" w:space="0" w:color="auto"/>
                                                                                    <w:bottom w:val="none" w:sz="0" w:space="0" w:color="auto"/>
                                                                                    <w:right w:val="none" w:sz="0" w:space="0" w:color="auto"/>
                                                                                  </w:divBdr>
                                                                                  <w:divsChild>
                                                                                    <w:div w:id="1292053212">
                                                                                      <w:marLeft w:val="0"/>
                                                                                      <w:marRight w:val="0"/>
                                                                                      <w:marTop w:val="0"/>
                                                                                      <w:marBottom w:val="0"/>
                                                                                      <w:divBdr>
                                                                                        <w:top w:val="none" w:sz="0" w:space="0" w:color="auto"/>
                                                                                        <w:left w:val="none" w:sz="0" w:space="0" w:color="auto"/>
                                                                                        <w:bottom w:val="none" w:sz="0" w:space="0" w:color="auto"/>
                                                                                        <w:right w:val="none" w:sz="0" w:space="0" w:color="auto"/>
                                                                                      </w:divBdr>
                                                                                      <w:divsChild>
                                                                                        <w:div w:id="207764688">
                                                                                          <w:marLeft w:val="0"/>
                                                                                          <w:marRight w:val="0"/>
                                                                                          <w:marTop w:val="0"/>
                                                                                          <w:marBottom w:val="0"/>
                                                                                          <w:divBdr>
                                                                                            <w:top w:val="none" w:sz="0" w:space="0" w:color="auto"/>
                                                                                            <w:left w:val="none" w:sz="0" w:space="0" w:color="auto"/>
                                                                                            <w:bottom w:val="none" w:sz="0" w:space="0" w:color="auto"/>
                                                                                            <w:right w:val="none" w:sz="0" w:space="0" w:color="auto"/>
                                                                                          </w:divBdr>
                                                                                          <w:divsChild>
                                                                                            <w:div w:id="565804274">
                                                                                              <w:marLeft w:val="0"/>
                                                                                              <w:marRight w:val="0"/>
                                                                                              <w:marTop w:val="0"/>
                                                                                              <w:marBottom w:val="0"/>
                                                                                              <w:divBdr>
                                                                                                <w:top w:val="none" w:sz="0" w:space="0" w:color="auto"/>
                                                                                                <w:left w:val="none" w:sz="0" w:space="0" w:color="auto"/>
                                                                                                <w:bottom w:val="none" w:sz="0" w:space="0" w:color="auto"/>
                                                                                                <w:right w:val="none" w:sz="0" w:space="0" w:color="auto"/>
                                                                                              </w:divBdr>
                                                                                              <w:divsChild>
                                                                                                <w:div w:id="101653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181945">
                                                                                          <w:marLeft w:val="0"/>
                                                                                          <w:marRight w:val="0"/>
                                                                                          <w:marTop w:val="0"/>
                                                                                          <w:marBottom w:val="0"/>
                                                                                          <w:divBdr>
                                                                                            <w:top w:val="none" w:sz="0" w:space="0" w:color="auto"/>
                                                                                            <w:left w:val="none" w:sz="0" w:space="0" w:color="auto"/>
                                                                                            <w:bottom w:val="none" w:sz="0" w:space="0" w:color="auto"/>
                                                                                            <w:right w:val="none" w:sz="0" w:space="0" w:color="auto"/>
                                                                                          </w:divBdr>
                                                                                          <w:divsChild>
                                                                                            <w:div w:id="1673873703">
                                                                                              <w:marLeft w:val="0"/>
                                                                                              <w:marRight w:val="0"/>
                                                                                              <w:marTop w:val="0"/>
                                                                                              <w:marBottom w:val="0"/>
                                                                                              <w:divBdr>
                                                                                                <w:top w:val="none" w:sz="0" w:space="0" w:color="auto"/>
                                                                                                <w:left w:val="none" w:sz="0" w:space="0" w:color="auto"/>
                                                                                                <w:bottom w:val="none" w:sz="0" w:space="0" w:color="auto"/>
                                                                                                <w:right w:val="none" w:sz="0" w:space="0" w:color="auto"/>
                                                                                              </w:divBdr>
                                                                                              <w:divsChild>
                                                                                                <w:div w:id="1024482590">
                                                                                                  <w:marLeft w:val="0"/>
                                                                                                  <w:marRight w:val="0"/>
                                                                                                  <w:marTop w:val="0"/>
                                                                                                  <w:marBottom w:val="0"/>
                                                                                                  <w:divBdr>
                                                                                                    <w:top w:val="none" w:sz="0" w:space="0" w:color="auto"/>
                                                                                                    <w:left w:val="none" w:sz="0" w:space="0" w:color="auto"/>
                                                                                                    <w:bottom w:val="none" w:sz="0" w:space="0" w:color="auto"/>
                                                                                                    <w:right w:val="none" w:sz="0" w:space="0" w:color="auto"/>
                                                                                                  </w:divBdr>
                                                                                                  <w:divsChild>
                                                                                                    <w:div w:id="405734669">
                                                                                                      <w:marLeft w:val="0"/>
                                                                                                      <w:marRight w:val="0"/>
                                                                                                      <w:marTop w:val="0"/>
                                                                                                      <w:marBottom w:val="0"/>
                                                                                                      <w:divBdr>
                                                                                                        <w:top w:val="none" w:sz="0" w:space="0" w:color="auto"/>
                                                                                                        <w:left w:val="none" w:sz="0" w:space="0" w:color="auto"/>
                                                                                                        <w:bottom w:val="none" w:sz="0" w:space="0" w:color="auto"/>
                                                                                                        <w:right w:val="none" w:sz="0" w:space="0" w:color="auto"/>
                                                                                                      </w:divBdr>
                                                                                                      <w:divsChild>
                                                                                                        <w:div w:id="59259445">
                                                                                                          <w:marLeft w:val="0"/>
                                                                                                          <w:marRight w:val="0"/>
                                                                                                          <w:marTop w:val="0"/>
                                                                                                          <w:marBottom w:val="0"/>
                                                                                                          <w:divBdr>
                                                                                                            <w:top w:val="none" w:sz="0" w:space="0" w:color="auto"/>
                                                                                                            <w:left w:val="none" w:sz="0" w:space="0" w:color="auto"/>
                                                                                                            <w:bottom w:val="none" w:sz="0" w:space="0" w:color="auto"/>
                                                                                                            <w:right w:val="none" w:sz="0" w:space="0" w:color="auto"/>
                                                                                                          </w:divBdr>
                                                                                                          <w:divsChild>
                                                                                                            <w:div w:id="190532390">
                                                                                                              <w:marLeft w:val="0"/>
                                                                                                              <w:marRight w:val="0"/>
                                                                                                              <w:marTop w:val="0"/>
                                                                                                              <w:marBottom w:val="0"/>
                                                                                                              <w:divBdr>
                                                                                                                <w:top w:val="none" w:sz="0" w:space="0" w:color="auto"/>
                                                                                                                <w:left w:val="none" w:sz="0" w:space="0" w:color="auto"/>
                                                                                                                <w:bottom w:val="none" w:sz="0" w:space="0" w:color="auto"/>
                                                                                                                <w:right w:val="none" w:sz="0" w:space="0" w:color="auto"/>
                                                                                                              </w:divBdr>
                                                                                                              <w:divsChild>
                                                                                                                <w:div w:id="53805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68273860">
                                                              <w:marLeft w:val="0"/>
                                                              <w:marRight w:val="0"/>
                                                              <w:marTop w:val="0"/>
                                                              <w:marBottom w:val="0"/>
                                                              <w:divBdr>
                                                                <w:top w:val="none" w:sz="0" w:space="0" w:color="auto"/>
                                                                <w:left w:val="none" w:sz="0" w:space="0" w:color="auto"/>
                                                                <w:bottom w:val="none" w:sz="0" w:space="0" w:color="auto"/>
                                                                <w:right w:val="none" w:sz="0" w:space="0" w:color="auto"/>
                                                              </w:divBdr>
                                                              <w:divsChild>
                                                                <w:div w:id="744644274">
                                                                  <w:marLeft w:val="0"/>
                                                                  <w:marRight w:val="0"/>
                                                                  <w:marTop w:val="0"/>
                                                                  <w:marBottom w:val="0"/>
                                                                  <w:divBdr>
                                                                    <w:top w:val="none" w:sz="0" w:space="0" w:color="auto"/>
                                                                    <w:left w:val="none" w:sz="0" w:space="0" w:color="auto"/>
                                                                    <w:bottom w:val="none" w:sz="0" w:space="0" w:color="auto"/>
                                                                    <w:right w:val="none" w:sz="0" w:space="0" w:color="auto"/>
                                                                  </w:divBdr>
                                                                  <w:divsChild>
                                                                    <w:div w:id="1251936074">
                                                                      <w:marLeft w:val="0"/>
                                                                      <w:marRight w:val="0"/>
                                                                      <w:marTop w:val="0"/>
                                                                      <w:marBottom w:val="0"/>
                                                                      <w:divBdr>
                                                                        <w:top w:val="none" w:sz="0" w:space="0" w:color="auto"/>
                                                                        <w:left w:val="none" w:sz="0" w:space="0" w:color="auto"/>
                                                                        <w:bottom w:val="none" w:sz="0" w:space="0" w:color="auto"/>
                                                                        <w:right w:val="none" w:sz="0" w:space="0" w:color="auto"/>
                                                                      </w:divBdr>
                                                                      <w:divsChild>
                                                                        <w:div w:id="1504004760">
                                                                          <w:marLeft w:val="0"/>
                                                                          <w:marRight w:val="0"/>
                                                                          <w:marTop w:val="0"/>
                                                                          <w:marBottom w:val="0"/>
                                                                          <w:divBdr>
                                                                            <w:top w:val="none" w:sz="0" w:space="0" w:color="auto"/>
                                                                            <w:left w:val="none" w:sz="0" w:space="0" w:color="auto"/>
                                                                            <w:bottom w:val="none" w:sz="0" w:space="0" w:color="auto"/>
                                                                            <w:right w:val="none" w:sz="0" w:space="0" w:color="auto"/>
                                                                          </w:divBdr>
                                                                          <w:divsChild>
                                                                            <w:div w:id="779181715">
                                                                              <w:marLeft w:val="0"/>
                                                                              <w:marRight w:val="0"/>
                                                                              <w:marTop w:val="0"/>
                                                                              <w:marBottom w:val="0"/>
                                                                              <w:divBdr>
                                                                                <w:top w:val="none" w:sz="0" w:space="0" w:color="auto"/>
                                                                                <w:left w:val="none" w:sz="0" w:space="0" w:color="auto"/>
                                                                                <w:bottom w:val="none" w:sz="0" w:space="0" w:color="auto"/>
                                                                                <w:right w:val="none" w:sz="0" w:space="0" w:color="auto"/>
                                                                              </w:divBdr>
                                                                              <w:divsChild>
                                                                                <w:div w:id="1314408935">
                                                                                  <w:marLeft w:val="0"/>
                                                                                  <w:marRight w:val="0"/>
                                                                                  <w:marTop w:val="0"/>
                                                                                  <w:marBottom w:val="0"/>
                                                                                  <w:divBdr>
                                                                                    <w:top w:val="none" w:sz="0" w:space="0" w:color="auto"/>
                                                                                    <w:left w:val="none" w:sz="0" w:space="0" w:color="auto"/>
                                                                                    <w:bottom w:val="none" w:sz="0" w:space="0" w:color="auto"/>
                                                                                    <w:right w:val="none" w:sz="0" w:space="0" w:color="auto"/>
                                                                                  </w:divBdr>
                                                                                  <w:divsChild>
                                                                                    <w:div w:id="905606548">
                                                                                      <w:marLeft w:val="0"/>
                                                                                      <w:marRight w:val="0"/>
                                                                                      <w:marTop w:val="0"/>
                                                                                      <w:marBottom w:val="0"/>
                                                                                      <w:divBdr>
                                                                                        <w:top w:val="none" w:sz="0" w:space="0" w:color="auto"/>
                                                                                        <w:left w:val="none" w:sz="0" w:space="0" w:color="auto"/>
                                                                                        <w:bottom w:val="none" w:sz="0" w:space="0" w:color="auto"/>
                                                                                        <w:right w:val="none" w:sz="0" w:space="0" w:color="auto"/>
                                                                                      </w:divBdr>
                                                                                      <w:divsChild>
                                                                                        <w:div w:id="795567826">
                                                                                          <w:marLeft w:val="0"/>
                                                                                          <w:marRight w:val="0"/>
                                                                                          <w:marTop w:val="0"/>
                                                                                          <w:marBottom w:val="0"/>
                                                                                          <w:divBdr>
                                                                                            <w:top w:val="none" w:sz="0" w:space="0" w:color="auto"/>
                                                                                            <w:left w:val="none" w:sz="0" w:space="0" w:color="auto"/>
                                                                                            <w:bottom w:val="none" w:sz="0" w:space="0" w:color="auto"/>
                                                                                            <w:right w:val="none" w:sz="0" w:space="0" w:color="auto"/>
                                                                                          </w:divBdr>
                                                                                          <w:divsChild>
                                                                                            <w:div w:id="242374003">
                                                                                              <w:marLeft w:val="0"/>
                                                                                              <w:marRight w:val="0"/>
                                                                                              <w:marTop w:val="0"/>
                                                                                              <w:marBottom w:val="0"/>
                                                                                              <w:divBdr>
                                                                                                <w:top w:val="none" w:sz="0" w:space="0" w:color="auto"/>
                                                                                                <w:left w:val="none" w:sz="0" w:space="0" w:color="auto"/>
                                                                                                <w:bottom w:val="none" w:sz="0" w:space="0" w:color="auto"/>
                                                                                                <w:right w:val="none" w:sz="0" w:space="0" w:color="auto"/>
                                                                                              </w:divBdr>
                                                                                              <w:divsChild>
                                                                                                <w:div w:id="257181118">
                                                                                                  <w:marLeft w:val="0"/>
                                                                                                  <w:marRight w:val="0"/>
                                                                                                  <w:marTop w:val="0"/>
                                                                                                  <w:marBottom w:val="0"/>
                                                                                                  <w:divBdr>
                                                                                                    <w:top w:val="none" w:sz="0" w:space="0" w:color="auto"/>
                                                                                                    <w:left w:val="none" w:sz="0" w:space="0" w:color="auto"/>
                                                                                                    <w:bottom w:val="none" w:sz="0" w:space="0" w:color="auto"/>
                                                                                                    <w:right w:val="none" w:sz="0" w:space="0" w:color="auto"/>
                                                                                                  </w:divBdr>
                                                                                                  <w:divsChild>
                                                                                                    <w:div w:id="1933123530">
                                                                                                      <w:marLeft w:val="0"/>
                                                                                                      <w:marRight w:val="0"/>
                                                                                                      <w:marTop w:val="120"/>
                                                                                                      <w:marBottom w:val="120"/>
                                                                                                      <w:divBdr>
                                                                                                        <w:top w:val="none" w:sz="0" w:space="0" w:color="auto"/>
                                                                                                        <w:left w:val="none" w:sz="0" w:space="0" w:color="auto"/>
                                                                                                        <w:bottom w:val="none" w:sz="0" w:space="0" w:color="auto"/>
                                                                                                        <w:right w:val="none" w:sz="0" w:space="0" w:color="auto"/>
                                                                                                      </w:divBdr>
                                                                                                      <w:divsChild>
                                                                                                        <w:div w:id="610674217">
                                                                                                          <w:marLeft w:val="0"/>
                                                                                                          <w:marRight w:val="0"/>
                                                                                                          <w:marTop w:val="0"/>
                                                                                                          <w:marBottom w:val="0"/>
                                                                                                          <w:divBdr>
                                                                                                            <w:top w:val="none" w:sz="0" w:space="0" w:color="auto"/>
                                                                                                            <w:left w:val="none" w:sz="0" w:space="0" w:color="auto"/>
                                                                                                            <w:bottom w:val="none" w:sz="0" w:space="0" w:color="auto"/>
                                                                                                            <w:right w:val="none" w:sz="0" w:space="0" w:color="auto"/>
                                                                                                          </w:divBdr>
                                                                                                          <w:divsChild>
                                                                                                            <w:div w:id="167788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089986">
                                                                                                  <w:marLeft w:val="0"/>
                                                                                                  <w:marRight w:val="0"/>
                                                                                                  <w:marTop w:val="0"/>
                                                                                                  <w:marBottom w:val="0"/>
                                                                                                  <w:divBdr>
                                                                                                    <w:top w:val="none" w:sz="0" w:space="0" w:color="auto"/>
                                                                                                    <w:left w:val="none" w:sz="0" w:space="0" w:color="auto"/>
                                                                                                    <w:bottom w:val="none" w:sz="0" w:space="0" w:color="auto"/>
                                                                                                    <w:right w:val="none" w:sz="0" w:space="0" w:color="auto"/>
                                                                                                  </w:divBdr>
                                                                                                  <w:divsChild>
                                                                                                    <w:div w:id="1320772395">
                                                                                                      <w:marLeft w:val="0"/>
                                                                                                      <w:marRight w:val="0"/>
                                                                                                      <w:marTop w:val="120"/>
                                                                                                      <w:marBottom w:val="120"/>
                                                                                                      <w:divBdr>
                                                                                                        <w:top w:val="none" w:sz="0" w:space="0" w:color="auto"/>
                                                                                                        <w:left w:val="none" w:sz="0" w:space="0" w:color="auto"/>
                                                                                                        <w:bottom w:val="none" w:sz="0" w:space="0" w:color="auto"/>
                                                                                                        <w:right w:val="none" w:sz="0" w:space="0" w:color="auto"/>
                                                                                                      </w:divBdr>
                                                                                                      <w:divsChild>
                                                                                                        <w:div w:id="537355460">
                                                                                                          <w:marLeft w:val="0"/>
                                                                                                          <w:marRight w:val="0"/>
                                                                                                          <w:marTop w:val="0"/>
                                                                                                          <w:marBottom w:val="0"/>
                                                                                                          <w:divBdr>
                                                                                                            <w:top w:val="none" w:sz="0" w:space="0" w:color="auto"/>
                                                                                                            <w:left w:val="none" w:sz="0" w:space="0" w:color="auto"/>
                                                                                                            <w:bottom w:val="none" w:sz="0" w:space="0" w:color="auto"/>
                                                                                                            <w:right w:val="none" w:sz="0" w:space="0" w:color="auto"/>
                                                                                                          </w:divBdr>
                                                                                                          <w:divsChild>
                                                                                                            <w:div w:id="648091794">
                                                                                                              <w:marLeft w:val="0"/>
                                                                                                              <w:marRight w:val="0"/>
                                                                                                              <w:marTop w:val="0"/>
                                                                                                              <w:marBottom w:val="0"/>
                                                                                                              <w:divBdr>
                                                                                                                <w:top w:val="none" w:sz="0" w:space="0" w:color="auto"/>
                                                                                                                <w:left w:val="none" w:sz="0" w:space="0" w:color="auto"/>
                                                                                                                <w:bottom w:val="none" w:sz="0" w:space="0" w:color="auto"/>
                                                                                                                <w:right w:val="none" w:sz="0" w:space="0" w:color="auto"/>
                                                                                                              </w:divBdr>
                                                                                                            </w:div>
                                                                                                            <w:div w:id="1296371476">
                                                                                                              <w:marLeft w:val="0"/>
                                                                                                              <w:marRight w:val="0"/>
                                                                                                              <w:marTop w:val="0"/>
                                                                                                              <w:marBottom w:val="0"/>
                                                                                                              <w:divBdr>
                                                                                                                <w:top w:val="none" w:sz="0" w:space="0" w:color="auto"/>
                                                                                                                <w:left w:val="none" w:sz="0" w:space="0" w:color="auto"/>
                                                                                                                <w:bottom w:val="none" w:sz="0" w:space="0" w:color="auto"/>
                                                                                                                <w:right w:val="none" w:sz="0" w:space="0" w:color="auto"/>
                                                                                                              </w:divBdr>
                                                                                                            </w:div>
                                                                                                            <w:div w:id="2092894319">
                                                                                                              <w:marLeft w:val="0"/>
                                                                                                              <w:marRight w:val="0"/>
                                                                                                              <w:marTop w:val="0"/>
                                                                                                              <w:marBottom w:val="0"/>
                                                                                                              <w:divBdr>
                                                                                                                <w:top w:val="none" w:sz="0" w:space="0" w:color="auto"/>
                                                                                                                <w:left w:val="none" w:sz="0" w:space="0" w:color="auto"/>
                                                                                                                <w:bottom w:val="none" w:sz="0" w:space="0" w:color="auto"/>
                                                                                                                <w:right w:val="none" w:sz="0" w:space="0" w:color="auto"/>
                                                                                                              </w:divBdr>
                                                                                                            </w:div>
                                                                                                            <w:div w:id="2142646637">
                                                                                                              <w:marLeft w:val="0"/>
                                                                                                              <w:marRight w:val="0"/>
                                                                                                              <w:marTop w:val="0"/>
                                                                                                              <w:marBottom w:val="0"/>
                                                                                                              <w:divBdr>
                                                                                                                <w:top w:val="none" w:sz="0" w:space="0" w:color="auto"/>
                                                                                                                <w:left w:val="none" w:sz="0" w:space="0" w:color="auto"/>
                                                                                                                <w:bottom w:val="none" w:sz="0" w:space="0" w:color="auto"/>
                                                                                                                <w:right w:val="none" w:sz="0" w:space="0" w:color="auto"/>
                                                                                                              </w:divBdr>
                                                                                                              <w:divsChild>
                                                                                                                <w:div w:id="18672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915578">
                                                                                                  <w:marLeft w:val="0"/>
                                                                                                  <w:marRight w:val="0"/>
                                                                                                  <w:marTop w:val="0"/>
                                                                                                  <w:marBottom w:val="0"/>
                                                                                                  <w:divBdr>
                                                                                                    <w:top w:val="none" w:sz="0" w:space="0" w:color="auto"/>
                                                                                                    <w:left w:val="none" w:sz="0" w:space="0" w:color="auto"/>
                                                                                                    <w:bottom w:val="none" w:sz="0" w:space="0" w:color="auto"/>
                                                                                                    <w:right w:val="none" w:sz="0" w:space="0" w:color="auto"/>
                                                                                                  </w:divBdr>
                                                                                                </w:div>
                                                                                                <w:div w:id="983389781">
                                                                                                  <w:marLeft w:val="0"/>
                                                                                                  <w:marRight w:val="0"/>
                                                                                                  <w:marTop w:val="0"/>
                                                                                                  <w:marBottom w:val="0"/>
                                                                                                  <w:divBdr>
                                                                                                    <w:top w:val="none" w:sz="0" w:space="0" w:color="auto"/>
                                                                                                    <w:left w:val="none" w:sz="0" w:space="0" w:color="auto"/>
                                                                                                    <w:bottom w:val="none" w:sz="0" w:space="0" w:color="auto"/>
                                                                                                    <w:right w:val="none" w:sz="0" w:space="0" w:color="auto"/>
                                                                                                  </w:divBdr>
                                                                                                  <w:divsChild>
                                                                                                    <w:div w:id="1676107077">
                                                                                                      <w:marLeft w:val="0"/>
                                                                                                      <w:marRight w:val="0"/>
                                                                                                      <w:marTop w:val="0"/>
                                                                                                      <w:marBottom w:val="0"/>
                                                                                                      <w:divBdr>
                                                                                                        <w:top w:val="none" w:sz="0" w:space="0" w:color="auto"/>
                                                                                                        <w:left w:val="none" w:sz="0" w:space="0" w:color="auto"/>
                                                                                                        <w:bottom w:val="none" w:sz="0" w:space="0" w:color="auto"/>
                                                                                                        <w:right w:val="none" w:sz="0" w:space="0" w:color="auto"/>
                                                                                                      </w:divBdr>
                                                                                                    </w:div>
                                                                                                  </w:divsChild>
                                                                                                </w:div>
                                                                                                <w:div w:id="1717661240">
                                                                                                  <w:marLeft w:val="0"/>
                                                                                                  <w:marRight w:val="0"/>
                                                                                                  <w:marTop w:val="0"/>
                                                                                                  <w:marBottom w:val="0"/>
                                                                                                  <w:divBdr>
                                                                                                    <w:top w:val="none" w:sz="0" w:space="0" w:color="auto"/>
                                                                                                    <w:left w:val="none" w:sz="0" w:space="0" w:color="auto"/>
                                                                                                    <w:bottom w:val="none" w:sz="0" w:space="0" w:color="auto"/>
                                                                                                    <w:right w:val="none" w:sz="0" w:space="0" w:color="auto"/>
                                                                                                  </w:divBdr>
                                                                                                  <w:divsChild>
                                                                                                    <w:div w:id="337663228">
                                                                                                      <w:marLeft w:val="0"/>
                                                                                                      <w:marRight w:val="0"/>
                                                                                                      <w:marTop w:val="0"/>
                                                                                                      <w:marBottom w:val="0"/>
                                                                                                      <w:divBdr>
                                                                                                        <w:top w:val="none" w:sz="0" w:space="0" w:color="auto"/>
                                                                                                        <w:left w:val="none" w:sz="0" w:space="0" w:color="auto"/>
                                                                                                        <w:bottom w:val="none" w:sz="0" w:space="0" w:color="auto"/>
                                                                                                        <w:right w:val="none" w:sz="0" w:space="0" w:color="auto"/>
                                                                                                      </w:divBdr>
                                                                                                      <w:divsChild>
                                                                                                        <w:div w:id="66586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543656">
                                                                                                  <w:marLeft w:val="0"/>
                                                                                                  <w:marRight w:val="0"/>
                                                                                                  <w:marTop w:val="0"/>
                                                                                                  <w:marBottom w:val="0"/>
                                                                                                  <w:divBdr>
                                                                                                    <w:top w:val="none" w:sz="0" w:space="0" w:color="auto"/>
                                                                                                    <w:left w:val="none" w:sz="0" w:space="0" w:color="auto"/>
                                                                                                    <w:bottom w:val="none" w:sz="0" w:space="0" w:color="auto"/>
                                                                                                    <w:right w:val="none" w:sz="0" w:space="0" w:color="auto"/>
                                                                                                  </w:divBdr>
                                                                                                </w:div>
                                                                                              </w:divsChild>
                                                                                            </w:div>
                                                                                            <w:div w:id="1529567116">
                                                                                              <w:marLeft w:val="0"/>
                                                                                              <w:marRight w:val="0"/>
                                                                                              <w:marTop w:val="0"/>
                                                                                              <w:marBottom w:val="0"/>
                                                                                              <w:divBdr>
                                                                                                <w:top w:val="none" w:sz="0" w:space="0" w:color="auto"/>
                                                                                                <w:left w:val="none" w:sz="0" w:space="0" w:color="auto"/>
                                                                                                <w:bottom w:val="none" w:sz="0" w:space="0" w:color="auto"/>
                                                                                                <w:right w:val="none" w:sz="0" w:space="0" w:color="auto"/>
                                                                                              </w:divBdr>
                                                                                              <w:divsChild>
                                                                                                <w:div w:id="1602494609">
                                                                                                  <w:marLeft w:val="0"/>
                                                                                                  <w:marRight w:val="0"/>
                                                                                                  <w:marTop w:val="0"/>
                                                                                                  <w:marBottom w:val="0"/>
                                                                                                  <w:divBdr>
                                                                                                    <w:top w:val="none" w:sz="0" w:space="0" w:color="auto"/>
                                                                                                    <w:left w:val="none" w:sz="0" w:space="0" w:color="auto"/>
                                                                                                    <w:bottom w:val="none" w:sz="0" w:space="0" w:color="auto"/>
                                                                                                    <w:right w:val="none" w:sz="0" w:space="0" w:color="auto"/>
                                                                                                  </w:divBdr>
                                                                                                  <w:divsChild>
                                                                                                    <w:div w:id="252395223">
                                                                                                      <w:marLeft w:val="0"/>
                                                                                                      <w:marRight w:val="0"/>
                                                                                                      <w:marTop w:val="120"/>
                                                                                                      <w:marBottom w:val="0"/>
                                                                                                      <w:divBdr>
                                                                                                        <w:top w:val="single" w:sz="6" w:space="0" w:color="E2E2E2"/>
                                                                                                        <w:left w:val="single" w:sz="6" w:space="0" w:color="E2E2E2"/>
                                                                                                        <w:bottom w:val="single" w:sz="6" w:space="0" w:color="E2E2E2"/>
                                                                                                        <w:right w:val="single" w:sz="6" w:space="0" w:color="E2E2E2"/>
                                                                                                      </w:divBdr>
                                                                                                      <w:divsChild>
                                                                                                        <w:div w:id="1349913371">
                                                                                                          <w:marLeft w:val="0"/>
                                                                                                          <w:marRight w:val="0"/>
                                                                                                          <w:marTop w:val="0"/>
                                                                                                          <w:marBottom w:val="0"/>
                                                                                                          <w:divBdr>
                                                                                                            <w:top w:val="none" w:sz="0" w:space="0" w:color="auto"/>
                                                                                                            <w:left w:val="none" w:sz="0" w:space="0" w:color="auto"/>
                                                                                                            <w:bottom w:val="none" w:sz="0" w:space="0" w:color="auto"/>
                                                                                                            <w:right w:val="none" w:sz="0" w:space="0" w:color="auto"/>
                                                                                                          </w:divBdr>
                                                                                                          <w:divsChild>
                                                                                                            <w:div w:id="788550067">
                                                                                                              <w:marLeft w:val="0"/>
                                                                                                              <w:marRight w:val="0"/>
                                                                                                              <w:marTop w:val="0"/>
                                                                                                              <w:marBottom w:val="0"/>
                                                                                                              <w:divBdr>
                                                                                                                <w:top w:val="none" w:sz="0" w:space="0" w:color="auto"/>
                                                                                                                <w:left w:val="none" w:sz="0" w:space="0" w:color="auto"/>
                                                                                                                <w:bottom w:val="none" w:sz="0" w:space="0" w:color="auto"/>
                                                                                                                <w:right w:val="none" w:sz="0" w:space="0" w:color="auto"/>
                                                                                                              </w:divBdr>
                                                                                                              <w:divsChild>
                                                                                                                <w:div w:id="144468604">
                                                                                                                  <w:marLeft w:val="0"/>
                                                                                                                  <w:marRight w:val="0"/>
                                                                                                                  <w:marTop w:val="0"/>
                                                                                                                  <w:marBottom w:val="0"/>
                                                                                                                  <w:divBdr>
                                                                                                                    <w:top w:val="none" w:sz="0" w:space="0" w:color="auto"/>
                                                                                                                    <w:left w:val="none" w:sz="0" w:space="0" w:color="auto"/>
                                                                                                                    <w:bottom w:val="none" w:sz="0" w:space="0" w:color="auto"/>
                                                                                                                    <w:right w:val="none" w:sz="0" w:space="0" w:color="auto"/>
                                                                                                                  </w:divBdr>
                                                                                                                  <w:divsChild>
                                                                                                                    <w:div w:id="129131854">
                                                                                                                      <w:marLeft w:val="0"/>
                                                                                                                      <w:marRight w:val="0"/>
                                                                                                                      <w:marTop w:val="0"/>
                                                                                                                      <w:marBottom w:val="0"/>
                                                                                                                      <w:divBdr>
                                                                                                                        <w:top w:val="none" w:sz="0" w:space="0" w:color="auto"/>
                                                                                                                        <w:left w:val="none" w:sz="0" w:space="0" w:color="auto"/>
                                                                                                                        <w:bottom w:val="none" w:sz="0" w:space="0" w:color="auto"/>
                                                                                                                        <w:right w:val="none" w:sz="0" w:space="0" w:color="auto"/>
                                                                                                                      </w:divBdr>
                                                                                                                      <w:divsChild>
                                                                                                                        <w:div w:id="1830443381">
                                                                                                                          <w:marLeft w:val="0"/>
                                                                                                                          <w:marRight w:val="0"/>
                                                                                                                          <w:marTop w:val="0"/>
                                                                                                                          <w:marBottom w:val="0"/>
                                                                                                                          <w:divBdr>
                                                                                                                            <w:top w:val="none" w:sz="0" w:space="0" w:color="auto"/>
                                                                                                                            <w:left w:val="none" w:sz="0" w:space="0" w:color="auto"/>
                                                                                                                            <w:bottom w:val="none" w:sz="0" w:space="0" w:color="auto"/>
                                                                                                                            <w:right w:val="none" w:sz="0" w:space="0" w:color="auto"/>
                                                                                                                          </w:divBdr>
                                                                                                                          <w:divsChild>
                                                                                                                            <w:div w:id="1628320254">
                                                                                                                              <w:marLeft w:val="0"/>
                                                                                                                              <w:marRight w:val="0"/>
                                                                                                                              <w:marTop w:val="0"/>
                                                                                                                              <w:marBottom w:val="0"/>
                                                                                                                              <w:divBdr>
                                                                                                                                <w:top w:val="none" w:sz="0" w:space="0" w:color="auto"/>
                                                                                                                                <w:left w:val="none" w:sz="0" w:space="0" w:color="auto"/>
                                                                                                                                <w:bottom w:val="none" w:sz="0" w:space="0" w:color="auto"/>
                                                                                                                                <w:right w:val="none" w:sz="0" w:space="0" w:color="auto"/>
                                                                                                                              </w:divBdr>
                                                                                                                              <w:divsChild>
                                                                                                                                <w:div w:id="548079305">
                                                                                                                                  <w:marLeft w:val="0"/>
                                                                                                                                  <w:marRight w:val="0"/>
                                                                                                                                  <w:marTop w:val="0"/>
                                                                                                                                  <w:marBottom w:val="0"/>
                                                                                                                                  <w:divBdr>
                                                                                                                                    <w:top w:val="none" w:sz="0" w:space="0" w:color="auto"/>
                                                                                                                                    <w:left w:val="none" w:sz="0" w:space="0" w:color="auto"/>
                                                                                                                                    <w:bottom w:val="none" w:sz="0" w:space="0" w:color="auto"/>
                                                                                                                                    <w:right w:val="none" w:sz="0" w:space="0" w:color="auto"/>
                                                                                                                                  </w:divBdr>
                                                                                                                                  <w:divsChild>
                                                                                                                                    <w:div w:id="1621642506">
                                                                                                                                      <w:marLeft w:val="0"/>
                                                                                                                                      <w:marRight w:val="0"/>
                                                                                                                                      <w:marTop w:val="0"/>
                                                                                                                                      <w:marBottom w:val="0"/>
                                                                                                                                      <w:divBdr>
                                                                                                                                        <w:top w:val="none" w:sz="0" w:space="0" w:color="auto"/>
                                                                                                                                        <w:left w:val="none" w:sz="0" w:space="0" w:color="auto"/>
                                                                                                                                        <w:bottom w:val="none" w:sz="0" w:space="0" w:color="auto"/>
                                                                                                                                        <w:right w:val="none" w:sz="0" w:space="0" w:color="auto"/>
                                                                                                                                      </w:divBdr>
                                                                                                                                    </w:div>
                                                                                                                                  </w:divsChild>
                                                                                                                                </w:div>
                                                                                                                                <w:div w:id="1204977378">
                                                                                                                                  <w:marLeft w:val="0"/>
                                                                                                                                  <w:marRight w:val="0"/>
                                                                                                                                  <w:marTop w:val="0"/>
                                                                                                                                  <w:marBottom w:val="0"/>
                                                                                                                                  <w:divBdr>
                                                                                                                                    <w:top w:val="none" w:sz="0" w:space="0" w:color="auto"/>
                                                                                                                                    <w:left w:val="none" w:sz="0" w:space="0" w:color="auto"/>
                                                                                                                                    <w:bottom w:val="none" w:sz="0" w:space="0" w:color="auto"/>
                                                                                                                                    <w:right w:val="none" w:sz="0" w:space="0" w:color="auto"/>
                                                                                                                                  </w:divBdr>
                                                                                                                                  <w:divsChild>
                                                                                                                                    <w:div w:id="678579080">
                                                                                                                                      <w:marLeft w:val="0"/>
                                                                                                                                      <w:marRight w:val="0"/>
                                                                                                                                      <w:marTop w:val="0"/>
                                                                                                                                      <w:marBottom w:val="0"/>
                                                                                                                                      <w:divBdr>
                                                                                                                                        <w:top w:val="none" w:sz="0" w:space="0" w:color="auto"/>
                                                                                                                                        <w:left w:val="none" w:sz="0" w:space="0" w:color="auto"/>
                                                                                                                                        <w:bottom w:val="none" w:sz="0" w:space="0" w:color="auto"/>
                                                                                                                                        <w:right w:val="none" w:sz="0" w:space="0" w:color="auto"/>
                                                                                                                                      </w:divBdr>
                                                                                                                                      <w:divsChild>
                                                                                                                                        <w:div w:id="712459473">
                                                                                                                                          <w:marLeft w:val="0"/>
                                                                                                                                          <w:marRight w:val="0"/>
                                                                                                                                          <w:marTop w:val="0"/>
                                                                                                                                          <w:marBottom w:val="0"/>
                                                                                                                                          <w:divBdr>
                                                                                                                                            <w:top w:val="none" w:sz="0" w:space="0" w:color="auto"/>
                                                                                                                                            <w:left w:val="none" w:sz="0" w:space="0" w:color="auto"/>
                                                                                                                                            <w:bottom w:val="none" w:sz="0" w:space="0" w:color="auto"/>
                                                                                                                                            <w:right w:val="none" w:sz="0" w:space="0" w:color="auto"/>
                                                                                                                                          </w:divBdr>
                                                                                                                                          <w:divsChild>
                                                                                                                                            <w:div w:id="1145394630">
                                                                                                                                              <w:marLeft w:val="0"/>
                                                                                                                                              <w:marRight w:val="0"/>
                                                                                                                                              <w:marTop w:val="0"/>
                                                                                                                                              <w:marBottom w:val="0"/>
                                                                                                                                              <w:divBdr>
                                                                                                                                                <w:top w:val="none" w:sz="0" w:space="0" w:color="auto"/>
                                                                                                                                                <w:left w:val="none" w:sz="0" w:space="0" w:color="auto"/>
                                                                                                                                                <w:bottom w:val="none" w:sz="0" w:space="0" w:color="auto"/>
                                                                                                                                                <w:right w:val="none" w:sz="0" w:space="0" w:color="auto"/>
                                                                                                                                              </w:divBdr>
                                                                                                                                              <w:divsChild>
                                                                                                                                                <w:div w:id="13476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5085">
                                                                                                                                          <w:marLeft w:val="0"/>
                                                                                                                                          <w:marRight w:val="0"/>
                                                                                                                                          <w:marTop w:val="0"/>
                                                                                                                                          <w:marBottom w:val="0"/>
                                                                                                                                          <w:divBdr>
                                                                                                                                            <w:top w:val="none" w:sz="0" w:space="0" w:color="auto"/>
                                                                                                                                            <w:left w:val="none" w:sz="0" w:space="0" w:color="auto"/>
                                                                                                                                            <w:bottom w:val="none" w:sz="0" w:space="0" w:color="auto"/>
                                                                                                                                            <w:right w:val="none" w:sz="0" w:space="0" w:color="auto"/>
                                                                                                                                          </w:divBdr>
                                                                                                                                          <w:divsChild>
                                                                                                                                            <w:div w:id="1051274122">
                                                                                                                                              <w:marLeft w:val="0"/>
                                                                                                                                              <w:marRight w:val="0"/>
                                                                                                                                              <w:marTop w:val="0"/>
                                                                                                                                              <w:marBottom w:val="0"/>
                                                                                                                                              <w:divBdr>
                                                                                                                                                <w:top w:val="none" w:sz="0" w:space="0" w:color="auto"/>
                                                                                                                                                <w:left w:val="none" w:sz="0" w:space="0" w:color="auto"/>
                                                                                                                                                <w:bottom w:val="none" w:sz="0" w:space="0" w:color="auto"/>
                                                                                                                                                <w:right w:val="none" w:sz="0" w:space="0" w:color="auto"/>
                                                                                                                                              </w:divBdr>
                                                                                                                                              <w:divsChild>
                                                                                                                                                <w:div w:id="1276712379">
                                                                                                                                                  <w:marLeft w:val="0"/>
                                                                                                                                                  <w:marRight w:val="0"/>
                                                                                                                                                  <w:marTop w:val="0"/>
                                                                                                                                                  <w:marBottom w:val="0"/>
                                                                                                                                                  <w:divBdr>
                                                                                                                                                    <w:top w:val="none" w:sz="0" w:space="0" w:color="auto"/>
                                                                                                                                                    <w:left w:val="none" w:sz="0" w:space="0" w:color="auto"/>
                                                                                                                                                    <w:bottom w:val="none" w:sz="0" w:space="0" w:color="auto"/>
                                                                                                                                                    <w:right w:val="none" w:sz="0" w:space="0" w:color="auto"/>
                                                                                                                                                  </w:divBdr>
                                                                                                                                                  <w:divsChild>
                                                                                                                                                    <w:div w:id="2076080989">
                                                                                                                                                      <w:marLeft w:val="0"/>
                                                                                                                                                      <w:marRight w:val="0"/>
                                                                                                                                                      <w:marTop w:val="0"/>
                                                                                                                                                      <w:marBottom w:val="0"/>
                                                                                                                                                      <w:divBdr>
                                                                                                                                                        <w:top w:val="none" w:sz="0" w:space="0" w:color="auto"/>
                                                                                                                                                        <w:left w:val="none" w:sz="0" w:space="0" w:color="auto"/>
                                                                                                                                                        <w:bottom w:val="none" w:sz="0" w:space="0" w:color="auto"/>
                                                                                                                                                        <w:right w:val="none" w:sz="0" w:space="0" w:color="auto"/>
                                                                                                                                                      </w:divBdr>
                                                                                                                                                      <w:divsChild>
                                                                                                                                                        <w:div w:id="1260720502">
                                                                                                                                                          <w:marLeft w:val="0"/>
                                                                                                                                                          <w:marRight w:val="0"/>
                                                                                                                                                          <w:marTop w:val="0"/>
                                                                                                                                                          <w:marBottom w:val="0"/>
                                                                                                                                                          <w:divBdr>
                                                                                                                                                            <w:top w:val="none" w:sz="0" w:space="0" w:color="auto"/>
                                                                                                                                                            <w:left w:val="none" w:sz="0" w:space="0" w:color="auto"/>
                                                                                                                                                            <w:bottom w:val="none" w:sz="0" w:space="0" w:color="auto"/>
                                                                                                                                                            <w:right w:val="none" w:sz="0" w:space="0" w:color="auto"/>
                                                                                                                                                          </w:divBdr>
                                                                                                                                                        </w:div>
                                                                                                                                                        <w:div w:id="1562403542">
                                                                                                                                                          <w:marLeft w:val="0"/>
                                                                                                                                                          <w:marRight w:val="0"/>
                                                                                                                                                          <w:marTop w:val="0"/>
                                                                                                                                                          <w:marBottom w:val="0"/>
                                                                                                                                                          <w:divBdr>
                                                                                                                                                            <w:top w:val="none" w:sz="0" w:space="0" w:color="auto"/>
                                                                                                                                                            <w:left w:val="none" w:sz="0" w:space="0" w:color="auto"/>
                                                                                                                                                            <w:bottom w:val="none" w:sz="0" w:space="0" w:color="auto"/>
                                                                                                                                                            <w:right w:val="none" w:sz="0" w:space="0" w:color="auto"/>
                                                                                                                                                          </w:divBdr>
                                                                                                                                                          <w:divsChild>
                                                                                                                                                            <w:div w:id="179438044">
                                                                                                                                                              <w:marLeft w:val="0"/>
                                                                                                                                                              <w:marRight w:val="0"/>
                                                                                                                                                              <w:marTop w:val="0"/>
                                                                                                                                                              <w:marBottom w:val="0"/>
                                                                                                                                                              <w:divBdr>
                                                                                                                                                                <w:top w:val="none" w:sz="0" w:space="0" w:color="auto"/>
                                                                                                                                                                <w:left w:val="none" w:sz="0" w:space="0" w:color="auto"/>
                                                                                                                                                                <w:bottom w:val="none" w:sz="0" w:space="0" w:color="auto"/>
                                                                                                                                                                <w:right w:val="none" w:sz="0" w:space="0" w:color="auto"/>
                                                                                                                                                              </w:divBdr>
                                                                                                                                                              <w:divsChild>
                                                                                                                                                                <w:div w:id="223033186">
                                                                                                                                                                  <w:marLeft w:val="0"/>
                                                                                                                                                                  <w:marRight w:val="0"/>
                                                                                                                                                                  <w:marTop w:val="0"/>
                                                                                                                                                                  <w:marBottom w:val="0"/>
                                                                                                                                                                  <w:divBdr>
                                                                                                                                                                    <w:top w:val="none" w:sz="0" w:space="0" w:color="auto"/>
                                                                                                                                                                    <w:left w:val="none" w:sz="0" w:space="0" w:color="auto"/>
                                                                                                                                                                    <w:bottom w:val="none" w:sz="0" w:space="0" w:color="auto"/>
                                                                                                                                                                    <w:right w:val="none" w:sz="0" w:space="0" w:color="auto"/>
                                                                                                                                                                  </w:divBdr>
                                                                                                                                                                  <w:divsChild>
                                                                                                                                                                    <w:div w:id="1403405010">
                                                                                                                                                                      <w:marLeft w:val="0"/>
                                                                                                                                                                      <w:marRight w:val="0"/>
                                                                                                                                                                      <w:marTop w:val="0"/>
                                                                                                                                                                      <w:marBottom w:val="0"/>
                                                                                                                                                                      <w:divBdr>
                                                                                                                                                                        <w:top w:val="none" w:sz="0" w:space="0" w:color="auto"/>
                                                                                                                                                                        <w:left w:val="none" w:sz="0" w:space="0" w:color="auto"/>
                                                                                                                                                                        <w:bottom w:val="none" w:sz="0" w:space="0" w:color="auto"/>
                                                                                                                                                                        <w:right w:val="none" w:sz="0" w:space="0" w:color="auto"/>
                                                                                                                                                                      </w:divBdr>
                                                                                                                                                                    </w:div>
                                                                                                                                                                  </w:divsChild>
                                                                                                                                                                </w:div>
                                                                                                                                                                <w:div w:id="452793712">
                                                                                                                                                                  <w:marLeft w:val="0"/>
                                                                                                                                                                  <w:marRight w:val="0"/>
                                                                                                                                                                  <w:marTop w:val="0"/>
                                                                                                                                                                  <w:marBottom w:val="0"/>
                                                                                                                                                                  <w:divBdr>
                                                                                                                                                                    <w:top w:val="none" w:sz="0" w:space="0" w:color="auto"/>
                                                                                                                                                                    <w:left w:val="none" w:sz="0" w:space="0" w:color="auto"/>
                                                                                                                                                                    <w:bottom w:val="none" w:sz="0" w:space="0" w:color="auto"/>
                                                                                                                                                                    <w:right w:val="none" w:sz="0" w:space="0" w:color="auto"/>
                                                                                                                                                                  </w:divBdr>
                                                                                                                                                                  <w:divsChild>
                                                                                                                                                                    <w:div w:id="1079255654">
                                                                                                                                                                      <w:marLeft w:val="0"/>
                                                                                                                                                                      <w:marRight w:val="0"/>
                                                                                                                                                                      <w:marTop w:val="0"/>
                                                                                                                                                                      <w:marBottom w:val="0"/>
                                                                                                                                                                      <w:divBdr>
                                                                                                                                                                        <w:top w:val="none" w:sz="0" w:space="0" w:color="auto"/>
                                                                                                                                                                        <w:left w:val="none" w:sz="0" w:space="0" w:color="auto"/>
                                                                                                                                                                        <w:bottom w:val="none" w:sz="0" w:space="0" w:color="auto"/>
                                                                                                                                                                        <w:right w:val="none" w:sz="0" w:space="0" w:color="auto"/>
                                                                                                                                                                      </w:divBdr>
                                                                                                                                                                    </w:div>
                                                                                                                                                                    <w:div w:id="1477141428">
                                                                                                                                                                      <w:marLeft w:val="0"/>
                                                                                                                                                                      <w:marRight w:val="0"/>
                                                                                                                                                                      <w:marTop w:val="0"/>
                                                                                                                                                                      <w:marBottom w:val="0"/>
                                                                                                                                                                      <w:divBdr>
                                                                                                                                                                        <w:top w:val="none" w:sz="0" w:space="0" w:color="auto"/>
                                                                                                                                                                        <w:left w:val="none" w:sz="0" w:space="0" w:color="auto"/>
                                                                                                                                                                        <w:bottom w:val="none" w:sz="0" w:space="0" w:color="auto"/>
                                                                                                                                                                        <w:right w:val="none" w:sz="0" w:space="0" w:color="auto"/>
                                                                                                                                                                      </w:divBdr>
                                                                                                                                                                      <w:divsChild>
                                                                                                                                                                        <w:div w:id="1576086577">
                                                                                                                                                                          <w:marLeft w:val="0"/>
                                                                                                                                                                          <w:marRight w:val="0"/>
                                                                                                                                                                          <w:marTop w:val="0"/>
                                                                                                                                                                          <w:marBottom w:val="0"/>
                                                                                                                                                                          <w:divBdr>
                                                                                                                                                                            <w:top w:val="none" w:sz="0" w:space="0" w:color="auto"/>
                                                                                                                                                                            <w:left w:val="none" w:sz="0" w:space="0" w:color="auto"/>
                                                                                                                                                                            <w:bottom w:val="none" w:sz="0" w:space="0" w:color="auto"/>
                                                                                                                                                                            <w:right w:val="none" w:sz="0" w:space="0" w:color="auto"/>
                                                                                                                                                                          </w:divBdr>
                                                                                                                                                                          <w:divsChild>
                                                                                                                                                                            <w:div w:id="100816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8279774">
                                                                                                                                              <w:marLeft w:val="0"/>
                                                                                                                                              <w:marRight w:val="0"/>
                                                                                                                                              <w:marTop w:val="0"/>
                                                                                                                                              <w:marBottom w:val="0"/>
                                                                                                                                              <w:divBdr>
                                                                                                                                                <w:top w:val="none" w:sz="0" w:space="0" w:color="auto"/>
                                                                                                                                                <w:left w:val="none" w:sz="0" w:space="0" w:color="auto"/>
                                                                                                                                                <w:bottom w:val="none" w:sz="0" w:space="0" w:color="auto"/>
                                                                                                                                                <w:right w:val="none" w:sz="0" w:space="0" w:color="auto"/>
                                                                                                                                              </w:divBdr>
                                                                                                                                              <w:divsChild>
                                                                                                                                                <w:div w:id="825629466">
                                                                                                                                                  <w:marLeft w:val="0"/>
                                                                                                                                                  <w:marRight w:val="0"/>
                                                                                                                                                  <w:marTop w:val="0"/>
                                                                                                                                                  <w:marBottom w:val="0"/>
                                                                                                                                                  <w:divBdr>
                                                                                                                                                    <w:top w:val="none" w:sz="0" w:space="0" w:color="auto"/>
                                                                                                                                                    <w:left w:val="none" w:sz="0" w:space="0" w:color="auto"/>
                                                                                                                                                    <w:bottom w:val="none" w:sz="0" w:space="0" w:color="auto"/>
                                                                                                                                                    <w:right w:val="none" w:sz="0" w:space="0" w:color="auto"/>
                                                                                                                                                  </w:divBdr>
                                                                                                                                                  <w:divsChild>
                                                                                                                                                    <w:div w:id="1173302249">
                                                                                                                                                      <w:marLeft w:val="0"/>
                                                                                                                                                      <w:marRight w:val="0"/>
                                                                                                                                                      <w:marTop w:val="120"/>
                                                                                                                                                      <w:marBottom w:val="120"/>
                                                                                                                                                      <w:divBdr>
                                                                                                                                                        <w:top w:val="none" w:sz="0" w:space="0" w:color="auto"/>
                                                                                                                                                        <w:left w:val="none" w:sz="0" w:space="0" w:color="auto"/>
                                                                                                                                                        <w:bottom w:val="none" w:sz="0" w:space="0" w:color="auto"/>
                                                                                                                                                        <w:right w:val="none" w:sz="0" w:space="0" w:color="auto"/>
                                                                                                                                                      </w:divBdr>
                                                                                                                                                      <w:divsChild>
                                                                                                                                                        <w:div w:id="1980643457">
                                                                                                                                                          <w:marLeft w:val="0"/>
                                                                                                                                                          <w:marRight w:val="0"/>
                                                                                                                                                          <w:marTop w:val="0"/>
                                                                                                                                                          <w:marBottom w:val="0"/>
                                                                                                                                                          <w:divBdr>
                                                                                                                                                            <w:top w:val="none" w:sz="0" w:space="0" w:color="auto"/>
                                                                                                                                                            <w:left w:val="none" w:sz="0" w:space="0" w:color="auto"/>
                                                                                                                                                            <w:bottom w:val="none" w:sz="0" w:space="0" w:color="auto"/>
                                                                                                                                                            <w:right w:val="none" w:sz="0" w:space="0" w:color="auto"/>
                                                                                                                                                          </w:divBdr>
                                                                                                                                                          <w:divsChild>
                                                                                                                                                            <w:div w:id="898783812">
                                                                                                                                                              <w:marLeft w:val="0"/>
                                                                                                                                                              <w:marRight w:val="0"/>
                                                                                                                                                              <w:marTop w:val="0"/>
                                                                                                                                                              <w:marBottom w:val="0"/>
                                                                                                                                                              <w:divBdr>
                                                                                                                                                                <w:top w:val="none" w:sz="0" w:space="0" w:color="auto"/>
                                                                                                                                                                <w:left w:val="none" w:sz="0" w:space="0" w:color="auto"/>
                                                                                                                                                                <w:bottom w:val="none" w:sz="0" w:space="0" w:color="auto"/>
                                                                                                                                                                <w:right w:val="none" w:sz="0" w:space="0" w:color="auto"/>
                                                                                                                                                              </w:divBdr>
                                                                                                                                                            </w:div>
                                                                                                                                                            <w:div w:id="1639188914">
                                                                                                                                                              <w:marLeft w:val="0"/>
                                                                                                                                                              <w:marRight w:val="0"/>
                                                                                                                                                              <w:marTop w:val="0"/>
                                                                                                                                                              <w:marBottom w:val="0"/>
                                                                                                                                                              <w:divBdr>
                                                                                                                                                                <w:top w:val="none" w:sz="0" w:space="0" w:color="auto"/>
                                                                                                                                                                <w:left w:val="none" w:sz="0" w:space="0" w:color="auto"/>
                                                                                                                                                                <w:bottom w:val="none" w:sz="0" w:space="0" w:color="auto"/>
                                                                                                                                                                <w:right w:val="none" w:sz="0" w:space="0" w:color="auto"/>
                                                                                                                                                              </w:divBdr>
                                                                                                                                                            </w:div>
                                                                                                                                                            <w:div w:id="180292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7862979">
                                                                                                                      <w:marLeft w:val="0"/>
                                                                                                                      <w:marRight w:val="0"/>
                                                                                                                      <w:marTop w:val="0"/>
                                                                                                                      <w:marBottom w:val="0"/>
                                                                                                                      <w:divBdr>
                                                                                                                        <w:top w:val="none" w:sz="0" w:space="0" w:color="auto"/>
                                                                                                                        <w:left w:val="none" w:sz="0" w:space="0" w:color="auto"/>
                                                                                                                        <w:bottom w:val="none" w:sz="0" w:space="0" w:color="auto"/>
                                                                                                                        <w:right w:val="none" w:sz="0" w:space="0" w:color="auto"/>
                                                                                                                      </w:divBdr>
                                                                                                                      <w:divsChild>
                                                                                                                        <w:div w:id="1022165183">
                                                                                                                          <w:marLeft w:val="0"/>
                                                                                                                          <w:marRight w:val="0"/>
                                                                                                                          <w:marTop w:val="0"/>
                                                                                                                          <w:marBottom w:val="0"/>
                                                                                                                          <w:divBdr>
                                                                                                                            <w:top w:val="none" w:sz="0" w:space="0" w:color="auto"/>
                                                                                                                            <w:left w:val="none" w:sz="0" w:space="0" w:color="auto"/>
                                                                                                                            <w:bottom w:val="none" w:sz="0" w:space="0" w:color="auto"/>
                                                                                                                            <w:right w:val="none" w:sz="0" w:space="0" w:color="auto"/>
                                                                                                                          </w:divBdr>
                                                                                                                          <w:divsChild>
                                                                                                                            <w:div w:id="1718509269">
                                                                                                                              <w:marLeft w:val="0"/>
                                                                                                                              <w:marRight w:val="0"/>
                                                                                                                              <w:marTop w:val="0"/>
                                                                                                                              <w:marBottom w:val="0"/>
                                                                                                                              <w:divBdr>
                                                                                                                                <w:top w:val="none" w:sz="0" w:space="0" w:color="auto"/>
                                                                                                                                <w:left w:val="none" w:sz="0" w:space="0" w:color="auto"/>
                                                                                                                                <w:bottom w:val="none" w:sz="0" w:space="0" w:color="auto"/>
                                                                                                                                <w:right w:val="none" w:sz="0" w:space="0" w:color="auto"/>
                                                                                                                              </w:divBdr>
                                                                                                                              <w:divsChild>
                                                                                                                                <w:div w:id="89786965">
                                                                                                                                  <w:marLeft w:val="0"/>
                                                                                                                                  <w:marRight w:val="0"/>
                                                                                                                                  <w:marTop w:val="0"/>
                                                                                                                                  <w:marBottom w:val="0"/>
                                                                                                                                  <w:divBdr>
                                                                                                                                    <w:top w:val="none" w:sz="0" w:space="0" w:color="auto"/>
                                                                                                                                    <w:left w:val="none" w:sz="0" w:space="0" w:color="auto"/>
                                                                                                                                    <w:bottom w:val="none" w:sz="0" w:space="0" w:color="auto"/>
                                                                                                                                    <w:right w:val="none" w:sz="0" w:space="0" w:color="auto"/>
                                                                                                                                  </w:divBdr>
                                                                                                                                </w:div>
                                                                                                                                <w:div w:id="1094403774">
                                                                                                                                  <w:marLeft w:val="0"/>
                                                                                                                                  <w:marRight w:val="0"/>
                                                                                                                                  <w:marTop w:val="0"/>
                                                                                                                                  <w:marBottom w:val="0"/>
                                                                                                                                  <w:divBdr>
                                                                                                                                    <w:top w:val="none" w:sz="0" w:space="0" w:color="auto"/>
                                                                                                                                    <w:left w:val="none" w:sz="0" w:space="0" w:color="auto"/>
                                                                                                                                    <w:bottom w:val="none" w:sz="0" w:space="0" w:color="auto"/>
                                                                                                                                    <w:right w:val="none" w:sz="0" w:space="0" w:color="auto"/>
                                                                                                                                  </w:divBdr>
                                                                                                                                  <w:divsChild>
                                                                                                                                    <w:div w:id="935527249">
                                                                                                                                      <w:marLeft w:val="0"/>
                                                                                                                                      <w:marRight w:val="0"/>
                                                                                                                                      <w:marTop w:val="0"/>
                                                                                                                                      <w:marBottom w:val="0"/>
                                                                                                                                      <w:divBdr>
                                                                                                                                        <w:top w:val="none" w:sz="0" w:space="0" w:color="auto"/>
                                                                                                                                        <w:left w:val="none" w:sz="0" w:space="0" w:color="auto"/>
                                                                                                                                        <w:bottom w:val="none" w:sz="0" w:space="0" w:color="auto"/>
                                                                                                                                        <w:right w:val="none" w:sz="0" w:space="0" w:color="auto"/>
                                                                                                                                      </w:divBdr>
                                                                                                                                      <w:divsChild>
                                                                                                                                        <w:div w:id="306740557">
                                                                                                                                          <w:marLeft w:val="0"/>
                                                                                                                                          <w:marRight w:val="0"/>
                                                                                                                                          <w:marTop w:val="0"/>
                                                                                                                                          <w:marBottom w:val="0"/>
                                                                                                                                          <w:divBdr>
                                                                                                                                            <w:top w:val="none" w:sz="0" w:space="0" w:color="auto"/>
                                                                                                                                            <w:left w:val="none" w:sz="0" w:space="0" w:color="auto"/>
                                                                                                                                            <w:bottom w:val="none" w:sz="0" w:space="0" w:color="auto"/>
                                                                                                                                            <w:right w:val="none" w:sz="0" w:space="0" w:color="auto"/>
                                                                                                                                          </w:divBdr>
                                                                                                                                          <w:divsChild>
                                                                                                                                            <w:div w:id="1902672882">
                                                                                                                                              <w:marLeft w:val="0"/>
                                                                                                                                              <w:marRight w:val="0"/>
                                                                                                                                              <w:marTop w:val="0"/>
                                                                                                                                              <w:marBottom w:val="0"/>
                                                                                                                                              <w:divBdr>
                                                                                                                                                <w:top w:val="none" w:sz="0" w:space="0" w:color="auto"/>
                                                                                                                                                <w:left w:val="none" w:sz="0" w:space="0" w:color="auto"/>
                                                                                                                                                <w:bottom w:val="none" w:sz="0" w:space="0" w:color="auto"/>
                                                                                                                                                <w:right w:val="none" w:sz="0" w:space="0" w:color="auto"/>
                                                                                                                                              </w:divBdr>
                                                                                                                                            </w:div>
                                                                                                                                          </w:divsChild>
                                                                                                                                        </w:div>
                                                                                                                                        <w:div w:id="1085422374">
                                                                                                                                          <w:marLeft w:val="0"/>
                                                                                                                                          <w:marRight w:val="0"/>
                                                                                                                                          <w:marTop w:val="0"/>
                                                                                                                                          <w:marBottom w:val="0"/>
                                                                                                                                          <w:divBdr>
                                                                                                                                            <w:top w:val="none" w:sz="0" w:space="0" w:color="auto"/>
                                                                                                                                            <w:left w:val="none" w:sz="0" w:space="0" w:color="auto"/>
                                                                                                                                            <w:bottom w:val="none" w:sz="0" w:space="0" w:color="auto"/>
                                                                                                                                            <w:right w:val="none" w:sz="0" w:space="0" w:color="auto"/>
                                                                                                                                          </w:divBdr>
                                                                                                                                          <w:divsChild>
                                                                                                                                            <w:div w:id="4597878">
                                                                                                                                              <w:marLeft w:val="0"/>
                                                                                                                                              <w:marRight w:val="0"/>
                                                                                                                                              <w:marTop w:val="0"/>
                                                                                                                                              <w:marBottom w:val="0"/>
                                                                                                                                              <w:divBdr>
                                                                                                                                                <w:top w:val="none" w:sz="0" w:space="0" w:color="auto"/>
                                                                                                                                                <w:left w:val="none" w:sz="0" w:space="0" w:color="auto"/>
                                                                                                                                                <w:bottom w:val="none" w:sz="0" w:space="0" w:color="auto"/>
                                                                                                                                                <w:right w:val="none" w:sz="0" w:space="0" w:color="auto"/>
                                                                                                                                              </w:divBdr>
                                                                                                                                              <w:divsChild>
                                                                                                                                                <w:div w:id="809176879">
                                                                                                                                                  <w:marLeft w:val="0"/>
                                                                                                                                                  <w:marRight w:val="0"/>
                                                                                                                                                  <w:marTop w:val="0"/>
                                                                                                                                                  <w:marBottom w:val="0"/>
                                                                                                                                                  <w:divBdr>
                                                                                                                                                    <w:top w:val="none" w:sz="0" w:space="0" w:color="auto"/>
                                                                                                                                                    <w:left w:val="none" w:sz="0" w:space="0" w:color="auto"/>
                                                                                                                                                    <w:bottom w:val="none" w:sz="0" w:space="0" w:color="auto"/>
                                                                                                                                                    <w:right w:val="none" w:sz="0" w:space="0" w:color="auto"/>
                                                                                                                                                  </w:divBdr>
                                                                                                                                                  <w:divsChild>
                                                                                                                                                    <w:div w:id="32336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6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60246672">
                                                                                          <w:marLeft w:val="0"/>
                                                                                          <w:marRight w:val="0"/>
                                                                                          <w:marTop w:val="0"/>
                                                                                          <w:marBottom w:val="0"/>
                                                                                          <w:divBdr>
                                                                                            <w:top w:val="none" w:sz="0" w:space="0" w:color="auto"/>
                                                                                            <w:left w:val="none" w:sz="0" w:space="0" w:color="auto"/>
                                                                                            <w:bottom w:val="none" w:sz="0" w:space="0" w:color="auto"/>
                                                                                            <w:right w:val="none" w:sz="0" w:space="0" w:color="auto"/>
                                                                                          </w:divBdr>
                                                                                          <w:divsChild>
                                                                                            <w:div w:id="1448351307">
                                                                                              <w:marLeft w:val="0"/>
                                                                                              <w:marRight w:val="0"/>
                                                                                              <w:marTop w:val="0"/>
                                                                                              <w:marBottom w:val="0"/>
                                                                                              <w:divBdr>
                                                                                                <w:top w:val="none" w:sz="0" w:space="0" w:color="auto"/>
                                                                                                <w:left w:val="none" w:sz="0" w:space="0" w:color="auto"/>
                                                                                                <w:bottom w:val="none" w:sz="0" w:space="0" w:color="auto"/>
                                                                                                <w:right w:val="none" w:sz="0" w:space="0" w:color="auto"/>
                                                                                              </w:divBdr>
                                                                                              <w:divsChild>
                                                                                                <w:div w:id="35942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692339">
                                                                                          <w:marLeft w:val="0"/>
                                                                                          <w:marRight w:val="0"/>
                                                                                          <w:marTop w:val="0"/>
                                                                                          <w:marBottom w:val="0"/>
                                                                                          <w:divBdr>
                                                                                            <w:top w:val="none" w:sz="0" w:space="0" w:color="auto"/>
                                                                                            <w:left w:val="none" w:sz="0" w:space="0" w:color="auto"/>
                                                                                            <w:bottom w:val="none" w:sz="0" w:space="0" w:color="auto"/>
                                                                                            <w:right w:val="none" w:sz="0" w:space="0" w:color="auto"/>
                                                                                          </w:divBdr>
                                                                                          <w:divsChild>
                                                                                            <w:div w:id="1323309711">
                                                                                              <w:marLeft w:val="0"/>
                                                                                              <w:marRight w:val="0"/>
                                                                                              <w:marTop w:val="0"/>
                                                                                              <w:marBottom w:val="0"/>
                                                                                              <w:divBdr>
                                                                                                <w:top w:val="none" w:sz="0" w:space="0" w:color="auto"/>
                                                                                                <w:left w:val="none" w:sz="0" w:space="0" w:color="auto"/>
                                                                                                <w:bottom w:val="none" w:sz="0" w:space="0" w:color="auto"/>
                                                                                                <w:right w:val="none" w:sz="0" w:space="0" w:color="auto"/>
                                                                                              </w:divBdr>
                                                                                              <w:divsChild>
                                                                                                <w:div w:id="1995909915">
                                                                                                  <w:marLeft w:val="0"/>
                                                                                                  <w:marRight w:val="0"/>
                                                                                                  <w:marTop w:val="0"/>
                                                                                                  <w:marBottom w:val="0"/>
                                                                                                  <w:divBdr>
                                                                                                    <w:top w:val="none" w:sz="0" w:space="0" w:color="auto"/>
                                                                                                    <w:left w:val="none" w:sz="0" w:space="0" w:color="auto"/>
                                                                                                    <w:bottom w:val="none" w:sz="0" w:space="0" w:color="auto"/>
                                                                                                    <w:right w:val="none" w:sz="0" w:space="0" w:color="auto"/>
                                                                                                  </w:divBdr>
                                                                                                  <w:divsChild>
                                                                                                    <w:div w:id="547104894">
                                                                                                      <w:marLeft w:val="0"/>
                                                                                                      <w:marRight w:val="0"/>
                                                                                                      <w:marTop w:val="0"/>
                                                                                                      <w:marBottom w:val="0"/>
                                                                                                      <w:divBdr>
                                                                                                        <w:top w:val="none" w:sz="0" w:space="0" w:color="auto"/>
                                                                                                        <w:left w:val="none" w:sz="0" w:space="0" w:color="auto"/>
                                                                                                        <w:bottom w:val="none" w:sz="0" w:space="0" w:color="auto"/>
                                                                                                        <w:right w:val="none" w:sz="0" w:space="0" w:color="auto"/>
                                                                                                      </w:divBdr>
                                                                                                      <w:divsChild>
                                                                                                        <w:div w:id="1487890333">
                                                                                                          <w:marLeft w:val="0"/>
                                                                                                          <w:marRight w:val="0"/>
                                                                                                          <w:marTop w:val="0"/>
                                                                                                          <w:marBottom w:val="0"/>
                                                                                                          <w:divBdr>
                                                                                                            <w:top w:val="none" w:sz="0" w:space="0" w:color="auto"/>
                                                                                                            <w:left w:val="none" w:sz="0" w:space="0" w:color="auto"/>
                                                                                                            <w:bottom w:val="none" w:sz="0" w:space="0" w:color="auto"/>
                                                                                                            <w:right w:val="none" w:sz="0" w:space="0" w:color="auto"/>
                                                                                                          </w:divBdr>
                                                                                                          <w:divsChild>
                                                                                                            <w:div w:id="84035011">
                                                                                                              <w:marLeft w:val="0"/>
                                                                                                              <w:marRight w:val="0"/>
                                                                                                              <w:marTop w:val="0"/>
                                                                                                              <w:marBottom w:val="0"/>
                                                                                                              <w:divBdr>
                                                                                                                <w:top w:val="none" w:sz="0" w:space="0" w:color="auto"/>
                                                                                                                <w:left w:val="none" w:sz="0" w:space="0" w:color="auto"/>
                                                                                                                <w:bottom w:val="none" w:sz="0" w:space="0" w:color="auto"/>
                                                                                                                <w:right w:val="none" w:sz="0" w:space="0" w:color="auto"/>
                                                                                                              </w:divBdr>
                                                                                                              <w:divsChild>
                                                                                                                <w:div w:id="556284312">
                                                                                                                  <w:marLeft w:val="0"/>
                                                                                                                  <w:marRight w:val="0"/>
                                                                                                                  <w:marTop w:val="0"/>
                                                                                                                  <w:marBottom w:val="0"/>
                                                                                                                  <w:divBdr>
                                                                                                                    <w:top w:val="none" w:sz="0" w:space="0" w:color="auto"/>
                                                                                                                    <w:left w:val="none" w:sz="0" w:space="0" w:color="auto"/>
                                                                                                                    <w:bottom w:val="none" w:sz="0" w:space="0" w:color="auto"/>
                                                                                                                    <w:right w:val="none" w:sz="0" w:space="0" w:color="auto"/>
                                                                                                                  </w:divBdr>
                                                                                                                </w:div>
                                                                                                              </w:divsChild>
                                                                                                            </w:div>
                                                                                                            <w:div w:id="345522902">
                                                                                                              <w:marLeft w:val="0"/>
                                                                                                              <w:marRight w:val="0"/>
                                                                                                              <w:marTop w:val="0"/>
                                                                                                              <w:marBottom w:val="0"/>
                                                                                                              <w:divBdr>
                                                                                                                <w:top w:val="none" w:sz="0" w:space="0" w:color="auto"/>
                                                                                                                <w:left w:val="none" w:sz="0" w:space="0" w:color="auto"/>
                                                                                                                <w:bottom w:val="none" w:sz="0" w:space="0" w:color="auto"/>
                                                                                                                <w:right w:val="none" w:sz="0" w:space="0" w:color="auto"/>
                                                                                                              </w:divBdr>
                                                                                                              <w:divsChild>
                                                                                                                <w:div w:id="13728680">
                                                                                                                  <w:marLeft w:val="0"/>
                                                                                                                  <w:marRight w:val="0"/>
                                                                                                                  <w:marTop w:val="0"/>
                                                                                                                  <w:marBottom w:val="0"/>
                                                                                                                  <w:divBdr>
                                                                                                                    <w:top w:val="none" w:sz="0" w:space="0" w:color="auto"/>
                                                                                                                    <w:left w:val="none" w:sz="0" w:space="0" w:color="auto"/>
                                                                                                                    <w:bottom w:val="none" w:sz="0" w:space="0" w:color="auto"/>
                                                                                                                    <w:right w:val="none" w:sz="0" w:space="0" w:color="auto"/>
                                                                                                                  </w:divBdr>
                                                                                                                  <w:divsChild>
                                                                                                                    <w:div w:id="140695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8741296">
                                                              <w:marLeft w:val="0"/>
                                                              <w:marRight w:val="0"/>
                                                              <w:marTop w:val="0"/>
                                                              <w:marBottom w:val="0"/>
                                                              <w:divBdr>
                                                                <w:top w:val="none" w:sz="0" w:space="0" w:color="auto"/>
                                                                <w:left w:val="none" w:sz="0" w:space="0" w:color="auto"/>
                                                                <w:bottom w:val="none" w:sz="0" w:space="0" w:color="auto"/>
                                                                <w:right w:val="none" w:sz="0" w:space="0" w:color="auto"/>
                                                              </w:divBdr>
                                                              <w:divsChild>
                                                                <w:div w:id="285938752">
                                                                  <w:marLeft w:val="0"/>
                                                                  <w:marRight w:val="0"/>
                                                                  <w:marTop w:val="0"/>
                                                                  <w:marBottom w:val="0"/>
                                                                  <w:divBdr>
                                                                    <w:top w:val="none" w:sz="0" w:space="0" w:color="auto"/>
                                                                    <w:left w:val="none" w:sz="0" w:space="0" w:color="auto"/>
                                                                    <w:bottom w:val="none" w:sz="0" w:space="0" w:color="auto"/>
                                                                    <w:right w:val="none" w:sz="0" w:space="0" w:color="auto"/>
                                                                  </w:divBdr>
                                                                  <w:divsChild>
                                                                    <w:div w:id="787234430">
                                                                      <w:marLeft w:val="0"/>
                                                                      <w:marRight w:val="0"/>
                                                                      <w:marTop w:val="0"/>
                                                                      <w:marBottom w:val="0"/>
                                                                      <w:divBdr>
                                                                        <w:top w:val="none" w:sz="0" w:space="0" w:color="auto"/>
                                                                        <w:left w:val="none" w:sz="0" w:space="0" w:color="auto"/>
                                                                        <w:bottom w:val="none" w:sz="0" w:space="0" w:color="auto"/>
                                                                        <w:right w:val="none" w:sz="0" w:space="0" w:color="auto"/>
                                                                      </w:divBdr>
                                                                      <w:divsChild>
                                                                        <w:div w:id="813595925">
                                                                          <w:marLeft w:val="0"/>
                                                                          <w:marRight w:val="0"/>
                                                                          <w:marTop w:val="0"/>
                                                                          <w:marBottom w:val="0"/>
                                                                          <w:divBdr>
                                                                            <w:top w:val="none" w:sz="0" w:space="0" w:color="auto"/>
                                                                            <w:left w:val="none" w:sz="0" w:space="0" w:color="auto"/>
                                                                            <w:bottom w:val="none" w:sz="0" w:space="0" w:color="auto"/>
                                                                            <w:right w:val="none" w:sz="0" w:space="0" w:color="auto"/>
                                                                          </w:divBdr>
                                                                          <w:divsChild>
                                                                            <w:div w:id="1777015754">
                                                                              <w:marLeft w:val="0"/>
                                                                              <w:marRight w:val="0"/>
                                                                              <w:marTop w:val="0"/>
                                                                              <w:marBottom w:val="0"/>
                                                                              <w:divBdr>
                                                                                <w:top w:val="none" w:sz="0" w:space="0" w:color="auto"/>
                                                                                <w:left w:val="none" w:sz="0" w:space="0" w:color="auto"/>
                                                                                <w:bottom w:val="none" w:sz="0" w:space="0" w:color="auto"/>
                                                                                <w:right w:val="none" w:sz="0" w:space="0" w:color="auto"/>
                                                                              </w:divBdr>
                                                                              <w:divsChild>
                                                                                <w:div w:id="1600135883">
                                                                                  <w:marLeft w:val="0"/>
                                                                                  <w:marRight w:val="0"/>
                                                                                  <w:marTop w:val="0"/>
                                                                                  <w:marBottom w:val="0"/>
                                                                                  <w:divBdr>
                                                                                    <w:top w:val="none" w:sz="0" w:space="0" w:color="auto"/>
                                                                                    <w:left w:val="none" w:sz="0" w:space="0" w:color="auto"/>
                                                                                    <w:bottom w:val="none" w:sz="0" w:space="0" w:color="auto"/>
                                                                                    <w:right w:val="none" w:sz="0" w:space="0" w:color="auto"/>
                                                                                  </w:divBdr>
                                                                                  <w:divsChild>
                                                                                    <w:div w:id="243026968">
                                                                                      <w:marLeft w:val="0"/>
                                                                                      <w:marRight w:val="0"/>
                                                                                      <w:marTop w:val="0"/>
                                                                                      <w:marBottom w:val="0"/>
                                                                                      <w:divBdr>
                                                                                        <w:top w:val="none" w:sz="0" w:space="0" w:color="auto"/>
                                                                                        <w:left w:val="none" w:sz="0" w:space="0" w:color="auto"/>
                                                                                        <w:bottom w:val="none" w:sz="0" w:space="0" w:color="auto"/>
                                                                                        <w:right w:val="none" w:sz="0" w:space="0" w:color="auto"/>
                                                                                      </w:divBdr>
                                                                                      <w:divsChild>
                                                                                        <w:div w:id="959801975">
                                                                                          <w:marLeft w:val="0"/>
                                                                                          <w:marRight w:val="0"/>
                                                                                          <w:marTop w:val="0"/>
                                                                                          <w:marBottom w:val="0"/>
                                                                                          <w:divBdr>
                                                                                            <w:top w:val="none" w:sz="0" w:space="0" w:color="auto"/>
                                                                                            <w:left w:val="none" w:sz="0" w:space="0" w:color="auto"/>
                                                                                            <w:bottom w:val="none" w:sz="0" w:space="0" w:color="auto"/>
                                                                                            <w:right w:val="none" w:sz="0" w:space="0" w:color="auto"/>
                                                                                          </w:divBdr>
                                                                                          <w:divsChild>
                                                                                            <w:div w:id="1284726415">
                                                                                              <w:marLeft w:val="0"/>
                                                                                              <w:marRight w:val="0"/>
                                                                                              <w:marTop w:val="0"/>
                                                                                              <w:marBottom w:val="0"/>
                                                                                              <w:divBdr>
                                                                                                <w:top w:val="none" w:sz="0" w:space="0" w:color="auto"/>
                                                                                                <w:left w:val="none" w:sz="0" w:space="0" w:color="auto"/>
                                                                                                <w:bottom w:val="none" w:sz="0" w:space="0" w:color="auto"/>
                                                                                                <w:right w:val="none" w:sz="0" w:space="0" w:color="auto"/>
                                                                                              </w:divBdr>
                                                                                              <w:divsChild>
                                                                                                <w:div w:id="1915773764">
                                                                                                  <w:marLeft w:val="0"/>
                                                                                                  <w:marRight w:val="0"/>
                                                                                                  <w:marTop w:val="0"/>
                                                                                                  <w:marBottom w:val="0"/>
                                                                                                  <w:divBdr>
                                                                                                    <w:top w:val="none" w:sz="0" w:space="0" w:color="auto"/>
                                                                                                    <w:left w:val="none" w:sz="0" w:space="0" w:color="auto"/>
                                                                                                    <w:bottom w:val="none" w:sz="0" w:space="0" w:color="auto"/>
                                                                                                    <w:right w:val="none" w:sz="0" w:space="0" w:color="auto"/>
                                                                                                  </w:divBdr>
                                                                                                  <w:divsChild>
                                                                                                    <w:div w:id="967862165">
                                                                                                      <w:marLeft w:val="0"/>
                                                                                                      <w:marRight w:val="0"/>
                                                                                                      <w:marTop w:val="120"/>
                                                                                                      <w:marBottom w:val="0"/>
                                                                                                      <w:divBdr>
                                                                                                        <w:top w:val="single" w:sz="6" w:space="0" w:color="E2E2E2"/>
                                                                                                        <w:left w:val="single" w:sz="6" w:space="0" w:color="E2E2E2"/>
                                                                                                        <w:bottom w:val="single" w:sz="6" w:space="0" w:color="E2E2E2"/>
                                                                                                        <w:right w:val="single" w:sz="6" w:space="0" w:color="E2E2E2"/>
                                                                                                      </w:divBdr>
                                                                                                      <w:divsChild>
                                                                                                        <w:div w:id="402142036">
                                                                                                          <w:marLeft w:val="0"/>
                                                                                                          <w:marRight w:val="0"/>
                                                                                                          <w:marTop w:val="0"/>
                                                                                                          <w:marBottom w:val="0"/>
                                                                                                          <w:divBdr>
                                                                                                            <w:top w:val="none" w:sz="0" w:space="0" w:color="auto"/>
                                                                                                            <w:left w:val="none" w:sz="0" w:space="0" w:color="auto"/>
                                                                                                            <w:bottom w:val="none" w:sz="0" w:space="0" w:color="auto"/>
                                                                                                            <w:right w:val="none" w:sz="0" w:space="0" w:color="auto"/>
                                                                                                          </w:divBdr>
                                                                                                          <w:divsChild>
                                                                                                            <w:div w:id="303050656">
                                                                                                              <w:marLeft w:val="0"/>
                                                                                                              <w:marRight w:val="0"/>
                                                                                                              <w:marTop w:val="0"/>
                                                                                                              <w:marBottom w:val="0"/>
                                                                                                              <w:divBdr>
                                                                                                                <w:top w:val="none" w:sz="0" w:space="0" w:color="auto"/>
                                                                                                                <w:left w:val="none" w:sz="0" w:space="0" w:color="auto"/>
                                                                                                                <w:bottom w:val="none" w:sz="0" w:space="0" w:color="auto"/>
                                                                                                                <w:right w:val="none" w:sz="0" w:space="0" w:color="auto"/>
                                                                                                              </w:divBdr>
                                                                                                              <w:divsChild>
                                                                                                                <w:div w:id="2130472941">
                                                                                                                  <w:marLeft w:val="0"/>
                                                                                                                  <w:marRight w:val="0"/>
                                                                                                                  <w:marTop w:val="0"/>
                                                                                                                  <w:marBottom w:val="0"/>
                                                                                                                  <w:divBdr>
                                                                                                                    <w:top w:val="none" w:sz="0" w:space="0" w:color="auto"/>
                                                                                                                    <w:left w:val="none" w:sz="0" w:space="0" w:color="auto"/>
                                                                                                                    <w:bottom w:val="none" w:sz="0" w:space="0" w:color="auto"/>
                                                                                                                    <w:right w:val="none" w:sz="0" w:space="0" w:color="auto"/>
                                                                                                                  </w:divBdr>
                                                                                                                  <w:divsChild>
                                                                                                                    <w:div w:id="561986231">
                                                                                                                      <w:marLeft w:val="0"/>
                                                                                                                      <w:marRight w:val="0"/>
                                                                                                                      <w:marTop w:val="0"/>
                                                                                                                      <w:marBottom w:val="0"/>
                                                                                                                      <w:divBdr>
                                                                                                                        <w:top w:val="none" w:sz="0" w:space="0" w:color="auto"/>
                                                                                                                        <w:left w:val="none" w:sz="0" w:space="0" w:color="auto"/>
                                                                                                                        <w:bottom w:val="none" w:sz="0" w:space="0" w:color="auto"/>
                                                                                                                        <w:right w:val="none" w:sz="0" w:space="0" w:color="auto"/>
                                                                                                                      </w:divBdr>
                                                                                                                      <w:divsChild>
                                                                                                                        <w:div w:id="1516992701">
                                                                                                                          <w:marLeft w:val="0"/>
                                                                                                                          <w:marRight w:val="0"/>
                                                                                                                          <w:marTop w:val="0"/>
                                                                                                                          <w:marBottom w:val="0"/>
                                                                                                                          <w:divBdr>
                                                                                                                            <w:top w:val="none" w:sz="0" w:space="0" w:color="auto"/>
                                                                                                                            <w:left w:val="none" w:sz="0" w:space="0" w:color="auto"/>
                                                                                                                            <w:bottom w:val="none" w:sz="0" w:space="0" w:color="auto"/>
                                                                                                                            <w:right w:val="none" w:sz="0" w:space="0" w:color="auto"/>
                                                                                                                          </w:divBdr>
                                                                                                                          <w:divsChild>
                                                                                                                            <w:div w:id="1277442127">
                                                                                                                              <w:marLeft w:val="0"/>
                                                                                                                              <w:marRight w:val="0"/>
                                                                                                                              <w:marTop w:val="0"/>
                                                                                                                              <w:marBottom w:val="0"/>
                                                                                                                              <w:divBdr>
                                                                                                                                <w:top w:val="none" w:sz="0" w:space="0" w:color="auto"/>
                                                                                                                                <w:left w:val="none" w:sz="0" w:space="0" w:color="auto"/>
                                                                                                                                <w:bottom w:val="none" w:sz="0" w:space="0" w:color="auto"/>
                                                                                                                                <w:right w:val="none" w:sz="0" w:space="0" w:color="auto"/>
                                                                                                                              </w:divBdr>
                                                                                                                              <w:divsChild>
                                                                                                                                <w:div w:id="455758595">
                                                                                                                                  <w:marLeft w:val="0"/>
                                                                                                                                  <w:marRight w:val="0"/>
                                                                                                                                  <w:marTop w:val="0"/>
                                                                                                                                  <w:marBottom w:val="0"/>
                                                                                                                                  <w:divBdr>
                                                                                                                                    <w:top w:val="none" w:sz="0" w:space="0" w:color="auto"/>
                                                                                                                                    <w:left w:val="none" w:sz="0" w:space="0" w:color="auto"/>
                                                                                                                                    <w:bottom w:val="none" w:sz="0" w:space="0" w:color="auto"/>
                                                                                                                                    <w:right w:val="none" w:sz="0" w:space="0" w:color="auto"/>
                                                                                                                                  </w:divBdr>
                                                                                                                                </w:div>
                                                                                                                                <w:div w:id="1093863128">
                                                                                                                                  <w:marLeft w:val="0"/>
                                                                                                                                  <w:marRight w:val="0"/>
                                                                                                                                  <w:marTop w:val="0"/>
                                                                                                                                  <w:marBottom w:val="0"/>
                                                                                                                                  <w:divBdr>
                                                                                                                                    <w:top w:val="none" w:sz="0" w:space="0" w:color="auto"/>
                                                                                                                                    <w:left w:val="none" w:sz="0" w:space="0" w:color="auto"/>
                                                                                                                                    <w:bottom w:val="none" w:sz="0" w:space="0" w:color="auto"/>
                                                                                                                                    <w:right w:val="none" w:sz="0" w:space="0" w:color="auto"/>
                                                                                                                                  </w:divBdr>
                                                                                                                                  <w:divsChild>
                                                                                                                                    <w:div w:id="330106445">
                                                                                                                                      <w:marLeft w:val="0"/>
                                                                                                                                      <w:marRight w:val="0"/>
                                                                                                                                      <w:marTop w:val="0"/>
                                                                                                                                      <w:marBottom w:val="0"/>
                                                                                                                                      <w:divBdr>
                                                                                                                                        <w:top w:val="none" w:sz="0" w:space="0" w:color="auto"/>
                                                                                                                                        <w:left w:val="none" w:sz="0" w:space="0" w:color="auto"/>
                                                                                                                                        <w:bottom w:val="none" w:sz="0" w:space="0" w:color="auto"/>
                                                                                                                                        <w:right w:val="none" w:sz="0" w:space="0" w:color="auto"/>
                                                                                                                                      </w:divBdr>
                                                                                                                                      <w:divsChild>
                                                                                                                                        <w:div w:id="1195384240">
                                                                                                                                          <w:marLeft w:val="0"/>
                                                                                                                                          <w:marRight w:val="0"/>
                                                                                                                                          <w:marTop w:val="0"/>
                                                                                                                                          <w:marBottom w:val="0"/>
                                                                                                                                          <w:divBdr>
                                                                                                                                            <w:top w:val="none" w:sz="0" w:space="0" w:color="auto"/>
                                                                                                                                            <w:left w:val="none" w:sz="0" w:space="0" w:color="auto"/>
                                                                                                                                            <w:bottom w:val="none" w:sz="0" w:space="0" w:color="auto"/>
                                                                                                                                            <w:right w:val="none" w:sz="0" w:space="0" w:color="auto"/>
                                                                                                                                          </w:divBdr>
                                                                                                                                          <w:divsChild>
                                                                                                                                            <w:div w:id="654381646">
                                                                                                                                              <w:marLeft w:val="0"/>
                                                                                                                                              <w:marRight w:val="0"/>
                                                                                                                                              <w:marTop w:val="0"/>
                                                                                                                                              <w:marBottom w:val="0"/>
                                                                                                                                              <w:divBdr>
                                                                                                                                                <w:top w:val="none" w:sz="0" w:space="0" w:color="auto"/>
                                                                                                                                                <w:left w:val="none" w:sz="0" w:space="0" w:color="auto"/>
                                                                                                                                                <w:bottom w:val="none" w:sz="0" w:space="0" w:color="auto"/>
                                                                                                                                                <w:right w:val="none" w:sz="0" w:space="0" w:color="auto"/>
                                                                                                                                              </w:divBdr>
                                                                                                                                            </w:div>
                                                                                                                                          </w:divsChild>
                                                                                                                                        </w:div>
                                                                                                                                        <w:div w:id="2090493432">
                                                                                                                                          <w:marLeft w:val="0"/>
                                                                                                                                          <w:marRight w:val="0"/>
                                                                                                                                          <w:marTop w:val="0"/>
                                                                                                                                          <w:marBottom w:val="0"/>
                                                                                                                                          <w:divBdr>
                                                                                                                                            <w:top w:val="none" w:sz="0" w:space="0" w:color="auto"/>
                                                                                                                                            <w:left w:val="none" w:sz="0" w:space="0" w:color="auto"/>
                                                                                                                                            <w:bottom w:val="none" w:sz="0" w:space="0" w:color="auto"/>
                                                                                                                                            <w:right w:val="none" w:sz="0" w:space="0" w:color="auto"/>
                                                                                                                                          </w:divBdr>
                                                                                                                                          <w:divsChild>
                                                                                                                                            <w:div w:id="7634664">
                                                                                                                                              <w:marLeft w:val="0"/>
                                                                                                                                              <w:marRight w:val="0"/>
                                                                                                                                              <w:marTop w:val="0"/>
                                                                                                                                              <w:marBottom w:val="0"/>
                                                                                                                                              <w:divBdr>
                                                                                                                                                <w:top w:val="none" w:sz="0" w:space="0" w:color="auto"/>
                                                                                                                                                <w:left w:val="none" w:sz="0" w:space="0" w:color="auto"/>
                                                                                                                                                <w:bottom w:val="none" w:sz="0" w:space="0" w:color="auto"/>
                                                                                                                                                <w:right w:val="none" w:sz="0" w:space="0" w:color="auto"/>
                                                                                                                                              </w:divBdr>
                                                                                                                                            </w:div>
                                                                                                                                            <w:div w:id="1367832030">
                                                                                                                                              <w:marLeft w:val="0"/>
                                                                                                                                              <w:marRight w:val="0"/>
                                                                                                                                              <w:marTop w:val="0"/>
                                                                                                                                              <w:marBottom w:val="0"/>
                                                                                                                                              <w:divBdr>
                                                                                                                                                <w:top w:val="none" w:sz="0" w:space="0" w:color="auto"/>
                                                                                                                                                <w:left w:val="none" w:sz="0" w:space="0" w:color="auto"/>
                                                                                                                                                <w:bottom w:val="none" w:sz="0" w:space="0" w:color="auto"/>
                                                                                                                                                <w:right w:val="none" w:sz="0" w:space="0" w:color="auto"/>
                                                                                                                                              </w:divBdr>
                                                                                                                                              <w:divsChild>
                                                                                                                                                <w:div w:id="869612994">
                                                                                                                                                  <w:marLeft w:val="0"/>
                                                                                                                                                  <w:marRight w:val="0"/>
                                                                                                                                                  <w:marTop w:val="0"/>
                                                                                                                                                  <w:marBottom w:val="0"/>
                                                                                                                                                  <w:divBdr>
                                                                                                                                                    <w:top w:val="none" w:sz="0" w:space="0" w:color="auto"/>
                                                                                                                                                    <w:left w:val="none" w:sz="0" w:space="0" w:color="auto"/>
                                                                                                                                                    <w:bottom w:val="none" w:sz="0" w:space="0" w:color="auto"/>
                                                                                                                                                    <w:right w:val="none" w:sz="0" w:space="0" w:color="auto"/>
                                                                                                                                                  </w:divBdr>
                                                                                                                                                  <w:divsChild>
                                                                                                                                                    <w:div w:id="106807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5299991">
                                                                                                                      <w:marLeft w:val="0"/>
                                                                                                                      <w:marRight w:val="0"/>
                                                                                                                      <w:marTop w:val="0"/>
                                                                                                                      <w:marBottom w:val="0"/>
                                                                                                                      <w:divBdr>
                                                                                                                        <w:top w:val="none" w:sz="0" w:space="0" w:color="auto"/>
                                                                                                                        <w:left w:val="none" w:sz="0" w:space="0" w:color="auto"/>
                                                                                                                        <w:bottom w:val="none" w:sz="0" w:space="0" w:color="auto"/>
                                                                                                                        <w:right w:val="none" w:sz="0" w:space="0" w:color="auto"/>
                                                                                                                      </w:divBdr>
                                                                                                                      <w:divsChild>
                                                                                                                        <w:div w:id="1888569040">
                                                                                                                          <w:marLeft w:val="0"/>
                                                                                                                          <w:marRight w:val="0"/>
                                                                                                                          <w:marTop w:val="0"/>
                                                                                                                          <w:marBottom w:val="0"/>
                                                                                                                          <w:divBdr>
                                                                                                                            <w:top w:val="none" w:sz="0" w:space="0" w:color="auto"/>
                                                                                                                            <w:left w:val="none" w:sz="0" w:space="0" w:color="auto"/>
                                                                                                                            <w:bottom w:val="none" w:sz="0" w:space="0" w:color="auto"/>
                                                                                                                            <w:right w:val="none" w:sz="0" w:space="0" w:color="auto"/>
                                                                                                                          </w:divBdr>
                                                                                                                          <w:divsChild>
                                                                                                                            <w:div w:id="1940987709">
                                                                                                                              <w:marLeft w:val="0"/>
                                                                                                                              <w:marRight w:val="0"/>
                                                                                                                              <w:marTop w:val="0"/>
                                                                                                                              <w:marBottom w:val="0"/>
                                                                                                                              <w:divBdr>
                                                                                                                                <w:top w:val="none" w:sz="0" w:space="0" w:color="auto"/>
                                                                                                                                <w:left w:val="none" w:sz="0" w:space="0" w:color="auto"/>
                                                                                                                                <w:bottom w:val="none" w:sz="0" w:space="0" w:color="auto"/>
                                                                                                                                <w:right w:val="none" w:sz="0" w:space="0" w:color="auto"/>
                                                                                                                              </w:divBdr>
                                                                                                                              <w:divsChild>
                                                                                                                                <w:div w:id="946817723">
                                                                                                                                  <w:marLeft w:val="0"/>
                                                                                                                                  <w:marRight w:val="0"/>
                                                                                                                                  <w:marTop w:val="0"/>
                                                                                                                                  <w:marBottom w:val="0"/>
                                                                                                                                  <w:divBdr>
                                                                                                                                    <w:top w:val="none" w:sz="0" w:space="0" w:color="auto"/>
                                                                                                                                    <w:left w:val="none" w:sz="0" w:space="0" w:color="auto"/>
                                                                                                                                    <w:bottom w:val="none" w:sz="0" w:space="0" w:color="auto"/>
                                                                                                                                    <w:right w:val="none" w:sz="0" w:space="0" w:color="auto"/>
                                                                                                                                  </w:divBdr>
                                                                                                                                  <w:divsChild>
                                                                                                                                    <w:div w:id="1165054119">
                                                                                                                                      <w:marLeft w:val="0"/>
                                                                                                                                      <w:marRight w:val="0"/>
                                                                                                                                      <w:marTop w:val="0"/>
                                                                                                                                      <w:marBottom w:val="0"/>
                                                                                                                                      <w:divBdr>
                                                                                                                                        <w:top w:val="none" w:sz="0" w:space="0" w:color="auto"/>
                                                                                                                                        <w:left w:val="none" w:sz="0" w:space="0" w:color="auto"/>
                                                                                                                                        <w:bottom w:val="none" w:sz="0" w:space="0" w:color="auto"/>
                                                                                                                                        <w:right w:val="none" w:sz="0" w:space="0" w:color="auto"/>
                                                                                                                                      </w:divBdr>
                                                                                                                                      <w:divsChild>
                                                                                                                                        <w:div w:id="105657614">
                                                                                                                                          <w:marLeft w:val="0"/>
                                                                                                                                          <w:marRight w:val="0"/>
                                                                                                                                          <w:marTop w:val="0"/>
                                                                                                                                          <w:marBottom w:val="0"/>
                                                                                                                                          <w:divBdr>
                                                                                                                                            <w:top w:val="none" w:sz="0" w:space="0" w:color="auto"/>
                                                                                                                                            <w:left w:val="none" w:sz="0" w:space="0" w:color="auto"/>
                                                                                                                                            <w:bottom w:val="none" w:sz="0" w:space="0" w:color="auto"/>
                                                                                                                                            <w:right w:val="none" w:sz="0" w:space="0" w:color="auto"/>
                                                                                                                                          </w:divBdr>
                                                                                                                                          <w:divsChild>
                                                                                                                                            <w:div w:id="2049257742">
                                                                                                                                              <w:marLeft w:val="0"/>
                                                                                                                                              <w:marRight w:val="0"/>
                                                                                                                                              <w:marTop w:val="0"/>
                                                                                                                                              <w:marBottom w:val="0"/>
                                                                                                                                              <w:divBdr>
                                                                                                                                                <w:top w:val="none" w:sz="0" w:space="0" w:color="auto"/>
                                                                                                                                                <w:left w:val="none" w:sz="0" w:space="0" w:color="auto"/>
                                                                                                                                                <w:bottom w:val="none" w:sz="0" w:space="0" w:color="auto"/>
                                                                                                                                                <w:right w:val="none" w:sz="0" w:space="0" w:color="auto"/>
                                                                                                                                              </w:divBdr>
                                                                                                                                              <w:divsChild>
                                                                                                                                                <w:div w:id="21273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82068">
                                                                                                                                          <w:marLeft w:val="0"/>
                                                                                                                                          <w:marRight w:val="0"/>
                                                                                                                                          <w:marTop w:val="0"/>
                                                                                                                                          <w:marBottom w:val="0"/>
                                                                                                                                          <w:divBdr>
                                                                                                                                            <w:top w:val="none" w:sz="0" w:space="0" w:color="auto"/>
                                                                                                                                            <w:left w:val="none" w:sz="0" w:space="0" w:color="auto"/>
                                                                                                                                            <w:bottom w:val="none" w:sz="0" w:space="0" w:color="auto"/>
                                                                                                                                            <w:right w:val="none" w:sz="0" w:space="0" w:color="auto"/>
                                                                                                                                          </w:divBdr>
                                                                                                                                          <w:divsChild>
                                                                                                                                            <w:div w:id="1275559064">
                                                                                                                                              <w:marLeft w:val="0"/>
                                                                                                                                              <w:marRight w:val="0"/>
                                                                                                                                              <w:marTop w:val="0"/>
                                                                                                                                              <w:marBottom w:val="0"/>
                                                                                                                                              <w:divBdr>
                                                                                                                                                <w:top w:val="none" w:sz="0" w:space="0" w:color="auto"/>
                                                                                                                                                <w:left w:val="none" w:sz="0" w:space="0" w:color="auto"/>
                                                                                                                                                <w:bottom w:val="none" w:sz="0" w:space="0" w:color="auto"/>
                                                                                                                                                <w:right w:val="none" w:sz="0" w:space="0" w:color="auto"/>
                                                                                                                                              </w:divBdr>
                                                                                                                                              <w:divsChild>
                                                                                                                                                <w:div w:id="1032267507">
                                                                                                                                                  <w:marLeft w:val="0"/>
                                                                                                                                                  <w:marRight w:val="0"/>
                                                                                                                                                  <w:marTop w:val="0"/>
                                                                                                                                                  <w:marBottom w:val="0"/>
                                                                                                                                                  <w:divBdr>
                                                                                                                                                    <w:top w:val="none" w:sz="0" w:space="0" w:color="auto"/>
                                                                                                                                                    <w:left w:val="none" w:sz="0" w:space="0" w:color="auto"/>
                                                                                                                                                    <w:bottom w:val="none" w:sz="0" w:space="0" w:color="auto"/>
                                                                                                                                                    <w:right w:val="none" w:sz="0" w:space="0" w:color="auto"/>
                                                                                                                                                  </w:divBdr>
                                                                                                                                                  <w:divsChild>
                                                                                                                                                    <w:div w:id="2092458599">
                                                                                                                                                      <w:marLeft w:val="0"/>
                                                                                                                                                      <w:marRight w:val="0"/>
                                                                                                                                                      <w:marTop w:val="0"/>
                                                                                                                                                      <w:marBottom w:val="0"/>
                                                                                                                                                      <w:divBdr>
                                                                                                                                                        <w:top w:val="none" w:sz="0" w:space="0" w:color="auto"/>
                                                                                                                                                        <w:left w:val="none" w:sz="0" w:space="0" w:color="auto"/>
                                                                                                                                                        <w:bottom w:val="none" w:sz="0" w:space="0" w:color="auto"/>
                                                                                                                                                        <w:right w:val="none" w:sz="0" w:space="0" w:color="auto"/>
                                                                                                                                                      </w:divBdr>
                                                                                                                                                      <w:divsChild>
                                                                                                                                                        <w:div w:id="1762144963">
                                                                                                                                                          <w:marLeft w:val="0"/>
                                                                                                                                                          <w:marRight w:val="0"/>
                                                                                                                                                          <w:marTop w:val="0"/>
                                                                                                                                                          <w:marBottom w:val="0"/>
                                                                                                                                                          <w:divBdr>
                                                                                                                                                            <w:top w:val="none" w:sz="0" w:space="0" w:color="auto"/>
                                                                                                                                                            <w:left w:val="none" w:sz="0" w:space="0" w:color="auto"/>
                                                                                                                                                            <w:bottom w:val="none" w:sz="0" w:space="0" w:color="auto"/>
                                                                                                                                                            <w:right w:val="none" w:sz="0" w:space="0" w:color="auto"/>
                                                                                                                                                          </w:divBdr>
                                                                                                                                                          <w:divsChild>
                                                                                                                                                            <w:div w:id="652412170">
                                                                                                                                                              <w:marLeft w:val="0"/>
                                                                                                                                                              <w:marRight w:val="0"/>
                                                                                                                                                              <w:marTop w:val="0"/>
                                                                                                                                                              <w:marBottom w:val="0"/>
                                                                                                                                                              <w:divBdr>
                                                                                                                                                                <w:top w:val="none" w:sz="0" w:space="0" w:color="auto"/>
                                                                                                                                                                <w:left w:val="none" w:sz="0" w:space="0" w:color="auto"/>
                                                                                                                                                                <w:bottom w:val="none" w:sz="0" w:space="0" w:color="auto"/>
                                                                                                                                                                <w:right w:val="none" w:sz="0" w:space="0" w:color="auto"/>
                                                                                                                                                              </w:divBdr>
                                                                                                                                                              <w:divsChild>
                                                                                                                                                                <w:div w:id="496652882">
                                                                                                                                                                  <w:marLeft w:val="0"/>
                                                                                                                                                                  <w:marRight w:val="0"/>
                                                                                                                                                                  <w:marTop w:val="0"/>
                                                                                                                                                                  <w:marBottom w:val="0"/>
                                                                                                                                                                  <w:divBdr>
                                                                                                                                                                    <w:top w:val="none" w:sz="0" w:space="0" w:color="auto"/>
                                                                                                                                                                    <w:left w:val="none" w:sz="0" w:space="0" w:color="auto"/>
                                                                                                                                                                    <w:bottom w:val="none" w:sz="0" w:space="0" w:color="auto"/>
                                                                                                                                                                    <w:right w:val="none" w:sz="0" w:space="0" w:color="auto"/>
                                                                                                                                                                  </w:divBdr>
                                                                                                                                                                  <w:divsChild>
                                                                                                                                                                    <w:div w:id="473447826">
                                                                                                                                                                      <w:marLeft w:val="0"/>
                                                                                                                                                                      <w:marRight w:val="0"/>
                                                                                                                                                                      <w:marTop w:val="0"/>
                                                                                                                                                                      <w:marBottom w:val="0"/>
                                                                                                                                                                      <w:divBdr>
                                                                                                                                                                        <w:top w:val="none" w:sz="0" w:space="0" w:color="auto"/>
                                                                                                                                                                        <w:left w:val="none" w:sz="0" w:space="0" w:color="auto"/>
                                                                                                                                                                        <w:bottom w:val="none" w:sz="0" w:space="0" w:color="auto"/>
                                                                                                                                                                        <w:right w:val="none" w:sz="0" w:space="0" w:color="auto"/>
                                                                                                                                                                      </w:divBdr>
                                                                                                                                                                    </w:div>
                                                                                                                                                                    <w:div w:id="1073939504">
                                                                                                                                                                      <w:marLeft w:val="0"/>
                                                                                                                                                                      <w:marRight w:val="0"/>
                                                                                                                                                                      <w:marTop w:val="0"/>
                                                                                                                                                                      <w:marBottom w:val="0"/>
                                                                                                                                                                      <w:divBdr>
                                                                                                                                                                        <w:top w:val="none" w:sz="0" w:space="0" w:color="auto"/>
                                                                                                                                                                        <w:left w:val="none" w:sz="0" w:space="0" w:color="auto"/>
                                                                                                                                                                        <w:bottom w:val="none" w:sz="0" w:space="0" w:color="auto"/>
                                                                                                                                                                        <w:right w:val="none" w:sz="0" w:space="0" w:color="auto"/>
                                                                                                                                                                      </w:divBdr>
                                                                                                                                                                      <w:divsChild>
                                                                                                                                                                        <w:div w:id="1554853429">
                                                                                                                                                                          <w:marLeft w:val="0"/>
                                                                                                                                                                          <w:marRight w:val="0"/>
                                                                                                                                                                          <w:marTop w:val="0"/>
                                                                                                                                                                          <w:marBottom w:val="0"/>
                                                                                                                                                                          <w:divBdr>
                                                                                                                                                                            <w:top w:val="none" w:sz="0" w:space="0" w:color="auto"/>
                                                                                                                                                                            <w:left w:val="none" w:sz="0" w:space="0" w:color="auto"/>
                                                                                                                                                                            <w:bottom w:val="none" w:sz="0" w:space="0" w:color="auto"/>
                                                                                                                                                                            <w:right w:val="none" w:sz="0" w:space="0" w:color="auto"/>
                                                                                                                                                                          </w:divBdr>
                                                                                                                                                                          <w:divsChild>
                                                                                                                                                                            <w:div w:id="57555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689460">
                                                                                                                                                                  <w:marLeft w:val="0"/>
                                                                                                                                                                  <w:marRight w:val="0"/>
                                                                                                                                                                  <w:marTop w:val="0"/>
                                                                                                                                                                  <w:marBottom w:val="0"/>
                                                                                                                                                                  <w:divBdr>
                                                                                                                                                                    <w:top w:val="none" w:sz="0" w:space="0" w:color="auto"/>
                                                                                                                                                                    <w:left w:val="none" w:sz="0" w:space="0" w:color="auto"/>
                                                                                                                                                                    <w:bottom w:val="none" w:sz="0" w:space="0" w:color="auto"/>
                                                                                                                                                                    <w:right w:val="none" w:sz="0" w:space="0" w:color="auto"/>
                                                                                                                                                                  </w:divBdr>
                                                                                                                                                                  <w:divsChild>
                                                                                                                                                                    <w:div w:id="18317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50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449163">
                                                                                                                                              <w:marLeft w:val="0"/>
                                                                                                                                              <w:marRight w:val="0"/>
                                                                                                                                              <w:marTop w:val="0"/>
                                                                                                                                              <w:marBottom w:val="0"/>
                                                                                                                                              <w:divBdr>
                                                                                                                                                <w:top w:val="none" w:sz="0" w:space="0" w:color="auto"/>
                                                                                                                                                <w:left w:val="none" w:sz="0" w:space="0" w:color="auto"/>
                                                                                                                                                <w:bottom w:val="none" w:sz="0" w:space="0" w:color="auto"/>
                                                                                                                                                <w:right w:val="none" w:sz="0" w:space="0" w:color="auto"/>
                                                                                                                                              </w:divBdr>
                                                                                                                                              <w:divsChild>
                                                                                                                                                <w:div w:id="373234109">
                                                                                                                                                  <w:marLeft w:val="0"/>
                                                                                                                                                  <w:marRight w:val="0"/>
                                                                                                                                                  <w:marTop w:val="0"/>
                                                                                                                                                  <w:marBottom w:val="0"/>
                                                                                                                                                  <w:divBdr>
                                                                                                                                                    <w:top w:val="none" w:sz="0" w:space="0" w:color="auto"/>
                                                                                                                                                    <w:left w:val="none" w:sz="0" w:space="0" w:color="auto"/>
                                                                                                                                                    <w:bottom w:val="none" w:sz="0" w:space="0" w:color="auto"/>
                                                                                                                                                    <w:right w:val="none" w:sz="0" w:space="0" w:color="auto"/>
                                                                                                                                                  </w:divBdr>
                                                                                                                                                  <w:divsChild>
                                                                                                                                                    <w:div w:id="1992295281">
                                                                                                                                                      <w:marLeft w:val="0"/>
                                                                                                                                                      <w:marRight w:val="0"/>
                                                                                                                                                      <w:marTop w:val="120"/>
                                                                                                                                                      <w:marBottom w:val="120"/>
                                                                                                                                                      <w:divBdr>
                                                                                                                                                        <w:top w:val="none" w:sz="0" w:space="0" w:color="auto"/>
                                                                                                                                                        <w:left w:val="none" w:sz="0" w:space="0" w:color="auto"/>
                                                                                                                                                        <w:bottom w:val="none" w:sz="0" w:space="0" w:color="auto"/>
                                                                                                                                                        <w:right w:val="none" w:sz="0" w:space="0" w:color="auto"/>
                                                                                                                                                      </w:divBdr>
                                                                                                                                                      <w:divsChild>
                                                                                                                                                        <w:div w:id="614752282">
                                                                                                                                                          <w:marLeft w:val="0"/>
                                                                                                                                                          <w:marRight w:val="0"/>
                                                                                                                                                          <w:marTop w:val="0"/>
                                                                                                                                                          <w:marBottom w:val="0"/>
                                                                                                                                                          <w:divBdr>
                                                                                                                                                            <w:top w:val="none" w:sz="0" w:space="0" w:color="auto"/>
                                                                                                                                                            <w:left w:val="none" w:sz="0" w:space="0" w:color="auto"/>
                                                                                                                                                            <w:bottom w:val="none" w:sz="0" w:space="0" w:color="auto"/>
                                                                                                                                                            <w:right w:val="none" w:sz="0" w:space="0" w:color="auto"/>
                                                                                                                                                          </w:divBdr>
                                                                                                                                                          <w:divsChild>
                                                                                                                                                            <w:div w:id="13701209">
                                                                                                                                                              <w:marLeft w:val="0"/>
                                                                                                                                                              <w:marRight w:val="0"/>
                                                                                                                                                              <w:marTop w:val="0"/>
                                                                                                                                                              <w:marBottom w:val="0"/>
                                                                                                                                                              <w:divBdr>
                                                                                                                                                                <w:top w:val="none" w:sz="0" w:space="0" w:color="auto"/>
                                                                                                                                                                <w:left w:val="none" w:sz="0" w:space="0" w:color="auto"/>
                                                                                                                                                                <w:bottom w:val="none" w:sz="0" w:space="0" w:color="auto"/>
                                                                                                                                                                <w:right w:val="none" w:sz="0" w:space="0" w:color="auto"/>
                                                                                                                                                              </w:divBdr>
                                                                                                                                                            </w:div>
                                                                                                                                                            <w:div w:id="303318774">
                                                                                                                                                              <w:marLeft w:val="0"/>
                                                                                                                                                              <w:marRight w:val="0"/>
                                                                                                                                                              <w:marTop w:val="0"/>
                                                                                                                                                              <w:marBottom w:val="0"/>
                                                                                                                                                              <w:divBdr>
                                                                                                                                                                <w:top w:val="none" w:sz="0" w:space="0" w:color="auto"/>
                                                                                                                                                                <w:left w:val="none" w:sz="0" w:space="0" w:color="auto"/>
                                                                                                                                                                <w:bottom w:val="none" w:sz="0" w:space="0" w:color="auto"/>
                                                                                                                                                                <w:right w:val="none" w:sz="0" w:space="0" w:color="auto"/>
                                                                                                                                                              </w:divBdr>
                                                                                                                                                            </w:div>
                                                                                                                                                            <w:div w:id="146434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41954771">
                                                                                              <w:marLeft w:val="0"/>
                                                                                              <w:marRight w:val="0"/>
                                                                                              <w:marTop w:val="0"/>
                                                                                              <w:marBottom w:val="0"/>
                                                                                              <w:divBdr>
                                                                                                <w:top w:val="none" w:sz="0" w:space="0" w:color="auto"/>
                                                                                                <w:left w:val="none" w:sz="0" w:space="0" w:color="auto"/>
                                                                                                <w:bottom w:val="none" w:sz="0" w:space="0" w:color="auto"/>
                                                                                                <w:right w:val="none" w:sz="0" w:space="0" w:color="auto"/>
                                                                                              </w:divBdr>
                                                                                              <w:divsChild>
                                                                                                <w:div w:id="156306029">
                                                                                                  <w:marLeft w:val="0"/>
                                                                                                  <w:marRight w:val="0"/>
                                                                                                  <w:marTop w:val="0"/>
                                                                                                  <w:marBottom w:val="0"/>
                                                                                                  <w:divBdr>
                                                                                                    <w:top w:val="none" w:sz="0" w:space="0" w:color="auto"/>
                                                                                                    <w:left w:val="none" w:sz="0" w:space="0" w:color="auto"/>
                                                                                                    <w:bottom w:val="none" w:sz="0" w:space="0" w:color="auto"/>
                                                                                                    <w:right w:val="none" w:sz="0" w:space="0" w:color="auto"/>
                                                                                                  </w:divBdr>
                                                                                                  <w:divsChild>
                                                                                                    <w:div w:id="98451978">
                                                                                                      <w:marLeft w:val="0"/>
                                                                                                      <w:marRight w:val="0"/>
                                                                                                      <w:marTop w:val="120"/>
                                                                                                      <w:marBottom w:val="120"/>
                                                                                                      <w:divBdr>
                                                                                                        <w:top w:val="none" w:sz="0" w:space="0" w:color="auto"/>
                                                                                                        <w:left w:val="none" w:sz="0" w:space="0" w:color="auto"/>
                                                                                                        <w:bottom w:val="none" w:sz="0" w:space="0" w:color="auto"/>
                                                                                                        <w:right w:val="none" w:sz="0" w:space="0" w:color="auto"/>
                                                                                                      </w:divBdr>
                                                                                                      <w:divsChild>
                                                                                                        <w:div w:id="1305742901">
                                                                                                          <w:marLeft w:val="0"/>
                                                                                                          <w:marRight w:val="0"/>
                                                                                                          <w:marTop w:val="0"/>
                                                                                                          <w:marBottom w:val="0"/>
                                                                                                          <w:divBdr>
                                                                                                            <w:top w:val="none" w:sz="0" w:space="0" w:color="auto"/>
                                                                                                            <w:left w:val="none" w:sz="0" w:space="0" w:color="auto"/>
                                                                                                            <w:bottom w:val="none" w:sz="0" w:space="0" w:color="auto"/>
                                                                                                            <w:right w:val="none" w:sz="0" w:space="0" w:color="auto"/>
                                                                                                          </w:divBdr>
                                                                                                          <w:divsChild>
                                                                                                            <w:div w:id="270088864">
                                                                                                              <w:marLeft w:val="0"/>
                                                                                                              <w:marRight w:val="0"/>
                                                                                                              <w:marTop w:val="0"/>
                                                                                                              <w:marBottom w:val="0"/>
                                                                                                              <w:divBdr>
                                                                                                                <w:top w:val="none" w:sz="0" w:space="0" w:color="auto"/>
                                                                                                                <w:left w:val="none" w:sz="0" w:space="0" w:color="auto"/>
                                                                                                                <w:bottom w:val="none" w:sz="0" w:space="0" w:color="auto"/>
                                                                                                                <w:right w:val="none" w:sz="0" w:space="0" w:color="auto"/>
                                                                                                              </w:divBdr>
                                                                                                            </w:div>
                                                                                                            <w:div w:id="390883831">
                                                                                                              <w:marLeft w:val="0"/>
                                                                                                              <w:marRight w:val="0"/>
                                                                                                              <w:marTop w:val="0"/>
                                                                                                              <w:marBottom w:val="0"/>
                                                                                                              <w:divBdr>
                                                                                                                <w:top w:val="none" w:sz="0" w:space="0" w:color="auto"/>
                                                                                                                <w:left w:val="none" w:sz="0" w:space="0" w:color="auto"/>
                                                                                                                <w:bottom w:val="none" w:sz="0" w:space="0" w:color="auto"/>
                                                                                                                <w:right w:val="none" w:sz="0" w:space="0" w:color="auto"/>
                                                                                                              </w:divBdr>
                                                                                                            </w:div>
                                                                                                            <w:div w:id="599139633">
                                                                                                              <w:marLeft w:val="0"/>
                                                                                                              <w:marRight w:val="0"/>
                                                                                                              <w:marTop w:val="0"/>
                                                                                                              <w:marBottom w:val="0"/>
                                                                                                              <w:divBdr>
                                                                                                                <w:top w:val="none" w:sz="0" w:space="0" w:color="auto"/>
                                                                                                                <w:left w:val="none" w:sz="0" w:space="0" w:color="auto"/>
                                                                                                                <w:bottom w:val="none" w:sz="0" w:space="0" w:color="auto"/>
                                                                                                                <w:right w:val="none" w:sz="0" w:space="0" w:color="auto"/>
                                                                                                              </w:divBdr>
                                                                                                            </w:div>
                                                                                                            <w:div w:id="1186820652">
                                                                                                              <w:marLeft w:val="0"/>
                                                                                                              <w:marRight w:val="0"/>
                                                                                                              <w:marTop w:val="0"/>
                                                                                                              <w:marBottom w:val="0"/>
                                                                                                              <w:divBdr>
                                                                                                                <w:top w:val="none" w:sz="0" w:space="0" w:color="auto"/>
                                                                                                                <w:left w:val="none" w:sz="0" w:space="0" w:color="auto"/>
                                                                                                                <w:bottom w:val="none" w:sz="0" w:space="0" w:color="auto"/>
                                                                                                                <w:right w:val="none" w:sz="0" w:space="0" w:color="auto"/>
                                                                                                              </w:divBdr>
                                                                                                              <w:divsChild>
                                                                                                                <w:div w:id="108904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13874">
                                                                                                  <w:marLeft w:val="0"/>
                                                                                                  <w:marRight w:val="0"/>
                                                                                                  <w:marTop w:val="0"/>
                                                                                                  <w:marBottom w:val="0"/>
                                                                                                  <w:divBdr>
                                                                                                    <w:top w:val="none" w:sz="0" w:space="0" w:color="auto"/>
                                                                                                    <w:left w:val="none" w:sz="0" w:space="0" w:color="auto"/>
                                                                                                    <w:bottom w:val="none" w:sz="0" w:space="0" w:color="auto"/>
                                                                                                    <w:right w:val="none" w:sz="0" w:space="0" w:color="auto"/>
                                                                                                  </w:divBdr>
                                                                                                  <w:divsChild>
                                                                                                    <w:div w:id="1753816019">
                                                                                                      <w:marLeft w:val="0"/>
                                                                                                      <w:marRight w:val="0"/>
                                                                                                      <w:marTop w:val="120"/>
                                                                                                      <w:marBottom w:val="120"/>
                                                                                                      <w:divBdr>
                                                                                                        <w:top w:val="none" w:sz="0" w:space="0" w:color="auto"/>
                                                                                                        <w:left w:val="none" w:sz="0" w:space="0" w:color="auto"/>
                                                                                                        <w:bottom w:val="none" w:sz="0" w:space="0" w:color="auto"/>
                                                                                                        <w:right w:val="none" w:sz="0" w:space="0" w:color="auto"/>
                                                                                                      </w:divBdr>
                                                                                                      <w:divsChild>
                                                                                                        <w:div w:id="232784405">
                                                                                                          <w:marLeft w:val="0"/>
                                                                                                          <w:marRight w:val="0"/>
                                                                                                          <w:marTop w:val="0"/>
                                                                                                          <w:marBottom w:val="0"/>
                                                                                                          <w:divBdr>
                                                                                                            <w:top w:val="none" w:sz="0" w:space="0" w:color="auto"/>
                                                                                                            <w:left w:val="none" w:sz="0" w:space="0" w:color="auto"/>
                                                                                                            <w:bottom w:val="none" w:sz="0" w:space="0" w:color="auto"/>
                                                                                                            <w:right w:val="none" w:sz="0" w:space="0" w:color="auto"/>
                                                                                                          </w:divBdr>
                                                                                                          <w:divsChild>
                                                                                                            <w:div w:id="75964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083645">
                                                                                                  <w:marLeft w:val="0"/>
                                                                                                  <w:marRight w:val="0"/>
                                                                                                  <w:marTop w:val="0"/>
                                                                                                  <w:marBottom w:val="0"/>
                                                                                                  <w:divBdr>
                                                                                                    <w:top w:val="none" w:sz="0" w:space="0" w:color="auto"/>
                                                                                                    <w:left w:val="none" w:sz="0" w:space="0" w:color="auto"/>
                                                                                                    <w:bottom w:val="none" w:sz="0" w:space="0" w:color="auto"/>
                                                                                                    <w:right w:val="none" w:sz="0" w:space="0" w:color="auto"/>
                                                                                                  </w:divBdr>
                                                                                                </w:div>
                                                                                                <w:div w:id="577053776">
                                                                                                  <w:marLeft w:val="0"/>
                                                                                                  <w:marRight w:val="0"/>
                                                                                                  <w:marTop w:val="0"/>
                                                                                                  <w:marBottom w:val="0"/>
                                                                                                  <w:divBdr>
                                                                                                    <w:top w:val="none" w:sz="0" w:space="0" w:color="auto"/>
                                                                                                    <w:left w:val="none" w:sz="0" w:space="0" w:color="auto"/>
                                                                                                    <w:bottom w:val="none" w:sz="0" w:space="0" w:color="auto"/>
                                                                                                    <w:right w:val="none" w:sz="0" w:space="0" w:color="auto"/>
                                                                                                  </w:divBdr>
                                                                                                  <w:divsChild>
                                                                                                    <w:div w:id="548999463">
                                                                                                      <w:marLeft w:val="0"/>
                                                                                                      <w:marRight w:val="0"/>
                                                                                                      <w:marTop w:val="0"/>
                                                                                                      <w:marBottom w:val="0"/>
                                                                                                      <w:divBdr>
                                                                                                        <w:top w:val="none" w:sz="0" w:space="0" w:color="auto"/>
                                                                                                        <w:left w:val="none" w:sz="0" w:space="0" w:color="auto"/>
                                                                                                        <w:bottom w:val="none" w:sz="0" w:space="0" w:color="auto"/>
                                                                                                        <w:right w:val="none" w:sz="0" w:space="0" w:color="auto"/>
                                                                                                      </w:divBdr>
                                                                                                    </w:div>
                                                                                                  </w:divsChild>
                                                                                                </w:div>
                                                                                                <w:div w:id="1214805625">
                                                                                                  <w:marLeft w:val="0"/>
                                                                                                  <w:marRight w:val="0"/>
                                                                                                  <w:marTop w:val="0"/>
                                                                                                  <w:marBottom w:val="0"/>
                                                                                                  <w:divBdr>
                                                                                                    <w:top w:val="none" w:sz="0" w:space="0" w:color="auto"/>
                                                                                                    <w:left w:val="none" w:sz="0" w:space="0" w:color="auto"/>
                                                                                                    <w:bottom w:val="none" w:sz="0" w:space="0" w:color="auto"/>
                                                                                                    <w:right w:val="none" w:sz="0" w:space="0" w:color="auto"/>
                                                                                                  </w:divBdr>
                                                                                                </w:div>
                                                                                                <w:div w:id="1284114445">
                                                                                                  <w:marLeft w:val="0"/>
                                                                                                  <w:marRight w:val="0"/>
                                                                                                  <w:marTop w:val="0"/>
                                                                                                  <w:marBottom w:val="0"/>
                                                                                                  <w:divBdr>
                                                                                                    <w:top w:val="none" w:sz="0" w:space="0" w:color="auto"/>
                                                                                                    <w:left w:val="none" w:sz="0" w:space="0" w:color="auto"/>
                                                                                                    <w:bottom w:val="none" w:sz="0" w:space="0" w:color="auto"/>
                                                                                                    <w:right w:val="none" w:sz="0" w:space="0" w:color="auto"/>
                                                                                                  </w:divBdr>
                                                                                                  <w:divsChild>
                                                                                                    <w:div w:id="1431462651">
                                                                                                      <w:marLeft w:val="0"/>
                                                                                                      <w:marRight w:val="0"/>
                                                                                                      <w:marTop w:val="0"/>
                                                                                                      <w:marBottom w:val="0"/>
                                                                                                      <w:divBdr>
                                                                                                        <w:top w:val="none" w:sz="0" w:space="0" w:color="auto"/>
                                                                                                        <w:left w:val="none" w:sz="0" w:space="0" w:color="auto"/>
                                                                                                        <w:bottom w:val="none" w:sz="0" w:space="0" w:color="auto"/>
                                                                                                        <w:right w:val="none" w:sz="0" w:space="0" w:color="auto"/>
                                                                                                      </w:divBdr>
                                                                                                      <w:divsChild>
                                                                                                        <w:div w:id="81199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223053">
                                                                                          <w:marLeft w:val="0"/>
                                                                                          <w:marRight w:val="0"/>
                                                                                          <w:marTop w:val="0"/>
                                                                                          <w:marBottom w:val="0"/>
                                                                                          <w:divBdr>
                                                                                            <w:top w:val="none" w:sz="0" w:space="0" w:color="auto"/>
                                                                                            <w:left w:val="none" w:sz="0" w:space="0" w:color="auto"/>
                                                                                            <w:bottom w:val="none" w:sz="0" w:space="0" w:color="auto"/>
                                                                                            <w:right w:val="none" w:sz="0" w:space="0" w:color="auto"/>
                                                                                          </w:divBdr>
                                                                                          <w:divsChild>
                                                                                            <w:div w:id="1047072855">
                                                                                              <w:marLeft w:val="0"/>
                                                                                              <w:marRight w:val="0"/>
                                                                                              <w:marTop w:val="0"/>
                                                                                              <w:marBottom w:val="0"/>
                                                                                              <w:divBdr>
                                                                                                <w:top w:val="none" w:sz="0" w:space="0" w:color="auto"/>
                                                                                                <w:left w:val="none" w:sz="0" w:space="0" w:color="auto"/>
                                                                                                <w:bottom w:val="none" w:sz="0" w:space="0" w:color="auto"/>
                                                                                                <w:right w:val="none" w:sz="0" w:space="0" w:color="auto"/>
                                                                                              </w:divBdr>
                                                                                              <w:divsChild>
                                                                                                <w:div w:id="1914929092">
                                                                                                  <w:marLeft w:val="0"/>
                                                                                                  <w:marRight w:val="0"/>
                                                                                                  <w:marTop w:val="0"/>
                                                                                                  <w:marBottom w:val="0"/>
                                                                                                  <w:divBdr>
                                                                                                    <w:top w:val="none" w:sz="0" w:space="0" w:color="auto"/>
                                                                                                    <w:left w:val="none" w:sz="0" w:space="0" w:color="auto"/>
                                                                                                    <w:bottom w:val="none" w:sz="0" w:space="0" w:color="auto"/>
                                                                                                    <w:right w:val="none" w:sz="0" w:space="0" w:color="auto"/>
                                                                                                  </w:divBdr>
                                                                                                  <w:divsChild>
                                                                                                    <w:div w:id="925378682">
                                                                                                      <w:marLeft w:val="0"/>
                                                                                                      <w:marRight w:val="0"/>
                                                                                                      <w:marTop w:val="0"/>
                                                                                                      <w:marBottom w:val="0"/>
                                                                                                      <w:divBdr>
                                                                                                        <w:top w:val="none" w:sz="0" w:space="0" w:color="auto"/>
                                                                                                        <w:left w:val="none" w:sz="0" w:space="0" w:color="auto"/>
                                                                                                        <w:bottom w:val="none" w:sz="0" w:space="0" w:color="auto"/>
                                                                                                        <w:right w:val="none" w:sz="0" w:space="0" w:color="auto"/>
                                                                                                      </w:divBdr>
                                                                                                      <w:divsChild>
                                                                                                        <w:div w:id="789083739">
                                                                                                          <w:marLeft w:val="0"/>
                                                                                                          <w:marRight w:val="0"/>
                                                                                                          <w:marTop w:val="0"/>
                                                                                                          <w:marBottom w:val="0"/>
                                                                                                          <w:divBdr>
                                                                                                            <w:top w:val="none" w:sz="0" w:space="0" w:color="auto"/>
                                                                                                            <w:left w:val="none" w:sz="0" w:space="0" w:color="auto"/>
                                                                                                            <w:bottom w:val="none" w:sz="0" w:space="0" w:color="auto"/>
                                                                                                            <w:right w:val="none" w:sz="0" w:space="0" w:color="auto"/>
                                                                                                          </w:divBdr>
                                                                                                          <w:divsChild>
                                                                                                            <w:div w:id="206188982">
                                                                                                              <w:marLeft w:val="0"/>
                                                                                                              <w:marRight w:val="0"/>
                                                                                                              <w:marTop w:val="0"/>
                                                                                                              <w:marBottom w:val="0"/>
                                                                                                              <w:divBdr>
                                                                                                                <w:top w:val="none" w:sz="0" w:space="0" w:color="auto"/>
                                                                                                                <w:left w:val="none" w:sz="0" w:space="0" w:color="auto"/>
                                                                                                                <w:bottom w:val="none" w:sz="0" w:space="0" w:color="auto"/>
                                                                                                                <w:right w:val="none" w:sz="0" w:space="0" w:color="auto"/>
                                                                                                              </w:divBdr>
                                                                                                              <w:divsChild>
                                                                                                                <w:div w:id="455565706">
                                                                                                                  <w:marLeft w:val="0"/>
                                                                                                                  <w:marRight w:val="0"/>
                                                                                                                  <w:marTop w:val="0"/>
                                                                                                                  <w:marBottom w:val="0"/>
                                                                                                                  <w:divBdr>
                                                                                                                    <w:top w:val="none" w:sz="0" w:space="0" w:color="auto"/>
                                                                                                                    <w:left w:val="none" w:sz="0" w:space="0" w:color="auto"/>
                                                                                                                    <w:bottom w:val="none" w:sz="0" w:space="0" w:color="auto"/>
                                                                                                                    <w:right w:val="none" w:sz="0" w:space="0" w:color="auto"/>
                                                                                                                  </w:divBdr>
                                                                                                                </w:div>
                                                                                                              </w:divsChild>
                                                                                                            </w:div>
                                                                                                            <w:div w:id="2009556786">
                                                                                                              <w:marLeft w:val="0"/>
                                                                                                              <w:marRight w:val="0"/>
                                                                                                              <w:marTop w:val="0"/>
                                                                                                              <w:marBottom w:val="0"/>
                                                                                                              <w:divBdr>
                                                                                                                <w:top w:val="none" w:sz="0" w:space="0" w:color="auto"/>
                                                                                                                <w:left w:val="none" w:sz="0" w:space="0" w:color="auto"/>
                                                                                                                <w:bottom w:val="none" w:sz="0" w:space="0" w:color="auto"/>
                                                                                                                <w:right w:val="none" w:sz="0" w:space="0" w:color="auto"/>
                                                                                                              </w:divBdr>
                                                                                                              <w:divsChild>
                                                                                                                <w:div w:id="564297520">
                                                                                                                  <w:marLeft w:val="0"/>
                                                                                                                  <w:marRight w:val="0"/>
                                                                                                                  <w:marTop w:val="0"/>
                                                                                                                  <w:marBottom w:val="0"/>
                                                                                                                  <w:divBdr>
                                                                                                                    <w:top w:val="none" w:sz="0" w:space="0" w:color="auto"/>
                                                                                                                    <w:left w:val="none" w:sz="0" w:space="0" w:color="auto"/>
                                                                                                                    <w:bottom w:val="none" w:sz="0" w:space="0" w:color="auto"/>
                                                                                                                    <w:right w:val="none" w:sz="0" w:space="0" w:color="auto"/>
                                                                                                                  </w:divBdr>
                                                                                                                  <w:divsChild>
                                                                                                                    <w:div w:id="40379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9176481">
      <w:bodyDiv w:val="1"/>
      <w:marLeft w:val="0"/>
      <w:marRight w:val="0"/>
      <w:marTop w:val="0"/>
      <w:marBottom w:val="0"/>
      <w:divBdr>
        <w:top w:val="none" w:sz="0" w:space="0" w:color="auto"/>
        <w:left w:val="none" w:sz="0" w:space="0" w:color="auto"/>
        <w:bottom w:val="none" w:sz="0" w:space="0" w:color="auto"/>
        <w:right w:val="none" w:sz="0" w:space="0" w:color="auto"/>
      </w:divBdr>
      <w:divsChild>
        <w:div w:id="1817263163">
          <w:marLeft w:val="0"/>
          <w:marRight w:val="0"/>
          <w:marTop w:val="0"/>
          <w:marBottom w:val="0"/>
          <w:divBdr>
            <w:top w:val="none" w:sz="0" w:space="0" w:color="auto"/>
            <w:left w:val="none" w:sz="0" w:space="0" w:color="auto"/>
            <w:bottom w:val="none" w:sz="0" w:space="0" w:color="auto"/>
            <w:right w:val="none" w:sz="0" w:space="0" w:color="auto"/>
          </w:divBdr>
          <w:divsChild>
            <w:div w:id="992640729">
              <w:marLeft w:val="0"/>
              <w:marRight w:val="0"/>
              <w:marTop w:val="0"/>
              <w:marBottom w:val="0"/>
              <w:divBdr>
                <w:top w:val="none" w:sz="0" w:space="0" w:color="auto"/>
                <w:left w:val="none" w:sz="0" w:space="0" w:color="auto"/>
                <w:bottom w:val="none" w:sz="0" w:space="0" w:color="auto"/>
                <w:right w:val="none" w:sz="0" w:space="0" w:color="auto"/>
              </w:divBdr>
              <w:divsChild>
                <w:div w:id="29452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438697">
      <w:bodyDiv w:val="1"/>
      <w:marLeft w:val="0"/>
      <w:marRight w:val="0"/>
      <w:marTop w:val="0"/>
      <w:marBottom w:val="0"/>
      <w:divBdr>
        <w:top w:val="none" w:sz="0" w:space="0" w:color="auto"/>
        <w:left w:val="none" w:sz="0" w:space="0" w:color="auto"/>
        <w:bottom w:val="none" w:sz="0" w:space="0" w:color="auto"/>
        <w:right w:val="none" w:sz="0" w:space="0" w:color="auto"/>
      </w:divBdr>
      <w:divsChild>
        <w:div w:id="1841894499">
          <w:marLeft w:val="0"/>
          <w:marRight w:val="0"/>
          <w:marTop w:val="0"/>
          <w:marBottom w:val="0"/>
          <w:divBdr>
            <w:top w:val="none" w:sz="0" w:space="0" w:color="auto"/>
            <w:left w:val="none" w:sz="0" w:space="0" w:color="auto"/>
            <w:bottom w:val="none" w:sz="0" w:space="0" w:color="auto"/>
            <w:right w:val="none" w:sz="0" w:space="0" w:color="auto"/>
          </w:divBdr>
          <w:divsChild>
            <w:div w:id="272515673">
              <w:marLeft w:val="0"/>
              <w:marRight w:val="0"/>
              <w:marTop w:val="0"/>
              <w:marBottom w:val="0"/>
              <w:divBdr>
                <w:top w:val="none" w:sz="0" w:space="0" w:color="auto"/>
                <w:left w:val="none" w:sz="0" w:space="0" w:color="auto"/>
                <w:bottom w:val="none" w:sz="0" w:space="0" w:color="auto"/>
                <w:right w:val="none" w:sz="0" w:space="0" w:color="auto"/>
              </w:divBdr>
              <w:divsChild>
                <w:div w:id="393163500">
                  <w:marLeft w:val="0"/>
                  <w:marRight w:val="0"/>
                  <w:marTop w:val="0"/>
                  <w:marBottom w:val="0"/>
                  <w:divBdr>
                    <w:top w:val="none" w:sz="0" w:space="0" w:color="auto"/>
                    <w:left w:val="none" w:sz="0" w:space="0" w:color="auto"/>
                    <w:bottom w:val="none" w:sz="0" w:space="0" w:color="auto"/>
                    <w:right w:val="none" w:sz="0" w:space="0" w:color="auto"/>
                  </w:divBdr>
                  <w:divsChild>
                    <w:div w:id="524682825">
                      <w:marLeft w:val="0"/>
                      <w:marRight w:val="0"/>
                      <w:marTop w:val="0"/>
                      <w:marBottom w:val="0"/>
                      <w:divBdr>
                        <w:top w:val="none" w:sz="0" w:space="0" w:color="auto"/>
                        <w:left w:val="none" w:sz="0" w:space="0" w:color="auto"/>
                        <w:bottom w:val="none" w:sz="0" w:space="0" w:color="auto"/>
                        <w:right w:val="none" w:sz="0" w:space="0" w:color="auto"/>
                      </w:divBdr>
                      <w:divsChild>
                        <w:div w:id="1012949567">
                          <w:marLeft w:val="0"/>
                          <w:marRight w:val="0"/>
                          <w:marTop w:val="0"/>
                          <w:marBottom w:val="0"/>
                          <w:divBdr>
                            <w:top w:val="none" w:sz="0" w:space="0" w:color="auto"/>
                            <w:left w:val="none" w:sz="0" w:space="0" w:color="auto"/>
                            <w:bottom w:val="none" w:sz="0" w:space="0" w:color="auto"/>
                            <w:right w:val="none" w:sz="0" w:space="0" w:color="auto"/>
                          </w:divBdr>
                          <w:divsChild>
                            <w:div w:id="82007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410232">
              <w:marLeft w:val="0"/>
              <w:marRight w:val="0"/>
              <w:marTop w:val="0"/>
              <w:marBottom w:val="0"/>
              <w:divBdr>
                <w:top w:val="none" w:sz="0" w:space="0" w:color="auto"/>
                <w:left w:val="none" w:sz="0" w:space="0" w:color="auto"/>
                <w:bottom w:val="none" w:sz="0" w:space="0" w:color="auto"/>
                <w:right w:val="none" w:sz="0" w:space="0" w:color="auto"/>
              </w:divBdr>
              <w:divsChild>
                <w:div w:id="1163621150">
                  <w:marLeft w:val="0"/>
                  <w:marRight w:val="0"/>
                  <w:marTop w:val="0"/>
                  <w:marBottom w:val="0"/>
                  <w:divBdr>
                    <w:top w:val="none" w:sz="0" w:space="0" w:color="auto"/>
                    <w:left w:val="none" w:sz="0" w:space="0" w:color="auto"/>
                    <w:bottom w:val="none" w:sz="0" w:space="0" w:color="auto"/>
                    <w:right w:val="none" w:sz="0" w:space="0" w:color="auto"/>
                  </w:divBdr>
                  <w:divsChild>
                    <w:div w:id="23213442">
                      <w:marLeft w:val="0"/>
                      <w:marRight w:val="0"/>
                      <w:marTop w:val="0"/>
                      <w:marBottom w:val="150"/>
                      <w:divBdr>
                        <w:top w:val="none" w:sz="0" w:space="0" w:color="auto"/>
                        <w:left w:val="none" w:sz="0" w:space="0" w:color="auto"/>
                        <w:bottom w:val="none" w:sz="0" w:space="0" w:color="auto"/>
                        <w:right w:val="none" w:sz="0" w:space="0" w:color="auto"/>
                      </w:divBdr>
                      <w:divsChild>
                        <w:div w:id="452598135">
                          <w:marLeft w:val="0"/>
                          <w:marRight w:val="0"/>
                          <w:marTop w:val="0"/>
                          <w:marBottom w:val="0"/>
                          <w:divBdr>
                            <w:top w:val="none" w:sz="0" w:space="0" w:color="auto"/>
                            <w:left w:val="none" w:sz="0" w:space="0" w:color="auto"/>
                            <w:bottom w:val="none" w:sz="0" w:space="0" w:color="auto"/>
                            <w:right w:val="none" w:sz="0" w:space="0" w:color="auto"/>
                          </w:divBdr>
                        </w:div>
                        <w:div w:id="536817910">
                          <w:marLeft w:val="0"/>
                          <w:marRight w:val="0"/>
                          <w:marTop w:val="0"/>
                          <w:marBottom w:val="0"/>
                          <w:divBdr>
                            <w:top w:val="none" w:sz="0" w:space="0" w:color="auto"/>
                            <w:left w:val="none" w:sz="0" w:space="0" w:color="auto"/>
                            <w:bottom w:val="none" w:sz="0" w:space="0" w:color="auto"/>
                            <w:right w:val="none" w:sz="0" w:space="0" w:color="auto"/>
                          </w:divBdr>
                          <w:divsChild>
                            <w:div w:id="549338641">
                              <w:marLeft w:val="0"/>
                              <w:marRight w:val="0"/>
                              <w:marTop w:val="0"/>
                              <w:marBottom w:val="0"/>
                              <w:divBdr>
                                <w:top w:val="none" w:sz="0" w:space="0" w:color="auto"/>
                                <w:left w:val="none" w:sz="0" w:space="0" w:color="auto"/>
                                <w:bottom w:val="none" w:sz="0" w:space="0" w:color="auto"/>
                                <w:right w:val="none" w:sz="0" w:space="0" w:color="auto"/>
                              </w:divBdr>
                              <w:divsChild>
                                <w:div w:id="1918131117">
                                  <w:marLeft w:val="0"/>
                                  <w:marRight w:val="0"/>
                                  <w:marTop w:val="0"/>
                                  <w:marBottom w:val="0"/>
                                  <w:divBdr>
                                    <w:top w:val="none" w:sz="0" w:space="0" w:color="auto"/>
                                    <w:left w:val="none" w:sz="0" w:space="0" w:color="auto"/>
                                    <w:bottom w:val="none" w:sz="0" w:space="0" w:color="auto"/>
                                    <w:right w:val="none" w:sz="0" w:space="0" w:color="auto"/>
                                  </w:divBdr>
                                  <w:divsChild>
                                    <w:div w:id="495075686">
                                      <w:marLeft w:val="0"/>
                                      <w:marRight w:val="0"/>
                                      <w:marTop w:val="0"/>
                                      <w:marBottom w:val="0"/>
                                      <w:divBdr>
                                        <w:top w:val="none" w:sz="0" w:space="0" w:color="auto"/>
                                        <w:left w:val="none" w:sz="0" w:space="0" w:color="auto"/>
                                        <w:bottom w:val="none" w:sz="0" w:space="0" w:color="auto"/>
                                        <w:right w:val="none" w:sz="0" w:space="0" w:color="auto"/>
                                      </w:divBdr>
                                      <w:divsChild>
                                        <w:div w:id="935672984">
                                          <w:marLeft w:val="0"/>
                                          <w:marRight w:val="0"/>
                                          <w:marTop w:val="0"/>
                                          <w:marBottom w:val="0"/>
                                          <w:divBdr>
                                            <w:top w:val="none" w:sz="0" w:space="0" w:color="auto"/>
                                            <w:left w:val="none" w:sz="0" w:space="0" w:color="auto"/>
                                            <w:bottom w:val="none" w:sz="0" w:space="0" w:color="auto"/>
                                            <w:right w:val="none" w:sz="0" w:space="0" w:color="auto"/>
                                          </w:divBdr>
                                          <w:divsChild>
                                            <w:div w:id="810096379">
                                              <w:marLeft w:val="0"/>
                                              <w:marRight w:val="0"/>
                                              <w:marTop w:val="0"/>
                                              <w:marBottom w:val="0"/>
                                              <w:divBdr>
                                                <w:top w:val="none" w:sz="0" w:space="0" w:color="auto"/>
                                                <w:left w:val="none" w:sz="0" w:space="0" w:color="auto"/>
                                                <w:bottom w:val="none" w:sz="0" w:space="0" w:color="auto"/>
                                                <w:right w:val="none" w:sz="0" w:space="0" w:color="auto"/>
                                              </w:divBdr>
                                              <w:divsChild>
                                                <w:div w:id="1066417960">
                                                  <w:marLeft w:val="0"/>
                                                  <w:marRight w:val="0"/>
                                                  <w:marTop w:val="0"/>
                                                  <w:marBottom w:val="0"/>
                                                  <w:divBdr>
                                                    <w:top w:val="none" w:sz="0" w:space="0" w:color="auto"/>
                                                    <w:left w:val="none" w:sz="0" w:space="0" w:color="auto"/>
                                                    <w:bottom w:val="none" w:sz="0" w:space="0" w:color="auto"/>
                                                    <w:right w:val="none" w:sz="0" w:space="0" w:color="auto"/>
                                                  </w:divBdr>
                                                  <w:divsChild>
                                                    <w:div w:id="302197702">
                                                      <w:marLeft w:val="0"/>
                                                      <w:marRight w:val="0"/>
                                                      <w:marTop w:val="0"/>
                                                      <w:marBottom w:val="0"/>
                                                      <w:divBdr>
                                                        <w:top w:val="none" w:sz="0" w:space="0" w:color="auto"/>
                                                        <w:left w:val="none" w:sz="0" w:space="0" w:color="auto"/>
                                                        <w:bottom w:val="none" w:sz="0" w:space="0" w:color="auto"/>
                                                        <w:right w:val="none" w:sz="0" w:space="0" w:color="auto"/>
                                                      </w:divBdr>
                                                    </w:div>
                                                    <w:div w:id="1829469748">
                                                      <w:marLeft w:val="0"/>
                                                      <w:marRight w:val="0"/>
                                                      <w:marTop w:val="0"/>
                                                      <w:marBottom w:val="0"/>
                                                      <w:divBdr>
                                                        <w:top w:val="none" w:sz="0" w:space="0" w:color="auto"/>
                                                        <w:left w:val="none" w:sz="0" w:space="0" w:color="auto"/>
                                                        <w:bottom w:val="none" w:sz="0" w:space="0" w:color="auto"/>
                                                        <w:right w:val="none" w:sz="0" w:space="0" w:color="auto"/>
                                                      </w:divBdr>
                                                    </w:div>
                                                  </w:divsChild>
                                                </w:div>
                                                <w:div w:id="1657760196">
                                                  <w:marLeft w:val="0"/>
                                                  <w:marRight w:val="0"/>
                                                  <w:marTop w:val="0"/>
                                                  <w:marBottom w:val="0"/>
                                                  <w:divBdr>
                                                    <w:top w:val="none" w:sz="0" w:space="0" w:color="auto"/>
                                                    <w:left w:val="none" w:sz="0" w:space="0" w:color="auto"/>
                                                    <w:bottom w:val="none" w:sz="0" w:space="0" w:color="auto"/>
                                                    <w:right w:val="none" w:sz="0" w:space="0" w:color="auto"/>
                                                  </w:divBdr>
                                                  <w:divsChild>
                                                    <w:div w:id="436099604">
                                                      <w:marLeft w:val="0"/>
                                                      <w:marRight w:val="0"/>
                                                      <w:marTop w:val="0"/>
                                                      <w:marBottom w:val="0"/>
                                                      <w:divBdr>
                                                        <w:top w:val="none" w:sz="0" w:space="0" w:color="auto"/>
                                                        <w:left w:val="none" w:sz="0" w:space="0" w:color="auto"/>
                                                        <w:bottom w:val="none" w:sz="0" w:space="0" w:color="auto"/>
                                                        <w:right w:val="none" w:sz="0" w:space="0" w:color="auto"/>
                                                      </w:divBdr>
                                                    </w:div>
                                                    <w:div w:id="187993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606688">
                                      <w:marLeft w:val="0"/>
                                      <w:marRight w:val="0"/>
                                      <w:marTop w:val="0"/>
                                      <w:marBottom w:val="0"/>
                                      <w:divBdr>
                                        <w:top w:val="none" w:sz="0" w:space="0" w:color="auto"/>
                                        <w:left w:val="none" w:sz="0" w:space="0" w:color="auto"/>
                                        <w:bottom w:val="none" w:sz="0" w:space="0" w:color="auto"/>
                                        <w:right w:val="none" w:sz="0" w:space="0" w:color="auto"/>
                                      </w:divBdr>
                                      <w:divsChild>
                                        <w:div w:id="266351542">
                                          <w:marLeft w:val="0"/>
                                          <w:marRight w:val="0"/>
                                          <w:marTop w:val="0"/>
                                          <w:marBottom w:val="0"/>
                                          <w:divBdr>
                                            <w:top w:val="none" w:sz="0" w:space="0" w:color="auto"/>
                                            <w:left w:val="none" w:sz="0" w:space="0" w:color="auto"/>
                                            <w:bottom w:val="none" w:sz="0" w:space="0" w:color="auto"/>
                                            <w:right w:val="none" w:sz="0" w:space="0" w:color="auto"/>
                                          </w:divBdr>
                                          <w:divsChild>
                                            <w:div w:id="16608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04024">
                                      <w:marLeft w:val="0"/>
                                      <w:marRight w:val="0"/>
                                      <w:marTop w:val="0"/>
                                      <w:marBottom w:val="0"/>
                                      <w:divBdr>
                                        <w:top w:val="none" w:sz="0" w:space="0" w:color="auto"/>
                                        <w:left w:val="none" w:sz="0" w:space="0" w:color="auto"/>
                                        <w:bottom w:val="none" w:sz="0" w:space="0" w:color="auto"/>
                                        <w:right w:val="none" w:sz="0" w:space="0" w:color="auto"/>
                                      </w:divBdr>
                                      <w:divsChild>
                                        <w:div w:id="205245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589456">
                          <w:marLeft w:val="0"/>
                          <w:marRight w:val="0"/>
                          <w:marTop w:val="0"/>
                          <w:marBottom w:val="0"/>
                          <w:divBdr>
                            <w:top w:val="none" w:sz="0" w:space="0" w:color="auto"/>
                            <w:left w:val="none" w:sz="0" w:space="0" w:color="auto"/>
                            <w:bottom w:val="none" w:sz="0" w:space="0" w:color="auto"/>
                            <w:right w:val="none" w:sz="0" w:space="0" w:color="auto"/>
                          </w:divBdr>
                        </w:div>
                      </w:divsChild>
                    </w:div>
                    <w:div w:id="1616793271">
                      <w:marLeft w:val="0"/>
                      <w:marRight w:val="0"/>
                      <w:marTop w:val="0"/>
                      <w:marBottom w:val="150"/>
                      <w:divBdr>
                        <w:top w:val="none" w:sz="0" w:space="0" w:color="auto"/>
                        <w:left w:val="none" w:sz="0" w:space="0" w:color="auto"/>
                        <w:bottom w:val="none" w:sz="0" w:space="0" w:color="auto"/>
                        <w:right w:val="none" w:sz="0" w:space="0" w:color="auto"/>
                      </w:divBdr>
                    </w:div>
                    <w:div w:id="1739593452">
                      <w:marLeft w:val="0"/>
                      <w:marRight w:val="0"/>
                      <w:marTop w:val="0"/>
                      <w:marBottom w:val="0"/>
                      <w:divBdr>
                        <w:top w:val="none" w:sz="0" w:space="0" w:color="auto"/>
                        <w:left w:val="none" w:sz="0" w:space="0" w:color="auto"/>
                        <w:bottom w:val="none" w:sz="0" w:space="0" w:color="auto"/>
                        <w:right w:val="none" w:sz="0" w:space="0" w:color="auto"/>
                      </w:divBdr>
                      <w:divsChild>
                        <w:div w:id="174741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4850632">
      <w:bodyDiv w:val="1"/>
      <w:marLeft w:val="0"/>
      <w:marRight w:val="0"/>
      <w:marTop w:val="0"/>
      <w:marBottom w:val="0"/>
      <w:divBdr>
        <w:top w:val="none" w:sz="0" w:space="0" w:color="auto"/>
        <w:left w:val="none" w:sz="0" w:space="0" w:color="auto"/>
        <w:bottom w:val="none" w:sz="0" w:space="0" w:color="auto"/>
        <w:right w:val="none" w:sz="0" w:space="0" w:color="auto"/>
      </w:divBdr>
    </w:div>
    <w:div w:id="936979762">
      <w:bodyDiv w:val="1"/>
      <w:marLeft w:val="0"/>
      <w:marRight w:val="0"/>
      <w:marTop w:val="0"/>
      <w:marBottom w:val="0"/>
      <w:divBdr>
        <w:top w:val="none" w:sz="0" w:space="0" w:color="auto"/>
        <w:left w:val="none" w:sz="0" w:space="0" w:color="auto"/>
        <w:bottom w:val="none" w:sz="0" w:space="0" w:color="auto"/>
        <w:right w:val="none" w:sz="0" w:space="0" w:color="auto"/>
      </w:divBdr>
    </w:div>
    <w:div w:id="968895530">
      <w:bodyDiv w:val="1"/>
      <w:marLeft w:val="0"/>
      <w:marRight w:val="0"/>
      <w:marTop w:val="0"/>
      <w:marBottom w:val="0"/>
      <w:divBdr>
        <w:top w:val="none" w:sz="0" w:space="0" w:color="auto"/>
        <w:left w:val="none" w:sz="0" w:space="0" w:color="auto"/>
        <w:bottom w:val="none" w:sz="0" w:space="0" w:color="auto"/>
        <w:right w:val="none" w:sz="0" w:space="0" w:color="auto"/>
      </w:divBdr>
    </w:div>
    <w:div w:id="987827666">
      <w:bodyDiv w:val="1"/>
      <w:marLeft w:val="0"/>
      <w:marRight w:val="0"/>
      <w:marTop w:val="0"/>
      <w:marBottom w:val="0"/>
      <w:divBdr>
        <w:top w:val="none" w:sz="0" w:space="0" w:color="auto"/>
        <w:left w:val="none" w:sz="0" w:space="0" w:color="auto"/>
        <w:bottom w:val="none" w:sz="0" w:space="0" w:color="auto"/>
        <w:right w:val="none" w:sz="0" w:space="0" w:color="auto"/>
      </w:divBdr>
      <w:divsChild>
        <w:div w:id="2125298718">
          <w:marLeft w:val="0"/>
          <w:marRight w:val="0"/>
          <w:marTop w:val="0"/>
          <w:marBottom w:val="0"/>
          <w:divBdr>
            <w:top w:val="none" w:sz="0" w:space="0" w:color="auto"/>
            <w:left w:val="none" w:sz="0" w:space="0" w:color="auto"/>
            <w:bottom w:val="none" w:sz="0" w:space="0" w:color="auto"/>
            <w:right w:val="none" w:sz="0" w:space="0" w:color="auto"/>
          </w:divBdr>
          <w:divsChild>
            <w:div w:id="576978982">
              <w:marLeft w:val="0"/>
              <w:marRight w:val="0"/>
              <w:marTop w:val="0"/>
              <w:marBottom w:val="0"/>
              <w:divBdr>
                <w:top w:val="none" w:sz="0" w:space="0" w:color="auto"/>
                <w:left w:val="none" w:sz="0" w:space="0" w:color="auto"/>
                <w:bottom w:val="none" w:sz="0" w:space="0" w:color="auto"/>
                <w:right w:val="none" w:sz="0" w:space="0" w:color="auto"/>
              </w:divBdr>
              <w:divsChild>
                <w:div w:id="138304663">
                  <w:marLeft w:val="0"/>
                  <w:marRight w:val="0"/>
                  <w:marTop w:val="0"/>
                  <w:marBottom w:val="0"/>
                  <w:divBdr>
                    <w:top w:val="none" w:sz="0" w:space="0" w:color="auto"/>
                    <w:left w:val="none" w:sz="0" w:space="0" w:color="auto"/>
                    <w:bottom w:val="none" w:sz="0" w:space="0" w:color="auto"/>
                    <w:right w:val="none" w:sz="0" w:space="0" w:color="auto"/>
                  </w:divBdr>
                  <w:divsChild>
                    <w:div w:id="12770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50332">
              <w:marLeft w:val="0"/>
              <w:marRight w:val="0"/>
              <w:marTop w:val="0"/>
              <w:marBottom w:val="0"/>
              <w:divBdr>
                <w:top w:val="none" w:sz="0" w:space="0" w:color="auto"/>
                <w:left w:val="none" w:sz="0" w:space="0" w:color="auto"/>
                <w:bottom w:val="none" w:sz="0" w:space="0" w:color="auto"/>
                <w:right w:val="none" w:sz="0" w:space="0" w:color="auto"/>
              </w:divBdr>
              <w:divsChild>
                <w:div w:id="138617633">
                  <w:marLeft w:val="0"/>
                  <w:marRight w:val="0"/>
                  <w:marTop w:val="0"/>
                  <w:marBottom w:val="0"/>
                  <w:divBdr>
                    <w:top w:val="none" w:sz="0" w:space="0" w:color="auto"/>
                    <w:left w:val="none" w:sz="0" w:space="0" w:color="auto"/>
                    <w:bottom w:val="none" w:sz="0" w:space="0" w:color="auto"/>
                    <w:right w:val="none" w:sz="0" w:space="0" w:color="auto"/>
                  </w:divBdr>
                  <w:divsChild>
                    <w:div w:id="276836873">
                      <w:marLeft w:val="0"/>
                      <w:marRight w:val="0"/>
                      <w:marTop w:val="0"/>
                      <w:marBottom w:val="0"/>
                      <w:divBdr>
                        <w:top w:val="none" w:sz="0" w:space="0" w:color="auto"/>
                        <w:left w:val="none" w:sz="0" w:space="0" w:color="auto"/>
                        <w:bottom w:val="none" w:sz="0" w:space="0" w:color="auto"/>
                        <w:right w:val="none" w:sz="0" w:space="0" w:color="auto"/>
                      </w:divBdr>
                      <w:divsChild>
                        <w:div w:id="124356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851076">
              <w:marLeft w:val="0"/>
              <w:marRight w:val="0"/>
              <w:marTop w:val="0"/>
              <w:marBottom w:val="0"/>
              <w:divBdr>
                <w:top w:val="none" w:sz="0" w:space="0" w:color="auto"/>
                <w:left w:val="none" w:sz="0" w:space="0" w:color="auto"/>
                <w:bottom w:val="none" w:sz="0" w:space="0" w:color="auto"/>
                <w:right w:val="none" w:sz="0" w:space="0" w:color="auto"/>
              </w:divBdr>
              <w:divsChild>
                <w:div w:id="379400240">
                  <w:marLeft w:val="0"/>
                  <w:marRight w:val="0"/>
                  <w:marTop w:val="0"/>
                  <w:marBottom w:val="0"/>
                  <w:divBdr>
                    <w:top w:val="none" w:sz="0" w:space="0" w:color="auto"/>
                    <w:left w:val="none" w:sz="0" w:space="0" w:color="auto"/>
                    <w:bottom w:val="none" w:sz="0" w:space="0" w:color="auto"/>
                    <w:right w:val="none" w:sz="0" w:space="0" w:color="auto"/>
                  </w:divBdr>
                  <w:divsChild>
                    <w:div w:id="1652368624">
                      <w:marLeft w:val="0"/>
                      <w:marRight w:val="0"/>
                      <w:marTop w:val="0"/>
                      <w:marBottom w:val="0"/>
                      <w:divBdr>
                        <w:top w:val="none" w:sz="0" w:space="0" w:color="auto"/>
                        <w:left w:val="none" w:sz="0" w:space="0" w:color="auto"/>
                        <w:bottom w:val="none" w:sz="0" w:space="0" w:color="auto"/>
                        <w:right w:val="none" w:sz="0" w:space="0" w:color="auto"/>
                      </w:divBdr>
                      <w:divsChild>
                        <w:div w:id="181473864">
                          <w:marLeft w:val="0"/>
                          <w:marRight w:val="0"/>
                          <w:marTop w:val="0"/>
                          <w:marBottom w:val="0"/>
                          <w:divBdr>
                            <w:top w:val="none" w:sz="0" w:space="0" w:color="auto"/>
                            <w:left w:val="none" w:sz="0" w:space="0" w:color="auto"/>
                            <w:bottom w:val="none" w:sz="0" w:space="0" w:color="auto"/>
                            <w:right w:val="none" w:sz="0" w:space="0" w:color="auto"/>
                          </w:divBdr>
                          <w:divsChild>
                            <w:div w:id="481965941">
                              <w:marLeft w:val="0"/>
                              <w:marRight w:val="0"/>
                              <w:marTop w:val="0"/>
                              <w:marBottom w:val="0"/>
                              <w:divBdr>
                                <w:top w:val="none" w:sz="0" w:space="0" w:color="auto"/>
                                <w:left w:val="none" w:sz="0" w:space="0" w:color="auto"/>
                                <w:bottom w:val="none" w:sz="0" w:space="0" w:color="auto"/>
                                <w:right w:val="none" w:sz="0" w:space="0" w:color="auto"/>
                              </w:divBdr>
                            </w:div>
                          </w:divsChild>
                        </w:div>
                        <w:div w:id="515778256">
                          <w:marLeft w:val="0"/>
                          <w:marRight w:val="0"/>
                          <w:marTop w:val="0"/>
                          <w:marBottom w:val="0"/>
                          <w:divBdr>
                            <w:top w:val="none" w:sz="0" w:space="0" w:color="auto"/>
                            <w:left w:val="none" w:sz="0" w:space="0" w:color="auto"/>
                            <w:bottom w:val="none" w:sz="0" w:space="0" w:color="auto"/>
                            <w:right w:val="none" w:sz="0" w:space="0" w:color="auto"/>
                          </w:divBdr>
                          <w:divsChild>
                            <w:div w:id="1715885930">
                              <w:marLeft w:val="0"/>
                              <w:marRight w:val="0"/>
                              <w:marTop w:val="0"/>
                              <w:marBottom w:val="0"/>
                              <w:divBdr>
                                <w:top w:val="none" w:sz="0" w:space="0" w:color="auto"/>
                                <w:left w:val="none" w:sz="0" w:space="0" w:color="auto"/>
                                <w:bottom w:val="none" w:sz="0" w:space="0" w:color="auto"/>
                                <w:right w:val="none" w:sz="0" w:space="0" w:color="auto"/>
                              </w:divBdr>
                              <w:divsChild>
                                <w:div w:id="290328873">
                                  <w:marLeft w:val="0"/>
                                  <w:marRight w:val="0"/>
                                  <w:marTop w:val="0"/>
                                  <w:marBottom w:val="0"/>
                                  <w:divBdr>
                                    <w:top w:val="none" w:sz="0" w:space="0" w:color="auto"/>
                                    <w:left w:val="none" w:sz="0" w:space="0" w:color="auto"/>
                                    <w:bottom w:val="none" w:sz="0" w:space="0" w:color="auto"/>
                                    <w:right w:val="none" w:sz="0" w:space="0" w:color="auto"/>
                                  </w:divBdr>
                                  <w:divsChild>
                                    <w:div w:id="1059671353">
                                      <w:marLeft w:val="0"/>
                                      <w:marRight w:val="0"/>
                                      <w:marTop w:val="0"/>
                                      <w:marBottom w:val="0"/>
                                      <w:divBdr>
                                        <w:top w:val="none" w:sz="0" w:space="0" w:color="auto"/>
                                        <w:left w:val="none" w:sz="0" w:space="0" w:color="auto"/>
                                        <w:bottom w:val="none" w:sz="0" w:space="0" w:color="auto"/>
                                        <w:right w:val="none" w:sz="0" w:space="0" w:color="auto"/>
                                      </w:divBdr>
                                    </w:div>
                                    <w:div w:id="1508902719">
                                      <w:marLeft w:val="0"/>
                                      <w:marRight w:val="0"/>
                                      <w:marTop w:val="0"/>
                                      <w:marBottom w:val="0"/>
                                      <w:divBdr>
                                        <w:top w:val="none" w:sz="0" w:space="0" w:color="auto"/>
                                        <w:left w:val="none" w:sz="0" w:space="0" w:color="auto"/>
                                        <w:bottom w:val="none" w:sz="0" w:space="0" w:color="auto"/>
                                        <w:right w:val="none" w:sz="0" w:space="0" w:color="auto"/>
                                      </w:divBdr>
                                      <w:divsChild>
                                        <w:div w:id="1297179253">
                                          <w:marLeft w:val="0"/>
                                          <w:marRight w:val="0"/>
                                          <w:marTop w:val="0"/>
                                          <w:marBottom w:val="0"/>
                                          <w:divBdr>
                                            <w:top w:val="none" w:sz="0" w:space="0" w:color="auto"/>
                                            <w:left w:val="none" w:sz="0" w:space="0" w:color="auto"/>
                                            <w:bottom w:val="none" w:sz="0" w:space="0" w:color="auto"/>
                                            <w:right w:val="none" w:sz="0" w:space="0" w:color="auto"/>
                                          </w:divBdr>
                                        </w:div>
                                        <w:div w:id="183803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6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937469">
                          <w:marLeft w:val="0"/>
                          <w:marRight w:val="0"/>
                          <w:marTop w:val="0"/>
                          <w:marBottom w:val="0"/>
                          <w:divBdr>
                            <w:top w:val="none" w:sz="0" w:space="0" w:color="auto"/>
                            <w:left w:val="none" w:sz="0" w:space="0" w:color="auto"/>
                            <w:bottom w:val="none" w:sz="0" w:space="0" w:color="auto"/>
                            <w:right w:val="none" w:sz="0" w:space="0" w:color="auto"/>
                          </w:divBdr>
                        </w:div>
                        <w:div w:id="1882357251">
                          <w:marLeft w:val="0"/>
                          <w:marRight w:val="0"/>
                          <w:marTop w:val="0"/>
                          <w:marBottom w:val="0"/>
                          <w:divBdr>
                            <w:top w:val="none" w:sz="0" w:space="0" w:color="auto"/>
                            <w:left w:val="none" w:sz="0" w:space="0" w:color="auto"/>
                            <w:bottom w:val="none" w:sz="0" w:space="0" w:color="auto"/>
                            <w:right w:val="none" w:sz="0" w:space="0" w:color="auto"/>
                          </w:divBdr>
                          <w:divsChild>
                            <w:div w:id="212549859">
                              <w:marLeft w:val="0"/>
                              <w:marRight w:val="0"/>
                              <w:marTop w:val="0"/>
                              <w:marBottom w:val="0"/>
                              <w:divBdr>
                                <w:top w:val="none" w:sz="0" w:space="0" w:color="auto"/>
                                <w:left w:val="none" w:sz="0" w:space="0" w:color="auto"/>
                                <w:bottom w:val="none" w:sz="0" w:space="0" w:color="auto"/>
                                <w:right w:val="none" w:sz="0" w:space="0" w:color="auto"/>
                              </w:divBdr>
                              <w:divsChild>
                                <w:div w:id="417024312">
                                  <w:marLeft w:val="0"/>
                                  <w:marRight w:val="0"/>
                                  <w:marTop w:val="0"/>
                                  <w:marBottom w:val="0"/>
                                  <w:divBdr>
                                    <w:top w:val="none" w:sz="0" w:space="0" w:color="auto"/>
                                    <w:left w:val="none" w:sz="0" w:space="0" w:color="auto"/>
                                    <w:bottom w:val="none" w:sz="0" w:space="0" w:color="auto"/>
                                    <w:right w:val="none" w:sz="0" w:space="0" w:color="auto"/>
                                  </w:divBdr>
                                  <w:divsChild>
                                    <w:div w:id="248999885">
                                      <w:marLeft w:val="0"/>
                                      <w:marRight w:val="0"/>
                                      <w:marTop w:val="0"/>
                                      <w:marBottom w:val="0"/>
                                      <w:divBdr>
                                        <w:top w:val="none" w:sz="0" w:space="0" w:color="auto"/>
                                        <w:left w:val="none" w:sz="0" w:space="0" w:color="auto"/>
                                        <w:bottom w:val="none" w:sz="0" w:space="0" w:color="auto"/>
                                        <w:right w:val="none" w:sz="0" w:space="0" w:color="auto"/>
                                      </w:divBdr>
                                    </w:div>
                                    <w:div w:id="1022777833">
                                      <w:marLeft w:val="0"/>
                                      <w:marRight w:val="0"/>
                                      <w:marTop w:val="0"/>
                                      <w:marBottom w:val="0"/>
                                      <w:divBdr>
                                        <w:top w:val="none" w:sz="0" w:space="0" w:color="auto"/>
                                        <w:left w:val="none" w:sz="0" w:space="0" w:color="auto"/>
                                        <w:bottom w:val="none" w:sz="0" w:space="0" w:color="auto"/>
                                        <w:right w:val="none" w:sz="0" w:space="0" w:color="auto"/>
                                      </w:divBdr>
                                    </w:div>
                                    <w:div w:id="1348018259">
                                      <w:marLeft w:val="0"/>
                                      <w:marRight w:val="0"/>
                                      <w:marTop w:val="0"/>
                                      <w:marBottom w:val="0"/>
                                      <w:divBdr>
                                        <w:top w:val="none" w:sz="0" w:space="0" w:color="auto"/>
                                        <w:left w:val="none" w:sz="0" w:space="0" w:color="auto"/>
                                        <w:bottom w:val="none" w:sz="0" w:space="0" w:color="auto"/>
                                        <w:right w:val="none" w:sz="0" w:space="0" w:color="auto"/>
                                      </w:divBdr>
                                      <w:divsChild>
                                        <w:div w:id="986202485">
                                          <w:marLeft w:val="0"/>
                                          <w:marRight w:val="0"/>
                                          <w:marTop w:val="0"/>
                                          <w:marBottom w:val="0"/>
                                          <w:divBdr>
                                            <w:top w:val="none" w:sz="0" w:space="0" w:color="auto"/>
                                            <w:left w:val="none" w:sz="0" w:space="0" w:color="auto"/>
                                            <w:bottom w:val="none" w:sz="0" w:space="0" w:color="auto"/>
                                            <w:right w:val="none" w:sz="0" w:space="0" w:color="auto"/>
                                          </w:divBdr>
                                        </w:div>
                                      </w:divsChild>
                                    </w:div>
                                    <w:div w:id="186201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6356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9351769">
      <w:bodyDiv w:val="1"/>
      <w:marLeft w:val="0"/>
      <w:marRight w:val="0"/>
      <w:marTop w:val="0"/>
      <w:marBottom w:val="0"/>
      <w:divBdr>
        <w:top w:val="none" w:sz="0" w:space="0" w:color="auto"/>
        <w:left w:val="none" w:sz="0" w:space="0" w:color="auto"/>
        <w:bottom w:val="none" w:sz="0" w:space="0" w:color="auto"/>
        <w:right w:val="none" w:sz="0" w:space="0" w:color="auto"/>
      </w:divBdr>
    </w:div>
    <w:div w:id="1036151765">
      <w:bodyDiv w:val="1"/>
      <w:marLeft w:val="0"/>
      <w:marRight w:val="0"/>
      <w:marTop w:val="0"/>
      <w:marBottom w:val="0"/>
      <w:divBdr>
        <w:top w:val="none" w:sz="0" w:space="0" w:color="auto"/>
        <w:left w:val="none" w:sz="0" w:space="0" w:color="auto"/>
        <w:bottom w:val="none" w:sz="0" w:space="0" w:color="auto"/>
        <w:right w:val="none" w:sz="0" w:space="0" w:color="auto"/>
      </w:divBdr>
    </w:div>
    <w:div w:id="1039934427">
      <w:bodyDiv w:val="1"/>
      <w:marLeft w:val="0"/>
      <w:marRight w:val="0"/>
      <w:marTop w:val="0"/>
      <w:marBottom w:val="0"/>
      <w:divBdr>
        <w:top w:val="none" w:sz="0" w:space="0" w:color="auto"/>
        <w:left w:val="none" w:sz="0" w:space="0" w:color="auto"/>
        <w:bottom w:val="none" w:sz="0" w:space="0" w:color="auto"/>
        <w:right w:val="none" w:sz="0" w:space="0" w:color="auto"/>
      </w:divBdr>
      <w:divsChild>
        <w:div w:id="605039307">
          <w:marLeft w:val="0"/>
          <w:marRight w:val="0"/>
          <w:marTop w:val="0"/>
          <w:marBottom w:val="0"/>
          <w:divBdr>
            <w:top w:val="none" w:sz="0" w:space="0" w:color="auto"/>
            <w:left w:val="none" w:sz="0" w:space="0" w:color="auto"/>
            <w:bottom w:val="none" w:sz="0" w:space="0" w:color="auto"/>
            <w:right w:val="none" w:sz="0" w:space="0" w:color="auto"/>
          </w:divBdr>
          <w:divsChild>
            <w:div w:id="79184398">
              <w:marLeft w:val="0"/>
              <w:marRight w:val="0"/>
              <w:marTop w:val="0"/>
              <w:marBottom w:val="0"/>
              <w:divBdr>
                <w:top w:val="none" w:sz="0" w:space="0" w:color="auto"/>
                <w:left w:val="none" w:sz="0" w:space="0" w:color="auto"/>
                <w:bottom w:val="none" w:sz="0" w:space="0" w:color="auto"/>
                <w:right w:val="none" w:sz="0" w:space="0" w:color="auto"/>
              </w:divBdr>
              <w:divsChild>
                <w:div w:id="785152399">
                  <w:marLeft w:val="0"/>
                  <w:marRight w:val="0"/>
                  <w:marTop w:val="0"/>
                  <w:marBottom w:val="0"/>
                  <w:divBdr>
                    <w:top w:val="none" w:sz="0" w:space="0" w:color="auto"/>
                    <w:left w:val="none" w:sz="0" w:space="0" w:color="auto"/>
                    <w:bottom w:val="none" w:sz="0" w:space="0" w:color="auto"/>
                    <w:right w:val="none" w:sz="0" w:space="0" w:color="auto"/>
                  </w:divBdr>
                  <w:divsChild>
                    <w:div w:id="562259122">
                      <w:marLeft w:val="0"/>
                      <w:marRight w:val="0"/>
                      <w:marTop w:val="0"/>
                      <w:marBottom w:val="0"/>
                      <w:divBdr>
                        <w:top w:val="none" w:sz="0" w:space="0" w:color="auto"/>
                        <w:left w:val="none" w:sz="0" w:space="0" w:color="auto"/>
                        <w:bottom w:val="none" w:sz="0" w:space="0" w:color="auto"/>
                        <w:right w:val="none" w:sz="0" w:space="0" w:color="auto"/>
                      </w:divBdr>
                      <w:divsChild>
                        <w:div w:id="1395353128">
                          <w:marLeft w:val="0"/>
                          <w:marRight w:val="0"/>
                          <w:marTop w:val="0"/>
                          <w:marBottom w:val="0"/>
                          <w:divBdr>
                            <w:top w:val="none" w:sz="0" w:space="0" w:color="auto"/>
                            <w:left w:val="none" w:sz="0" w:space="0" w:color="auto"/>
                            <w:bottom w:val="none" w:sz="0" w:space="0" w:color="auto"/>
                            <w:right w:val="none" w:sz="0" w:space="0" w:color="auto"/>
                          </w:divBdr>
                          <w:divsChild>
                            <w:div w:id="312609928">
                              <w:marLeft w:val="0"/>
                              <w:marRight w:val="0"/>
                              <w:marTop w:val="0"/>
                              <w:marBottom w:val="0"/>
                              <w:divBdr>
                                <w:top w:val="none" w:sz="0" w:space="0" w:color="auto"/>
                                <w:left w:val="none" w:sz="0" w:space="0" w:color="auto"/>
                                <w:bottom w:val="none" w:sz="0" w:space="0" w:color="auto"/>
                                <w:right w:val="none" w:sz="0" w:space="0" w:color="auto"/>
                              </w:divBdr>
                              <w:divsChild>
                                <w:div w:id="67265987">
                                  <w:marLeft w:val="0"/>
                                  <w:marRight w:val="0"/>
                                  <w:marTop w:val="0"/>
                                  <w:marBottom w:val="0"/>
                                  <w:divBdr>
                                    <w:top w:val="none" w:sz="0" w:space="0" w:color="auto"/>
                                    <w:left w:val="none" w:sz="0" w:space="0" w:color="auto"/>
                                    <w:bottom w:val="none" w:sz="0" w:space="0" w:color="auto"/>
                                    <w:right w:val="none" w:sz="0" w:space="0" w:color="auto"/>
                                  </w:divBdr>
                                  <w:divsChild>
                                    <w:div w:id="1816604848">
                                      <w:marLeft w:val="0"/>
                                      <w:marRight w:val="0"/>
                                      <w:marTop w:val="0"/>
                                      <w:marBottom w:val="75"/>
                                      <w:divBdr>
                                        <w:top w:val="none" w:sz="0" w:space="0" w:color="auto"/>
                                        <w:left w:val="none" w:sz="0" w:space="0" w:color="auto"/>
                                        <w:bottom w:val="none" w:sz="0" w:space="0" w:color="auto"/>
                                        <w:right w:val="none" w:sz="0" w:space="0" w:color="auto"/>
                                      </w:divBdr>
                                      <w:divsChild>
                                        <w:div w:id="519321053">
                                          <w:marLeft w:val="0"/>
                                          <w:marRight w:val="0"/>
                                          <w:marTop w:val="0"/>
                                          <w:marBottom w:val="0"/>
                                          <w:divBdr>
                                            <w:top w:val="none" w:sz="0" w:space="0" w:color="auto"/>
                                            <w:left w:val="none" w:sz="0" w:space="0" w:color="auto"/>
                                            <w:bottom w:val="none" w:sz="0" w:space="0" w:color="auto"/>
                                            <w:right w:val="none" w:sz="0" w:space="0" w:color="auto"/>
                                          </w:divBdr>
                                          <w:divsChild>
                                            <w:div w:id="100716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575339">
                              <w:marLeft w:val="0"/>
                              <w:marRight w:val="0"/>
                              <w:marTop w:val="0"/>
                              <w:marBottom w:val="75"/>
                              <w:divBdr>
                                <w:top w:val="none" w:sz="0" w:space="0" w:color="auto"/>
                                <w:left w:val="none" w:sz="0" w:space="0" w:color="auto"/>
                                <w:bottom w:val="none" w:sz="0" w:space="0" w:color="auto"/>
                                <w:right w:val="none" w:sz="0" w:space="0" w:color="auto"/>
                              </w:divBdr>
                              <w:divsChild>
                                <w:div w:id="520124796">
                                  <w:marLeft w:val="0"/>
                                  <w:marRight w:val="0"/>
                                  <w:marTop w:val="0"/>
                                  <w:marBottom w:val="0"/>
                                  <w:divBdr>
                                    <w:top w:val="none" w:sz="0" w:space="0" w:color="auto"/>
                                    <w:left w:val="none" w:sz="0" w:space="0" w:color="auto"/>
                                    <w:bottom w:val="none" w:sz="0" w:space="0" w:color="auto"/>
                                    <w:right w:val="none" w:sz="0" w:space="0" w:color="auto"/>
                                  </w:divBdr>
                                  <w:divsChild>
                                    <w:div w:id="89069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347032">
                              <w:marLeft w:val="0"/>
                              <w:marRight w:val="0"/>
                              <w:marTop w:val="0"/>
                              <w:marBottom w:val="75"/>
                              <w:divBdr>
                                <w:top w:val="none" w:sz="0" w:space="0" w:color="auto"/>
                                <w:left w:val="none" w:sz="0" w:space="0" w:color="auto"/>
                                <w:bottom w:val="none" w:sz="0" w:space="0" w:color="auto"/>
                                <w:right w:val="none" w:sz="0" w:space="0" w:color="auto"/>
                              </w:divBdr>
                              <w:divsChild>
                                <w:div w:id="1574968021">
                                  <w:marLeft w:val="0"/>
                                  <w:marRight w:val="0"/>
                                  <w:marTop w:val="0"/>
                                  <w:marBottom w:val="0"/>
                                  <w:divBdr>
                                    <w:top w:val="none" w:sz="0" w:space="0" w:color="auto"/>
                                    <w:left w:val="none" w:sz="0" w:space="0" w:color="auto"/>
                                    <w:bottom w:val="none" w:sz="0" w:space="0" w:color="auto"/>
                                    <w:right w:val="none" w:sz="0" w:space="0" w:color="auto"/>
                                  </w:divBdr>
                                  <w:divsChild>
                                    <w:div w:id="98103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751952">
                              <w:marLeft w:val="0"/>
                              <w:marRight w:val="0"/>
                              <w:marTop w:val="0"/>
                              <w:marBottom w:val="0"/>
                              <w:divBdr>
                                <w:top w:val="none" w:sz="0" w:space="0" w:color="auto"/>
                                <w:left w:val="none" w:sz="0" w:space="0" w:color="auto"/>
                                <w:bottom w:val="none" w:sz="0" w:space="0" w:color="auto"/>
                                <w:right w:val="none" w:sz="0" w:space="0" w:color="auto"/>
                              </w:divBdr>
                              <w:divsChild>
                                <w:div w:id="1568564224">
                                  <w:marLeft w:val="0"/>
                                  <w:marRight w:val="0"/>
                                  <w:marTop w:val="0"/>
                                  <w:marBottom w:val="0"/>
                                  <w:divBdr>
                                    <w:top w:val="none" w:sz="0" w:space="0" w:color="auto"/>
                                    <w:left w:val="none" w:sz="0" w:space="0" w:color="auto"/>
                                    <w:bottom w:val="none" w:sz="0" w:space="0" w:color="auto"/>
                                    <w:right w:val="none" w:sz="0" w:space="0" w:color="auto"/>
                                  </w:divBdr>
                                  <w:divsChild>
                                    <w:div w:id="372920538">
                                      <w:marLeft w:val="0"/>
                                      <w:marRight w:val="0"/>
                                      <w:marTop w:val="0"/>
                                      <w:marBottom w:val="75"/>
                                      <w:divBdr>
                                        <w:top w:val="none" w:sz="0" w:space="0" w:color="auto"/>
                                        <w:left w:val="none" w:sz="0" w:space="0" w:color="auto"/>
                                        <w:bottom w:val="none" w:sz="0" w:space="0" w:color="auto"/>
                                        <w:right w:val="none" w:sz="0" w:space="0" w:color="auto"/>
                                      </w:divBdr>
                                      <w:divsChild>
                                        <w:div w:id="695885841">
                                          <w:marLeft w:val="0"/>
                                          <w:marRight w:val="0"/>
                                          <w:marTop w:val="0"/>
                                          <w:marBottom w:val="0"/>
                                          <w:divBdr>
                                            <w:top w:val="none" w:sz="0" w:space="0" w:color="auto"/>
                                            <w:left w:val="none" w:sz="0" w:space="0" w:color="auto"/>
                                            <w:bottom w:val="none" w:sz="0" w:space="0" w:color="auto"/>
                                            <w:right w:val="none" w:sz="0" w:space="0" w:color="auto"/>
                                          </w:divBdr>
                                          <w:divsChild>
                                            <w:div w:id="191800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4970685">
                  <w:marLeft w:val="0"/>
                  <w:marRight w:val="0"/>
                  <w:marTop w:val="0"/>
                  <w:marBottom w:val="0"/>
                  <w:divBdr>
                    <w:top w:val="none" w:sz="0" w:space="0" w:color="auto"/>
                    <w:left w:val="none" w:sz="0" w:space="0" w:color="auto"/>
                    <w:bottom w:val="none" w:sz="0" w:space="0" w:color="auto"/>
                    <w:right w:val="none" w:sz="0" w:space="0" w:color="auto"/>
                  </w:divBdr>
                  <w:divsChild>
                    <w:div w:id="225537265">
                      <w:marLeft w:val="0"/>
                      <w:marRight w:val="0"/>
                      <w:marTop w:val="0"/>
                      <w:marBottom w:val="0"/>
                      <w:divBdr>
                        <w:top w:val="none" w:sz="0" w:space="0" w:color="auto"/>
                        <w:left w:val="none" w:sz="0" w:space="0" w:color="auto"/>
                        <w:bottom w:val="none" w:sz="0" w:space="0" w:color="auto"/>
                        <w:right w:val="none" w:sz="0" w:space="0" w:color="auto"/>
                      </w:divBdr>
                      <w:divsChild>
                        <w:div w:id="640575292">
                          <w:marLeft w:val="0"/>
                          <w:marRight w:val="0"/>
                          <w:marTop w:val="0"/>
                          <w:marBottom w:val="0"/>
                          <w:divBdr>
                            <w:top w:val="none" w:sz="0" w:space="0" w:color="auto"/>
                            <w:left w:val="none" w:sz="0" w:space="0" w:color="auto"/>
                            <w:bottom w:val="none" w:sz="0" w:space="0" w:color="auto"/>
                            <w:right w:val="none" w:sz="0" w:space="0" w:color="auto"/>
                          </w:divBdr>
                          <w:divsChild>
                            <w:div w:id="1922518082">
                              <w:marLeft w:val="0"/>
                              <w:marRight w:val="0"/>
                              <w:marTop w:val="0"/>
                              <w:marBottom w:val="0"/>
                              <w:divBdr>
                                <w:top w:val="none" w:sz="0" w:space="0" w:color="auto"/>
                                <w:left w:val="none" w:sz="0" w:space="0" w:color="auto"/>
                                <w:bottom w:val="none" w:sz="0" w:space="0" w:color="auto"/>
                                <w:right w:val="none" w:sz="0" w:space="0" w:color="auto"/>
                              </w:divBdr>
                              <w:divsChild>
                                <w:div w:id="1250311158">
                                  <w:marLeft w:val="0"/>
                                  <w:marRight w:val="0"/>
                                  <w:marTop w:val="0"/>
                                  <w:marBottom w:val="0"/>
                                  <w:divBdr>
                                    <w:top w:val="none" w:sz="0" w:space="0" w:color="auto"/>
                                    <w:left w:val="none" w:sz="0" w:space="0" w:color="auto"/>
                                    <w:bottom w:val="none" w:sz="0" w:space="0" w:color="auto"/>
                                    <w:right w:val="none" w:sz="0" w:space="0" w:color="auto"/>
                                  </w:divBdr>
                                  <w:divsChild>
                                    <w:div w:id="688142662">
                                      <w:marLeft w:val="0"/>
                                      <w:marRight w:val="0"/>
                                      <w:marTop w:val="0"/>
                                      <w:marBottom w:val="0"/>
                                      <w:divBdr>
                                        <w:top w:val="none" w:sz="0" w:space="0" w:color="auto"/>
                                        <w:left w:val="none" w:sz="0" w:space="0" w:color="auto"/>
                                        <w:bottom w:val="none" w:sz="0" w:space="0" w:color="auto"/>
                                        <w:right w:val="none" w:sz="0" w:space="0" w:color="auto"/>
                                      </w:divBdr>
                                      <w:divsChild>
                                        <w:div w:id="334960075">
                                          <w:marLeft w:val="0"/>
                                          <w:marRight w:val="0"/>
                                          <w:marTop w:val="0"/>
                                          <w:marBottom w:val="0"/>
                                          <w:divBdr>
                                            <w:top w:val="none" w:sz="0" w:space="0" w:color="auto"/>
                                            <w:left w:val="none" w:sz="0" w:space="0" w:color="auto"/>
                                            <w:bottom w:val="none" w:sz="0" w:space="0" w:color="auto"/>
                                            <w:right w:val="none" w:sz="0" w:space="0" w:color="auto"/>
                                          </w:divBdr>
                                          <w:divsChild>
                                            <w:div w:id="379399328">
                                              <w:marLeft w:val="0"/>
                                              <w:marRight w:val="0"/>
                                              <w:marTop w:val="0"/>
                                              <w:marBottom w:val="0"/>
                                              <w:divBdr>
                                                <w:top w:val="none" w:sz="0" w:space="0" w:color="auto"/>
                                                <w:left w:val="none" w:sz="0" w:space="0" w:color="auto"/>
                                                <w:bottom w:val="none" w:sz="0" w:space="0" w:color="auto"/>
                                                <w:right w:val="none" w:sz="0" w:space="0" w:color="auto"/>
                                              </w:divBdr>
                                              <w:divsChild>
                                                <w:div w:id="2113544745">
                                                  <w:marLeft w:val="0"/>
                                                  <w:marRight w:val="0"/>
                                                  <w:marTop w:val="0"/>
                                                  <w:marBottom w:val="0"/>
                                                  <w:divBdr>
                                                    <w:top w:val="none" w:sz="0" w:space="0" w:color="auto"/>
                                                    <w:left w:val="none" w:sz="0" w:space="0" w:color="auto"/>
                                                    <w:bottom w:val="none" w:sz="0" w:space="0" w:color="auto"/>
                                                    <w:right w:val="none" w:sz="0" w:space="0" w:color="auto"/>
                                                  </w:divBdr>
                                                </w:div>
                                              </w:divsChild>
                                            </w:div>
                                            <w:div w:id="60098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890050">
                              <w:marLeft w:val="0"/>
                              <w:marRight w:val="0"/>
                              <w:marTop w:val="0"/>
                              <w:marBottom w:val="0"/>
                              <w:divBdr>
                                <w:top w:val="none" w:sz="0" w:space="0" w:color="auto"/>
                                <w:left w:val="none" w:sz="0" w:space="0" w:color="auto"/>
                                <w:bottom w:val="none" w:sz="0" w:space="0" w:color="auto"/>
                                <w:right w:val="none" w:sz="0" w:space="0" w:color="auto"/>
                              </w:divBdr>
                              <w:divsChild>
                                <w:div w:id="432895867">
                                  <w:marLeft w:val="0"/>
                                  <w:marRight w:val="0"/>
                                  <w:marTop w:val="0"/>
                                  <w:marBottom w:val="0"/>
                                  <w:divBdr>
                                    <w:top w:val="none" w:sz="0" w:space="0" w:color="auto"/>
                                    <w:left w:val="none" w:sz="0" w:space="0" w:color="auto"/>
                                    <w:bottom w:val="none" w:sz="0" w:space="0" w:color="auto"/>
                                    <w:right w:val="none" w:sz="0" w:space="0" w:color="auto"/>
                                  </w:divBdr>
                                  <w:divsChild>
                                    <w:div w:id="1593121281">
                                      <w:marLeft w:val="0"/>
                                      <w:marRight w:val="0"/>
                                      <w:marTop w:val="0"/>
                                      <w:marBottom w:val="0"/>
                                      <w:divBdr>
                                        <w:top w:val="none" w:sz="0" w:space="0" w:color="auto"/>
                                        <w:left w:val="none" w:sz="0" w:space="0" w:color="auto"/>
                                        <w:bottom w:val="none" w:sz="0" w:space="0" w:color="auto"/>
                                        <w:right w:val="none" w:sz="0" w:space="0" w:color="auto"/>
                                      </w:divBdr>
                                    </w:div>
                                    <w:div w:id="1783063455">
                                      <w:marLeft w:val="0"/>
                                      <w:marRight w:val="0"/>
                                      <w:marTop w:val="0"/>
                                      <w:marBottom w:val="0"/>
                                      <w:divBdr>
                                        <w:top w:val="none" w:sz="0" w:space="0" w:color="auto"/>
                                        <w:left w:val="none" w:sz="0" w:space="0" w:color="auto"/>
                                        <w:bottom w:val="none" w:sz="0" w:space="0" w:color="auto"/>
                                        <w:right w:val="none" w:sz="0" w:space="0" w:color="auto"/>
                                      </w:divBdr>
                                      <w:divsChild>
                                        <w:div w:id="76752583">
                                          <w:marLeft w:val="0"/>
                                          <w:marRight w:val="0"/>
                                          <w:marTop w:val="0"/>
                                          <w:marBottom w:val="0"/>
                                          <w:divBdr>
                                            <w:top w:val="none" w:sz="0" w:space="0" w:color="auto"/>
                                            <w:left w:val="none" w:sz="0" w:space="0" w:color="auto"/>
                                            <w:bottom w:val="none" w:sz="0" w:space="0" w:color="auto"/>
                                            <w:right w:val="none" w:sz="0" w:space="0" w:color="auto"/>
                                          </w:divBdr>
                                          <w:divsChild>
                                            <w:div w:id="400444755">
                                              <w:marLeft w:val="0"/>
                                              <w:marRight w:val="0"/>
                                              <w:marTop w:val="0"/>
                                              <w:marBottom w:val="0"/>
                                              <w:divBdr>
                                                <w:top w:val="none" w:sz="0" w:space="0" w:color="auto"/>
                                                <w:left w:val="none" w:sz="0" w:space="0" w:color="auto"/>
                                                <w:bottom w:val="none" w:sz="0" w:space="0" w:color="auto"/>
                                                <w:right w:val="none" w:sz="0" w:space="0" w:color="auto"/>
                                              </w:divBdr>
                                              <w:divsChild>
                                                <w:div w:id="811797098">
                                                  <w:marLeft w:val="0"/>
                                                  <w:marRight w:val="0"/>
                                                  <w:marTop w:val="0"/>
                                                  <w:marBottom w:val="0"/>
                                                  <w:divBdr>
                                                    <w:top w:val="none" w:sz="0" w:space="0" w:color="auto"/>
                                                    <w:left w:val="none" w:sz="0" w:space="0" w:color="auto"/>
                                                    <w:bottom w:val="none" w:sz="0" w:space="0" w:color="auto"/>
                                                    <w:right w:val="none" w:sz="0" w:space="0" w:color="auto"/>
                                                  </w:divBdr>
                                                </w:div>
                                              </w:divsChild>
                                            </w:div>
                                            <w:div w:id="1423066409">
                                              <w:marLeft w:val="0"/>
                                              <w:marRight w:val="0"/>
                                              <w:marTop w:val="0"/>
                                              <w:marBottom w:val="0"/>
                                              <w:divBdr>
                                                <w:top w:val="none" w:sz="0" w:space="0" w:color="auto"/>
                                                <w:left w:val="none" w:sz="0" w:space="0" w:color="auto"/>
                                                <w:bottom w:val="none" w:sz="0" w:space="0" w:color="auto"/>
                                                <w:right w:val="none" w:sz="0" w:space="0" w:color="auto"/>
                                              </w:divBdr>
                                              <w:divsChild>
                                                <w:div w:id="1098209578">
                                                  <w:marLeft w:val="0"/>
                                                  <w:marRight w:val="0"/>
                                                  <w:marTop w:val="0"/>
                                                  <w:marBottom w:val="0"/>
                                                  <w:divBdr>
                                                    <w:top w:val="none" w:sz="0" w:space="0" w:color="auto"/>
                                                    <w:left w:val="none" w:sz="0" w:space="0" w:color="auto"/>
                                                    <w:bottom w:val="none" w:sz="0" w:space="0" w:color="auto"/>
                                                    <w:right w:val="none" w:sz="0" w:space="0" w:color="auto"/>
                                                  </w:divBdr>
                                                  <w:divsChild>
                                                    <w:div w:id="761604250">
                                                      <w:marLeft w:val="0"/>
                                                      <w:marRight w:val="0"/>
                                                      <w:marTop w:val="0"/>
                                                      <w:marBottom w:val="0"/>
                                                      <w:divBdr>
                                                        <w:top w:val="none" w:sz="0" w:space="0" w:color="auto"/>
                                                        <w:left w:val="none" w:sz="0" w:space="0" w:color="auto"/>
                                                        <w:bottom w:val="none" w:sz="0" w:space="0" w:color="auto"/>
                                                        <w:right w:val="none" w:sz="0" w:space="0" w:color="auto"/>
                                                      </w:divBdr>
                                                      <w:divsChild>
                                                        <w:div w:id="697391805">
                                                          <w:marLeft w:val="0"/>
                                                          <w:marRight w:val="0"/>
                                                          <w:marTop w:val="0"/>
                                                          <w:marBottom w:val="0"/>
                                                          <w:divBdr>
                                                            <w:top w:val="none" w:sz="0" w:space="0" w:color="auto"/>
                                                            <w:left w:val="none" w:sz="0" w:space="0" w:color="auto"/>
                                                            <w:bottom w:val="none" w:sz="0" w:space="0" w:color="auto"/>
                                                            <w:right w:val="none" w:sz="0" w:space="0" w:color="auto"/>
                                                          </w:divBdr>
                                                          <w:divsChild>
                                                            <w:div w:id="1114207752">
                                                              <w:marLeft w:val="0"/>
                                                              <w:marRight w:val="0"/>
                                                              <w:marTop w:val="0"/>
                                                              <w:marBottom w:val="0"/>
                                                              <w:divBdr>
                                                                <w:top w:val="none" w:sz="0" w:space="0" w:color="auto"/>
                                                                <w:left w:val="none" w:sz="0" w:space="0" w:color="auto"/>
                                                                <w:bottom w:val="none" w:sz="0" w:space="0" w:color="auto"/>
                                                                <w:right w:val="none" w:sz="0" w:space="0" w:color="auto"/>
                                                              </w:divBdr>
                                                              <w:divsChild>
                                                                <w:div w:id="673146916">
                                                                  <w:marLeft w:val="0"/>
                                                                  <w:marRight w:val="0"/>
                                                                  <w:marTop w:val="0"/>
                                                                  <w:marBottom w:val="0"/>
                                                                  <w:divBdr>
                                                                    <w:top w:val="none" w:sz="0" w:space="0" w:color="auto"/>
                                                                    <w:left w:val="none" w:sz="0" w:space="0" w:color="auto"/>
                                                                    <w:bottom w:val="none" w:sz="0" w:space="0" w:color="auto"/>
                                                                    <w:right w:val="none" w:sz="0" w:space="0" w:color="auto"/>
                                                                  </w:divBdr>
                                                                </w:div>
                                                                <w:div w:id="164981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35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214787">
                                          <w:marLeft w:val="0"/>
                                          <w:marRight w:val="0"/>
                                          <w:marTop w:val="0"/>
                                          <w:marBottom w:val="0"/>
                                          <w:divBdr>
                                            <w:top w:val="none" w:sz="0" w:space="0" w:color="auto"/>
                                            <w:left w:val="none" w:sz="0" w:space="0" w:color="auto"/>
                                            <w:bottom w:val="none" w:sz="0" w:space="0" w:color="auto"/>
                                            <w:right w:val="none" w:sz="0" w:space="0" w:color="auto"/>
                                          </w:divBdr>
                                        </w:div>
                                        <w:div w:id="212881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12026">
                                  <w:marLeft w:val="0"/>
                                  <w:marRight w:val="0"/>
                                  <w:marTop w:val="0"/>
                                  <w:marBottom w:val="0"/>
                                  <w:divBdr>
                                    <w:top w:val="none" w:sz="0" w:space="0" w:color="auto"/>
                                    <w:left w:val="none" w:sz="0" w:space="0" w:color="auto"/>
                                    <w:bottom w:val="none" w:sz="0" w:space="0" w:color="auto"/>
                                    <w:right w:val="none" w:sz="0" w:space="0" w:color="auto"/>
                                  </w:divBdr>
                                  <w:divsChild>
                                    <w:div w:id="374282880">
                                      <w:marLeft w:val="0"/>
                                      <w:marRight w:val="0"/>
                                      <w:marTop w:val="0"/>
                                      <w:marBottom w:val="0"/>
                                      <w:divBdr>
                                        <w:top w:val="none" w:sz="0" w:space="0" w:color="auto"/>
                                        <w:left w:val="none" w:sz="0" w:space="0" w:color="auto"/>
                                        <w:bottom w:val="none" w:sz="0" w:space="0" w:color="auto"/>
                                        <w:right w:val="none" w:sz="0" w:space="0" w:color="auto"/>
                                      </w:divBdr>
                                      <w:divsChild>
                                        <w:div w:id="607465593">
                                          <w:marLeft w:val="0"/>
                                          <w:marRight w:val="0"/>
                                          <w:marTop w:val="0"/>
                                          <w:marBottom w:val="0"/>
                                          <w:divBdr>
                                            <w:top w:val="none" w:sz="0" w:space="0" w:color="auto"/>
                                            <w:left w:val="none" w:sz="0" w:space="0" w:color="auto"/>
                                            <w:bottom w:val="none" w:sz="0" w:space="0" w:color="auto"/>
                                            <w:right w:val="none" w:sz="0" w:space="0" w:color="auto"/>
                                          </w:divBdr>
                                          <w:divsChild>
                                            <w:div w:id="89667714">
                                              <w:marLeft w:val="0"/>
                                              <w:marRight w:val="0"/>
                                              <w:marTop w:val="0"/>
                                              <w:marBottom w:val="0"/>
                                              <w:divBdr>
                                                <w:top w:val="none" w:sz="0" w:space="0" w:color="auto"/>
                                                <w:left w:val="none" w:sz="0" w:space="0" w:color="auto"/>
                                                <w:bottom w:val="none" w:sz="0" w:space="0" w:color="auto"/>
                                                <w:right w:val="none" w:sz="0" w:space="0" w:color="auto"/>
                                              </w:divBdr>
                                              <w:divsChild>
                                                <w:div w:id="784425000">
                                                  <w:marLeft w:val="0"/>
                                                  <w:marRight w:val="0"/>
                                                  <w:marTop w:val="0"/>
                                                  <w:marBottom w:val="0"/>
                                                  <w:divBdr>
                                                    <w:top w:val="none" w:sz="0" w:space="0" w:color="auto"/>
                                                    <w:left w:val="none" w:sz="0" w:space="0" w:color="auto"/>
                                                    <w:bottom w:val="none" w:sz="0" w:space="0" w:color="auto"/>
                                                    <w:right w:val="none" w:sz="0" w:space="0" w:color="auto"/>
                                                  </w:divBdr>
                                                  <w:divsChild>
                                                    <w:div w:id="681128092">
                                                      <w:marLeft w:val="0"/>
                                                      <w:marRight w:val="0"/>
                                                      <w:marTop w:val="0"/>
                                                      <w:marBottom w:val="0"/>
                                                      <w:divBdr>
                                                        <w:top w:val="none" w:sz="0" w:space="0" w:color="auto"/>
                                                        <w:left w:val="none" w:sz="0" w:space="0" w:color="auto"/>
                                                        <w:bottom w:val="none" w:sz="0" w:space="0" w:color="auto"/>
                                                        <w:right w:val="none" w:sz="0" w:space="0" w:color="auto"/>
                                                      </w:divBdr>
                                                    </w:div>
                                                    <w:div w:id="1250118012">
                                                      <w:marLeft w:val="0"/>
                                                      <w:marRight w:val="0"/>
                                                      <w:marTop w:val="0"/>
                                                      <w:marBottom w:val="0"/>
                                                      <w:divBdr>
                                                        <w:top w:val="none" w:sz="0" w:space="0" w:color="auto"/>
                                                        <w:left w:val="none" w:sz="0" w:space="0" w:color="auto"/>
                                                        <w:bottom w:val="none" w:sz="0" w:space="0" w:color="auto"/>
                                                        <w:right w:val="none" w:sz="0" w:space="0" w:color="auto"/>
                                                      </w:divBdr>
                                                    </w:div>
                                                    <w:div w:id="1385375641">
                                                      <w:marLeft w:val="0"/>
                                                      <w:marRight w:val="0"/>
                                                      <w:marTop w:val="0"/>
                                                      <w:marBottom w:val="0"/>
                                                      <w:divBdr>
                                                        <w:top w:val="none" w:sz="0" w:space="0" w:color="auto"/>
                                                        <w:left w:val="none" w:sz="0" w:space="0" w:color="auto"/>
                                                        <w:bottom w:val="none" w:sz="0" w:space="0" w:color="auto"/>
                                                        <w:right w:val="none" w:sz="0" w:space="0" w:color="auto"/>
                                                      </w:divBdr>
                                                      <w:divsChild>
                                                        <w:div w:id="586885712">
                                                          <w:marLeft w:val="0"/>
                                                          <w:marRight w:val="0"/>
                                                          <w:marTop w:val="0"/>
                                                          <w:marBottom w:val="0"/>
                                                          <w:divBdr>
                                                            <w:top w:val="none" w:sz="0" w:space="0" w:color="auto"/>
                                                            <w:left w:val="none" w:sz="0" w:space="0" w:color="auto"/>
                                                            <w:bottom w:val="none" w:sz="0" w:space="0" w:color="auto"/>
                                                            <w:right w:val="none" w:sz="0" w:space="0" w:color="auto"/>
                                                          </w:divBdr>
                                                        </w:div>
                                                        <w:div w:id="1716656271">
                                                          <w:marLeft w:val="0"/>
                                                          <w:marRight w:val="0"/>
                                                          <w:marTop w:val="0"/>
                                                          <w:marBottom w:val="0"/>
                                                          <w:divBdr>
                                                            <w:top w:val="none" w:sz="0" w:space="0" w:color="auto"/>
                                                            <w:left w:val="none" w:sz="0" w:space="0" w:color="auto"/>
                                                            <w:bottom w:val="none" w:sz="0" w:space="0" w:color="auto"/>
                                                            <w:right w:val="none" w:sz="0" w:space="0" w:color="auto"/>
                                                          </w:divBdr>
                                                        </w:div>
                                                      </w:divsChild>
                                                    </w:div>
                                                    <w:div w:id="1945378006">
                                                      <w:marLeft w:val="0"/>
                                                      <w:marRight w:val="0"/>
                                                      <w:marTop w:val="0"/>
                                                      <w:marBottom w:val="0"/>
                                                      <w:divBdr>
                                                        <w:top w:val="none" w:sz="0" w:space="0" w:color="auto"/>
                                                        <w:left w:val="none" w:sz="0" w:space="0" w:color="auto"/>
                                                        <w:bottom w:val="none" w:sz="0" w:space="0" w:color="auto"/>
                                                        <w:right w:val="none" w:sz="0" w:space="0" w:color="auto"/>
                                                      </w:divBdr>
                                                      <w:divsChild>
                                                        <w:div w:id="118216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482424">
                                              <w:marLeft w:val="0"/>
                                              <w:marRight w:val="0"/>
                                              <w:marTop w:val="0"/>
                                              <w:marBottom w:val="0"/>
                                              <w:divBdr>
                                                <w:top w:val="none" w:sz="0" w:space="0" w:color="auto"/>
                                                <w:left w:val="none" w:sz="0" w:space="0" w:color="auto"/>
                                                <w:bottom w:val="none" w:sz="0" w:space="0" w:color="auto"/>
                                                <w:right w:val="none" w:sz="0" w:space="0" w:color="auto"/>
                                              </w:divBdr>
                                              <w:divsChild>
                                                <w:div w:id="315763362">
                                                  <w:marLeft w:val="0"/>
                                                  <w:marRight w:val="0"/>
                                                  <w:marTop w:val="0"/>
                                                  <w:marBottom w:val="0"/>
                                                  <w:divBdr>
                                                    <w:top w:val="none" w:sz="0" w:space="0" w:color="auto"/>
                                                    <w:left w:val="none" w:sz="0" w:space="0" w:color="auto"/>
                                                    <w:bottom w:val="none" w:sz="0" w:space="0" w:color="auto"/>
                                                    <w:right w:val="none" w:sz="0" w:space="0" w:color="auto"/>
                                                  </w:divBdr>
                                                  <w:divsChild>
                                                    <w:div w:id="97483379">
                                                      <w:marLeft w:val="0"/>
                                                      <w:marRight w:val="0"/>
                                                      <w:marTop w:val="0"/>
                                                      <w:marBottom w:val="0"/>
                                                      <w:divBdr>
                                                        <w:top w:val="none" w:sz="0" w:space="0" w:color="auto"/>
                                                        <w:left w:val="none" w:sz="0" w:space="0" w:color="auto"/>
                                                        <w:bottom w:val="none" w:sz="0" w:space="0" w:color="auto"/>
                                                        <w:right w:val="none" w:sz="0" w:space="0" w:color="auto"/>
                                                      </w:divBdr>
                                                    </w:div>
                                                    <w:div w:id="1245146015">
                                                      <w:marLeft w:val="0"/>
                                                      <w:marRight w:val="0"/>
                                                      <w:marTop w:val="0"/>
                                                      <w:marBottom w:val="0"/>
                                                      <w:divBdr>
                                                        <w:top w:val="none" w:sz="0" w:space="0" w:color="auto"/>
                                                        <w:left w:val="none" w:sz="0" w:space="0" w:color="auto"/>
                                                        <w:bottom w:val="none" w:sz="0" w:space="0" w:color="auto"/>
                                                        <w:right w:val="none" w:sz="0" w:space="0" w:color="auto"/>
                                                      </w:divBdr>
                                                    </w:div>
                                                    <w:div w:id="1556771044">
                                                      <w:marLeft w:val="0"/>
                                                      <w:marRight w:val="0"/>
                                                      <w:marTop w:val="0"/>
                                                      <w:marBottom w:val="0"/>
                                                      <w:divBdr>
                                                        <w:top w:val="none" w:sz="0" w:space="0" w:color="auto"/>
                                                        <w:left w:val="none" w:sz="0" w:space="0" w:color="auto"/>
                                                        <w:bottom w:val="none" w:sz="0" w:space="0" w:color="auto"/>
                                                        <w:right w:val="none" w:sz="0" w:space="0" w:color="auto"/>
                                                      </w:divBdr>
                                                      <w:divsChild>
                                                        <w:div w:id="991760718">
                                                          <w:marLeft w:val="0"/>
                                                          <w:marRight w:val="0"/>
                                                          <w:marTop w:val="0"/>
                                                          <w:marBottom w:val="0"/>
                                                          <w:divBdr>
                                                            <w:top w:val="none" w:sz="0" w:space="0" w:color="auto"/>
                                                            <w:left w:val="none" w:sz="0" w:space="0" w:color="auto"/>
                                                            <w:bottom w:val="none" w:sz="0" w:space="0" w:color="auto"/>
                                                            <w:right w:val="none" w:sz="0" w:space="0" w:color="auto"/>
                                                          </w:divBdr>
                                                        </w:div>
                                                        <w:div w:id="1527519095">
                                                          <w:marLeft w:val="0"/>
                                                          <w:marRight w:val="0"/>
                                                          <w:marTop w:val="0"/>
                                                          <w:marBottom w:val="0"/>
                                                          <w:divBdr>
                                                            <w:top w:val="none" w:sz="0" w:space="0" w:color="auto"/>
                                                            <w:left w:val="none" w:sz="0" w:space="0" w:color="auto"/>
                                                            <w:bottom w:val="none" w:sz="0" w:space="0" w:color="auto"/>
                                                            <w:right w:val="none" w:sz="0" w:space="0" w:color="auto"/>
                                                          </w:divBdr>
                                                        </w:div>
                                                      </w:divsChild>
                                                    </w:div>
                                                    <w:div w:id="1991323341">
                                                      <w:marLeft w:val="0"/>
                                                      <w:marRight w:val="0"/>
                                                      <w:marTop w:val="0"/>
                                                      <w:marBottom w:val="0"/>
                                                      <w:divBdr>
                                                        <w:top w:val="none" w:sz="0" w:space="0" w:color="auto"/>
                                                        <w:left w:val="none" w:sz="0" w:space="0" w:color="auto"/>
                                                        <w:bottom w:val="none" w:sz="0" w:space="0" w:color="auto"/>
                                                        <w:right w:val="none" w:sz="0" w:space="0" w:color="auto"/>
                                                      </w:divBdr>
                                                      <w:divsChild>
                                                        <w:div w:id="158368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758210">
                                              <w:marLeft w:val="0"/>
                                              <w:marRight w:val="0"/>
                                              <w:marTop w:val="0"/>
                                              <w:marBottom w:val="0"/>
                                              <w:divBdr>
                                                <w:top w:val="none" w:sz="0" w:space="0" w:color="auto"/>
                                                <w:left w:val="none" w:sz="0" w:space="0" w:color="auto"/>
                                                <w:bottom w:val="none" w:sz="0" w:space="0" w:color="auto"/>
                                                <w:right w:val="none" w:sz="0" w:space="0" w:color="auto"/>
                                              </w:divBdr>
                                              <w:divsChild>
                                                <w:div w:id="1986010398">
                                                  <w:marLeft w:val="0"/>
                                                  <w:marRight w:val="0"/>
                                                  <w:marTop w:val="0"/>
                                                  <w:marBottom w:val="0"/>
                                                  <w:divBdr>
                                                    <w:top w:val="none" w:sz="0" w:space="0" w:color="auto"/>
                                                    <w:left w:val="none" w:sz="0" w:space="0" w:color="auto"/>
                                                    <w:bottom w:val="none" w:sz="0" w:space="0" w:color="auto"/>
                                                    <w:right w:val="none" w:sz="0" w:space="0" w:color="auto"/>
                                                  </w:divBdr>
                                                  <w:divsChild>
                                                    <w:div w:id="37976354">
                                                      <w:marLeft w:val="0"/>
                                                      <w:marRight w:val="0"/>
                                                      <w:marTop w:val="0"/>
                                                      <w:marBottom w:val="0"/>
                                                      <w:divBdr>
                                                        <w:top w:val="none" w:sz="0" w:space="0" w:color="auto"/>
                                                        <w:left w:val="none" w:sz="0" w:space="0" w:color="auto"/>
                                                        <w:bottom w:val="none" w:sz="0" w:space="0" w:color="auto"/>
                                                        <w:right w:val="none" w:sz="0" w:space="0" w:color="auto"/>
                                                      </w:divBdr>
                                                    </w:div>
                                                    <w:div w:id="1135831434">
                                                      <w:marLeft w:val="0"/>
                                                      <w:marRight w:val="0"/>
                                                      <w:marTop w:val="0"/>
                                                      <w:marBottom w:val="0"/>
                                                      <w:divBdr>
                                                        <w:top w:val="none" w:sz="0" w:space="0" w:color="auto"/>
                                                        <w:left w:val="none" w:sz="0" w:space="0" w:color="auto"/>
                                                        <w:bottom w:val="none" w:sz="0" w:space="0" w:color="auto"/>
                                                        <w:right w:val="none" w:sz="0" w:space="0" w:color="auto"/>
                                                      </w:divBdr>
                                                    </w:div>
                                                    <w:div w:id="1168591984">
                                                      <w:marLeft w:val="0"/>
                                                      <w:marRight w:val="0"/>
                                                      <w:marTop w:val="0"/>
                                                      <w:marBottom w:val="0"/>
                                                      <w:divBdr>
                                                        <w:top w:val="none" w:sz="0" w:space="0" w:color="auto"/>
                                                        <w:left w:val="none" w:sz="0" w:space="0" w:color="auto"/>
                                                        <w:bottom w:val="none" w:sz="0" w:space="0" w:color="auto"/>
                                                        <w:right w:val="none" w:sz="0" w:space="0" w:color="auto"/>
                                                      </w:divBdr>
                                                      <w:divsChild>
                                                        <w:div w:id="2129084712">
                                                          <w:marLeft w:val="0"/>
                                                          <w:marRight w:val="0"/>
                                                          <w:marTop w:val="0"/>
                                                          <w:marBottom w:val="0"/>
                                                          <w:divBdr>
                                                            <w:top w:val="none" w:sz="0" w:space="0" w:color="auto"/>
                                                            <w:left w:val="none" w:sz="0" w:space="0" w:color="auto"/>
                                                            <w:bottom w:val="none" w:sz="0" w:space="0" w:color="auto"/>
                                                            <w:right w:val="none" w:sz="0" w:space="0" w:color="auto"/>
                                                          </w:divBdr>
                                                        </w:div>
                                                      </w:divsChild>
                                                    </w:div>
                                                    <w:div w:id="1478230209">
                                                      <w:marLeft w:val="0"/>
                                                      <w:marRight w:val="0"/>
                                                      <w:marTop w:val="0"/>
                                                      <w:marBottom w:val="0"/>
                                                      <w:divBdr>
                                                        <w:top w:val="none" w:sz="0" w:space="0" w:color="auto"/>
                                                        <w:left w:val="none" w:sz="0" w:space="0" w:color="auto"/>
                                                        <w:bottom w:val="none" w:sz="0" w:space="0" w:color="auto"/>
                                                        <w:right w:val="none" w:sz="0" w:space="0" w:color="auto"/>
                                                      </w:divBdr>
                                                      <w:divsChild>
                                                        <w:div w:id="220412486">
                                                          <w:marLeft w:val="0"/>
                                                          <w:marRight w:val="0"/>
                                                          <w:marTop w:val="0"/>
                                                          <w:marBottom w:val="0"/>
                                                          <w:divBdr>
                                                            <w:top w:val="none" w:sz="0" w:space="0" w:color="auto"/>
                                                            <w:left w:val="none" w:sz="0" w:space="0" w:color="auto"/>
                                                            <w:bottom w:val="none" w:sz="0" w:space="0" w:color="auto"/>
                                                            <w:right w:val="none" w:sz="0" w:space="0" w:color="auto"/>
                                                          </w:divBdr>
                                                        </w:div>
                                                        <w:div w:id="66343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669711">
                                              <w:marLeft w:val="0"/>
                                              <w:marRight w:val="0"/>
                                              <w:marTop w:val="0"/>
                                              <w:marBottom w:val="0"/>
                                              <w:divBdr>
                                                <w:top w:val="none" w:sz="0" w:space="0" w:color="auto"/>
                                                <w:left w:val="none" w:sz="0" w:space="0" w:color="auto"/>
                                                <w:bottom w:val="none" w:sz="0" w:space="0" w:color="auto"/>
                                                <w:right w:val="none" w:sz="0" w:space="0" w:color="auto"/>
                                              </w:divBdr>
                                              <w:divsChild>
                                                <w:div w:id="138108782">
                                                  <w:marLeft w:val="0"/>
                                                  <w:marRight w:val="0"/>
                                                  <w:marTop w:val="0"/>
                                                  <w:marBottom w:val="0"/>
                                                  <w:divBdr>
                                                    <w:top w:val="none" w:sz="0" w:space="0" w:color="auto"/>
                                                    <w:left w:val="none" w:sz="0" w:space="0" w:color="auto"/>
                                                    <w:bottom w:val="none" w:sz="0" w:space="0" w:color="auto"/>
                                                    <w:right w:val="none" w:sz="0" w:space="0" w:color="auto"/>
                                                  </w:divBdr>
                                                  <w:divsChild>
                                                    <w:div w:id="240410312">
                                                      <w:marLeft w:val="0"/>
                                                      <w:marRight w:val="0"/>
                                                      <w:marTop w:val="0"/>
                                                      <w:marBottom w:val="0"/>
                                                      <w:divBdr>
                                                        <w:top w:val="none" w:sz="0" w:space="0" w:color="auto"/>
                                                        <w:left w:val="none" w:sz="0" w:space="0" w:color="auto"/>
                                                        <w:bottom w:val="none" w:sz="0" w:space="0" w:color="auto"/>
                                                        <w:right w:val="none" w:sz="0" w:space="0" w:color="auto"/>
                                                      </w:divBdr>
                                                    </w:div>
                                                    <w:div w:id="681588593">
                                                      <w:marLeft w:val="0"/>
                                                      <w:marRight w:val="0"/>
                                                      <w:marTop w:val="0"/>
                                                      <w:marBottom w:val="0"/>
                                                      <w:divBdr>
                                                        <w:top w:val="none" w:sz="0" w:space="0" w:color="auto"/>
                                                        <w:left w:val="none" w:sz="0" w:space="0" w:color="auto"/>
                                                        <w:bottom w:val="none" w:sz="0" w:space="0" w:color="auto"/>
                                                        <w:right w:val="none" w:sz="0" w:space="0" w:color="auto"/>
                                                      </w:divBdr>
                                                      <w:divsChild>
                                                        <w:div w:id="1329752149">
                                                          <w:marLeft w:val="0"/>
                                                          <w:marRight w:val="0"/>
                                                          <w:marTop w:val="0"/>
                                                          <w:marBottom w:val="0"/>
                                                          <w:divBdr>
                                                            <w:top w:val="none" w:sz="0" w:space="0" w:color="auto"/>
                                                            <w:left w:val="none" w:sz="0" w:space="0" w:color="auto"/>
                                                            <w:bottom w:val="none" w:sz="0" w:space="0" w:color="auto"/>
                                                            <w:right w:val="none" w:sz="0" w:space="0" w:color="auto"/>
                                                          </w:divBdr>
                                                        </w:div>
                                                      </w:divsChild>
                                                    </w:div>
                                                    <w:div w:id="802192216">
                                                      <w:marLeft w:val="0"/>
                                                      <w:marRight w:val="0"/>
                                                      <w:marTop w:val="0"/>
                                                      <w:marBottom w:val="0"/>
                                                      <w:divBdr>
                                                        <w:top w:val="none" w:sz="0" w:space="0" w:color="auto"/>
                                                        <w:left w:val="none" w:sz="0" w:space="0" w:color="auto"/>
                                                        <w:bottom w:val="none" w:sz="0" w:space="0" w:color="auto"/>
                                                        <w:right w:val="none" w:sz="0" w:space="0" w:color="auto"/>
                                                      </w:divBdr>
                                                      <w:divsChild>
                                                        <w:div w:id="1493641262">
                                                          <w:marLeft w:val="0"/>
                                                          <w:marRight w:val="0"/>
                                                          <w:marTop w:val="0"/>
                                                          <w:marBottom w:val="0"/>
                                                          <w:divBdr>
                                                            <w:top w:val="none" w:sz="0" w:space="0" w:color="auto"/>
                                                            <w:left w:val="none" w:sz="0" w:space="0" w:color="auto"/>
                                                            <w:bottom w:val="none" w:sz="0" w:space="0" w:color="auto"/>
                                                            <w:right w:val="none" w:sz="0" w:space="0" w:color="auto"/>
                                                          </w:divBdr>
                                                        </w:div>
                                                        <w:div w:id="2048143932">
                                                          <w:marLeft w:val="0"/>
                                                          <w:marRight w:val="0"/>
                                                          <w:marTop w:val="0"/>
                                                          <w:marBottom w:val="0"/>
                                                          <w:divBdr>
                                                            <w:top w:val="none" w:sz="0" w:space="0" w:color="auto"/>
                                                            <w:left w:val="none" w:sz="0" w:space="0" w:color="auto"/>
                                                            <w:bottom w:val="none" w:sz="0" w:space="0" w:color="auto"/>
                                                            <w:right w:val="none" w:sz="0" w:space="0" w:color="auto"/>
                                                          </w:divBdr>
                                                        </w:div>
                                                      </w:divsChild>
                                                    </w:div>
                                                    <w:div w:id="122070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860445">
                                              <w:marLeft w:val="0"/>
                                              <w:marRight w:val="0"/>
                                              <w:marTop w:val="0"/>
                                              <w:marBottom w:val="0"/>
                                              <w:divBdr>
                                                <w:top w:val="none" w:sz="0" w:space="0" w:color="auto"/>
                                                <w:left w:val="none" w:sz="0" w:space="0" w:color="auto"/>
                                                <w:bottom w:val="none" w:sz="0" w:space="0" w:color="auto"/>
                                                <w:right w:val="none" w:sz="0" w:space="0" w:color="auto"/>
                                              </w:divBdr>
                                              <w:divsChild>
                                                <w:div w:id="263074350">
                                                  <w:marLeft w:val="0"/>
                                                  <w:marRight w:val="0"/>
                                                  <w:marTop w:val="0"/>
                                                  <w:marBottom w:val="0"/>
                                                  <w:divBdr>
                                                    <w:top w:val="none" w:sz="0" w:space="0" w:color="auto"/>
                                                    <w:left w:val="none" w:sz="0" w:space="0" w:color="auto"/>
                                                    <w:bottom w:val="none" w:sz="0" w:space="0" w:color="auto"/>
                                                    <w:right w:val="none" w:sz="0" w:space="0" w:color="auto"/>
                                                  </w:divBdr>
                                                  <w:divsChild>
                                                    <w:div w:id="739444690">
                                                      <w:marLeft w:val="0"/>
                                                      <w:marRight w:val="0"/>
                                                      <w:marTop w:val="0"/>
                                                      <w:marBottom w:val="0"/>
                                                      <w:divBdr>
                                                        <w:top w:val="none" w:sz="0" w:space="0" w:color="auto"/>
                                                        <w:left w:val="none" w:sz="0" w:space="0" w:color="auto"/>
                                                        <w:bottom w:val="none" w:sz="0" w:space="0" w:color="auto"/>
                                                        <w:right w:val="none" w:sz="0" w:space="0" w:color="auto"/>
                                                      </w:divBdr>
                                                      <w:divsChild>
                                                        <w:div w:id="292366600">
                                                          <w:marLeft w:val="0"/>
                                                          <w:marRight w:val="0"/>
                                                          <w:marTop w:val="0"/>
                                                          <w:marBottom w:val="0"/>
                                                          <w:divBdr>
                                                            <w:top w:val="none" w:sz="0" w:space="0" w:color="auto"/>
                                                            <w:left w:val="none" w:sz="0" w:space="0" w:color="auto"/>
                                                            <w:bottom w:val="none" w:sz="0" w:space="0" w:color="auto"/>
                                                            <w:right w:val="none" w:sz="0" w:space="0" w:color="auto"/>
                                                          </w:divBdr>
                                                        </w:div>
                                                        <w:div w:id="1449929461">
                                                          <w:marLeft w:val="0"/>
                                                          <w:marRight w:val="0"/>
                                                          <w:marTop w:val="0"/>
                                                          <w:marBottom w:val="0"/>
                                                          <w:divBdr>
                                                            <w:top w:val="none" w:sz="0" w:space="0" w:color="auto"/>
                                                            <w:left w:val="none" w:sz="0" w:space="0" w:color="auto"/>
                                                            <w:bottom w:val="none" w:sz="0" w:space="0" w:color="auto"/>
                                                            <w:right w:val="none" w:sz="0" w:space="0" w:color="auto"/>
                                                          </w:divBdr>
                                                        </w:div>
                                                      </w:divsChild>
                                                    </w:div>
                                                    <w:div w:id="1086347799">
                                                      <w:marLeft w:val="0"/>
                                                      <w:marRight w:val="0"/>
                                                      <w:marTop w:val="0"/>
                                                      <w:marBottom w:val="0"/>
                                                      <w:divBdr>
                                                        <w:top w:val="none" w:sz="0" w:space="0" w:color="auto"/>
                                                        <w:left w:val="none" w:sz="0" w:space="0" w:color="auto"/>
                                                        <w:bottom w:val="none" w:sz="0" w:space="0" w:color="auto"/>
                                                        <w:right w:val="none" w:sz="0" w:space="0" w:color="auto"/>
                                                      </w:divBdr>
                                                      <w:divsChild>
                                                        <w:div w:id="1598637896">
                                                          <w:marLeft w:val="0"/>
                                                          <w:marRight w:val="0"/>
                                                          <w:marTop w:val="0"/>
                                                          <w:marBottom w:val="0"/>
                                                          <w:divBdr>
                                                            <w:top w:val="none" w:sz="0" w:space="0" w:color="auto"/>
                                                            <w:left w:val="none" w:sz="0" w:space="0" w:color="auto"/>
                                                            <w:bottom w:val="none" w:sz="0" w:space="0" w:color="auto"/>
                                                            <w:right w:val="none" w:sz="0" w:space="0" w:color="auto"/>
                                                          </w:divBdr>
                                                        </w:div>
                                                      </w:divsChild>
                                                    </w:div>
                                                    <w:div w:id="1189372430">
                                                      <w:marLeft w:val="0"/>
                                                      <w:marRight w:val="0"/>
                                                      <w:marTop w:val="0"/>
                                                      <w:marBottom w:val="0"/>
                                                      <w:divBdr>
                                                        <w:top w:val="none" w:sz="0" w:space="0" w:color="auto"/>
                                                        <w:left w:val="none" w:sz="0" w:space="0" w:color="auto"/>
                                                        <w:bottom w:val="none" w:sz="0" w:space="0" w:color="auto"/>
                                                        <w:right w:val="none" w:sz="0" w:space="0" w:color="auto"/>
                                                      </w:divBdr>
                                                    </w:div>
                                                    <w:div w:id="132916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012127">
                                              <w:marLeft w:val="0"/>
                                              <w:marRight w:val="0"/>
                                              <w:marTop w:val="0"/>
                                              <w:marBottom w:val="0"/>
                                              <w:divBdr>
                                                <w:top w:val="none" w:sz="0" w:space="0" w:color="auto"/>
                                                <w:left w:val="none" w:sz="0" w:space="0" w:color="auto"/>
                                                <w:bottom w:val="none" w:sz="0" w:space="0" w:color="auto"/>
                                                <w:right w:val="none" w:sz="0" w:space="0" w:color="auto"/>
                                              </w:divBdr>
                                              <w:divsChild>
                                                <w:div w:id="1264656084">
                                                  <w:marLeft w:val="0"/>
                                                  <w:marRight w:val="0"/>
                                                  <w:marTop w:val="0"/>
                                                  <w:marBottom w:val="0"/>
                                                  <w:divBdr>
                                                    <w:top w:val="none" w:sz="0" w:space="0" w:color="auto"/>
                                                    <w:left w:val="none" w:sz="0" w:space="0" w:color="auto"/>
                                                    <w:bottom w:val="none" w:sz="0" w:space="0" w:color="auto"/>
                                                    <w:right w:val="none" w:sz="0" w:space="0" w:color="auto"/>
                                                  </w:divBdr>
                                                  <w:divsChild>
                                                    <w:div w:id="1318806324">
                                                      <w:marLeft w:val="0"/>
                                                      <w:marRight w:val="0"/>
                                                      <w:marTop w:val="0"/>
                                                      <w:marBottom w:val="0"/>
                                                      <w:divBdr>
                                                        <w:top w:val="none" w:sz="0" w:space="0" w:color="auto"/>
                                                        <w:left w:val="none" w:sz="0" w:space="0" w:color="auto"/>
                                                        <w:bottom w:val="none" w:sz="0" w:space="0" w:color="auto"/>
                                                        <w:right w:val="none" w:sz="0" w:space="0" w:color="auto"/>
                                                      </w:divBdr>
                                                      <w:divsChild>
                                                        <w:div w:id="1395811714">
                                                          <w:marLeft w:val="0"/>
                                                          <w:marRight w:val="0"/>
                                                          <w:marTop w:val="0"/>
                                                          <w:marBottom w:val="0"/>
                                                          <w:divBdr>
                                                            <w:top w:val="none" w:sz="0" w:space="0" w:color="auto"/>
                                                            <w:left w:val="none" w:sz="0" w:space="0" w:color="auto"/>
                                                            <w:bottom w:val="none" w:sz="0" w:space="0" w:color="auto"/>
                                                            <w:right w:val="none" w:sz="0" w:space="0" w:color="auto"/>
                                                          </w:divBdr>
                                                        </w:div>
                                                      </w:divsChild>
                                                    </w:div>
                                                    <w:div w:id="1330788545">
                                                      <w:marLeft w:val="0"/>
                                                      <w:marRight w:val="0"/>
                                                      <w:marTop w:val="0"/>
                                                      <w:marBottom w:val="0"/>
                                                      <w:divBdr>
                                                        <w:top w:val="none" w:sz="0" w:space="0" w:color="auto"/>
                                                        <w:left w:val="none" w:sz="0" w:space="0" w:color="auto"/>
                                                        <w:bottom w:val="none" w:sz="0" w:space="0" w:color="auto"/>
                                                        <w:right w:val="none" w:sz="0" w:space="0" w:color="auto"/>
                                                      </w:divBdr>
                                                    </w:div>
                                                    <w:div w:id="1564557105">
                                                      <w:marLeft w:val="0"/>
                                                      <w:marRight w:val="0"/>
                                                      <w:marTop w:val="0"/>
                                                      <w:marBottom w:val="0"/>
                                                      <w:divBdr>
                                                        <w:top w:val="none" w:sz="0" w:space="0" w:color="auto"/>
                                                        <w:left w:val="none" w:sz="0" w:space="0" w:color="auto"/>
                                                        <w:bottom w:val="none" w:sz="0" w:space="0" w:color="auto"/>
                                                        <w:right w:val="none" w:sz="0" w:space="0" w:color="auto"/>
                                                      </w:divBdr>
                                                    </w:div>
                                                    <w:div w:id="2031297874">
                                                      <w:marLeft w:val="0"/>
                                                      <w:marRight w:val="0"/>
                                                      <w:marTop w:val="0"/>
                                                      <w:marBottom w:val="0"/>
                                                      <w:divBdr>
                                                        <w:top w:val="none" w:sz="0" w:space="0" w:color="auto"/>
                                                        <w:left w:val="none" w:sz="0" w:space="0" w:color="auto"/>
                                                        <w:bottom w:val="none" w:sz="0" w:space="0" w:color="auto"/>
                                                        <w:right w:val="none" w:sz="0" w:space="0" w:color="auto"/>
                                                      </w:divBdr>
                                                      <w:divsChild>
                                                        <w:div w:id="1000503591">
                                                          <w:marLeft w:val="0"/>
                                                          <w:marRight w:val="0"/>
                                                          <w:marTop w:val="0"/>
                                                          <w:marBottom w:val="0"/>
                                                          <w:divBdr>
                                                            <w:top w:val="none" w:sz="0" w:space="0" w:color="auto"/>
                                                            <w:left w:val="none" w:sz="0" w:space="0" w:color="auto"/>
                                                            <w:bottom w:val="none" w:sz="0" w:space="0" w:color="auto"/>
                                                            <w:right w:val="none" w:sz="0" w:space="0" w:color="auto"/>
                                                          </w:divBdr>
                                                        </w:div>
                                                        <w:div w:id="183541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277871">
                                              <w:marLeft w:val="0"/>
                                              <w:marRight w:val="0"/>
                                              <w:marTop w:val="0"/>
                                              <w:marBottom w:val="0"/>
                                              <w:divBdr>
                                                <w:top w:val="none" w:sz="0" w:space="0" w:color="auto"/>
                                                <w:left w:val="none" w:sz="0" w:space="0" w:color="auto"/>
                                                <w:bottom w:val="none" w:sz="0" w:space="0" w:color="auto"/>
                                                <w:right w:val="none" w:sz="0" w:space="0" w:color="auto"/>
                                              </w:divBdr>
                                              <w:divsChild>
                                                <w:div w:id="766656521">
                                                  <w:marLeft w:val="0"/>
                                                  <w:marRight w:val="0"/>
                                                  <w:marTop w:val="0"/>
                                                  <w:marBottom w:val="0"/>
                                                  <w:divBdr>
                                                    <w:top w:val="none" w:sz="0" w:space="0" w:color="auto"/>
                                                    <w:left w:val="none" w:sz="0" w:space="0" w:color="auto"/>
                                                    <w:bottom w:val="none" w:sz="0" w:space="0" w:color="auto"/>
                                                    <w:right w:val="none" w:sz="0" w:space="0" w:color="auto"/>
                                                  </w:divBdr>
                                                  <w:divsChild>
                                                    <w:div w:id="93063310">
                                                      <w:marLeft w:val="0"/>
                                                      <w:marRight w:val="0"/>
                                                      <w:marTop w:val="0"/>
                                                      <w:marBottom w:val="0"/>
                                                      <w:divBdr>
                                                        <w:top w:val="none" w:sz="0" w:space="0" w:color="auto"/>
                                                        <w:left w:val="none" w:sz="0" w:space="0" w:color="auto"/>
                                                        <w:bottom w:val="none" w:sz="0" w:space="0" w:color="auto"/>
                                                        <w:right w:val="none" w:sz="0" w:space="0" w:color="auto"/>
                                                      </w:divBdr>
                                                      <w:divsChild>
                                                        <w:div w:id="2085954352">
                                                          <w:marLeft w:val="0"/>
                                                          <w:marRight w:val="0"/>
                                                          <w:marTop w:val="0"/>
                                                          <w:marBottom w:val="0"/>
                                                          <w:divBdr>
                                                            <w:top w:val="none" w:sz="0" w:space="0" w:color="auto"/>
                                                            <w:left w:val="none" w:sz="0" w:space="0" w:color="auto"/>
                                                            <w:bottom w:val="none" w:sz="0" w:space="0" w:color="auto"/>
                                                            <w:right w:val="none" w:sz="0" w:space="0" w:color="auto"/>
                                                          </w:divBdr>
                                                        </w:div>
                                                      </w:divsChild>
                                                    </w:div>
                                                    <w:div w:id="497230745">
                                                      <w:marLeft w:val="0"/>
                                                      <w:marRight w:val="0"/>
                                                      <w:marTop w:val="0"/>
                                                      <w:marBottom w:val="0"/>
                                                      <w:divBdr>
                                                        <w:top w:val="none" w:sz="0" w:space="0" w:color="auto"/>
                                                        <w:left w:val="none" w:sz="0" w:space="0" w:color="auto"/>
                                                        <w:bottom w:val="none" w:sz="0" w:space="0" w:color="auto"/>
                                                        <w:right w:val="none" w:sz="0" w:space="0" w:color="auto"/>
                                                      </w:divBdr>
                                                    </w:div>
                                                    <w:div w:id="734932246">
                                                      <w:marLeft w:val="0"/>
                                                      <w:marRight w:val="0"/>
                                                      <w:marTop w:val="0"/>
                                                      <w:marBottom w:val="0"/>
                                                      <w:divBdr>
                                                        <w:top w:val="none" w:sz="0" w:space="0" w:color="auto"/>
                                                        <w:left w:val="none" w:sz="0" w:space="0" w:color="auto"/>
                                                        <w:bottom w:val="none" w:sz="0" w:space="0" w:color="auto"/>
                                                        <w:right w:val="none" w:sz="0" w:space="0" w:color="auto"/>
                                                      </w:divBdr>
                                                      <w:divsChild>
                                                        <w:div w:id="231812727">
                                                          <w:marLeft w:val="0"/>
                                                          <w:marRight w:val="0"/>
                                                          <w:marTop w:val="0"/>
                                                          <w:marBottom w:val="0"/>
                                                          <w:divBdr>
                                                            <w:top w:val="none" w:sz="0" w:space="0" w:color="auto"/>
                                                            <w:left w:val="none" w:sz="0" w:space="0" w:color="auto"/>
                                                            <w:bottom w:val="none" w:sz="0" w:space="0" w:color="auto"/>
                                                            <w:right w:val="none" w:sz="0" w:space="0" w:color="auto"/>
                                                          </w:divBdr>
                                                        </w:div>
                                                        <w:div w:id="1040087389">
                                                          <w:marLeft w:val="0"/>
                                                          <w:marRight w:val="0"/>
                                                          <w:marTop w:val="0"/>
                                                          <w:marBottom w:val="0"/>
                                                          <w:divBdr>
                                                            <w:top w:val="none" w:sz="0" w:space="0" w:color="auto"/>
                                                            <w:left w:val="none" w:sz="0" w:space="0" w:color="auto"/>
                                                            <w:bottom w:val="none" w:sz="0" w:space="0" w:color="auto"/>
                                                            <w:right w:val="none" w:sz="0" w:space="0" w:color="auto"/>
                                                          </w:divBdr>
                                                        </w:div>
                                                      </w:divsChild>
                                                    </w:div>
                                                    <w:div w:id="109104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410948">
                                              <w:marLeft w:val="0"/>
                                              <w:marRight w:val="0"/>
                                              <w:marTop w:val="0"/>
                                              <w:marBottom w:val="0"/>
                                              <w:divBdr>
                                                <w:top w:val="none" w:sz="0" w:space="0" w:color="auto"/>
                                                <w:left w:val="none" w:sz="0" w:space="0" w:color="auto"/>
                                                <w:bottom w:val="none" w:sz="0" w:space="0" w:color="auto"/>
                                                <w:right w:val="none" w:sz="0" w:space="0" w:color="auto"/>
                                              </w:divBdr>
                                              <w:divsChild>
                                                <w:div w:id="218324964">
                                                  <w:marLeft w:val="0"/>
                                                  <w:marRight w:val="0"/>
                                                  <w:marTop w:val="0"/>
                                                  <w:marBottom w:val="0"/>
                                                  <w:divBdr>
                                                    <w:top w:val="none" w:sz="0" w:space="0" w:color="auto"/>
                                                    <w:left w:val="none" w:sz="0" w:space="0" w:color="auto"/>
                                                    <w:bottom w:val="none" w:sz="0" w:space="0" w:color="auto"/>
                                                    <w:right w:val="none" w:sz="0" w:space="0" w:color="auto"/>
                                                  </w:divBdr>
                                                  <w:divsChild>
                                                    <w:div w:id="433132652">
                                                      <w:marLeft w:val="0"/>
                                                      <w:marRight w:val="0"/>
                                                      <w:marTop w:val="0"/>
                                                      <w:marBottom w:val="0"/>
                                                      <w:divBdr>
                                                        <w:top w:val="none" w:sz="0" w:space="0" w:color="auto"/>
                                                        <w:left w:val="none" w:sz="0" w:space="0" w:color="auto"/>
                                                        <w:bottom w:val="none" w:sz="0" w:space="0" w:color="auto"/>
                                                        <w:right w:val="none" w:sz="0" w:space="0" w:color="auto"/>
                                                      </w:divBdr>
                                                      <w:divsChild>
                                                        <w:div w:id="1509247095">
                                                          <w:marLeft w:val="0"/>
                                                          <w:marRight w:val="0"/>
                                                          <w:marTop w:val="0"/>
                                                          <w:marBottom w:val="0"/>
                                                          <w:divBdr>
                                                            <w:top w:val="none" w:sz="0" w:space="0" w:color="auto"/>
                                                            <w:left w:val="none" w:sz="0" w:space="0" w:color="auto"/>
                                                            <w:bottom w:val="none" w:sz="0" w:space="0" w:color="auto"/>
                                                            <w:right w:val="none" w:sz="0" w:space="0" w:color="auto"/>
                                                          </w:divBdr>
                                                        </w:div>
                                                        <w:div w:id="1769035307">
                                                          <w:marLeft w:val="0"/>
                                                          <w:marRight w:val="0"/>
                                                          <w:marTop w:val="0"/>
                                                          <w:marBottom w:val="0"/>
                                                          <w:divBdr>
                                                            <w:top w:val="none" w:sz="0" w:space="0" w:color="auto"/>
                                                            <w:left w:val="none" w:sz="0" w:space="0" w:color="auto"/>
                                                            <w:bottom w:val="none" w:sz="0" w:space="0" w:color="auto"/>
                                                            <w:right w:val="none" w:sz="0" w:space="0" w:color="auto"/>
                                                          </w:divBdr>
                                                        </w:div>
                                                      </w:divsChild>
                                                    </w:div>
                                                    <w:div w:id="512189761">
                                                      <w:marLeft w:val="0"/>
                                                      <w:marRight w:val="0"/>
                                                      <w:marTop w:val="0"/>
                                                      <w:marBottom w:val="0"/>
                                                      <w:divBdr>
                                                        <w:top w:val="none" w:sz="0" w:space="0" w:color="auto"/>
                                                        <w:left w:val="none" w:sz="0" w:space="0" w:color="auto"/>
                                                        <w:bottom w:val="none" w:sz="0" w:space="0" w:color="auto"/>
                                                        <w:right w:val="none" w:sz="0" w:space="0" w:color="auto"/>
                                                      </w:divBdr>
                                                      <w:divsChild>
                                                        <w:div w:id="1696348922">
                                                          <w:marLeft w:val="0"/>
                                                          <w:marRight w:val="0"/>
                                                          <w:marTop w:val="0"/>
                                                          <w:marBottom w:val="0"/>
                                                          <w:divBdr>
                                                            <w:top w:val="none" w:sz="0" w:space="0" w:color="auto"/>
                                                            <w:left w:val="none" w:sz="0" w:space="0" w:color="auto"/>
                                                            <w:bottom w:val="none" w:sz="0" w:space="0" w:color="auto"/>
                                                            <w:right w:val="none" w:sz="0" w:space="0" w:color="auto"/>
                                                          </w:divBdr>
                                                        </w:div>
                                                      </w:divsChild>
                                                    </w:div>
                                                    <w:div w:id="594946006">
                                                      <w:marLeft w:val="0"/>
                                                      <w:marRight w:val="0"/>
                                                      <w:marTop w:val="0"/>
                                                      <w:marBottom w:val="0"/>
                                                      <w:divBdr>
                                                        <w:top w:val="none" w:sz="0" w:space="0" w:color="auto"/>
                                                        <w:left w:val="none" w:sz="0" w:space="0" w:color="auto"/>
                                                        <w:bottom w:val="none" w:sz="0" w:space="0" w:color="auto"/>
                                                        <w:right w:val="none" w:sz="0" w:space="0" w:color="auto"/>
                                                      </w:divBdr>
                                                    </w:div>
                                                    <w:div w:id="140136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779703">
                                              <w:marLeft w:val="0"/>
                                              <w:marRight w:val="0"/>
                                              <w:marTop w:val="0"/>
                                              <w:marBottom w:val="0"/>
                                              <w:divBdr>
                                                <w:top w:val="none" w:sz="0" w:space="0" w:color="auto"/>
                                                <w:left w:val="none" w:sz="0" w:space="0" w:color="auto"/>
                                                <w:bottom w:val="none" w:sz="0" w:space="0" w:color="auto"/>
                                                <w:right w:val="none" w:sz="0" w:space="0" w:color="auto"/>
                                              </w:divBdr>
                                              <w:divsChild>
                                                <w:div w:id="881868063">
                                                  <w:marLeft w:val="0"/>
                                                  <w:marRight w:val="0"/>
                                                  <w:marTop w:val="0"/>
                                                  <w:marBottom w:val="0"/>
                                                  <w:divBdr>
                                                    <w:top w:val="none" w:sz="0" w:space="0" w:color="auto"/>
                                                    <w:left w:val="none" w:sz="0" w:space="0" w:color="auto"/>
                                                    <w:bottom w:val="none" w:sz="0" w:space="0" w:color="auto"/>
                                                    <w:right w:val="none" w:sz="0" w:space="0" w:color="auto"/>
                                                  </w:divBdr>
                                                  <w:divsChild>
                                                    <w:div w:id="969483421">
                                                      <w:marLeft w:val="0"/>
                                                      <w:marRight w:val="0"/>
                                                      <w:marTop w:val="0"/>
                                                      <w:marBottom w:val="0"/>
                                                      <w:divBdr>
                                                        <w:top w:val="none" w:sz="0" w:space="0" w:color="auto"/>
                                                        <w:left w:val="none" w:sz="0" w:space="0" w:color="auto"/>
                                                        <w:bottom w:val="none" w:sz="0" w:space="0" w:color="auto"/>
                                                        <w:right w:val="none" w:sz="0" w:space="0" w:color="auto"/>
                                                      </w:divBdr>
                                                      <w:divsChild>
                                                        <w:div w:id="74784691">
                                                          <w:marLeft w:val="0"/>
                                                          <w:marRight w:val="0"/>
                                                          <w:marTop w:val="0"/>
                                                          <w:marBottom w:val="0"/>
                                                          <w:divBdr>
                                                            <w:top w:val="none" w:sz="0" w:space="0" w:color="auto"/>
                                                            <w:left w:val="none" w:sz="0" w:space="0" w:color="auto"/>
                                                            <w:bottom w:val="none" w:sz="0" w:space="0" w:color="auto"/>
                                                            <w:right w:val="none" w:sz="0" w:space="0" w:color="auto"/>
                                                          </w:divBdr>
                                                        </w:div>
                                                        <w:div w:id="2014991599">
                                                          <w:marLeft w:val="0"/>
                                                          <w:marRight w:val="0"/>
                                                          <w:marTop w:val="0"/>
                                                          <w:marBottom w:val="0"/>
                                                          <w:divBdr>
                                                            <w:top w:val="none" w:sz="0" w:space="0" w:color="auto"/>
                                                            <w:left w:val="none" w:sz="0" w:space="0" w:color="auto"/>
                                                            <w:bottom w:val="none" w:sz="0" w:space="0" w:color="auto"/>
                                                            <w:right w:val="none" w:sz="0" w:space="0" w:color="auto"/>
                                                          </w:divBdr>
                                                        </w:div>
                                                      </w:divsChild>
                                                    </w:div>
                                                    <w:div w:id="1372656234">
                                                      <w:marLeft w:val="0"/>
                                                      <w:marRight w:val="0"/>
                                                      <w:marTop w:val="0"/>
                                                      <w:marBottom w:val="0"/>
                                                      <w:divBdr>
                                                        <w:top w:val="none" w:sz="0" w:space="0" w:color="auto"/>
                                                        <w:left w:val="none" w:sz="0" w:space="0" w:color="auto"/>
                                                        <w:bottom w:val="none" w:sz="0" w:space="0" w:color="auto"/>
                                                        <w:right w:val="none" w:sz="0" w:space="0" w:color="auto"/>
                                                      </w:divBdr>
                                                    </w:div>
                                                    <w:div w:id="1871381123">
                                                      <w:marLeft w:val="0"/>
                                                      <w:marRight w:val="0"/>
                                                      <w:marTop w:val="0"/>
                                                      <w:marBottom w:val="0"/>
                                                      <w:divBdr>
                                                        <w:top w:val="none" w:sz="0" w:space="0" w:color="auto"/>
                                                        <w:left w:val="none" w:sz="0" w:space="0" w:color="auto"/>
                                                        <w:bottom w:val="none" w:sz="0" w:space="0" w:color="auto"/>
                                                        <w:right w:val="none" w:sz="0" w:space="0" w:color="auto"/>
                                                      </w:divBdr>
                                                      <w:divsChild>
                                                        <w:div w:id="1435057596">
                                                          <w:marLeft w:val="0"/>
                                                          <w:marRight w:val="0"/>
                                                          <w:marTop w:val="0"/>
                                                          <w:marBottom w:val="0"/>
                                                          <w:divBdr>
                                                            <w:top w:val="none" w:sz="0" w:space="0" w:color="auto"/>
                                                            <w:left w:val="none" w:sz="0" w:space="0" w:color="auto"/>
                                                            <w:bottom w:val="none" w:sz="0" w:space="0" w:color="auto"/>
                                                            <w:right w:val="none" w:sz="0" w:space="0" w:color="auto"/>
                                                          </w:divBdr>
                                                        </w:div>
                                                      </w:divsChild>
                                                    </w:div>
                                                    <w:div w:id="197278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5299">
                                              <w:marLeft w:val="0"/>
                                              <w:marRight w:val="0"/>
                                              <w:marTop w:val="0"/>
                                              <w:marBottom w:val="0"/>
                                              <w:divBdr>
                                                <w:top w:val="none" w:sz="0" w:space="0" w:color="auto"/>
                                                <w:left w:val="none" w:sz="0" w:space="0" w:color="auto"/>
                                                <w:bottom w:val="none" w:sz="0" w:space="0" w:color="auto"/>
                                                <w:right w:val="none" w:sz="0" w:space="0" w:color="auto"/>
                                              </w:divBdr>
                                              <w:divsChild>
                                                <w:div w:id="1839693368">
                                                  <w:marLeft w:val="0"/>
                                                  <w:marRight w:val="0"/>
                                                  <w:marTop w:val="0"/>
                                                  <w:marBottom w:val="0"/>
                                                  <w:divBdr>
                                                    <w:top w:val="none" w:sz="0" w:space="0" w:color="auto"/>
                                                    <w:left w:val="none" w:sz="0" w:space="0" w:color="auto"/>
                                                    <w:bottom w:val="none" w:sz="0" w:space="0" w:color="auto"/>
                                                    <w:right w:val="none" w:sz="0" w:space="0" w:color="auto"/>
                                                  </w:divBdr>
                                                  <w:divsChild>
                                                    <w:div w:id="222954161">
                                                      <w:marLeft w:val="0"/>
                                                      <w:marRight w:val="0"/>
                                                      <w:marTop w:val="0"/>
                                                      <w:marBottom w:val="0"/>
                                                      <w:divBdr>
                                                        <w:top w:val="none" w:sz="0" w:space="0" w:color="auto"/>
                                                        <w:left w:val="none" w:sz="0" w:space="0" w:color="auto"/>
                                                        <w:bottom w:val="none" w:sz="0" w:space="0" w:color="auto"/>
                                                        <w:right w:val="none" w:sz="0" w:space="0" w:color="auto"/>
                                                      </w:divBdr>
                                                      <w:divsChild>
                                                        <w:div w:id="1260068613">
                                                          <w:marLeft w:val="0"/>
                                                          <w:marRight w:val="0"/>
                                                          <w:marTop w:val="0"/>
                                                          <w:marBottom w:val="0"/>
                                                          <w:divBdr>
                                                            <w:top w:val="none" w:sz="0" w:space="0" w:color="auto"/>
                                                            <w:left w:val="none" w:sz="0" w:space="0" w:color="auto"/>
                                                            <w:bottom w:val="none" w:sz="0" w:space="0" w:color="auto"/>
                                                            <w:right w:val="none" w:sz="0" w:space="0" w:color="auto"/>
                                                          </w:divBdr>
                                                        </w:div>
                                                      </w:divsChild>
                                                    </w:div>
                                                    <w:div w:id="659819620">
                                                      <w:marLeft w:val="0"/>
                                                      <w:marRight w:val="0"/>
                                                      <w:marTop w:val="0"/>
                                                      <w:marBottom w:val="0"/>
                                                      <w:divBdr>
                                                        <w:top w:val="none" w:sz="0" w:space="0" w:color="auto"/>
                                                        <w:left w:val="none" w:sz="0" w:space="0" w:color="auto"/>
                                                        <w:bottom w:val="none" w:sz="0" w:space="0" w:color="auto"/>
                                                        <w:right w:val="none" w:sz="0" w:space="0" w:color="auto"/>
                                                      </w:divBdr>
                                                      <w:divsChild>
                                                        <w:div w:id="651981439">
                                                          <w:marLeft w:val="0"/>
                                                          <w:marRight w:val="0"/>
                                                          <w:marTop w:val="0"/>
                                                          <w:marBottom w:val="0"/>
                                                          <w:divBdr>
                                                            <w:top w:val="none" w:sz="0" w:space="0" w:color="auto"/>
                                                            <w:left w:val="none" w:sz="0" w:space="0" w:color="auto"/>
                                                            <w:bottom w:val="none" w:sz="0" w:space="0" w:color="auto"/>
                                                            <w:right w:val="none" w:sz="0" w:space="0" w:color="auto"/>
                                                          </w:divBdr>
                                                        </w:div>
                                                        <w:div w:id="654991845">
                                                          <w:marLeft w:val="0"/>
                                                          <w:marRight w:val="0"/>
                                                          <w:marTop w:val="0"/>
                                                          <w:marBottom w:val="0"/>
                                                          <w:divBdr>
                                                            <w:top w:val="none" w:sz="0" w:space="0" w:color="auto"/>
                                                            <w:left w:val="none" w:sz="0" w:space="0" w:color="auto"/>
                                                            <w:bottom w:val="none" w:sz="0" w:space="0" w:color="auto"/>
                                                            <w:right w:val="none" w:sz="0" w:space="0" w:color="auto"/>
                                                          </w:divBdr>
                                                        </w:div>
                                                      </w:divsChild>
                                                    </w:div>
                                                    <w:div w:id="916792155">
                                                      <w:marLeft w:val="0"/>
                                                      <w:marRight w:val="0"/>
                                                      <w:marTop w:val="0"/>
                                                      <w:marBottom w:val="0"/>
                                                      <w:divBdr>
                                                        <w:top w:val="none" w:sz="0" w:space="0" w:color="auto"/>
                                                        <w:left w:val="none" w:sz="0" w:space="0" w:color="auto"/>
                                                        <w:bottom w:val="none" w:sz="0" w:space="0" w:color="auto"/>
                                                        <w:right w:val="none" w:sz="0" w:space="0" w:color="auto"/>
                                                      </w:divBdr>
                                                    </w:div>
                                                    <w:div w:id="179740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11058">
                                              <w:marLeft w:val="0"/>
                                              <w:marRight w:val="0"/>
                                              <w:marTop w:val="0"/>
                                              <w:marBottom w:val="0"/>
                                              <w:divBdr>
                                                <w:top w:val="none" w:sz="0" w:space="0" w:color="auto"/>
                                                <w:left w:val="none" w:sz="0" w:space="0" w:color="auto"/>
                                                <w:bottom w:val="none" w:sz="0" w:space="0" w:color="auto"/>
                                                <w:right w:val="none" w:sz="0" w:space="0" w:color="auto"/>
                                              </w:divBdr>
                                              <w:divsChild>
                                                <w:div w:id="181283859">
                                                  <w:marLeft w:val="0"/>
                                                  <w:marRight w:val="0"/>
                                                  <w:marTop w:val="0"/>
                                                  <w:marBottom w:val="0"/>
                                                  <w:divBdr>
                                                    <w:top w:val="none" w:sz="0" w:space="0" w:color="auto"/>
                                                    <w:left w:val="none" w:sz="0" w:space="0" w:color="auto"/>
                                                    <w:bottom w:val="none" w:sz="0" w:space="0" w:color="auto"/>
                                                    <w:right w:val="none" w:sz="0" w:space="0" w:color="auto"/>
                                                  </w:divBdr>
                                                  <w:divsChild>
                                                    <w:div w:id="523251453">
                                                      <w:marLeft w:val="0"/>
                                                      <w:marRight w:val="0"/>
                                                      <w:marTop w:val="0"/>
                                                      <w:marBottom w:val="0"/>
                                                      <w:divBdr>
                                                        <w:top w:val="none" w:sz="0" w:space="0" w:color="auto"/>
                                                        <w:left w:val="none" w:sz="0" w:space="0" w:color="auto"/>
                                                        <w:bottom w:val="none" w:sz="0" w:space="0" w:color="auto"/>
                                                        <w:right w:val="none" w:sz="0" w:space="0" w:color="auto"/>
                                                      </w:divBdr>
                                                    </w:div>
                                                    <w:div w:id="1060904449">
                                                      <w:marLeft w:val="0"/>
                                                      <w:marRight w:val="0"/>
                                                      <w:marTop w:val="0"/>
                                                      <w:marBottom w:val="0"/>
                                                      <w:divBdr>
                                                        <w:top w:val="none" w:sz="0" w:space="0" w:color="auto"/>
                                                        <w:left w:val="none" w:sz="0" w:space="0" w:color="auto"/>
                                                        <w:bottom w:val="none" w:sz="0" w:space="0" w:color="auto"/>
                                                        <w:right w:val="none" w:sz="0" w:space="0" w:color="auto"/>
                                                      </w:divBdr>
                                                      <w:divsChild>
                                                        <w:div w:id="702553625">
                                                          <w:marLeft w:val="0"/>
                                                          <w:marRight w:val="0"/>
                                                          <w:marTop w:val="0"/>
                                                          <w:marBottom w:val="0"/>
                                                          <w:divBdr>
                                                            <w:top w:val="none" w:sz="0" w:space="0" w:color="auto"/>
                                                            <w:left w:val="none" w:sz="0" w:space="0" w:color="auto"/>
                                                            <w:bottom w:val="none" w:sz="0" w:space="0" w:color="auto"/>
                                                            <w:right w:val="none" w:sz="0" w:space="0" w:color="auto"/>
                                                          </w:divBdr>
                                                        </w:div>
                                                        <w:div w:id="1105727651">
                                                          <w:marLeft w:val="0"/>
                                                          <w:marRight w:val="0"/>
                                                          <w:marTop w:val="0"/>
                                                          <w:marBottom w:val="0"/>
                                                          <w:divBdr>
                                                            <w:top w:val="none" w:sz="0" w:space="0" w:color="auto"/>
                                                            <w:left w:val="none" w:sz="0" w:space="0" w:color="auto"/>
                                                            <w:bottom w:val="none" w:sz="0" w:space="0" w:color="auto"/>
                                                            <w:right w:val="none" w:sz="0" w:space="0" w:color="auto"/>
                                                          </w:divBdr>
                                                        </w:div>
                                                      </w:divsChild>
                                                    </w:div>
                                                    <w:div w:id="1445148488">
                                                      <w:marLeft w:val="0"/>
                                                      <w:marRight w:val="0"/>
                                                      <w:marTop w:val="0"/>
                                                      <w:marBottom w:val="0"/>
                                                      <w:divBdr>
                                                        <w:top w:val="none" w:sz="0" w:space="0" w:color="auto"/>
                                                        <w:left w:val="none" w:sz="0" w:space="0" w:color="auto"/>
                                                        <w:bottom w:val="none" w:sz="0" w:space="0" w:color="auto"/>
                                                        <w:right w:val="none" w:sz="0" w:space="0" w:color="auto"/>
                                                      </w:divBdr>
                                                      <w:divsChild>
                                                        <w:div w:id="1974603225">
                                                          <w:marLeft w:val="0"/>
                                                          <w:marRight w:val="0"/>
                                                          <w:marTop w:val="0"/>
                                                          <w:marBottom w:val="0"/>
                                                          <w:divBdr>
                                                            <w:top w:val="none" w:sz="0" w:space="0" w:color="auto"/>
                                                            <w:left w:val="none" w:sz="0" w:space="0" w:color="auto"/>
                                                            <w:bottom w:val="none" w:sz="0" w:space="0" w:color="auto"/>
                                                            <w:right w:val="none" w:sz="0" w:space="0" w:color="auto"/>
                                                          </w:divBdr>
                                                        </w:div>
                                                      </w:divsChild>
                                                    </w:div>
                                                    <w:div w:id="149796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98471">
                                              <w:marLeft w:val="0"/>
                                              <w:marRight w:val="0"/>
                                              <w:marTop w:val="0"/>
                                              <w:marBottom w:val="0"/>
                                              <w:divBdr>
                                                <w:top w:val="none" w:sz="0" w:space="0" w:color="auto"/>
                                                <w:left w:val="none" w:sz="0" w:space="0" w:color="auto"/>
                                                <w:bottom w:val="none" w:sz="0" w:space="0" w:color="auto"/>
                                                <w:right w:val="none" w:sz="0" w:space="0" w:color="auto"/>
                                              </w:divBdr>
                                              <w:divsChild>
                                                <w:div w:id="2133983568">
                                                  <w:marLeft w:val="0"/>
                                                  <w:marRight w:val="0"/>
                                                  <w:marTop w:val="0"/>
                                                  <w:marBottom w:val="0"/>
                                                  <w:divBdr>
                                                    <w:top w:val="none" w:sz="0" w:space="0" w:color="auto"/>
                                                    <w:left w:val="none" w:sz="0" w:space="0" w:color="auto"/>
                                                    <w:bottom w:val="none" w:sz="0" w:space="0" w:color="auto"/>
                                                    <w:right w:val="none" w:sz="0" w:space="0" w:color="auto"/>
                                                  </w:divBdr>
                                                  <w:divsChild>
                                                    <w:div w:id="671105401">
                                                      <w:marLeft w:val="0"/>
                                                      <w:marRight w:val="0"/>
                                                      <w:marTop w:val="0"/>
                                                      <w:marBottom w:val="0"/>
                                                      <w:divBdr>
                                                        <w:top w:val="none" w:sz="0" w:space="0" w:color="auto"/>
                                                        <w:left w:val="none" w:sz="0" w:space="0" w:color="auto"/>
                                                        <w:bottom w:val="none" w:sz="0" w:space="0" w:color="auto"/>
                                                        <w:right w:val="none" w:sz="0" w:space="0" w:color="auto"/>
                                                      </w:divBdr>
                                                    </w:div>
                                                    <w:div w:id="906261199">
                                                      <w:marLeft w:val="0"/>
                                                      <w:marRight w:val="0"/>
                                                      <w:marTop w:val="0"/>
                                                      <w:marBottom w:val="0"/>
                                                      <w:divBdr>
                                                        <w:top w:val="none" w:sz="0" w:space="0" w:color="auto"/>
                                                        <w:left w:val="none" w:sz="0" w:space="0" w:color="auto"/>
                                                        <w:bottom w:val="none" w:sz="0" w:space="0" w:color="auto"/>
                                                        <w:right w:val="none" w:sz="0" w:space="0" w:color="auto"/>
                                                      </w:divBdr>
                                                      <w:divsChild>
                                                        <w:div w:id="891040466">
                                                          <w:marLeft w:val="0"/>
                                                          <w:marRight w:val="0"/>
                                                          <w:marTop w:val="0"/>
                                                          <w:marBottom w:val="0"/>
                                                          <w:divBdr>
                                                            <w:top w:val="none" w:sz="0" w:space="0" w:color="auto"/>
                                                            <w:left w:val="none" w:sz="0" w:space="0" w:color="auto"/>
                                                            <w:bottom w:val="none" w:sz="0" w:space="0" w:color="auto"/>
                                                            <w:right w:val="none" w:sz="0" w:space="0" w:color="auto"/>
                                                          </w:divBdr>
                                                        </w:div>
                                                      </w:divsChild>
                                                    </w:div>
                                                    <w:div w:id="1631519213">
                                                      <w:marLeft w:val="0"/>
                                                      <w:marRight w:val="0"/>
                                                      <w:marTop w:val="0"/>
                                                      <w:marBottom w:val="0"/>
                                                      <w:divBdr>
                                                        <w:top w:val="none" w:sz="0" w:space="0" w:color="auto"/>
                                                        <w:left w:val="none" w:sz="0" w:space="0" w:color="auto"/>
                                                        <w:bottom w:val="none" w:sz="0" w:space="0" w:color="auto"/>
                                                        <w:right w:val="none" w:sz="0" w:space="0" w:color="auto"/>
                                                      </w:divBdr>
                                                    </w:div>
                                                    <w:div w:id="1723820506">
                                                      <w:marLeft w:val="0"/>
                                                      <w:marRight w:val="0"/>
                                                      <w:marTop w:val="0"/>
                                                      <w:marBottom w:val="0"/>
                                                      <w:divBdr>
                                                        <w:top w:val="none" w:sz="0" w:space="0" w:color="auto"/>
                                                        <w:left w:val="none" w:sz="0" w:space="0" w:color="auto"/>
                                                        <w:bottom w:val="none" w:sz="0" w:space="0" w:color="auto"/>
                                                        <w:right w:val="none" w:sz="0" w:space="0" w:color="auto"/>
                                                      </w:divBdr>
                                                      <w:divsChild>
                                                        <w:div w:id="1528132051">
                                                          <w:marLeft w:val="0"/>
                                                          <w:marRight w:val="0"/>
                                                          <w:marTop w:val="0"/>
                                                          <w:marBottom w:val="0"/>
                                                          <w:divBdr>
                                                            <w:top w:val="none" w:sz="0" w:space="0" w:color="auto"/>
                                                            <w:left w:val="none" w:sz="0" w:space="0" w:color="auto"/>
                                                            <w:bottom w:val="none" w:sz="0" w:space="0" w:color="auto"/>
                                                            <w:right w:val="none" w:sz="0" w:space="0" w:color="auto"/>
                                                          </w:divBdr>
                                                        </w:div>
                                                        <w:div w:id="186051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49197">
                                              <w:marLeft w:val="0"/>
                                              <w:marRight w:val="0"/>
                                              <w:marTop w:val="0"/>
                                              <w:marBottom w:val="0"/>
                                              <w:divBdr>
                                                <w:top w:val="none" w:sz="0" w:space="0" w:color="auto"/>
                                                <w:left w:val="none" w:sz="0" w:space="0" w:color="auto"/>
                                                <w:bottom w:val="none" w:sz="0" w:space="0" w:color="auto"/>
                                                <w:right w:val="none" w:sz="0" w:space="0" w:color="auto"/>
                                              </w:divBdr>
                                              <w:divsChild>
                                                <w:div w:id="506528898">
                                                  <w:marLeft w:val="0"/>
                                                  <w:marRight w:val="0"/>
                                                  <w:marTop w:val="0"/>
                                                  <w:marBottom w:val="0"/>
                                                  <w:divBdr>
                                                    <w:top w:val="none" w:sz="0" w:space="0" w:color="auto"/>
                                                    <w:left w:val="none" w:sz="0" w:space="0" w:color="auto"/>
                                                    <w:bottom w:val="none" w:sz="0" w:space="0" w:color="auto"/>
                                                    <w:right w:val="none" w:sz="0" w:space="0" w:color="auto"/>
                                                  </w:divBdr>
                                                  <w:divsChild>
                                                    <w:div w:id="489712164">
                                                      <w:marLeft w:val="0"/>
                                                      <w:marRight w:val="0"/>
                                                      <w:marTop w:val="0"/>
                                                      <w:marBottom w:val="0"/>
                                                      <w:divBdr>
                                                        <w:top w:val="none" w:sz="0" w:space="0" w:color="auto"/>
                                                        <w:left w:val="none" w:sz="0" w:space="0" w:color="auto"/>
                                                        <w:bottom w:val="none" w:sz="0" w:space="0" w:color="auto"/>
                                                        <w:right w:val="none" w:sz="0" w:space="0" w:color="auto"/>
                                                      </w:divBdr>
                                                      <w:divsChild>
                                                        <w:div w:id="1451971711">
                                                          <w:marLeft w:val="0"/>
                                                          <w:marRight w:val="0"/>
                                                          <w:marTop w:val="0"/>
                                                          <w:marBottom w:val="0"/>
                                                          <w:divBdr>
                                                            <w:top w:val="none" w:sz="0" w:space="0" w:color="auto"/>
                                                            <w:left w:val="none" w:sz="0" w:space="0" w:color="auto"/>
                                                            <w:bottom w:val="none" w:sz="0" w:space="0" w:color="auto"/>
                                                            <w:right w:val="none" w:sz="0" w:space="0" w:color="auto"/>
                                                          </w:divBdr>
                                                        </w:div>
                                                        <w:div w:id="1844127148">
                                                          <w:marLeft w:val="0"/>
                                                          <w:marRight w:val="0"/>
                                                          <w:marTop w:val="0"/>
                                                          <w:marBottom w:val="0"/>
                                                          <w:divBdr>
                                                            <w:top w:val="none" w:sz="0" w:space="0" w:color="auto"/>
                                                            <w:left w:val="none" w:sz="0" w:space="0" w:color="auto"/>
                                                            <w:bottom w:val="none" w:sz="0" w:space="0" w:color="auto"/>
                                                            <w:right w:val="none" w:sz="0" w:space="0" w:color="auto"/>
                                                          </w:divBdr>
                                                        </w:div>
                                                      </w:divsChild>
                                                    </w:div>
                                                    <w:div w:id="694307431">
                                                      <w:marLeft w:val="0"/>
                                                      <w:marRight w:val="0"/>
                                                      <w:marTop w:val="0"/>
                                                      <w:marBottom w:val="0"/>
                                                      <w:divBdr>
                                                        <w:top w:val="none" w:sz="0" w:space="0" w:color="auto"/>
                                                        <w:left w:val="none" w:sz="0" w:space="0" w:color="auto"/>
                                                        <w:bottom w:val="none" w:sz="0" w:space="0" w:color="auto"/>
                                                        <w:right w:val="none" w:sz="0" w:space="0" w:color="auto"/>
                                                      </w:divBdr>
                                                      <w:divsChild>
                                                        <w:div w:id="1786342949">
                                                          <w:marLeft w:val="0"/>
                                                          <w:marRight w:val="0"/>
                                                          <w:marTop w:val="0"/>
                                                          <w:marBottom w:val="0"/>
                                                          <w:divBdr>
                                                            <w:top w:val="none" w:sz="0" w:space="0" w:color="auto"/>
                                                            <w:left w:val="none" w:sz="0" w:space="0" w:color="auto"/>
                                                            <w:bottom w:val="none" w:sz="0" w:space="0" w:color="auto"/>
                                                            <w:right w:val="none" w:sz="0" w:space="0" w:color="auto"/>
                                                          </w:divBdr>
                                                        </w:div>
                                                      </w:divsChild>
                                                    </w:div>
                                                    <w:div w:id="1899125332">
                                                      <w:marLeft w:val="0"/>
                                                      <w:marRight w:val="0"/>
                                                      <w:marTop w:val="0"/>
                                                      <w:marBottom w:val="0"/>
                                                      <w:divBdr>
                                                        <w:top w:val="none" w:sz="0" w:space="0" w:color="auto"/>
                                                        <w:left w:val="none" w:sz="0" w:space="0" w:color="auto"/>
                                                        <w:bottom w:val="none" w:sz="0" w:space="0" w:color="auto"/>
                                                        <w:right w:val="none" w:sz="0" w:space="0" w:color="auto"/>
                                                      </w:divBdr>
                                                    </w:div>
                                                    <w:div w:id="214141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670788">
                                              <w:marLeft w:val="0"/>
                                              <w:marRight w:val="0"/>
                                              <w:marTop w:val="0"/>
                                              <w:marBottom w:val="0"/>
                                              <w:divBdr>
                                                <w:top w:val="none" w:sz="0" w:space="0" w:color="auto"/>
                                                <w:left w:val="none" w:sz="0" w:space="0" w:color="auto"/>
                                                <w:bottom w:val="none" w:sz="0" w:space="0" w:color="auto"/>
                                                <w:right w:val="none" w:sz="0" w:space="0" w:color="auto"/>
                                              </w:divBdr>
                                              <w:divsChild>
                                                <w:div w:id="1144852607">
                                                  <w:marLeft w:val="0"/>
                                                  <w:marRight w:val="0"/>
                                                  <w:marTop w:val="0"/>
                                                  <w:marBottom w:val="0"/>
                                                  <w:divBdr>
                                                    <w:top w:val="none" w:sz="0" w:space="0" w:color="auto"/>
                                                    <w:left w:val="none" w:sz="0" w:space="0" w:color="auto"/>
                                                    <w:bottom w:val="none" w:sz="0" w:space="0" w:color="auto"/>
                                                    <w:right w:val="none" w:sz="0" w:space="0" w:color="auto"/>
                                                  </w:divBdr>
                                                  <w:divsChild>
                                                    <w:div w:id="1181815584">
                                                      <w:marLeft w:val="0"/>
                                                      <w:marRight w:val="0"/>
                                                      <w:marTop w:val="0"/>
                                                      <w:marBottom w:val="0"/>
                                                      <w:divBdr>
                                                        <w:top w:val="none" w:sz="0" w:space="0" w:color="auto"/>
                                                        <w:left w:val="none" w:sz="0" w:space="0" w:color="auto"/>
                                                        <w:bottom w:val="none" w:sz="0" w:space="0" w:color="auto"/>
                                                        <w:right w:val="none" w:sz="0" w:space="0" w:color="auto"/>
                                                      </w:divBdr>
                                                      <w:divsChild>
                                                        <w:div w:id="251201972">
                                                          <w:marLeft w:val="0"/>
                                                          <w:marRight w:val="0"/>
                                                          <w:marTop w:val="0"/>
                                                          <w:marBottom w:val="0"/>
                                                          <w:divBdr>
                                                            <w:top w:val="none" w:sz="0" w:space="0" w:color="auto"/>
                                                            <w:left w:val="none" w:sz="0" w:space="0" w:color="auto"/>
                                                            <w:bottom w:val="none" w:sz="0" w:space="0" w:color="auto"/>
                                                            <w:right w:val="none" w:sz="0" w:space="0" w:color="auto"/>
                                                          </w:divBdr>
                                                        </w:div>
                                                      </w:divsChild>
                                                    </w:div>
                                                    <w:div w:id="1392116909">
                                                      <w:marLeft w:val="0"/>
                                                      <w:marRight w:val="0"/>
                                                      <w:marTop w:val="0"/>
                                                      <w:marBottom w:val="0"/>
                                                      <w:divBdr>
                                                        <w:top w:val="none" w:sz="0" w:space="0" w:color="auto"/>
                                                        <w:left w:val="none" w:sz="0" w:space="0" w:color="auto"/>
                                                        <w:bottom w:val="none" w:sz="0" w:space="0" w:color="auto"/>
                                                        <w:right w:val="none" w:sz="0" w:space="0" w:color="auto"/>
                                                      </w:divBdr>
                                                    </w:div>
                                                    <w:div w:id="1488521518">
                                                      <w:marLeft w:val="0"/>
                                                      <w:marRight w:val="0"/>
                                                      <w:marTop w:val="0"/>
                                                      <w:marBottom w:val="0"/>
                                                      <w:divBdr>
                                                        <w:top w:val="none" w:sz="0" w:space="0" w:color="auto"/>
                                                        <w:left w:val="none" w:sz="0" w:space="0" w:color="auto"/>
                                                        <w:bottom w:val="none" w:sz="0" w:space="0" w:color="auto"/>
                                                        <w:right w:val="none" w:sz="0" w:space="0" w:color="auto"/>
                                                      </w:divBdr>
                                                      <w:divsChild>
                                                        <w:div w:id="1074624579">
                                                          <w:marLeft w:val="0"/>
                                                          <w:marRight w:val="0"/>
                                                          <w:marTop w:val="0"/>
                                                          <w:marBottom w:val="0"/>
                                                          <w:divBdr>
                                                            <w:top w:val="none" w:sz="0" w:space="0" w:color="auto"/>
                                                            <w:left w:val="none" w:sz="0" w:space="0" w:color="auto"/>
                                                            <w:bottom w:val="none" w:sz="0" w:space="0" w:color="auto"/>
                                                            <w:right w:val="none" w:sz="0" w:space="0" w:color="auto"/>
                                                          </w:divBdr>
                                                        </w:div>
                                                        <w:div w:id="1412239286">
                                                          <w:marLeft w:val="0"/>
                                                          <w:marRight w:val="0"/>
                                                          <w:marTop w:val="0"/>
                                                          <w:marBottom w:val="0"/>
                                                          <w:divBdr>
                                                            <w:top w:val="none" w:sz="0" w:space="0" w:color="auto"/>
                                                            <w:left w:val="none" w:sz="0" w:space="0" w:color="auto"/>
                                                            <w:bottom w:val="none" w:sz="0" w:space="0" w:color="auto"/>
                                                            <w:right w:val="none" w:sz="0" w:space="0" w:color="auto"/>
                                                          </w:divBdr>
                                                        </w:div>
                                                      </w:divsChild>
                                                    </w:div>
                                                    <w:div w:id="198299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53680">
                                              <w:marLeft w:val="0"/>
                                              <w:marRight w:val="0"/>
                                              <w:marTop w:val="0"/>
                                              <w:marBottom w:val="0"/>
                                              <w:divBdr>
                                                <w:top w:val="none" w:sz="0" w:space="0" w:color="auto"/>
                                                <w:left w:val="none" w:sz="0" w:space="0" w:color="auto"/>
                                                <w:bottom w:val="none" w:sz="0" w:space="0" w:color="auto"/>
                                                <w:right w:val="none" w:sz="0" w:space="0" w:color="auto"/>
                                              </w:divBdr>
                                              <w:divsChild>
                                                <w:div w:id="972246565">
                                                  <w:marLeft w:val="0"/>
                                                  <w:marRight w:val="0"/>
                                                  <w:marTop w:val="0"/>
                                                  <w:marBottom w:val="0"/>
                                                  <w:divBdr>
                                                    <w:top w:val="none" w:sz="0" w:space="0" w:color="auto"/>
                                                    <w:left w:val="none" w:sz="0" w:space="0" w:color="auto"/>
                                                    <w:bottom w:val="none" w:sz="0" w:space="0" w:color="auto"/>
                                                    <w:right w:val="none" w:sz="0" w:space="0" w:color="auto"/>
                                                  </w:divBdr>
                                                  <w:divsChild>
                                                    <w:div w:id="509488225">
                                                      <w:marLeft w:val="0"/>
                                                      <w:marRight w:val="0"/>
                                                      <w:marTop w:val="0"/>
                                                      <w:marBottom w:val="0"/>
                                                      <w:divBdr>
                                                        <w:top w:val="none" w:sz="0" w:space="0" w:color="auto"/>
                                                        <w:left w:val="none" w:sz="0" w:space="0" w:color="auto"/>
                                                        <w:bottom w:val="none" w:sz="0" w:space="0" w:color="auto"/>
                                                        <w:right w:val="none" w:sz="0" w:space="0" w:color="auto"/>
                                                      </w:divBdr>
                                                    </w:div>
                                                    <w:div w:id="836263626">
                                                      <w:marLeft w:val="0"/>
                                                      <w:marRight w:val="0"/>
                                                      <w:marTop w:val="0"/>
                                                      <w:marBottom w:val="0"/>
                                                      <w:divBdr>
                                                        <w:top w:val="none" w:sz="0" w:space="0" w:color="auto"/>
                                                        <w:left w:val="none" w:sz="0" w:space="0" w:color="auto"/>
                                                        <w:bottom w:val="none" w:sz="0" w:space="0" w:color="auto"/>
                                                        <w:right w:val="none" w:sz="0" w:space="0" w:color="auto"/>
                                                      </w:divBdr>
                                                    </w:div>
                                                    <w:div w:id="1593854315">
                                                      <w:marLeft w:val="0"/>
                                                      <w:marRight w:val="0"/>
                                                      <w:marTop w:val="0"/>
                                                      <w:marBottom w:val="0"/>
                                                      <w:divBdr>
                                                        <w:top w:val="none" w:sz="0" w:space="0" w:color="auto"/>
                                                        <w:left w:val="none" w:sz="0" w:space="0" w:color="auto"/>
                                                        <w:bottom w:val="none" w:sz="0" w:space="0" w:color="auto"/>
                                                        <w:right w:val="none" w:sz="0" w:space="0" w:color="auto"/>
                                                      </w:divBdr>
                                                      <w:divsChild>
                                                        <w:div w:id="693968674">
                                                          <w:marLeft w:val="0"/>
                                                          <w:marRight w:val="0"/>
                                                          <w:marTop w:val="0"/>
                                                          <w:marBottom w:val="0"/>
                                                          <w:divBdr>
                                                            <w:top w:val="none" w:sz="0" w:space="0" w:color="auto"/>
                                                            <w:left w:val="none" w:sz="0" w:space="0" w:color="auto"/>
                                                            <w:bottom w:val="none" w:sz="0" w:space="0" w:color="auto"/>
                                                            <w:right w:val="none" w:sz="0" w:space="0" w:color="auto"/>
                                                          </w:divBdr>
                                                        </w:div>
                                                        <w:div w:id="1663238360">
                                                          <w:marLeft w:val="0"/>
                                                          <w:marRight w:val="0"/>
                                                          <w:marTop w:val="0"/>
                                                          <w:marBottom w:val="0"/>
                                                          <w:divBdr>
                                                            <w:top w:val="none" w:sz="0" w:space="0" w:color="auto"/>
                                                            <w:left w:val="none" w:sz="0" w:space="0" w:color="auto"/>
                                                            <w:bottom w:val="none" w:sz="0" w:space="0" w:color="auto"/>
                                                            <w:right w:val="none" w:sz="0" w:space="0" w:color="auto"/>
                                                          </w:divBdr>
                                                        </w:div>
                                                      </w:divsChild>
                                                    </w:div>
                                                    <w:div w:id="2045329917">
                                                      <w:marLeft w:val="0"/>
                                                      <w:marRight w:val="0"/>
                                                      <w:marTop w:val="0"/>
                                                      <w:marBottom w:val="0"/>
                                                      <w:divBdr>
                                                        <w:top w:val="none" w:sz="0" w:space="0" w:color="auto"/>
                                                        <w:left w:val="none" w:sz="0" w:space="0" w:color="auto"/>
                                                        <w:bottom w:val="none" w:sz="0" w:space="0" w:color="auto"/>
                                                        <w:right w:val="none" w:sz="0" w:space="0" w:color="auto"/>
                                                      </w:divBdr>
                                                      <w:divsChild>
                                                        <w:div w:id="187053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027063">
                                              <w:marLeft w:val="0"/>
                                              <w:marRight w:val="0"/>
                                              <w:marTop w:val="0"/>
                                              <w:marBottom w:val="0"/>
                                              <w:divBdr>
                                                <w:top w:val="none" w:sz="0" w:space="0" w:color="auto"/>
                                                <w:left w:val="none" w:sz="0" w:space="0" w:color="auto"/>
                                                <w:bottom w:val="none" w:sz="0" w:space="0" w:color="auto"/>
                                                <w:right w:val="none" w:sz="0" w:space="0" w:color="auto"/>
                                              </w:divBdr>
                                              <w:divsChild>
                                                <w:div w:id="1895965101">
                                                  <w:marLeft w:val="0"/>
                                                  <w:marRight w:val="0"/>
                                                  <w:marTop w:val="0"/>
                                                  <w:marBottom w:val="0"/>
                                                  <w:divBdr>
                                                    <w:top w:val="none" w:sz="0" w:space="0" w:color="auto"/>
                                                    <w:left w:val="none" w:sz="0" w:space="0" w:color="auto"/>
                                                    <w:bottom w:val="none" w:sz="0" w:space="0" w:color="auto"/>
                                                    <w:right w:val="none" w:sz="0" w:space="0" w:color="auto"/>
                                                  </w:divBdr>
                                                  <w:divsChild>
                                                    <w:div w:id="645747829">
                                                      <w:marLeft w:val="0"/>
                                                      <w:marRight w:val="0"/>
                                                      <w:marTop w:val="0"/>
                                                      <w:marBottom w:val="0"/>
                                                      <w:divBdr>
                                                        <w:top w:val="none" w:sz="0" w:space="0" w:color="auto"/>
                                                        <w:left w:val="none" w:sz="0" w:space="0" w:color="auto"/>
                                                        <w:bottom w:val="none" w:sz="0" w:space="0" w:color="auto"/>
                                                        <w:right w:val="none" w:sz="0" w:space="0" w:color="auto"/>
                                                      </w:divBdr>
                                                    </w:div>
                                                    <w:div w:id="1655644846">
                                                      <w:marLeft w:val="0"/>
                                                      <w:marRight w:val="0"/>
                                                      <w:marTop w:val="0"/>
                                                      <w:marBottom w:val="0"/>
                                                      <w:divBdr>
                                                        <w:top w:val="none" w:sz="0" w:space="0" w:color="auto"/>
                                                        <w:left w:val="none" w:sz="0" w:space="0" w:color="auto"/>
                                                        <w:bottom w:val="none" w:sz="0" w:space="0" w:color="auto"/>
                                                        <w:right w:val="none" w:sz="0" w:space="0" w:color="auto"/>
                                                      </w:divBdr>
                                                      <w:divsChild>
                                                        <w:div w:id="954992273">
                                                          <w:marLeft w:val="0"/>
                                                          <w:marRight w:val="0"/>
                                                          <w:marTop w:val="0"/>
                                                          <w:marBottom w:val="0"/>
                                                          <w:divBdr>
                                                            <w:top w:val="none" w:sz="0" w:space="0" w:color="auto"/>
                                                            <w:left w:val="none" w:sz="0" w:space="0" w:color="auto"/>
                                                            <w:bottom w:val="none" w:sz="0" w:space="0" w:color="auto"/>
                                                            <w:right w:val="none" w:sz="0" w:space="0" w:color="auto"/>
                                                          </w:divBdr>
                                                        </w:div>
                                                        <w:div w:id="1835417550">
                                                          <w:marLeft w:val="0"/>
                                                          <w:marRight w:val="0"/>
                                                          <w:marTop w:val="0"/>
                                                          <w:marBottom w:val="0"/>
                                                          <w:divBdr>
                                                            <w:top w:val="none" w:sz="0" w:space="0" w:color="auto"/>
                                                            <w:left w:val="none" w:sz="0" w:space="0" w:color="auto"/>
                                                            <w:bottom w:val="none" w:sz="0" w:space="0" w:color="auto"/>
                                                            <w:right w:val="none" w:sz="0" w:space="0" w:color="auto"/>
                                                          </w:divBdr>
                                                        </w:div>
                                                      </w:divsChild>
                                                    </w:div>
                                                    <w:div w:id="1769495516">
                                                      <w:marLeft w:val="0"/>
                                                      <w:marRight w:val="0"/>
                                                      <w:marTop w:val="0"/>
                                                      <w:marBottom w:val="0"/>
                                                      <w:divBdr>
                                                        <w:top w:val="none" w:sz="0" w:space="0" w:color="auto"/>
                                                        <w:left w:val="none" w:sz="0" w:space="0" w:color="auto"/>
                                                        <w:bottom w:val="none" w:sz="0" w:space="0" w:color="auto"/>
                                                        <w:right w:val="none" w:sz="0" w:space="0" w:color="auto"/>
                                                      </w:divBdr>
                                                    </w:div>
                                                    <w:div w:id="1986003817">
                                                      <w:marLeft w:val="0"/>
                                                      <w:marRight w:val="0"/>
                                                      <w:marTop w:val="0"/>
                                                      <w:marBottom w:val="0"/>
                                                      <w:divBdr>
                                                        <w:top w:val="none" w:sz="0" w:space="0" w:color="auto"/>
                                                        <w:left w:val="none" w:sz="0" w:space="0" w:color="auto"/>
                                                        <w:bottom w:val="none" w:sz="0" w:space="0" w:color="auto"/>
                                                        <w:right w:val="none" w:sz="0" w:space="0" w:color="auto"/>
                                                      </w:divBdr>
                                                      <w:divsChild>
                                                        <w:div w:id="188829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4255259">
                                  <w:marLeft w:val="0"/>
                                  <w:marRight w:val="0"/>
                                  <w:marTop w:val="0"/>
                                  <w:marBottom w:val="0"/>
                                  <w:divBdr>
                                    <w:top w:val="none" w:sz="0" w:space="0" w:color="auto"/>
                                    <w:left w:val="none" w:sz="0" w:space="0" w:color="auto"/>
                                    <w:bottom w:val="none" w:sz="0" w:space="0" w:color="auto"/>
                                    <w:right w:val="none" w:sz="0" w:space="0" w:color="auto"/>
                                  </w:divBdr>
                                </w:div>
                                <w:div w:id="1330063811">
                                  <w:marLeft w:val="0"/>
                                  <w:marRight w:val="0"/>
                                  <w:marTop w:val="0"/>
                                  <w:marBottom w:val="0"/>
                                  <w:divBdr>
                                    <w:top w:val="none" w:sz="0" w:space="0" w:color="auto"/>
                                    <w:left w:val="none" w:sz="0" w:space="0" w:color="auto"/>
                                    <w:bottom w:val="none" w:sz="0" w:space="0" w:color="auto"/>
                                    <w:right w:val="none" w:sz="0" w:space="0" w:color="auto"/>
                                  </w:divBdr>
                                  <w:divsChild>
                                    <w:div w:id="1760788271">
                                      <w:marLeft w:val="0"/>
                                      <w:marRight w:val="0"/>
                                      <w:marTop w:val="0"/>
                                      <w:marBottom w:val="0"/>
                                      <w:divBdr>
                                        <w:top w:val="none" w:sz="0" w:space="0" w:color="auto"/>
                                        <w:left w:val="none" w:sz="0" w:space="0" w:color="auto"/>
                                        <w:bottom w:val="none" w:sz="0" w:space="0" w:color="auto"/>
                                        <w:right w:val="none" w:sz="0" w:space="0" w:color="auto"/>
                                      </w:divBdr>
                                      <w:divsChild>
                                        <w:div w:id="78291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315655">
                                  <w:marLeft w:val="0"/>
                                  <w:marRight w:val="0"/>
                                  <w:marTop w:val="0"/>
                                  <w:marBottom w:val="0"/>
                                  <w:divBdr>
                                    <w:top w:val="none" w:sz="0" w:space="0" w:color="auto"/>
                                    <w:left w:val="none" w:sz="0" w:space="0" w:color="auto"/>
                                    <w:bottom w:val="none" w:sz="0" w:space="0" w:color="auto"/>
                                    <w:right w:val="none" w:sz="0" w:space="0" w:color="auto"/>
                                  </w:divBdr>
                                  <w:divsChild>
                                    <w:div w:id="1784111853">
                                      <w:marLeft w:val="0"/>
                                      <w:marRight w:val="0"/>
                                      <w:marTop w:val="0"/>
                                      <w:marBottom w:val="0"/>
                                      <w:divBdr>
                                        <w:top w:val="none" w:sz="0" w:space="0" w:color="auto"/>
                                        <w:left w:val="none" w:sz="0" w:space="0" w:color="auto"/>
                                        <w:bottom w:val="none" w:sz="0" w:space="0" w:color="auto"/>
                                        <w:right w:val="none" w:sz="0" w:space="0" w:color="auto"/>
                                      </w:divBdr>
                                      <w:divsChild>
                                        <w:div w:id="1491364617">
                                          <w:marLeft w:val="0"/>
                                          <w:marRight w:val="0"/>
                                          <w:marTop w:val="0"/>
                                          <w:marBottom w:val="0"/>
                                          <w:divBdr>
                                            <w:top w:val="none" w:sz="0" w:space="0" w:color="auto"/>
                                            <w:left w:val="none" w:sz="0" w:space="0" w:color="auto"/>
                                            <w:bottom w:val="none" w:sz="0" w:space="0" w:color="auto"/>
                                            <w:right w:val="none" w:sz="0" w:space="0" w:color="auto"/>
                                          </w:divBdr>
                                          <w:divsChild>
                                            <w:div w:id="90324550">
                                              <w:marLeft w:val="0"/>
                                              <w:marRight w:val="0"/>
                                              <w:marTop w:val="0"/>
                                              <w:marBottom w:val="0"/>
                                              <w:divBdr>
                                                <w:top w:val="none" w:sz="0" w:space="0" w:color="auto"/>
                                                <w:left w:val="none" w:sz="0" w:space="0" w:color="auto"/>
                                                <w:bottom w:val="none" w:sz="0" w:space="0" w:color="auto"/>
                                                <w:right w:val="none" w:sz="0" w:space="0" w:color="auto"/>
                                              </w:divBdr>
                                            </w:div>
                                            <w:div w:id="325860198">
                                              <w:marLeft w:val="0"/>
                                              <w:marRight w:val="0"/>
                                              <w:marTop w:val="0"/>
                                              <w:marBottom w:val="0"/>
                                              <w:divBdr>
                                                <w:top w:val="none" w:sz="0" w:space="0" w:color="auto"/>
                                                <w:left w:val="none" w:sz="0" w:space="0" w:color="auto"/>
                                                <w:bottom w:val="none" w:sz="0" w:space="0" w:color="auto"/>
                                                <w:right w:val="none" w:sz="0" w:space="0" w:color="auto"/>
                                              </w:divBdr>
                                            </w:div>
                                            <w:div w:id="406999632">
                                              <w:marLeft w:val="0"/>
                                              <w:marRight w:val="0"/>
                                              <w:marTop w:val="0"/>
                                              <w:marBottom w:val="0"/>
                                              <w:divBdr>
                                                <w:top w:val="none" w:sz="0" w:space="0" w:color="auto"/>
                                                <w:left w:val="none" w:sz="0" w:space="0" w:color="auto"/>
                                                <w:bottom w:val="none" w:sz="0" w:space="0" w:color="auto"/>
                                                <w:right w:val="none" w:sz="0" w:space="0" w:color="auto"/>
                                              </w:divBdr>
                                            </w:div>
                                            <w:div w:id="486631782">
                                              <w:marLeft w:val="0"/>
                                              <w:marRight w:val="0"/>
                                              <w:marTop w:val="0"/>
                                              <w:marBottom w:val="0"/>
                                              <w:divBdr>
                                                <w:top w:val="none" w:sz="0" w:space="0" w:color="auto"/>
                                                <w:left w:val="none" w:sz="0" w:space="0" w:color="auto"/>
                                                <w:bottom w:val="none" w:sz="0" w:space="0" w:color="auto"/>
                                                <w:right w:val="none" w:sz="0" w:space="0" w:color="auto"/>
                                              </w:divBdr>
                                            </w:div>
                                            <w:div w:id="735128312">
                                              <w:marLeft w:val="0"/>
                                              <w:marRight w:val="0"/>
                                              <w:marTop w:val="0"/>
                                              <w:marBottom w:val="0"/>
                                              <w:divBdr>
                                                <w:top w:val="none" w:sz="0" w:space="0" w:color="auto"/>
                                                <w:left w:val="none" w:sz="0" w:space="0" w:color="auto"/>
                                                <w:bottom w:val="none" w:sz="0" w:space="0" w:color="auto"/>
                                                <w:right w:val="none" w:sz="0" w:space="0" w:color="auto"/>
                                              </w:divBdr>
                                            </w:div>
                                            <w:div w:id="1484811130">
                                              <w:marLeft w:val="0"/>
                                              <w:marRight w:val="0"/>
                                              <w:marTop w:val="0"/>
                                              <w:marBottom w:val="0"/>
                                              <w:divBdr>
                                                <w:top w:val="none" w:sz="0" w:space="0" w:color="auto"/>
                                                <w:left w:val="none" w:sz="0" w:space="0" w:color="auto"/>
                                                <w:bottom w:val="none" w:sz="0" w:space="0" w:color="auto"/>
                                                <w:right w:val="none" w:sz="0" w:space="0" w:color="auto"/>
                                              </w:divBdr>
                                            </w:div>
                                            <w:div w:id="1532453853">
                                              <w:marLeft w:val="0"/>
                                              <w:marRight w:val="0"/>
                                              <w:marTop w:val="0"/>
                                              <w:marBottom w:val="0"/>
                                              <w:divBdr>
                                                <w:top w:val="none" w:sz="0" w:space="0" w:color="auto"/>
                                                <w:left w:val="none" w:sz="0" w:space="0" w:color="auto"/>
                                                <w:bottom w:val="none" w:sz="0" w:space="0" w:color="auto"/>
                                                <w:right w:val="none" w:sz="0" w:space="0" w:color="auto"/>
                                              </w:divBdr>
                                            </w:div>
                                            <w:div w:id="15419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10047">
                                  <w:marLeft w:val="0"/>
                                  <w:marRight w:val="0"/>
                                  <w:marTop w:val="0"/>
                                  <w:marBottom w:val="0"/>
                                  <w:divBdr>
                                    <w:top w:val="none" w:sz="0" w:space="0" w:color="auto"/>
                                    <w:left w:val="none" w:sz="0" w:space="0" w:color="auto"/>
                                    <w:bottom w:val="none" w:sz="0" w:space="0" w:color="auto"/>
                                    <w:right w:val="none" w:sz="0" w:space="0" w:color="auto"/>
                                  </w:divBdr>
                                  <w:divsChild>
                                    <w:div w:id="1190484727">
                                      <w:marLeft w:val="0"/>
                                      <w:marRight w:val="0"/>
                                      <w:marTop w:val="0"/>
                                      <w:marBottom w:val="0"/>
                                      <w:divBdr>
                                        <w:top w:val="none" w:sz="0" w:space="0" w:color="auto"/>
                                        <w:left w:val="none" w:sz="0" w:space="0" w:color="auto"/>
                                        <w:bottom w:val="none" w:sz="0" w:space="0" w:color="auto"/>
                                        <w:right w:val="none" w:sz="0" w:space="0" w:color="auto"/>
                                      </w:divBdr>
                                    </w:div>
                                    <w:div w:id="1884753622">
                                      <w:marLeft w:val="0"/>
                                      <w:marRight w:val="0"/>
                                      <w:marTop w:val="0"/>
                                      <w:marBottom w:val="0"/>
                                      <w:divBdr>
                                        <w:top w:val="none" w:sz="0" w:space="0" w:color="auto"/>
                                        <w:left w:val="none" w:sz="0" w:space="0" w:color="auto"/>
                                        <w:bottom w:val="none" w:sz="0" w:space="0" w:color="auto"/>
                                        <w:right w:val="none" w:sz="0" w:space="0" w:color="auto"/>
                                      </w:divBdr>
                                      <w:divsChild>
                                        <w:div w:id="136341361">
                                          <w:marLeft w:val="0"/>
                                          <w:marRight w:val="0"/>
                                          <w:marTop w:val="0"/>
                                          <w:marBottom w:val="0"/>
                                          <w:divBdr>
                                            <w:top w:val="none" w:sz="0" w:space="0" w:color="auto"/>
                                            <w:left w:val="none" w:sz="0" w:space="0" w:color="auto"/>
                                            <w:bottom w:val="none" w:sz="0" w:space="0" w:color="auto"/>
                                            <w:right w:val="none" w:sz="0" w:space="0" w:color="auto"/>
                                          </w:divBdr>
                                        </w:div>
                                        <w:div w:id="762802679">
                                          <w:marLeft w:val="0"/>
                                          <w:marRight w:val="0"/>
                                          <w:marTop w:val="0"/>
                                          <w:marBottom w:val="0"/>
                                          <w:divBdr>
                                            <w:top w:val="none" w:sz="0" w:space="0" w:color="auto"/>
                                            <w:left w:val="none" w:sz="0" w:space="0" w:color="auto"/>
                                            <w:bottom w:val="none" w:sz="0" w:space="0" w:color="auto"/>
                                            <w:right w:val="none" w:sz="0" w:space="0" w:color="auto"/>
                                          </w:divBdr>
                                        </w:div>
                                        <w:div w:id="961811861">
                                          <w:marLeft w:val="0"/>
                                          <w:marRight w:val="0"/>
                                          <w:marTop w:val="0"/>
                                          <w:marBottom w:val="0"/>
                                          <w:divBdr>
                                            <w:top w:val="none" w:sz="0" w:space="0" w:color="auto"/>
                                            <w:left w:val="none" w:sz="0" w:space="0" w:color="auto"/>
                                            <w:bottom w:val="none" w:sz="0" w:space="0" w:color="auto"/>
                                            <w:right w:val="none" w:sz="0" w:space="0" w:color="auto"/>
                                          </w:divBdr>
                                          <w:divsChild>
                                            <w:div w:id="1012413765">
                                              <w:marLeft w:val="0"/>
                                              <w:marRight w:val="0"/>
                                              <w:marTop w:val="0"/>
                                              <w:marBottom w:val="0"/>
                                              <w:divBdr>
                                                <w:top w:val="none" w:sz="0" w:space="0" w:color="auto"/>
                                                <w:left w:val="none" w:sz="0" w:space="0" w:color="auto"/>
                                                <w:bottom w:val="none" w:sz="0" w:space="0" w:color="auto"/>
                                                <w:right w:val="none" w:sz="0" w:space="0" w:color="auto"/>
                                              </w:divBdr>
                                              <w:divsChild>
                                                <w:div w:id="1267038678">
                                                  <w:marLeft w:val="0"/>
                                                  <w:marRight w:val="0"/>
                                                  <w:marTop w:val="0"/>
                                                  <w:marBottom w:val="0"/>
                                                  <w:divBdr>
                                                    <w:top w:val="none" w:sz="0" w:space="0" w:color="auto"/>
                                                    <w:left w:val="none" w:sz="0" w:space="0" w:color="auto"/>
                                                    <w:bottom w:val="none" w:sz="0" w:space="0" w:color="auto"/>
                                                    <w:right w:val="none" w:sz="0" w:space="0" w:color="auto"/>
                                                  </w:divBdr>
                                                </w:div>
                                              </w:divsChild>
                                            </w:div>
                                            <w:div w:id="1742555355">
                                              <w:marLeft w:val="0"/>
                                              <w:marRight w:val="0"/>
                                              <w:marTop w:val="0"/>
                                              <w:marBottom w:val="0"/>
                                              <w:divBdr>
                                                <w:top w:val="none" w:sz="0" w:space="0" w:color="auto"/>
                                                <w:left w:val="none" w:sz="0" w:space="0" w:color="auto"/>
                                                <w:bottom w:val="none" w:sz="0" w:space="0" w:color="auto"/>
                                                <w:right w:val="none" w:sz="0" w:space="0" w:color="auto"/>
                                              </w:divBdr>
                                              <w:divsChild>
                                                <w:div w:id="141436076">
                                                  <w:marLeft w:val="0"/>
                                                  <w:marRight w:val="0"/>
                                                  <w:marTop w:val="0"/>
                                                  <w:marBottom w:val="0"/>
                                                  <w:divBdr>
                                                    <w:top w:val="none" w:sz="0" w:space="0" w:color="auto"/>
                                                    <w:left w:val="none" w:sz="0" w:space="0" w:color="auto"/>
                                                    <w:bottom w:val="none" w:sz="0" w:space="0" w:color="auto"/>
                                                    <w:right w:val="none" w:sz="0" w:space="0" w:color="auto"/>
                                                  </w:divBdr>
                                                  <w:divsChild>
                                                    <w:div w:id="1551302833">
                                                      <w:marLeft w:val="0"/>
                                                      <w:marRight w:val="0"/>
                                                      <w:marTop w:val="0"/>
                                                      <w:marBottom w:val="0"/>
                                                      <w:divBdr>
                                                        <w:top w:val="none" w:sz="0" w:space="0" w:color="auto"/>
                                                        <w:left w:val="none" w:sz="0" w:space="0" w:color="auto"/>
                                                        <w:bottom w:val="none" w:sz="0" w:space="0" w:color="auto"/>
                                                        <w:right w:val="none" w:sz="0" w:space="0" w:color="auto"/>
                                                      </w:divBdr>
                                                      <w:divsChild>
                                                        <w:div w:id="517742590">
                                                          <w:marLeft w:val="0"/>
                                                          <w:marRight w:val="0"/>
                                                          <w:marTop w:val="0"/>
                                                          <w:marBottom w:val="0"/>
                                                          <w:divBdr>
                                                            <w:top w:val="none" w:sz="0" w:space="0" w:color="auto"/>
                                                            <w:left w:val="none" w:sz="0" w:space="0" w:color="auto"/>
                                                            <w:bottom w:val="none" w:sz="0" w:space="0" w:color="auto"/>
                                                            <w:right w:val="none" w:sz="0" w:space="0" w:color="auto"/>
                                                          </w:divBdr>
                                                          <w:divsChild>
                                                            <w:div w:id="193924621">
                                                              <w:marLeft w:val="0"/>
                                                              <w:marRight w:val="0"/>
                                                              <w:marTop w:val="0"/>
                                                              <w:marBottom w:val="0"/>
                                                              <w:divBdr>
                                                                <w:top w:val="none" w:sz="0" w:space="0" w:color="auto"/>
                                                                <w:left w:val="none" w:sz="0" w:space="0" w:color="auto"/>
                                                                <w:bottom w:val="none" w:sz="0" w:space="0" w:color="auto"/>
                                                                <w:right w:val="none" w:sz="0" w:space="0" w:color="auto"/>
                                                              </w:divBdr>
                                                              <w:divsChild>
                                                                <w:div w:id="897397957">
                                                                  <w:marLeft w:val="0"/>
                                                                  <w:marRight w:val="0"/>
                                                                  <w:marTop w:val="0"/>
                                                                  <w:marBottom w:val="0"/>
                                                                  <w:divBdr>
                                                                    <w:top w:val="none" w:sz="0" w:space="0" w:color="auto"/>
                                                                    <w:left w:val="none" w:sz="0" w:space="0" w:color="auto"/>
                                                                    <w:bottom w:val="none" w:sz="0" w:space="0" w:color="auto"/>
                                                                    <w:right w:val="none" w:sz="0" w:space="0" w:color="auto"/>
                                                                  </w:divBdr>
                                                                </w:div>
                                                                <w:div w:id="137115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73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697602">
                                  <w:marLeft w:val="0"/>
                                  <w:marRight w:val="0"/>
                                  <w:marTop w:val="0"/>
                                  <w:marBottom w:val="0"/>
                                  <w:divBdr>
                                    <w:top w:val="none" w:sz="0" w:space="0" w:color="auto"/>
                                    <w:left w:val="none" w:sz="0" w:space="0" w:color="auto"/>
                                    <w:bottom w:val="none" w:sz="0" w:space="0" w:color="auto"/>
                                    <w:right w:val="none" w:sz="0" w:space="0" w:color="auto"/>
                                  </w:divBdr>
                                  <w:divsChild>
                                    <w:div w:id="390881665">
                                      <w:marLeft w:val="0"/>
                                      <w:marRight w:val="0"/>
                                      <w:marTop w:val="0"/>
                                      <w:marBottom w:val="0"/>
                                      <w:divBdr>
                                        <w:top w:val="none" w:sz="0" w:space="0" w:color="auto"/>
                                        <w:left w:val="none" w:sz="0" w:space="0" w:color="auto"/>
                                        <w:bottom w:val="none" w:sz="0" w:space="0" w:color="auto"/>
                                        <w:right w:val="none" w:sz="0" w:space="0" w:color="auto"/>
                                      </w:divBdr>
                                      <w:divsChild>
                                        <w:div w:id="1170826211">
                                          <w:marLeft w:val="0"/>
                                          <w:marRight w:val="0"/>
                                          <w:marTop w:val="0"/>
                                          <w:marBottom w:val="0"/>
                                          <w:divBdr>
                                            <w:top w:val="none" w:sz="0" w:space="0" w:color="auto"/>
                                            <w:left w:val="none" w:sz="0" w:space="0" w:color="auto"/>
                                            <w:bottom w:val="none" w:sz="0" w:space="0" w:color="auto"/>
                                            <w:right w:val="none" w:sz="0" w:space="0" w:color="auto"/>
                                          </w:divBdr>
                                          <w:divsChild>
                                            <w:div w:id="441262561">
                                              <w:marLeft w:val="0"/>
                                              <w:marRight w:val="0"/>
                                              <w:marTop w:val="0"/>
                                              <w:marBottom w:val="0"/>
                                              <w:divBdr>
                                                <w:top w:val="none" w:sz="0" w:space="0" w:color="auto"/>
                                                <w:left w:val="none" w:sz="0" w:space="0" w:color="auto"/>
                                                <w:bottom w:val="none" w:sz="0" w:space="0" w:color="auto"/>
                                                <w:right w:val="none" w:sz="0" w:space="0" w:color="auto"/>
                                              </w:divBdr>
                                              <w:divsChild>
                                                <w:div w:id="517889269">
                                                  <w:marLeft w:val="0"/>
                                                  <w:marRight w:val="0"/>
                                                  <w:marTop w:val="0"/>
                                                  <w:marBottom w:val="0"/>
                                                  <w:divBdr>
                                                    <w:top w:val="none" w:sz="0" w:space="0" w:color="auto"/>
                                                    <w:left w:val="none" w:sz="0" w:space="0" w:color="auto"/>
                                                    <w:bottom w:val="none" w:sz="0" w:space="0" w:color="auto"/>
                                                    <w:right w:val="none" w:sz="0" w:space="0" w:color="auto"/>
                                                  </w:divBdr>
                                                  <w:divsChild>
                                                    <w:div w:id="555093848">
                                                      <w:marLeft w:val="0"/>
                                                      <w:marRight w:val="0"/>
                                                      <w:marTop w:val="0"/>
                                                      <w:marBottom w:val="0"/>
                                                      <w:divBdr>
                                                        <w:top w:val="none" w:sz="0" w:space="0" w:color="auto"/>
                                                        <w:left w:val="none" w:sz="0" w:space="0" w:color="auto"/>
                                                        <w:bottom w:val="none" w:sz="0" w:space="0" w:color="auto"/>
                                                        <w:right w:val="none" w:sz="0" w:space="0" w:color="auto"/>
                                                      </w:divBdr>
                                                      <w:divsChild>
                                                        <w:div w:id="806896682">
                                                          <w:marLeft w:val="0"/>
                                                          <w:marRight w:val="0"/>
                                                          <w:marTop w:val="0"/>
                                                          <w:marBottom w:val="0"/>
                                                          <w:divBdr>
                                                            <w:top w:val="none" w:sz="0" w:space="0" w:color="auto"/>
                                                            <w:left w:val="none" w:sz="0" w:space="0" w:color="auto"/>
                                                            <w:bottom w:val="none" w:sz="0" w:space="0" w:color="auto"/>
                                                            <w:right w:val="none" w:sz="0" w:space="0" w:color="auto"/>
                                                          </w:divBdr>
                                                          <w:divsChild>
                                                            <w:div w:id="640504490">
                                                              <w:marLeft w:val="0"/>
                                                              <w:marRight w:val="0"/>
                                                              <w:marTop w:val="0"/>
                                                              <w:marBottom w:val="0"/>
                                                              <w:divBdr>
                                                                <w:top w:val="none" w:sz="0" w:space="0" w:color="auto"/>
                                                                <w:left w:val="none" w:sz="0" w:space="0" w:color="auto"/>
                                                                <w:bottom w:val="none" w:sz="0" w:space="0" w:color="auto"/>
                                                                <w:right w:val="none" w:sz="0" w:space="0" w:color="auto"/>
                                                              </w:divBdr>
                                                            </w:div>
                                                            <w:div w:id="1538010894">
                                                              <w:marLeft w:val="0"/>
                                                              <w:marRight w:val="0"/>
                                                              <w:marTop w:val="0"/>
                                                              <w:marBottom w:val="0"/>
                                                              <w:divBdr>
                                                                <w:top w:val="none" w:sz="0" w:space="0" w:color="auto"/>
                                                                <w:left w:val="none" w:sz="0" w:space="0" w:color="auto"/>
                                                                <w:bottom w:val="none" w:sz="0" w:space="0" w:color="auto"/>
                                                                <w:right w:val="none" w:sz="0" w:space="0" w:color="auto"/>
                                                              </w:divBdr>
                                                            </w:div>
                                                          </w:divsChild>
                                                        </w:div>
                                                        <w:div w:id="1717587536">
                                                          <w:marLeft w:val="0"/>
                                                          <w:marRight w:val="0"/>
                                                          <w:marTop w:val="0"/>
                                                          <w:marBottom w:val="0"/>
                                                          <w:divBdr>
                                                            <w:top w:val="none" w:sz="0" w:space="0" w:color="auto"/>
                                                            <w:left w:val="none" w:sz="0" w:space="0" w:color="auto"/>
                                                            <w:bottom w:val="none" w:sz="0" w:space="0" w:color="auto"/>
                                                            <w:right w:val="none" w:sz="0" w:space="0" w:color="auto"/>
                                                          </w:divBdr>
                                                          <w:divsChild>
                                                            <w:div w:id="545723613">
                                                              <w:marLeft w:val="0"/>
                                                              <w:marRight w:val="0"/>
                                                              <w:marTop w:val="0"/>
                                                              <w:marBottom w:val="0"/>
                                                              <w:divBdr>
                                                                <w:top w:val="none" w:sz="0" w:space="0" w:color="auto"/>
                                                                <w:left w:val="none" w:sz="0" w:space="0" w:color="auto"/>
                                                                <w:bottom w:val="none" w:sz="0" w:space="0" w:color="auto"/>
                                                                <w:right w:val="none" w:sz="0" w:space="0" w:color="auto"/>
                                                              </w:divBdr>
                                                            </w:div>
                                                          </w:divsChild>
                                                        </w:div>
                                                        <w:div w:id="2017225750">
                                                          <w:marLeft w:val="0"/>
                                                          <w:marRight w:val="0"/>
                                                          <w:marTop w:val="0"/>
                                                          <w:marBottom w:val="0"/>
                                                          <w:divBdr>
                                                            <w:top w:val="none" w:sz="0" w:space="0" w:color="auto"/>
                                                            <w:left w:val="none" w:sz="0" w:space="0" w:color="auto"/>
                                                            <w:bottom w:val="none" w:sz="0" w:space="0" w:color="auto"/>
                                                            <w:right w:val="none" w:sz="0" w:space="0" w:color="auto"/>
                                                          </w:divBdr>
                                                        </w:div>
                                                        <w:div w:id="210575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732284">
                                                  <w:marLeft w:val="0"/>
                                                  <w:marRight w:val="0"/>
                                                  <w:marTop w:val="0"/>
                                                  <w:marBottom w:val="0"/>
                                                  <w:divBdr>
                                                    <w:top w:val="none" w:sz="0" w:space="0" w:color="auto"/>
                                                    <w:left w:val="none" w:sz="0" w:space="0" w:color="auto"/>
                                                    <w:bottom w:val="none" w:sz="0" w:space="0" w:color="auto"/>
                                                    <w:right w:val="none" w:sz="0" w:space="0" w:color="auto"/>
                                                  </w:divBdr>
                                                  <w:divsChild>
                                                    <w:div w:id="1097403333">
                                                      <w:marLeft w:val="0"/>
                                                      <w:marRight w:val="0"/>
                                                      <w:marTop w:val="0"/>
                                                      <w:marBottom w:val="0"/>
                                                      <w:divBdr>
                                                        <w:top w:val="none" w:sz="0" w:space="0" w:color="auto"/>
                                                        <w:left w:val="none" w:sz="0" w:space="0" w:color="auto"/>
                                                        <w:bottom w:val="none" w:sz="0" w:space="0" w:color="auto"/>
                                                        <w:right w:val="none" w:sz="0" w:space="0" w:color="auto"/>
                                                      </w:divBdr>
                                                      <w:divsChild>
                                                        <w:div w:id="693071011">
                                                          <w:marLeft w:val="0"/>
                                                          <w:marRight w:val="0"/>
                                                          <w:marTop w:val="0"/>
                                                          <w:marBottom w:val="0"/>
                                                          <w:divBdr>
                                                            <w:top w:val="none" w:sz="0" w:space="0" w:color="auto"/>
                                                            <w:left w:val="none" w:sz="0" w:space="0" w:color="auto"/>
                                                            <w:bottom w:val="none" w:sz="0" w:space="0" w:color="auto"/>
                                                            <w:right w:val="none" w:sz="0" w:space="0" w:color="auto"/>
                                                          </w:divBdr>
                                                          <w:divsChild>
                                                            <w:div w:id="537473839">
                                                              <w:marLeft w:val="0"/>
                                                              <w:marRight w:val="0"/>
                                                              <w:marTop w:val="0"/>
                                                              <w:marBottom w:val="0"/>
                                                              <w:divBdr>
                                                                <w:top w:val="none" w:sz="0" w:space="0" w:color="auto"/>
                                                                <w:left w:val="none" w:sz="0" w:space="0" w:color="auto"/>
                                                                <w:bottom w:val="none" w:sz="0" w:space="0" w:color="auto"/>
                                                                <w:right w:val="none" w:sz="0" w:space="0" w:color="auto"/>
                                                              </w:divBdr>
                                                            </w:div>
                                                            <w:div w:id="2137600995">
                                                              <w:marLeft w:val="0"/>
                                                              <w:marRight w:val="0"/>
                                                              <w:marTop w:val="0"/>
                                                              <w:marBottom w:val="0"/>
                                                              <w:divBdr>
                                                                <w:top w:val="none" w:sz="0" w:space="0" w:color="auto"/>
                                                                <w:left w:val="none" w:sz="0" w:space="0" w:color="auto"/>
                                                                <w:bottom w:val="none" w:sz="0" w:space="0" w:color="auto"/>
                                                                <w:right w:val="none" w:sz="0" w:space="0" w:color="auto"/>
                                                              </w:divBdr>
                                                            </w:div>
                                                          </w:divsChild>
                                                        </w:div>
                                                        <w:div w:id="1333138840">
                                                          <w:marLeft w:val="0"/>
                                                          <w:marRight w:val="0"/>
                                                          <w:marTop w:val="0"/>
                                                          <w:marBottom w:val="0"/>
                                                          <w:divBdr>
                                                            <w:top w:val="none" w:sz="0" w:space="0" w:color="auto"/>
                                                            <w:left w:val="none" w:sz="0" w:space="0" w:color="auto"/>
                                                            <w:bottom w:val="none" w:sz="0" w:space="0" w:color="auto"/>
                                                            <w:right w:val="none" w:sz="0" w:space="0" w:color="auto"/>
                                                          </w:divBdr>
                                                        </w:div>
                                                        <w:div w:id="1731538060">
                                                          <w:marLeft w:val="0"/>
                                                          <w:marRight w:val="0"/>
                                                          <w:marTop w:val="0"/>
                                                          <w:marBottom w:val="0"/>
                                                          <w:divBdr>
                                                            <w:top w:val="none" w:sz="0" w:space="0" w:color="auto"/>
                                                            <w:left w:val="none" w:sz="0" w:space="0" w:color="auto"/>
                                                            <w:bottom w:val="none" w:sz="0" w:space="0" w:color="auto"/>
                                                            <w:right w:val="none" w:sz="0" w:space="0" w:color="auto"/>
                                                          </w:divBdr>
                                                        </w:div>
                                                        <w:div w:id="2015569828">
                                                          <w:marLeft w:val="0"/>
                                                          <w:marRight w:val="0"/>
                                                          <w:marTop w:val="0"/>
                                                          <w:marBottom w:val="0"/>
                                                          <w:divBdr>
                                                            <w:top w:val="none" w:sz="0" w:space="0" w:color="auto"/>
                                                            <w:left w:val="none" w:sz="0" w:space="0" w:color="auto"/>
                                                            <w:bottom w:val="none" w:sz="0" w:space="0" w:color="auto"/>
                                                            <w:right w:val="none" w:sz="0" w:space="0" w:color="auto"/>
                                                          </w:divBdr>
                                                          <w:divsChild>
                                                            <w:div w:id="120463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427900">
                                                  <w:marLeft w:val="0"/>
                                                  <w:marRight w:val="0"/>
                                                  <w:marTop w:val="0"/>
                                                  <w:marBottom w:val="0"/>
                                                  <w:divBdr>
                                                    <w:top w:val="none" w:sz="0" w:space="0" w:color="auto"/>
                                                    <w:left w:val="none" w:sz="0" w:space="0" w:color="auto"/>
                                                    <w:bottom w:val="none" w:sz="0" w:space="0" w:color="auto"/>
                                                    <w:right w:val="none" w:sz="0" w:space="0" w:color="auto"/>
                                                  </w:divBdr>
                                                  <w:divsChild>
                                                    <w:div w:id="199587739">
                                                      <w:marLeft w:val="0"/>
                                                      <w:marRight w:val="0"/>
                                                      <w:marTop w:val="0"/>
                                                      <w:marBottom w:val="0"/>
                                                      <w:divBdr>
                                                        <w:top w:val="none" w:sz="0" w:space="0" w:color="auto"/>
                                                        <w:left w:val="none" w:sz="0" w:space="0" w:color="auto"/>
                                                        <w:bottom w:val="none" w:sz="0" w:space="0" w:color="auto"/>
                                                        <w:right w:val="none" w:sz="0" w:space="0" w:color="auto"/>
                                                      </w:divBdr>
                                                      <w:divsChild>
                                                        <w:div w:id="247426122">
                                                          <w:marLeft w:val="0"/>
                                                          <w:marRight w:val="0"/>
                                                          <w:marTop w:val="0"/>
                                                          <w:marBottom w:val="0"/>
                                                          <w:divBdr>
                                                            <w:top w:val="none" w:sz="0" w:space="0" w:color="auto"/>
                                                            <w:left w:val="none" w:sz="0" w:space="0" w:color="auto"/>
                                                            <w:bottom w:val="none" w:sz="0" w:space="0" w:color="auto"/>
                                                            <w:right w:val="none" w:sz="0" w:space="0" w:color="auto"/>
                                                          </w:divBdr>
                                                        </w:div>
                                                        <w:div w:id="365371595">
                                                          <w:marLeft w:val="0"/>
                                                          <w:marRight w:val="0"/>
                                                          <w:marTop w:val="0"/>
                                                          <w:marBottom w:val="0"/>
                                                          <w:divBdr>
                                                            <w:top w:val="none" w:sz="0" w:space="0" w:color="auto"/>
                                                            <w:left w:val="none" w:sz="0" w:space="0" w:color="auto"/>
                                                            <w:bottom w:val="none" w:sz="0" w:space="0" w:color="auto"/>
                                                            <w:right w:val="none" w:sz="0" w:space="0" w:color="auto"/>
                                                          </w:divBdr>
                                                          <w:divsChild>
                                                            <w:div w:id="1110903983">
                                                              <w:marLeft w:val="0"/>
                                                              <w:marRight w:val="0"/>
                                                              <w:marTop w:val="0"/>
                                                              <w:marBottom w:val="0"/>
                                                              <w:divBdr>
                                                                <w:top w:val="none" w:sz="0" w:space="0" w:color="auto"/>
                                                                <w:left w:val="none" w:sz="0" w:space="0" w:color="auto"/>
                                                                <w:bottom w:val="none" w:sz="0" w:space="0" w:color="auto"/>
                                                                <w:right w:val="none" w:sz="0" w:space="0" w:color="auto"/>
                                                              </w:divBdr>
                                                            </w:div>
                                                            <w:div w:id="2006664959">
                                                              <w:marLeft w:val="0"/>
                                                              <w:marRight w:val="0"/>
                                                              <w:marTop w:val="0"/>
                                                              <w:marBottom w:val="0"/>
                                                              <w:divBdr>
                                                                <w:top w:val="none" w:sz="0" w:space="0" w:color="auto"/>
                                                                <w:left w:val="none" w:sz="0" w:space="0" w:color="auto"/>
                                                                <w:bottom w:val="none" w:sz="0" w:space="0" w:color="auto"/>
                                                                <w:right w:val="none" w:sz="0" w:space="0" w:color="auto"/>
                                                              </w:divBdr>
                                                            </w:div>
                                                          </w:divsChild>
                                                        </w:div>
                                                        <w:div w:id="1255361155">
                                                          <w:marLeft w:val="0"/>
                                                          <w:marRight w:val="0"/>
                                                          <w:marTop w:val="0"/>
                                                          <w:marBottom w:val="0"/>
                                                          <w:divBdr>
                                                            <w:top w:val="none" w:sz="0" w:space="0" w:color="auto"/>
                                                            <w:left w:val="none" w:sz="0" w:space="0" w:color="auto"/>
                                                            <w:bottom w:val="none" w:sz="0" w:space="0" w:color="auto"/>
                                                            <w:right w:val="none" w:sz="0" w:space="0" w:color="auto"/>
                                                          </w:divBdr>
                                                          <w:divsChild>
                                                            <w:div w:id="1141459878">
                                                              <w:marLeft w:val="0"/>
                                                              <w:marRight w:val="0"/>
                                                              <w:marTop w:val="0"/>
                                                              <w:marBottom w:val="0"/>
                                                              <w:divBdr>
                                                                <w:top w:val="none" w:sz="0" w:space="0" w:color="auto"/>
                                                                <w:left w:val="none" w:sz="0" w:space="0" w:color="auto"/>
                                                                <w:bottom w:val="none" w:sz="0" w:space="0" w:color="auto"/>
                                                                <w:right w:val="none" w:sz="0" w:space="0" w:color="auto"/>
                                                              </w:divBdr>
                                                            </w:div>
                                                          </w:divsChild>
                                                        </w:div>
                                                        <w:div w:id="188281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751319">
                                                  <w:marLeft w:val="0"/>
                                                  <w:marRight w:val="0"/>
                                                  <w:marTop w:val="0"/>
                                                  <w:marBottom w:val="0"/>
                                                  <w:divBdr>
                                                    <w:top w:val="none" w:sz="0" w:space="0" w:color="auto"/>
                                                    <w:left w:val="none" w:sz="0" w:space="0" w:color="auto"/>
                                                    <w:bottom w:val="none" w:sz="0" w:space="0" w:color="auto"/>
                                                    <w:right w:val="none" w:sz="0" w:space="0" w:color="auto"/>
                                                  </w:divBdr>
                                                  <w:divsChild>
                                                    <w:div w:id="2029286266">
                                                      <w:marLeft w:val="0"/>
                                                      <w:marRight w:val="0"/>
                                                      <w:marTop w:val="0"/>
                                                      <w:marBottom w:val="0"/>
                                                      <w:divBdr>
                                                        <w:top w:val="none" w:sz="0" w:space="0" w:color="auto"/>
                                                        <w:left w:val="none" w:sz="0" w:space="0" w:color="auto"/>
                                                        <w:bottom w:val="none" w:sz="0" w:space="0" w:color="auto"/>
                                                        <w:right w:val="none" w:sz="0" w:space="0" w:color="auto"/>
                                                      </w:divBdr>
                                                      <w:divsChild>
                                                        <w:div w:id="467942578">
                                                          <w:marLeft w:val="0"/>
                                                          <w:marRight w:val="0"/>
                                                          <w:marTop w:val="0"/>
                                                          <w:marBottom w:val="0"/>
                                                          <w:divBdr>
                                                            <w:top w:val="none" w:sz="0" w:space="0" w:color="auto"/>
                                                            <w:left w:val="none" w:sz="0" w:space="0" w:color="auto"/>
                                                            <w:bottom w:val="none" w:sz="0" w:space="0" w:color="auto"/>
                                                            <w:right w:val="none" w:sz="0" w:space="0" w:color="auto"/>
                                                          </w:divBdr>
                                                        </w:div>
                                                        <w:div w:id="1103067591">
                                                          <w:marLeft w:val="0"/>
                                                          <w:marRight w:val="0"/>
                                                          <w:marTop w:val="0"/>
                                                          <w:marBottom w:val="0"/>
                                                          <w:divBdr>
                                                            <w:top w:val="none" w:sz="0" w:space="0" w:color="auto"/>
                                                            <w:left w:val="none" w:sz="0" w:space="0" w:color="auto"/>
                                                            <w:bottom w:val="none" w:sz="0" w:space="0" w:color="auto"/>
                                                            <w:right w:val="none" w:sz="0" w:space="0" w:color="auto"/>
                                                          </w:divBdr>
                                                          <w:divsChild>
                                                            <w:div w:id="458915011">
                                                              <w:marLeft w:val="0"/>
                                                              <w:marRight w:val="0"/>
                                                              <w:marTop w:val="0"/>
                                                              <w:marBottom w:val="0"/>
                                                              <w:divBdr>
                                                                <w:top w:val="none" w:sz="0" w:space="0" w:color="auto"/>
                                                                <w:left w:val="none" w:sz="0" w:space="0" w:color="auto"/>
                                                                <w:bottom w:val="none" w:sz="0" w:space="0" w:color="auto"/>
                                                                <w:right w:val="none" w:sz="0" w:space="0" w:color="auto"/>
                                                              </w:divBdr>
                                                            </w:div>
                                                            <w:div w:id="2124497062">
                                                              <w:marLeft w:val="0"/>
                                                              <w:marRight w:val="0"/>
                                                              <w:marTop w:val="0"/>
                                                              <w:marBottom w:val="0"/>
                                                              <w:divBdr>
                                                                <w:top w:val="none" w:sz="0" w:space="0" w:color="auto"/>
                                                                <w:left w:val="none" w:sz="0" w:space="0" w:color="auto"/>
                                                                <w:bottom w:val="none" w:sz="0" w:space="0" w:color="auto"/>
                                                                <w:right w:val="none" w:sz="0" w:space="0" w:color="auto"/>
                                                              </w:divBdr>
                                                            </w:div>
                                                          </w:divsChild>
                                                        </w:div>
                                                        <w:div w:id="1577400870">
                                                          <w:marLeft w:val="0"/>
                                                          <w:marRight w:val="0"/>
                                                          <w:marTop w:val="0"/>
                                                          <w:marBottom w:val="0"/>
                                                          <w:divBdr>
                                                            <w:top w:val="none" w:sz="0" w:space="0" w:color="auto"/>
                                                            <w:left w:val="none" w:sz="0" w:space="0" w:color="auto"/>
                                                            <w:bottom w:val="none" w:sz="0" w:space="0" w:color="auto"/>
                                                            <w:right w:val="none" w:sz="0" w:space="0" w:color="auto"/>
                                                          </w:divBdr>
                                                          <w:divsChild>
                                                            <w:div w:id="1896313429">
                                                              <w:marLeft w:val="0"/>
                                                              <w:marRight w:val="0"/>
                                                              <w:marTop w:val="0"/>
                                                              <w:marBottom w:val="0"/>
                                                              <w:divBdr>
                                                                <w:top w:val="none" w:sz="0" w:space="0" w:color="auto"/>
                                                                <w:left w:val="none" w:sz="0" w:space="0" w:color="auto"/>
                                                                <w:bottom w:val="none" w:sz="0" w:space="0" w:color="auto"/>
                                                                <w:right w:val="none" w:sz="0" w:space="0" w:color="auto"/>
                                                              </w:divBdr>
                                                            </w:div>
                                                          </w:divsChild>
                                                        </w:div>
                                                        <w:div w:id="185114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955392">
                                                  <w:marLeft w:val="0"/>
                                                  <w:marRight w:val="0"/>
                                                  <w:marTop w:val="0"/>
                                                  <w:marBottom w:val="0"/>
                                                  <w:divBdr>
                                                    <w:top w:val="none" w:sz="0" w:space="0" w:color="auto"/>
                                                    <w:left w:val="none" w:sz="0" w:space="0" w:color="auto"/>
                                                    <w:bottom w:val="none" w:sz="0" w:space="0" w:color="auto"/>
                                                    <w:right w:val="none" w:sz="0" w:space="0" w:color="auto"/>
                                                  </w:divBdr>
                                                  <w:divsChild>
                                                    <w:div w:id="338119236">
                                                      <w:marLeft w:val="0"/>
                                                      <w:marRight w:val="0"/>
                                                      <w:marTop w:val="0"/>
                                                      <w:marBottom w:val="0"/>
                                                      <w:divBdr>
                                                        <w:top w:val="none" w:sz="0" w:space="0" w:color="auto"/>
                                                        <w:left w:val="none" w:sz="0" w:space="0" w:color="auto"/>
                                                        <w:bottom w:val="none" w:sz="0" w:space="0" w:color="auto"/>
                                                        <w:right w:val="none" w:sz="0" w:space="0" w:color="auto"/>
                                                      </w:divBdr>
                                                      <w:divsChild>
                                                        <w:div w:id="277951053">
                                                          <w:marLeft w:val="0"/>
                                                          <w:marRight w:val="0"/>
                                                          <w:marTop w:val="0"/>
                                                          <w:marBottom w:val="0"/>
                                                          <w:divBdr>
                                                            <w:top w:val="none" w:sz="0" w:space="0" w:color="auto"/>
                                                            <w:left w:val="none" w:sz="0" w:space="0" w:color="auto"/>
                                                            <w:bottom w:val="none" w:sz="0" w:space="0" w:color="auto"/>
                                                            <w:right w:val="none" w:sz="0" w:space="0" w:color="auto"/>
                                                          </w:divBdr>
                                                        </w:div>
                                                        <w:div w:id="1145271461">
                                                          <w:marLeft w:val="0"/>
                                                          <w:marRight w:val="0"/>
                                                          <w:marTop w:val="0"/>
                                                          <w:marBottom w:val="0"/>
                                                          <w:divBdr>
                                                            <w:top w:val="none" w:sz="0" w:space="0" w:color="auto"/>
                                                            <w:left w:val="none" w:sz="0" w:space="0" w:color="auto"/>
                                                            <w:bottom w:val="none" w:sz="0" w:space="0" w:color="auto"/>
                                                            <w:right w:val="none" w:sz="0" w:space="0" w:color="auto"/>
                                                          </w:divBdr>
                                                          <w:divsChild>
                                                            <w:div w:id="426312498">
                                                              <w:marLeft w:val="0"/>
                                                              <w:marRight w:val="0"/>
                                                              <w:marTop w:val="0"/>
                                                              <w:marBottom w:val="0"/>
                                                              <w:divBdr>
                                                                <w:top w:val="none" w:sz="0" w:space="0" w:color="auto"/>
                                                                <w:left w:val="none" w:sz="0" w:space="0" w:color="auto"/>
                                                                <w:bottom w:val="none" w:sz="0" w:space="0" w:color="auto"/>
                                                                <w:right w:val="none" w:sz="0" w:space="0" w:color="auto"/>
                                                              </w:divBdr>
                                                            </w:div>
                                                            <w:div w:id="781340639">
                                                              <w:marLeft w:val="0"/>
                                                              <w:marRight w:val="0"/>
                                                              <w:marTop w:val="0"/>
                                                              <w:marBottom w:val="0"/>
                                                              <w:divBdr>
                                                                <w:top w:val="none" w:sz="0" w:space="0" w:color="auto"/>
                                                                <w:left w:val="none" w:sz="0" w:space="0" w:color="auto"/>
                                                                <w:bottom w:val="none" w:sz="0" w:space="0" w:color="auto"/>
                                                                <w:right w:val="none" w:sz="0" w:space="0" w:color="auto"/>
                                                              </w:divBdr>
                                                            </w:div>
                                                          </w:divsChild>
                                                        </w:div>
                                                        <w:div w:id="1278293413">
                                                          <w:marLeft w:val="0"/>
                                                          <w:marRight w:val="0"/>
                                                          <w:marTop w:val="0"/>
                                                          <w:marBottom w:val="0"/>
                                                          <w:divBdr>
                                                            <w:top w:val="none" w:sz="0" w:space="0" w:color="auto"/>
                                                            <w:left w:val="none" w:sz="0" w:space="0" w:color="auto"/>
                                                            <w:bottom w:val="none" w:sz="0" w:space="0" w:color="auto"/>
                                                            <w:right w:val="none" w:sz="0" w:space="0" w:color="auto"/>
                                                          </w:divBdr>
                                                        </w:div>
                                                        <w:div w:id="1567912818">
                                                          <w:marLeft w:val="0"/>
                                                          <w:marRight w:val="0"/>
                                                          <w:marTop w:val="0"/>
                                                          <w:marBottom w:val="0"/>
                                                          <w:divBdr>
                                                            <w:top w:val="none" w:sz="0" w:space="0" w:color="auto"/>
                                                            <w:left w:val="none" w:sz="0" w:space="0" w:color="auto"/>
                                                            <w:bottom w:val="none" w:sz="0" w:space="0" w:color="auto"/>
                                                            <w:right w:val="none" w:sz="0" w:space="0" w:color="auto"/>
                                                          </w:divBdr>
                                                          <w:divsChild>
                                                            <w:div w:id="127285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530775">
                                                  <w:marLeft w:val="0"/>
                                                  <w:marRight w:val="0"/>
                                                  <w:marTop w:val="0"/>
                                                  <w:marBottom w:val="0"/>
                                                  <w:divBdr>
                                                    <w:top w:val="none" w:sz="0" w:space="0" w:color="auto"/>
                                                    <w:left w:val="none" w:sz="0" w:space="0" w:color="auto"/>
                                                    <w:bottom w:val="none" w:sz="0" w:space="0" w:color="auto"/>
                                                    <w:right w:val="none" w:sz="0" w:space="0" w:color="auto"/>
                                                  </w:divBdr>
                                                  <w:divsChild>
                                                    <w:div w:id="2129152881">
                                                      <w:marLeft w:val="0"/>
                                                      <w:marRight w:val="0"/>
                                                      <w:marTop w:val="0"/>
                                                      <w:marBottom w:val="0"/>
                                                      <w:divBdr>
                                                        <w:top w:val="none" w:sz="0" w:space="0" w:color="auto"/>
                                                        <w:left w:val="none" w:sz="0" w:space="0" w:color="auto"/>
                                                        <w:bottom w:val="none" w:sz="0" w:space="0" w:color="auto"/>
                                                        <w:right w:val="none" w:sz="0" w:space="0" w:color="auto"/>
                                                      </w:divBdr>
                                                      <w:divsChild>
                                                        <w:div w:id="423575348">
                                                          <w:marLeft w:val="0"/>
                                                          <w:marRight w:val="0"/>
                                                          <w:marTop w:val="0"/>
                                                          <w:marBottom w:val="0"/>
                                                          <w:divBdr>
                                                            <w:top w:val="none" w:sz="0" w:space="0" w:color="auto"/>
                                                            <w:left w:val="none" w:sz="0" w:space="0" w:color="auto"/>
                                                            <w:bottom w:val="none" w:sz="0" w:space="0" w:color="auto"/>
                                                            <w:right w:val="none" w:sz="0" w:space="0" w:color="auto"/>
                                                          </w:divBdr>
                                                        </w:div>
                                                        <w:div w:id="662702534">
                                                          <w:marLeft w:val="0"/>
                                                          <w:marRight w:val="0"/>
                                                          <w:marTop w:val="0"/>
                                                          <w:marBottom w:val="0"/>
                                                          <w:divBdr>
                                                            <w:top w:val="none" w:sz="0" w:space="0" w:color="auto"/>
                                                            <w:left w:val="none" w:sz="0" w:space="0" w:color="auto"/>
                                                            <w:bottom w:val="none" w:sz="0" w:space="0" w:color="auto"/>
                                                            <w:right w:val="none" w:sz="0" w:space="0" w:color="auto"/>
                                                          </w:divBdr>
                                                          <w:divsChild>
                                                            <w:div w:id="1189097538">
                                                              <w:marLeft w:val="0"/>
                                                              <w:marRight w:val="0"/>
                                                              <w:marTop w:val="0"/>
                                                              <w:marBottom w:val="0"/>
                                                              <w:divBdr>
                                                                <w:top w:val="none" w:sz="0" w:space="0" w:color="auto"/>
                                                                <w:left w:val="none" w:sz="0" w:space="0" w:color="auto"/>
                                                                <w:bottom w:val="none" w:sz="0" w:space="0" w:color="auto"/>
                                                                <w:right w:val="none" w:sz="0" w:space="0" w:color="auto"/>
                                                              </w:divBdr>
                                                            </w:div>
                                                            <w:div w:id="1658146409">
                                                              <w:marLeft w:val="0"/>
                                                              <w:marRight w:val="0"/>
                                                              <w:marTop w:val="0"/>
                                                              <w:marBottom w:val="0"/>
                                                              <w:divBdr>
                                                                <w:top w:val="none" w:sz="0" w:space="0" w:color="auto"/>
                                                                <w:left w:val="none" w:sz="0" w:space="0" w:color="auto"/>
                                                                <w:bottom w:val="none" w:sz="0" w:space="0" w:color="auto"/>
                                                                <w:right w:val="none" w:sz="0" w:space="0" w:color="auto"/>
                                                              </w:divBdr>
                                                            </w:div>
                                                          </w:divsChild>
                                                        </w:div>
                                                        <w:div w:id="1520780993">
                                                          <w:marLeft w:val="0"/>
                                                          <w:marRight w:val="0"/>
                                                          <w:marTop w:val="0"/>
                                                          <w:marBottom w:val="0"/>
                                                          <w:divBdr>
                                                            <w:top w:val="none" w:sz="0" w:space="0" w:color="auto"/>
                                                            <w:left w:val="none" w:sz="0" w:space="0" w:color="auto"/>
                                                            <w:bottom w:val="none" w:sz="0" w:space="0" w:color="auto"/>
                                                            <w:right w:val="none" w:sz="0" w:space="0" w:color="auto"/>
                                                          </w:divBdr>
                                                          <w:divsChild>
                                                            <w:div w:id="1866139277">
                                                              <w:marLeft w:val="0"/>
                                                              <w:marRight w:val="0"/>
                                                              <w:marTop w:val="0"/>
                                                              <w:marBottom w:val="0"/>
                                                              <w:divBdr>
                                                                <w:top w:val="none" w:sz="0" w:space="0" w:color="auto"/>
                                                                <w:left w:val="none" w:sz="0" w:space="0" w:color="auto"/>
                                                                <w:bottom w:val="none" w:sz="0" w:space="0" w:color="auto"/>
                                                                <w:right w:val="none" w:sz="0" w:space="0" w:color="auto"/>
                                                              </w:divBdr>
                                                            </w:div>
                                                          </w:divsChild>
                                                        </w:div>
                                                        <w:div w:id="209527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42762">
                                                  <w:marLeft w:val="0"/>
                                                  <w:marRight w:val="0"/>
                                                  <w:marTop w:val="0"/>
                                                  <w:marBottom w:val="0"/>
                                                  <w:divBdr>
                                                    <w:top w:val="none" w:sz="0" w:space="0" w:color="auto"/>
                                                    <w:left w:val="none" w:sz="0" w:space="0" w:color="auto"/>
                                                    <w:bottom w:val="none" w:sz="0" w:space="0" w:color="auto"/>
                                                    <w:right w:val="none" w:sz="0" w:space="0" w:color="auto"/>
                                                  </w:divBdr>
                                                  <w:divsChild>
                                                    <w:div w:id="458962700">
                                                      <w:marLeft w:val="0"/>
                                                      <w:marRight w:val="0"/>
                                                      <w:marTop w:val="0"/>
                                                      <w:marBottom w:val="0"/>
                                                      <w:divBdr>
                                                        <w:top w:val="none" w:sz="0" w:space="0" w:color="auto"/>
                                                        <w:left w:val="none" w:sz="0" w:space="0" w:color="auto"/>
                                                        <w:bottom w:val="none" w:sz="0" w:space="0" w:color="auto"/>
                                                        <w:right w:val="none" w:sz="0" w:space="0" w:color="auto"/>
                                                      </w:divBdr>
                                                      <w:divsChild>
                                                        <w:div w:id="746880560">
                                                          <w:marLeft w:val="0"/>
                                                          <w:marRight w:val="0"/>
                                                          <w:marTop w:val="0"/>
                                                          <w:marBottom w:val="0"/>
                                                          <w:divBdr>
                                                            <w:top w:val="none" w:sz="0" w:space="0" w:color="auto"/>
                                                            <w:left w:val="none" w:sz="0" w:space="0" w:color="auto"/>
                                                            <w:bottom w:val="none" w:sz="0" w:space="0" w:color="auto"/>
                                                            <w:right w:val="none" w:sz="0" w:space="0" w:color="auto"/>
                                                          </w:divBdr>
                                                          <w:divsChild>
                                                            <w:div w:id="81295123">
                                                              <w:marLeft w:val="0"/>
                                                              <w:marRight w:val="0"/>
                                                              <w:marTop w:val="0"/>
                                                              <w:marBottom w:val="0"/>
                                                              <w:divBdr>
                                                                <w:top w:val="none" w:sz="0" w:space="0" w:color="auto"/>
                                                                <w:left w:val="none" w:sz="0" w:space="0" w:color="auto"/>
                                                                <w:bottom w:val="none" w:sz="0" w:space="0" w:color="auto"/>
                                                                <w:right w:val="none" w:sz="0" w:space="0" w:color="auto"/>
                                                              </w:divBdr>
                                                            </w:div>
                                                            <w:div w:id="2135100924">
                                                              <w:marLeft w:val="0"/>
                                                              <w:marRight w:val="0"/>
                                                              <w:marTop w:val="0"/>
                                                              <w:marBottom w:val="0"/>
                                                              <w:divBdr>
                                                                <w:top w:val="none" w:sz="0" w:space="0" w:color="auto"/>
                                                                <w:left w:val="none" w:sz="0" w:space="0" w:color="auto"/>
                                                                <w:bottom w:val="none" w:sz="0" w:space="0" w:color="auto"/>
                                                                <w:right w:val="none" w:sz="0" w:space="0" w:color="auto"/>
                                                              </w:divBdr>
                                                            </w:div>
                                                          </w:divsChild>
                                                        </w:div>
                                                        <w:div w:id="943994682">
                                                          <w:marLeft w:val="0"/>
                                                          <w:marRight w:val="0"/>
                                                          <w:marTop w:val="0"/>
                                                          <w:marBottom w:val="0"/>
                                                          <w:divBdr>
                                                            <w:top w:val="none" w:sz="0" w:space="0" w:color="auto"/>
                                                            <w:left w:val="none" w:sz="0" w:space="0" w:color="auto"/>
                                                            <w:bottom w:val="none" w:sz="0" w:space="0" w:color="auto"/>
                                                            <w:right w:val="none" w:sz="0" w:space="0" w:color="auto"/>
                                                          </w:divBdr>
                                                        </w:div>
                                                        <w:div w:id="1290548975">
                                                          <w:marLeft w:val="0"/>
                                                          <w:marRight w:val="0"/>
                                                          <w:marTop w:val="0"/>
                                                          <w:marBottom w:val="0"/>
                                                          <w:divBdr>
                                                            <w:top w:val="none" w:sz="0" w:space="0" w:color="auto"/>
                                                            <w:left w:val="none" w:sz="0" w:space="0" w:color="auto"/>
                                                            <w:bottom w:val="none" w:sz="0" w:space="0" w:color="auto"/>
                                                            <w:right w:val="none" w:sz="0" w:space="0" w:color="auto"/>
                                                          </w:divBdr>
                                                        </w:div>
                                                        <w:div w:id="1328946470">
                                                          <w:marLeft w:val="0"/>
                                                          <w:marRight w:val="0"/>
                                                          <w:marTop w:val="0"/>
                                                          <w:marBottom w:val="0"/>
                                                          <w:divBdr>
                                                            <w:top w:val="none" w:sz="0" w:space="0" w:color="auto"/>
                                                            <w:left w:val="none" w:sz="0" w:space="0" w:color="auto"/>
                                                            <w:bottom w:val="none" w:sz="0" w:space="0" w:color="auto"/>
                                                            <w:right w:val="none" w:sz="0" w:space="0" w:color="auto"/>
                                                          </w:divBdr>
                                                          <w:divsChild>
                                                            <w:div w:id="211871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089657">
                                                  <w:marLeft w:val="0"/>
                                                  <w:marRight w:val="0"/>
                                                  <w:marTop w:val="0"/>
                                                  <w:marBottom w:val="0"/>
                                                  <w:divBdr>
                                                    <w:top w:val="none" w:sz="0" w:space="0" w:color="auto"/>
                                                    <w:left w:val="none" w:sz="0" w:space="0" w:color="auto"/>
                                                    <w:bottom w:val="none" w:sz="0" w:space="0" w:color="auto"/>
                                                    <w:right w:val="none" w:sz="0" w:space="0" w:color="auto"/>
                                                  </w:divBdr>
                                                  <w:divsChild>
                                                    <w:div w:id="1953197954">
                                                      <w:marLeft w:val="0"/>
                                                      <w:marRight w:val="0"/>
                                                      <w:marTop w:val="0"/>
                                                      <w:marBottom w:val="0"/>
                                                      <w:divBdr>
                                                        <w:top w:val="none" w:sz="0" w:space="0" w:color="auto"/>
                                                        <w:left w:val="none" w:sz="0" w:space="0" w:color="auto"/>
                                                        <w:bottom w:val="none" w:sz="0" w:space="0" w:color="auto"/>
                                                        <w:right w:val="none" w:sz="0" w:space="0" w:color="auto"/>
                                                      </w:divBdr>
                                                      <w:divsChild>
                                                        <w:div w:id="293752404">
                                                          <w:marLeft w:val="0"/>
                                                          <w:marRight w:val="0"/>
                                                          <w:marTop w:val="0"/>
                                                          <w:marBottom w:val="0"/>
                                                          <w:divBdr>
                                                            <w:top w:val="none" w:sz="0" w:space="0" w:color="auto"/>
                                                            <w:left w:val="none" w:sz="0" w:space="0" w:color="auto"/>
                                                            <w:bottom w:val="none" w:sz="0" w:space="0" w:color="auto"/>
                                                            <w:right w:val="none" w:sz="0" w:space="0" w:color="auto"/>
                                                          </w:divBdr>
                                                        </w:div>
                                                        <w:div w:id="516039617">
                                                          <w:marLeft w:val="0"/>
                                                          <w:marRight w:val="0"/>
                                                          <w:marTop w:val="0"/>
                                                          <w:marBottom w:val="0"/>
                                                          <w:divBdr>
                                                            <w:top w:val="none" w:sz="0" w:space="0" w:color="auto"/>
                                                            <w:left w:val="none" w:sz="0" w:space="0" w:color="auto"/>
                                                            <w:bottom w:val="none" w:sz="0" w:space="0" w:color="auto"/>
                                                            <w:right w:val="none" w:sz="0" w:space="0" w:color="auto"/>
                                                          </w:divBdr>
                                                          <w:divsChild>
                                                            <w:div w:id="1413114328">
                                                              <w:marLeft w:val="0"/>
                                                              <w:marRight w:val="0"/>
                                                              <w:marTop w:val="0"/>
                                                              <w:marBottom w:val="0"/>
                                                              <w:divBdr>
                                                                <w:top w:val="none" w:sz="0" w:space="0" w:color="auto"/>
                                                                <w:left w:val="none" w:sz="0" w:space="0" w:color="auto"/>
                                                                <w:bottom w:val="none" w:sz="0" w:space="0" w:color="auto"/>
                                                                <w:right w:val="none" w:sz="0" w:space="0" w:color="auto"/>
                                                              </w:divBdr>
                                                            </w:div>
                                                          </w:divsChild>
                                                        </w:div>
                                                        <w:div w:id="864095313">
                                                          <w:marLeft w:val="0"/>
                                                          <w:marRight w:val="0"/>
                                                          <w:marTop w:val="0"/>
                                                          <w:marBottom w:val="0"/>
                                                          <w:divBdr>
                                                            <w:top w:val="none" w:sz="0" w:space="0" w:color="auto"/>
                                                            <w:left w:val="none" w:sz="0" w:space="0" w:color="auto"/>
                                                            <w:bottom w:val="none" w:sz="0" w:space="0" w:color="auto"/>
                                                            <w:right w:val="none" w:sz="0" w:space="0" w:color="auto"/>
                                                          </w:divBdr>
                                                        </w:div>
                                                        <w:div w:id="1587111589">
                                                          <w:marLeft w:val="0"/>
                                                          <w:marRight w:val="0"/>
                                                          <w:marTop w:val="0"/>
                                                          <w:marBottom w:val="0"/>
                                                          <w:divBdr>
                                                            <w:top w:val="none" w:sz="0" w:space="0" w:color="auto"/>
                                                            <w:left w:val="none" w:sz="0" w:space="0" w:color="auto"/>
                                                            <w:bottom w:val="none" w:sz="0" w:space="0" w:color="auto"/>
                                                            <w:right w:val="none" w:sz="0" w:space="0" w:color="auto"/>
                                                          </w:divBdr>
                                                          <w:divsChild>
                                                            <w:div w:id="376126100">
                                                              <w:marLeft w:val="0"/>
                                                              <w:marRight w:val="0"/>
                                                              <w:marTop w:val="0"/>
                                                              <w:marBottom w:val="0"/>
                                                              <w:divBdr>
                                                                <w:top w:val="none" w:sz="0" w:space="0" w:color="auto"/>
                                                                <w:left w:val="none" w:sz="0" w:space="0" w:color="auto"/>
                                                                <w:bottom w:val="none" w:sz="0" w:space="0" w:color="auto"/>
                                                                <w:right w:val="none" w:sz="0" w:space="0" w:color="auto"/>
                                                              </w:divBdr>
                                                            </w:div>
                                                            <w:div w:id="203367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356392">
                                      <w:marLeft w:val="0"/>
                                      <w:marRight w:val="0"/>
                                      <w:marTop w:val="0"/>
                                      <w:marBottom w:val="0"/>
                                      <w:divBdr>
                                        <w:top w:val="none" w:sz="0" w:space="0" w:color="auto"/>
                                        <w:left w:val="none" w:sz="0" w:space="0" w:color="auto"/>
                                        <w:bottom w:val="none" w:sz="0" w:space="0" w:color="auto"/>
                                        <w:right w:val="none" w:sz="0" w:space="0" w:color="auto"/>
                                      </w:divBdr>
                                      <w:divsChild>
                                        <w:div w:id="1589273344">
                                          <w:marLeft w:val="0"/>
                                          <w:marRight w:val="0"/>
                                          <w:marTop w:val="0"/>
                                          <w:marBottom w:val="0"/>
                                          <w:divBdr>
                                            <w:top w:val="none" w:sz="0" w:space="0" w:color="auto"/>
                                            <w:left w:val="none" w:sz="0" w:space="0" w:color="auto"/>
                                            <w:bottom w:val="none" w:sz="0" w:space="0" w:color="auto"/>
                                            <w:right w:val="none" w:sz="0" w:space="0" w:color="auto"/>
                                          </w:divBdr>
                                          <w:divsChild>
                                            <w:div w:id="1458180510">
                                              <w:marLeft w:val="0"/>
                                              <w:marRight w:val="0"/>
                                              <w:marTop w:val="0"/>
                                              <w:marBottom w:val="0"/>
                                              <w:divBdr>
                                                <w:top w:val="none" w:sz="0" w:space="0" w:color="auto"/>
                                                <w:left w:val="none" w:sz="0" w:space="0" w:color="auto"/>
                                                <w:bottom w:val="none" w:sz="0" w:space="0" w:color="auto"/>
                                                <w:right w:val="none" w:sz="0" w:space="0" w:color="auto"/>
                                              </w:divBdr>
                                              <w:divsChild>
                                                <w:div w:id="137039066">
                                                  <w:marLeft w:val="0"/>
                                                  <w:marRight w:val="0"/>
                                                  <w:marTop w:val="0"/>
                                                  <w:marBottom w:val="0"/>
                                                  <w:divBdr>
                                                    <w:top w:val="none" w:sz="0" w:space="0" w:color="auto"/>
                                                    <w:left w:val="none" w:sz="0" w:space="0" w:color="auto"/>
                                                    <w:bottom w:val="none" w:sz="0" w:space="0" w:color="auto"/>
                                                    <w:right w:val="none" w:sz="0" w:space="0" w:color="auto"/>
                                                  </w:divBdr>
                                                </w:div>
                                                <w:div w:id="238373052">
                                                  <w:marLeft w:val="0"/>
                                                  <w:marRight w:val="0"/>
                                                  <w:marTop w:val="0"/>
                                                  <w:marBottom w:val="0"/>
                                                  <w:divBdr>
                                                    <w:top w:val="none" w:sz="0" w:space="0" w:color="auto"/>
                                                    <w:left w:val="none" w:sz="0" w:space="0" w:color="auto"/>
                                                    <w:bottom w:val="none" w:sz="0" w:space="0" w:color="auto"/>
                                                    <w:right w:val="none" w:sz="0" w:space="0" w:color="auto"/>
                                                  </w:divBdr>
                                                </w:div>
                                                <w:div w:id="589313813">
                                                  <w:marLeft w:val="0"/>
                                                  <w:marRight w:val="0"/>
                                                  <w:marTop w:val="0"/>
                                                  <w:marBottom w:val="0"/>
                                                  <w:divBdr>
                                                    <w:top w:val="none" w:sz="0" w:space="0" w:color="auto"/>
                                                    <w:left w:val="none" w:sz="0" w:space="0" w:color="auto"/>
                                                    <w:bottom w:val="none" w:sz="0" w:space="0" w:color="auto"/>
                                                    <w:right w:val="none" w:sz="0" w:space="0" w:color="auto"/>
                                                  </w:divBdr>
                                                </w:div>
                                                <w:div w:id="765687710">
                                                  <w:marLeft w:val="0"/>
                                                  <w:marRight w:val="0"/>
                                                  <w:marTop w:val="0"/>
                                                  <w:marBottom w:val="0"/>
                                                  <w:divBdr>
                                                    <w:top w:val="none" w:sz="0" w:space="0" w:color="auto"/>
                                                    <w:left w:val="none" w:sz="0" w:space="0" w:color="auto"/>
                                                    <w:bottom w:val="none" w:sz="0" w:space="0" w:color="auto"/>
                                                    <w:right w:val="none" w:sz="0" w:space="0" w:color="auto"/>
                                                  </w:divBdr>
                                                </w:div>
                                                <w:div w:id="792678942">
                                                  <w:marLeft w:val="0"/>
                                                  <w:marRight w:val="0"/>
                                                  <w:marTop w:val="0"/>
                                                  <w:marBottom w:val="0"/>
                                                  <w:divBdr>
                                                    <w:top w:val="none" w:sz="0" w:space="0" w:color="auto"/>
                                                    <w:left w:val="none" w:sz="0" w:space="0" w:color="auto"/>
                                                    <w:bottom w:val="none" w:sz="0" w:space="0" w:color="auto"/>
                                                    <w:right w:val="none" w:sz="0" w:space="0" w:color="auto"/>
                                                  </w:divBdr>
                                                </w:div>
                                                <w:div w:id="837695004">
                                                  <w:marLeft w:val="0"/>
                                                  <w:marRight w:val="0"/>
                                                  <w:marTop w:val="0"/>
                                                  <w:marBottom w:val="0"/>
                                                  <w:divBdr>
                                                    <w:top w:val="none" w:sz="0" w:space="0" w:color="auto"/>
                                                    <w:left w:val="none" w:sz="0" w:space="0" w:color="auto"/>
                                                    <w:bottom w:val="none" w:sz="0" w:space="0" w:color="auto"/>
                                                    <w:right w:val="none" w:sz="0" w:space="0" w:color="auto"/>
                                                  </w:divBdr>
                                                </w:div>
                                                <w:div w:id="1845703271">
                                                  <w:marLeft w:val="0"/>
                                                  <w:marRight w:val="0"/>
                                                  <w:marTop w:val="0"/>
                                                  <w:marBottom w:val="0"/>
                                                  <w:divBdr>
                                                    <w:top w:val="none" w:sz="0" w:space="0" w:color="auto"/>
                                                    <w:left w:val="none" w:sz="0" w:space="0" w:color="auto"/>
                                                    <w:bottom w:val="none" w:sz="0" w:space="0" w:color="auto"/>
                                                    <w:right w:val="none" w:sz="0" w:space="0" w:color="auto"/>
                                                  </w:divBdr>
                                                </w:div>
                                                <w:div w:id="208930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036813">
                                      <w:marLeft w:val="0"/>
                                      <w:marRight w:val="0"/>
                                      <w:marTop w:val="0"/>
                                      <w:marBottom w:val="0"/>
                                      <w:divBdr>
                                        <w:top w:val="none" w:sz="0" w:space="0" w:color="auto"/>
                                        <w:left w:val="none" w:sz="0" w:space="0" w:color="auto"/>
                                        <w:bottom w:val="none" w:sz="0" w:space="0" w:color="auto"/>
                                        <w:right w:val="none" w:sz="0" w:space="0" w:color="auto"/>
                                      </w:divBdr>
                                    </w:div>
                                    <w:div w:id="2086762759">
                                      <w:marLeft w:val="0"/>
                                      <w:marRight w:val="0"/>
                                      <w:marTop w:val="0"/>
                                      <w:marBottom w:val="0"/>
                                      <w:divBdr>
                                        <w:top w:val="none" w:sz="0" w:space="0" w:color="auto"/>
                                        <w:left w:val="none" w:sz="0" w:space="0" w:color="auto"/>
                                        <w:bottom w:val="none" w:sz="0" w:space="0" w:color="auto"/>
                                        <w:right w:val="none" w:sz="0" w:space="0" w:color="auto"/>
                                      </w:divBdr>
                                      <w:divsChild>
                                        <w:div w:id="465128673">
                                          <w:marLeft w:val="0"/>
                                          <w:marRight w:val="0"/>
                                          <w:marTop w:val="0"/>
                                          <w:marBottom w:val="0"/>
                                          <w:divBdr>
                                            <w:top w:val="none" w:sz="0" w:space="0" w:color="auto"/>
                                            <w:left w:val="none" w:sz="0" w:space="0" w:color="auto"/>
                                            <w:bottom w:val="none" w:sz="0" w:space="0" w:color="auto"/>
                                            <w:right w:val="none" w:sz="0" w:space="0" w:color="auto"/>
                                          </w:divBdr>
                                        </w:div>
                                        <w:div w:id="778718804">
                                          <w:marLeft w:val="0"/>
                                          <w:marRight w:val="0"/>
                                          <w:marTop w:val="0"/>
                                          <w:marBottom w:val="0"/>
                                          <w:divBdr>
                                            <w:top w:val="none" w:sz="0" w:space="0" w:color="auto"/>
                                            <w:left w:val="none" w:sz="0" w:space="0" w:color="auto"/>
                                            <w:bottom w:val="none" w:sz="0" w:space="0" w:color="auto"/>
                                            <w:right w:val="none" w:sz="0" w:space="0" w:color="auto"/>
                                          </w:divBdr>
                                          <w:divsChild>
                                            <w:div w:id="14543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1732023">
                          <w:marLeft w:val="0"/>
                          <w:marRight w:val="0"/>
                          <w:marTop w:val="0"/>
                          <w:marBottom w:val="0"/>
                          <w:divBdr>
                            <w:top w:val="none" w:sz="0" w:space="0" w:color="auto"/>
                            <w:left w:val="none" w:sz="0" w:space="0" w:color="auto"/>
                            <w:bottom w:val="none" w:sz="0" w:space="0" w:color="auto"/>
                            <w:right w:val="none" w:sz="0" w:space="0" w:color="auto"/>
                          </w:divBdr>
                          <w:divsChild>
                            <w:div w:id="1518081249">
                              <w:marLeft w:val="0"/>
                              <w:marRight w:val="0"/>
                              <w:marTop w:val="0"/>
                              <w:marBottom w:val="0"/>
                              <w:divBdr>
                                <w:top w:val="none" w:sz="0" w:space="0" w:color="auto"/>
                                <w:left w:val="none" w:sz="0" w:space="0" w:color="auto"/>
                                <w:bottom w:val="none" w:sz="0" w:space="0" w:color="auto"/>
                                <w:right w:val="none" w:sz="0" w:space="0" w:color="auto"/>
                              </w:divBdr>
                              <w:divsChild>
                                <w:div w:id="2087913818">
                                  <w:marLeft w:val="0"/>
                                  <w:marRight w:val="0"/>
                                  <w:marTop w:val="0"/>
                                  <w:marBottom w:val="0"/>
                                  <w:divBdr>
                                    <w:top w:val="none" w:sz="0" w:space="0" w:color="auto"/>
                                    <w:left w:val="none" w:sz="0" w:space="0" w:color="auto"/>
                                    <w:bottom w:val="none" w:sz="0" w:space="0" w:color="auto"/>
                                    <w:right w:val="none" w:sz="0" w:space="0" w:color="auto"/>
                                  </w:divBdr>
                                  <w:divsChild>
                                    <w:div w:id="914163376">
                                      <w:marLeft w:val="0"/>
                                      <w:marRight w:val="0"/>
                                      <w:marTop w:val="0"/>
                                      <w:marBottom w:val="0"/>
                                      <w:divBdr>
                                        <w:top w:val="none" w:sz="0" w:space="0" w:color="auto"/>
                                        <w:left w:val="none" w:sz="0" w:space="0" w:color="auto"/>
                                        <w:bottom w:val="none" w:sz="0" w:space="0" w:color="auto"/>
                                        <w:right w:val="none" w:sz="0" w:space="0" w:color="auto"/>
                                      </w:divBdr>
                                      <w:divsChild>
                                        <w:div w:id="969435492">
                                          <w:marLeft w:val="0"/>
                                          <w:marRight w:val="0"/>
                                          <w:marTop w:val="0"/>
                                          <w:marBottom w:val="0"/>
                                          <w:divBdr>
                                            <w:top w:val="none" w:sz="0" w:space="0" w:color="auto"/>
                                            <w:left w:val="none" w:sz="0" w:space="0" w:color="auto"/>
                                            <w:bottom w:val="none" w:sz="0" w:space="0" w:color="auto"/>
                                            <w:right w:val="none" w:sz="0" w:space="0" w:color="auto"/>
                                          </w:divBdr>
                                          <w:divsChild>
                                            <w:div w:id="1749423400">
                                              <w:marLeft w:val="0"/>
                                              <w:marRight w:val="0"/>
                                              <w:marTop w:val="0"/>
                                              <w:marBottom w:val="0"/>
                                              <w:divBdr>
                                                <w:top w:val="none" w:sz="0" w:space="0" w:color="auto"/>
                                                <w:left w:val="none" w:sz="0" w:space="0" w:color="auto"/>
                                                <w:bottom w:val="none" w:sz="0" w:space="0" w:color="auto"/>
                                                <w:right w:val="none" w:sz="0" w:space="0" w:color="auto"/>
                                              </w:divBdr>
                                              <w:divsChild>
                                                <w:div w:id="268590087">
                                                  <w:marLeft w:val="0"/>
                                                  <w:marRight w:val="0"/>
                                                  <w:marTop w:val="0"/>
                                                  <w:marBottom w:val="0"/>
                                                  <w:divBdr>
                                                    <w:top w:val="none" w:sz="0" w:space="0" w:color="auto"/>
                                                    <w:left w:val="none" w:sz="0" w:space="0" w:color="auto"/>
                                                    <w:bottom w:val="none" w:sz="0" w:space="0" w:color="auto"/>
                                                    <w:right w:val="none" w:sz="0" w:space="0" w:color="auto"/>
                                                  </w:divBdr>
                                                </w:div>
                                                <w:div w:id="752240958">
                                                  <w:marLeft w:val="0"/>
                                                  <w:marRight w:val="0"/>
                                                  <w:marTop w:val="0"/>
                                                  <w:marBottom w:val="0"/>
                                                  <w:divBdr>
                                                    <w:top w:val="none" w:sz="0" w:space="0" w:color="auto"/>
                                                    <w:left w:val="none" w:sz="0" w:space="0" w:color="auto"/>
                                                    <w:bottom w:val="none" w:sz="0" w:space="0" w:color="auto"/>
                                                    <w:right w:val="none" w:sz="0" w:space="0" w:color="auto"/>
                                                  </w:divBdr>
                                                  <w:divsChild>
                                                    <w:div w:id="1745567476">
                                                      <w:marLeft w:val="0"/>
                                                      <w:marRight w:val="0"/>
                                                      <w:marTop w:val="0"/>
                                                      <w:marBottom w:val="0"/>
                                                      <w:divBdr>
                                                        <w:top w:val="none" w:sz="0" w:space="0" w:color="auto"/>
                                                        <w:left w:val="none" w:sz="0" w:space="0" w:color="auto"/>
                                                        <w:bottom w:val="none" w:sz="0" w:space="0" w:color="auto"/>
                                                        <w:right w:val="none" w:sz="0" w:space="0" w:color="auto"/>
                                                      </w:divBdr>
                                                      <w:divsChild>
                                                        <w:div w:id="429161480">
                                                          <w:marLeft w:val="0"/>
                                                          <w:marRight w:val="0"/>
                                                          <w:marTop w:val="0"/>
                                                          <w:marBottom w:val="0"/>
                                                          <w:divBdr>
                                                            <w:top w:val="none" w:sz="0" w:space="0" w:color="auto"/>
                                                            <w:left w:val="none" w:sz="0" w:space="0" w:color="auto"/>
                                                            <w:bottom w:val="none" w:sz="0" w:space="0" w:color="auto"/>
                                                            <w:right w:val="none" w:sz="0" w:space="0" w:color="auto"/>
                                                          </w:divBdr>
                                                        </w:div>
                                                        <w:div w:id="54167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337625">
                                      <w:marLeft w:val="0"/>
                                      <w:marRight w:val="0"/>
                                      <w:marTop w:val="0"/>
                                      <w:marBottom w:val="0"/>
                                      <w:divBdr>
                                        <w:top w:val="none" w:sz="0" w:space="0" w:color="auto"/>
                                        <w:left w:val="none" w:sz="0" w:space="0" w:color="auto"/>
                                        <w:bottom w:val="none" w:sz="0" w:space="0" w:color="auto"/>
                                        <w:right w:val="none" w:sz="0" w:space="0" w:color="auto"/>
                                      </w:divBdr>
                                      <w:divsChild>
                                        <w:div w:id="32776770">
                                          <w:marLeft w:val="0"/>
                                          <w:marRight w:val="0"/>
                                          <w:marTop w:val="0"/>
                                          <w:marBottom w:val="0"/>
                                          <w:divBdr>
                                            <w:top w:val="none" w:sz="0" w:space="0" w:color="auto"/>
                                            <w:left w:val="none" w:sz="0" w:space="0" w:color="auto"/>
                                            <w:bottom w:val="none" w:sz="0" w:space="0" w:color="auto"/>
                                            <w:right w:val="none" w:sz="0" w:space="0" w:color="auto"/>
                                          </w:divBdr>
                                          <w:divsChild>
                                            <w:div w:id="232784015">
                                              <w:marLeft w:val="0"/>
                                              <w:marRight w:val="0"/>
                                              <w:marTop w:val="0"/>
                                              <w:marBottom w:val="0"/>
                                              <w:divBdr>
                                                <w:top w:val="none" w:sz="0" w:space="0" w:color="auto"/>
                                                <w:left w:val="none" w:sz="0" w:space="0" w:color="auto"/>
                                                <w:bottom w:val="none" w:sz="0" w:space="0" w:color="auto"/>
                                                <w:right w:val="none" w:sz="0" w:space="0" w:color="auto"/>
                                              </w:divBdr>
                                              <w:divsChild>
                                                <w:div w:id="1151143363">
                                                  <w:marLeft w:val="0"/>
                                                  <w:marRight w:val="0"/>
                                                  <w:marTop w:val="0"/>
                                                  <w:marBottom w:val="0"/>
                                                  <w:divBdr>
                                                    <w:top w:val="none" w:sz="0" w:space="0" w:color="auto"/>
                                                    <w:left w:val="none" w:sz="0" w:space="0" w:color="auto"/>
                                                    <w:bottom w:val="none" w:sz="0" w:space="0" w:color="auto"/>
                                                    <w:right w:val="none" w:sz="0" w:space="0" w:color="auto"/>
                                                  </w:divBdr>
                                                  <w:divsChild>
                                                    <w:div w:id="17706618">
                                                      <w:marLeft w:val="0"/>
                                                      <w:marRight w:val="0"/>
                                                      <w:marTop w:val="0"/>
                                                      <w:marBottom w:val="0"/>
                                                      <w:divBdr>
                                                        <w:top w:val="none" w:sz="0" w:space="0" w:color="auto"/>
                                                        <w:left w:val="none" w:sz="0" w:space="0" w:color="auto"/>
                                                        <w:bottom w:val="none" w:sz="0" w:space="0" w:color="auto"/>
                                                        <w:right w:val="none" w:sz="0" w:space="0" w:color="auto"/>
                                                      </w:divBdr>
                                                      <w:divsChild>
                                                        <w:div w:id="1554732995">
                                                          <w:marLeft w:val="0"/>
                                                          <w:marRight w:val="0"/>
                                                          <w:marTop w:val="0"/>
                                                          <w:marBottom w:val="0"/>
                                                          <w:divBdr>
                                                            <w:top w:val="none" w:sz="0" w:space="0" w:color="auto"/>
                                                            <w:left w:val="none" w:sz="0" w:space="0" w:color="auto"/>
                                                            <w:bottom w:val="none" w:sz="0" w:space="0" w:color="auto"/>
                                                            <w:right w:val="none" w:sz="0" w:space="0" w:color="auto"/>
                                                          </w:divBdr>
                                                          <w:divsChild>
                                                            <w:div w:id="431896462">
                                                              <w:marLeft w:val="0"/>
                                                              <w:marRight w:val="0"/>
                                                              <w:marTop w:val="0"/>
                                                              <w:marBottom w:val="0"/>
                                                              <w:divBdr>
                                                                <w:top w:val="none" w:sz="0" w:space="0" w:color="auto"/>
                                                                <w:left w:val="none" w:sz="0" w:space="0" w:color="auto"/>
                                                                <w:bottom w:val="none" w:sz="0" w:space="0" w:color="auto"/>
                                                                <w:right w:val="none" w:sz="0" w:space="0" w:color="auto"/>
                                                              </w:divBdr>
                                                              <w:divsChild>
                                                                <w:div w:id="385106463">
                                                                  <w:marLeft w:val="0"/>
                                                                  <w:marRight w:val="0"/>
                                                                  <w:marTop w:val="0"/>
                                                                  <w:marBottom w:val="0"/>
                                                                  <w:divBdr>
                                                                    <w:top w:val="none" w:sz="0" w:space="0" w:color="auto"/>
                                                                    <w:left w:val="none" w:sz="0" w:space="0" w:color="auto"/>
                                                                    <w:bottom w:val="none" w:sz="0" w:space="0" w:color="auto"/>
                                                                    <w:right w:val="none" w:sz="0" w:space="0" w:color="auto"/>
                                                                  </w:divBdr>
                                                                </w:div>
                                                                <w:div w:id="80138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3475">
                                                      <w:marLeft w:val="0"/>
                                                      <w:marRight w:val="0"/>
                                                      <w:marTop w:val="0"/>
                                                      <w:marBottom w:val="0"/>
                                                      <w:divBdr>
                                                        <w:top w:val="none" w:sz="0" w:space="0" w:color="auto"/>
                                                        <w:left w:val="none" w:sz="0" w:space="0" w:color="auto"/>
                                                        <w:bottom w:val="none" w:sz="0" w:space="0" w:color="auto"/>
                                                        <w:right w:val="none" w:sz="0" w:space="0" w:color="auto"/>
                                                      </w:divBdr>
                                                      <w:divsChild>
                                                        <w:div w:id="1815831559">
                                                          <w:marLeft w:val="0"/>
                                                          <w:marRight w:val="0"/>
                                                          <w:marTop w:val="0"/>
                                                          <w:marBottom w:val="0"/>
                                                          <w:divBdr>
                                                            <w:top w:val="none" w:sz="0" w:space="0" w:color="auto"/>
                                                            <w:left w:val="none" w:sz="0" w:space="0" w:color="auto"/>
                                                            <w:bottom w:val="none" w:sz="0" w:space="0" w:color="auto"/>
                                                            <w:right w:val="none" w:sz="0" w:space="0" w:color="auto"/>
                                                          </w:divBdr>
                                                          <w:divsChild>
                                                            <w:div w:id="1168642529">
                                                              <w:marLeft w:val="0"/>
                                                              <w:marRight w:val="0"/>
                                                              <w:marTop w:val="0"/>
                                                              <w:marBottom w:val="0"/>
                                                              <w:divBdr>
                                                                <w:top w:val="none" w:sz="0" w:space="0" w:color="auto"/>
                                                                <w:left w:val="none" w:sz="0" w:space="0" w:color="auto"/>
                                                                <w:bottom w:val="none" w:sz="0" w:space="0" w:color="auto"/>
                                                                <w:right w:val="none" w:sz="0" w:space="0" w:color="auto"/>
                                                              </w:divBdr>
                                                              <w:divsChild>
                                                                <w:div w:id="1432044278">
                                                                  <w:marLeft w:val="0"/>
                                                                  <w:marRight w:val="0"/>
                                                                  <w:marTop w:val="0"/>
                                                                  <w:marBottom w:val="0"/>
                                                                  <w:divBdr>
                                                                    <w:top w:val="none" w:sz="0" w:space="0" w:color="auto"/>
                                                                    <w:left w:val="none" w:sz="0" w:space="0" w:color="auto"/>
                                                                    <w:bottom w:val="none" w:sz="0" w:space="0" w:color="auto"/>
                                                                    <w:right w:val="none" w:sz="0" w:space="0" w:color="auto"/>
                                                                  </w:divBdr>
                                                                </w:div>
                                                                <w:div w:id="195960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50750">
                                                      <w:marLeft w:val="0"/>
                                                      <w:marRight w:val="0"/>
                                                      <w:marTop w:val="0"/>
                                                      <w:marBottom w:val="0"/>
                                                      <w:divBdr>
                                                        <w:top w:val="none" w:sz="0" w:space="0" w:color="auto"/>
                                                        <w:left w:val="none" w:sz="0" w:space="0" w:color="auto"/>
                                                        <w:bottom w:val="none" w:sz="0" w:space="0" w:color="auto"/>
                                                        <w:right w:val="none" w:sz="0" w:space="0" w:color="auto"/>
                                                      </w:divBdr>
                                                      <w:divsChild>
                                                        <w:div w:id="1474520532">
                                                          <w:marLeft w:val="0"/>
                                                          <w:marRight w:val="0"/>
                                                          <w:marTop w:val="0"/>
                                                          <w:marBottom w:val="0"/>
                                                          <w:divBdr>
                                                            <w:top w:val="none" w:sz="0" w:space="0" w:color="auto"/>
                                                            <w:left w:val="none" w:sz="0" w:space="0" w:color="auto"/>
                                                            <w:bottom w:val="none" w:sz="0" w:space="0" w:color="auto"/>
                                                            <w:right w:val="none" w:sz="0" w:space="0" w:color="auto"/>
                                                          </w:divBdr>
                                                          <w:divsChild>
                                                            <w:div w:id="631181489">
                                                              <w:marLeft w:val="0"/>
                                                              <w:marRight w:val="0"/>
                                                              <w:marTop w:val="0"/>
                                                              <w:marBottom w:val="0"/>
                                                              <w:divBdr>
                                                                <w:top w:val="none" w:sz="0" w:space="0" w:color="auto"/>
                                                                <w:left w:val="none" w:sz="0" w:space="0" w:color="auto"/>
                                                                <w:bottom w:val="none" w:sz="0" w:space="0" w:color="auto"/>
                                                                <w:right w:val="none" w:sz="0" w:space="0" w:color="auto"/>
                                                              </w:divBdr>
                                                              <w:divsChild>
                                                                <w:div w:id="358165261">
                                                                  <w:marLeft w:val="0"/>
                                                                  <w:marRight w:val="0"/>
                                                                  <w:marTop w:val="0"/>
                                                                  <w:marBottom w:val="0"/>
                                                                  <w:divBdr>
                                                                    <w:top w:val="none" w:sz="0" w:space="0" w:color="auto"/>
                                                                    <w:left w:val="none" w:sz="0" w:space="0" w:color="auto"/>
                                                                    <w:bottom w:val="none" w:sz="0" w:space="0" w:color="auto"/>
                                                                    <w:right w:val="none" w:sz="0" w:space="0" w:color="auto"/>
                                                                  </w:divBdr>
                                                                </w:div>
                                                                <w:div w:id="65753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087517">
                                                      <w:marLeft w:val="0"/>
                                                      <w:marRight w:val="0"/>
                                                      <w:marTop w:val="0"/>
                                                      <w:marBottom w:val="0"/>
                                                      <w:divBdr>
                                                        <w:top w:val="none" w:sz="0" w:space="0" w:color="auto"/>
                                                        <w:left w:val="none" w:sz="0" w:space="0" w:color="auto"/>
                                                        <w:bottom w:val="none" w:sz="0" w:space="0" w:color="auto"/>
                                                        <w:right w:val="none" w:sz="0" w:space="0" w:color="auto"/>
                                                      </w:divBdr>
                                                      <w:divsChild>
                                                        <w:div w:id="1923491877">
                                                          <w:marLeft w:val="0"/>
                                                          <w:marRight w:val="0"/>
                                                          <w:marTop w:val="0"/>
                                                          <w:marBottom w:val="0"/>
                                                          <w:divBdr>
                                                            <w:top w:val="none" w:sz="0" w:space="0" w:color="auto"/>
                                                            <w:left w:val="none" w:sz="0" w:space="0" w:color="auto"/>
                                                            <w:bottom w:val="none" w:sz="0" w:space="0" w:color="auto"/>
                                                            <w:right w:val="none" w:sz="0" w:space="0" w:color="auto"/>
                                                          </w:divBdr>
                                                          <w:divsChild>
                                                            <w:div w:id="118688058">
                                                              <w:marLeft w:val="0"/>
                                                              <w:marRight w:val="0"/>
                                                              <w:marTop w:val="0"/>
                                                              <w:marBottom w:val="0"/>
                                                              <w:divBdr>
                                                                <w:top w:val="none" w:sz="0" w:space="0" w:color="auto"/>
                                                                <w:left w:val="none" w:sz="0" w:space="0" w:color="auto"/>
                                                                <w:bottom w:val="none" w:sz="0" w:space="0" w:color="auto"/>
                                                                <w:right w:val="none" w:sz="0" w:space="0" w:color="auto"/>
                                                              </w:divBdr>
                                                              <w:divsChild>
                                                                <w:div w:id="453447587">
                                                                  <w:marLeft w:val="0"/>
                                                                  <w:marRight w:val="0"/>
                                                                  <w:marTop w:val="0"/>
                                                                  <w:marBottom w:val="0"/>
                                                                  <w:divBdr>
                                                                    <w:top w:val="none" w:sz="0" w:space="0" w:color="auto"/>
                                                                    <w:left w:val="none" w:sz="0" w:space="0" w:color="auto"/>
                                                                    <w:bottom w:val="none" w:sz="0" w:space="0" w:color="auto"/>
                                                                    <w:right w:val="none" w:sz="0" w:space="0" w:color="auto"/>
                                                                  </w:divBdr>
                                                                </w:div>
                                                                <w:div w:id="180816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589867">
                                                      <w:marLeft w:val="0"/>
                                                      <w:marRight w:val="0"/>
                                                      <w:marTop w:val="0"/>
                                                      <w:marBottom w:val="0"/>
                                                      <w:divBdr>
                                                        <w:top w:val="none" w:sz="0" w:space="0" w:color="auto"/>
                                                        <w:left w:val="none" w:sz="0" w:space="0" w:color="auto"/>
                                                        <w:bottom w:val="none" w:sz="0" w:space="0" w:color="auto"/>
                                                        <w:right w:val="none" w:sz="0" w:space="0" w:color="auto"/>
                                                      </w:divBdr>
                                                      <w:divsChild>
                                                        <w:div w:id="862785324">
                                                          <w:marLeft w:val="0"/>
                                                          <w:marRight w:val="0"/>
                                                          <w:marTop w:val="0"/>
                                                          <w:marBottom w:val="0"/>
                                                          <w:divBdr>
                                                            <w:top w:val="none" w:sz="0" w:space="0" w:color="auto"/>
                                                            <w:left w:val="none" w:sz="0" w:space="0" w:color="auto"/>
                                                            <w:bottom w:val="none" w:sz="0" w:space="0" w:color="auto"/>
                                                            <w:right w:val="none" w:sz="0" w:space="0" w:color="auto"/>
                                                          </w:divBdr>
                                                          <w:divsChild>
                                                            <w:div w:id="2053311740">
                                                              <w:marLeft w:val="0"/>
                                                              <w:marRight w:val="0"/>
                                                              <w:marTop w:val="0"/>
                                                              <w:marBottom w:val="0"/>
                                                              <w:divBdr>
                                                                <w:top w:val="none" w:sz="0" w:space="0" w:color="auto"/>
                                                                <w:left w:val="none" w:sz="0" w:space="0" w:color="auto"/>
                                                                <w:bottom w:val="none" w:sz="0" w:space="0" w:color="auto"/>
                                                                <w:right w:val="none" w:sz="0" w:space="0" w:color="auto"/>
                                                              </w:divBdr>
                                                              <w:divsChild>
                                                                <w:div w:id="465926936">
                                                                  <w:marLeft w:val="0"/>
                                                                  <w:marRight w:val="0"/>
                                                                  <w:marTop w:val="0"/>
                                                                  <w:marBottom w:val="0"/>
                                                                  <w:divBdr>
                                                                    <w:top w:val="none" w:sz="0" w:space="0" w:color="auto"/>
                                                                    <w:left w:val="none" w:sz="0" w:space="0" w:color="auto"/>
                                                                    <w:bottom w:val="none" w:sz="0" w:space="0" w:color="auto"/>
                                                                    <w:right w:val="none" w:sz="0" w:space="0" w:color="auto"/>
                                                                  </w:divBdr>
                                                                </w:div>
                                                                <w:div w:id="201190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180470">
                                                      <w:marLeft w:val="0"/>
                                                      <w:marRight w:val="0"/>
                                                      <w:marTop w:val="0"/>
                                                      <w:marBottom w:val="0"/>
                                                      <w:divBdr>
                                                        <w:top w:val="none" w:sz="0" w:space="0" w:color="auto"/>
                                                        <w:left w:val="none" w:sz="0" w:space="0" w:color="auto"/>
                                                        <w:bottom w:val="none" w:sz="0" w:space="0" w:color="auto"/>
                                                        <w:right w:val="none" w:sz="0" w:space="0" w:color="auto"/>
                                                      </w:divBdr>
                                                      <w:divsChild>
                                                        <w:div w:id="1025447558">
                                                          <w:marLeft w:val="0"/>
                                                          <w:marRight w:val="0"/>
                                                          <w:marTop w:val="0"/>
                                                          <w:marBottom w:val="0"/>
                                                          <w:divBdr>
                                                            <w:top w:val="none" w:sz="0" w:space="0" w:color="auto"/>
                                                            <w:left w:val="none" w:sz="0" w:space="0" w:color="auto"/>
                                                            <w:bottom w:val="none" w:sz="0" w:space="0" w:color="auto"/>
                                                            <w:right w:val="none" w:sz="0" w:space="0" w:color="auto"/>
                                                          </w:divBdr>
                                                          <w:divsChild>
                                                            <w:div w:id="72821654">
                                                              <w:marLeft w:val="0"/>
                                                              <w:marRight w:val="0"/>
                                                              <w:marTop w:val="0"/>
                                                              <w:marBottom w:val="0"/>
                                                              <w:divBdr>
                                                                <w:top w:val="none" w:sz="0" w:space="0" w:color="auto"/>
                                                                <w:left w:val="none" w:sz="0" w:space="0" w:color="auto"/>
                                                                <w:bottom w:val="none" w:sz="0" w:space="0" w:color="auto"/>
                                                                <w:right w:val="none" w:sz="0" w:space="0" w:color="auto"/>
                                                              </w:divBdr>
                                                              <w:divsChild>
                                                                <w:div w:id="1191265871">
                                                                  <w:marLeft w:val="0"/>
                                                                  <w:marRight w:val="0"/>
                                                                  <w:marTop w:val="0"/>
                                                                  <w:marBottom w:val="0"/>
                                                                  <w:divBdr>
                                                                    <w:top w:val="none" w:sz="0" w:space="0" w:color="auto"/>
                                                                    <w:left w:val="none" w:sz="0" w:space="0" w:color="auto"/>
                                                                    <w:bottom w:val="none" w:sz="0" w:space="0" w:color="auto"/>
                                                                    <w:right w:val="none" w:sz="0" w:space="0" w:color="auto"/>
                                                                  </w:divBdr>
                                                                </w:div>
                                                                <w:div w:id="160557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445555">
                                                      <w:marLeft w:val="0"/>
                                                      <w:marRight w:val="0"/>
                                                      <w:marTop w:val="0"/>
                                                      <w:marBottom w:val="0"/>
                                                      <w:divBdr>
                                                        <w:top w:val="none" w:sz="0" w:space="0" w:color="auto"/>
                                                        <w:left w:val="none" w:sz="0" w:space="0" w:color="auto"/>
                                                        <w:bottom w:val="none" w:sz="0" w:space="0" w:color="auto"/>
                                                        <w:right w:val="none" w:sz="0" w:space="0" w:color="auto"/>
                                                      </w:divBdr>
                                                      <w:divsChild>
                                                        <w:div w:id="792752310">
                                                          <w:marLeft w:val="0"/>
                                                          <w:marRight w:val="0"/>
                                                          <w:marTop w:val="0"/>
                                                          <w:marBottom w:val="0"/>
                                                          <w:divBdr>
                                                            <w:top w:val="none" w:sz="0" w:space="0" w:color="auto"/>
                                                            <w:left w:val="none" w:sz="0" w:space="0" w:color="auto"/>
                                                            <w:bottom w:val="none" w:sz="0" w:space="0" w:color="auto"/>
                                                            <w:right w:val="none" w:sz="0" w:space="0" w:color="auto"/>
                                                          </w:divBdr>
                                                          <w:divsChild>
                                                            <w:div w:id="383143959">
                                                              <w:marLeft w:val="0"/>
                                                              <w:marRight w:val="0"/>
                                                              <w:marTop w:val="0"/>
                                                              <w:marBottom w:val="0"/>
                                                              <w:divBdr>
                                                                <w:top w:val="none" w:sz="0" w:space="0" w:color="auto"/>
                                                                <w:left w:val="none" w:sz="0" w:space="0" w:color="auto"/>
                                                                <w:bottom w:val="none" w:sz="0" w:space="0" w:color="auto"/>
                                                                <w:right w:val="none" w:sz="0" w:space="0" w:color="auto"/>
                                                              </w:divBdr>
                                                              <w:divsChild>
                                                                <w:div w:id="825171265">
                                                                  <w:marLeft w:val="0"/>
                                                                  <w:marRight w:val="0"/>
                                                                  <w:marTop w:val="0"/>
                                                                  <w:marBottom w:val="0"/>
                                                                  <w:divBdr>
                                                                    <w:top w:val="none" w:sz="0" w:space="0" w:color="auto"/>
                                                                    <w:left w:val="none" w:sz="0" w:space="0" w:color="auto"/>
                                                                    <w:bottom w:val="none" w:sz="0" w:space="0" w:color="auto"/>
                                                                    <w:right w:val="none" w:sz="0" w:space="0" w:color="auto"/>
                                                                  </w:divBdr>
                                                                </w:div>
                                                                <w:div w:id="127128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606793">
                                                      <w:marLeft w:val="0"/>
                                                      <w:marRight w:val="0"/>
                                                      <w:marTop w:val="0"/>
                                                      <w:marBottom w:val="0"/>
                                                      <w:divBdr>
                                                        <w:top w:val="none" w:sz="0" w:space="0" w:color="auto"/>
                                                        <w:left w:val="none" w:sz="0" w:space="0" w:color="auto"/>
                                                        <w:bottom w:val="none" w:sz="0" w:space="0" w:color="auto"/>
                                                        <w:right w:val="none" w:sz="0" w:space="0" w:color="auto"/>
                                                      </w:divBdr>
                                                      <w:divsChild>
                                                        <w:div w:id="506751224">
                                                          <w:marLeft w:val="0"/>
                                                          <w:marRight w:val="0"/>
                                                          <w:marTop w:val="0"/>
                                                          <w:marBottom w:val="0"/>
                                                          <w:divBdr>
                                                            <w:top w:val="none" w:sz="0" w:space="0" w:color="auto"/>
                                                            <w:left w:val="none" w:sz="0" w:space="0" w:color="auto"/>
                                                            <w:bottom w:val="none" w:sz="0" w:space="0" w:color="auto"/>
                                                            <w:right w:val="none" w:sz="0" w:space="0" w:color="auto"/>
                                                          </w:divBdr>
                                                          <w:divsChild>
                                                            <w:div w:id="8457194">
                                                              <w:marLeft w:val="0"/>
                                                              <w:marRight w:val="0"/>
                                                              <w:marTop w:val="0"/>
                                                              <w:marBottom w:val="0"/>
                                                              <w:divBdr>
                                                                <w:top w:val="none" w:sz="0" w:space="0" w:color="auto"/>
                                                                <w:left w:val="none" w:sz="0" w:space="0" w:color="auto"/>
                                                                <w:bottom w:val="none" w:sz="0" w:space="0" w:color="auto"/>
                                                                <w:right w:val="none" w:sz="0" w:space="0" w:color="auto"/>
                                                              </w:divBdr>
                                                              <w:divsChild>
                                                                <w:div w:id="452557674">
                                                                  <w:marLeft w:val="0"/>
                                                                  <w:marRight w:val="0"/>
                                                                  <w:marTop w:val="0"/>
                                                                  <w:marBottom w:val="0"/>
                                                                  <w:divBdr>
                                                                    <w:top w:val="none" w:sz="0" w:space="0" w:color="auto"/>
                                                                    <w:left w:val="none" w:sz="0" w:space="0" w:color="auto"/>
                                                                    <w:bottom w:val="none" w:sz="0" w:space="0" w:color="auto"/>
                                                                    <w:right w:val="none" w:sz="0" w:space="0" w:color="auto"/>
                                                                  </w:divBdr>
                                                                </w:div>
                                                                <w:div w:id="112828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540279">
                                                      <w:marLeft w:val="0"/>
                                                      <w:marRight w:val="0"/>
                                                      <w:marTop w:val="0"/>
                                                      <w:marBottom w:val="0"/>
                                                      <w:divBdr>
                                                        <w:top w:val="none" w:sz="0" w:space="0" w:color="auto"/>
                                                        <w:left w:val="none" w:sz="0" w:space="0" w:color="auto"/>
                                                        <w:bottom w:val="none" w:sz="0" w:space="0" w:color="auto"/>
                                                        <w:right w:val="none" w:sz="0" w:space="0" w:color="auto"/>
                                                      </w:divBdr>
                                                      <w:divsChild>
                                                        <w:div w:id="994920331">
                                                          <w:marLeft w:val="0"/>
                                                          <w:marRight w:val="0"/>
                                                          <w:marTop w:val="0"/>
                                                          <w:marBottom w:val="0"/>
                                                          <w:divBdr>
                                                            <w:top w:val="none" w:sz="0" w:space="0" w:color="auto"/>
                                                            <w:left w:val="none" w:sz="0" w:space="0" w:color="auto"/>
                                                            <w:bottom w:val="none" w:sz="0" w:space="0" w:color="auto"/>
                                                            <w:right w:val="none" w:sz="0" w:space="0" w:color="auto"/>
                                                          </w:divBdr>
                                                          <w:divsChild>
                                                            <w:div w:id="1593784032">
                                                              <w:marLeft w:val="0"/>
                                                              <w:marRight w:val="0"/>
                                                              <w:marTop w:val="0"/>
                                                              <w:marBottom w:val="0"/>
                                                              <w:divBdr>
                                                                <w:top w:val="none" w:sz="0" w:space="0" w:color="auto"/>
                                                                <w:left w:val="none" w:sz="0" w:space="0" w:color="auto"/>
                                                                <w:bottom w:val="none" w:sz="0" w:space="0" w:color="auto"/>
                                                                <w:right w:val="none" w:sz="0" w:space="0" w:color="auto"/>
                                                              </w:divBdr>
                                                              <w:divsChild>
                                                                <w:div w:id="868835674">
                                                                  <w:marLeft w:val="0"/>
                                                                  <w:marRight w:val="0"/>
                                                                  <w:marTop w:val="0"/>
                                                                  <w:marBottom w:val="0"/>
                                                                  <w:divBdr>
                                                                    <w:top w:val="none" w:sz="0" w:space="0" w:color="auto"/>
                                                                    <w:left w:val="none" w:sz="0" w:space="0" w:color="auto"/>
                                                                    <w:bottom w:val="none" w:sz="0" w:space="0" w:color="auto"/>
                                                                    <w:right w:val="none" w:sz="0" w:space="0" w:color="auto"/>
                                                                  </w:divBdr>
                                                                </w:div>
                                                                <w:div w:id="127246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254660">
                                                      <w:marLeft w:val="0"/>
                                                      <w:marRight w:val="0"/>
                                                      <w:marTop w:val="0"/>
                                                      <w:marBottom w:val="0"/>
                                                      <w:divBdr>
                                                        <w:top w:val="none" w:sz="0" w:space="0" w:color="auto"/>
                                                        <w:left w:val="none" w:sz="0" w:space="0" w:color="auto"/>
                                                        <w:bottom w:val="none" w:sz="0" w:space="0" w:color="auto"/>
                                                        <w:right w:val="none" w:sz="0" w:space="0" w:color="auto"/>
                                                      </w:divBdr>
                                                      <w:divsChild>
                                                        <w:div w:id="180167210">
                                                          <w:marLeft w:val="0"/>
                                                          <w:marRight w:val="0"/>
                                                          <w:marTop w:val="0"/>
                                                          <w:marBottom w:val="0"/>
                                                          <w:divBdr>
                                                            <w:top w:val="none" w:sz="0" w:space="0" w:color="auto"/>
                                                            <w:left w:val="none" w:sz="0" w:space="0" w:color="auto"/>
                                                            <w:bottom w:val="none" w:sz="0" w:space="0" w:color="auto"/>
                                                            <w:right w:val="none" w:sz="0" w:space="0" w:color="auto"/>
                                                          </w:divBdr>
                                                          <w:divsChild>
                                                            <w:div w:id="2144541248">
                                                              <w:marLeft w:val="0"/>
                                                              <w:marRight w:val="0"/>
                                                              <w:marTop w:val="0"/>
                                                              <w:marBottom w:val="0"/>
                                                              <w:divBdr>
                                                                <w:top w:val="none" w:sz="0" w:space="0" w:color="auto"/>
                                                                <w:left w:val="none" w:sz="0" w:space="0" w:color="auto"/>
                                                                <w:bottom w:val="none" w:sz="0" w:space="0" w:color="auto"/>
                                                                <w:right w:val="none" w:sz="0" w:space="0" w:color="auto"/>
                                                              </w:divBdr>
                                                              <w:divsChild>
                                                                <w:div w:id="1712878119">
                                                                  <w:marLeft w:val="0"/>
                                                                  <w:marRight w:val="0"/>
                                                                  <w:marTop w:val="0"/>
                                                                  <w:marBottom w:val="0"/>
                                                                  <w:divBdr>
                                                                    <w:top w:val="none" w:sz="0" w:space="0" w:color="auto"/>
                                                                    <w:left w:val="none" w:sz="0" w:space="0" w:color="auto"/>
                                                                    <w:bottom w:val="none" w:sz="0" w:space="0" w:color="auto"/>
                                                                    <w:right w:val="none" w:sz="0" w:space="0" w:color="auto"/>
                                                                  </w:divBdr>
                                                                </w:div>
                                                                <w:div w:id="212765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879765">
                                                      <w:marLeft w:val="0"/>
                                                      <w:marRight w:val="0"/>
                                                      <w:marTop w:val="0"/>
                                                      <w:marBottom w:val="0"/>
                                                      <w:divBdr>
                                                        <w:top w:val="none" w:sz="0" w:space="0" w:color="auto"/>
                                                        <w:left w:val="none" w:sz="0" w:space="0" w:color="auto"/>
                                                        <w:bottom w:val="none" w:sz="0" w:space="0" w:color="auto"/>
                                                        <w:right w:val="none" w:sz="0" w:space="0" w:color="auto"/>
                                                      </w:divBdr>
                                                      <w:divsChild>
                                                        <w:div w:id="244918937">
                                                          <w:marLeft w:val="0"/>
                                                          <w:marRight w:val="0"/>
                                                          <w:marTop w:val="0"/>
                                                          <w:marBottom w:val="0"/>
                                                          <w:divBdr>
                                                            <w:top w:val="none" w:sz="0" w:space="0" w:color="auto"/>
                                                            <w:left w:val="none" w:sz="0" w:space="0" w:color="auto"/>
                                                            <w:bottom w:val="none" w:sz="0" w:space="0" w:color="auto"/>
                                                            <w:right w:val="none" w:sz="0" w:space="0" w:color="auto"/>
                                                          </w:divBdr>
                                                          <w:divsChild>
                                                            <w:div w:id="1746566106">
                                                              <w:marLeft w:val="0"/>
                                                              <w:marRight w:val="0"/>
                                                              <w:marTop w:val="0"/>
                                                              <w:marBottom w:val="0"/>
                                                              <w:divBdr>
                                                                <w:top w:val="none" w:sz="0" w:space="0" w:color="auto"/>
                                                                <w:left w:val="none" w:sz="0" w:space="0" w:color="auto"/>
                                                                <w:bottom w:val="none" w:sz="0" w:space="0" w:color="auto"/>
                                                                <w:right w:val="none" w:sz="0" w:space="0" w:color="auto"/>
                                                              </w:divBdr>
                                                              <w:divsChild>
                                                                <w:div w:id="704065282">
                                                                  <w:marLeft w:val="0"/>
                                                                  <w:marRight w:val="0"/>
                                                                  <w:marTop w:val="0"/>
                                                                  <w:marBottom w:val="0"/>
                                                                  <w:divBdr>
                                                                    <w:top w:val="none" w:sz="0" w:space="0" w:color="auto"/>
                                                                    <w:left w:val="none" w:sz="0" w:space="0" w:color="auto"/>
                                                                    <w:bottom w:val="none" w:sz="0" w:space="0" w:color="auto"/>
                                                                    <w:right w:val="none" w:sz="0" w:space="0" w:color="auto"/>
                                                                  </w:divBdr>
                                                                </w:div>
                                                                <w:div w:id="11159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932457">
                                                      <w:marLeft w:val="0"/>
                                                      <w:marRight w:val="0"/>
                                                      <w:marTop w:val="0"/>
                                                      <w:marBottom w:val="0"/>
                                                      <w:divBdr>
                                                        <w:top w:val="none" w:sz="0" w:space="0" w:color="auto"/>
                                                        <w:left w:val="none" w:sz="0" w:space="0" w:color="auto"/>
                                                        <w:bottom w:val="none" w:sz="0" w:space="0" w:color="auto"/>
                                                        <w:right w:val="none" w:sz="0" w:space="0" w:color="auto"/>
                                                      </w:divBdr>
                                                      <w:divsChild>
                                                        <w:div w:id="623581851">
                                                          <w:marLeft w:val="0"/>
                                                          <w:marRight w:val="0"/>
                                                          <w:marTop w:val="0"/>
                                                          <w:marBottom w:val="0"/>
                                                          <w:divBdr>
                                                            <w:top w:val="none" w:sz="0" w:space="0" w:color="auto"/>
                                                            <w:left w:val="none" w:sz="0" w:space="0" w:color="auto"/>
                                                            <w:bottom w:val="none" w:sz="0" w:space="0" w:color="auto"/>
                                                            <w:right w:val="none" w:sz="0" w:space="0" w:color="auto"/>
                                                          </w:divBdr>
                                                          <w:divsChild>
                                                            <w:div w:id="2145930757">
                                                              <w:marLeft w:val="0"/>
                                                              <w:marRight w:val="0"/>
                                                              <w:marTop w:val="0"/>
                                                              <w:marBottom w:val="0"/>
                                                              <w:divBdr>
                                                                <w:top w:val="none" w:sz="0" w:space="0" w:color="auto"/>
                                                                <w:left w:val="none" w:sz="0" w:space="0" w:color="auto"/>
                                                                <w:bottom w:val="none" w:sz="0" w:space="0" w:color="auto"/>
                                                                <w:right w:val="none" w:sz="0" w:space="0" w:color="auto"/>
                                                              </w:divBdr>
                                                              <w:divsChild>
                                                                <w:div w:id="322203702">
                                                                  <w:marLeft w:val="0"/>
                                                                  <w:marRight w:val="0"/>
                                                                  <w:marTop w:val="0"/>
                                                                  <w:marBottom w:val="0"/>
                                                                  <w:divBdr>
                                                                    <w:top w:val="none" w:sz="0" w:space="0" w:color="auto"/>
                                                                    <w:left w:val="none" w:sz="0" w:space="0" w:color="auto"/>
                                                                    <w:bottom w:val="none" w:sz="0" w:space="0" w:color="auto"/>
                                                                    <w:right w:val="none" w:sz="0" w:space="0" w:color="auto"/>
                                                                  </w:divBdr>
                                                                </w:div>
                                                                <w:div w:id="53157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936994">
                                                      <w:marLeft w:val="0"/>
                                                      <w:marRight w:val="0"/>
                                                      <w:marTop w:val="0"/>
                                                      <w:marBottom w:val="0"/>
                                                      <w:divBdr>
                                                        <w:top w:val="none" w:sz="0" w:space="0" w:color="auto"/>
                                                        <w:left w:val="none" w:sz="0" w:space="0" w:color="auto"/>
                                                        <w:bottom w:val="none" w:sz="0" w:space="0" w:color="auto"/>
                                                        <w:right w:val="none" w:sz="0" w:space="0" w:color="auto"/>
                                                      </w:divBdr>
                                                      <w:divsChild>
                                                        <w:div w:id="1781413767">
                                                          <w:marLeft w:val="0"/>
                                                          <w:marRight w:val="0"/>
                                                          <w:marTop w:val="0"/>
                                                          <w:marBottom w:val="0"/>
                                                          <w:divBdr>
                                                            <w:top w:val="none" w:sz="0" w:space="0" w:color="auto"/>
                                                            <w:left w:val="none" w:sz="0" w:space="0" w:color="auto"/>
                                                            <w:bottom w:val="none" w:sz="0" w:space="0" w:color="auto"/>
                                                            <w:right w:val="none" w:sz="0" w:space="0" w:color="auto"/>
                                                          </w:divBdr>
                                                          <w:divsChild>
                                                            <w:div w:id="1884755595">
                                                              <w:marLeft w:val="0"/>
                                                              <w:marRight w:val="0"/>
                                                              <w:marTop w:val="0"/>
                                                              <w:marBottom w:val="0"/>
                                                              <w:divBdr>
                                                                <w:top w:val="none" w:sz="0" w:space="0" w:color="auto"/>
                                                                <w:left w:val="none" w:sz="0" w:space="0" w:color="auto"/>
                                                                <w:bottom w:val="none" w:sz="0" w:space="0" w:color="auto"/>
                                                                <w:right w:val="none" w:sz="0" w:space="0" w:color="auto"/>
                                                              </w:divBdr>
                                                              <w:divsChild>
                                                                <w:div w:id="1294167667">
                                                                  <w:marLeft w:val="0"/>
                                                                  <w:marRight w:val="0"/>
                                                                  <w:marTop w:val="0"/>
                                                                  <w:marBottom w:val="0"/>
                                                                  <w:divBdr>
                                                                    <w:top w:val="none" w:sz="0" w:space="0" w:color="auto"/>
                                                                    <w:left w:val="none" w:sz="0" w:space="0" w:color="auto"/>
                                                                    <w:bottom w:val="none" w:sz="0" w:space="0" w:color="auto"/>
                                                                    <w:right w:val="none" w:sz="0" w:space="0" w:color="auto"/>
                                                                  </w:divBdr>
                                                                </w:div>
                                                                <w:div w:id="132038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021599">
                                                      <w:marLeft w:val="0"/>
                                                      <w:marRight w:val="0"/>
                                                      <w:marTop w:val="0"/>
                                                      <w:marBottom w:val="0"/>
                                                      <w:divBdr>
                                                        <w:top w:val="none" w:sz="0" w:space="0" w:color="auto"/>
                                                        <w:left w:val="none" w:sz="0" w:space="0" w:color="auto"/>
                                                        <w:bottom w:val="none" w:sz="0" w:space="0" w:color="auto"/>
                                                        <w:right w:val="none" w:sz="0" w:space="0" w:color="auto"/>
                                                      </w:divBdr>
                                                      <w:divsChild>
                                                        <w:div w:id="827867606">
                                                          <w:marLeft w:val="0"/>
                                                          <w:marRight w:val="0"/>
                                                          <w:marTop w:val="0"/>
                                                          <w:marBottom w:val="0"/>
                                                          <w:divBdr>
                                                            <w:top w:val="none" w:sz="0" w:space="0" w:color="auto"/>
                                                            <w:left w:val="none" w:sz="0" w:space="0" w:color="auto"/>
                                                            <w:bottom w:val="none" w:sz="0" w:space="0" w:color="auto"/>
                                                            <w:right w:val="none" w:sz="0" w:space="0" w:color="auto"/>
                                                          </w:divBdr>
                                                          <w:divsChild>
                                                            <w:div w:id="157502087">
                                                              <w:marLeft w:val="0"/>
                                                              <w:marRight w:val="0"/>
                                                              <w:marTop w:val="0"/>
                                                              <w:marBottom w:val="0"/>
                                                              <w:divBdr>
                                                                <w:top w:val="none" w:sz="0" w:space="0" w:color="auto"/>
                                                                <w:left w:val="none" w:sz="0" w:space="0" w:color="auto"/>
                                                                <w:bottom w:val="none" w:sz="0" w:space="0" w:color="auto"/>
                                                                <w:right w:val="none" w:sz="0" w:space="0" w:color="auto"/>
                                                              </w:divBdr>
                                                              <w:divsChild>
                                                                <w:div w:id="1107312471">
                                                                  <w:marLeft w:val="0"/>
                                                                  <w:marRight w:val="0"/>
                                                                  <w:marTop w:val="0"/>
                                                                  <w:marBottom w:val="0"/>
                                                                  <w:divBdr>
                                                                    <w:top w:val="none" w:sz="0" w:space="0" w:color="auto"/>
                                                                    <w:left w:val="none" w:sz="0" w:space="0" w:color="auto"/>
                                                                    <w:bottom w:val="none" w:sz="0" w:space="0" w:color="auto"/>
                                                                    <w:right w:val="none" w:sz="0" w:space="0" w:color="auto"/>
                                                                  </w:divBdr>
                                                                </w:div>
                                                                <w:div w:id="181537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097126">
                                                      <w:marLeft w:val="0"/>
                                                      <w:marRight w:val="0"/>
                                                      <w:marTop w:val="0"/>
                                                      <w:marBottom w:val="0"/>
                                                      <w:divBdr>
                                                        <w:top w:val="none" w:sz="0" w:space="0" w:color="auto"/>
                                                        <w:left w:val="none" w:sz="0" w:space="0" w:color="auto"/>
                                                        <w:bottom w:val="none" w:sz="0" w:space="0" w:color="auto"/>
                                                        <w:right w:val="none" w:sz="0" w:space="0" w:color="auto"/>
                                                      </w:divBdr>
                                                      <w:divsChild>
                                                        <w:div w:id="785009190">
                                                          <w:marLeft w:val="0"/>
                                                          <w:marRight w:val="0"/>
                                                          <w:marTop w:val="0"/>
                                                          <w:marBottom w:val="0"/>
                                                          <w:divBdr>
                                                            <w:top w:val="none" w:sz="0" w:space="0" w:color="auto"/>
                                                            <w:left w:val="none" w:sz="0" w:space="0" w:color="auto"/>
                                                            <w:bottom w:val="none" w:sz="0" w:space="0" w:color="auto"/>
                                                            <w:right w:val="none" w:sz="0" w:space="0" w:color="auto"/>
                                                          </w:divBdr>
                                                          <w:divsChild>
                                                            <w:div w:id="783187858">
                                                              <w:marLeft w:val="0"/>
                                                              <w:marRight w:val="0"/>
                                                              <w:marTop w:val="0"/>
                                                              <w:marBottom w:val="0"/>
                                                              <w:divBdr>
                                                                <w:top w:val="none" w:sz="0" w:space="0" w:color="auto"/>
                                                                <w:left w:val="none" w:sz="0" w:space="0" w:color="auto"/>
                                                                <w:bottom w:val="none" w:sz="0" w:space="0" w:color="auto"/>
                                                                <w:right w:val="none" w:sz="0" w:space="0" w:color="auto"/>
                                                              </w:divBdr>
                                                              <w:divsChild>
                                                                <w:div w:id="110170268">
                                                                  <w:marLeft w:val="0"/>
                                                                  <w:marRight w:val="0"/>
                                                                  <w:marTop w:val="0"/>
                                                                  <w:marBottom w:val="0"/>
                                                                  <w:divBdr>
                                                                    <w:top w:val="none" w:sz="0" w:space="0" w:color="auto"/>
                                                                    <w:left w:val="none" w:sz="0" w:space="0" w:color="auto"/>
                                                                    <w:bottom w:val="none" w:sz="0" w:space="0" w:color="auto"/>
                                                                    <w:right w:val="none" w:sz="0" w:space="0" w:color="auto"/>
                                                                  </w:divBdr>
                                                                </w:div>
                                                                <w:div w:id="191380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911409">
                                                      <w:marLeft w:val="0"/>
                                                      <w:marRight w:val="0"/>
                                                      <w:marTop w:val="0"/>
                                                      <w:marBottom w:val="0"/>
                                                      <w:divBdr>
                                                        <w:top w:val="none" w:sz="0" w:space="0" w:color="auto"/>
                                                        <w:left w:val="none" w:sz="0" w:space="0" w:color="auto"/>
                                                        <w:bottom w:val="none" w:sz="0" w:space="0" w:color="auto"/>
                                                        <w:right w:val="none" w:sz="0" w:space="0" w:color="auto"/>
                                                      </w:divBdr>
                                                      <w:divsChild>
                                                        <w:div w:id="995567083">
                                                          <w:marLeft w:val="0"/>
                                                          <w:marRight w:val="0"/>
                                                          <w:marTop w:val="0"/>
                                                          <w:marBottom w:val="0"/>
                                                          <w:divBdr>
                                                            <w:top w:val="none" w:sz="0" w:space="0" w:color="auto"/>
                                                            <w:left w:val="none" w:sz="0" w:space="0" w:color="auto"/>
                                                            <w:bottom w:val="none" w:sz="0" w:space="0" w:color="auto"/>
                                                            <w:right w:val="none" w:sz="0" w:space="0" w:color="auto"/>
                                                          </w:divBdr>
                                                          <w:divsChild>
                                                            <w:div w:id="508719841">
                                                              <w:marLeft w:val="0"/>
                                                              <w:marRight w:val="0"/>
                                                              <w:marTop w:val="0"/>
                                                              <w:marBottom w:val="0"/>
                                                              <w:divBdr>
                                                                <w:top w:val="none" w:sz="0" w:space="0" w:color="auto"/>
                                                                <w:left w:val="none" w:sz="0" w:space="0" w:color="auto"/>
                                                                <w:bottom w:val="none" w:sz="0" w:space="0" w:color="auto"/>
                                                                <w:right w:val="none" w:sz="0" w:space="0" w:color="auto"/>
                                                              </w:divBdr>
                                                              <w:divsChild>
                                                                <w:div w:id="410005236">
                                                                  <w:marLeft w:val="0"/>
                                                                  <w:marRight w:val="0"/>
                                                                  <w:marTop w:val="0"/>
                                                                  <w:marBottom w:val="0"/>
                                                                  <w:divBdr>
                                                                    <w:top w:val="none" w:sz="0" w:space="0" w:color="auto"/>
                                                                    <w:left w:val="none" w:sz="0" w:space="0" w:color="auto"/>
                                                                    <w:bottom w:val="none" w:sz="0" w:space="0" w:color="auto"/>
                                                                    <w:right w:val="none" w:sz="0" w:space="0" w:color="auto"/>
                                                                  </w:divBdr>
                                                                </w:div>
                                                                <w:div w:id="136212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8616">
                                                      <w:marLeft w:val="0"/>
                                                      <w:marRight w:val="0"/>
                                                      <w:marTop w:val="0"/>
                                                      <w:marBottom w:val="0"/>
                                                      <w:divBdr>
                                                        <w:top w:val="none" w:sz="0" w:space="0" w:color="auto"/>
                                                        <w:left w:val="none" w:sz="0" w:space="0" w:color="auto"/>
                                                        <w:bottom w:val="none" w:sz="0" w:space="0" w:color="auto"/>
                                                        <w:right w:val="none" w:sz="0" w:space="0" w:color="auto"/>
                                                      </w:divBdr>
                                                      <w:divsChild>
                                                        <w:div w:id="920523395">
                                                          <w:marLeft w:val="0"/>
                                                          <w:marRight w:val="0"/>
                                                          <w:marTop w:val="0"/>
                                                          <w:marBottom w:val="0"/>
                                                          <w:divBdr>
                                                            <w:top w:val="none" w:sz="0" w:space="0" w:color="auto"/>
                                                            <w:left w:val="none" w:sz="0" w:space="0" w:color="auto"/>
                                                            <w:bottom w:val="none" w:sz="0" w:space="0" w:color="auto"/>
                                                            <w:right w:val="none" w:sz="0" w:space="0" w:color="auto"/>
                                                          </w:divBdr>
                                                          <w:divsChild>
                                                            <w:div w:id="1927960173">
                                                              <w:marLeft w:val="0"/>
                                                              <w:marRight w:val="0"/>
                                                              <w:marTop w:val="0"/>
                                                              <w:marBottom w:val="0"/>
                                                              <w:divBdr>
                                                                <w:top w:val="none" w:sz="0" w:space="0" w:color="auto"/>
                                                                <w:left w:val="none" w:sz="0" w:space="0" w:color="auto"/>
                                                                <w:bottom w:val="none" w:sz="0" w:space="0" w:color="auto"/>
                                                                <w:right w:val="none" w:sz="0" w:space="0" w:color="auto"/>
                                                              </w:divBdr>
                                                              <w:divsChild>
                                                                <w:div w:id="1124619550">
                                                                  <w:marLeft w:val="0"/>
                                                                  <w:marRight w:val="0"/>
                                                                  <w:marTop w:val="0"/>
                                                                  <w:marBottom w:val="0"/>
                                                                  <w:divBdr>
                                                                    <w:top w:val="none" w:sz="0" w:space="0" w:color="auto"/>
                                                                    <w:left w:val="none" w:sz="0" w:space="0" w:color="auto"/>
                                                                    <w:bottom w:val="none" w:sz="0" w:space="0" w:color="auto"/>
                                                                    <w:right w:val="none" w:sz="0" w:space="0" w:color="auto"/>
                                                                  </w:divBdr>
                                                                </w:div>
                                                                <w:div w:id="15812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543174">
                                                      <w:marLeft w:val="0"/>
                                                      <w:marRight w:val="0"/>
                                                      <w:marTop w:val="0"/>
                                                      <w:marBottom w:val="0"/>
                                                      <w:divBdr>
                                                        <w:top w:val="none" w:sz="0" w:space="0" w:color="auto"/>
                                                        <w:left w:val="none" w:sz="0" w:space="0" w:color="auto"/>
                                                        <w:bottom w:val="none" w:sz="0" w:space="0" w:color="auto"/>
                                                        <w:right w:val="none" w:sz="0" w:space="0" w:color="auto"/>
                                                      </w:divBdr>
                                                      <w:divsChild>
                                                        <w:div w:id="502625613">
                                                          <w:marLeft w:val="0"/>
                                                          <w:marRight w:val="0"/>
                                                          <w:marTop w:val="0"/>
                                                          <w:marBottom w:val="0"/>
                                                          <w:divBdr>
                                                            <w:top w:val="none" w:sz="0" w:space="0" w:color="auto"/>
                                                            <w:left w:val="none" w:sz="0" w:space="0" w:color="auto"/>
                                                            <w:bottom w:val="none" w:sz="0" w:space="0" w:color="auto"/>
                                                            <w:right w:val="none" w:sz="0" w:space="0" w:color="auto"/>
                                                          </w:divBdr>
                                                          <w:divsChild>
                                                            <w:div w:id="1623613584">
                                                              <w:marLeft w:val="0"/>
                                                              <w:marRight w:val="0"/>
                                                              <w:marTop w:val="0"/>
                                                              <w:marBottom w:val="0"/>
                                                              <w:divBdr>
                                                                <w:top w:val="none" w:sz="0" w:space="0" w:color="auto"/>
                                                                <w:left w:val="none" w:sz="0" w:space="0" w:color="auto"/>
                                                                <w:bottom w:val="none" w:sz="0" w:space="0" w:color="auto"/>
                                                                <w:right w:val="none" w:sz="0" w:space="0" w:color="auto"/>
                                                              </w:divBdr>
                                                              <w:divsChild>
                                                                <w:div w:id="270862853">
                                                                  <w:marLeft w:val="0"/>
                                                                  <w:marRight w:val="0"/>
                                                                  <w:marTop w:val="0"/>
                                                                  <w:marBottom w:val="0"/>
                                                                  <w:divBdr>
                                                                    <w:top w:val="none" w:sz="0" w:space="0" w:color="auto"/>
                                                                    <w:left w:val="none" w:sz="0" w:space="0" w:color="auto"/>
                                                                    <w:bottom w:val="none" w:sz="0" w:space="0" w:color="auto"/>
                                                                    <w:right w:val="none" w:sz="0" w:space="0" w:color="auto"/>
                                                                  </w:divBdr>
                                                                </w:div>
                                                                <w:div w:id="66617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741952">
                                                      <w:marLeft w:val="0"/>
                                                      <w:marRight w:val="0"/>
                                                      <w:marTop w:val="0"/>
                                                      <w:marBottom w:val="0"/>
                                                      <w:divBdr>
                                                        <w:top w:val="none" w:sz="0" w:space="0" w:color="auto"/>
                                                        <w:left w:val="none" w:sz="0" w:space="0" w:color="auto"/>
                                                        <w:bottom w:val="none" w:sz="0" w:space="0" w:color="auto"/>
                                                        <w:right w:val="none" w:sz="0" w:space="0" w:color="auto"/>
                                                      </w:divBdr>
                                                      <w:divsChild>
                                                        <w:div w:id="350956008">
                                                          <w:marLeft w:val="0"/>
                                                          <w:marRight w:val="0"/>
                                                          <w:marTop w:val="0"/>
                                                          <w:marBottom w:val="0"/>
                                                          <w:divBdr>
                                                            <w:top w:val="none" w:sz="0" w:space="0" w:color="auto"/>
                                                            <w:left w:val="none" w:sz="0" w:space="0" w:color="auto"/>
                                                            <w:bottom w:val="none" w:sz="0" w:space="0" w:color="auto"/>
                                                            <w:right w:val="none" w:sz="0" w:space="0" w:color="auto"/>
                                                          </w:divBdr>
                                                          <w:divsChild>
                                                            <w:div w:id="1261571353">
                                                              <w:marLeft w:val="0"/>
                                                              <w:marRight w:val="0"/>
                                                              <w:marTop w:val="0"/>
                                                              <w:marBottom w:val="0"/>
                                                              <w:divBdr>
                                                                <w:top w:val="none" w:sz="0" w:space="0" w:color="auto"/>
                                                                <w:left w:val="none" w:sz="0" w:space="0" w:color="auto"/>
                                                                <w:bottom w:val="none" w:sz="0" w:space="0" w:color="auto"/>
                                                                <w:right w:val="none" w:sz="0" w:space="0" w:color="auto"/>
                                                              </w:divBdr>
                                                              <w:divsChild>
                                                                <w:div w:id="820852878">
                                                                  <w:marLeft w:val="0"/>
                                                                  <w:marRight w:val="0"/>
                                                                  <w:marTop w:val="0"/>
                                                                  <w:marBottom w:val="0"/>
                                                                  <w:divBdr>
                                                                    <w:top w:val="none" w:sz="0" w:space="0" w:color="auto"/>
                                                                    <w:left w:val="none" w:sz="0" w:space="0" w:color="auto"/>
                                                                    <w:bottom w:val="none" w:sz="0" w:space="0" w:color="auto"/>
                                                                    <w:right w:val="none" w:sz="0" w:space="0" w:color="auto"/>
                                                                  </w:divBdr>
                                                                </w:div>
                                                                <w:div w:id="96843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861491">
                                                      <w:marLeft w:val="0"/>
                                                      <w:marRight w:val="0"/>
                                                      <w:marTop w:val="0"/>
                                                      <w:marBottom w:val="0"/>
                                                      <w:divBdr>
                                                        <w:top w:val="none" w:sz="0" w:space="0" w:color="auto"/>
                                                        <w:left w:val="none" w:sz="0" w:space="0" w:color="auto"/>
                                                        <w:bottom w:val="none" w:sz="0" w:space="0" w:color="auto"/>
                                                        <w:right w:val="none" w:sz="0" w:space="0" w:color="auto"/>
                                                      </w:divBdr>
                                                      <w:divsChild>
                                                        <w:div w:id="693263805">
                                                          <w:marLeft w:val="0"/>
                                                          <w:marRight w:val="0"/>
                                                          <w:marTop w:val="0"/>
                                                          <w:marBottom w:val="0"/>
                                                          <w:divBdr>
                                                            <w:top w:val="none" w:sz="0" w:space="0" w:color="auto"/>
                                                            <w:left w:val="none" w:sz="0" w:space="0" w:color="auto"/>
                                                            <w:bottom w:val="none" w:sz="0" w:space="0" w:color="auto"/>
                                                            <w:right w:val="none" w:sz="0" w:space="0" w:color="auto"/>
                                                          </w:divBdr>
                                                          <w:divsChild>
                                                            <w:div w:id="1082948064">
                                                              <w:marLeft w:val="0"/>
                                                              <w:marRight w:val="0"/>
                                                              <w:marTop w:val="0"/>
                                                              <w:marBottom w:val="0"/>
                                                              <w:divBdr>
                                                                <w:top w:val="none" w:sz="0" w:space="0" w:color="auto"/>
                                                                <w:left w:val="none" w:sz="0" w:space="0" w:color="auto"/>
                                                                <w:bottom w:val="none" w:sz="0" w:space="0" w:color="auto"/>
                                                                <w:right w:val="none" w:sz="0" w:space="0" w:color="auto"/>
                                                              </w:divBdr>
                                                              <w:divsChild>
                                                                <w:div w:id="516310425">
                                                                  <w:marLeft w:val="0"/>
                                                                  <w:marRight w:val="0"/>
                                                                  <w:marTop w:val="0"/>
                                                                  <w:marBottom w:val="0"/>
                                                                  <w:divBdr>
                                                                    <w:top w:val="none" w:sz="0" w:space="0" w:color="auto"/>
                                                                    <w:left w:val="none" w:sz="0" w:space="0" w:color="auto"/>
                                                                    <w:bottom w:val="none" w:sz="0" w:space="0" w:color="auto"/>
                                                                    <w:right w:val="none" w:sz="0" w:space="0" w:color="auto"/>
                                                                  </w:divBdr>
                                                                </w:div>
                                                                <w:div w:id="54514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04034">
                                                      <w:marLeft w:val="0"/>
                                                      <w:marRight w:val="0"/>
                                                      <w:marTop w:val="0"/>
                                                      <w:marBottom w:val="0"/>
                                                      <w:divBdr>
                                                        <w:top w:val="none" w:sz="0" w:space="0" w:color="auto"/>
                                                        <w:left w:val="none" w:sz="0" w:space="0" w:color="auto"/>
                                                        <w:bottom w:val="none" w:sz="0" w:space="0" w:color="auto"/>
                                                        <w:right w:val="none" w:sz="0" w:space="0" w:color="auto"/>
                                                      </w:divBdr>
                                                      <w:divsChild>
                                                        <w:div w:id="1863787104">
                                                          <w:marLeft w:val="0"/>
                                                          <w:marRight w:val="0"/>
                                                          <w:marTop w:val="0"/>
                                                          <w:marBottom w:val="0"/>
                                                          <w:divBdr>
                                                            <w:top w:val="none" w:sz="0" w:space="0" w:color="auto"/>
                                                            <w:left w:val="none" w:sz="0" w:space="0" w:color="auto"/>
                                                            <w:bottom w:val="none" w:sz="0" w:space="0" w:color="auto"/>
                                                            <w:right w:val="none" w:sz="0" w:space="0" w:color="auto"/>
                                                          </w:divBdr>
                                                          <w:divsChild>
                                                            <w:div w:id="1088885821">
                                                              <w:marLeft w:val="0"/>
                                                              <w:marRight w:val="0"/>
                                                              <w:marTop w:val="0"/>
                                                              <w:marBottom w:val="0"/>
                                                              <w:divBdr>
                                                                <w:top w:val="none" w:sz="0" w:space="0" w:color="auto"/>
                                                                <w:left w:val="none" w:sz="0" w:space="0" w:color="auto"/>
                                                                <w:bottom w:val="none" w:sz="0" w:space="0" w:color="auto"/>
                                                                <w:right w:val="none" w:sz="0" w:space="0" w:color="auto"/>
                                                              </w:divBdr>
                                                              <w:divsChild>
                                                                <w:div w:id="1352337927">
                                                                  <w:marLeft w:val="0"/>
                                                                  <w:marRight w:val="0"/>
                                                                  <w:marTop w:val="0"/>
                                                                  <w:marBottom w:val="0"/>
                                                                  <w:divBdr>
                                                                    <w:top w:val="none" w:sz="0" w:space="0" w:color="auto"/>
                                                                    <w:left w:val="none" w:sz="0" w:space="0" w:color="auto"/>
                                                                    <w:bottom w:val="none" w:sz="0" w:space="0" w:color="auto"/>
                                                                    <w:right w:val="none" w:sz="0" w:space="0" w:color="auto"/>
                                                                  </w:divBdr>
                                                                </w:div>
                                                                <w:div w:id="209342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132010">
                                                      <w:marLeft w:val="0"/>
                                                      <w:marRight w:val="0"/>
                                                      <w:marTop w:val="0"/>
                                                      <w:marBottom w:val="0"/>
                                                      <w:divBdr>
                                                        <w:top w:val="none" w:sz="0" w:space="0" w:color="auto"/>
                                                        <w:left w:val="none" w:sz="0" w:space="0" w:color="auto"/>
                                                        <w:bottom w:val="none" w:sz="0" w:space="0" w:color="auto"/>
                                                        <w:right w:val="none" w:sz="0" w:space="0" w:color="auto"/>
                                                      </w:divBdr>
                                                      <w:divsChild>
                                                        <w:div w:id="2141679055">
                                                          <w:marLeft w:val="0"/>
                                                          <w:marRight w:val="0"/>
                                                          <w:marTop w:val="0"/>
                                                          <w:marBottom w:val="0"/>
                                                          <w:divBdr>
                                                            <w:top w:val="none" w:sz="0" w:space="0" w:color="auto"/>
                                                            <w:left w:val="none" w:sz="0" w:space="0" w:color="auto"/>
                                                            <w:bottom w:val="none" w:sz="0" w:space="0" w:color="auto"/>
                                                            <w:right w:val="none" w:sz="0" w:space="0" w:color="auto"/>
                                                          </w:divBdr>
                                                          <w:divsChild>
                                                            <w:div w:id="1764567950">
                                                              <w:marLeft w:val="0"/>
                                                              <w:marRight w:val="0"/>
                                                              <w:marTop w:val="0"/>
                                                              <w:marBottom w:val="0"/>
                                                              <w:divBdr>
                                                                <w:top w:val="none" w:sz="0" w:space="0" w:color="auto"/>
                                                                <w:left w:val="none" w:sz="0" w:space="0" w:color="auto"/>
                                                                <w:bottom w:val="none" w:sz="0" w:space="0" w:color="auto"/>
                                                                <w:right w:val="none" w:sz="0" w:space="0" w:color="auto"/>
                                                              </w:divBdr>
                                                              <w:divsChild>
                                                                <w:div w:id="811753802">
                                                                  <w:marLeft w:val="0"/>
                                                                  <w:marRight w:val="0"/>
                                                                  <w:marTop w:val="0"/>
                                                                  <w:marBottom w:val="0"/>
                                                                  <w:divBdr>
                                                                    <w:top w:val="none" w:sz="0" w:space="0" w:color="auto"/>
                                                                    <w:left w:val="none" w:sz="0" w:space="0" w:color="auto"/>
                                                                    <w:bottom w:val="none" w:sz="0" w:space="0" w:color="auto"/>
                                                                    <w:right w:val="none" w:sz="0" w:space="0" w:color="auto"/>
                                                                  </w:divBdr>
                                                                </w:div>
                                                                <w:div w:id="102656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056622">
                                                      <w:marLeft w:val="0"/>
                                                      <w:marRight w:val="0"/>
                                                      <w:marTop w:val="0"/>
                                                      <w:marBottom w:val="0"/>
                                                      <w:divBdr>
                                                        <w:top w:val="none" w:sz="0" w:space="0" w:color="auto"/>
                                                        <w:left w:val="none" w:sz="0" w:space="0" w:color="auto"/>
                                                        <w:bottom w:val="none" w:sz="0" w:space="0" w:color="auto"/>
                                                        <w:right w:val="none" w:sz="0" w:space="0" w:color="auto"/>
                                                      </w:divBdr>
                                                      <w:divsChild>
                                                        <w:div w:id="759135500">
                                                          <w:marLeft w:val="0"/>
                                                          <w:marRight w:val="0"/>
                                                          <w:marTop w:val="0"/>
                                                          <w:marBottom w:val="0"/>
                                                          <w:divBdr>
                                                            <w:top w:val="none" w:sz="0" w:space="0" w:color="auto"/>
                                                            <w:left w:val="none" w:sz="0" w:space="0" w:color="auto"/>
                                                            <w:bottom w:val="none" w:sz="0" w:space="0" w:color="auto"/>
                                                            <w:right w:val="none" w:sz="0" w:space="0" w:color="auto"/>
                                                          </w:divBdr>
                                                          <w:divsChild>
                                                            <w:div w:id="636035282">
                                                              <w:marLeft w:val="0"/>
                                                              <w:marRight w:val="0"/>
                                                              <w:marTop w:val="0"/>
                                                              <w:marBottom w:val="0"/>
                                                              <w:divBdr>
                                                                <w:top w:val="none" w:sz="0" w:space="0" w:color="auto"/>
                                                                <w:left w:val="none" w:sz="0" w:space="0" w:color="auto"/>
                                                                <w:bottom w:val="none" w:sz="0" w:space="0" w:color="auto"/>
                                                                <w:right w:val="none" w:sz="0" w:space="0" w:color="auto"/>
                                                              </w:divBdr>
                                                              <w:divsChild>
                                                                <w:div w:id="106780503">
                                                                  <w:marLeft w:val="0"/>
                                                                  <w:marRight w:val="0"/>
                                                                  <w:marTop w:val="0"/>
                                                                  <w:marBottom w:val="0"/>
                                                                  <w:divBdr>
                                                                    <w:top w:val="none" w:sz="0" w:space="0" w:color="auto"/>
                                                                    <w:left w:val="none" w:sz="0" w:space="0" w:color="auto"/>
                                                                    <w:bottom w:val="none" w:sz="0" w:space="0" w:color="auto"/>
                                                                    <w:right w:val="none" w:sz="0" w:space="0" w:color="auto"/>
                                                                  </w:divBdr>
                                                                </w:div>
                                                                <w:div w:id="93220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442271">
                                                      <w:marLeft w:val="0"/>
                                                      <w:marRight w:val="0"/>
                                                      <w:marTop w:val="0"/>
                                                      <w:marBottom w:val="0"/>
                                                      <w:divBdr>
                                                        <w:top w:val="none" w:sz="0" w:space="0" w:color="auto"/>
                                                        <w:left w:val="none" w:sz="0" w:space="0" w:color="auto"/>
                                                        <w:bottom w:val="none" w:sz="0" w:space="0" w:color="auto"/>
                                                        <w:right w:val="none" w:sz="0" w:space="0" w:color="auto"/>
                                                      </w:divBdr>
                                                      <w:divsChild>
                                                        <w:div w:id="776220120">
                                                          <w:marLeft w:val="0"/>
                                                          <w:marRight w:val="0"/>
                                                          <w:marTop w:val="0"/>
                                                          <w:marBottom w:val="0"/>
                                                          <w:divBdr>
                                                            <w:top w:val="none" w:sz="0" w:space="0" w:color="auto"/>
                                                            <w:left w:val="none" w:sz="0" w:space="0" w:color="auto"/>
                                                            <w:bottom w:val="none" w:sz="0" w:space="0" w:color="auto"/>
                                                            <w:right w:val="none" w:sz="0" w:space="0" w:color="auto"/>
                                                          </w:divBdr>
                                                          <w:divsChild>
                                                            <w:div w:id="386152319">
                                                              <w:marLeft w:val="0"/>
                                                              <w:marRight w:val="0"/>
                                                              <w:marTop w:val="0"/>
                                                              <w:marBottom w:val="0"/>
                                                              <w:divBdr>
                                                                <w:top w:val="none" w:sz="0" w:space="0" w:color="auto"/>
                                                                <w:left w:val="none" w:sz="0" w:space="0" w:color="auto"/>
                                                                <w:bottom w:val="none" w:sz="0" w:space="0" w:color="auto"/>
                                                                <w:right w:val="none" w:sz="0" w:space="0" w:color="auto"/>
                                                              </w:divBdr>
                                                              <w:divsChild>
                                                                <w:div w:id="1019701606">
                                                                  <w:marLeft w:val="0"/>
                                                                  <w:marRight w:val="0"/>
                                                                  <w:marTop w:val="0"/>
                                                                  <w:marBottom w:val="0"/>
                                                                  <w:divBdr>
                                                                    <w:top w:val="none" w:sz="0" w:space="0" w:color="auto"/>
                                                                    <w:left w:val="none" w:sz="0" w:space="0" w:color="auto"/>
                                                                    <w:bottom w:val="none" w:sz="0" w:space="0" w:color="auto"/>
                                                                    <w:right w:val="none" w:sz="0" w:space="0" w:color="auto"/>
                                                                  </w:divBdr>
                                                                </w:div>
                                                                <w:div w:id="114493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06858">
                                                      <w:marLeft w:val="0"/>
                                                      <w:marRight w:val="0"/>
                                                      <w:marTop w:val="0"/>
                                                      <w:marBottom w:val="0"/>
                                                      <w:divBdr>
                                                        <w:top w:val="none" w:sz="0" w:space="0" w:color="auto"/>
                                                        <w:left w:val="none" w:sz="0" w:space="0" w:color="auto"/>
                                                        <w:bottom w:val="none" w:sz="0" w:space="0" w:color="auto"/>
                                                        <w:right w:val="none" w:sz="0" w:space="0" w:color="auto"/>
                                                      </w:divBdr>
                                                      <w:divsChild>
                                                        <w:div w:id="1859192488">
                                                          <w:marLeft w:val="0"/>
                                                          <w:marRight w:val="0"/>
                                                          <w:marTop w:val="0"/>
                                                          <w:marBottom w:val="0"/>
                                                          <w:divBdr>
                                                            <w:top w:val="none" w:sz="0" w:space="0" w:color="auto"/>
                                                            <w:left w:val="none" w:sz="0" w:space="0" w:color="auto"/>
                                                            <w:bottom w:val="none" w:sz="0" w:space="0" w:color="auto"/>
                                                            <w:right w:val="none" w:sz="0" w:space="0" w:color="auto"/>
                                                          </w:divBdr>
                                                          <w:divsChild>
                                                            <w:div w:id="1479881968">
                                                              <w:marLeft w:val="0"/>
                                                              <w:marRight w:val="0"/>
                                                              <w:marTop w:val="0"/>
                                                              <w:marBottom w:val="0"/>
                                                              <w:divBdr>
                                                                <w:top w:val="none" w:sz="0" w:space="0" w:color="auto"/>
                                                                <w:left w:val="none" w:sz="0" w:space="0" w:color="auto"/>
                                                                <w:bottom w:val="none" w:sz="0" w:space="0" w:color="auto"/>
                                                                <w:right w:val="none" w:sz="0" w:space="0" w:color="auto"/>
                                                              </w:divBdr>
                                                              <w:divsChild>
                                                                <w:div w:id="454640511">
                                                                  <w:marLeft w:val="0"/>
                                                                  <w:marRight w:val="0"/>
                                                                  <w:marTop w:val="0"/>
                                                                  <w:marBottom w:val="0"/>
                                                                  <w:divBdr>
                                                                    <w:top w:val="none" w:sz="0" w:space="0" w:color="auto"/>
                                                                    <w:left w:val="none" w:sz="0" w:space="0" w:color="auto"/>
                                                                    <w:bottom w:val="none" w:sz="0" w:space="0" w:color="auto"/>
                                                                    <w:right w:val="none" w:sz="0" w:space="0" w:color="auto"/>
                                                                  </w:divBdr>
                                                                </w:div>
                                                                <w:div w:id="194159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667520">
                                                      <w:marLeft w:val="0"/>
                                                      <w:marRight w:val="0"/>
                                                      <w:marTop w:val="0"/>
                                                      <w:marBottom w:val="0"/>
                                                      <w:divBdr>
                                                        <w:top w:val="none" w:sz="0" w:space="0" w:color="auto"/>
                                                        <w:left w:val="none" w:sz="0" w:space="0" w:color="auto"/>
                                                        <w:bottom w:val="none" w:sz="0" w:space="0" w:color="auto"/>
                                                        <w:right w:val="none" w:sz="0" w:space="0" w:color="auto"/>
                                                      </w:divBdr>
                                                      <w:divsChild>
                                                        <w:div w:id="491334331">
                                                          <w:marLeft w:val="0"/>
                                                          <w:marRight w:val="0"/>
                                                          <w:marTop w:val="0"/>
                                                          <w:marBottom w:val="0"/>
                                                          <w:divBdr>
                                                            <w:top w:val="none" w:sz="0" w:space="0" w:color="auto"/>
                                                            <w:left w:val="none" w:sz="0" w:space="0" w:color="auto"/>
                                                            <w:bottom w:val="none" w:sz="0" w:space="0" w:color="auto"/>
                                                            <w:right w:val="none" w:sz="0" w:space="0" w:color="auto"/>
                                                          </w:divBdr>
                                                          <w:divsChild>
                                                            <w:div w:id="1313018869">
                                                              <w:marLeft w:val="0"/>
                                                              <w:marRight w:val="0"/>
                                                              <w:marTop w:val="0"/>
                                                              <w:marBottom w:val="0"/>
                                                              <w:divBdr>
                                                                <w:top w:val="none" w:sz="0" w:space="0" w:color="auto"/>
                                                                <w:left w:val="none" w:sz="0" w:space="0" w:color="auto"/>
                                                                <w:bottom w:val="none" w:sz="0" w:space="0" w:color="auto"/>
                                                                <w:right w:val="none" w:sz="0" w:space="0" w:color="auto"/>
                                                              </w:divBdr>
                                                              <w:divsChild>
                                                                <w:div w:id="375202060">
                                                                  <w:marLeft w:val="0"/>
                                                                  <w:marRight w:val="0"/>
                                                                  <w:marTop w:val="0"/>
                                                                  <w:marBottom w:val="0"/>
                                                                  <w:divBdr>
                                                                    <w:top w:val="none" w:sz="0" w:space="0" w:color="auto"/>
                                                                    <w:left w:val="none" w:sz="0" w:space="0" w:color="auto"/>
                                                                    <w:bottom w:val="none" w:sz="0" w:space="0" w:color="auto"/>
                                                                    <w:right w:val="none" w:sz="0" w:space="0" w:color="auto"/>
                                                                  </w:divBdr>
                                                                </w:div>
                                                                <w:div w:id="72568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449368">
                                                      <w:marLeft w:val="0"/>
                                                      <w:marRight w:val="0"/>
                                                      <w:marTop w:val="0"/>
                                                      <w:marBottom w:val="0"/>
                                                      <w:divBdr>
                                                        <w:top w:val="none" w:sz="0" w:space="0" w:color="auto"/>
                                                        <w:left w:val="none" w:sz="0" w:space="0" w:color="auto"/>
                                                        <w:bottom w:val="none" w:sz="0" w:space="0" w:color="auto"/>
                                                        <w:right w:val="none" w:sz="0" w:space="0" w:color="auto"/>
                                                      </w:divBdr>
                                                      <w:divsChild>
                                                        <w:div w:id="145319886">
                                                          <w:marLeft w:val="0"/>
                                                          <w:marRight w:val="0"/>
                                                          <w:marTop w:val="0"/>
                                                          <w:marBottom w:val="0"/>
                                                          <w:divBdr>
                                                            <w:top w:val="none" w:sz="0" w:space="0" w:color="auto"/>
                                                            <w:left w:val="none" w:sz="0" w:space="0" w:color="auto"/>
                                                            <w:bottom w:val="none" w:sz="0" w:space="0" w:color="auto"/>
                                                            <w:right w:val="none" w:sz="0" w:space="0" w:color="auto"/>
                                                          </w:divBdr>
                                                          <w:divsChild>
                                                            <w:div w:id="90784603">
                                                              <w:marLeft w:val="0"/>
                                                              <w:marRight w:val="0"/>
                                                              <w:marTop w:val="0"/>
                                                              <w:marBottom w:val="0"/>
                                                              <w:divBdr>
                                                                <w:top w:val="none" w:sz="0" w:space="0" w:color="auto"/>
                                                                <w:left w:val="none" w:sz="0" w:space="0" w:color="auto"/>
                                                                <w:bottom w:val="none" w:sz="0" w:space="0" w:color="auto"/>
                                                                <w:right w:val="none" w:sz="0" w:space="0" w:color="auto"/>
                                                              </w:divBdr>
                                                              <w:divsChild>
                                                                <w:div w:id="833960267">
                                                                  <w:marLeft w:val="0"/>
                                                                  <w:marRight w:val="0"/>
                                                                  <w:marTop w:val="0"/>
                                                                  <w:marBottom w:val="0"/>
                                                                  <w:divBdr>
                                                                    <w:top w:val="none" w:sz="0" w:space="0" w:color="auto"/>
                                                                    <w:left w:val="none" w:sz="0" w:space="0" w:color="auto"/>
                                                                    <w:bottom w:val="none" w:sz="0" w:space="0" w:color="auto"/>
                                                                    <w:right w:val="none" w:sz="0" w:space="0" w:color="auto"/>
                                                                  </w:divBdr>
                                                                </w:div>
                                                                <w:div w:id="209512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485460">
                                                      <w:marLeft w:val="0"/>
                                                      <w:marRight w:val="0"/>
                                                      <w:marTop w:val="0"/>
                                                      <w:marBottom w:val="0"/>
                                                      <w:divBdr>
                                                        <w:top w:val="none" w:sz="0" w:space="0" w:color="auto"/>
                                                        <w:left w:val="none" w:sz="0" w:space="0" w:color="auto"/>
                                                        <w:bottom w:val="none" w:sz="0" w:space="0" w:color="auto"/>
                                                        <w:right w:val="none" w:sz="0" w:space="0" w:color="auto"/>
                                                      </w:divBdr>
                                                      <w:divsChild>
                                                        <w:div w:id="1721247085">
                                                          <w:marLeft w:val="0"/>
                                                          <w:marRight w:val="0"/>
                                                          <w:marTop w:val="0"/>
                                                          <w:marBottom w:val="0"/>
                                                          <w:divBdr>
                                                            <w:top w:val="none" w:sz="0" w:space="0" w:color="auto"/>
                                                            <w:left w:val="none" w:sz="0" w:space="0" w:color="auto"/>
                                                            <w:bottom w:val="none" w:sz="0" w:space="0" w:color="auto"/>
                                                            <w:right w:val="none" w:sz="0" w:space="0" w:color="auto"/>
                                                          </w:divBdr>
                                                          <w:divsChild>
                                                            <w:div w:id="1779249305">
                                                              <w:marLeft w:val="0"/>
                                                              <w:marRight w:val="0"/>
                                                              <w:marTop w:val="0"/>
                                                              <w:marBottom w:val="0"/>
                                                              <w:divBdr>
                                                                <w:top w:val="none" w:sz="0" w:space="0" w:color="auto"/>
                                                                <w:left w:val="none" w:sz="0" w:space="0" w:color="auto"/>
                                                                <w:bottom w:val="none" w:sz="0" w:space="0" w:color="auto"/>
                                                                <w:right w:val="none" w:sz="0" w:space="0" w:color="auto"/>
                                                              </w:divBdr>
                                                              <w:divsChild>
                                                                <w:div w:id="869300001">
                                                                  <w:marLeft w:val="0"/>
                                                                  <w:marRight w:val="0"/>
                                                                  <w:marTop w:val="0"/>
                                                                  <w:marBottom w:val="0"/>
                                                                  <w:divBdr>
                                                                    <w:top w:val="none" w:sz="0" w:space="0" w:color="auto"/>
                                                                    <w:left w:val="none" w:sz="0" w:space="0" w:color="auto"/>
                                                                    <w:bottom w:val="none" w:sz="0" w:space="0" w:color="auto"/>
                                                                    <w:right w:val="none" w:sz="0" w:space="0" w:color="auto"/>
                                                                  </w:divBdr>
                                                                </w:div>
                                                                <w:div w:id="180692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471102">
                                                      <w:marLeft w:val="0"/>
                                                      <w:marRight w:val="0"/>
                                                      <w:marTop w:val="0"/>
                                                      <w:marBottom w:val="0"/>
                                                      <w:divBdr>
                                                        <w:top w:val="none" w:sz="0" w:space="0" w:color="auto"/>
                                                        <w:left w:val="none" w:sz="0" w:space="0" w:color="auto"/>
                                                        <w:bottom w:val="none" w:sz="0" w:space="0" w:color="auto"/>
                                                        <w:right w:val="none" w:sz="0" w:space="0" w:color="auto"/>
                                                      </w:divBdr>
                                                      <w:divsChild>
                                                        <w:div w:id="152450902">
                                                          <w:marLeft w:val="0"/>
                                                          <w:marRight w:val="0"/>
                                                          <w:marTop w:val="0"/>
                                                          <w:marBottom w:val="0"/>
                                                          <w:divBdr>
                                                            <w:top w:val="none" w:sz="0" w:space="0" w:color="auto"/>
                                                            <w:left w:val="none" w:sz="0" w:space="0" w:color="auto"/>
                                                            <w:bottom w:val="none" w:sz="0" w:space="0" w:color="auto"/>
                                                            <w:right w:val="none" w:sz="0" w:space="0" w:color="auto"/>
                                                          </w:divBdr>
                                                          <w:divsChild>
                                                            <w:div w:id="1868835963">
                                                              <w:marLeft w:val="0"/>
                                                              <w:marRight w:val="0"/>
                                                              <w:marTop w:val="0"/>
                                                              <w:marBottom w:val="0"/>
                                                              <w:divBdr>
                                                                <w:top w:val="none" w:sz="0" w:space="0" w:color="auto"/>
                                                                <w:left w:val="none" w:sz="0" w:space="0" w:color="auto"/>
                                                                <w:bottom w:val="none" w:sz="0" w:space="0" w:color="auto"/>
                                                                <w:right w:val="none" w:sz="0" w:space="0" w:color="auto"/>
                                                              </w:divBdr>
                                                              <w:divsChild>
                                                                <w:div w:id="209263855">
                                                                  <w:marLeft w:val="0"/>
                                                                  <w:marRight w:val="0"/>
                                                                  <w:marTop w:val="0"/>
                                                                  <w:marBottom w:val="0"/>
                                                                  <w:divBdr>
                                                                    <w:top w:val="none" w:sz="0" w:space="0" w:color="auto"/>
                                                                    <w:left w:val="none" w:sz="0" w:space="0" w:color="auto"/>
                                                                    <w:bottom w:val="none" w:sz="0" w:space="0" w:color="auto"/>
                                                                    <w:right w:val="none" w:sz="0" w:space="0" w:color="auto"/>
                                                                  </w:divBdr>
                                                                </w:div>
                                                                <w:div w:id="4612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979946">
                                                      <w:marLeft w:val="0"/>
                                                      <w:marRight w:val="0"/>
                                                      <w:marTop w:val="0"/>
                                                      <w:marBottom w:val="0"/>
                                                      <w:divBdr>
                                                        <w:top w:val="none" w:sz="0" w:space="0" w:color="auto"/>
                                                        <w:left w:val="none" w:sz="0" w:space="0" w:color="auto"/>
                                                        <w:bottom w:val="none" w:sz="0" w:space="0" w:color="auto"/>
                                                        <w:right w:val="none" w:sz="0" w:space="0" w:color="auto"/>
                                                      </w:divBdr>
                                                      <w:divsChild>
                                                        <w:div w:id="1872108288">
                                                          <w:marLeft w:val="0"/>
                                                          <w:marRight w:val="0"/>
                                                          <w:marTop w:val="0"/>
                                                          <w:marBottom w:val="0"/>
                                                          <w:divBdr>
                                                            <w:top w:val="none" w:sz="0" w:space="0" w:color="auto"/>
                                                            <w:left w:val="none" w:sz="0" w:space="0" w:color="auto"/>
                                                            <w:bottom w:val="none" w:sz="0" w:space="0" w:color="auto"/>
                                                            <w:right w:val="none" w:sz="0" w:space="0" w:color="auto"/>
                                                          </w:divBdr>
                                                          <w:divsChild>
                                                            <w:div w:id="1553686851">
                                                              <w:marLeft w:val="0"/>
                                                              <w:marRight w:val="0"/>
                                                              <w:marTop w:val="0"/>
                                                              <w:marBottom w:val="0"/>
                                                              <w:divBdr>
                                                                <w:top w:val="none" w:sz="0" w:space="0" w:color="auto"/>
                                                                <w:left w:val="none" w:sz="0" w:space="0" w:color="auto"/>
                                                                <w:bottom w:val="none" w:sz="0" w:space="0" w:color="auto"/>
                                                                <w:right w:val="none" w:sz="0" w:space="0" w:color="auto"/>
                                                              </w:divBdr>
                                                              <w:divsChild>
                                                                <w:div w:id="393747587">
                                                                  <w:marLeft w:val="0"/>
                                                                  <w:marRight w:val="0"/>
                                                                  <w:marTop w:val="0"/>
                                                                  <w:marBottom w:val="0"/>
                                                                  <w:divBdr>
                                                                    <w:top w:val="none" w:sz="0" w:space="0" w:color="auto"/>
                                                                    <w:left w:val="none" w:sz="0" w:space="0" w:color="auto"/>
                                                                    <w:bottom w:val="none" w:sz="0" w:space="0" w:color="auto"/>
                                                                    <w:right w:val="none" w:sz="0" w:space="0" w:color="auto"/>
                                                                  </w:divBdr>
                                                                </w:div>
                                                                <w:div w:id="4644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329353">
                                                      <w:marLeft w:val="0"/>
                                                      <w:marRight w:val="0"/>
                                                      <w:marTop w:val="0"/>
                                                      <w:marBottom w:val="0"/>
                                                      <w:divBdr>
                                                        <w:top w:val="none" w:sz="0" w:space="0" w:color="auto"/>
                                                        <w:left w:val="none" w:sz="0" w:space="0" w:color="auto"/>
                                                        <w:bottom w:val="none" w:sz="0" w:space="0" w:color="auto"/>
                                                        <w:right w:val="none" w:sz="0" w:space="0" w:color="auto"/>
                                                      </w:divBdr>
                                                      <w:divsChild>
                                                        <w:div w:id="1062564084">
                                                          <w:marLeft w:val="0"/>
                                                          <w:marRight w:val="0"/>
                                                          <w:marTop w:val="0"/>
                                                          <w:marBottom w:val="0"/>
                                                          <w:divBdr>
                                                            <w:top w:val="none" w:sz="0" w:space="0" w:color="auto"/>
                                                            <w:left w:val="none" w:sz="0" w:space="0" w:color="auto"/>
                                                            <w:bottom w:val="none" w:sz="0" w:space="0" w:color="auto"/>
                                                            <w:right w:val="none" w:sz="0" w:space="0" w:color="auto"/>
                                                          </w:divBdr>
                                                          <w:divsChild>
                                                            <w:div w:id="1960256766">
                                                              <w:marLeft w:val="0"/>
                                                              <w:marRight w:val="0"/>
                                                              <w:marTop w:val="0"/>
                                                              <w:marBottom w:val="0"/>
                                                              <w:divBdr>
                                                                <w:top w:val="none" w:sz="0" w:space="0" w:color="auto"/>
                                                                <w:left w:val="none" w:sz="0" w:space="0" w:color="auto"/>
                                                                <w:bottom w:val="none" w:sz="0" w:space="0" w:color="auto"/>
                                                                <w:right w:val="none" w:sz="0" w:space="0" w:color="auto"/>
                                                              </w:divBdr>
                                                              <w:divsChild>
                                                                <w:div w:id="802577577">
                                                                  <w:marLeft w:val="0"/>
                                                                  <w:marRight w:val="0"/>
                                                                  <w:marTop w:val="0"/>
                                                                  <w:marBottom w:val="0"/>
                                                                  <w:divBdr>
                                                                    <w:top w:val="none" w:sz="0" w:space="0" w:color="auto"/>
                                                                    <w:left w:val="none" w:sz="0" w:space="0" w:color="auto"/>
                                                                    <w:bottom w:val="none" w:sz="0" w:space="0" w:color="auto"/>
                                                                    <w:right w:val="none" w:sz="0" w:space="0" w:color="auto"/>
                                                                  </w:divBdr>
                                                                </w:div>
                                                                <w:div w:id="86456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99644">
                                                      <w:marLeft w:val="0"/>
                                                      <w:marRight w:val="0"/>
                                                      <w:marTop w:val="0"/>
                                                      <w:marBottom w:val="0"/>
                                                      <w:divBdr>
                                                        <w:top w:val="none" w:sz="0" w:space="0" w:color="auto"/>
                                                        <w:left w:val="none" w:sz="0" w:space="0" w:color="auto"/>
                                                        <w:bottom w:val="none" w:sz="0" w:space="0" w:color="auto"/>
                                                        <w:right w:val="none" w:sz="0" w:space="0" w:color="auto"/>
                                                      </w:divBdr>
                                                      <w:divsChild>
                                                        <w:div w:id="1070538160">
                                                          <w:marLeft w:val="0"/>
                                                          <w:marRight w:val="0"/>
                                                          <w:marTop w:val="0"/>
                                                          <w:marBottom w:val="0"/>
                                                          <w:divBdr>
                                                            <w:top w:val="none" w:sz="0" w:space="0" w:color="auto"/>
                                                            <w:left w:val="none" w:sz="0" w:space="0" w:color="auto"/>
                                                            <w:bottom w:val="none" w:sz="0" w:space="0" w:color="auto"/>
                                                            <w:right w:val="none" w:sz="0" w:space="0" w:color="auto"/>
                                                          </w:divBdr>
                                                          <w:divsChild>
                                                            <w:div w:id="395933085">
                                                              <w:marLeft w:val="0"/>
                                                              <w:marRight w:val="0"/>
                                                              <w:marTop w:val="0"/>
                                                              <w:marBottom w:val="0"/>
                                                              <w:divBdr>
                                                                <w:top w:val="none" w:sz="0" w:space="0" w:color="auto"/>
                                                                <w:left w:val="none" w:sz="0" w:space="0" w:color="auto"/>
                                                                <w:bottom w:val="none" w:sz="0" w:space="0" w:color="auto"/>
                                                                <w:right w:val="none" w:sz="0" w:space="0" w:color="auto"/>
                                                              </w:divBdr>
                                                              <w:divsChild>
                                                                <w:div w:id="1202863045">
                                                                  <w:marLeft w:val="0"/>
                                                                  <w:marRight w:val="0"/>
                                                                  <w:marTop w:val="0"/>
                                                                  <w:marBottom w:val="0"/>
                                                                  <w:divBdr>
                                                                    <w:top w:val="none" w:sz="0" w:space="0" w:color="auto"/>
                                                                    <w:left w:val="none" w:sz="0" w:space="0" w:color="auto"/>
                                                                    <w:bottom w:val="none" w:sz="0" w:space="0" w:color="auto"/>
                                                                    <w:right w:val="none" w:sz="0" w:space="0" w:color="auto"/>
                                                                  </w:divBdr>
                                                                </w:div>
                                                                <w:div w:id="21010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8985">
                                                      <w:marLeft w:val="0"/>
                                                      <w:marRight w:val="0"/>
                                                      <w:marTop w:val="0"/>
                                                      <w:marBottom w:val="0"/>
                                                      <w:divBdr>
                                                        <w:top w:val="none" w:sz="0" w:space="0" w:color="auto"/>
                                                        <w:left w:val="none" w:sz="0" w:space="0" w:color="auto"/>
                                                        <w:bottom w:val="none" w:sz="0" w:space="0" w:color="auto"/>
                                                        <w:right w:val="none" w:sz="0" w:space="0" w:color="auto"/>
                                                      </w:divBdr>
                                                      <w:divsChild>
                                                        <w:div w:id="1090738712">
                                                          <w:marLeft w:val="0"/>
                                                          <w:marRight w:val="0"/>
                                                          <w:marTop w:val="0"/>
                                                          <w:marBottom w:val="0"/>
                                                          <w:divBdr>
                                                            <w:top w:val="none" w:sz="0" w:space="0" w:color="auto"/>
                                                            <w:left w:val="none" w:sz="0" w:space="0" w:color="auto"/>
                                                            <w:bottom w:val="none" w:sz="0" w:space="0" w:color="auto"/>
                                                            <w:right w:val="none" w:sz="0" w:space="0" w:color="auto"/>
                                                          </w:divBdr>
                                                          <w:divsChild>
                                                            <w:div w:id="164134305">
                                                              <w:marLeft w:val="0"/>
                                                              <w:marRight w:val="0"/>
                                                              <w:marTop w:val="0"/>
                                                              <w:marBottom w:val="0"/>
                                                              <w:divBdr>
                                                                <w:top w:val="none" w:sz="0" w:space="0" w:color="auto"/>
                                                                <w:left w:val="none" w:sz="0" w:space="0" w:color="auto"/>
                                                                <w:bottom w:val="none" w:sz="0" w:space="0" w:color="auto"/>
                                                                <w:right w:val="none" w:sz="0" w:space="0" w:color="auto"/>
                                                              </w:divBdr>
                                                              <w:divsChild>
                                                                <w:div w:id="83308142">
                                                                  <w:marLeft w:val="0"/>
                                                                  <w:marRight w:val="0"/>
                                                                  <w:marTop w:val="0"/>
                                                                  <w:marBottom w:val="0"/>
                                                                  <w:divBdr>
                                                                    <w:top w:val="none" w:sz="0" w:space="0" w:color="auto"/>
                                                                    <w:left w:val="none" w:sz="0" w:space="0" w:color="auto"/>
                                                                    <w:bottom w:val="none" w:sz="0" w:space="0" w:color="auto"/>
                                                                    <w:right w:val="none" w:sz="0" w:space="0" w:color="auto"/>
                                                                  </w:divBdr>
                                                                  <w:divsChild>
                                                                    <w:div w:id="811486647">
                                                                      <w:marLeft w:val="0"/>
                                                                      <w:marRight w:val="0"/>
                                                                      <w:marTop w:val="0"/>
                                                                      <w:marBottom w:val="0"/>
                                                                      <w:divBdr>
                                                                        <w:top w:val="none" w:sz="0" w:space="0" w:color="auto"/>
                                                                        <w:left w:val="none" w:sz="0" w:space="0" w:color="auto"/>
                                                                        <w:bottom w:val="none" w:sz="0" w:space="0" w:color="auto"/>
                                                                        <w:right w:val="none" w:sz="0" w:space="0" w:color="auto"/>
                                                                      </w:divBdr>
                                                                    </w:div>
                                                                  </w:divsChild>
                                                                </w:div>
                                                                <w:div w:id="112423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317582">
                                                      <w:marLeft w:val="0"/>
                                                      <w:marRight w:val="0"/>
                                                      <w:marTop w:val="0"/>
                                                      <w:marBottom w:val="0"/>
                                                      <w:divBdr>
                                                        <w:top w:val="none" w:sz="0" w:space="0" w:color="auto"/>
                                                        <w:left w:val="none" w:sz="0" w:space="0" w:color="auto"/>
                                                        <w:bottom w:val="none" w:sz="0" w:space="0" w:color="auto"/>
                                                        <w:right w:val="none" w:sz="0" w:space="0" w:color="auto"/>
                                                      </w:divBdr>
                                                      <w:divsChild>
                                                        <w:div w:id="309290561">
                                                          <w:marLeft w:val="0"/>
                                                          <w:marRight w:val="0"/>
                                                          <w:marTop w:val="0"/>
                                                          <w:marBottom w:val="0"/>
                                                          <w:divBdr>
                                                            <w:top w:val="none" w:sz="0" w:space="0" w:color="auto"/>
                                                            <w:left w:val="none" w:sz="0" w:space="0" w:color="auto"/>
                                                            <w:bottom w:val="none" w:sz="0" w:space="0" w:color="auto"/>
                                                            <w:right w:val="none" w:sz="0" w:space="0" w:color="auto"/>
                                                          </w:divBdr>
                                                          <w:divsChild>
                                                            <w:div w:id="244193495">
                                                              <w:marLeft w:val="0"/>
                                                              <w:marRight w:val="0"/>
                                                              <w:marTop w:val="0"/>
                                                              <w:marBottom w:val="0"/>
                                                              <w:divBdr>
                                                                <w:top w:val="none" w:sz="0" w:space="0" w:color="auto"/>
                                                                <w:left w:val="none" w:sz="0" w:space="0" w:color="auto"/>
                                                                <w:bottom w:val="none" w:sz="0" w:space="0" w:color="auto"/>
                                                                <w:right w:val="none" w:sz="0" w:space="0" w:color="auto"/>
                                                              </w:divBdr>
                                                              <w:divsChild>
                                                                <w:div w:id="354616655">
                                                                  <w:marLeft w:val="0"/>
                                                                  <w:marRight w:val="0"/>
                                                                  <w:marTop w:val="0"/>
                                                                  <w:marBottom w:val="0"/>
                                                                  <w:divBdr>
                                                                    <w:top w:val="none" w:sz="0" w:space="0" w:color="auto"/>
                                                                    <w:left w:val="none" w:sz="0" w:space="0" w:color="auto"/>
                                                                    <w:bottom w:val="none" w:sz="0" w:space="0" w:color="auto"/>
                                                                    <w:right w:val="none" w:sz="0" w:space="0" w:color="auto"/>
                                                                  </w:divBdr>
                                                                </w:div>
                                                                <w:div w:id="86313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10721">
                                                      <w:marLeft w:val="0"/>
                                                      <w:marRight w:val="0"/>
                                                      <w:marTop w:val="0"/>
                                                      <w:marBottom w:val="0"/>
                                                      <w:divBdr>
                                                        <w:top w:val="none" w:sz="0" w:space="0" w:color="auto"/>
                                                        <w:left w:val="none" w:sz="0" w:space="0" w:color="auto"/>
                                                        <w:bottom w:val="none" w:sz="0" w:space="0" w:color="auto"/>
                                                        <w:right w:val="none" w:sz="0" w:space="0" w:color="auto"/>
                                                      </w:divBdr>
                                                      <w:divsChild>
                                                        <w:div w:id="1400052271">
                                                          <w:marLeft w:val="0"/>
                                                          <w:marRight w:val="0"/>
                                                          <w:marTop w:val="0"/>
                                                          <w:marBottom w:val="0"/>
                                                          <w:divBdr>
                                                            <w:top w:val="none" w:sz="0" w:space="0" w:color="auto"/>
                                                            <w:left w:val="none" w:sz="0" w:space="0" w:color="auto"/>
                                                            <w:bottom w:val="none" w:sz="0" w:space="0" w:color="auto"/>
                                                            <w:right w:val="none" w:sz="0" w:space="0" w:color="auto"/>
                                                          </w:divBdr>
                                                          <w:divsChild>
                                                            <w:div w:id="663362701">
                                                              <w:marLeft w:val="0"/>
                                                              <w:marRight w:val="0"/>
                                                              <w:marTop w:val="0"/>
                                                              <w:marBottom w:val="0"/>
                                                              <w:divBdr>
                                                                <w:top w:val="none" w:sz="0" w:space="0" w:color="auto"/>
                                                                <w:left w:val="none" w:sz="0" w:space="0" w:color="auto"/>
                                                                <w:bottom w:val="none" w:sz="0" w:space="0" w:color="auto"/>
                                                                <w:right w:val="none" w:sz="0" w:space="0" w:color="auto"/>
                                                              </w:divBdr>
                                                              <w:divsChild>
                                                                <w:div w:id="1306471517">
                                                                  <w:marLeft w:val="0"/>
                                                                  <w:marRight w:val="0"/>
                                                                  <w:marTop w:val="0"/>
                                                                  <w:marBottom w:val="0"/>
                                                                  <w:divBdr>
                                                                    <w:top w:val="none" w:sz="0" w:space="0" w:color="auto"/>
                                                                    <w:left w:val="none" w:sz="0" w:space="0" w:color="auto"/>
                                                                    <w:bottom w:val="none" w:sz="0" w:space="0" w:color="auto"/>
                                                                    <w:right w:val="none" w:sz="0" w:space="0" w:color="auto"/>
                                                                  </w:divBdr>
                                                                </w:div>
                                                                <w:div w:id="201537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40059674">
      <w:bodyDiv w:val="1"/>
      <w:marLeft w:val="0"/>
      <w:marRight w:val="0"/>
      <w:marTop w:val="0"/>
      <w:marBottom w:val="0"/>
      <w:divBdr>
        <w:top w:val="none" w:sz="0" w:space="0" w:color="auto"/>
        <w:left w:val="none" w:sz="0" w:space="0" w:color="auto"/>
        <w:bottom w:val="none" w:sz="0" w:space="0" w:color="auto"/>
        <w:right w:val="none" w:sz="0" w:space="0" w:color="auto"/>
      </w:divBdr>
    </w:div>
    <w:div w:id="1097095191">
      <w:bodyDiv w:val="1"/>
      <w:marLeft w:val="0"/>
      <w:marRight w:val="0"/>
      <w:marTop w:val="0"/>
      <w:marBottom w:val="0"/>
      <w:divBdr>
        <w:top w:val="none" w:sz="0" w:space="0" w:color="auto"/>
        <w:left w:val="none" w:sz="0" w:space="0" w:color="auto"/>
        <w:bottom w:val="none" w:sz="0" w:space="0" w:color="auto"/>
        <w:right w:val="none" w:sz="0" w:space="0" w:color="auto"/>
      </w:divBdr>
      <w:divsChild>
        <w:div w:id="1032611962">
          <w:marLeft w:val="0"/>
          <w:marRight w:val="0"/>
          <w:marTop w:val="0"/>
          <w:marBottom w:val="0"/>
          <w:divBdr>
            <w:top w:val="none" w:sz="0" w:space="0" w:color="auto"/>
            <w:left w:val="none" w:sz="0" w:space="0" w:color="auto"/>
            <w:bottom w:val="none" w:sz="0" w:space="0" w:color="auto"/>
            <w:right w:val="none" w:sz="0" w:space="0" w:color="auto"/>
          </w:divBdr>
          <w:divsChild>
            <w:div w:id="973485235">
              <w:marLeft w:val="0"/>
              <w:marRight w:val="0"/>
              <w:marTop w:val="0"/>
              <w:marBottom w:val="0"/>
              <w:divBdr>
                <w:top w:val="none" w:sz="0" w:space="0" w:color="auto"/>
                <w:left w:val="none" w:sz="0" w:space="0" w:color="auto"/>
                <w:bottom w:val="none" w:sz="0" w:space="0" w:color="auto"/>
                <w:right w:val="none" w:sz="0" w:space="0" w:color="auto"/>
              </w:divBdr>
              <w:divsChild>
                <w:div w:id="988285380">
                  <w:marLeft w:val="0"/>
                  <w:marRight w:val="0"/>
                  <w:marTop w:val="0"/>
                  <w:marBottom w:val="0"/>
                  <w:divBdr>
                    <w:top w:val="none" w:sz="0" w:space="0" w:color="auto"/>
                    <w:left w:val="none" w:sz="0" w:space="0" w:color="auto"/>
                    <w:bottom w:val="none" w:sz="0" w:space="0" w:color="auto"/>
                    <w:right w:val="none" w:sz="0" w:space="0" w:color="auto"/>
                  </w:divBdr>
                  <w:divsChild>
                    <w:div w:id="1799951953">
                      <w:marLeft w:val="0"/>
                      <w:marRight w:val="0"/>
                      <w:marTop w:val="0"/>
                      <w:marBottom w:val="0"/>
                      <w:divBdr>
                        <w:top w:val="none" w:sz="0" w:space="0" w:color="auto"/>
                        <w:left w:val="none" w:sz="0" w:space="0" w:color="auto"/>
                        <w:bottom w:val="none" w:sz="0" w:space="0" w:color="auto"/>
                        <w:right w:val="none" w:sz="0" w:space="0" w:color="auto"/>
                      </w:divBdr>
                      <w:divsChild>
                        <w:div w:id="2100262">
                          <w:marLeft w:val="0"/>
                          <w:marRight w:val="0"/>
                          <w:marTop w:val="0"/>
                          <w:marBottom w:val="0"/>
                          <w:divBdr>
                            <w:top w:val="none" w:sz="0" w:space="0" w:color="auto"/>
                            <w:left w:val="none" w:sz="0" w:space="0" w:color="auto"/>
                            <w:bottom w:val="none" w:sz="0" w:space="0" w:color="auto"/>
                            <w:right w:val="none" w:sz="0" w:space="0" w:color="auto"/>
                          </w:divBdr>
                          <w:divsChild>
                            <w:div w:id="243077341">
                              <w:marLeft w:val="0"/>
                              <w:marRight w:val="0"/>
                              <w:marTop w:val="0"/>
                              <w:marBottom w:val="0"/>
                              <w:divBdr>
                                <w:top w:val="none" w:sz="0" w:space="0" w:color="auto"/>
                                <w:left w:val="none" w:sz="0" w:space="0" w:color="auto"/>
                                <w:bottom w:val="none" w:sz="0" w:space="0" w:color="auto"/>
                                <w:right w:val="none" w:sz="0" w:space="0" w:color="auto"/>
                              </w:divBdr>
                              <w:divsChild>
                                <w:div w:id="445269367">
                                  <w:marLeft w:val="0"/>
                                  <w:marRight w:val="0"/>
                                  <w:marTop w:val="0"/>
                                  <w:marBottom w:val="0"/>
                                  <w:divBdr>
                                    <w:top w:val="none" w:sz="0" w:space="0" w:color="auto"/>
                                    <w:left w:val="none" w:sz="0" w:space="0" w:color="auto"/>
                                    <w:bottom w:val="none" w:sz="0" w:space="0" w:color="auto"/>
                                    <w:right w:val="none" w:sz="0" w:space="0" w:color="auto"/>
                                  </w:divBdr>
                                  <w:divsChild>
                                    <w:div w:id="1693721653">
                                      <w:marLeft w:val="0"/>
                                      <w:marRight w:val="0"/>
                                      <w:marTop w:val="0"/>
                                      <w:marBottom w:val="0"/>
                                      <w:divBdr>
                                        <w:top w:val="none" w:sz="0" w:space="0" w:color="auto"/>
                                        <w:left w:val="none" w:sz="0" w:space="0" w:color="auto"/>
                                        <w:bottom w:val="none" w:sz="0" w:space="0" w:color="auto"/>
                                        <w:right w:val="none" w:sz="0" w:space="0" w:color="auto"/>
                                      </w:divBdr>
                                      <w:divsChild>
                                        <w:div w:id="1183125337">
                                          <w:marLeft w:val="0"/>
                                          <w:marRight w:val="0"/>
                                          <w:marTop w:val="0"/>
                                          <w:marBottom w:val="0"/>
                                          <w:divBdr>
                                            <w:top w:val="none" w:sz="0" w:space="0" w:color="auto"/>
                                            <w:left w:val="none" w:sz="0" w:space="0" w:color="auto"/>
                                            <w:bottom w:val="none" w:sz="0" w:space="0" w:color="auto"/>
                                            <w:right w:val="none" w:sz="0" w:space="0" w:color="auto"/>
                                          </w:divBdr>
                                        </w:div>
                                        <w:div w:id="126441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7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561556">
                          <w:marLeft w:val="0"/>
                          <w:marRight w:val="0"/>
                          <w:marTop w:val="0"/>
                          <w:marBottom w:val="0"/>
                          <w:divBdr>
                            <w:top w:val="none" w:sz="0" w:space="0" w:color="auto"/>
                            <w:left w:val="none" w:sz="0" w:space="0" w:color="auto"/>
                            <w:bottom w:val="none" w:sz="0" w:space="0" w:color="auto"/>
                            <w:right w:val="none" w:sz="0" w:space="0" w:color="auto"/>
                          </w:divBdr>
                        </w:div>
                        <w:div w:id="94958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844874">
              <w:marLeft w:val="0"/>
              <w:marRight w:val="0"/>
              <w:marTop w:val="0"/>
              <w:marBottom w:val="0"/>
              <w:divBdr>
                <w:top w:val="none" w:sz="0" w:space="0" w:color="auto"/>
                <w:left w:val="none" w:sz="0" w:space="0" w:color="auto"/>
                <w:bottom w:val="none" w:sz="0" w:space="0" w:color="auto"/>
                <w:right w:val="none" w:sz="0" w:space="0" w:color="auto"/>
              </w:divBdr>
              <w:divsChild>
                <w:div w:id="313528860">
                  <w:marLeft w:val="0"/>
                  <w:marRight w:val="0"/>
                  <w:marTop w:val="0"/>
                  <w:marBottom w:val="0"/>
                  <w:divBdr>
                    <w:top w:val="none" w:sz="0" w:space="0" w:color="auto"/>
                    <w:left w:val="none" w:sz="0" w:space="0" w:color="auto"/>
                    <w:bottom w:val="none" w:sz="0" w:space="0" w:color="auto"/>
                    <w:right w:val="none" w:sz="0" w:space="0" w:color="auto"/>
                  </w:divBdr>
                  <w:divsChild>
                    <w:div w:id="455685771">
                      <w:marLeft w:val="0"/>
                      <w:marRight w:val="0"/>
                      <w:marTop w:val="0"/>
                      <w:marBottom w:val="0"/>
                      <w:divBdr>
                        <w:top w:val="none" w:sz="0" w:space="0" w:color="auto"/>
                        <w:left w:val="none" w:sz="0" w:space="0" w:color="auto"/>
                        <w:bottom w:val="none" w:sz="0" w:space="0" w:color="auto"/>
                        <w:right w:val="none" w:sz="0" w:space="0" w:color="auto"/>
                      </w:divBdr>
                      <w:divsChild>
                        <w:div w:id="152490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702573">
              <w:marLeft w:val="0"/>
              <w:marRight w:val="0"/>
              <w:marTop w:val="0"/>
              <w:marBottom w:val="0"/>
              <w:divBdr>
                <w:top w:val="none" w:sz="0" w:space="0" w:color="auto"/>
                <w:left w:val="none" w:sz="0" w:space="0" w:color="auto"/>
                <w:bottom w:val="none" w:sz="0" w:space="0" w:color="auto"/>
                <w:right w:val="none" w:sz="0" w:space="0" w:color="auto"/>
              </w:divBdr>
              <w:divsChild>
                <w:div w:id="1594819584">
                  <w:marLeft w:val="0"/>
                  <w:marRight w:val="0"/>
                  <w:marTop w:val="0"/>
                  <w:marBottom w:val="0"/>
                  <w:divBdr>
                    <w:top w:val="none" w:sz="0" w:space="0" w:color="auto"/>
                    <w:left w:val="none" w:sz="0" w:space="0" w:color="auto"/>
                    <w:bottom w:val="none" w:sz="0" w:space="0" w:color="auto"/>
                    <w:right w:val="none" w:sz="0" w:space="0" w:color="auto"/>
                  </w:divBdr>
                  <w:divsChild>
                    <w:div w:id="9417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612273">
      <w:bodyDiv w:val="1"/>
      <w:marLeft w:val="0"/>
      <w:marRight w:val="0"/>
      <w:marTop w:val="0"/>
      <w:marBottom w:val="0"/>
      <w:divBdr>
        <w:top w:val="none" w:sz="0" w:space="0" w:color="auto"/>
        <w:left w:val="none" w:sz="0" w:space="0" w:color="auto"/>
        <w:bottom w:val="none" w:sz="0" w:space="0" w:color="auto"/>
        <w:right w:val="none" w:sz="0" w:space="0" w:color="auto"/>
      </w:divBdr>
    </w:div>
    <w:div w:id="1118571817">
      <w:bodyDiv w:val="1"/>
      <w:marLeft w:val="0"/>
      <w:marRight w:val="0"/>
      <w:marTop w:val="0"/>
      <w:marBottom w:val="0"/>
      <w:divBdr>
        <w:top w:val="none" w:sz="0" w:space="0" w:color="auto"/>
        <w:left w:val="none" w:sz="0" w:space="0" w:color="auto"/>
        <w:bottom w:val="none" w:sz="0" w:space="0" w:color="auto"/>
        <w:right w:val="none" w:sz="0" w:space="0" w:color="auto"/>
      </w:divBdr>
    </w:div>
    <w:div w:id="1123889430">
      <w:bodyDiv w:val="1"/>
      <w:marLeft w:val="0"/>
      <w:marRight w:val="0"/>
      <w:marTop w:val="0"/>
      <w:marBottom w:val="0"/>
      <w:divBdr>
        <w:top w:val="none" w:sz="0" w:space="0" w:color="auto"/>
        <w:left w:val="none" w:sz="0" w:space="0" w:color="auto"/>
        <w:bottom w:val="none" w:sz="0" w:space="0" w:color="auto"/>
        <w:right w:val="none" w:sz="0" w:space="0" w:color="auto"/>
      </w:divBdr>
    </w:div>
    <w:div w:id="1234507761">
      <w:bodyDiv w:val="1"/>
      <w:marLeft w:val="0"/>
      <w:marRight w:val="0"/>
      <w:marTop w:val="0"/>
      <w:marBottom w:val="0"/>
      <w:divBdr>
        <w:top w:val="none" w:sz="0" w:space="0" w:color="auto"/>
        <w:left w:val="none" w:sz="0" w:space="0" w:color="auto"/>
        <w:bottom w:val="none" w:sz="0" w:space="0" w:color="auto"/>
        <w:right w:val="none" w:sz="0" w:space="0" w:color="auto"/>
      </w:divBdr>
    </w:div>
    <w:div w:id="1257904115">
      <w:bodyDiv w:val="1"/>
      <w:marLeft w:val="0"/>
      <w:marRight w:val="0"/>
      <w:marTop w:val="0"/>
      <w:marBottom w:val="0"/>
      <w:divBdr>
        <w:top w:val="none" w:sz="0" w:space="0" w:color="auto"/>
        <w:left w:val="none" w:sz="0" w:space="0" w:color="auto"/>
        <w:bottom w:val="none" w:sz="0" w:space="0" w:color="auto"/>
        <w:right w:val="none" w:sz="0" w:space="0" w:color="auto"/>
      </w:divBdr>
    </w:div>
    <w:div w:id="1264073323">
      <w:bodyDiv w:val="1"/>
      <w:marLeft w:val="0"/>
      <w:marRight w:val="0"/>
      <w:marTop w:val="0"/>
      <w:marBottom w:val="0"/>
      <w:divBdr>
        <w:top w:val="none" w:sz="0" w:space="0" w:color="auto"/>
        <w:left w:val="none" w:sz="0" w:space="0" w:color="auto"/>
        <w:bottom w:val="none" w:sz="0" w:space="0" w:color="auto"/>
        <w:right w:val="none" w:sz="0" w:space="0" w:color="auto"/>
      </w:divBdr>
    </w:div>
    <w:div w:id="1284458812">
      <w:bodyDiv w:val="1"/>
      <w:marLeft w:val="0"/>
      <w:marRight w:val="0"/>
      <w:marTop w:val="0"/>
      <w:marBottom w:val="0"/>
      <w:divBdr>
        <w:top w:val="none" w:sz="0" w:space="0" w:color="auto"/>
        <w:left w:val="none" w:sz="0" w:space="0" w:color="auto"/>
        <w:bottom w:val="none" w:sz="0" w:space="0" w:color="auto"/>
        <w:right w:val="none" w:sz="0" w:space="0" w:color="auto"/>
      </w:divBdr>
      <w:divsChild>
        <w:div w:id="380835460">
          <w:marLeft w:val="0"/>
          <w:marRight w:val="0"/>
          <w:marTop w:val="0"/>
          <w:marBottom w:val="0"/>
          <w:divBdr>
            <w:top w:val="none" w:sz="0" w:space="0" w:color="auto"/>
            <w:left w:val="none" w:sz="0" w:space="0" w:color="auto"/>
            <w:bottom w:val="none" w:sz="0" w:space="0" w:color="auto"/>
            <w:right w:val="none" w:sz="0" w:space="0" w:color="auto"/>
          </w:divBdr>
        </w:div>
        <w:div w:id="823858892">
          <w:marLeft w:val="0"/>
          <w:marRight w:val="0"/>
          <w:marTop w:val="0"/>
          <w:marBottom w:val="0"/>
          <w:divBdr>
            <w:top w:val="none" w:sz="0" w:space="0" w:color="auto"/>
            <w:left w:val="none" w:sz="0" w:space="0" w:color="auto"/>
            <w:bottom w:val="none" w:sz="0" w:space="0" w:color="auto"/>
            <w:right w:val="none" w:sz="0" w:space="0" w:color="auto"/>
          </w:divBdr>
          <w:divsChild>
            <w:div w:id="186385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393844">
      <w:bodyDiv w:val="1"/>
      <w:marLeft w:val="0"/>
      <w:marRight w:val="0"/>
      <w:marTop w:val="0"/>
      <w:marBottom w:val="0"/>
      <w:divBdr>
        <w:top w:val="none" w:sz="0" w:space="0" w:color="auto"/>
        <w:left w:val="none" w:sz="0" w:space="0" w:color="auto"/>
        <w:bottom w:val="none" w:sz="0" w:space="0" w:color="auto"/>
        <w:right w:val="none" w:sz="0" w:space="0" w:color="auto"/>
      </w:divBdr>
    </w:div>
    <w:div w:id="1453816708">
      <w:bodyDiv w:val="1"/>
      <w:marLeft w:val="0"/>
      <w:marRight w:val="0"/>
      <w:marTop w:val="0"/>
      <w:marBottom w:val="0"/>
      <w:divBdr>
        <w:top w:val="none" w:sz="0" w:space="0" w:color="auto"/>
        <w:left w:val="none" w:sz="0" w:space="0" w:color="auto"/>
        <w:bottom w:val="none" w:sz="0" w:space="0" w:color="auto"/>
        <w:right w:val="none" w:sz="0" w:space="0" w:color="auto"/>
      </w:divBdr>
      <w:divsChild>
        <w:div w:id="244415489">
          <w:marLeft w:val="0"/>
          <w:marRight w:val="0"/>
          <w:marTop w:val="0"/>
          <w:marBottom w:val="0"/>
          <w:divBdr>
            <w:top w:val="none" w:sz="0" w:space="0" w:color="auto"/>
            <w:left w:val="none" w:sz="0" w:space="0" w:color="auto"/>
            <w:bottom w:val="none" w:sz="0" w:space="0" w:color="auto"/>
            <w:right w:val="none" w:sz="0" w:space="0" w:color="auto"/>
          </w:divBdr>
          <w:divsChild>
            <w:div w:id="1250390284">
              <w:marLeft w:val="0"/>
              <w:marRight w:val="0"/>
              <w:marTop w:val="0"/>
              <w:marBottom w:val="0"/>
              <w:divBdr>
                <w:top w:val="none" w:sz="0" w:space="0" w:color="auto"/>
                <w:left w:val="none" w:sz="0" w:space="0" w:color="auto"/>
                <w:bottom w:val="none" w:sz="0" w:space="0" w:color="auto"/>
                <w:right w:val="none" w:sz="0" w:space="0" w:color="auto"/>
              </w:divBdr>
              <w:divsChild>
                <w:div w:id="5069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7673">
      <w:bodyDiv w:val="1"/>
      <w:marLeft w:val="0"/>
      <w:marRight w:val="0"/>
      <w:marTop w:val="0"/>
      <w:marBottom w:val="0"/>
      <w:divBdr>
        <w:top w:val="none" w:sz="0" w:space="0" w:color="auto"/>
        <w:left w:val="none" w:sz="0" w:space="0" w:color="auto"/>
        <w:bottom w:val="none" w:sz="0" w:space="0" w:color="auto"/>
        <w:right w:val="none" w:sz="0" w:space="0" w:color="auto"/>
      </w:divBdr>
    </w:div>
    <w:div w:id="1514223865">
      <w:bodyDiv w:val="1"/>
      <w:marLeft w:val="0"/>
      <w:marRight w:val="0"/>
      <w:marTop w:val="0"/>
      <w:marBottom w:val="0"/>
      <w:divBdr>
        <w:top w:val="none" w:sz="0" w:space="0" w:color="auto"/>
        <w:left w:val="none" w:sz="0" w:space="0" w:color="auto"/>
        <w:bottom w:val="none" w:sz="0" w:space="0" w:color="auto"/>
        <w:right w:val="none" w:sz="0" w:space="0" w:color="auto"/>
      </w:divBdr>
      <w:divsChild>
        <w:div w:id="1468275759">
          <w:marLeft w:val="0"/>
          <w:marRight w:val="0"/>
          <w:marTop w:val="0"/>
          <w:marBottom w:val="0"/>
          <w:divBdr>
            <w:top w:val="none" w:sz="0" w:space="0" w:color="auto"/>
            <w:left w:val="none" w:sz="0" w:space="0" w:color="auto"/>
            <w:bottom w:val="none" w:sz="0" w:space="0" w:color="auto"/>
            <w:right w:val="none" w:sz="0" w:space="0" w:color="auto"/>
          </w:divBdr>
          <w:divsChild>
            <w:div w:id="581184150">
              <w:marLeft w:val="0"/>
              <w:marRight w:val="0"/>
              <w:marTop w:val="0"/>
              <w:marBottom w:val="0"/>
              <w:divBdr>
                <w:top w:val="none" w:sz="0" w:space="0" w:color="auto"/>
                <w:left w:val="none" w:sz="0" w:space="0" w:color="auto"/>
                <w:bottom w:val="none" w:sz="0" w:space="0" w:color="auto"/>
                <w:right w:val="none" w:sz="0" w:space="0" w:color="auto"/>
              </w:divBdr>
              <w:divsChild>
                <w:div w:id="1399937521">
                  <w:marLeft w:val="0"/>
                  <w:marRight w:val="0"/>
                  <w:marTop w:val="0"/>
                  <w:marBottom w:val="0"/>
                  <w:divBdr>
                    <w:top w:val="none" w:sz="0" w:space="0" w:color="auto"/>
                    <w:left w:val="none" w:sz="0" w:space="0" w:color="auto"/>
                    <w:bottom w:val="none" w:sz="0" w:space="0" w:color="auto"/>
                    <w:right w:val="none" w:sz="0" w:space="0" w:color="auto"/>
                  </w:divBdr>
                  <w:divsChild>
                    <w:div w:id="244651252">
                      <w:marLeft w:val="0"/>
                      <w:marRight w:val="0"/>
                      <w:marTop w:val="0"/>
                      <w:marBottom w:val="150"/>
                      <w:divBdr>
                        <w:top w:val="none" w:sz="0" w:space="0" w:color="auto"/>
                        <w:left w:val="none" w:sz="0" w:space="0" w:color="auto"/>
                        <w:bottom w:val="none" w:sz="0" w:space="0" w:color="auto"/>
                        <w:right w:val="none" w:sz="0" w:space="0" w:color="auto"/>
                      </w:divBdr>
                      <w:divsChild>
                        <w:div w:id="624584657">
                          <w:marLeft w:val="0"/>
                          <w:marRight w:val="0"/>
                          <w:marTop w:val="0"/>
                          <w:marBottom w:val="0"/>
                          <w:divBdr>
                            <w:top w:val="none" w:sz="0" w:space="0" w:color="auto"/>
                            <w:left w:val="none" w:sz="0" w:space="0" w:color="auto"/>
                            <w:bottom w:val="none" w:sz="0" w:space="0" w:color="auto"/>
                            <w:right w:val="none" w:sz="0" w:space="0" w:color="auto"/>
                          </w:divBdr>
                          <w:divsChild>
                            <w:div w:id="1524587137">
                              <w:marLeft w:val="0"/>
                              <w:marRight w:val="0"/>
                              <w:marTop w:val="0"/>
                              <w:marBottom w:val="0"/>
                              <w:divBdr>
                                <w:top w:val="none" w:sz="0" w:space="0" w:color="auto"/>
                                <w:left w:val="none" w:sz="0" w:space="0" w:color="auto"/>
                                <w:bottom w:val="none" w:sz="0" w:space="0" w:color="auto"/>
                                <w:right w:val="none" w:sz="0" w:space="0" w:color="auto"/>
                              </w:divBdr>
                              <w:divsChild>
                                <w:div w:id="774907705">
                                  <w:marLeft w:val="0"/>
                                  <w:marRight w:val="0"/>
                                  <w:marTop w:val="0"/>
                                  <w:marBottom w:val="0"/>
                                  <w:divBdr>
                                    <w:top w:val="none" w:sz="0" w:space="0" w:color="auto"/>
                                    <w:left w:val="none" w:sz="0" w:space="0" w:color="auto"/>
                                    <w:bottom w:val="none" w:sz="0" w:space="0" w:color="auto"/>
                                    <w:right w:val="none" w:sz="0" w:space="0" w:color="auto"/>
                                  </w:divBdr>
                                  <w:divsChild>
                                    <w:div w:id="427240789">
                                      <w:marLeft w:val="0"/>
                                      <w:marRight w:val="0"/>
                                      <w:marTop w:val="0"/>
                                      <w:marBottom w:val="0"/>
                                      <w:divBdr>
                                        <w:top w:val="none" w:sz="0" w:space="0" w:color="auto"/>
                                        <w:left w:val="none" w:sz="0" w:space="0" w:color="auto"/>
                                        <w:bottom w:val="none" w:sz="0" w:space="0" w:color="auto"/>
                                        <w:right w:val="none" w:sz="0" w:space="0" w:color="auto"/>
                                      </w:divBdr>
                                      <w:divsChild>
                                        <w:div w:id="1506555885">
                                          <w:marLeft w:val="0"/>
                                          <w:marRight w:val="0"/>
                                          <w:marTop w:val="0"/>
                                          <w:marBottom w:val="0"/>
                                          <w:divBdr>
                                            <w:top w:val="none" w:sz="0" w:space="0" w:color="auto"/>
                                            <w:left w:val="none" w:sz="0" w:space="0" w:color="auto"/>
                                            <w:bottom w:val="none" w:sz="0" w:space="0" w:color="auto"/>
                                            <w:right w:val="none" w:sz="0" w:space="0" w:color="auto"/>
                                          </w:divBdr>
                                          <w:divsChild>
                                            <w:div w:id="579825734">
                                              <w:marLeft w:val="0"/>
                                              <w:marRight w:val="0"/>
                                              <w:marTop w:val="0"/>
                                              <w:marBottom w:val="0"/>
                                              <w:divBdr>
                                                <w:top w:val="none" w:sz="0" w:space="0" w:color="auto"/>
                                                <w:left w:val="none" w:sz="0" w:space="0" w:color="auto"/>
                                                <w:bottom w:val="none" w:sz="0" w:space="0" w:color="auto"/>
                                                <w:right w:val="none" w:sz="0" w:space="0" w:color="auto"/>
                                              </w:divBdr>
                                              <w:divsChild>
                                                <w:div w:id="1879855909">
                                                  <w:marLeft w:val="0"/>
                                                  <w:marRight w:val="0"/>
                                                  <w:marTop w:val="0"/>
                                                  <w:marBottom w:val="0"/>
                                                  <w:divBdr>
                                                    <w:top w:val="none" w:sz="0" w:space="0" w:color="auto"/>
                                                    <w:left w:val="none" w:sz="0" w:space="0" w:color="auto"/>
                                                    <w:bottom w:val="none" w:sz="0" w:space="0" w:color="auto"/>
                                                    <w:right w:val="none" w:sz="0" w:space="0" w:color="auto"/>
                                                  </w:divBdr>
                                                  <w:divsChild>
                                                    <w:div w:id="437797551">
                                                      <w:marLeft w:val="0"/>
                                                      <w:marRight w:val="0"/>
                                                      <w:marTop w:val="0"/>
                                                      <w:marBottom w:val="0"/>
                                                      <w:divBdr>
                                                        <w:top w:val="none" w:sz="0" w:space="0" w:color="auto"/>
                                                        <w:left w:val="none" w:sz="0" w:space="0" w:color="auto"/>
                                                        <w:bottom w:val="none" w:sz="0" w:space="0" w:color="auto"/>
                                                        <w:right w:val="none" w:sz="0" w:space="0" w:color="auto"/>
                                                      </w:divBdr>
                                                    </w:div>
                                                    <w:div w:id="1209028073">
                                                      <w:marLeft w:val="0"/>
                                                      <w:marRight w:val="0"/>
                                                      <w:marTop w:val="0"/>
                                                      <w:marBottom w:val="0"/>
                                                      <w:divBdr>
                                                        <w:top w:val="none" w:sz="0" w:space="0" w:color="auto"/>
                                                        <w:left w:val="none" w:sz="0" w:space="0" w:color="auto"/>
                                                        <w:bottom w:val="none" w:sz="0" w:space="0" w:color="auto"/>
                                                        <w:right w:val="none" w:sz="0" w:space="0" w:color="auto"/>
                                                      </w:divBdr>
                                                    </w:div>
                                                  </w:divsChild>
                                                </w:div>
                                                <w:div w:id="1944418744">
                                                  <w:marLeft w:val="0"/>
                                                  <w:marRight w:val="0"/>
                                                  <w:marTop w:val="0"/>
                                                  <w:marBottom w:val="0"/>
                                                  <w:divBdr>
                                                    <w:top w:val="none" w:sz="0" w:space="0" w:color="auto"/>
                                                    <w:left w:val="none" w:sz="0" w:space="0" w:color="auto"/>
                                                    <w:bottom w:val="none" w:sz="0" w:space="0" w:color="auto"/>
                                                    <w:right w:val="none" w:sz="0" w:space="0" w:color="auto"/>
                                                  </w:divBdr>
                                                  <w:divsChild>
                                                    <w:div w:id="866141268">
                                                      <w:marLeft w:val="0"/>
                                                      <w:marRight w:val="0"/>
                                                      <w:marTop w:val="0"/>
                                                      <w:marBottom w:val="0"/>
                                                      <w:divBdr>
                                                        <w:top w:val="none" w:sz="0" w:space="0" w:color="auto"/>
                                                        <w:left w:val="none" w:sz="0" w:space="0" w:color="auto"/>
                                                        <w:bottom w:val="none" w:sz="0" w:space="0" w:color="auto"/>
                                                        <w:right w:val="none" w:sz="0" w:space="0" w:color="auto"/>
                                                      </w:divBdr>
                                                    </w:div>
                                                    <w:div w:id="14016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158982">
                                      <w:marLeft w:val="0"/>
                                      <w:marRight w:val="0"/>
                                      <w:marTop w:val="0"/>
                                      <w:marBottom w:val="0"/>
                                      <w:divBdr>
                                        <w:top w:val="none" w:sz="0" w:space="0" w:color="auto"/>
                                        <w:left w:val="none" w:sz="0" w:space="0" w:color="auto"/>
                                        <w:bottom w:val="none" w:sz="0" w:space="0" w:color="auto"/>
                                        <w:right w:val="none" w:sz="0" w:space="0" w:color="auto"/>
                                      </w:divBdr>
                                      <w:divsChild>
                                        <w:div w:id="489562266">
                                          <w:marLeft w:val="0"/>
                                          <w:marRight w:val="0"/>
                                          <w:marTop w:val="0"/>
                                          <w:marBottom w:val="0"/>
                                          <w:divBdr>
                                            <w:top w:val="none" w:sz="0" w:space="0" w:color="auto"/>
                                            <w:left w:val="none" w:sz="0" w:space="0" w:color="auto"/>
                                            <w:bottom w:val="none" w:sz="0" w:space="0" w:color="auto"/>
                                            <w:right w:val="none" w:sz="0" w:space="0" w:color="auto"/>
                                          </w:divBdr>
                                        </w:div>
                                      </w:divsChild>
                                    </w:div>
                                    <w:div w:id="1942569903">
                                      <w:marLeft w:val="0"/>
                                      <w:marRight w:val="0"/>
                                      <w:marTop w:val="0"/>
                                      <w:marBottom w:val="0"/>
                                      <w:divBdr>
                                        <w:top w:val="none" w:sz="0" w:space="0" w:color="auto"/>
                                        <w:left w:val="none" w:sz="0" w:space="0" w:color="auto"/>
                                        <w:bottom w:val="none" w:sz="0" w:space="0" w:color="auto"/>
                                        <w:right w:val="none" w:sz="0" w:space="0" w:color="auto"/>
                                      </w:divBdr>
                                      <w:divsChild>
                                        <w:div w:id="598415972">
                                          <w:marLeft w:val="0"/>
                                          <w:marRight w:val="0"/>
                                          <w:marTop w:val="0"/>
                                          <w:marBottom w:val="0"/>
                                          <w:divBdr>
                                            <w:top w:val="none" w:sz="0" w:space="0" w:color="auto"/>
                                            <w:left w:val="none" w:sz="0" w:space="0" w:color="auto"/>
                                            <w:bottom w:val="none" w:sz="0" w:space="0" w:color="auto"/>
                                            <w:right w:val="none" w:sz="0" w:space="0" w:color="auto"/>
                                          </w:divBdr>
                                          <w:divsChild>
                                            <w:div w:id="660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366809">
                          <w:marLeft w:val="0"/>
                          <w:marRight w:val="0"/>
                          <w:marTop w:val="0"/>
                          <w:marBottom w:val="0"/>
                          <w:divBdr>
                            <w:top w:val="none" w:sz="0" w:space="0" w:color="auto"/>
                            <w:left w:val="none" w:sz="0" w:space="0" w:color="auto"/>
                            <w:bottom w:val="none" w:sz="0" w:space="0" w:color="auto"/>
                            <w:right w:val="none" w:sz="0" w:space="0" w:color="auto"/>
                          </w:divBdr>
                        </w:div>
                        <w:div w:id="174811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121936">
      <w:bodyDiv w:val="1"/>
      <w:marLeft w:val="0"/>
      <w:marRight w:val="0"/>
      <w:marTop w:val="0"/>
      <w:marBottom w:val="0"/>
      <w:divBdr>
        <w:top w:val="none" w:sz="0" w:space="0" w:color="auto"/>
        <w:left w:val="none" w:sz="0" w:space="0" w:color="auto"/>
        <w:bottom w:val="none" w:sz="0" w:space="0" w:color="auto"/>
        <w:right w:val="none" w:sz="0" w:space="0" w:color="auto"/>
      </w:divBdr>
    </w:div>
    <w:div w:id="1546259309">
      <w:bodyDiv w:val="1"/>
      <w:marLeft w:val="0"/>
      <w:marRight w:val="0"/>
      <w:marTop w:val="0"/>
      <w:marBottom w:val="0"/>
      <w:divBdr>
        <w:top w:val="none" w:sz="0" w:space="0" w:color="auto"/>
        <w:left w:val="none" w:sz="0" w:space="0" w:color="auto"/>
        <w:bottom w:val="none" w:sz="0" w:space="0" w:color="auto"/>
        <w:right w:val="none" w:sz="0" w:space="0" w:color="auto"/>
      </w:divBdr>
    </w:div>
    <w:div w:id="1588490860">
      <w:bodyDiv w:val="1"/>
      <w:marLeft w:val="0"/>
      <w:marRight w:val="0"/>
      <w:marTop w:val="0"/>
      <w:marBottom w:val="0"/>
      <w:divBdr>
        <w:top w:val="none" w:sz="0" w:space="0" w:color="auto"/>
        <w:left w:val="none" w:sz="0" w:space="0" w:color="auto"/>
        <w:bottom w:val="none" w:sz="0" w:space="0" w:color="auto"/>
        <w:right w:val="none" w:sz="0" w:space="0" w:color="auto"/>
      </w:divBdr>
      <w:divsChild>
        <w:div w:id="770855227">
          <w:marLeft w:val="0"/>
          <w:marRight w:val="0"/>
          <w:marTop w:val="0"/>
          <w:marBottom w:val="0"/>
          <w:divBdr>
            <w:top w:val="none" w:sz="0" w:space="0" w:color="auto"/>
            <w:left w:val="none" w:sz="0" w:space="0" w:color="auto"/>
            <w:bottom w:val="none" w:sz="0" w:space="0" w:color="auto"/>
            <w:right w:val="none" w:sz="0" w:space="0" w:color="auto"/>
          </w:divBdr>
          <w:divsChild>
            <w:div w:id="366611023">
              <w:marLeft w:val="0"/>
              <w:marRight w:val="0"/>
              <w:marTop w:val="0"/>
              <w:marBottom w:val="0"/>
              <w:divBdr>
                <w:top w:val="none" w:sz="0" w:space="0" w:color="auto"/>
                <w:left w:val="none" w:sz="0" w:space="0" w:color="auto"/>
                <w:bottom w:val="none" w:sz="0" w:space="0" w:color="auto"/>
                <w:right w:val="none" w:sz="0" w:space="0" w:color="auto"/>
              </w:divBdr>
              <w:divsChild>
                <w:div w:id="453451755">
                  <w:marLeft w:val="0"/>
                  <w:marRight w:val="0"/>
                  <w:marTop w:val="0"/>
                  <w:marBottom w:val="0"/>
                  <w:divBdr>
                    <w:top w:val="none" w:sz="0" w:space="0" w:color="auto"/>
                    <w:left w:val="none" w:sz="0" w:space="0" w:color="auto"/>
                    <w:bottom w:val="none" w:sz="0" w:space="0" w:color="auto"/>
                    <w:right w:val="none" w:sz="0" w:space="0" w:color="auto"/>
                  </w:divBdr>
                  <w:divsChild>
                    <w:div w:id="1507600094">
                      <w:marLeft w:val="0"/>
                      <w:marRight w:val="0"/>
                      <w:marTop w:val="0"/>
                      <w:marBottom w:val="0"/>
                      <w:divBdr>
                        <w:top w:val="none" w:sz="0" w:space="0" w:color="auto"/>
                        <w:left w:val="none" w:sz="0" w:space="0" w:color="auto"/>
                        <w:bottom w:val="none" w:sz="0" w:space="0" w:color="auto"/>
                        <w:right w:val="none" w:sz="0" w:space="0" w:color="auto"/>
                      </w:divBdr>
                      <w:divsChild>
                        <w:div w:id="12005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738386">
              <w:marLeft w:val="0"/>
              <w:marRight w:val="0"/>
              <w:marTop w:val="0"/>
              <w:marBottom w:val="0"/>
              <w:divBdr>
                <w:top w:val="none" w:sz="0" w:space="0" w:color="auto"/>
                <w:left w:val="none" w:sz="0" w:space="0" w:color="auto"/>
                <w:bottom w:val="none" w:sz="0" w:space="0" w:color="auto"/>
                <w:right w:val="none" w:sz="0" w:space="0" w:color="auto"/>
              </w:divBdr>
              <w:divsChild>
                <w:div w:id="536089059">
                  <w:marLeft w:val="0"/>
                  <w:marRight w:val="0"/>
                  <w:marTop w:val="0"/>
                  <w:marBottom w:val="0"/>
                  <w:divBdr>
                    <w:top w:val="none" w:sz="0" w:space="0" w:color="auto"/>
                    <w:left w:val="none" w:sz="0" w:space="0" w:color="auto"/>
                    <w:bottom w:val="none" w:sz="0" w:space="0" w:color="auto"/>
                    <w:right w:val="none" w:sz="0" w:space="0" w:color="auto"/>
                  </w:divBdr>
                  <w:divsChild>
                    <w:div w:id="312829173">
                      <w:marLeft w:val="0"/>
                      <w:marRight w:val="0"/>
                      <w:marTop w:val="0"/>
                      <w:marBottom w:val="0"/>
                      <w:divBdr>
                        <w:top w:val="none" w:sz="0" w:space="0" w:color="auto"/>
                        <w:left w:val="none" w:sz="0" w:space="0" w:color="auto"/>
                        <w:bottom w:val="none" w:sz="0" w:space="0" w:color="auto"/>
                        <w:right w:val="none" w:sz="0" w:space="0" w:color="auto"/>
                      </w:divBdr>
                      <w:divsChild>
                        <w:div w:id="1471437307">
                          <w:marLeft w:val="0"/>
                          <w:marRight w:val="0"/>
                          <w:marTop w:val="0"/>
                          <w:marBottom w:val="0"/>
                          <w:divBdr>
                            <w:top w:val="none" w:sz="0" w:space="0" w:color="auto"/>
                            <w:left w:val="none" w:sz="0" w:space="0" w:color="auto"/>
                            <w:bottom w:val="none" w:sz="0" w:space="0" w:color="auto"/>
                            <w:right w:val="none" w:sz="0" w:space="0" w:color="auto"/>
                          </w:divBdr>
                          <w:divsChild>
                            <w:div w:id="1935357561">
                              <w:marLeft w:val="0"/>
                              <w:marRight w:val="0"/>
                              <w:marTop w:val="0"/>
                              <w:marBottom w:val="0"/>
                              <w:divBdr>
                                <w:top w:val="none" w:sz="0" w:space="0" w:color="auto"/>
                                <w:left w:val="none" w:sz="0" w:space="0" w:color="auto"/>
                                <w:bottom w:val="none" w:sz="0" w:space="0" w:color="auto"/>
                                <w:right w:val="none" w:sz="0" w:space="0" w:color="auto"/>
                              </w:divBdr>
                              <w:divsChild>
                                <w:div w:id="835919967">
                                  <w:marLeft w:val="0"/>
                                  <w:marRight w:val="0"/>
                                  <w:marTop w:val="0"/>
                                  <w:marBottom w:val="0"/>
                                  <w:divBdr>
                                    <w:top w:val="none" w:sz="0" w:space="0" w:color="auto"/>
                                    <w:left w:val="none" w:sz="0" w:space="0" w:color="auto"/>
                                    <w:bottom w:val="none" w:sz="0" w:space="0" w:color="auto"/>
                                    <w:right w:val="none" w:sz="0" w:space="0" w:color="auto"/>
                                  </w:divBdr>
                                  <w:divsChild>
                                    <w:div w:id="743918204">
                                      <w:marLeft w:val="0"/>
                                      <w:marRight w:val="0"/>
                                      <w:marTop w:val="0"/>
                                      <w:marBottom w:val="0"/>
                                      <w:divBdr>
                                        <w:top w:val="none" w:sz="0" w:space="0" w:color="auto"/>
                                        <w:left w:val="none" w:sz="0" w:space="0" w:color="auto"/>
                                        <w:bottom w:val="none" w:sz="0" w:space="0" w:color="auto"/>
                                        <w:right w:val="none" w:sz="0" w:space="0" w:color="auto"/>
                                      </w:divBdr>
                                      <w:divsChild>
                                        <w:div w:id="92097269">
                                          <w:marLeft w:val="0"/>
                                          <w:marRight w:val="0"/>
                                          <w:marTop w:val="0"/>
                                          <w:marBottom w:val="0"/>
                                          <w:divBdr>
                                            <w:top w:val="none" w:sz="0" w:space="0" w:color="auto"/>
                                            <w:left w:val="none" w:sz="0" w:space="0" w:color="auto"/>
                                            <w:bottom w:val="none" w:sz="0" w:space="0" w:color="auto"/>
                                            <w:right w:val="none" w:sz="0" w:space="0" w:color="auto"/>
                                          </w:divBdr>
                                        </w:div>
                                      </w:divsChild>
                                    </w:div>
                                    <w:div w:id="1234046808">
                                      <w:marLeft w:val="0"/>
                                      <w:marRight w:val="0"/>
                                      <w:marTop w:val="0"/>
                                      <w:marBottom w:val="0"/>
                                      <w:divBdr>
                                        <w:top w:val="none" w:sz="0" w:space="0" w:color="auto"/>
                                        <w:left w:val="none" w:sz="0" w:space="0" w:color="auto"/>
                                        <w:bottom w:val="none" w:sz="0" w:space="0" w:color="auto"/>
                                        <w:right w:val="none" w:sz="0" w:space="0" w:color="auto"/>
                                      </w:divBdr>
                                      <w:divsChild>
                                        <w:div w:id="591088486">
                                          <w:marLeft w:val="0"/>
                                          <w:marRight w:val="0"/>
                                          <w:marTop w:val="0"/>
                                          <w:marBottom w:val="0"/>
                                          <w:divBdr>
                                            <w:top w:val="none" w:sz="0" w:space="0" w:color="auto"/>
                                            <w:left w:val="none" w:sz="0" w:space="0" w:color="auto"/>
                                            <w:bottom w:val="none" w:sz="0" w:space="0" w:color="auto"/>
                                            <w:right w:val="none" w:sz="0" w:space="0" w:color="auto"/>
                                          </w:divBdr>
                                        </w:div>
                                        <w:div w:id="90846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7349499">
                      <w:marLeft w:val="0"/>
                      <w:marRight w:val="0"/>
                      <w:marTop w:val="0"/>
                      <w:marBottom w:val="0"/>
                      <w:divBdr>
                        <w:top w:val="none" w:sz="0" w:space="0" w:color="auto"/>
                        <w:left w:val="none" w:sz="0" w:space="0" w:color="auto"/>
                        <w:bottom w:val="none" w:sz="0" w:space="0" w:color="auto"/>
                        <w:right w:val="none" w:sz="0" w:space="0" w:color="auto"/>
                      </w:divBdr>
                      <w:divsChild>
                        <w:div w:id="48682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550022">
              <w:marLeft w:val="0"/>
              <w:marRight w:val="0"/>
              <w:marTop w:val="0"/>
              <w:marBottom w:val="0"/>
              <w:divBdr>
                <w:top w:val="none" w:sz="0" w:space="0" w:color="auto"/>
                <w:left w:val="none" w:sz="0" w:space="0" w:color="auto"/>
                <w:bottom w:val="none" w:sz="0" w:space="0" w:color="auto"/>
                <w:right w:val="none" w:sz="0" w:space="0" w:color="auto"/>
              </w:divBdr>
              <w:divsChild>
                <w:div w:id="1910770511">
                  <w:marLeft w:val="0"/>
                  <w:marRight w:val="0"/>
                  <w:marTop w:val="0"/>
                  <w:marBottom w:val="0"/>
                  <w:divBdr>
                    <w:top w:val="none" w:sz="0" w:space="0" w:color="auto"/>
                    <w:left w:val="none" w:sz="0" w:space="0" w:color="auto"/>
                    <w:bottom w:val="none" w:sz="0" w:space="0" w:color="auto"/>
                    <w:right w:val="none" w:sz="0" w:space="0" w:color="auto"/>
                  </w:divBdr>
                  <w:divsChild>
                    <w:div w:id="831221015">
                      <w:marLeft w:val="0"/>
                      <w:marRight w:val="0"/>
                      <w:marTop w:val="0"/>
                      <w:marBottom w:val="0"/>
                      <w:divBdr>
                        <w:top w:val="none" w:sz="0" w:space="0" w:color="auto"/>
                        <w:left w:val="none" w:sz="0" w:space="0" w:color="auto"/>
                        <w:bottom w:val="none" w:sz="0" w:space="0" w:color="auto"/>
                        <w:right w:val="none" w:sz="0" w:space="0" w:color="auto"/>
                      </w:divBdr>
                      <w:divsChild>
                        <w:div w:id="614872833">
                          <w:marLeft w:val="0"/>
                          <w:marRight w:val="0"/>
                          <w:marTop w:val="0"/>
                          <w:marBottom w:val="0"/>
                          <w:divBdr>
                            <w:top w:val="none" w:sz="0" w:space="0" w:color="auto"/>
                            <w:left w:val="none" w:sz="0" w:space="0" w:color="auto"/>
                            <w:bottom w:val="none" w:sz="0" w:space="0" w:color="auto"/>
                            <w:right w:val="none" w:sz="0" w:space="0" w:color="auto"/>
                          </w:divBdr>
                        </w:div>
                        <w:div w:id="695278366">
                          <w:marLeft w:val="0"/>
                          <w:marRight w:val="0"/>
                          <w:marTop w:val="0"/>
                          <w:marBottom w:val="0"/>
                          <w:divBdr>
                            <w:top w:val="none" w:sz="0" w:space="0" w:color="auto"/>
                            <w:left w:val="none" w:sz="0" w:space="0" w:color="auto"/>
                            <w:bottom w:val="none" w:sz="0" w:space="0" w:color="auto"/>
                            <w:right w:val="none" w:sz="0" w:space="0" w:color="auto"/>
                          </w:divBdr>
                        </w:div>
                        <w:div w:id="726801751">
                          <w:marLeft w:val="0"/>
                          <w:marRight w:val="0"/>
                          <w:marTop w:val="0"/>
                          <w:marBottom w:val="0"/>
                          <w:divBdr>
                            <w:top w:val="none" w:sz="0" w:space="0" w:color="auto"/>
                            <w:left w:val="none" w:sz="0" w:space="0" w:color="auto"/>
                            <w:bottom w:val="none" w:sz="0" w:space="0" w:color="auto"/>
                            <w:right w:val="none" w:sz="0" w:space="0" w:color="auto"/>
                          </w:divBdr>
                          <w:divsChild>
                            <w:div w:id="2054234213">
                              <w:marLeft w:val="0"/>
                              <w:marRight w:val="0"/>
                              <w:marTop w:val="0"/>
                              <w:marBottom w:val="0"/>
                              <w:divBdr>
                                <w:top w:val="none" w:sz="0" w:space="0" w:color="auto"/>
                                <w:left w:val="none" w:sz="0" w:space="0" w:color="auto"/>
                                <w:bottom w:val="none" w:sz="0" w:space="0" w:color="auto"/>
                                <w:right w:val="none" w:sz="0" w:space="0" w:color="auto"/>
                              </w:divBdr>
                            </w:div>
                            <w:div w:id="2085099189">
                              <w:marLeft w:val="0"/>
                              <w:marRight w:val="0"/>
                              <w:marTop w:val="0"/>
                              <w:marBottom w:val="0"/>
                              <w:divBdr>
                                <w:top w:val="none" w:sz="0" w:space="0" w:color="auto"/>
                                <w:left w:val="none" w:sz="0" w:space="0" w:color="auto"/>
                                <w:bottom w:val="none" w:sz="0" w:space="0" w:color="auto"/>
                                <w:right w:val="none" w:sz="0" w:space="0" w:color="auto"/>
                              </w:divBdr>
                              <w:divsChild>
                                <w:div w:id="97992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422419">
                          <w:marLeft w:val="0"/>
                          <w:marRight w:val="0"/>
                          <w:marTop w:val="0"/>
                          <w:marBottom w:val="0"/>
                          <w:divBdr>
                            <w:top w:val="none" w:sz="0" w:space="0" w:color="auto"/>
                            <w:left w:val="none" w:sz="0" w:space="0" w:color="auto"/>
                            <w:bottom w:val="none" w:sz="0" w:space="0" w:color="auto"/>
                            <w:right w:val="none" w:sz="0" w:space="0" w:color="auto"/>
                          </w:divBdr>
                          <w:divsChild>
                            <w:div w:id="68039482">
                              <w:marLeft w:val="0"/>
                              <w:marRight w:val="0"/>
                              <w:marTop w:val="0"/>
                              <w:marBottom w:val="0"/>
                              <w:divBdr>
                                <w:top w:val="none" w:sz="0" w:space="0" w:color="auto"/>
                                <w:left w:val="none" w:sz="0" w:space="0" w:color="auto"/>
                                <w:bottom w:val="none" w:sz="0" w:space="0" w:color="auto"/>
                                <w:right w:val="none" w:sz="0" w:space="0" w:color="auto"/>
                              </w:divBdr>
                              <w:divsChild>
                                <w:div w:id="1791826301">
                                  <w:marLeft w:val="0"/>
                                  <w:marRight w:val="0"/>
                                  <w:marTop w:val="0"/>
                                  <w:marBottom w:val="0"/>
                                  <w:divBdr>
                                    <w:top w:val="none" w:sz="0" w:space="0" w:color="auto"/>
                                    <w:left w:val="none" w:sz="0" w:space="0" w:color="auto"/>
                                    <w:bottom w:val="none" w:sz="0" w:space="0" w:color="auto"/>
                                    <w:right w:val="none" w:sz="0" w:space="0" w:color="auto"/>
                                  </w:divBdr>
                                </w:div>
                                <w:div w:id="1896353286">
                                  <w:marLeft w:val="0"/>
                                  <w:marRight w:val="0"/>
                                  <w:marTop w:val="0"/>
                                  <w:marBottom w:val="0"/>
                                  <w:divBdr>
                                    <w:top w:val="none" w:sz="0" w:space="0" w:color="auto"/>
                                    <w:left w:val="none" w:sz="0" w:space="0" w:color="auto"/>
                                    <w:bottom w:val="none" w:sz="0" w:space="0" w:color="auto"/>
                                    <w:right w:val="none" w:sz="0" w:space="0" w:color="auto"/>
                                  </w:divBdr>
                                  <w:divsChild>
                                    <w:div w:id="189733337">
                                      <w:marLeft w:val="0"/>
                                      <w:marRight w:val="0"/>
                                      <w:marTop w:val="0"/>
                                      <w:marBottom w:val="0"/>
                                      <w:divBdr>
                                        <w:top w:val="none" w:sz="0" w:space="0" w:color="auto"/>
                                        <w:left w:val="none" w:sz="0" w:space="0" w:color="auto"/>
                                        <w:bottom w:val="none" w:sz="0" w:space="0" w:color="auto"/>
                                        <w:right w:val="none" w:sz="0" w:space="0" w:color="auto"/>
                                      </w:divBdr>
                                      <w:divsChild>
                                        <w:div w:id="1472283895">
                                          <w:marLeft w:val="0"/>
                                          <w:marRight w:val="0"/>
                                          <w:marTop w:val="0"/>
                                          <w:marBottom w:val="0"/>
                                          <w:divBdr>
                                            <w:top w:val="none" w:sz="0" w:space="0" w:color="auto"/>
                                            <w:left w:val="none" w:sz="0" w:space="0" w:color="auto"/>
                                            <w:bottom w:val="none" w:sz="0" w:space="0" w:color="auto"/>
                                            <w:right w:val="none" w:sz="0" w:space="0" w:color="auto"/>
                                          </w:divBdr>
                                        </w:div>
                                        <w:div w:id="1513302930">
                                          <w:marLeft w:val="0"/>
                                          <w:marRight w:val="0"/>
                                          <w:marTop w:val="0"/>
                                          <w:marBottom w:val="0"/>
                                          <w:divBdr>
                                            <w:top w:val="none" w:sz="0" w:space="0" w:color="auto"/>
                                            <w:left w:val="none" w:sz="0" w:space="0" w:color="auto"/>
                                            <w:bottom w:val="none" w:sz="0" w:space="0" w:color="auto"/>
                                            <w:right w:val="none" w:sz="0" w:space="0" w:color="auto"/>
                                          </w:divBdr>
                                        </w:div>
                                      </w:divsChild>
                                    </w:div>
                                    <w:div w:id="115935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532976">
                      <w:marLeft w:val="0"/>
                      <w:marRight w:val="0"/>
                      <w:marTop w:val="0"/>
                      <w:marBottom w:val="0"/>
                      <w:divBdr>
                        <w:top w:val="none" w:sz="0" w:space="0" w:color="auto"/>
                        <w:left w:val="none" w:sz="0" w:space="0" w:color="auto"/>
                        <w:bottom w:val="none" w:sz="0" w:space="0" w:color="auto"/>
                        <w:right w:val="none" w:sz="0" w:space="0" w:color="auto"/>
                      </w:divBdr>
                      <w:divsChild>
                        <w:div w:id="985741415">
                          <w:marLeft w:val="0"/>
                          <w:marRight w:val="0"/>
                          <w:marTop w:val="0"/>
                          <w:marBottom w:val="0"/>
                          <w:divBdr>
                            <w:top w:val="none" w:sz="0" w:space="0" w:color="auto"/>
                            <w:left w:val="none" w:sz="0" w:space="0" w:color="auto"/>
                            <w:bottom w:val="none" w:sz="0" w:space="0" w:color="auto"/>
                            <w:right w:val="none" w:sz="0" w:space="0" w:color="auto"/>
                          </w:divBdr>
                          <w:divsChild>
                            <w:div w:id="1271006049">
                              <w:marLeft w:val="0"/>
                              <w:marRight w:val="0"/>
                              <w:marTop w:val="0"/>
                              <w:marBottom w:val="0"/>
                              <w:divBdr>
                                <w:top w:val="none" w:sz="0" w:space="0" w:color="auto"/>
                                <w:left w:val="none" w:sz="0" w:space="0" w:color="auto"/>
                                <w:bottom w:val="none" w:sz="0" w:space="0" w:color="auto"/>
                                <w:right w:val="none" w:sz="0" w:space="0" w:color="auto"/>
                              </w:divBdr>
                              <w:divsChild>
                                <w:div w:id="84609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27812">
                          <w:marLeft w:val="0"/>
                          <w:marRight w:val="0"/>
                          <w:marTop w:val="0"/>
                          <w:marBottom w:val="0"/>
                          <w:divBdr>
                            <w:top w:val="none" w:sz="0" w:space="0" w:color="auto"/>
                            <w:left w:val="none" w:sz="0" w:space="0" w:color="auto"/>
                            <w:bottom w:val="none" w:sz="0" w:space="0" w:color="auto"/>
                            <w:right w:val="none" w:sz="0" w:space="0" w:color="auto"/>
                          </w:divBdr>
                          <w:divsChild>
                            <w:div w:id="175462438">
                              <w:marLeft w:val="0"/>
                              <w:marRight w:val="0"/>
                              <w:marTop w:val="0"/>
                              <w:marBottom w:val="0"/>
                              <w:divBdr>
                                <w:top w:val="none" w:sz="0" w:space="0" w:color="auto"/>
                                <w:left w:val="none" w:sz="0" w:space="0" w:color="auto"/>
                                <w:bottom w:val="none" w:sz="0" w:space="0" w:color="auto"/>
                                <w:right w:val="none" w:sz="0" w:space="0" w:color="auto"/>
                              </w:divBdr>
                              <w:divsChild>
                                <w:div w:id="308049657">
                                  <w:marLeft w:val="0"/>
                                  <w:marRight w:val="0"/>
                                  <w:marTop w:val="0"/>
                                  <w:marBottom w:val="0"/>
                                  <w:divBdr>
                                    <w:top w:val="none" w:sz="0" w:space="0" w:color="auto"/>
                                    <w:left w:val="none" w:sz="0" w:space="0" w:color="auto"/>
                                    <w:bottom w:val="none" w:sz="0" w:space="0" w:color="auto"/>
                                    <w:right w:val="none" w:sz="0" w:space="0" w:color="auto"/>
                                  </w:divBdr>
                                </w:div>
                                <w:div w:id="1092429698">
                                  <w:marLeft w:val="0"/>
                                  <w:marRight w:val="0"/>
                                  <w:marTop w:val="0"/>
                                  <w:marBottom w:val="0"/>
                                  <w:divBdr>
                                    <w:top w:val="none" w:sz="0" w:space="0" w:color="auto"/>
                                    <w:left w:val="none" w:sz="0" w:space="0" w:color="auto"/>
                                    <w:bottom w:val="none" w:sz="0" w:space="0" w:color="auto"/>
                                    <w:right w:val="none" w:sz="0" w:space="0" w:color="auto"/>
                                  </w:divBdr>
                                </w:div>
                                <w:div w:id="1535196890">
                                  <w:marLeft w:val="0"/>
                                  <w:marRight w:val="0"/>
                                  <w:marTop w:val="0"/>
                                  <w:marBottom w:val="0"/>
                                  <w:divBdr>
                                    <w:top w:val="none" w:sz="0" w:space="0" w:color="auto"/>
                                    <w:left w:val="none" w:sz="0" w:space="0" w:color="auto"/>
                                    <w:bottom w:val="none" w:sz="0" w:space="0" w:color="auto"/>
                                    <w:right w:val="none" w:sz="0" w:space="0" w:color="auto"/>
                                  </w:divBdr>
                                </w:div>
                                <w:div w:id="1943950650">
                                  <w:marLeft w:val="0"/>
                                  <w:marRight w:val="0"/>
                                  <w:marTop w:val="0"/>
                                  <w:marBottom w:val="0"/>
                                  <w:divBdr>
                                    <w:top w:val="none" w:sz="0" w:space="0" w:color="auto"/>
                                    <w:left w:val="none" w:sz="0" w:space="0" w:color="auto"/>
                                    <w:bottom w:val="none" w:sz="0" w:space="0" w:color="auto"/>
                                    <w:right w:val="none" w:sz="0" w:space="0" w:color="auto"/>
                                  </w:divBdr>
                                </w:div>
                                <w:div w:id="19750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454024">
              <w:marLeft w:val="0"/>
              <w:marRight w:val="0"/>
              <w:marTop w:val="0"/>
              <w:marBottom w:val="0"/>
              <w:divBdr>
                <w:top w:val="none" w:sz="0" w:space="0" w:color="auto"/>
                <w:left w:val="none" w:sz="0" w:space="0" w:color="auto"/>
                <w:bottom w:val="none" w:sz="0" w:space="0" w:color="auto"/>
                <w:right w:val="none" w:sz="0" w:space="0" w:color="auto"/>
              </w:divBdr>
              <w:divsChild>
                <w:div w:id="1064789956">
                  <w:marLeft w:val="0"/>
                  <w:marRight w:val="0"/>
                  <w:marTop w:val="0"/>
                  <w:marBottom w:val="0"/>
                  <w:divBdr>
                    <w:top w:val="none" w:sz="0" w:space="0" w:color="auto"/>
                    <w:left w:val="none" w:sz="0" w:space="0" w:color="auto"/>
                    <w:bottom w:val="none" w:sz="0" w:space="0" w:color="auto"/>
                    <w:right w:val="none" w:sz="0" w:space="0" w:color="auto"/>
                  </w:divBdr>
                  <w:divsChild>
                    <w:div w:id="157431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996936">
      <w:bodyDiv w:val="1"/>
      <w:marLeft w:val="0"/>
      <w:marRight w:val="0"/>
      <w:marTop w:val="0"/>
      <w:marBottom w:val="0"/>
      <w:divBdr>
        <w:top w:val="none" w:sz="0" w:space="0" w:color="auto"/>
        <w:left w:val="none" w:sz="0" w:space="0" w:color="auto"/>
        <w:bottom w:val="none" w:sz="0" w:space="0" w:color="auto"/>
        <w:right w:val="none" w:sz="0" w:space="0" w:color="auto"/>
      </w:divBdr>
    </w:div>
    <w:div w:id="1591356147">
      <w:bodyDiv w:val="1"/>
      <w:marLeft w:val="0"/>
      <w:marRight w:val="0"/>
      <w:marTop w:val="0"/>
      <w:marBottom w:val="0"/>
      <w:divBdr>
        <w:top w:val="none" w:sz="0" w:space="0" w:color="auto"/>
        <w:left w:val="none" w:sz="0" w:space="0" w:color="auto"/>
        <w:bottom w:val="none" w:sz="0" w:space="0" w:color="auto"/>
        <w:right w:val="none" w:sz="0" w:space="0" w:color="auto"/>
      </w:divBdr>
      <w:divsChild>
        <w:div w:id="1938714287">
          <w:marLeft w:val="0"/>
          <w:marRight w:val="0"/>
          <w:marTop w:val="0"/>
          <w:marBottom w:val="0"/>
          <w:divBdr>
            <w:top w:val="none" w:sz="0" w:space="0" w:color="auto"/>
            <w:left w:val="none" w:sz="0" w:space="0" w:color="auto"/>
            <w:bottom w:val="none" w:sz="0" w:space="0" w:color="auto"/>
            <w:right w:val="none" w:sz="0" w:space="0" w:color="auto"/>
          </w:divBdr>
          <w:divsChild>
            <w:div w:id="892809593">
              <w:marLeft w:val="0"/>
              <w:marRight w:val="0"/>
              <w:marTop w:val="0"/>
              <w:marBottom w:val="0"/>
              <w:divBdr>
                <w:top w:val="none" w:sz="0" w:space="0" w:color="auto"/>
                <w:left w:val="none" w:sz="0" w:space="0" w:color="auto"/>
                <w:bottom w:val="none" w:sz="0" w:space="0" w:color="auto"/>
                <w:right w:val="none" w:sz="0" w:space="0" w:color="auto"/>
              </w:divBdr>
              <w:divsChild>
                <w:div w:id="1747454221">
                  <w:marLeft w:val="0"/>
                  <w:marRight w:val="0"/>
                  <w:marTop w:val="0"/>
                  <w:marBottom w:val="0"/>
                  <w:divBdr>
                    <w:top w:val="none" w:sz="0" w:space="0" w:color="auto"/>
                    <w:left w:val="none" w:sz="0" w:space="0" w:color="auto"/>
                    <w:bottom w:val="none" w:sz="0" w:space="0" w:color="auto"/>
                    <w:right w:val="none" w:sz="0" w:space="0" w:color="auto"/>
                  </w:divBdr>
                  <w:divsChild>
                    <w:div w:id="212347232">
                      <w:marLeft w:val="0"/>
                      <w:marRight w:val="0"/>
                      <w:marTop w:val="0"/>
                      <w:marBottom w:val="0"/>
                      <w:divBdr>
                        <w:top w:val="none" w:sz="0" w:space="0" w:color="auto"/>
                        <w:left w:val="none" w:sz="0" w:space="0" w:color="auto"/>
                        <w:bottom w:val="none" w:sz="0" w:space="0" w:color="auto"/>
                        <w:right w:val="none" w:sz="0" w:space="0" w:color="auto"/>
                      </w:divBdr>
                      <w:divsChild>
                        <w:div w:id="1856455708">
                          <w:marLeft w:val="0"/>
                          <w:marRight w:val="0"/>
                          <w:marTop w:val="0"/>
                          <w:marBottom w:val="0"/>
                          <w:divBdr>
                            <w:top w:val="none" w:sz="0" w:space="0" w:color="auto"/>
                            <w:left w:val="none" w:sz="0" w:space="0" w:color="auto"/>
                            <w:bottom w:val="none" w:sz="0" w:space="0" w:color="auto"/>
                            <w:right w:val="none" w:sz="0" w:space="0" w:color="auto"/>
                          </w:divBdr>
                          <w:divsChild>
                            <w:div w:id="1250313387">
                              <w:marLeft w:val="0"/>
                              <w:marRight w:val="0"/>
                              <w:marTop w:val="0"/>
                              <w:marBottom w:val="0"/>
                              <w:divBdr>
                                <w:top w:val="none" w:sz="0" w:space="0" w:color="auto"/>
                                <w:left w:val="none" w:sz="0" w:space="0" w:color="auto"/>
                                <w:bottom w:val="none" w:sz="0" w:space="0" w:color="auto"/>
                                <w:right w:val="none" w:sz="0" w:space="0" w:color="auto"/>
                              </w:divBdr>
                              <w:divsChild>
                                <w:div w:id="718673313">
                                  <w:marLeft w:val="0"/>
                                  <w:marRight w:val="0"/>
                                  <w:marTop w:val="0"/>
                                  <w:marBottom w:val="0"/>
                                  <w:divBdr>
                                    <w:top w:val="none" w:sz="0" w:space="0" w:color="auto"/>
                                    <w:left w:val="none" w:sz="0" w:space="0" w:color="auto"/>
                                    <w:bottom w:val="none" w:sz="0" w:space="0" w:color="auto"/>
                                    <w:right w:val="none" w:sz="0" w:space="0" w:color="auto"/>
                                  </w:divBdr>
                                  <w:divsChild>
                                    <w:div w:id="157112774">
                                      <w:marLeft w:val="0"/>
                                      <w:marRight w:val="0"/>
                                      <w:marTop w:val="0"/>
                                      <w:marBottom w:val="0"/>
                                      <w:divBdr>
                                        <w:top w:val="none" w:sz="0" w:space="0" w:color="auto"/>
                                        <w:left w:val="none" w:sz="0" w:space="0" w:color="auto"/>
                                        <w:bottom w:val="none" w:sz="0" w:space="0" w:color="auto"/>
                                        <w:right w:val="none" w:sz="0" w:space="0" w:color="auto"/>
                                      </w:divBdr>
                                      <w:divsChild>
                                        <w:div w:id="1389568806">
                                          <w:marLeft w:val="0"/>
                                          <w:marRight w:val="0"/>
                                          <w:marTop w:val="0"/>
                                          <w:marBottom w:val="240"/>
                                          <w:divBdr>
                                            <w:top w:val="none" w:sz="0" w:space="0" w:color="auto"/>
                                            <w:left w:val="none" w:sz="0" w:space="0" w:color="auto"/>
                                            <w:bottom w:val="none" w:sz="0" w:space="0" w:color="auto"/>
                                            <w:right w:val="none" w:sz="0" w:space="0" w:color="auto"/>
                                          </w:divBdr>
                                          <w:divsChild>
                                            <w:div w:id="5182631">
                                              <w:marLeft w:val="0"/>
                                              <w:marRight w:val="0"/>
                                              <w:marTop w:val="0"/>
                                              <w:marBottom w:val="0"/>
                                              <w:divBdr>
                                                <w:top w:val="none" w:sz="0" w:space="0" w:color="auto"/>
                                                <w:left w:val="none" w:sz="0" w:space="0" w:color="auto"/>
                                                <w:bottom w:val="none" w:sz="0" w:space="0" w:color="auto"/>
                                                <w:right w:val="none" w:sz="0" w:space="0" w:color="auto"/>
                                              </w:divBdr>
                                              <w:divsChild>
                                                <w:div w:id="1112432880">
                                                  <w:marLeft w:val="0"/>
                                                  <w:marRight w:val="0"/>
                                                  <w:marTop w:val="0"/>
                                                  <w:marBottom w:val="0"/>
                                                  <w:divBdr>
                                                    <w:top w:val="none" w:sz="0" w:space="0" w:color="auto"/>
                                                    <w:left w:val="none" w:sz="0" w:space="0" w:color="auto"/>
                                                    <w:bottom w:val="none" w:sz="0" w:space="0" w:color="auto"/>
                                                    <w:right w:val="none" w:sz="0" w:space="0" w:color="auto"/>
                                                  </w:divBdr>
                                                  <w:divsChild>
                                                    <w:div w:id="1011490169">
                                                      <w:marLeft w:val="0"/>
                                                      <w:marRight w:val="0"/>
                                                      <w:marTop w:val="0"/>
                                                      <w:marBottom w:val="0"/>
                                                      <w:divBdr>
                                                        <w:top w:val="none" w:sz="0" w:space="0" w:color="auto"/>
                                                        <w:left w:val="none" w:sz="0" w:space="0" w:color="auto"/>
                                                        <w:bottom w:val="none" w:sz="0" w:space="0" w:color="auto"/>
                                                        <w:right w:val="none" w:sz="0" w:space="0" w:color="auto"/>
                                                      </w:divBdr>
                                                      <w:divsChild>
                                                        <w:div w:id="411049881">
                                                          <w:marLeft w:val="0"/>
                                                          <w:marRight w:val="0"/>
                                                          <w:marTop w:val="0"/>
                                                          <w:marBottom w:val="0"/>
                                                          <w:divBdr>
                                                            <w:top w:val="none" w:sz="0" w:space="0" w:color="auto"/>
                                                            <w:left w:val="none" w:sz="0" w:space="0" w:color="auto"/>
                                                            <w:bottom w:val="none" w:sz="0" w:space="0" w:color="auto"/>
                                                            <w:right w:val="none" w:sz="0" w:space="0" w:color="auto"/>
                                                          </w:divBdr>
                                                          <w:divsChild>
                                                            <w:div w:id="2078674108">
                                                              <w:marLeft w:val="0"/>
                                                              <w:marRight w:val="0"/>
                                                              <w:marTop w:val="0"/>
                                                              <w:marBottom w:val="0"/>
                                                              <w:divBdr>
                                                                <w:top w:val="none" w:sz="0" w:space="0" w:color="auto"/>
                                                                <w:left w:val="none" w:sz="0" w:space="0" w:color="auto"/>
                                                                <w:bottom w:val="none" w:sz="0" w:space="0" w:color="auto"/>
                                                                <w:right w:val="none" w:sz="0" w:space="0" w:color="auto"/>
                                                              </w:divBdr>
                                                              <w:divsChild>
                                                                <w:div w:id="1279875281">
                                                                  <w:marLeft w:val="0"/>
                                                                  <w:marRight w:val="0"/>
                                                                  <w:marTop w:val="0"/>
                                                                  <w:marBottom w:val="0"/>
                                                                  <w:divBdr>
                                                                    <w:top w:val="none" w:sz="0" w:space="0" w:color="auto"/>
                                                                    <w:left w:val="none" w:sz="0" w:space="0" w:color="auto"/>
                                                                    <w:bottom w:val="none" w:sz="0" w:space="0" w:color="auto"/>
                                                                    <w:right w:val="none" w:sz="0" w:space="0" w:color="auto"/>
                                                                  </w:divBdr>
                                                                  <w:divsChild>
                                                                    <w:div w:id="126819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38216001">
      <w:bodyDiv w:val="1"/>
      <w:marLeft w:val="0"/>
      <w:marRight w:val="0"/>
      <w:marTop w:val="0"/>
      <w:marBottom w:val="0"/>
      <w:divBdr>
        <w:top w:val="none" w:sz="0" w:space="0" w:color="auto"/>
        <w:left w:val="none" w:sz="0" w:space="0" w:color="auto"/>
        <w:bottom w:val="none" w:sz="0" w:space="0" w:color="auto"/>
        <w:right w:val="none" w:sz="0" w:space="0" w:color="auto"/>
      </w:divBdr>
      <w:divsChild>
        <w:div w:id="1153646849">
          <w:marLeft w:val="293"/>
          <w:marRight w:val="0"/>
          <w:marTop w:val="104"/>
          <w:marBottom w:val="272"/>
          <w:divBdr>
            <w:top w:val="none" w:sz="0" w:space="0" w:color="auto"/>
            <w:left w:val="none" w:sz="0" w:space="0" w:color="auto"/>
            <w:bottom w:val="none" w:sz="0" w:space="0" w:color="auto"/>
            <w:right w:val="none" w:sz="0" w:space="0" w:color="auto"/>
          </w:divBdr>
          <w:divsChild>
            <w:div w:id="197028461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657369855">
      <w:bodyDiv w:val="1"/>
      <w:marLeft w:val="0"/>
      <w:marRight w:val="0"/>
      <w:marTop w:val="0"/>
      <w:marBottom w:val="0"/>
      <w:divBdr>
        <w:top w:val="none" w:sz="0" w:space="0" w:color="auto"/>
        <w:left w:val="none" w:sz="0" w:space="0" w:color="auto"/>
        <w:bottom w:val="none" w:sz="0" w:space="0" w:color="auto"/>
        <w:right w:val="none" w:sz="0" w:space="0" w:color="auto"/>
      </w:divBdr>
    </w:div>
    <w:div w:id="1689604105">
      <w:bodyDiv w:val="1"/>
      <w:marLeft w:val="0"/>
      <w:marRight w:val="0"/>
      <w:marTop w:val="0"/>
      <w:marBottom w:val="0"/>
      <w:divBdr>
        <w:top w:val="none" w:sz="0" w:space="0" w:color="auto"/>
        <w:left w:val="none" w:sz="0" w:space="0" w:color="auto"/>
        <w:bottom w:val="none" w:sz="0" w:space="0" w:color="auto"/>
        <w:right w:val="none" w:sz="0" w:space="0" w:color="auto"/>
      </w:divBdr>
    </w:div>
    <w:div w:id="1695232227">
      <w:bodyDiv w:val="1"/>
      <w:marLeft w:val="0"/>
      <w:marRight w:val="0"/>
      <w:marTop w:val="0"/>
      <w:marBottom w:val="0"/>
      <w:divBdr>
        <w:top w:val="none" w:sz="0" w:space="0" w:color="auto"/>
        <w:left w:val="none" w:sz="0" w:space="0" w:color="auto"/>
        <w:bottom w:val="none" w:sz="0" w:space="0" w:color="auto"/>
        <w:right w:val="none" w:sz="0" w:space="0" w:color="auto"/>
      </w:divBdr>
    </w:div>
    <w:div w:id="1714382759">
      <w:bodyDiv w:val="1"/>
      <w:marLeft w:val="0"/>
      <w:marRight w:val="0"/>
      <w:marTop w:val="0"/>
      <w:marBottom w:val="0"/>
      <w:divBdr>
        <w:top w:val="none" w:sz="0" w:space="0" w:color="auto"/>
        <w:left w:val="none" w:sz="0" w:space="0" w:color="auto"/>
        <w:bottom w:val="none" w:sz="0" w:space="0" w:color="auto"/>
        <w:right w:val="none" w:sz="0" w:space="0" w:color="auto"/>
      </w:divBdr>
    </w:div>
    <w:div w:id="1715156148">
      <w:bodyDiv w:val="1"/>
      <w:marLeft w:val="0"/>
      <w:marRight w:val="0"/>
      <w:marTop w:val="0"/>
      <w:marBottom w:val="0"/>
      <w:divBdr>
        <w:top w:val="none" w:sz="0" w:space="0" w:color="auto"/>
        <w:left w:val="none" w:sz="0" w:space="0" w:color="auto"/>
        <w:bottom w:val="none" w:sz="0" w:space="0" w:color="auto"/>
        <w:right w:val="none" w:sz="0" w:space="0" w:color="auto"/>
      </w:divBdr>
    </w:div>
    <w:div w:id="1716611911">
      <w:marLeft w:val="0"/>
      <w:marRight w:val="0"/>
      <w:marTop w:val="0"/>
      <w:marBottom w:val="0"/>
      <w:divBdr>
        <w:top w:val="none" w:sz="0" w:space="0" w:color="auto"/>
        <w:left w:val="none" w:sz="0" w:space="0" w:color="auto"/>
        <w:bottom w:val="none" w:sz="0" w:space="0" w:color="auto"/>
        <w:right w:val="none" w:sz="0" w:space="0" w:color="auto"/>
      </w:divBdr>
      <w:divsChild>
        <w:div w:id="1825001263">
          <w:marLeft w:val="0"/>
          <w:marRight w:val="0"/>
          <w:marTop w:val="0"/>
          <w:marBottom w:val="0"/>
          <w:divBdr>
            <w:top w:val="none" w:sz="0" w:space="0" w:color="auto"/>
            <w:left w:val="none" w:sz="0" w:space="0" w:color="auto"/>
            <w:bottom w:val="none" w:sz="0" w:space="0" w:color="auto"/>
            <w:right w:val="none" w:sz="0" w:space="0" w:color="auto"/>
          </w:divBdr>
          <w:divsChild>
            <w:div w:id="37311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09561">
      <w:bodyDiv w:val="1"/>
      <w:marLeft w:val="0"/>
      <w:marRight w:val="0"/>
      <w:marTop w:val="0"/>
      <w:marBottom w:val="0"/>
      <w:divBdr>
        <w:top w:val="none" w:sz="0" w:space="0" w:color="auto"/>
        <w:left w:val="none" w:sz="0" w:space="0" w:color="auto"/>
        <w:bottom w:val="none" w:sz="0" w:space="0" w:color="auto"/>
        <w:right w:val="none" w:sz="0" w:space="0" w:color="auto"/>
      </w:divBdr>
    </w:div>
    <w:div w:id="1805077020">
      <w:bodyDiv w:val="1"/>
      <w:marLeft w:val="0"/>
      <w:marRight w:val="0"/>
      <w:marTop w:val="0"/>
      <w:marBottom w:val="0"/>
      <w:divBdr>
        <w:top w:val="none" w:sz="0" w:space="0" w:color="auto"/>
        <w:left w:val="none" w:sz="0" w:space="0" w:color="auto"/>
        <w:bottom w:val="none" w:sz="0" w:space="0" w:color="auto"/>
        <w:right w:val="none" w:sz="0" w:space="0" w:color="auto"/>
      </w:divBdr>
    </w:div>
    <w:div w:id="1831943447">
      <w:bodyDiv w:val="1"/>
      <w:marLeft w:val="0"/>
      <w:marRight w:val="0"/>
      <w:marTop w:val="0"/>
      <w:marBottom w:val="0"/>
      <w:divBdr>
        <w:top w:val="none" w:sz="0" w:space="0" w:color="auto"/>
        <w:left w:val="none" w:sz="0" w:space="0" w:color="auto"/>
        <w:bottom w:val="none" w:sz="0" w:space="0" w:color="auto"/>
        <w:right w:val="none" w:sz="0" w:space="0" w:color="auto"/>
      </w:divBdr>
      <w:divsChild>
        <w:div w:id="1912959961">
          <w:marLeft w:val="0"/>
          <w:marRight w:val="0"/>
          <w:marTop w:val="0"/>
          <w:marBottom w:val="0"/>
          <w:divBdr>
            <w:top w:val="none" w:sz="0" w:space="0" w:color="auto"/>
            <w:left w:val="none" w:sz="0" w:space="0" w:color="auto"/>
            <w:bottom w:val="none" w:sz="0" w:space="0" w:color="auto"/>
            <w:right w:val="none" w:sz="0" w:space="0" w:color="auto"/>
          </w:divBdr>
          <w:divsChild>
            <w:div w:id="533351812">
              <w:marLeft w:val="0"/>
              <w:marRight w:val="0"/>
              <w:marTop w:val="0"/>
              <w:marBottom w:val="0"/>
              <w:divBdr>
                <w:top w:val="none" w:sz="0" w:space="0" w:color="auto"/>
                <w:left w:val="none" w:sz="0" w:space="0" w:color="auto"/>
                <w:bottom w:val="none" w:sz="0" w:space="0" w:color="auto"/>
                <w:right w:val="none" w:sz="0" w:space="0" w:color="auto"/>
              </w:divBdr>
              <w:divsChild>
                <w:div w:id="1299991568">
                  <w:marLeft w:val="0"/>
                  <w:marRight w:val="0"/>
                  <w:marTop w:val="0"/>
                  <w:marBottom w:val="0"/>
                  <w:divBdr>
                    <w:top w:val="none" w:sz="0" w:space="0" w:color="auto"/>
                    <w:left w:val="none" w:sz="0" w:space="0" w:color="auto"/>
                    <w:bottom w:val="none" w:sz="0" w:space="0" w:color="auto"/>
                    <w:right w:val="none" w:sz="0" w:space="0" w:color="auto"/>
                  </w:divBdr>
                  <w:divsChild>
                    <w:div w:id="1317491560">
                      <w:marLeft w:val="0"/>
                      <w:marRight w:val="0"/>
                      <w:marTop w:val="0"/>
                      <w:marBottom w:val="0"/>
                      <w:divBdr>
                        <w:top w:val="none" w:sz="0" w:space="0" w:color="auto"/>
                        <w:left w:val="none" w:sz="0" w:space="0" w:color="auto"/>
                        <w:bottom w:val="none" w:sz="0" w:space="0" w:color="auto"/>
                        <w:right w:val="none" w:sz="0" w:space="0" w:color="auto"/>
                      </w:divBdr>
                      <w:divsChild>
                        <w:div w:id="728116376">
                          <w:marLeft w:val="0"/>
                          <w:marRight w:val="0"/>
                          <w:marTop w:val="0"/>
                          <w:marBottom w:val="0"/>
                          <w:divBdr>
                            <w:top w:val="none" w:sz="0" w:space="0" w:color="auto"/>
                            <w:left w:val="none" w:sz="0" w:space="0" w:color="auto"/>
                            <w:bottom w:val="none" w:sz="0" w:space="0" w:color="auto"/>
                            <w:right w:val="none" w:sz="0" w:space="0" w:color="auto"/>
                          </w:divBdr>
                          <w:divsChild>
                            <w:div w:id="130030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978234">
      <w:bodyDiv w:val="1"/>
      <w:marLeft w:val="0"/>
      <w:marRight w:val="0"/>
      <w:marTop w:val="0"/>
      <w:marBottom w:val="0"/>
      <w:divBdr>
        <w:top w:val="none" w:sz="0" w:space="0" w:color="auto"/>
        <w:left w:val="none" w:sz="0" w:space="0" w:color="auto"/>
        <w:bottom w:val="none" w:sz="0" w:space="0" w:color="auto"/>
        <w:right w:val="none" w:sz="0" w:space="0" w:color="auto"/>
      </w:divBdr>
    </w:div>
    <w:div w:id="1862469821">
      <w:bodyDiv w:val="1"/>
      <w:marLeft w:val="0"/>
      <w:marRight w:val="0"/>
      <w:marTop w:val="0"/>
      <w:marBottom w:val="0"/>
      <w:divBdr>
        <w:top w:val="none" w:sz="0" w:space="0" w:color="auto"/>
        <w:left w:val="none" w:sz="0" w:space="0" w:color="auto"/>
        <w:bottom w:val="none" w:sz="0" w:space="0" w:color="auto"/>
        <w:right w:val="none" w:sz="0" w:space="0" w:color="auto"/>
      </w:divBdr>
    </w:div>
    <w:div w:id="1865828773">
      <w:bodyDiv w:val="1"/>
      <w:marLeft w:val="0"/>
      <w:marRight w:val="0"/>
      <w:marTop w:val="0"/>
      <w:marBottom w:val="0"/>
      <w:divBdr>
        <w:top w:val="none" w:sz="0" w:space="0" w:color="auto"/>
        <w:left w:val="none" w:sz="0" w:space="0" w:color="auto"/>
        <w:bottom w:val="none" w:sz="0" w:space="0" w:color="auto"/>
        <w:right w:val="none" w:sz="0" w:space="0" w:color="auto"/>
      </w:divBdr>
      <w:divsChild>
        <w:div w:id="602304382">
          <w:marLeft w:val="0"/>
          <w:marRight w:val="0"/>
          <w:marTop w:val="0"/>
          <w:marBottom w:val="0"/>
          <w:divBdr>
            <w:top w:val="none" w:sz="0" w:space="0" w:color="auto"/>
            <w:left w:val="none" w:sz="0" w:space="0" w:color="auto"/>
            <w:bottom w:val="none" w:sz="0" w:space="0" w:color="auto"/>
            <w:right w:val="none" w:sz="0" w:space="0" w:color="auto"/>
          </w:divBdr>
          <w:divsChild>
            <w:div w:id="366413198">
              <w:marLeft w:val="0"/>
              <w:marRight w:val="0"/>
              <w:marTop w:val="0"/>
              <w:marBottom w:val="0"/>
              <w:divBdr>
                <w:top w:val="none" w:sz="0" w:space="0" w:color="auto"/>
                <w:left w:val="none" w:sz="0" w:space="0" w:color="auto"/>
                <w:bottom w:val="none" w:sz="0" w:space="0" w:color="auto"/>
                <w:right w:val="none" w:sz="0" w:space="0" w:color="auto"/>
              </w:divBdr>
              <w:divsChild>
                <w:div w:id="1221745928">
                  <w:marLeft w:val="0"/>
                  <w:marRight w:val="0"/>
                  <w:marTop w:val="0"/>
                  <w:marBottom w:val="0"/>
                  <w:divBdr>
                    <w:top w:val="none" w:sz="0" w:space="0" w:color="auto"/>
                    <w:left w:val="none" w:sz="0" w:space="0" w:color="auto"/>
                    <w:bottom w:val="none" w:sz="0" w:space="0" w:color="auto"/>
                    <w:right w:val="none" w:sz="0" w:space="0" w:color="auto"/>
                  </w:divBdr>
                  <w:divsChild>
                    <w:div w:id="519199856">
                      <w:marLeft w:val="0"/>
                      <w:marRight w:val="0"/>
                      <w:marTop w:val="0"/>
                      <w:marBottom w:val="150"/>
                      <w:divBdr>
                        <w:top w:val="none" w:sz="0" w:space="0" w:color="auto"/>
                        <w:left w:val="none" w:sz="0" w:space="0" w:color="auto"/>
                        <w:bottom w:val="none" w:sz="0" w:space="0" w:color="auto"/>
                        <w:right w:val="none" w:sz="0" w:space="0" w:color="auto"/>
                      </w:divBdr>
                    </w:div>
                    <w:div w:id="1174297858">
                      <w:marLeft w:val="0"/>
                      <w:marRight w:val="0"/>
                      <w:marTop w:val="0"/>
                      <w:marBottom w:val="0"/>
                      <w:divBdr>
                        <w:top w:val="none" w:sz="0" w:space="0" w:color="auto"/>
                        <w:left w:val="none" w:sz="0" w:space="0" w:color="auto"/>
                        <w:bottom w:val="none" w:sz="0" w:space="0" w:color="auto"/>
                        <w:right w:val="none" w:sz="0" w:space="0" w:color="auto"/>
                      </w:divBdr>
                      <w:divsChild>
                        <w:div w:id="151260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089111">
              <w:marLeft w:val="0"/>
              <w:marRight w:val="0"/>
              <w:marTop w:val="0"/>
              <w:marBottom w:val="0"/>
              <w:divBdr>
                <w:top w:val="none" w:sz="0" w:space="0" w:color="auto"/>
                <w:left w:val="none" w:sz="0" w:space="0" w:color="auto"/>
                <w:bottom w:val="none" w:sz="0" w:space="0" w:color="auto"/>
                <w:right w:val="none" w:sz="0" w:space="0" w:color="auto"/>
              </w:divBdr>
              <w:divsChild>
                <w:div w:id="1945917350">
                  <w:marLeft w:val="0"/>
                  <w:marRight w:val="0"/>
                  <w:marTop w:val="0"/>
                  <w:marBottom w:val="0"/>
                  <w:divBdr>
                    <w:top w:val="none" w:sz="0" w:space="0" w:color="auto"/>
                    <w:left w:val="none" w:sz="0" w:space="0" w:color="auto"/>
                    <w:bottom w:val="none" w:sz="0" w:space="0" w:color="auto"/>
                    <w:right w:val="none" w:sz="0" w:space="0" w:color="auto"/>
                  </w:divBdr>
                  <w:divsChild>
                    <w:div w:id="542139609">
                      <w:marLeft w:val="0"/>
                      <w:marRight w:val="0"/>
                      <w:marTop w:val="0"/>
                      <w:marBottom w:val="0"/>
                      <w:divBdr>
                        <w:top w:val="none" w:sz="0" w:space="0" w:color="auto"/>
                        <w:left w:val="none" w:sz="0" w:space="0" w:color="auto"/>
                        <w:bottom w:val="none" w:sz="0" w:space="0" w:color="auto"/>
                        <w:right w:val="none" w:sz="0" w:space="0" w:color="auto"/>
                      </w:divBdr>
                      <w:divsChild>
                        <w:div w:id="524484909">
                          <w:marLeft w:val="0"/>
                          <w:marRight w:val="0"/>
                          <w:marTop w:val="0"/>
                          <w:marBottom w:val="0"/>
                          <w:divBdr>
                            <w:top w:val="none" w:sz="0" w:space="0" w:color="auto"/>
                            <w:left w:val="none" w:sz="0" w:space="0" w:color="auto"/>
                            <w:bottom w:val="none" w:sz="0" w:space="0" w:color="auto"/>
                            <w:right w:val="none" w:sz="0" w:space="0" w:color="auto"/>
                          </w:divBdr>
                          <w:divsChild>
                            <w:div w:id="17452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283971">
      <w:bodyDiv w:val="1"/>
      <w:marLeft w:val="0"/>
      <w:marRight w:val="0"/>
      <w:marTop w:val="0"/>
      <w:marBottom w:val="0"/>
      <w:divBdr>
        <w:top w:val="none" w:sz="0" w:space="0" w:color="auto"/>
        <w:left w:val="none" w:sz="0" w:space="0" w:color="auto"/>
        <w:bottom w:val="none" w:sz="0" w:space="0" w:color="auto"/>
        <w:right w:val="none" w:sz="0" w:space="0" w:color="auto"/>
      </w:divBdr>
    </w:div>
    <w:div w:id="1876576863">
      <w:bodyDiv w:val="1"/>
      <w:marLeft w:val="0"/>
      <w:marRight w:val="0"/>
      <w:marTop w:val="0"/>
      <w:marBottom w:val="0"/>
      <w:divBdr>
        <w:top w:val="none" w:sz="0" w:space="0" w:color="auto"/>
        <w:left w:val="none" w:sz="0" w:space="0" w:color="auto"/>
        <w:bottom w:val="none" w:sz="0" w:space="0" w:color="auto"/>
        <w:right w:val="none" w:sz="0" w:space="0" w:color="auto"/>
      </w:divBdr>
      <w:divsChild>
        <w:div w:id="1829129074">
          <w:marLeft w:val="0"/>
          <w:marRight w:val="0"/>
          <w:marTop w:val="0"/>
          <w:marBottom w:val="0"/>
          <w:divBdr>
            <w:top w:val="none" w:sz="0" w:space="0" w:color="auto"/>
            <w:left w:val="none" w:sz="0" w:space="0" w:color="auto"/>
            <w:bottom w:val="none" w:sz="0" w:space="0" w:color="auto"/>
            <w:right w:val="none" w:sz="0" w:space="0" w:color="auto"/>
          </w:divBdr>
          <w:divsChild>
            <w:div w:id="635723156">
              <w:marLeft w:val="0"/>
              <w:marRight w:val="0"/>
              <w:marTop w:val="0"/>
              <w:marBottom w:val="0"/>
              <w:divBdr>
                <w:top w:val="none" w:sz="0" w:space="0" w:color="auto"/>
                <w:left w:val="none" w:sz="0" w:space="0" w:color="auto"/>
                <w:bottom w:val="none" w:sz="0" w:space="0" w:color="auto"/>
                <w:right w:val="none" w:sz="0" w:space="0" w:color="auto"/>
              </w:divBdr>
              <w:divsChild>
                <w:div w:id="991836522">
                  <w:marLeft w:val="0"/>
                  <w:marRight w:val="0"/>
                  <w:marTop w:val="0"/>
                  <w:marBottom w:val="0"/>
                  <w:divBdr>
                    <w:top w:val="none" w:sz="0" w:space="0" w:color="auto"/>
                    <w:left w:val="none" w:sz="0" w:space="0" w:color="auto"/>
                    <w:bottom w:val="none" w:sz="0" w:space="0" w:color="auto"/>
                    <w:right w:val="none" w:sz="0" w:space="0" w:color="auto"/>
                  </w:divBdr>
                  <w:divsChild>
                    <w:div w:id="123975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253658">
              <w:marLeft w:val="0"/>
              <w:marRight w:val="0"/>
              <w:marTop w:val="0"/>
              <w:marBottom w:val="0"/>
              <w:divBdr>
                <w:top w:val="none" w:sz="0" w:space="0" w:color="auto"/>
                <w:left w:val="none" w:sz="0" w:space="0" w:color="auto"/>
                <w:bottom w:val="none" w:sz="0" w:space="0" w:color="auto"/>
                <w:right w:val="none" w:sz="0" w:space="0" w:color="auto"/>
              </w:divBdr>
              <w:divsChild>
                <w:div w:id="1446847505">
                  <w:marLeft w:val="0"/>
                  <w:marRight w:val="0"/>
                  <w:marTop w:val="0"/>
                  <w:marBottom w:val="0"/>
                  <w:divBdr>
                    <w:top w:val="none" w:sz="0" w:space="0" w:color="auto"/>
                    <w:left w:val="none" w:sz="0" w:space="0" w:color="auto"/>
                    <w:bottom w:val="none" w:sz="0" w:space="0" w:color="auto"/>
                    <w:right w:val="none" w:sz="0" w:space="0" w:color="auto"/>
                  </w:divBdr>
                  <w:divsChild>
                    <w:div w:id="815534540">
                      <w:marLeft w:val="0"/>
                      <w:marRight w:val="0"/>
                      <w:marTop w:val="0"/>
                      <w:marBottom w:val="0"/>
                      <w:divBdr>
                        <w:top w:val="none" w:sz="0" w:space="0" w:color="auto"/>
                        <w:left w:val="none" w:sz="0" w:space="0" w:color="auto"/>
                        <w:bottom w:val="none" w:sz="0" w:space="0" w:color="auto"/>
                        <w:right w:val="none" w:sz="0" w:space="0" w:color="auto"/>
                      </w:divBdr>
                      <w:divsChild>
                        <w:div w:id="39513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821023">
              <w:marLeft w:val="0"/>
              <w:marRight w:val="0"/>
              <w:marTop w:val="0"/>
              <w:marBottom w:val="0"/>
              <w:divBdr>
                <w:top w:val="none" w:sz="0" w:space="0" w:color="auto"/>
                <w:left w:val="none" w:sz="0" w:space="0" w:color="auto"/>
                <w:bottom w:val="none" w:sz="0" w:space="0" w:color="auto"/>
                <w:right w:val="none" w:sz="0" w:space="0" w:color="auto"/>
              </w:divBdr>
              <w:divsChild>
                <w:div w:id="387151335">
                  <w:marLeft w:val="0"/>
                  <w:marRight w:val="0"/>
                  <w:marTop w:val="0"/>
                  <w:marBottom w:val="0"/>
                  <w:divBdr>
                    <w:top w:val="none" w:sz="0" w:space="0" w:color="auto"/>
                    <w:left w:val="none" w:sz="0" w:space="0" w:color="auto"/>
                    <w:bottom w:val="none" w:sz="0" w:space="0" w:color="auto"/>
                    <w:right w:val="none" w:sz="0" w:space="0" w:color="auto"/>
                  </w:divBdr>
                  <w:divsChild>
                    <w:div w:id="1375740270">
                      <w:marLeft w:val="0"/>
                      <w:marRight w:val="0"/>
                      <w:marTop w:val="0"/>
                      <w:marBottom w:val="0"/>
                      <w:divBdr>
                        <w:top w:val="none" w:sz="0" w:space="0" w:color="auto"/>
                        <w:left w:val="none" w:sz="0" w:space="0" w:color="auto"/>
                        <w:bottom w:val="none" w:sz="0" w:space="0" w:color="auto"/>
                        <w:right w:val="none" w:sz="0" w:space="0" w:color="auto"/>
                      </w:divBdr>
                      <w:divsChild>
                        <w:div w:id="238952109">
                          <w:marLeft w:val="0"/>
                          <w:marRight w:val="0"/>
                          <w:marTop w:val="0"/>
                          <w:marBottom w:val="0"/>
                          <w:divBdr>
                            <w:top w:val="none" w:sz="0" w:space="0" w:color="auto"/>
                            <w:left w:val="none" w:sz="0" w:space="0" w:color="auto"/>
                            <w:bottom w:val="none" w:sz="0" w:space="0" w:color="auto"/>
                            <w:right w:val="none" w:sz="0" w:space="0" w:color="auto"/>
                          </w:divBdr>
                          <w:divsChild>
                            <w:div w:id="488061086">
                              <w:marLeft w:val="0"/>
                              <w:marRight w:val="0"/>
                              <w:marTop w:val="0"/>
                              <w:marBottom w:val="0"/>
                              <w:divBdr>
                                <w:top w:val="none" w:sz="0" w:space="0" w:color="auto"/>
                                <w:left w:val="none" w:sz="0" w:space="0" w:color="auto"/>
                                <w:bottom w:val="none" w:sz="0" w:space="0" w:color="auto"/>
                                <w:right w:val="none" w:sz="0" w:space="0" w:color="auto"/>
                              </w:divBdr>
                            </w:div>
                          </w:divsChild>
                        </w:div>
                        <w:div w:id="261911678">
                          <w:marLeft w:val="0"/>
                          <w:marRight w:val="0"/>
                          <w:marTop w:val="0"/>
                          <w:marBottom w:val="0"/>
                          <w:divBdr>
                            <w:top w:val="none" w:sz="0" w:space="0" w:color="auto"/>
                            <w:left w:val="none" w:sz="0" w:space="0" w:color="auto"/>
                            <w:bottom w:val="none" w:sz="0" w:space="0" w:color="auto"/>
                            <w:right w:val="none" w:sz="0" w:space="0" w:color="auto"/>
                          </w:divBdr>
                          <w:divsChild>
                            <w:div w:id="1903446999">
                              <w:marLeft w:val="0"/>
                              <w:marRight w:val="0"/>
                              <w:marTop w:val="0"/>
                              <w:marBottom w:val="0"/>
                              <w:divBdr>
                                <w:top w:val="none" w:sz="0" w:space="0" w:color="auto"/>
                                <w:left w:val="none" w:sz="0" w:space="0" w:color="auto"/>
                                <w:bottom w:val="none" w:sz="0" w:space="0" w:color="auto"/>
                                <w:right w:val="none" w:sz="0" w:space="0" w:color="auto"/>
                              </w:divBdr>
                              <w:divsChild>
                                <w:div w:id="91791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499657">
                          <w:marLeft w:val="0"/>
                          <w:marRight w:val="0"/>
                          <w:marTop w:val="0"/>
                          <w:marBottom w:val="0"/>
                          <w:divBdr>
                            <w:top w:val="none" w:sz="0" w:space="0" w:color="auto"/>
                            <w:left w:val="none" w:sz="0" w:space="0" w:color="auto"/>
                            <w:bottom w:val="none" w:sz="0" w:space="0" w:color="auto"/>
                            <w:right w:val="none" w:sz="0" w:space="0" w:color="auto"/>
                          </w:divBdr>
                          <w:divsChild>
                            <w:div w:id="204224357">
                              <w:marLeft w:val="0"/>
                              <w:marRight w:val="0"/>
                              <w:marTop w:val="0"/>
                              <w:marBottom w:val="0"/>
                              <w:divBdr>
                                <w:top w:val="none" w:sz="0" w:space="0" w:color="auto"/>
                                <w:left w:val="none" w:sz="0" w:space="0" w:color="auto"/>
                                <w:bottom w:val="none" w:sz="0" w:space="0" w:color="auto"/>
                                <w:right w:val="none" w:sz="0" w:space="0" w:color="auto"/>
                              </w:divBdr>
                              <w:divsChild>
                                <w:div w:id="984822445">
                                  <w:marLeft w:val="0"/>
                                  <w:marRight w:val="0"/>
                                  <w:marTop w:val="0"/>
                                  <w:marBottom w:val="0"/>
                                  <w:divBdr>
                                    <w:top w:val="none" w:sz="0" w:space="0" w:color="auto"/>
                                    <w:left w:val="none" w:sz="0" w:space="0" w:color="auto"/>
                                    <w:bottom w:val="none" w:sz="0" w:space="0" w:color="auto"/>
                                    <w:right w:val="none" w:sz="0" w:space="0" w:color="auto"/>
                                  </w:divBdr>
                                </w:div>
                                <w:div w:id="2106068806">
                                  <w:marLeft w:val="0"/>
                                  <w:marRight w:val="0"/>
                                  <w:marTop w:val="0"/>
                                  <w:marBottom w:val="0"/>
                                  <w:divBdr>
                                    <w:top w:val="none" w:sz="0" w:space="0" w:color="auto"/>
                                    <w:left w:val="none" w:sz="0" w:space="0" w:color="auto"/>
                                    <w:bottom w:val="none" w:sz="0" w:space="0" w:color="auto"/>
                                    <w:right w:val="none" w:sz="0" w:space="0" w:color="auto"/>
                                  </w:divBdr>
                                  <w:divsChild>
                                    <w:div w:id="374818487">
                                      <w:marLeft w:val="0"/>
                                      <w:marRight w:val="0"/>
                                      <w:marTop w:val="0"/>
                                      <w:marBottom w:val="0"/>
                                      <w:divBdr>
                                        <w:top w:val="none" w:sz="0" w:space="0" w:color="auto"/>
                                        <w:left w:val="none" w:sz="0" w:space="0" w:color="auto"/>
                                        <w:bottom w:val="none" w:sz="0" w:space="0" w:color="auto"/>
                                        <w:right w:val="none" w:sz="0" w:space="0" w:color="auto"/>
                                      </w:divBdr>
                                      <w:divsChild>
                                        <w:div w:id="612246574">
                                          <w:marLeft w:val="0"/>
                                          <w:marRight w:val="0"/>
                                          <w:marTop w:val="0"/>
                                          <w:marBottom w:val="0"/>
                                          <w:divBdr>
                                            <w:top w:val="none" w:sz="0" w:space="0" w:color="auto"/>
                                            <w:left w:val="none" w:sz="0" w:space="0" w:color="auto"/>
                                            <w:bottom w:val="none" w:sz="0" w:space="0" w:color="auto"/>
                                            <w:right w:val="none" w:sz="0" w:space="0" w:color="auto"/>
                                          </w:divBdr>
                                        </w:div>
                                        <w:div w:id="8703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3326817">
      <w:bodyDiv w:val="1"/>
      <w:marLeft w:val="0"/>
      <w:marRight w:val="0"/>
      <w:marTop w:val="0"/>
      <w:marBottom w:val="0"/>
      <w:divBdr>
        <w:top w:val="none" w:sz="0" w:space="0" w:color="auto"/>
        <w:left w:val="none" w:sz="0" w:space="0" w:color="auto"/>
        <w:bottom w:val="none" w:sz="0" w:space="0" w:color="auto"/>
        <w:right w:val="none" w:sz="0" w:space="0" w:color="auto"/>
      </w:divBdr>
    </w:div>
    <w:div w:id="1896509049">
      <w:bodyDiv w:val="1"/>
      <w:marLeft w:val="0"/>
      <w:marRight w:val="0"/>
      <w:marTop w:val="0"/>
      <w:marBottom w:val="0"/>
      <w:divBdr>
        <w:top w:val="none" w:sz="0" w:space="0" w:color="auto"/>
        <w:left w:val="none" w:sz="0" w:space="0" w:color="auto"/>
        <w:bottom w:val="none" w:sz="0" w:space="0" w:color="auto"/>
        <w:right w:val="none" w:sz="0" w:space="0" w:color="auto"/>
      </w:divBdr>
    </w:div>
    <w:div w:id="1905025795">
      <w:bodyDiv w:val="1"/>
      <w:marLeft w:val="0"/>
      <w:marRight w:val="0"/>
      <w:marTop w:val="0"/>
      <w:marBottom w:val="0"/>
      <w:divBdr>
        <w:top w:val="none" w:sz="0" w:space="0" w:color="auto"/>
        <w:left w:val="none" w:sz="0" w:space="0" w:color="auto"/>
        <w:bottom w:val="none" w:sz="0" w:space="0" w:color="auto"/>
        <w:right w:val="none" w:sz="0" w:space="0" w:color="auto"/>
      </w:divBdr>
      <w:divsChild>
        <w:div w:id="952133098">
          <w:marLeft w:val="0"/>
          <w:marRight w:val="0"/>
          <w:marTop w:val="0"/>
          <w:marBottom w:val="0"/>
          <w:divBdr>
            <w:top w:val="none" w:sz="0" w:space="0" w:color="auto"/>
            <w:left w:val="none" w:sz="0" w:space="0" w:color="auto"/>
            <w:bottom w:val="none" w:sz="0" w:space="0" w:color="auto"/>
            <w:right w:val="none" w:sz="0" w:space="0" w:color="auto"/>
          </w:divBdr>
          <w:divsChild>
            <w:div w:id="1943367803">
              <w:marLeft w:val="0"/>
              <w:marRight w:val="0"/>
              <w:marTop w:val="0"/>
              <w:marBottom w:val="0"/>
              <w:divBdr>
                <w:top w:val="none" w:sz="0" w:space="0" w:color="auto"/>
                <w:left w:val="none" w:sz="0" w:space="0" w:color="auto"/>
                <w:bottom w:val="none" w:sz="0" w:space="0" w:color="auto"/>
                <w:right w:val="none" w:sz="0" w:space="0" w:color="auto"/>
              </w:divBdr>
              <w:divsChild>
                <w:div w:id="960110604">
                  <w:marLeft w:val="0"/>
                  <w:marRight w:val="0"/>
                  <w:marTop w:val="0"/>
                  <w:marBottom w:val="0"/>
                  <w:divBdr>
                    <w:top w:val="none" w:sz="0" w:space="0" w:color="auto"/>
                    <w:left w:val="none" w:sz="0" w:space="0" w:color="auto"/>
                    <w:bottom w:val="none" w:sz="0" w:space="0" w:color="auto"/>
                    <w:right w:val="none" w:sz="0" w:space="0" w:color="auto"/>
                  </w:divBdr>
                  <w:divsChild>
                    <w:div w:id="1274289365">
                      <w:marLeft w:val="0"/>
                      <w:marRight w:val="0"/>
                      <w:marTop w:val="0"/>
                      <w:marBottom w:val="0"/>
                      <w:divBdr>
                        <w:top w:val="none" w:sz="0" w:space="0" w:color="auto"/>
                        <w:left w:val="none" w:sz="0" w:space="0" w:color="auto"/>
                        <w:bottom w:val="none" w:sz="0" w:space="0" w:color="auto"/>
                        <w:right w:val="none" w:sz="0" w:space="0" w:color="auto"/>
                      </w:divBdr>
                      <w:divsChild>
                        <w:div w:id="2249617">
                          <w:marLeft w:val="0"/>
                          <w:marRight w:val="0"/>
                          <w:marTop w:val="0"/>
                          <w:marBottom w:val="0"/>
                          <w:divBdr>
                            <w:top w:val="none" w:sz="0" w:space="0" w:color="auto"/>
                            <w:left w:val="none" w:sz="0" w:space="0" w:color="auto"/>
                            <w:bottom w:val="none" w:sz="0" w:space="0" w:color="auto"/>
                            <w:right w:val="none" w:sz="0" w:space="0" w:color="auto"/>
                          </w:divBdr>
                          <w:divsChild>
                            <w:div w:id="386074404">
                              <w:marLeft w:val="0"/>
                              <w:marRight w:val="0"/>
                              <w:marTop w:val="0"/>
                              <w:marBottom w:val="0"/>
                              <w:divBdr>
                                <w:top w:val="none" w:sz="0" w:space="0" w:color="auto"/>
                                <w:left w:val="none" w:sz="0" w:space="0" w:color="auto"/>
                                <w:bottom w:val="none" w:sz="0" w:space="0" w:color="auto"/>
                                <w:right w:val="none" w:sz="0" w:space="0" w:color="auto"/>
                              </w:divBdr>
                              <w:divsChild>
                                <w:div w:id="205916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75991">
                          <w:marLeft w:val="0"/>
                          <w:marRight w:val="0"/>
                          <w:marTop w:val="0"/>
                          <w:marBottom w:val="0"/>
                          <w:divBdr>
                            <w:top w:val="none" w:sz="0" w:space="0" w:color="auto"/>
                            <w:left w:val="none" w:sz="0" w:space="0" w:color="auto"/>
                            <w:bottom w:val="none" w:sz="0" w:space="0" w:color="auto"/>
                            <w:right w:val="none" w:sz="0" w:space="0" w:color="auto"/>
                          </w:divBdr>
                          <w:divsChild>
                            <w:div w:id="688414793">
                              <w:marLeft w:val="0"/>
                              <w:marRight w:val="0"/>
                              <w:marTop w:val="0"/>
                              <w:marBottom w:val="0"/>
                              <w:divBdr>
                                <w:top w:val="none" w:sz="0" w:space="0" w:color="auto"/>
                                <w:left w:val="none" w:sz="0" w:space="0" w:color="auto"/>
                                <w:bottom w:val="none" w:sz="0" w:space="0" w:color="auto"/>
                                <w:right w:val="none" w:sz="0" w:space="0" w:color="auto"/>
                              </w:divBdr>
                              <w:divsChild>
                                <w:div w:id="146731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0887">
                          <w:marLeft w:val="0"/>
                          <w:marRight w:val="0"/>
                          <w:marTop w:val="0"/>
                          <w:marBottom w:val="120"/>
                          <w:divBdr>
                            <w:top w:val="none" w:sz="0" w:space="0" w:color="auto"/>
                            <w:left w:val="none" w:sz="0" w:space="0" w:color="auto"/>
                            <w:bottom w:val="none" w:sz="0" w:space="0" w:color="auto"/>
                            <w:right w:val="none" w:sz="0" w:space="0" w:color="auto"/>
                          </w:divBdr>
                        </w:div>
                        <w:div w:id="565065831">
                          <w:marLeft w:val="0"/>
                          <w:marRight w:val="0"/>
                          <w:marTop w:val="0"/>
                          <w:marBottom w:val="0"/>
                          <w:divBdr>
                            <w:top w:val="none" w:sz="0" w:space="0" w:color="auto"/>
                            <w:left w:val="none" w:sz="0" w:space="0" w:color="auto"/>
                            <w:bottom w:val="none" w:sz="0" w:space="0" w:color="auto"/>
                            <w:right w:val="none" w:sz="0" w:space="0" w:color="auto"/>
                          </w:divBdr>
                          <w:divsChild>
                            <w:div w:id="1316253521">
                              <w:marLeft w:val="0"/>
                              <w:marRight w:val="0"/>
                              <w:marTop w:val="0"/>
                              <w:marBottom w:val="0"/>
                              <w:divBdr>
                                <w:top w:val="none" w:sz="0" w:space="0" w:color="auto"/>
                                <w:left w:val="none" w:sz="0" w:space="0" w:color="auto"/>
                                <w:bottom w:val="none" w:sz="0" w:space="0" w:color="auto"/>
                                <w:right w:val="none" w:sz="0" w:space="0" w:color="auto"/>
                              </w:divBdr>
                              <w:divsChild>
                                <w:div w:id="16555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96576">
                          <w:marLeft w:val="0"/>
                          <w:marRight w:val="0"/>
                          <w:marTop w:val="0"/>
                          <w:marBottom w:val="120"/>
                          <w:divBdr>
                            <w:top w:val="none" w:sz="0" w:space="0" w:color="auto"/>
                            <w:left w:val="none" w:sz="0" w:space="0" w:color="auto"/>
                            <w:bottom w:val="none" w:sz="0" w:space="0" w:color="auto"/>
                            <w:right w:val="none" w:sz="0" w:space="0" w:color="auto"/>
                          </w:divBdr>
                        </w:div>
                        <w:div w:id="735474142">
                          <w:marLeft w:val="0"/>
                          <w:marRight w:val="0"/>
                          <w:marTop w:val="0"/>
                          <w:marBottom w:val="0"/>
                          <w:divBdr>
                            <w:top w:val="none" w:sz="0" w:space="0" w:color="auto"/>
                            <w:left w:val="none" w:sz="0" w:space="0" w:color="auto"/>
                            <w:bottom w:val="none" w:sz="0" w:space="0" w:color="auto"/>
                            <w:right w:val="none" w:sz="0" w:space="0" w:color="auto"/>
                          </w:divBdr>
                          <w:divsChild>
                            <w:div w:id="644941071">
                              <w:marLeft w:val="0"/>
                              <w:marRight w:val="0"/>
                              <w:marTop w:val="0"/>
                              <w:marBottom w:val="0"/>
                              <w:divBdr>
                                <w:top w:val="none" w:sz="0" w:space="0" w:color="auto"/>
                                <w:left w:val="none" w:sz="0" w:space="0" w:color="auto"/>
                                <w:bottom w:val="none" w:sz="0" w:space="0" w:color="auto"/>
                                <w:right w:val="none" w:sz="0" w:space="0" w:color="auto"/>
                              </w:divBdr>
                              <w:divsChild>
                                <w:div w:id="89458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970193">
                          <w:marLeft w:val="0"/>
                          <w:marRight w:val="0"/>
                          <w:marTop w:val="0"/>
                          <w:marBottom w:val="120"/>
                          <w:divBdr>
                            <w:top w:val="none" w:sz="0" w:space="0" w:color="auto"/>
                            <w:left w:val="none" w:sz="0" w:space="0" w:color="auto"/>
                            <w:bottom w:val="none" w:sz="0" w:space="0" w:color="auto"/>
                            <w:right w:val="none" w:sz="0" w:space="0" w:color="auto"/>
                          </w:divBdr>
                        </w:div>
                        <w:div w:id="851992359">
                          <w:marLeft w:val="0"/>
                          <w:marRight w:val="0"/>
                          <w:marTop w:val="0"/>
                          <w:marBottom w:val="120"/>
                          <w:divBdr>
                            <w:top w:val="none" w:sz="0" w:space="0" w:color="auto"/>
                            <w:left w:val="none" w:sz="0" w:space="0" w:color="auto"/>
                            <w:bottom w:val="none" w:sz="0" w:space="0" w:color="auto"/>
                            <w:right w:val="none" w:sz="0" w:space="0" w:color="auto"/>
                          </w:divBdr>
                        </w:div>
                        <w:div w:id="1094935141">
                          <w:marLeft w:val="0"/>
                          <w:marRight w:val="0"/>
                          <w:marTop w:val="0"/>
                          <w:marBottom w:val="120"/>
                          <w:divBdr>
                            <w:top w:val="none" w:sz="0" w:space="0" w:color="auto"/>
                            <w:left w:val="none" w:sz="0" w:space="0" w:color="auto"/>
                            <w:bottom w:val="none" w:sz="0" w:space="0" w:color="auto"/>
                            <w:right w:val="none" w:sz="0" w:space="0" w:color="auto"/>
                          </w:divBdr>
                        </w:div>
                        <w:div w:id="1157381832">
                          <w:marLeft w:val="0"/>
                          <w:marRight w:val="0"/>
                          <w:marTop w:val="0"/>
                          <w:marBottom w:val="0"/>
                          <w:divBdr>
                            <w:top w:val="none" w:sz="0" w:space="0" w:color="auto"/>
                            <w:left w:val="none" w:sz="0" w:space="0" w:color="auto"/>
                            <w:bottom w:val="none" w:sz="0" w:space="0" w:color="auto"/>
                            <w:right w:val="none" w:sz="0" w:space="0" w:color="auto"/>
                          </w:divBdr>
                          <w:divsChild>
                            <w:div w:id="59210409">
                              <w:marLeft w:val="0"/>
                              <w:marRight w:val="0"/>
                              <w:marTop w:val="0"/>
                              <w:marBottom w:val="0"/>
                              <w:divBdr>
                                <w:top w:val="none" w:sz="0" w:space="0" w:color="auto"/>
                                <w:left w:val="none" w:sz="0" w:space="0" w:color="auto"/>
                                <w:bottom w:val="none" w:sz="0" w:space="0" w:color="auto"/>
                                <w:right w:val="none" w:sz="0" w:space="0" w:color="auto"/>
                              </w:divBdr>
                              <w:divsChild>
                                <w:div w:id="35488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740971">
                          <w:marLeft w:val="0"/>
                          <w:marRight w:val="0"/>
                          <w:marTop w:val="0"/>
                          <w:marBottom w:val="0"/>
                          <w:divBdr>
                            <w:top w:val="none" w:sz="0" w:space="0" w:color="auto"/>
                            <w:left w:val="none" w:sz="0" w:space="0" w:color="auto"/>
                            <w:bottom w:val="none" w:sz="0" w:space="0" w:color="auto"/>
                            <w:right w:val="none" w:sz="0" w:space="0" w:color="auto"/>
                          </w:divBdr>
                          <w:divsChild>
                            <w:div w:id="409354426">
                              <w:marLeft w:val="0"/>
                              <w:marRight w:val="0"/>
                              <w:marTop w:val="0"/>
                              <w:marBottom w:val="0"/>
                              <w:divBdr>
                                <w:top w:val="none" w:sz="0" w:space="0" w:color="auto"/>
                                <w:left w:val="none" w:sz="0" w:space="0" w:color="auto"/>
                                <w:bottom w:val="none" w:sz="0" w:space="0" w:color="auto"/>
                                <w:right w:val="none" w:sz="0" w:space="0" w:color="auto"/>
                              </w:divBdr>
                              <w:divsChild>
                                <w:div w:id="10253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686683">
                          <w:marLeft w:val="0"/>
                          <w:marRight w:val="0"/>
                          <w:marTop w:val="0"/>
                          <w:marBottom w:val="120"/>
                          <w:divBdr>
                            <w:top w:val="none" w:sz="0" w:space="0" w:color="auto"/>
                            <w:left w:val="none" w:sz="0" w:space="0" w:color="auto"/>
                            <w:bottom w:val="none" w:sz="0" w:space="0" w:color="auto"/>
                            <w:right w:val="none" w:sz="0" w:space="0" w:color="auto"/>
                          </w:divBdr>
                        </w:div>
                        <w:div w:id="1872953978">
                          <w:marLeft w:val="0"/>
                          <w:marRight w:val="0"/>
                          <w:marTop w:val="0"/>
                          <w:marBottom w:val="120"/>
                          <w:divBdr>
                            <w:top w:val="none" w:sz="0" w:space="0" w:color="auto"/>
                            <w:left w:val="none" w:sz="0" w:space="0" w:color="auto"/>
                            <w:bottom w:val="none" w:sz="0" w:space="0" w:color="auto"/>
                            <w:right w:val="none" w:sz="0" w:space="0" w:color="auto"/>
                          </w:divBdr>
                        </w:div>
                        <w:div w:id="1875655302">
                          <w:marLeft w:val="0"/>
                          <w:marRight w:val="0"/>
                          <w:marTop w:val="0"/>
                          <w:marBottom w:val="0"/>
                          <w:divBdr>
                            <w:top w:val="none" w:sz="0" w:space="0" w:color="auto"/>
                            <w:left w:val="none" w:sz="0" w:space="0" w:color="auto"/>
                            <w:bottom w:val="none" w:sz="0" w:space="0" w:color="auto"/>
                            <w:right w:val="none" w:sz="0" w:space="0" w:color="auto"/>
                          </w:divBdr>
                          <w:divsChild>
                            <w:div w:id="1649745952">
                              <w:marLeft w:val="0"/>
                              <w:marRight w:val="0"/>
                              <w:marTop w:val="0"/>
                              <w:marBottom w:val="0"/>
                              <w:divBdr>
                                <w:top w:val="none" w:sz="0" w:space="0" w:color="auto"/>
                                <w:left w:val="none" w:sz="0" w:space="0" w:color="auto"/>
                                <w:bottom w:val="none" w:sz="0" w:space="0" w:color="auto"/>
                                <w:right w:val="none" w:sz="0" w:space="0" w:color="auto"/>
                              </w:divBdr>
                              <w:divsChild>
                                <w:div w:id="31018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868523">
                          <w:marLeft w:val="0"/>
                          <w:marRight w:val="0"/>
                          <w:marTop w:val="0"/>
                          <w:marBottom w:val="0"/>
                          <w:divBdr>
                            <w:top w:val="none" w:sz="0" w:space="0" w:color="auto"/>
                            <w:left w:val="none" w:sz="0" w:space="0" w:color="auto"/>
                            <w:bottom w:val="none" w:sz="0" w:space="0" w:color="auto"/>
                            <w:right w:val="none" w:sz="0" w:space="0" w:color="auto"/>
                          </w:divBdr>
                          <w:divsChild>
                            <w:div w:id="1159881037">
                              <w:marLeft w:val="0"/>
                              <w:marRight w:val="0"/>
                              <w:marTop w:val="0"/>
                              <w:marBottom w:val="0"/>
                              <w:divBdr>
                                <w:top w:val="none" w:sz="0" w:space="0" w:color="auto"/>
                                <w:left w:val="none" w:sz="0" w:space="0" w:color="auto"/>
                                <w:bottom w:val="none" w:sz="0" w:space="0" w:color="auto"/>
                                <w:right w:val="none" w:sz="0" w:space="0" w:color="auto"/>
                              </w:divBdr>
                              <w:divsChild>
                                <w:div w:id="128026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40855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918636141">
      <w:bodyDiv w:val="1"/>
      <w:marLeft w:val="0"/>
      <w:marRight w:val="0"/>
      <w:marTop w:val="0"/>
      <w:marBottom w:val="0"/>
      <w:divBdr>
        <w:top w:val="none" w:sz="0" w:space="0" w:color="auto"/>
        <w:left w:val="none" w:sz="0" w:space="0" w:color="auto"/>
        <w:bottom w:val="none" w:sz="0" w:space="0" w:color="auto"/>
        <w:right w:val="none" w:sz="0" w:space="0" w:color="auto"/>
      </w:divBdr>
    </w:div>
    <w:div w:id="1941178985">
      <w:bodyDiv w:val="1"/>
      <w:marLeft w:val="0"/>
      <w:marRight w:val="0"/>
      <w:marTop w:val="0"/>
      <w:marBottom w:val="0"/>
      <w:divBdr>
        <w:top w:val="none" w:sz="0" w:space="0" w:color="auto"/>
        <w:left w:val="none" w:sz="0" w:space="0" w:color="auto"/>
        <w:bottom w:val="none" w:sz="0" w:space="0" w:color="auto"/>
        <w:right w:val="none" w:sz="0" w:space="0" w:color="auto"/>
      </w:divBdr>
    </w:div>
    <w:div w:id="1963294554">
      <w:bodyDiv w:val="1"/>
      <w:marLeft w:val="0"/>
      <w:marRight w:val="0"/>
      <w:marTop w:val="0"/>
      <w:marBottom w:val="0"/>
      <w:divBdr>
        <w:top w:val="none" w:sz="0" w:space="0" w:color="auto"/>
        <w:left w:val="none" w:sz="0" w:space="0" w:color="auto"/>
        <w:bottom w:val="none" w:sz="0" w:space="0" w:color="auto"/>
        <w:right w:val="none" w:sz="0" w:space="0" w:color="auto"/>
      </w:divBdr>
      <w:divsChild>
        <w:div w:id="977685792">
          <w:marLeft w:val="0"/>
          <w:marRight w:val="0"/>
          <w:marTop w:val="0"/>
          <w:marBottom w:val="0"/>
          <w:divBdr>
            <w:top w:val="none" w:sz="0" w:space="0" w:color="auto"/>
            <w:left w:val="none" w:sz="0" w:space="0" w:color="auto"/>
            <w:bottom w:val="none" w:sz="0" w:space="0" w:color="auto"/>
            <w:right w:val="none" w:sz="0" w:space="0" w:color="auto"/>
          </w:divBdr>
          <w:divsChild>
            <w:div w:id="58984680">
              <w:marLeft w:val="0"/>
              <w:marRight w:val="0"/>
              <w:marTop w:val="0"/>
              <w:marBottom w:val="0"/>
              <w:divBdr>
                <w:top w:val="none" w:sz="0" w:space="0" w:color="auto"/>
                <w:left w:val="none" w:sz="0" w:space="0" w:color="auto"/>
                <w:bottom w:val="none" w:sz="0" w:space="0" w:color="auto"/>
                <w:right w:val="none" w:sz="0" w:space="0" w:color="auto"/>
              </w:divBdr>
              <w:divsChild>
                <w:div w:id="948394010">
                  <w:marLeft w:val="0"/>
                  <w:marRight w:val="0"/>
                  <w:marTop w:val="0"/>
                  <w:marBottom w:val="0"/>
                  <w:divBdr>
                    <w:top w:val="none" w:sz="0" w:space="0" w:color="auto"/>
                    <w:left w:val="none" w:sz="0" w:space="0" w:color="auto"/>
                    <w:bottom w:val="none" w:sz="0" w:space="0" w:color="auto"/>
                    <w:right w:val="none" w:sz="0" w:space="0" w:color="auto"/>
                  </w:divBdr>
                  <w:divsChild>
                    <w:div w:id="769006830">
                      <w:marLeft w:val="0"/>
                      <w:marRight w:val="0"/>
                      <w:marTop w:val="0"/>
                      <w:marBottom w:val="0"/>
                      <w:divBdr>
                        <w:top w:val="none" w:sz="0" w:space="0" w:color="auto"/>
                        <w:left w:val="none" w:sz="0" w:space="0" w:color="auto"/>
                        <w:bottom w:val="none" w:sz="0" w:space="0" w:color="auto"/>
                        <w:right w:val="none" w:sz="0" w:space="0" w:color="auto"/>
                      </w:divBdr>
                    </w:div>
                    <w:div w:id="204258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78592">
      <w:bodyDiv w:val="1"/>
      <w:marLeft w:val="0"/>
      <w:marRight w:val="0"/>
      <w:marTop w:val="0"/>
      <w:marBottom w:val="0"/>
      <w:divBdr>
        <w:top w:val="none" w:sz="0" w:space="0" w:color="auto"/>
        <w:left w:val="none" w:sz="0" w:space="0" w:color="auto"/>
        <w:bottom w:val="none" w:sz="0" w:space="0" w:color="auto"/>
        <w:right w:val="none" w:sz="0" w:space="0" w:color="auto"/>
      </w:divBdr>
    </w:div>
    <w:div w:id="2026322830">
      <w:bodyDiv w:val="1"/>
      <w:marLeft w:val="0"/>
      <w:marRight w:val="0"/>
      <w:marTop w:val="0"/>
      <w:marBottom w:val="0"/>
      <w:divBdr>
        <w:top w:val="none" w:sz="0" w:space="0" w:color="auto"/>
        <w:left w:val="none" w:sz="0" w:space="0" w:color="auto"/>
        <w:bottom w:val="none" w:sz="0" w:space="0" w:color="auto"/>
        <w:right w:val="none" w:sz="0" w:space="0" w:color="auto"/>
      </w:divBdr>
    </w:div>
    <w:div w:id="2074767398">
      <w:bodyDiv w:val="1"/>
      <w:marLeft w:val="0"/>
      <w:marRight w:val="0"/>
      <w:marTop w:val="0"/>
      <w:marBottom w:val="0"/>
      <w:divBdr>
        <w:top w:val="none" w:sz="0" w:space="0" w:color="auto"/>
        <w:left w:val="none" w:sz="0" w:space="0" w:color="auto"/>
        <w:bottom w:val="none" w:sz="0" w:space="0" w:color="auto"/>
        <w:right w:val="none" w:sz="0" w:space="0" w:color="auto"/>
      </w:divBdr>
    </w:div>
    <w:div w:id="2115201516">
      <w:bodyDiv w:val="1"/>
      <w:marLeft w:val="0"/>
      <w:marRight w:val="0"/>
      <w:marTop w:val="0"/>
      <w:marBottom w:val="0"/>
      <w:divBdr>
        <w:top w:val="none" w:sz="0" w:space="0" w:color="auto"/>
        <w:left w:val="none" w:sz="0" w:space="0" w:color="auto"/>
        <w:bottom w:val="none" w:sz="0" w:space="0" w:color="auto"/>
        <w:right w:val="none" w:sz="0" w:space="0" w:color="auto"/>
      </w:divBdr>
      <w:divsChild>
        <w:div w:id="999888927">
          <w:marLeft w:val="0"/>
          <w:marRight w:val="0"/>
          <w:marTop w:val="0"/>
          <w:marBottom w:val="0"/>
          <w:divBdr>
            <w:top w:val="none" w:sz="0" w:space="0" w:color="auto"/>
            <w:left w:val="none" w:sz="0" w:space="0" w:color="auto"/>
            <w:bottom w:val="none" w:sz="0" w:space="0" w:color="auto"/>
            <w:right w:val="none" w:sz="0" w:space="0" w:color="auto"/>
          </w:divBdr>
          <w:divsChild>
            <w:div w:id="63919542">
              <w:marLeft w:val="0"/>
              <w:marRight w:val="0"/>
              <w:marTop w:val="0"/>
              <w:marBottom w:val="0"/>
              <w:divBdr>
                <w:top w:val="none" w:sz="0" w:space="0" w:color="auto"/>
                <w:left w:val="none" w:sz="0" w:space="0" w:color="auto"/>
                <w:bottom w:val="none" w:sz="0" w:space="0" w:color="auto"/>
                <w:right w:val="none" w:sz="0" w:space="0" w:color="auto"/>
              </w:divBdr>
              <w:divsChild>
                <w:div w:id="921374441">
                  <w:marLeft w:val="0"/>
                  <w:marRight w:val="0"/>
                  <w:marTop w:val="0"/>
                  <w:marBottom w:val="0"/>
                  <w:divBdr>
                    <w:top w:val="none" w:sz="0" w:space="0" w:color="auto"/>
                    <w:left w:val="none" w:sz="0" w:space="0" w:color="auto"/>
                    <w:bottom w:val="none" w:sz="0" w:space="0" w:color="auto"/>
                    <w:right w:val="none" w:sz="0" w:space="0" w:color="auto"/>
                  </w:divBdr>
                  <w:divsChild>
                    <w:div w:id="1004824651">
                      <w:marLeft w:val="0"/>
                      <w:marRight w:val="0"/>
                      <w:marTop w:val="0"/>
                      <w:marBottom w:val="0"/>
                      <w:divBdr>
                        <w:top w:val="none" w:sz="0" w:space="0" w:color="auto"/>
                        <w:left w:val="none" w:sz="0" w:space="0" w:color="auto"/>
                        <w:bottom w:val="none" w:sz="0" w:space="0" w:color="auto"/>
                        <w:right w:val="none" w:sz="0" w:space="0" w:color="auto"/>
                      </w:divBdr>
                      <w:divsChild>
                        <w:div w:id="340858662">
                          <w:marLeft w:val="0"/>
                          <w:marRight w:val="0"/>
                          <w:marTop w:val="0"/>
                          <w:marBottom w:val="0"/>
                          <w:divBdr>
                            <w:top w:val="none" w:sz="0" w:space="0" w:color="auto"/>
                            <w:left w:val="none" w:sz="0" w:space="0" w:color="auto"/>
                            <w:bottom w:val="none" w:sz="0" w:space="0" w:color="auto"/>
                            <w:right w:val="none" w:sz="0" w:space="0" w:color="auto"/>
                          </w:divBdr>
                        </w:div>
                        <w:div w:id="1199857605">
                          <w:marLeft w:val="0"/>
                          <w:marRight w:val="0"/>
                          <w:marTop w:val="0"/>
                          <w:marBottom w:val="0"/>
                          <w:divBdr>
                            <w:top w:val="none" w:sz="0" w:space="0" w:color="auto"/>
                            <w:left w:val="none" w:sz="0" w:space="0" w:color="auto"/>
                            <w:bottom w:val="none" w:sz="0" w:space="0" w:color="auto"/>
                            <w:right w:val="none" w:sz="0" w:space="0" w:color="auto"/>
                          </w:divBdr>
                          <w:divsChild>
                            <w:div w:id="1645695824">
                              <w:marLeft w:val="0"/>
                              <w:marRight w:val="0"/>
                              <w:marTop w:val="0"/>
                              <w:marBottom w:val="0"/>
                              <w:divBdr>
                                <w:top w:val="none" w:sz="0" w:space="0" w:color="auto"/>
                                <w:left w:val="none" w:sz="0" w:space="0" w:color="auto"/>
                                <w:bottom w:val="none" w:sz="0" w:space="0" w:color="auto"/>
                                <w:right w:val="none" w:sz="0" w:space="0" w:color="auto"/>
                              </w:divBdr>
                            </w:div>
                          </w:divsChild>
                        </w:div>
                        <w:div w:id="1213031335">
                          <w:marLeft w:val="0"/>
                          <w:marRight w:val="0"/>
                          <w:marTop w:val="0"/>
                          <w:marBottom w:val="0"/>
                          <w:divBdr>
                            <w:top w:val="none" w:sz="0" w:space="0" w:color="auto"/>
                            <w:left w:val="none" w:sz="0" w:space="0" w:color="auto"/>
                            <w:bottom w:val="none" w:sz="0" w:space="0" w:color="auto"/>
                            <w:right w:val="none" w:sz="0" w:space="0" w:color="auto"/>
                          </w:divBdr>
                          <w:divsChild>
                            <w:div w:id="729695502">
                              <w:marLeft w:val="0"/>
                              <w:marRight w:val="0"/>
                              <w:marTop w:val="0"/>
                              <w:marBottom w:val="0"/>
                              <w:divBdr>
                                <w:top w:val="none" w:sz="0" w:space="0" w:color="auto"/>
                                <w:left w:val="none" w:sz="0" w:space="0" w:color="auto"/>
                                <w:bottom w:val="none" w:sz="0" w:space="0" w:color="auto"/>
                                <w:right w:val="none" w:sz="0" w:space="0" w:color="auto"/>
                              </w:divBdr>
                              <w:divsChild>
                                <w:div w:id="494035102">
                                  <w:marLeft w:val="0"/>
                                  <w:marRight w:val="0"/>
                                  <w:marTop w:val="0"/>
                                  <w:marBottom w:val="0"/>
                                  <w:divBdr>
                                    <w:top w:val="none" w:sz="0" w:space="0" w:color="auto"/>
                                    <w:left w:val="none" w:sz="0" w:space="0" w:color="auto"/>
                                    <w:bottom w:val="none" w:sz="0" w:space="0" w:color="auto"/>
                                    <w:right w:val="none" w:sz="0" w:space="0" w:color="auto"/>
                                  </w:divBdr>
                                  <w:divsChild>
                                    <w:div w:id="1236432114">
                                      <w:marLeft w:val="0"/>
                                      <w:marRight w:val="0"/>
                                      <w:marTop w:val="0"/>
                                      <w:marBottom w:val="0"/>
                                      <w:divBdr>
                                        <w:top w:val="none" w:sz="0" w:space="0" w:color="auto"/>
                                        <w:left w:val="none" w:sz="0" w:space="0" w:color="auto"/>
                                        <w:bottom w:val="none" w:sz="0" w:space="0" w:color="auto"/>
                                        <w:right w:val="none" w:sz="0" w:space="0" w:color="auto"/>
                                      </w:divBdr>
                                      <w:divsChild>
                                        <w:div w:id="540289402">
                                          <w:marLeft w:val="0"/>
                                          <w:marRight w:val="0"/>
                                          <w:marTop w:val="0"/>
                                          <w:marBottom w:val="0"/>
                                          <w:divBdr>
                                            <w:top w:val="none" w:sz="0" w:space="0" w:color="auto"/>
                                            <w:left w:val="none" w:sz="0" w:space="0" w:color="auto"/>
                                            <w:bottom w:val="none" w:sz="0" w:space="0" w:color="auto"/>
                                            <w:right w:val="none" w:sz="0" w:space="0" w:color="auto"/>
                                          </w:divBdr>
                                        </w:div>
                                        <w:div w:id="169803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66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75513">
                          <w:marLeft w:val="0"/>
                          <w:marRight w:val="0"/>
                          <w:marTop w:val="0"/>
                          <w:marBottom w:val="0"/>
                          <w:divBdr>
                            <w:top w:val="none" w:sz="0" w:space="0" w:color="auto"/>
                            <w:left w:val="none" w:sz="0" w:space="0" w:color="auto"/>
                            <w:bottom w:val="none" w:sz="0" w:space="0" w:color="auto"/>
                            <w:right w:val="none" w:sz="0" w:space="0" w:color="auto"/>
                          </w:divBdr>
                          <w:divsChild>
                            <w:div w:id="519970887">
                              <w:blockQuote w:val="1"/>
                              <w:marLeft w:val="720"/>
                              <w:marRight w:val="720"/>
                              <w:marTop w:val="100"/>
                              <w:marBottom w:val="100"/>
                              <w:divBdr>
                                <w:top w:val="none" w:sz="0" w:space="0" w:color="auto"/>
                                <w:left w:val="none" w:sz="0" w:space="0" w:color="auto"/>
                                <w:bottom w:val="none" w:sz="0" w:space="0" w:color="auto"/>
                                <w:right w:val="none" w:sz="0" w:space="0" w:color="auto"/>
                              </w:divBdr>
                            </w:div>
                            <w:div w:id="118359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337185">
              <w:marLeft w:val="0"/>
              <w:marRight w:val="0"/>
              <w:marTop w:val="0"/>
              <w:marBottom w:val="0"/>
              <w:divBdr>
                <w:top w:val="none" w:sz="0" w:space="0" w:color="auto"/>
                <w:left w:val="none" w:sz="0" w:space="0" w:color="auto"/>
                <w:bottom w:val="none" w:sz="0" w:space="0" w:color="auto"/>
                <w:right w:val="none" w:sz="0" w:space="0" w:color="auto"/>
              </w:divBdr>
              <w:divsChild>
                <w:div w:id="97455079">
                  <w:marLeft w:val="0"/>
                  <w:marRight w:val="0"/>
                  <w:marTop w:val="0"/>
                  <w:marBottom w:val="0"/>
                  <w:divBdr>
                    <w:top w:val="none" w:sz="0" w:space="0" w:color="auto"/>
                    <w:left w:val="none" w:sz="0" w:space="0" w:color="auto"/>
                    <w:bottom w:val="none" w:sz="0" w:space="0" w:color="auto"/>
                    <w:right w:val="none" w:sz="0" w:space="0" w:color="auto"/>
                  </w:divBdr>
                  <w:divsChild>
                    <w:div w:id="14192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696587">
              <w:marLeft w:val="0"/>
              <w:marRight w:val="0"/>
              <w:marTop w:val="0"/>
              <w:marBottom w:val="0"/>
              <w:divBdr>
                <w:top w:val="none" w:sz="0" w:space="0" w:color="auto"/>
                <w:left w:val="none" w:sz="0" w:space="0" w:color="auto"/>
                <w:bottom w:val="none" w:sz="0" w:space="0" w:color="auto"/>
                <w:right w:val="none" w:sz="0" w:space="0" w:color="auto"/>
              </w:divBdr>
              <w:divsChild>
                <w:div w:id="856113619">
                  <w:marLeft w:val="0"/>
                  <w:marRight w:val="0"/>
                  <w:marTop w:val="0"/>
                  <w:marBottom w:val="0"/>
                  <w:divBdr>
                    <w:top w:val="none" w:sz="0" w:space="0" w:color="auto"/>
                    <w:left w:val="none" w:sz="0" w:space="0" w:color="auto"/>
                    <w:bottom w:val="none" w:sz="0" w:space="0" w:color="auto"/>
                    <w:right w:val="none" w:sz="0" w:space="0" w:color="auto"/>
                  </w:divBdr>
                  <w:divsChild>
                    <w:div w:id="1592422659">
                      <w:marLeft w:val="0"/>
                      <w:marRight w:val="0"/>
                      <w:marTop w:val="0"/>
                      <w:marBottom w:val="0"/>
                      <w:divBdr>
                        <w:top w:val="none" w:sz="0" w:space="0" w:color="auto"/>
                        <w:left w:val="none" w:sz="0" w:space="0" w:color="auto"/>
                        <w:bottom w:val="none" w:sz="0" w:space="0" w:color="auto"/>
                        <w:right w:val="none" w:sz="0" w:space="0" w:color="auto"/>
                      </w:divBdr>
                      <w:divsChild>
                        <w:div w:id="43413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www.atangledweb.org/?p=73676" TargetMode="External"/><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hyperlink" Target="http://www.businessinsider.com/strange-notches-on-f-35-raise-questions-over-first-combat-with-israel-2018-5" TargetMode="External"/><Relationship Id="rId16" Type="http://schemas.openxmlformats.org/officeDocument/2006/relationships/footer" Target="footer5.xml"/><Relationship Id="rId107" Type="http://schemas.openxmlformats.org/officeDocument/2006/relationships/hyperlink" Target="https://www.independent.co.uk/news/world/europe/cossacks-russia-moscow-putin-rally-demonstration-world-cup-a8348221.html" TargetMode="External"/><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yperlink" Target="https://www.longroom.com/discussion/647922/the-air-force-is-struggling-to-keep-pilots-in-uniform-and-now-its-outsourcing-a-key-part-of-their-training" TargetMode="External"/><Relationship Id="rId123" Type="http://schemas.openxmlformats.org/officeDocument/2006/relationships/hyperlink" Target="https://www.reddit.com/r/Planetside/comments/49fj9b/the_purpose_of_missiles_and_guided_weaponry/" TargetMode="External"/><Relationship Id="rId128" Type="http://schemas.openxmlformats.org/officeDocument/2006/relationships/hyperlink" Target="https://theaviationist.com/2012/04/16/towed-decoy/" TargetMode="External"/><Relationship Id="rId5" Type="http://schemas.openxmlformats.org/officeDocument/2006/relationships/webSettings" Target="webSettings.xml"/><Relationship Id="rId90" Type="http://schemas.openxmlformats.org/officeDocument/2006/relationships/hyperlink" Target="mailto:andres.mann@yahoo.com" TargetMode="External"/><Relationship Id="rId95" Type="http://schemas.openxmlformats.org/officeDocument/2006/relationships/hyperlink" Target="https://www.amazon.com/Tess-Awakening-ebook/dp/B019O2CL1U/" TargetMode="External"/><Relationship Id="rId19" Type="http://schemas.openxmlformats.org/officeDocument/2006/relationships/image" Target="media/image4.png"/><Relationship Id="rId14" Type="http://schemas.openxmlformats.org/officeDocument/2006/relationships/footer" Target="footer4.xml"/><Relationship Id="rId22" Type="http://schemas.openxmlformats.org/officeDocument/2006/relationships/image" Target="media/image7.jp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jpeg"/><Relationship Id="rId77" Type="http://schemas.openxmlformats.org/officeDocument/2006/relationships/image" Target="media/image62.png"/><Relationship Id="rId100" Type="http://schemas.openxmlformats.org/officeDocument/2006/relationships/hyperlink" Target="https://www.amazon.com/Tess-Clash-Civilizations-Andres-Mann-ebook/dp/B074WKM651/" TargetMode="External"/><Relationship Id="rId105" Type="http://schemas.openxmlformats.org/officeDocument/2006/relationships/hyperlink" Target="https://stringschool.duke.edu/news/youth-symphony/wieniawski-concerto-no-2-opus-22" TargetMode="External"/><Relationship Id="rId113" Type="http://schemas.openxmlformats.org/officeDocument/2006/relationships/hyperlink" Target="https://theaviationist.com/tag/lockheed-martin-f-22-raptor/page/2/" TargetMode="External"/><Relationship Id="rId118" Type="http://schemas.openxmlformats.org/officeDocument/2006/relationships/hyperlink" Target="https://www.globalsecurity.org/military/ops/red-flag.htm" TargetMode="External"/><Relationship Id="rId126" Type="http://schemas.openxmlformats.org/officeDocument/2006/relationships/hyperlink" Target="https://theaviationist.com/2014/09/30/these-may-be-the-only-f-22s-achilles-heels-in-a-dogfight-against-4th-gen-fighter-jets/" TargetMode="External"/><Relationship Id="rId8" Type="http://schemas.openxmlformats.org/officeDocument/2006/relationships/footer" Target="footer1.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hyperlink" Target="https://twitter.com/andres_mann" TargetMode="External"/><Relationship Id="rId98" Type="http://schemas.openxmlformats.org/officeDocument/2006/relationships/hyperlink" Target="https://www.amazon.com/Tess-Abomination-Trafficking-Andres-Mann-ebook/dp/B018JDF2BQ/ref=sr_1_1?s=digital-text&amp;ie=UTF8&amp;qid=1488313147&amp;sr=1-1&amp;keywords=Tess%3A+The+abomination" TargetMode="External"/><Relationship Id="rId121" Type="http://schemas.openxmlformats.org/officeDocument/2006/relationships/hyperlink" Target="https://fightersweep.com/1405/cockpit-defensive-bfm/"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hyperlink" Target="https://www.popularmechanics.com/military/aviation/a23085909/how-a-us-navy-pilot-shot-down-a-syrian-combat-jet/" TargetMode="External"/><Relationship Id="rId108" Type="http://schemas.openxmlformats.org/officeDocument/2006/relationships/hyperlink" Target="https://gizmodo.com/how-fighter-jets-lock-on-and-how-the-targets-know-1644871272" TargetMode="External"/><Relationship Id="rId116" Type="http://schemas.openxmlformats.org/officeDocument/2006/relationships/hyperlink" Target="https://www.gatestoneinstitute.org/12066/germany-rape-crisis" TargetMode="External"/><Relationship Id="rId124" Type="http://schemas.openxmlformats.org/officeDocument/2006/relationships/hyperlink" Target="https://www.nytimes.com/2018/06/05/world/europe/putin-trump-europe-tariffs.html" TargetMode="External"/><Relationship Id="rId129" Type="http://schemas.openxmlformats.org/officeDocument/2006/relationships/hyperlink" Target="https://urbanbalance.com/the-story-of-two-wolves/" TargetMode="External"/><Relationship Id="rId20" Type="http://schemas.openxmlformats.org/officeDocument/2006/relationships/image" Target="media/image5.png"/><Relationship Id="rId41" Type="http://schemas.openxmlformats.org/officeDocument/2006/relationships/image" Target="media/image26.jp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hyperlink" Target="http://www.andresmann.com" TargetMode="External"/><Relationship Id="rId96" Type="http://schemas.openxmlformats.org/officeDocument/2006/relationships/hyperlink" Target="http://www.amazon.com/Tess-Valkyrie-Andres-Mann-ebook/dp/B00Z7JEOVA/ref=sr_1_1?s=digital-text&amp;ie=UTF8&amp;qid=1437490499&amp;sr=1-1&amp;keywords=tess+valkyrie&amp;pebp=1437490504430&amp;perid=0N6XPV7S5C67HJRAKKB1" TargetMode="External"/><Relationship Id="rId111" Type="http://schemas.openxmlformats.org/officeDocument/2006/relationships/hyperlink" Target="https://www.yahoo.com/news/israel-just-proved-why-no-021300262.html" TargetMode="Externa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hyperlink" Target="https://www.rferl.org/a/kgb-general-in-cossack-s-clothing-meet-the-man-behind-the-whips/29240578.html" TargetMode="External"/><Relationship Id="rId114" Type="http://schemas.openxmlformats.org/officeDocument/2006/relationships/hyperlink" Target="http://www.usarmy4life.com/f-35-finally-see-combat-marines-reveals-plan-2018-baptism-fire-mission/" TargetMode="External"/><Relationship Id="rId119" Type="http://schemas.openxmlformats.org/officeDocument/2006/relationships/hyperlink" Target="http://bharatrakshak.wikia.com/wiki/MiG-29" TargetMode="External"/><Relationship Id="rId127" Type="http://schemas.openxmlformats.org/officeDocument/2006/relationships/hyperlink" Target="https://theaviationist.com/2017/12/09/u-s-f-22-raptor-allegedly-interfered-with-russian-su-25s-over-syria-and-chased-away-by-su-35s-russian-mod-claims/" TargetMode="External"/><Relationship Id="rId10" Type="http://schemas.openxmlformats.org/officeDocument/2006/relationships/hyperlink" Target="http://www.andresmann.com" TargetMode="Externa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jp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hyperlink" Target="https://www.pinterest.com/Andres_Mann/" TargetMode="External"/><Relationship Id="rId99" Type="http://schemas.openxmlformats.org/officeDocument/2006/relationships/hyperlink" Target="https://www.amazon.com/Tess-Day-Reckoning-Andres-Mann-ebook/dp/B01MCVBWP6/" TargetMode="External"/><Relationship Id="rId101" Type="http://schemas.openxmlformats.org/officeDocument/2006/relationships/hyperlink" Target="https://www.yahoo.com/news/captured-isis-fighters-iraq-justice-swift-conviction-certain-174952840.html" TargetMode="External"/><Relationship Id="rId122" Type="http://schemas.openxmlformats.org/officeDocument/2006/relationships/hyperlink" Target="https://defence.pk/pdf/threads/modern-air-war.369052/" TargetMode="External"/><Relationship Id="rId13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hyperlink" Target="https://en.wikipedia.org/wiki/Air_combat_maneuvering"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jpg"/><Relationship Id="rId97" Type="http://schemas.openxmlformats.org/officeDocument/2006/relationships/hyperlink" Target="https://www.amazon.com/Tess-Awakening-Complete-Andres-Mann-ebook/dp/B019SBY2EG/ref=sr_1_1?s=digital-text&amp;ie=UTF8&amp;qid=1505145528&amp;sr=1-1&amp;keywords=Tess+Awakening%3A+The+Complete+Story" TargetMode="External"/><Relationship Id="rId104" Type="http://schemas.openxmlformats.org/officeDocument/2006/relationships/hyperlink" Target="https://en.wikipedia.org/wiki/Violin_Concerto_No._2_(Wieniawski)" TargetMode="External"/><Relationship Id="rId120" Type="http://schemas.openxmlformats.org/officeDocument/2006/relationships/hyperlink" Target="https://en.wikipedia.org/wiki/Minimum_Interval_Take_Off" TargetMode="External"/><Relationship Id="rId125" Type="http://schemas.openxmlformats.org/officeDocument/2006/relationships/hyperlink" Target="https://www.forbes.com/sites/lorenthompson/2018/01/09/electronic-warfare-the-part-of-the-f-35-fighter-story-you-havent-heard/"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s://www.facebook.com/profile.php?id=100009404265635"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hyperlink" Target="https://quotefancy.com/quote/901672/Robert-T-Kiyosaki-Winners-are-not-afraid-of-losing-But-losers-are-Failure-is-part-of-the" TargetMode="External"/><Relationship Id="rId115" Type="http://schemas.openxmlformats.org/officeDocument/2006/relationships/hyperlink" Target="http://afasiaarchzine.com/2017/03/gehry/" TargetMode="External"/><Relationship Id="rId131"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image" Target="media/image6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msung%207\AppData\Roaming\KindleAddIn\KTModern_6x9-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BA7CE30-0B53-4F69-B08C-9657CC0AB918}">
  <we:reference id="wa104379997" version="2.0.0.0" store="en-US" storeType="OMEX"/>
  <we:alternateReferences>
    <we:reference id="wa104379997" version="2.0.0.0" store="WA10437999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643267-4F4C-4DE9-B265-E57A99BDD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KTModern_6x9-1.0.dotx</Template>
  <TotalTime>1</TotalTime>
  <Pages>315</Pages>
  <Words>70404</Words>
  <Characters>334422</Characters>
  <Application>Microsoft Office Word</Application>
  <DocSecurity>0</DocSecurity>
  <Lines>7600</Lines>
  <Paragraphs>3264</Paragraphs>
  <ScaleCrop>false</ScaleCrop>
  <HeadingPairs>
    <vt:vector size="2" baseType="variant">
      <vt:variant>
        <vt:lpstr>Title</vt:lpstr>
      </vt:variant>
      <vt:variant>
        <vt:i4>1</vt:i4>
      </vt:variant>
    </vt:vector>
  </HeadingPairs>
  <TitlesOfParts>
    <vt:vector size="1" baseType="lpstr">
      <vt:lpstr>"You're Captain Mann</vt:lpstr>
    </vt:vector>
  </TitlesOfParts>
  <Company/>
  <LinksUpToDate>false</LinksUpToDate>
  <CharactersWithSpaces>401562</CharactersWithSpaces>
  <SharedDoc>false</SharedDoc>
  <HLinks>
    <vt:vector size="396" baseType="variant">
      <vt:variant>
        <vt:i4>2490430</vt:i4>
      </vt:variant>
      <vt:variant>
        <vt:i4>198</vt:i4>
      </vt:variant>
      <vt:variant>
        <vt:i4>0</vt:i4>
      </vt:variant>
      <vt:variant>
        <vt:i4>5</vt:i4>
      </vt:variant>
      <vt:variant>
        <vt:lpwstr>http://www.andresmann.com/</vt:lpwstr>
      </vt:variant>
      <vt:variant>
        <vt:lpwstr/>
      </vt:variant>
      <vt:variant>
        <vt:i4>6881395</vt:i4>
      </vt:variant>
      <vt:variant>
        <vt:i4>195</vt:i4>
      </vt:variant>
      <vt:variant>
        <vt:i4>0</vt:i4>
      </vt:variant>
      <vt:variant>
        <vt:i4>5</vt:i4>
      </vt:variant>
      <vt:variant>
        <vt:lpwstr>http://www.smashwords.com/profile/view/amanzini</vt:lpwstr>
      </vt:variant>
      <vt:variant>
        <vt:lpwstr/>
      </vt:variant>
      <vt:variant>
        <vt:i4>7929876</vt:i4>
      </vt:variant>
      <vt:variant>
        <vt:i4>192</vt:i4>
      </vt:variant>
      <vt:variant>
        <vt:i4>0</vt:i4>
      </vt:variant>
      <vt:variant>
        <vt:i4>5</vt:i4>
      </vt:variant>
      <vt:variant>
        <vt:lpwstr>https://www.pinterest.com/Andres_Mann/</vt:lpwstr>
      </vt:variant>
      <vt:variant>
        <vt:lpwstr/>
      </vt:variant>
      <vt:variant>
        <vt:i4>7667723</vt:i4>
      </vt:variant>
      <vt:variant>
        <vt:i4>189</vt:i4>
      </vt:variant>
      <vt:variant>
        <vt:i4>0</vt:i4>
      </vt:variant>
      <vt:variant>
        <vt:i4>5</vt:i4>
      </vt:variant>
      <vt:variant>
        <vt:lpwstr>https://twitter.com/andres_mann</vt:lpwstr>
      </vt:variant>
      <vt:variant>
        <vt:lpwstr/>
      </vt:variant>
      <vt:variant>
        <vt:i4>3932274</vt:i4>
      </vt:variant>
      <vt:variant>
        <vt:i4>186</vt:i4>
      </vt:variant>
      <vt:variant>
        <vt:i4>0</vt:i4>
      </vt:variant>
      <vt:variant>
        <vt:i4>5</vt:i4>
      </vt:variant>
      <vt:variant>
        <vt:lpwstr>https://www.facebook.com/profile.php?id=100009404265635</vt:lpwstr>
      </vt:variant>
      <vt:variant>
        <vt:lpwstr/>
      </vt:variant>
      <vt:variant>
        <vt:i4>5439529</vt:i4>
      </vt:variant>
      <vt:variant>
        <vt:i4>183</vt:i4>
      </vt:variant>
      <vt:variant>
        <vt:i4>0</vt:i4>
      </vt:variant>
      <vt:variant>
        <vt:i4>5</vt:i4>
      </vt:variant>
      <vt:variant>
        <vt:lpwstr>mailto:andres.mann@yahoo.com</vt:lpwstr>
      </vt:variant>
      <vt:variant>
        <vt:lpwstr/>
      </vt:variant>
      <vt:variant>
        <vt:i4>2687011</vt:i4>
      </vt:variant>
      <vt:variant>
        <vt:i4>180</vt:i4>
      </vt:variant>
      <vt:variant>
        <vt:i4>0</vt:i4>
      </vt:variant>
      <vt:variant>
        <vt:i4>5</vt:i4>
      </vt:variant>
      <vt:variant>
        <vt:lpwstr>https://reason.com/blog/2015/10/17/sex-traffickers-in-blue</vt:lpwstr>
      </vt:variant>
      <vt:variant>
        <vt:lpwstr/>
      </vt:variant>
      <vt:variant>
        <vt:i4>4980858</vt:i4>
      </vt:variant>
      <vt:variant>
        <vt:i4>177</vt:i4>
      </vt:variant>
      <vt:variant>
        <vt:i4>0</vt:i4>
      </vt:variant>
      <vt:variant>
        <vt:i4>5</vt:i4>
      </vt:variant>
      <vt:variant>
        <vt:lpwstr>https://broadly.vice.com/en_us/article/the-young-woman-who-created-a-new-way-to-bust-sex-trafficking-rings</vt:lpwstr>
      </vt:variant>
      <vt:variant>
        <vt:lpwstr/>
      </vt:variant>
      <vt:variant>
        <vt:i4>7274535</vt:i4>
      </vt:variant>
      <vt:variant>
        <vt:i4>174</vt:i4>
      </vt:variant>
      <vt:variant>
        <vt:i4>0</vt:i4>
      </vt:variant>
      <vt:variant>
        <vt:i4>5</vt:i4>
      </vt:variant>
      <vt:variant>
        <vt:lpwstr>http://sharedhope.org/the-problem/what-is-sex-trafficking/</vt:lpwstr>
      </vt:variant>
      <vt:variant>
        <vt:lpwstr/>
      </vt:variant>
      <vt:variant>
        <vt:i4>6029332</vt:i4>
      </vt:variant>
      <vt:variant>
        <vt:i4>171</vt:i4>
      </vt:variant>
      <vt:variant>
        <vt:i4>0</vt:i4>
      </vt:variant>
      <vt:variant>
        <vt:i4>5</vt:i4>
      </vt:variant>
      <vt:variant>
        <vt:lpwstr>https://en.wikipedia.org/wiki/Human_trafficking</vt:lpwstr>
      </vt:variant>
      <vt:variant>
        <vt:lpwstr>Sex_trafficking</vt:lpwstr>
      </vt:variant>
      <vt:variant>
        <vt:i4>2949168</vt:i4>
      </vt:variant>
      <vt:variant>
        <vt:i4>168</vt:i4>
      </vt:variant>
      <vt:variant>
        <vt:i4>0</vt:i4>
      </vt:variant>
      <vt:variant>
        <vt:i4>5</vt:i4>
      </vt:variant>
      <vt:variant>
        <vt:lpwstr>http://www.acf.hhs.gov/programs/orr/resource/fact-sheet-sex-trafficking-english</vt:lpwstr>
      </vt:variant>
      <vt:variant>
        <vt:lpwstr/>
      </vt:variant>
      <vt:variant>
        <vt:i4>1245238</vt:i4>
      </vt:variant>
      <vt:variant>
        <vt:i4>164</vt:i4>
      </vt:variant>
      <vt:variant>
        <vt:i4>0</vt:i4>
      </vt:variant>
      <vt:variant>
        <vt:i4>5</vt:i4>
      </vt:variant>
      <vt:variant>
        <vt:lpwstr/>
      </vt:variant>
      <vt:variant>
        <vt:lpwstr>_Toc497632695</vt:lpwstr>
      </vt:variant>
      <vt:variant>
        <vt:i4>1245238</vt:i4>
      </vt:variant>
      <vt:variant>
        <vt:i4>161</vt:i4>
      </vt:variant>
      <vt:variant>
        <vt:i4>0</vt:i4>
      </vt:variant>
      <vt:variant>
        <vt:i4>5</vt:i4>
      </vt:variant>
      <vt:variant>
        <vt:lpwstr/>
      </vt:variant>
      <vt:variant>
        <vt:lpwstr>_Toc497632694</vt:lpwstr>
      </vt:variant>
      <vt:variant>
        <vt:i4>1245238</vt:i4>
      </vt:variant>
      <vt:variant>
        <vt:i4>158</vt:i4>
      </vt:variant>
      <vt:variant>
        <vt:i4>0</vt:i4>
      </vt:variant>
      <vt:variant>
        <vt:i4>5</vt:i4>
      </vt:variant>
      <vt:variant>
        <vt:lpwstr/>
      </vt:variant>
      <vt:variant>
        <vt:lpwstr>_Toc497632693</vt:lpwstr>
      </vt:variant>
      <vt:variant>
        <vt:i4>1245238</vt:i4>
      </vt:variant>
      <vt:variant>
        <vt:i4>155</vt:i4>
      </vt:variant>
      <vt:variant>
        <vt:i4>0</vt:i4>
      </vt:variant>
      <vt:variant>
        <vt:i4>5</vt:i4>
      </vt:variant>
      <vt:variant>
        <vt:lpwstr/>
      </vt:variant>
      <vt:variant>
        <vt:lpwstr>_Toc497632692</vt:lpwstr>
      </vt:variant>
      <vt:variant>
        <vt:i4>1245238</vt:i4>
      </vt:variant>
      <vt:variant>
        <vt:i4>152</vt:i4>
      </vt:variant>
      <vt:variant>
        <vt:i4>0</vt:i4>
      </vt:variant>
      <vt:variant>
        <vt:i4>5</vt:i4>
      </vt:variant>
      <vt:variant>
        <vt:lpwstr/>
      </vt:variant>
      <vt:variant>
        <vt:lpwstr>_Toc497632691</vt:lpwstr>
      </vt:variant>
      <vt:variant>
        <vt:i4>1245238</vt:i4>
      </vt:variant>
      <vt:variant>
        <vt:i4>149</vt:i4>
      </vt:variant>
      <vt:variant>
        <vt:i4>0</vt:i4>
      </vt:variant>
      <vt:variant>
        <vt:i4>5</vt:i4>
      </vt:variant>
      <vt:variant>
        <vt:lpwstr/>
      </vt:variant>
      <vt:variant>
        <vt:lpwstr>_Toc497632690</vt:lpwstr>
      </vt:variant>
      <vt:variant>
        <vt:i4>1179702</vt:i4>
      </vt:variant>
      <vt:variant>
        <vt:i4>146</vt:i4>
      </vt:variant>
      <vt:variant>
        <vt:i4>0</vt:i4>
      </vt:variant>
      <vt:variant>
        <vt:i4>5</vt:i4>
      </vt:variant>
      <vt:variant>
        <vt:lpwstr/>
      </vt:variant>
      <vt:variant>
        <vt:lpwstr>_Toc497632689</vt:lpwstr>
      </vt:variant>
      <vt:variant>
        <vt:i4>1179702</vt:i4>
      </vt:variant>
      <vt:variant>
        <vt:i4>143</vt:i4>
      </vt:variant>
      <vt:variant>
        <vt:i4>0</vt:i4>
      </vt:variant>
      <vt:variant>
        <vt:i4>5</vt:i4>
      </vt:variant>
      <vt:variant>
        <vt:lpwstr/>
      </vt:variant>
      <vt:variant>
        <vt:lpwstr>_Toc497632688</vt:lpwstr>
      </vt:variant>
      <vt:variant>
        <vt:i4>1179702</vt:i4>
      </vt:variant>
      <vt:variant>
        <vt:i4>140</vt:i4>
      </vt:variant>
      <vt:variant>
        <vt:i4>0</vt:i4>
      </vt:variant>
      <vt:variant>
        <vt:i4>5</vt:i4>
      </vt:variant>
      <vt:variant>
        <vt:lpwstr/>
      </vt:variant>
      <vt:variant>
        <vt:lpwstr>_Toc497632687</vt:lpwstr>
      </vt:variant>
      <vt:variant>
        <vt:i4>1179702</vt:i4>
      </vt:variant>
      <vt:variant>
        <vt:i4>137</vt:i4>
      </vt:variant>
      <vt:variant>
        <vt:i4>0</vt:i4>
      </vt:variant>
      <vt:variant>
        <vt:i4>5</vt:i4>
      </vt:variant>
      <vt:variant>
        <vt:lpwstr/>
      </vt:variant>
      <vt:variant>
        <vt:lpwstr>_Toc497632686</vt:lpwstr>
      </vt:variant>
      <vt:variant>
        <vt:i4>1179702</vt:i4>
      </vt:variant>
      <vt:variant>
        <vt:i4>134</vt:i4>
      </vt:variant>
      <vt:variant>
        <vt:i4>0</vt:i4>
      </vt:variant>
      <vt:variant>
        <vt:i4>5</vt:i4>
      </vt:variant>
      <vt:variant>
        <vt:lpwstr/>
      </vt:variant>
      <vt:variant>
        <vt:lpwstr>_Toc497632685</vt:lpwstr>
      </vt:variant>
      <vt:variant>
        <vt:i4>1179702</vt:i4>
      </vt:variant>
      <vt:variant>
        <vt:i4>131</vt:i4>
      </vt:variant>
      <vt:variant>
        <vt:i4>0</vt:i4>
      </vt:variant>
      <vt:variant>
        <vt:i4>5</vt:i4>
      </vt:variant>
      <vt:variant>
        <vt:lpwstr/>
      </vt:variant>
      <vt:variant>
        <vt:lpwstr>_Toc497632684</vt:lpwstr>
      </vt:variant>
      <vt:variant>
        <vt:i4>1179702</vt:i4>
      </vt:variant>
      <vt:variant>
        <vt:i4>128</vt:i4>
      </vt:variant>
      <vt:variant>
        <vt:i4>0</vt:i4>
      </vt:variant>
      <vt:variant>
        <vt:i4>5</vt:i4>
      </vt:variant>
      <vt:variant>
        <vt:lpwstr/>
      </vt:variant>
      <vt:variant>
        <vt:lpwstr>_Toc497632683</vt:lpwstr>
      </vt:variant>
      <vt:variant>
        <vt:i4>1179702</vt:i4>
      </vt:variant>
      <vt:variant>
        <vt:i4>125</vt:i4>
      </vt:variant>
      <vt:variant>
        <vt:i4>0</vt:i4>
      </vt:variant>
      <vt:variant>
        <vt:i4>5</vt:i4>
      </vt:variant>
      <vt:variant>
        <vt:lpwstr/>
      </vt:variant>
      <vt:variant>
        <vt:lpwstr>_Toc497632682</vt:lpwstr>
      </vt:variant>
      <vt:variant>
        <vt:i4>1179702</vt:i4>
      </vt:variant>
      <vt:variant>
        <vt:i4>122</vt:i4>
      </vt:variant>
      <vt:variant>
        <vt:i4>0</vt:i4>
      </vt:variant>
      <vt:variant>
        <vt:i4>5</vt:i4>
      </vt:variant>
      <vt:variant>
        <vt:lpwstr/>
      </vt:variant>
      <vt:variant>
        <vt:lpwstr>_Toc497632681</vt:lpwstr>
      </vt:variant>
      <vt:variant>
        <vt:i4>1179702</vt:i4>
      </vt:variant>
      <vt:variant>
        <vt:i4>119</vt:i4>
      </vt:variant>
      <vt:variant>
        <vt:i4>0</vt:i4>
      </vt:variant>
      <vt:variant>
        <vt:i4>5</vt:i4>
      </vt:variant>
      <vt:variant>
        <vt:lpwstr/>
      </vt:variant>
      <vt:variant>
        <vt:lpwstr>_Toc497632680</vt:lpwstr>
      </vt:variant>
      <vt:variant>
        <vt:i4>1900598</vt:i4>
      </vt:variant>
      <vt:variant>
        <vt:i4>116</vt:i4>
      </vt:variant>
      <vt:variant>
        <vt:i4>0</vt:i4>
      </vt:variant>
      <vt:variant>
        <vt:i4>5</vt:i4>
      </vt:variant>
      <vt:variant>
        <vt:lpwstr/>
      </vt:variant>
      <vt:variant>
        <vt:lpwstr>_Toc497632679</vt:lpwstr>
      </vt:variant>
      <vt:variant>
        <vt:i4>1900598</vt:i4>
      </vt:variant>
      <vt:variant>
        <vt:i4>113</vt:i4>
      </vt:variant>
      <vt:variant>
        <vt:i4>0</vt:i4>
      </vt:variant>
      <vt:variant>
        <vt:i4>5</vt:i4>
      </vt:variant>
      <vt:variant>
        <vt:lpwstr/>
      </vt:variant>
      <vt:variant>
        <vt:lpwstr>_Toc497632678</vt:lpwstr>
      </vt:variant>
      <vt:variant>
        <vt:i4>1900598</vt:i4>
      </vt:variant>
      <vt:variant>
        <vt:i4>110</vt:i4>
      </vt:variant>
      <vt:variant>
        <vt:i4>0</vt:i4>
      </vt:variant>
      <vt:variant>
        <vt:i4>5</vt:i4>
      </vt:variant>
      <vt:variant>
        <vt:lpwstr/>
      </vt:variant>
      <vt:variant>
        <vt:lpwstr>_Toc497632677</vt:lpwstr>
      </vt:variant>
      <vt:variant>
        <vt:i4>1900598</vt:i4>
      </vt:variant>
      <vt:variant>
        <vt:i4>107</vt:i4>
      </vt:variant>
      <vt:variant>
        <vt:i4>0</vt:i4>
      </vt:variant>
      <vt:variant>
        <vt:i4>5</vt:i4>
      </vt:variant>
      <vt:variant>
        <vt:lpwstr/>
      </vt:variant>
      <vt:variant>
        <vt:lpwstr>_Toc497632676</vt:lpwstr>
      </vt:variant>
      <vt:variant>
        <vt:i4>1900598</vt:i4>
      </vt:variant>
      <vt:variant>
        <vt:i4>104</vt:i4>
      </vt:variant>
      <vt:variant>
        <vt:i4>0</vt:i4>
      </vt:variant>
      <vt:variant>
        <vt:i4>5</vt:i4>
      </vt:variant>
      <vt:variant>
        <vt:lpwstr/>
      </vt:variant>
      <vt:variant>
        <vt:lpwstr>_Toc497632675</vt:lpwstr>
      </vt:variant>
      <vt:variant>
        <vt:i4>1900598</vt:i4>
      </vt:variant>
      <vt:variant>
        <vt:i4>101</vt:i4>
      </vt:variant>
      <vt:variant>
        <vt:i4>0</vt:i4>
      </vt:variant>
      <vt:variant>
        <vt:i4>5</vt:i4>
      </vt:variant>
      <vt:variant>
        <vt:lpwstr/>
      </vt:variant>
      <vt:variant>
        <vt:lpwstr>_Toc497632674</vt:lpwstr>
      </vt:variant>
      <vt:variant>
        <vt:i4>1900598</vt:i4>
      </vt:variant>
      <vt:variant>
        <vt:i4>98</vt:i4>
      </vt:variant>
      <vt:variant>
        <vt:i4>0</vt:i4>
      </vt:variant>
      <vt:variant>
        <vt:i4>5</vt:i4>
      </vt:variant>
      <vt:variant>
        <vt:lpwstr/>
      </vt:variant>
      <vt:variant>
        <vt:lpwstr>_Toc497632673</vt:lpwstr>
      </vt:variant>
      <vt:variant>
        <vt:i4>1900598</vt:i4>
      </vt:variant>
      <vt:variant>
        <vt:i4>95</vt:i4>
      </vt:variant>
      <vt:variant>
        <vt:i4>0</vt:i4>
      </vt:variant>
      <vt:variant>
        <vt:i4>5</vt:i4>
      </vt:variant>
      <vt:variant>
        <vt:lpwstr/>
      </vt:variant>
      <vt:variant>
        <vt:lpwstr>_Toc497632672</vt:lpwstr>
      </vt:variant>
      <vt:variant>
        <vt:i4>1900598</vt:i4>
      </vt:variant>
      <vt:variant>
        <vt:i4>92</vt:i4>
      </vt:variant>
      <vt:variant>
        <vt:i4>0</vt:i4>
      </vt:variant>
      <vt:variant>
        <vt:i4>5</vt:i4>
      </vt:variant>
      <vt:variant>
        <vt:lpwstr/>
      </vt:variant>
      <vt:variant>
        <vt:lpwstr>_Toc497632671</vt:lpwstr>
      </vt:variant>
      <vt:variant>
        <vt:i4>1900598</vt:i4>
      </vt:variant>
      <vt:variant>
        <vt:i4>89</vt:i4>
      </vt:variant>
      <vt:variant>
        <vt:i4>0</vt:i4>
      </vt:variant>
      <vt:variant>
        <vt:i4>5</vt:i4>
      </vt:variant>
      <vt:variant>
        <vt:lpwstr/>
      </vt:variant>
      <vt:variant>
        <vt:lpwstr>_Toc497632670</vt:lpwstr>
      </vt:variant>
      <vt:variant>
        <vt:i4>1835062</vt:i4>
      </vt:variant>
      <vt:variant>
        <vt:i4>86</vt:i4>
      </vt:variant>
      <vt:variant>
        <vt:i4>0</vt:i4>
      </vt:variant>
      <vt:variant>
        <vt:i4>5</vt:i4>
      </vt:variant>
      <vt:variant>
        <vt:lpwstr/>
      </vt:variant>
      <vt:variant>
        <vt:lpwstr>_Toc497632669</vt:lpwstr>
      </vt:variant>
      <vt:variant>
        <vt:i4>1835062</vt:i4>
      </vt:variant>
      <vt:variant>
        <vt:i4>83</vt:i4>
      </vt:variant>
      <vt:variant>
        <vt:i4>0</vt:i4>
      </vt:variant>
      <vt:variant>
        <vt:i4>5</vt:i4>
      </vt:variant>
      <vt:variant>
        <vt:lpwstr/>
      </vt:variant>
      <vt:variant>
        <vt:lpwstr>_Toc497632668</vt:lpwstr>
      </vt:variant>
      <vt:variant>
        <vt:i4>1835062</vt:i4>
      </vt:variant>
      <vt:variant>
        <vt:i4>80</vt:i4>
      </vt:variant>
      <vt:variant>
        <vt:i4>0</vt:i4>
      </vt:variant>
      <vt:variant>
        <vt:i4>5</vt:i4>
      </vt:variant>
      <vt:variant>
        <vt:lpwstr/>
      </vt:variant>
      <vt:variant>
        <vt:lpwstr>_Toc497632667</vt:lpwstr>
      </vt:variant>
      <vt:variant>
        <vt:i4>1835062</vt:i4>
      </vt:variant>
      <vt:variant>
        <vt:i4>77</vt:i4>
      </vt:variant>
      <vt:variant>
        <vt:i4>0</vt:i4>
      </vt:variant>
      <vt:variant>
        <vt:i4>5</vt:i4>
      </vt:variant>
      <vt:variant>
        <vt:lpwstr/>
      </vt:variant>
      <vt:variant>
        <vt:lpwstr>_Toc497632666</vt:lpwstr>
      </vt:variant>
      <vt:variant>
        <vt:i4>1835062</vt:i4>
      </vt:variant>
      <vt:variant>
        <vt:i4>74</vt:i4>
      </vt:variant>
      <vt:variant>
        <vt:i4>0</vt:i4>
      </vt:variant>
      <vt:variant>
        <vt:i4>5</vt:i4>
      </vt:variant>
      <vt:variant>
        <vt:lpwstr/>
      </vt:variant>
      <vt:variant>
        <vt:lpwstr>_Toc497632665</vt:lpwstr>
      </vt:variant>
      <vt:variant>
        <vt:i4>1835062</vt:i4>
      </vt:variant>
      <vt:variant>
        <vt:i4>71</vt:i4>
      </vt:variant>
      <vt:variant>
        <vt:i4>0</vt:i4>
      </vt:variant>
      <vt:variant>
        <vt:i4>5</vt:i4>
      </vt:variant>
      <vt:variant>
        <vt:lpwstr/>
      </vt:variant>
      <vt:variant>
        <vt:lpwstr>_Toc497632664</vt:lpwstr>
      </vt:variant>
      <vt:variant>
        <vt:i4>1835062</vt:i4>
      </vt:variant>
      <vt:variant>
        <vt:i4>68</vt:i4>
      </vt:variant>
      <vt:variant>
        <vt:i4>0</vt:i4>
      </vt:variant>
      <vt:variant>
        <vt:i4>5</vt:i4>
      </vt:variant>
      <vt:variant>
        <vt:lpwstr/>
      </vt:variant>
      <vt:variant>
        <vt:lpwstr>_Toc497632663</vt:lpwstr>
      </vt:variant>
      <vt:variant>
        <vt:i4>1835062</vt:i4>
      </vt:variant>
      <vt:variant>
        <vt:i4>65</vt:i4>
      </vt:variant>
      <vt:variant>
        <vt:i4>0</vt:i4>
      </vt:variant>
      <vt:variant>
        <vt:i4>5</vt:i4>
      </vt:variant>
      <vt:variant>
        <vt:lpwstr/>
      </vt:variant>
      <vt:variant>
        <vt:lpwstr>_Toc497632662</vt:lpwstr>
      </vt:variant>
      <vt:variant>
        <vt:i4>1835062</vt:i4>
      </vt:variant>
      <vt:variant>
        <vt:i4>62</vt:i4>
      </vt:variant>
      <vt:variant>
        <vt:i4>0</vt:i4>
      </vt:variant>
      <vt:variant>
        <vt:i4>5</vt:i4>
      </vt:variant>
      <vt:variant>
        <vt:lpwstr/>
      </vt:variant>
      <vt:variant>
        <vt:lpwstr>_Toc497632661</vt:lpwstr>
      </vt:variant>
      <vt:variant>
        <vt:i4>1835062</vt:i4>
      </vt:variant>
      <vt:variant>
        <vt:i4>59</vt:i4>
      </vt:variant>
      <vt:variant>
        <vt:i4>0</vt:i4>
      </vt:variant>
      <vt:variant>
        <vt:i4>5</vt:i4>
      </vt:variant>
      <vt:variant>
        <vt:lpwstr/>
      </vt:variant>
      <vt:variant>
        <vt:lpwstr>_Toc497632660</vt:lpwstr>
      </vt:variant>
      <vt:variant>
        <vt:i4>2031670</vt:i4>
      </vt:variant>
      <vt:variant>
        <vt:i4>56</vt:i4>
      </vt:variant>
      <vt:variant>
        <vt:i4>0</vt:i4>
      </vt:variant>
      <vt:variant>
        <vt:i4>5</vt:i4>
      </vt:variant>
      <vt:variant>
        <vt:lpwstr/>
      </vt:variant>
      <vt:variant>
        <vt:lpwstr>_Toc497632659</vt:lpwstr>
      </vt:variant>
      <vt:variant>
        <vt:i4>2031670</vt:i4>
      </vt:variant>
      <vt:variant>
        <vt:i4>53</vt:i4>
      </vt:variant>
      <vt:variant>
        <vt:i4>0</vt:i4>
      </vt:variant>
      <vt:variant>
        <vt:i4>5</vt:i4>
      </vt:variant>
      <vt:variant>
        <vt:lpwstr/>
      </vt:variant>
      <vt:variant>
        <vt:lpwstr>_Toc497632658</vt:lpwstr>
      </vt:variant>
      <vt:variant>
        <vt:i4>2031670</vt:i4>
      </vt:variant>
      <vt:variant>
        <vt:i4>50</vt:i4>
      </vt:variant>
      <vt:variant>
        <vt:i4>0</vt:i4>
      </vt:variant>
      <vt:variant>
        <vt:i4>5</vt:i4>
      </vt:variant>
      <vt:variant>
        <vt:lpwstr/>
      </vt:variant>
      <vt:variant>
        <vt:lpwstr>_Toc497632657</vt:lpwstr>
      </vt:variant>
      <vt:variant>
        <vt:i4>2031670</vt:i4>
      </vt:variant>
      <vt:variant>
        <vt:i4>47</vt:i4>
      </vt:variant>
      <vt:variant>
        <vt:i4>0</vt:i4>
      </vt:variant>
      <vt:variant>
        <vt:i4>5</vt:i4>
      </vt:variant>
      <vt:variant>
        <vt:lpwstr/>
      </vt:variant>
      <vt:variant>
        <vt:lpwstr>_Toc497632656</vt:lpwstr>
      </vt:variant>
      <vt:variant>
        <vt:i4>2031670</vt:i4>
      </vt:variant>
      <vt:variant>
        <vt:i4>44</vt:i4>
      </vt:variant>
      <vt:variant>
        <vt:i4>0</vt:i4>
      </vt:variant>
      <vt:variant>
        <vt:i4>5</vt:i4>
      </vt:variant>
      <vt:variant>
        <vt:lpwstr/>
      </vt:variant>
      <vt:variant>
        <vt:lpwstr>_Toc497632655</vt:lpwstr>
      </vt:variant>
      <vt:variant>
        <vt:i4>2031670</vt:i4>
      </vt:variant>
      <vt:variant>
        <vt:i4>41</vt:i4>
      </vt:variant>
      <vt:variant>
        <vt:i4>0</vt:i4>
      </vt:variant>
      <vt:variant>
        <vt:i4>5</vt:i4>
      </vt:variant>
      <vt:variant>
        <vt:lpwstr/>
      </vt:variant>
      <vt:variant>
        <vt:lpwstr>_Toc497632654</vt:lpwstr>
      </vt:variant>
      <vt:variant>
        <vt:i4>2031670</vt:i4>
      </vt:variant>
      <vt:variant>
        <vt:i4>38</vt:i4>
      </vt:variant>
      <vt:variant>
        <vt:i4>0</vt:i4>
      </vt:variant>
      <vt:variant>
        <vt:i4>5</vt:i4>
      </vt:variant>
      <vt:variant>
        <vt:lpwstr/>
      </vt:variant>
      <vt:variant>
        <vt:lpwstr>_Toc497632653</vt:lpwstr>
      </vt:variant>
      <vt:variant>
        <vt:i4>2031670</vt:i4>
      </vt:variant>
      <vt:variant>
        <vt:i4>35</vt:i4>
      </vt:variant>
      <vt:variant>
        <vt:i4>0</vt:i4>
      </vt:variant>
      <vt:variant>
        <vt:i4>5</vt:i4>
      </vt:variant>
      <vt:variant>
        <vt:lpwstr/>
      </vt:variant>
      <vt:variant>
        <vt:lpwstr>_Toc497632652</vt:lpwstr>
      </vt:variant>
      <vt:variant>
        <vt:i4>2031670</vt:i4>
      </vt:variant>
      <vt:variant>
        <vt:i4>32</vt:i4>
      </vt:variant>
      <vt:variant>
        <vt:i4>0</vt:i4>
      </vt:variant>
      <vt:variant>
        <vt:i4>5</vt:i4>
      </vt:variant>
      <vt:variant>
        <vt:lpwstr/>
      </vt:variant>
      <vt:variant>
        <vt:lpwstr>_Toc497632651</vt:lpwstr>
      </vt:variant>
      <vt:variant>
        <vt:i4>2031670</vt:i4>
      </vt:variant>
      <vt:variant>
        <vt:i4>29</vt:i4>
      </vt:variant>
      <vt:variant>
        <vt:i4>0</vt:i4>
      </vt:variant>
      <vt:variant>
        <vt:i4>5</vt:i4>
      </vt:variant>
      <vt:variant>
        <vt:lpwstr/>
      </vt:variant>
      <vt:variant>
        <vt:lpwstr>_Toc497632650</vt:lpwstr>
      </vt:variant>
      <vt:variant>
        <vt:i4>1966134</vt:i4>
      </vt:variant>
      <vt:variant>
        <vt:i4>26</vt:i4>
      </vt:variant>
      <vt:variant>
        <vt:i4>0</vt:i4>
      </vt:variant>
      <vt:variant>
        <vt:i4>5</vt:i4>
      </vt:variant>
      <vt:variant>
        <vt:lpwstr/>
      </vt:variant>
      <vt:variant>
        <vt:lpwstr>_Toc497632649</vt:lpwstr>
      </vt:variant>
      <vt:variant>
        <vt:i4>1966134</vt:i4>
      </vt:variant>
      <vt:variant>
        <vt:i4>23</vt:i4>
      </vt:variant>
      <vt:variant>
        <vt:i4>0</vt:i4>
      </vt:variant>
      <vt:variant>
        <vt:i4>5</vt:i4>
      </vt:variant>
      <vt:variant>
        <vt:lpwstr/>
      </vt:variant>
      <vt:variant>
        <vt:lpwstr>_Toc497632648</vt:lpwstr>
      </vt:variant>
      <vt:variant>
        <vt:i4>1966134</vt:i4>
      </vt:variant>
      <vt:variant>
        <vt:i4>20</vt:i4>
      </vt:variant>
      <vt:variant>
        <vt:i4>0</vt:i4>
      </vt:variant>
      <vt:variant>
        <vt:i4>5</vt:i4>
      </vt:variant>
      <vt:variant>
        <vt:lpwstr/>
      </vt:variant>
      <vt:variant>
        <vt:lpwstr>_Toc497632647</vt:lpwstr>
      </vt:variant>
      <vt:variant>
        <vt:i4>1966134</vt:i4>
      </vt:variant>
      <vt:variant>
        <vt:i4>17</vt:i4>
      </vt:variant>
      <vt:variant>
        <vt:i4>0</vt:i4>
      </vt:variant>
      <vt:variant>
        <vt:i4>5</vt:i4>
      </vt:variant>
      <vt:variant>
        <vt:lpwstr/>
      </vt:variant>
      <vt:variant>
        <vt:lpwstr>_Toc497632646</vt:lpwstr>
      </vt:variant>
      <vt:variant>
        <vt:i4>1966134</vt:i4>
      </vt:variant>
      <vt:variant>
        <vt:i4>14</vt:i4>
      </vt:variant>
      <vt:variant>
        <vt:i4>0</vt:i4>
      </vt:variant>
      <vt:variant>
        <vt:i4>5</vt:i4>
      </vt:variant>
      <vt:variant>
        <vt:lpwstr/>
      </vt:variant>
      <vt:variant>
        <vt:lpwstr>_Toc497632645</vt:lpwstr>
      </vt:variant>
      <vt:variant>
        <vt:i4>1966134</vt:i4>
      </vt:variant>
      <vt:variant>
        <vt:i4>11</vt:i4>
      </vt:variant>
      <vt:variant>
        <vt:i4>0</vt:i4>
      </vt:variant>
      <vt:variant>
        <vt:i4>5</vt:i4>
      </vt:variant>
      <vt:variant>
        <vt:lpwstr/>
      </vt:variant>
      <vt:variant>
        <vt:lpwstr>_Toc497632644</vt:lpwstr>
      </vt:variant>
      <vt:variant>
        <vt:i4>1966134</vt:i4>
      </vt:variant>
      <vt:variant>
        <vt:i4>8</vt:i4>
      </vt:variant>
      <vt:variant>
        <vt:i4>0</vt:i4>
      </vt:variant>
      <vt:variant>
        <vt:i4>5</vt:i4>
      </vt:variant>
      <vt:variant>
        <vt:lpwstr/>
      </vt:variant>
      <vt:variant>
        <vt:lpwstr>_Toc497632643</vt:lpwstr>
      </vt:variant>
      <vt:variant>
        <vt:i4>1966134</vt:i4>
      </vt:variant>
      <vt:variant>
        <vt:i4>5</vt:i4>
      </vt:variant>
      <vt:variant>
        <vt:i4>0</vt:i4>
      </vt:variant>
      <vt:variant>
        <vt:i4>5</vt:i4>
      </vt:variant>
      <vt:variant>
        <vt:lpwstr/>
      </vt:variant>
      <vt:variant>
        <vt:lpwstr>_Toc497632642</vt:lpwstr>
      </vt:variant>
      <vt:variant>
        <vt:i4>1966134</vt:i4>
      </vt:variant>
      <vt:variant>
        <vt:i4>2</vt:i4>
      </vt:variant>
      <vt:variant>
        <vt:i4>0</vt:i4>
      </vt:variant>
      <vt:variant>
        <vt:i4>5</vt:i4>
      </vt:variant>
      <vt:variant>
        <vt:lpwstr/>
      </vt:variant>
      <vt:variant>
        <vt:lpwstr>_Toc497632641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"You're Captain Mann</dc:title>
  <dc:subject/>
  <dc:creator>Andy Manzini</dc:creator>
  <cp:keywords/>
  <dc:description/>
  <cp:lastModifiedBy>Andrew Manzini</cp:lastModifiedBy>
  <cp:revision>2</cp:revision>
  <cp:lastPrinted>2015-11-04T10:43:00Z</cp:lastPrinted>
  <dcterms:created xsi:type="dcterms:W3CDTF">2018-12-13T18:15:00Z</dcterms:created>
  <dcterms:modified xsi:type="dcterms:W3CDTF">2018-12-13T18:15:00Z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zn:id">
    <vt:lpwstr>b23589e9-7afd-4be8-b50c-4688318ad63d</vt:lpwstr>
  </property>
  <property fmtid="{D5CDD505-2E9C-101B-9397-08002B2CF9AE}" pid="3" name="amzn:theme">
    <vt:lpwstr>Modern</vt:lpwstr>
  </property>
</Properties>
</file>