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61F0" w:rsidRPr="00A479BB" w:rsidRDefault="002E61F0" w:rsidP="00A479BB">
      <w:pPr>
        <w:pStyle w:val="MDPI11articletype"/>
      </w:pPr>
      <w:r w:rsidRPr="00A479BB">
        <w:t>Article</w:t>
      </w:r>
    </w:p>
    <w:p w:rsidR="002E61F0" w:rsidRPr="00A479BB" w:rsidRDefault="00C0764E" w:rsidP="00A479BB">
      <w:pPr>
        <w:pStyle w:val="MDPI12title"/>
      </w:pPr>
      <w:r w:rsidRPr="00A479BB">
        <w:t xml:space="preserve">Adsorption of </w:t>
      </w:r>
      <w:r w:rsidR="003039E9" w:rsidRPr="00A479BB">
        <w:rPr>
          <w:i/>
        </w:rPr>
        <w:t>Salmonella</w:t>
      </w:r>
      <w:r w:rsidR="005347BA" w:rsidRPr="00A479BB">
        <w:t xml:space="preserve"> in </w:t>
      </w:r>
      <w:r w:rsidR="00A479BB" w:rsidRPr="00A479BB">
        <w:t xml:space="preserve">Clay Minerals </w:t>
      </w:r>
      <w:r w:rsidR="005347BA" w:rsidRPr="00A479BB">
        <w:t xml:space="preserve">and </w:t>
      </w:r>
      <w:r w:rsidR="00A479BB" w:rsidRPr="00A479BB">
        <w:t>Clay</w:t>
      </w:r>
      <w:r w:rsidR="005347BA" w:rsidRPr="00A479BB">
        <w:t xml:space="preserve">-based </w:t>
      </w:r>
      <w:r w:rsidR="00A479BB" w:rsidRPr="00A479BB">
        <w:t>Materials</w:t>
      </w:r>
    </w:p>
    <w:p w:rsidR="00F55099" w:rsidRPr="00A479BB" w:rsidRDefault="00A9064C" w:rsidP="00A479BB">
      <w:pPr>
        <w:pStyle w:val="MDPI13authornames"/>
      </w:pPr>
      <w:r w:rsidRPr="00A479BB">
        <w:t>Laura Pardo</w:t>
      </w:r>
      <w:r w:rsidR="00A479BB">
        <w:t xml:space="preserve"> </w:t>
      </w:r>
      <w:r w:rsidR="00F55099" w:rsidRPr="00A479BB">
        <w:rPr>
          <w:vertAlign w:val="superscript"/>
        </w:rPr>
        <w:t>1</w:t>
      </w:r>
      <w:r w:rsidR="00F55099" w:rsidRPr="00A479BB">
        <w:t>,</w:t>
      </w:r>
      <w:r w:rsidR="005A70D1" w:rsidRPr="00A479BB">
        <w:t xml:space="preserve"> Marta Dominguez-</w:t>
      </w:r>
      <w:r w:rsidR="00F55099" w:rsidRPr="00A479BB">
        <w:t>Maqueda</w:t>
      </w:r>
      <w:r w:rsidR="00A479BB">
        <w:t xml:space="preserve"> </w:t>
      </w:r>
      <w:r w:rsidR="00F55099" w:rsidRPr="00A479BB">
        <w:rPr>
          <w:vertAlign w:val="superscript"/>
        </w:rPr>
        <w:t>2</w:t>
      </w:r>
      <w:r w:rsidR="00F55099" w:rsidRPr="00A479BB">
        <w:t>, Juan Antonio Cecilia</w:t>
      </w:r>
      <w:r w:rsidR="00A479BB">
        <w:t xml:space="preserve"> </w:t>
      </w:r>
      <w:r w:rsidR="00F55099" w:rsidRPr="00A479BB">
        <w:rPr>
          <w:vertAlign w:val="superscript"/>
        </w:rPr>
        <w:t>1</w:t>
      </w:r>
      <w:r w:rsidR="00F55099" w:rsidRPr="00A479BB">
        <w:t>,</w:t>
      </w:r>
      <w:r w:rsidR="00A479BB">
        <w:t xml:space="preserve"> </w:t>
      </w:r>
      <w:r w:rsidR="00F55099" w:rsidRPr="00A479BB">
        <w:t>Manuel Pozo</w:t>
      </w:r>
      <w:r w:rsidR="00A479BB">
        <w:t xml:space="preserve"> </w:t>
      </w:r>
      <w:r w:rsidR="00F55099" w:rsidRPr="00A479BB">
        <w:rPr>
          <w:vertAlign w:val="superscript"/>
        </w:rPr>
        <w:t>3</w:t>
      </w:r>
      <w:r w:rsidR="00A479BB">
        <w:t xml:space="preserve">, Josy </w:t>
      </w:r>
      <w:r w:rsidR="00F55099" w:rsidRPr="00A479BB">
        <w:t>Osajima</w:t>
      </w:r>
      <w:r w:rsidR="00A479BB">
        <w:t xml:space="preserve"> </w:t>
      </w:r>
      <w:r w:rsidR="00F55099" w:rsidRPr="00A479BB">
        <w:rPr>
          <w:vertAlign w:val="superscript"/>
        </w:rPr>
        <w:t>4</w:t>
      </w:r>
      <w:r w:rsidR="00F55099" w:rsidRPr="00A479BB">
        <w:t>, Miguel Ángel Moriñigo</w:t>
      </w:r>
      <w:r w:rsidR="00A479BB">
        <w:t xml:space="preserve"> </w:t>
      </w:r>
      <w:r w:rsidRPr="00A479BB">
        <w:rPr>
          <w:vertAlign w:val="superscript"/>
        </w:rPr>
        <w:t>2</w:t>
      </w:r>
      <w:r w:rsidR="00F55099" w:rsidRPr="00A479BB">
        <w:t xml:space="preserve"> and Francisco Franco</w:t>
      </w:r>
      <w:r w:rsidR="00A479BB">
        <w:t xml:space="preserve"> </w:t>
      </w:r>
      <w:r w:rsidR="00F55099" w:rsidRPr="00A479BB">
        <w:rPr>
          <w:vertAlign w:val="superscript"/>
        </w:rPr>
        <w:t>1,*</w:t>
      </w:r>
    </w:p>
    <w:p w:rsidR="00F55099" w:rsidRPr="00A479BB" w:rsidRDefault="002E61F0" w:rsidP="00A479BB">
      <w:pPr>
        <w:pStyle w:val="MDPI16affiliation"/>
      </w:pPr>
      <w:r w:rsidRPr="00A479BB">
        <w:rPr>
          <w:vertAlign w:val="superscript"/>
        </w:rPr>
        <w:t>1</w:t>
      </w:r>
      <w:r w:rsidRPr="00A479BB">
        <w:tab/>
      </w:r>
      <w:r w:rsidR="00F55099" w:rsidRPr="00A479BB">
        <w:t>Departamento de Química Inorgánica, Cristalografía y Mineralogía, Facultad de Ciencias, Campus de</w:t>
      </w:r>
    </w:p>
    <w:p w:rsidR="00F55099" w:rsidRPr="00A479BB" w:rsidRDefault="00F55099" w:rsidP="00A479BB">
      <w:pPr>
        <w:pStyle w:val="MDPI16affiliation"/>
        <w:ind w:firstLine="0"/>
      </w:pPr>
      <w:r w:rsidRPr="00A479BB">
        <w:t>Teatinos s/n, Universidad de Málaga, 29071 Málaga, Spain; lpardo@uma.es (L.P.); jacecilia@uma.es (J.A.C.);</w:t>
      </w:r>
      <w:r w:rsidR="00A479BB">
        <w:t xml:space="preserve"> </w:t>
      </w:r>
      <w:r w:rsidR="00F70D91" w:rsidRPr="00A479BB">
        <w:t>ffranco@uma.es (F.F.)</w:t>
      </w:r>
    </w:p>
    <w:p w:rsidR="002E61F0" w:rsidRPr="00A479BB" w:rsidRDefault="002E61F0" w:rsidP="00A479BB">
      <w:pPr>
        <w:pStyle w:val="MDPI16affiliation"/>
      </w:pPr>
      <w:r w:rsidRPr="00A479BB">
        <w:rPr>
          <w:szCs w:val="20"/>
          <w:vertAlign w:val="superscript"/>
        </w:rPr>
        <w:t>2</w:t>
      </w:r>
      <w:r w:rsidRPr="00A479BB">
        <w:rPr>
          <w:szCs w:val="20"/>
        </w:rPr>
        <w:tab/>
      </w:r>
      <w:r w:rsidR="00F55099" w:rsidRPr="00A479BB">
        <w:t>Departamento de Microbiología, Facultad de Ciencias, Campus de Teatinos s/n, Universidad de Málaga, 29071 Málaga, Spain; martadm@uma.e</w:t>
      </w:r>
      <w:r w:rsidR="00A9064C" w:rsidRPr="00A479BB">
        <w:t>s</w:t>
      </w:r>
      <w:r w:rsidR="00F55099" w:rsidRPr="00A479BB">
        <w:t xml:space="preserve"> (M</w:t>
      </w:r>
      <w:r w:rsidR="00A9064C" w:rsidRPr="00A479BB">
        <w:t>.</w:t>
      </w:r>
      <w:r w:rsidR="00F55099" w:rsidRPr="00A479BB">
        <w:t>D</w:t>
      </w:r>
      <w:r w:rsidR="00A9064C" w:rsidRPr="00A479BB">
        <w:t>.</w:t>
      </w:r>
      <w:r w:rsidR="00F55099" w:rsidRPr="00A479BB">
        <w:t>M</w:t>
      </w:r>
      <w:r w:rsidR="00A9064C" w:rsidRPr="00A479BB">
        <w:t>.</w:t>
      </w:r>
      <w:r w:rsidR="00F55099" w:rsidRPr="00A479BB">
        <w:t xml:space="preserve">); </w:t>
      </w:r>
      <w:r w:rsidR="00F55099" w:rsidRPr="00A479BB">
        <w:rPr>
          <w:rFonts w:ascii="OpenSans" w:hAnsi="OpenSans"/>
        </w:rPr>
        <w:t>morinigo@uma.es</w:t>
      </w:r>
      <w:r w:rsidR="00F55099" w:rsidRPr="00A479BB">
        <w:t xml:space="preserve"> (M</w:t>
      </w:r>
      <w:r w:rsidR="00A9064C" w:rsidRPr="00A479BB">
        <w:t>.</w:t>
      </w:r>
      <w:r w:rsidR="00F55099" w:rsidRPr="00A479BB">
        <w:t>A</w:t>
      </w:r>
      <w:r w:rsidR="00A9064C" w:rsidRPr="00A479BB">
        <w:t>.</w:t>
      </w:r>
      <w:r w:rsidR="00F55099" w:rsidRPr="00A479BB">
        <w:t>M</w:t>
      </w:r>
      <w:r w:rsidR="00A9064C" w:rsidRPr="00A479BB">
        <w:t>.</w:t>
      </w:r>
      <w:r w:rsidR="00F55099" w:rsidRPr="00A479BB">
        <w:t>)</w:t>
      </w:r>
    </w:p>
    <w:p w:rsidR="00F55099" w:rsidRPr="00A479BB" w:rsidRDefault="00F55099" w:rsidP="00A479BB">
      <w:pPr>
        <w:pStyle w:val="MDPI16affiliation"/>
      </w:pPr>
      <w:r w:rsidRPr="00A479BB">
        <w:rPr>
          <w:vertAlign w:val="superscript"/>
        </w:rPr>
        <w:t>3</w:t>
      </w:r>
      <w:r w:rsidR="00A479BB" w:rsidRPr="00A479BB">
        <w:tab/>
      </w:r>
      <w:r w:rsidRPr="00A479BB">
        <w:t>Departamento de Geología y Geoquímica, Facultad de Ciencias, Universidad Autónoma de Madrid,</w:t>
      </w:r>
      <w:r w:rsidR="00A479BB">
        <w:t xml:space="preserve"> </w:t>
      </w:r>
      <w:r w:rsidRPr="00A479BB">
        <w:t xml:space="preserve">Campus de Cantoblanco, 28049 Madrid, Spain; </w:t>
      </w:r>
      <w:r w:rsidR="00A9064C" w:rsidRPr="00A479BB">
        <w:t>manuel.pozo@uam.es (M.P.)</w:t>
      </w:r>
    </w:p>
    <w:p w:rsidR="00F55099" w:rsidRPr="00A479BB" w:rsidRDefault="00F55099" w:rsidP="00A479BB">
      <w:pPr>
        <w:pStyle w:val="MDPI16affiliation"/>
      </w:pPr>
      <w:r w:rsidRPr="00A479BB">
        <w:rPr>
          <w:vertAlign w:val="superscript"/>
        </w:rPr>
        <w:t>4</w:t>
      </w:r>
      <w:r w:rsidR="00A479BB" w:rsidRPr="00A479BB">
        <w:tab/>
      </w:r>
      <w:r w:rsidRPr="00A479BB">
        <w:t>Laboratório Interdisciplinar de Materiais Avançados (LIMAV), UFPI, Teresina, Piauí, Brasil, CEP 64049-550; josyosajima@ufpi.edu.br</w:t>
      </w:r>
      <w:r w:rsidR="00A9064C" w:rsidRPr="00A479BB">
        <w:t xml:space="preserve"> (J.O.)</w:t>
      </w:r>
    </w:p>
    <w:p w:rsidR="00A9064C" w:rsidRPr="00A479BB" w:rsidRDefault="002E61F0" w:rsidP="00A479BB">
      <w:pPr>
        <w:pStyle w:val="MDPI16affiliation"/>
      </w:pPr>
      <w:r w:rsidRPr="00A479BB">
        <w:rPr>
          <w:b/>
          <w:vertAlign w:val="superscript"/>
        </w:rPr>
        <w:t>*</w:t>
      </w:r>
      <w:r w:rsidRPr="00A479BB">
        <w:tab/>
      </w:r>
      <w:r w:rsidR="00A9064C" w:rsidRPr="00A479BB">
        <w:t>Correspondence: ffranco@uma.es; Tel.: +34-952-136-644</w:t>
      </w:r>
    </w:p>
    <w:p w:rsidR="002E61F0" w:rsidRPr="00A479BB" w:rsidRDefault="002E61F0" w:rsidP="00A479BB">
      <w:pPr>
        <w:pStyle w:val="MDPI14history"/>
        <w:ind w:left="311" w:hanging="198"/>
      </w:pPr>
      <w:r w:rsidRPr="00A479BB">
        <w:t>Received: date; Accepted: date; Published: date</w:t>
      </w:r>
    </w:p>
    <w:p w:rsidR="002E61F0" w:rsidRPr="00A479BB" w:rsidRDefault="002E61F0" w:rsidP="00A479BB">
      <w:pPr>
        <w:pStyle w:val="MDPI17abstract"/>
        <w:rPr>
          <w:color w:val="auto"/>
        </w:rPr>
      </w:pPr>
      <w:r w:rsidRPr="00A479BB">
        <w:rPr>
          <w:b/>
        </w:rPr>
        <w:t xml:space="preserve">Abstract: </w:t>
      </w:r>
      <w:r w:rsidR="003039E9" w:rsidRPr="00A479BB">
        <w:t xml:space="preserve">Given the need to obtain purified water with a suitable microbiology to be consumed, a series of clay minerals and clay-based materials have been tested to eliminate one of the most dangerous bacteria we can find in the water: </w:t>
      </w:r>
      <w:r w:rsidR="003039E9" w:rsidRPr="00A479BB">
        <w:rPr>
          <w:i/>
        </w:rPr>
        <w:t>Salmonella</w:t>
      </w:r>
      <w:r w:rsidR="003039E9" w:rsidRPr="00A479BB">
        <w:t>.</w:t>
      </w:r>
      <w:r w:rsidR="003039E9" w:rsidRPr="00A479BB">
        <w:rPr>
          <w:b/>
        </w:rPr>
        <w:t xml:space="preserve"> </w:t>
      </w:r>
      <w:r w:rsidR="003039E9" w:rsidRPr="00A479BB">
        <w:t xml:space="preserve">It has been proven that the use of clays and their derivatives can be a suitable method for removing </w:t>
      </w:r>
      <w:r w:rsidR="003039E9" w:rsidRPr="00A479BB">
        <w:rPr>
          <w:i/>
        </w:rPr>
        <w:t>Salmonella</w:t>
      </w:r>
      <w:r w:rsidR="003039E9" w:rsidRPr="00A479BB">
        <w:t xml:space="preserve"> from water. The ability of natural clays to adsorb increases in the following order: Montmorillonite (3.98x10</w:t>
      </w:r>
      <w:r w:rsidR="003039E9" w:rsidRPr="00A479BB">
        <w:rPr>
          <w:vertAlign w:val="superscript"/>
        </w:rPr>
        <w:t>9</w:t>
      </w:r>
      <w:r w:rsidR="003039E9" w:rsidRPr="00A479BB">
        <w:t xml:space="preserve"> CFU / g) &lt; sepiolite (4.56 x10</w:t>
      </w:r>
      <w:r w:rsidR="003039E9" w:rsidRPr="00A479BB">
        <w:rPr>
          <w:vertAlign w:val="superscript"/>
        </w:rPr>
        <w:t>9</w:t>
      </w:r>
      <w:r w:rsidR="003039E9" w:rsidRPr="00A479BB">
        <w:t xml:space="preserve"> CFU / g) &lt; saponite (1.44 x10</w:t>
      </w:r>
      <w:r w:rsidR="003039E9" w:rsidRPr="00A479BB">
        <w:rPr>
          <w:vertAlign w:val="superscript"/>
        </w:rPr>
        <w:t>10</w:t>
      </w:r>
      <w:r w:rsidR="003039E9" w:rsidRPr="00A479BB">
        <w:t xml:space="preserve"> CFU / g) &lt; palygorskite (1.52 x10</w:t>
      </w:r>
      <w:r w:rsidR="003039E9" w:rsidRPr="00A479BB">
        <w:rPr>
          <w:vertAlign w:val="superscript"/>
        </w:rPr>
        <w:t>10</w:t>
      </w:r>
      <w:r w:rsidR="003039E9" w:rsidRPr="00A479BB">
        <w:t xml:space="preserve"> CFU / g) whereas the capacity of the tested clay-based materials increases as follows: Mont-PCH (2.88 x10</w:t>
      </w:r>
      <w:r w:rsidR="003039E9" w:rsidRPr="00A479BB">
        <w:rPr>
          <w:vertAlign w:val="superscript"/>
        </w:rPr>
        <w:t>9</w:t>
      </w:r>
      <w:r w:rsidR="003039E9" w:rsidRPr="00A479BB">
        <w:t xml:space="preserve"> CFU / g) &lt; Sep-PCH (1.06 x10</w:t>
      </w:r>
      <w:r w:rsidR="003039E9" w:rsidRPr="00A479BB">
        <w:rPr>
          <w:vertAlign w:val="superscript"/>
        </w:rPr>
        <w:t>10</w:t>
      </w:r>
      <w:r w:rsidR="003039E9" w:rsidRPr="00A479BB">
        <w:t xml:space="preserve"> CFU / g) &lt; Sap-PCH (1.44 x10</w:t>
      </w:r>
      <w:r w:rsidR="003039E9" w:rsidRPr="00A479BB">
        <w:rPr>
          <w:vertAlign w:val="superscript"/>
        </w:rPr>
        <w:t>10</w:t>
      </w:r>
      <w:r w:rsidR="003039E9" w:rsidRPr="00A479BB">
        <w:t xml:space="preserve"> CFU / g) &lt; Pal-PCH (1.48 x10</w:t>
      </w:r>
      <w:r w:rsidR="003039E9" w:rsidRPr="00A479BB">
        <w:rPr>
          <w:vertAlign w:val="superscript"/>
        </w:rPr>
        <w:t>10</w:t>
      </w:r>
      <w:r w:rsidR="003039E9" w:rsidRPr="00A479BB">
        <w:t xml:space="preserve"> CFU / g)</w:t>
      </w:r>
    </w:p>
    <w:p w:rsidR="002E61F0" w:rsidRPr="00A479BB" w:rsidRDefault="00A479BB" w:rsidP="00A479BB">
      <w:pPr>
        <w:pStyle w:val="MDPI18keywords"/>
        <w:rPr>
          <w:i/>
        </w:rPr>
      </w:pPr>
      <w:r w:rsidRPr="00A479BB">
        <w:rPr>
          <w:b/>
        </w:rPr>
        <w:t>Keywords:</w:t>
      </w:r>
      <w:r w:rsidR="002E61F0" w:rsidRPr="00A479BB">
        <w:rPr>
          <w:b/>
        </w:rPr>
        <w:t xml:space="preserve"> </w:t>
      </w:r>
      <w:r w:rsidR="002A1851" w:rsidRPr="00A479BB">
        <w:t>Clay minerals</w:t>
      </w:r>
      <w:r w:rsidRPr="00A479BB">
        <w:t xml:space="preserve">; </w:t>
      </w:r>
      <w:r w:rsidR="002A1851" w:rsidRPr="00A479BB">
        <w:t>smectite</w:t>
      </w:r>
      <w:r w:rsidRPr="00A479BB">
        <w:t xml:space="preserve">; </w:t>
      </w:r>
      <w:r w:rsidR="002A1851" w:rsidRPr="00A479BB">
        <w:t>montmorillonite</w:t>
      </w:r>
      <w:r w:rsidRPr="00A479BB">
        <w:t xml:space="preserve">; </w:t>
      </w:r>
      <w:r w:rsidR="002A1851" w:rsidRPr="00A479BB">
        <w:t>saponite</w:t>
      </w:r>
      <w:r w:rsidRPr="00A479BB">
        <w:t xml:space="preserve">; </w:t>
      </w:r>
      <w:r w:rsidR="002A1851" w:rsidRPr="00A479BB">
        <w:t>sepiolite</w:t>
      </w:r>
      <w:r w:rsidRPr="00A479BB">
        <w:t xml:space="preserve">; </w:t>
      </w:r>
      <w:r w:rsidR="002A1851" w:rsidRPr="00A479BB">
        <w:t>palygorskite</w:t>
      </w:r>
      <w:r w:rsidRPr="00A479BB">
        <w:t xml:space="preserve">; </w:t>
      </w:r>
      <w:r w:rsidR="003039E9" w:rsidRPr="00A479BB">
        <w:rPr>
          <w:i/>
        </w:rPr>
        <w:t>Salmonella</w:t>
      </w:r>
      <w:r w:rsidR="002A1851" w:rsidRPr="00A479BB">
        <w:rPr>
          <w:i/>
        </w:rPr>
        <w:t xml:space="preserve"> </w:t>
      </w:r>
      <w:r w:rsidR="002A1851" w:rsidRPr="00A479BB">
        <w:t>adsorption</w:t>
      </w:r>
    </w:p>
    <w:p w:rsidR="002E61F0" w:rsidRPr="00A479BB" w:rsidRDefault="002E61F0" w:rsidP="00A479BB">
      <w:pPr>
        <w:pStyle w:val="MDPI19line"/>
        <w:pBdr>
          <w:bottom w:val="single" w:sz="4" w:space="1" w:color="000000"/>
        </w:pBdr>
        <w:adjustRightInd w:val="0"/>
        <w:snapToGrid w:val="0"/>
        <w:spacing w:after="480"/>
      </w:pPr>
    </w:p>
    <w:p w:rsidR="002E61F0" w:rsidRPr="00A479BB" w:rsidRDefault="00A479BB" w:rsidP="00A479BB">
      <w:pPr>
        <w:pStyle w:val="MDPI21heading1"/>
      </w:pPr>
      <w:r>
        <w:rPr>
          <w:lang w:eastAsia="zh-CN"/>
        </w:rPr>
        <w:t xml:space="preserve">1. </w:t>
      </w:r>
      <w:r w:rsidR="002E61F0" w:rsidRPr="00A479BB">
        <w:t>Introduction</w:t>
      </w:r>
    </w:p>
    <w:p w:rsidR="000529B4" w:rsidRPr="00A479BB" w:rsidRDefault="000529B4" w:rsidP="00A479BB">
      <w:pPr>
        <w:pStyle w:val="MDPI31text"/>
        <w:rPr>
          <w:color w:val="000000" w:themeColor="text1"/>
        </w:rPr>
      </w:pPr>
      <w:bookmarkStart w:id="0" w:name="OLE_LINK1"/>
      <w:bookmarkStart w:id="1" w:name="OLE_LINK2"/>
      <w:r w:rsidRPr="00A479BB">
        <w:rPr>
          <w:color w:val="000000" w:themeColor="text1"/>
        </w:rPr>
        <w:t>Nowadays, the disinfection and purification of water takes place through several purification techniques such as the chemical purification (chlorination or ozonation), biological treatment (activated sludge), membrane systems (Ultra-filtration, reverse osmosis) or physicochemical treatment (Flocculation, coagulation). However, each technique displays its shortcomings [1].</w:t>
      </w:r>
      <w:r w:rsidR="004F62D6" w:rsidRPr="00A479BB">
        <w:rPr>
          <w:color w:val="000000" w:themeColor="text1"/>
        </w:rPr>
        <w:t xml:space="preserve"> Water disinfection is an issue that has attracted governments and the scientific community since most of outbreaks of diseases as a result of water and food-borne enteric bacteria. Among them, it can be highlight typhoid and foodpoisoning (</w:t>
      </w:r>
      <w:r w:rsidR="003039E9" w:rsidRPr="00A479BB">
        <w:rPr>
          <w:i/>
          <w:color w:val="000000" w:themeColor="text1"/>
        </w:rPr>
        <w:t>Salmonella</w:t>
      </w:r>
      <w:r w:rsidR="004F62D6" w:rsidRPr="00A479BB">
        <w:rPr>
          <w:i/>
          <w:color w:val="000000" w:themeColor="text1"/>
        </w:rPr>
        <w:t xml:space="preserve"> typhi</w:t>
      </w:r>
      <w:r w:rsidR="004F62D6" w:rsidRPr="00A479BB">
        <w:rPr>
          <w:color w:val="000000" w:themeColor="text1"/>
        </w:rPr>
        <w:t>), dysentery and diarrhoea (</w:t>
      </w:r>
      <w:r w:rsidR="004F62D6" w:rsidRPr="00A479BB">
        <w:rPr>
          <w:i/>
          <w:color w:val="000000" w:themeColor="text1"/>
        </w:rPr>
        <w:t>Escherichia coli</w:t>
      </w:r>
      <w:r w:rsidR="004F62D6" w:rsidRPr="00A479BB">
        <w:rPr>
          <w:color w:val="000000" w:themeColor="text1"/>
        </w:rPr>
        <w:t>) or cholera (</w:t>
      </w:r>
      <w:r w:rsidR="004F62D6" w:rsidRPr="00A479BB">
        <w:rPr>
          <w:i/>
          <w:color w:val="000000" w:themeColor="text1"/>
        </w:rPr>
        <w:t>Vibrio cholera</w:t>
      </w:r>
      <w:r w:rsidR="004F62D6" w:rsidRPr="00A479BB">
        <w:rPr>
          <w:color w:val="000000" w:themeColor="text1"/>
        </w:rPr>
        <w:t xml:space="preserve">). The virulence of these pathogens is so high that it is one of the main sources of death in </w:t>
      </w:r>
      <w:r w:rsidR="00510ECF" w:rsidRPr="00A479BB">
        <w:rPr>
          <w:color w:val="000000" w:themeColor="text1"/>
        </w:rPr>
        <w:t>developing world</w:t>
      </w:r>
      <w:r w:rsidR="004F62D6" w:rsidRPr="00A479BB">
        <w:rPr>
          <w:color w:val="000000" w:themeColor="text1"/>
        </w:rPr>
        <w:t>.</w:t>
      </w:r>
      <w:r w:rsidR="00510ECF" w:rsidRPr="00A479BB">
        <w:rPr>
          <w:color w:val="000000" w:themeColor="text1"/>
        </w:rPr>
        <w:t xml:space="preserve"> Thus, it has been reported that, 1.3 million deaths of children are attributed to bydiarrhoeal illness each year [2].</w:t>
      </w:r>
    </w:p>
    <w:p w:rsidR="000529B4" w:rsidRPr="00A479BB" w:rsidRDefault="004D39DE" w:rsidP="00A479BB">
      <w:pPr>
        <w:pStyle w:val="MDPI31text"/>
        <w:rPr>
          <w:color w:val="000000" w:themeColor="text1"/>
        </w:rPr>
      </w:pPr>
      <w:r w:rsidRPr="00A479BB">
        <w:rPr>
          <w:color w:val="000000" w:themeColor="text1"/>
        </w:rPr>
        <w:t>Actually, chlorine is the most used chemical agent for water disinfection due to its low cost, effectiveness and their extra protection against re-growth of pathogens and bacteria [3]. Nevertheless, chlorine has received negative publicity, mainly due to the discovery that chlorination of water containing organic compounds could lead to the formation of trihalomethanes (THMs), which are suspected of having detrimental health effects [</w:t>
      </w:r>
      <w:r w:rsidR="002500B0" w:rsidRPr="00A479BB">
        <w:rPr>
          <w:color w:val="000000" w:themeColor="text1"/>
        </w:rPr>
        <w:t>4,5</w:t>
      </w:r>
      <w:r w:rsidRPr="00A479BB">
        <w:rPr>
          <w:color w:val="000000" w:themeColor="text1"/>
        </w:rPr>
        <w:t>]</w:t>
      </w:r>
      <w:r w:rsidR="002500B0" w:rsidRPr="00A479BB">
        <w:rPr>
          <w:color w:val="000000" w:themeColor="text1"/>
        </w:rPr>
        <w:t xml:space="preserve">. On the other hand, some microorganisms have developed </w:t>
      </w:r>
      <w:r w:rsidR="00A4419A" w:rsidRPr="00A479BB">
        <w:rPr>
          <w:color w:val="000000" w:themeColor="text1"/>
        </w:rPr>
        <w:t>a</w:t>
      </w:r>
      <w:r w:rsidR="002500B0" w:rsidRPr="00A479BB">
        <w:rPr>
          <w:color w:val="000000" w:themeColor="text1"/>
        </w:rPr>
        <w:t xml:space="preserve"> special chlorine-induced antibiotic resistance in such a way it is required high dosage of </w:t>
      </w:r>
      <w:r w:rsidR="002500B0" w:rsidRPr="00A479BB">
        <w:rPr>
          <w:color w:val="000000" w:themeColor="text1"/>
        </w:rPr>
        <w:lastRenderedPageBreak/>
        <w:t>the disinfectant</w:t>
      </w:r>
      <w:r w:rsidR="00A4419A" w:rsidRPr="00A479BB">
        <w:rPr>
          <w:color w:val="000000" w:themeColor="text1"/>
        </w:rPr>
        <w:t xml:space="preserve"> in the water treatment [6]. Ozone has emerged as alternative chemical agent to disinfect water; however, the use of this agent requires a more complicated equipment</w:t>
      </w:r>
      <w:r w:rsidR="003C72C0" w:rsidRPr="00A479BB">
        <w:rPr>
          <w:color w:val="000000" w:themeColor="text1"/>
        </w:rPr>
        <w:t xml:space="preserve"> since the implementation of UV-irradiation can become complicated and expensive mainly in developing countries</w:t>
      </w:r>
      <w:r w:rsidR="00A4419A" w:rsidRPr="00A479BB">
        <w:rPr>
          <w:color w:val="000000" w:themeColor="text1"/>
        </w:rPr>
        <w:t xml:space="preserve"> [7].</w:t>
      </w:r>
    </w:p>
    <w:p w:rsidR="00BA0DF1" w:rsidRPr="00A479BB" w:rsidRDefault="003C72C0" w:rsidP="00A479BB">
      <w:pPr>
        <w:pStyle w:val="MDPI31text"/>
        <w:rPr>
          <w:color w:val="000000" w:themeColor="text1"/>
        </w:rPr>
      </w:pPr>
      <w:r w:rsidRPr="00A479BB">
        <w:rPr>
          <w:color w:val="000000" w:themeColor="text1"/>
        </w:rPr>
        <w:t xml:space="preserve">The use of membranes as filters is another effective technique to the water disinfection, although these </w:t>
      </w:r>
      <w:r w:rsidR="00CE683F" w:rsidRPr="00A479BB">
        <w:rPr>
          <w:color w:val="000000" w:themeColor="text1"/>
        </w:rPr>
        <w:t>filters are prone to be blocked, which implies a high maintenance cost [8]</w:t>
      </w:r>
      <w:r w:rsidRPr="00A479BB">
        <w:rPr>
          <w:color w:val="000000" w:themeColor="text1"/>
        </w:rPr>
        <w:t>.</w:t>
      </w:r>
      <w:r w:rsidR="00CE683F" w:rsidRPr="00A479BB">
        <w:rPr>
          <w:color w:val="000000" w:themeColor="text1"/>
        </w:rPr>
        <w:t xml:space="preserve"> Another advantage of this technique is related to the absence of </w:t>
      </w:r>
      <w:r w:rsidR="00BA0DF1" w:rsidRPr="00A479BB">
        <w:rPr>
          <w:color w:val="000000" w:themeColor="text1"/>
        </w:rPr>
        <w:t xml:space="preserve">undesired </w:t>
      </w:r>
      <w:r w:rsidR="00CE683F" w:rsidRPr="00A479BB">
        <w:rPr>
          <w:color w:val="000000" w:themeColor="text1"/>
        </w:rPr>
        <w:t>by-products</w:t>
      </w:r>
      <w:r w:rsidR="00BA0DF1" w:rsidRPr="00A479BB">
        <w:rPr>
          <w:color w:val="000000" w:themeColor="text1"/>
        </w:rPr>
        <w:t xml:space="preserve"> as takes place from the chemical treatments. </w:t>
      </w:r>
    </w:p>
    <w:p w:rsidR="003604D1" w:rsidRPr="00A479BB" w:rsidRDefault="00CE683F" w:rsidP="00A479BB">
      <w:pPr>
        <w:pStyle w:val="MDPI31text"/>
        <w:rPr>
          <w:color w:val="000000" w:themeColor="text1"/>
        </w:rPr>
      </w:pPr>
      <w:r w:rsidRPr="00A479BB">
        <w:rPr>
          <w:color w:val="000000" w:themeColor="text1"/>
        </w:rPr>
        <w:t>Adsorption technique is the most sustainable alternative to the chemical agents to remove pathogens from potable water and wastewater due to its high simplicity, low-cost operation, high efficiency as well as ease regeneration</w:t>
      </w:r>
      <w:r w:rsidR="003604D1" w:rsidRPr="00A479BB">
        <w:rPr>
          <w:color w:val="000000" w:themeColor="text1"/>
        </w:rPr>
        <w:t>. Among the adsorbents developed in recent years, hydrotalcites</w:t>
      </w:r>
      <w:r w:rsidR="00055581" w:rsidRPr="00A479BB">
        <w:rPr>
          <w:color w:val="000000" w:themeColor="text1"/>
        </w:rPr>
        <w:t xml:space="preserve"> [9]</w:t>
      </w:r>
      <w:r w:rsidR="003604D1" w:rsidRPr="00A479BB">
        <w:rPr>
          <w:color w:val="000000" w:themeColor="text1"/>
        </w:rPr>
        <w:t xml:space="preserve">, </w:t>
      </w:r>
      <w:r w:rsidR="00055581" w:rsidRPr="00A479BB">
        <w:rPr>
          <w:color w:val="000000" w:themeColor="text1"/>
        </w:rPr>
        <w:t>metallic nanoparticles [10] or graphene</w:t>
      </w:r>
      <w:r w:rsidR="003604D1" w:rsidRPr="00A479BB">
        <w:rPr>
          <w:color w:val="000000" w:themeColor="text1"/>
        </w:rPr>
        <w:t xml:space="preserve"> </w:t>
      </w:r>
      <w:r w:rsidR="00055581" w:rsidRPr="00A479BB">
        <w:rPr>
          <w:color w:val="000000" w:themeColor="text1"/>
        </w:rPr>
        <w:t xml:space="preserve">[11] </w:t>
      </w:r>
      <w:r w:rsidR="003604D1" w:rsidRPr="00A479BB">
        <w:rPr>
          <w:color w:val="000000" w:themeColor="text1"/>
        </w:rPr>
        <w:t>have emerged as potential alternative to chlorine for the removal of pathogenic organisms from water</w:t>
      </w:r>
    </w:p>
    <w:p w:rsidR="005347BA" w:rsidRPr="00A479BB" w:rsidRDefault="00055581" w:rsidP="00A479BB">
      <w:pPr>
        <w:pStyle w:val="MDPI31text"/>
        <w:rPr>
          <w:color w:val="000000" w:themeColor="text1"/>
        </w:rPr>
      </w:pPr>
      <w:r w:rsidRPr="00A479BB">
        <w:rPr>
          <w:color w:val="000000" w:themeColor="text1"/>
        </w:rPr>
        <w:t>C</w:t>
      </w:r>
      <w:r w:rsidR="005347BA" w:rsidRPr="00A479BB">
        <w:rPr>
          <w:color w:val="000000" w:themeColor="text1"/>
        </w:rPr>
        <w:t xml:space="preserve">lay minerals is considered </w:t>
      </w:r>
      <w:r w:rsidRPr="00A479BB">
        <w:rPr>
          <w:color w:val="000000" w:themeColor="text1"/>
        </w:rPr>
        <w:t xml:space="preserve">is another adsorbent that can act as a natural antipathogenic agent. Itself, clay mineral can be employed in medical applications since is considered as remedy </w:t>
      </w:r>
      <w:r w:rsidR="002448CB" w:rsidRPr="00A479BB">
        <w:rPr>
          <w:color w:val="000000" w:themeColor="text1"/>
        </w:rPr>
        <w:t>for ailments such as diarrhea, tapeworm, wounds, dysentery, abscesses and hookworm [12].</w:t>
      </w:r>
      <w:r w:rsidR="005E3505" w:rsidRPr="00A479BB">
        <w:rPr>
          <w:color w:val="000000" w:themeColor="text1"/>
        </w:rPr>
        <w:t xml:space="preserve"> In addition, clay minerals have been used for the environmental bioremediation [13] and wastewater treatment [14]. The main advantage of the clay minerals in comparison to other adsorbents is related to their high availability low-cost and environmental friendliness. In additions, these clay minerals display interesting physicochemical properties such as high porosity, high surface area</w:t>
      </w:r>
      <w:r w:rsidR="001D57A2" w:rsidRPr="00A479BB">
        <w:rPr>
          <w:color w:val="000000" w:themeColor="text1"/>
        </w:rPr>
        <w:t xml:space="preserve"> as well as high surface charge and the possibility of modifying its structure by the insertion of small molecules or the anchoring of functional groups [15]</w:t>
      </w:r>
      <w:r w:rsidR="005347BA" w:rsidRPr="00A479BB">
        <w:rPr>
          <w:color w:val="000000" w:themeColor="text1"/>
        </w:rPr>
        <w:t xml:space="preserve"> in such a way these materials have a great potential to the treatment and purification of water. Between the pollutants that clay minerals can selectively extract, it can highlight the adsorption of heavy metals, surfactants or aromatics even biologically active compounds, which are so resistant that they cannot be removed by other methods [</w:t>
      </w:r>
      <w:r w:rsidR="001D57A2" w:rsidRPr="00A479BB">
        <w:rPr>
          <w:color w:val="000000" w:themeColor="text1"/>
        </w:rPr>
        <w:t>16</w:t>
      </w:r>
      <w:r w:rsidR="005347BA" w:rsidRPr="00A479BB">
        <w:rPr>
          <w:color w:val="000000" w:themeColor="text1"/>
        </w:rPr>
        <w:t>].</w:t>
      </w:r>
      <w:r w:rsidR="00903652" w:rsidRPr="00A479BB">
        <w:rPr>
          <w:color w:val="000000" w:themeColor="text1"/>
        </w:rPr>
        <w:t xml:space="preserve"> Among the wide variety of clay minerals, the phyllosilicates have received much attention due to their chemical composition as well as their different morphologies that can naturally acquire [</w:t>
      </w:r>
      <w:r w:rsidR="001D57A2" w:rsidRPr="00A479BB">
        <w:rPr>
          <w:color w:val="000000" w:themeColor="text1"/>
        </w:rPr>
        <w:t>17</w:t>
      </w:r>
      <w:r w:rsidR="00903652" w:rsidRPr="00A479BB">
        <w:rPr>
          <w:color w:val="000000" w:themeColor="text1"/>
        </w:rPr>
        <w:t>]. In summary, phyllosicates are formed by a tetrahedral sheet, composed by the [SiO</w:t>
      </w:r>
      <w:r w:rsidR="00903652" w:rsidRPr="00A479BB">
        <w:rPr>
          <w:color w:val="000000" w:themeColor="text1"/>
          <w:vertAlign w:val="subscript"/>
        </w:rPr>
        <w:t>4</w:t>
      </w:r>
      <w:r w:rsidR="00903652" w:rsidRPr="00A479BB">
        <w:rPr>
          <w:color w:val="000000" w:themeColor="text1"/>
        </w:rPr>
        <w:t>]</w:t>
      </w:r>
      <w:r w:rsidR="00903652" w:rsidRPr="00A479BB">
        <w:rPr>
          <w:color w:val="000000" w:themeColor="text1"/>
          <w:vertAlign w:val="superscript"/>
        </w:rPr>
        <w:t>4-</w:t>
      </w:r>
      <w:r w:rsidR="00903652" w:rsidRPr="00A479BB">
        <w:rPr>
          <w:color w:val="000000" w:themeColor="text1"/>
        </w:rPr>
        <w:t xml:space="preserve"> species and octahedral sheets, composed by Al</w:t>
      </w:r>
      <w:r w:rsidR="00903652" w:rsidRPr="00A479BB">
        <w:rPr>
          <w:color w:val="000000" w:themeColor="text1"/>
          <w:vertAlign w:val="superscript"/>
        </w:rPr>
        <w:t>3+</w:t>
      </w:r>
      <w:r w:rsidR="00903652" w:rsidRPr="00A479BB">
        <w:rPr>
          <w:color w:val="000000" w:themeColor="text1"/>
        </w:rPr>
        <w:t>, Fe</w:t>
      </w:r>
      <w:r w:rsidR="00903652" w:rsidRPr="00A479BB">
        <w:rPr>
          <w:color w:val="000000" w:themeColor="text1"/>
          <w:vertAlign w:val="superscript"/>
        </w:rPr>
        <w:t>3+</w:t>
      </w:r>
      <w:r w:rsidR="00903652" w:rsidRPr="00A479BB">
        <w:rPr>
          <w:color w:val="000000" w:themeColor="text1"/>
        </w:rPr>
        <w:t>, Fe</w:t>
      </w:r>
      <w:r w:rsidR="00903652" w:rsidRPr="00A479BB">
        <w:rPr>
          <w:color w:val="000000" w:themeColor="text1"/>
          <w:vertAlign w:val="superscript"/>
        </w:rPr>
        <w:t>2+</w:t>
      </w:r>
      <w:r w:rsidR="00903652" w:rsidRPr="00A479BB">
        <w:rPr>
          <w:color w:val="000000" w:themeColor="text1"/>
        </w:rPr>
        <w:t xml:space="preserve"> and Mg</w:t>
      </w:r>
      <w:r w:rsidR="00903652" w:rsidRPr="00A479BB">
        <w:rPr>
          <w:color w:val="000000" w:themeColor="text1"/>
          <w:vertAlign w:val="superscript"/>
        </w:rPr>
        <w:t>2+</w:t>
      </w:r>
      <w:r w:rsidR="00903652" w:rsidRPr="00A479BB">
        <w:rPr>
          <w:color w:val="000000" w:themeColor="text1"/>
        </w:rPr>
        <w:t>, which are interconnected by sharing edges, forming sheets with hexagonal symmetry</w:t>
      </w:r>
      <w:r w:rsidR="00FA68B8" w:rsidRPr="00A479BB">
        <w:rPr>
          <w:color w:val="000000" w:themeColor="text1"/>
        </w:rPr>
        <w:t xml:space="preserve"> [</w:t>
      </w:r>
      <w:r w:rsidR="001D57A2" w:rsidRPr="00A479BB">
        <w:rPr>
          <w:color w:val="000000" w:themeColor="text1"/>
        </w:rPr>
        <w:t>18</w:t>
      </w:r>
      <w:r w:rsidR="00FA68B8" w:rsidRPr="00A479BB">
        <w:rPr>
          <w:color w:val="000000" w:themeColor="text1"/>
        </w:rPr>
        <w:t>].</w:t>
      </w:r>
    </w:p>
    <w:p w:rsidR="00FA68B8" w:rsidRPr="00A479BB" w:rsidRDefault="00FA68B8" w:rsidP="00A479BB">
      <w:pPr>
        <w:pStyle w:val="MDPI31text"/>
      </w:pPr>
      <w:r w:rsidRPr="00A479BB">
        <w:t>In the case of smectites, the partial substitution of Si</w:t>
      </w:r>
      <w:r w:rsidRPr="00A479BB">
        <w:rPr>
          <w:vertAlign w:val="superscript"/>
        </w:rPr>
        <w:t>4+</w:t>
      </w:r>
      <w:r w:rsidRPr="00A479BB">
        <w:t xml:space="preserve"> species by M</w:t>
      </w:r>
      <w:r w:rsidRPr="00A479BB">
        <w:rPr>
          <w:vertAlign w:val="superscript"/>
        </w:rPr>
        <w:t>3+</w:t>
      </w:r>
      <w:r w:rsidRPr="00A479BB">
        <w:t xml:space="preserve"> species, mainly Al</w:t>
      </w:r>
      <w:r w:rsidRPr="00A479BB">
        <w:rPr>
          <w:vertAlign w:val="superscript"/>
        </w:rPr>
        <w:t>3+</w:t>
      </w:r>
      <w:r w:rsidRPr="00A479BB">
        <w:t xml:space="preserve"> in the tetrahedral sheet generates a deficiency of charge in the basal and apical oxygens, which must be counterbalance by the incorporation of alkaline (Na</w:t>
      </w:r>
      <w:r w:rsidRPr="00A479BB">
        <w:rPr>
          <w:vertAlign w:val="superscript"/>
        </w:rPr>
        <w:t>+</w:t>
      </w:r>
      <w:r w:rsidRPr="00A479BB">
        <w:t>, K</w:t>
      </w:r>
      <w:r w:rsidRPr="00A479BB">
        <w:rPr>
          <w:vertAlign w:val="superscript"/>
        </w:rPr>
        <w:t>+</w:t>
      </w:r>
      <w:r w:rsidRPr="00A479BB">
        <w:t>) and alkaline earth (Mg</w:t>
      </w:r>
      <w:r w:rsidRPr="00A479BB">
        <w:rPr>
          <w:vertAlign w:val="superscript"/>
        </w:rPr>
        <w:t>2+</w:t>
      </w:r>
      <w:r w:rsidRPr="00A479BB">
        <w:t>, Ca</w:t>
      </w:r>
      <w:r w:rsidRPr="00A479BB">
        <w:rPr>
          <w:vertAlign w:val="superscript"/>
        </w:rPr>
        <w:t>2+</w:t>
      </w:r>
      <w:r w:rsidRPr="00A479BB">
        <w:t>) cations in the interlayer spacing [</w:t>
      </w:r>
      <w:r w:rsidR="001D57A2" w:rsidRPr="00A479BB">
        <w:t>18</w:t>
      </w:r>
      <w:r w:rsidRPr="00A479BB">
        <w:t xml:space="preserve">]. Focusing on sepiolite, this phyllosilicate displays peculiar characteristics since the tetrahedral sheet is extended along the </w:t>
      </w:r>
      <w:r w:rsidRPr="00A479BB">
        <w:rPr>
          <w:i/>
        </w:rPr>
        <w:t>a</w:t>
      </w:r>
      <w:r w:rsidRPr="00A479BB">
        <w:t>,</w:t>
      </w:r>
      <w:r w:rsidRPr="00A479BB">
        <w:rPr>
          <w:i/>
        </w:rPr>
        <w:t>b</w:t>
      </w:r>
      <w:r w:rsidRPr="00A479BB">
        <w:t xml:space="preserve"> plane, while the octahedral layer is periodically inverted, leading to a fibrous structure with nanochannels [</w:t>
      </w:r>
      <w:r w:rsidR="001D57A2" w:rsidRPr="00A479BB">
        <w:t>18</w:t>
      </w:r>
      <w:r w:rsidRPr="00A479BB">
        <w:t>]. Both smectite and sepiolite are considered as non-toxic, pollution-free, and tasteless, making it an ideal environmentally friendly mineral. It has a structure with sheets or channels and high available surface area, so it can be used as a carrier to better promote the adhesion of microbes [</w:t>
      </w:r>
      <w:r w:rsidR="001D57A2" w:rsidRPr="00A479BB">
        <w:t>19</w:t>
      </w:r>
      <w:r w:rsidRPr="00A479BB">
        <w:t>].</w:t>
      </w:r>
    </w:p>
    <w:p w:rsidR="007F3B91" w:rsidRPr="00A479BB" w:rsidRDefault="007F3B91" w:rsidP="00A479BB">
      <w:pPr>
        <w:pStyle w:val="MDPI31text"/>
      </w:pPr>
      <w:r w:rsidRPr="00A479BB">
        <w:t>The physicochemical properties some phyllosilicates can be modified to obtain new materials or nanocomposites with better physicochemical properties [</w:t>
      </w:r>
      <w:r w:rsidR="001D57A2" w:rsidRPr="00A479BB">
        <w:t>20</w:t>
      </w:r>
      <w:r w:rsidRPr="00A479BB">
        <w:t>]. Porous clay heterostructures (PCHs) are formed by the insertion of a bulky cation in the interlayer spacing and a subsequent addition of silicon alkoxide, which polymerize along the cation, interconnecting two adjacent sheets. These materials have been used in adsorption processes</w:t>
      </w:r>
      <w:r w:rsidR="00EC212B" w:rsidRPr="00A479BB">
        <w:t xml:space="preserve"> [</w:t>
      </w:r>
      <w:r w:rsidR="001D57A2" w:rsidRPr="00A479BB">
        <w:t>21</w:t>
      </w:r>
      <w:r w:rsidR="00EC212B" w:rsidRPr="00A479BB">
        <w:t>-</w:t>
      </w:r>
      <w:r w:rsidR="001D57A2" w:rsidRPr="00A479BB">
        <w:t>26</w:t>
      </w:r>
      <w:r w:rsidR="00EC212B" w:rsidRPr="00A479BB">
        <w:t>]</w:t>
      </w:r>
      <w:r w:rsidRPr="00A479BB">
        <w:t xml:space="preserve"> </w:t>
      </w:r>
      <w:r w:rsidR="00EC212B" w:rsidRPr="00A479BB">
        <w:t>as well as in the catalysis field [</w:t>
      </w:r>
      <w:r w:rsidR="001D57A2" w:rsidRPr="00A479BB">
        <w:t>27</w:t>
      </w:r>
      <w:r w:rsidR="00367E1C" w:rsidRPr="00A479BB">
        <w:t>-</w:t>
      </w:r>
      <w:r w:rsidR="001D57A2" w:rsidRPr="00A479BB">
        <w:t>33</w:t>
      </w:r>
      <w:r w:rsidR="00367E1C" w:rsidRPr="00A479BB">
        <w:t>] with interesting applications in all cases due to their better applications in the fields of adsorption an catalysis in comparison to their respective starting clay minerals.</w:t>
      </w:r>
    </w:p>
    <w:p w:rsidR="00367E1C" w:rsidRPr="00A479BB" w:rsidRDefault="00367E1C" w:rsidP="00A479BB">
      <w:pPr>
        <w:pStyle w:val="MDPI31text"/>
      </w:pPr>
      <w:r w:rsidRPr="00A479BB">
        <w:t>In water disinfection field, several studies have reported the use of clay minerals due to a great number of advantages as compared with synthetic and ion exchange materials such as high ion exchange capacity, resistance to high temperature, intense radiation and oxidative environment [</w:t>
      </w:r>
      <w:r w:rsidR="00DB157F" w:rsidRPr="00A479BB">
        <w:t>34</w:t>
      </w:r>
      <w:r w:rsidRPr="00A479BB">
        <w:t>]. In the same way, modified-clay materials have been also employed to remove harmful pathogens from water sustainable and more efficient [</w:t>
      </w:r>
      <w:r w:rsidR="00DB157F" w:rsidRPr="00A479BB">
        <w:t>35</w:t>
      </w:r>
      <w:r w:rsidRPr="00A479BB">
        <w:t>].</w:t>
      </w:r>
    </w:p>
    <w:p w:rsidR="001F74FA" w:rsidRPr="00A479BB" w:rsidRDefault="001F74FA" w:rsidP="00A479BB">
      <w:pPr>
        <w:pStyle w:val="MDPI31text"/>
      </w:pPr>
      <w:r w:rsidRPr="00A479BB">
        <w:lastRenderedPageBreak/>
        <w:t xml:space="preserve">In the present research, several clay minerals (montmorillonite, saponite, sepiolite and palygorskite) have been used to evaluate their bacterial activity. In addition, PCHs were synthesized from these phyllosilicates were also synthesized in order to improve their physicochemical properties. The aim of this work is the synthesis and characterization of the raw clay minerals as well as their respective PCHs. Then, these materials were used to evaluate their adsorption capacity of a bacterium very harmful to humans such as </w:t>
      </w:r>
      <w:r w:rsidR="003039E9" w:rsidRPr="00A479BB">
        <w:rPr>
          <w:i/>
        </w:rPr>
        <w:t>Salmonella</w:t>
      </w:r>
      <w:r w:rsidR="00DA7E38" w:rsidRPr="00A479BB">
        <w:t>.</w:t>
      </w:r>
    </w:p>
    <w:bookmarkEnd w:id="0"/>
    <w:bookmarkEnd w:id="1"/>
    <w:p w:rsidR="002E61F0" w:rsidRPr="00A479BB" w:rsidRDefault="00A479BB" w:rsidP="00A479BB">
      <w:pPr>
        <w:pStyle w:val="MDPI21heading1"/>
      </w:pPr>
      <w:r>
        <w:rPr>
          <w:lang w:eastAsia="zh-CN"/>
        </w:rPr>
        <w:t xml:space="preserve">2. </w:t>
      </w:r>
      <w:r w:rsidR="00B873B9" w:rsidRPr="00A479BB">
        <w:t>Materials and Methods</w:t>
      </w:r>
    </w:p>
    <w:p w:rsidR="00B873B9" w:rsidRPr="00A479BB" w:rsidRDefault="00A479BB" w:rsidP="00A479BB">
      <w:pPr>
        <w:pStyle w:val="MDPI22heading2"/>
      </w:pPr>
      <w:r w:rsidRPr="00A479BB">
        <w:t xml:space="preserve">2.1. </w:t>
      </w:r>
      <w:r w:rsidR="00B873B9" w:rsidRPr="00A479BB">
        <w:t>Clay minerals</w:t>
      </w:r>
    </w:p>
    <w:p w:rsidR="00F3236E" w:rsidRPr="00A479BB" w:rsidRDefault="00F3236E" w:rsidP="00A479BB">
      <w:pPr>
        <w:pStyle w:val="MDPI31text"/>
      </w:pPr>
      <w:r w:rsidRPr="00A479BB">
        <w:t xml:space="preserve">The starting clay minerals used for the adsorption of </w:t>
      </w:r>
      <w:r w:rsidR="003039E9" w:rsidRPr="00A479BB">
        <w:rPr>
          <w:i/>
        </w:rPr>
        <w:t>Salmonella</w:t>
      </w:r>
      <w:r w:rsidRPr="00A479BB">
        <w:t xml:space="preserve"> were two minerals coming from smectite group with different crystallochemical </w:t>
      </w:r>
      <w:r w:rsidR="00AE3F37" w:rsidRPr="00A479BB">
        <w:t>characteristics, i.e. a Mg-rich smectite (trioctahedral) as saponite from the Madrid basin (Spain) and a</w:t>
      </w:r>
      <w:r w:rsidR="005A70D1" w:rsidRPr="00A479BB">
        <w:t>n</w:t>
      </w:r>
      <w:r w:rsidR="00AE3F37" w:rsidRPr="00A479BB">
        <w:t xml:space="preserve"> Al-rich smectite (dioctahedral) as montmorillonite from Wyoming deposits (USA). In addition, two fibrous phyllosilicates as sepiolite and palygorskite were also chosen from Madrid basin (Spain). All samples were selected from a large number of clays according to criteria of degree of purity.</w:t>
      </w:r>
    </w:p>
    <w:p w:rsidR="00AE3F37" w:rsidRPr="00A479BB" w:rsidRDefault="00AE3F37" w:rsidP="00A479BB">
      <w:pPr>
        <w:pStyle w:val="MDPI31text"/>
      </w:pPr>
      <w:r w:rsidRPr="00A479BB">
        <w:t xml:space="preserve">PCHs were synthesized following the procedure described by Cecilia et al. </w:t>
      </w:r>
      <w:r w:rsidRPr="00A479BB">
        <w:rPr>
          <w:color w:val="FF0000"/>
        </w:rPr>
        <w:t>[36]</w:t>
      </w:r>
      <w:r w:rsidRPr="00A479BB">
        <w:t xml:space="preserve">. </w:t>
      </w:r>
      <w:r w:rsidR="00FA2EB4" w:rsidRPr="00A479BB">
        <w:t>As preliminary step, the four phyllosilicates previously indicated were treated with NaCl solutions (1N) to obtain the homoionic clays. Then, the samples were centrifuged and dried. In the next step, 2.5 g of the homoionic clay were treated with 9 g of cetyltrimethylammonium bromide (CTMAB</w:t>
      </w:r>
      <w:r w:rsidR="00505BE8" w:rsidRPr="00A479BB">
        <w:t>r) (Aldrich) in 100 ml of pure 1</w:t>
      </w:r>
      <w:r w:rsidR="00FA2EB4" w:rsidRPr="00A479BB">
        <w:t>-propanol (anhydrous, 99.9% VWR) for 3 days. Along this time, Na</w:t>
      </w:r>
      <w:r w:rsidR="00FA2EB4" w:rsidRPr="00A479BB">
        <w:rPr>
          <w:vertAlign w:val="superscript"/>
        </w:rPr>
        <w:t>+</w:t>
      </w:r>
      <w:r w:rsidR="00FA2EB4" w:rsidRPr="00A479BB">
        <w:t xml:space="preserve"> is changed by a bulkier cation such ah CTMA</w:t>
      </w:r>
      <w:r w:rsidR="00FA2EB4" w:rsidRPr="00A479BB">
        <w:rPr>
          <w:vertAlign w:val="superscript"/>
        </w:rPr>
        <w:t>+</w:t>
      </w:r>
      <w:r w:rsidR="00FA2EB4" w:rsidRPr="00A479BB">
        <w:t>. Then, the obtained solid was filtered and washed distilled water until neutral pH was obtained. In the following step, the solid was re-dissolved with 250 ml of H</w:t>
      </w:r>
      <w:r w:rsidR="00FA2EB4" w:rsidRPr="00A479BB">
        <w:rPr>
          <w:vertAlign w:val="subscript"/>
        </w:rPr>
        <w:t>2</w:t>
      </w:r>
      <w:r w:rsidR="00FA2EB4" w:rsidRPr="00A479BB">
        <w:t>O for 24 h. After this time, a solution of 0.88 g of hexadecylamine (Aldrich), used as co-surfactant, in 25 ml of 1-propanol solution was added</w:t>
      </w:r>
      <w:r w:rsidR="00505BE8" w:rsidRPr="00A479BB">
        <w:t xml:space="preserve"> and stirred for 24 h. Finally, the PCHs were prepared by the addition of a silicon source tetraethylorthosilicate (TEOS) diluted in 1-propanol (50/50) (v/v), adding 13.4 mL of TEOS</w:t>
      </w:r>
      <w:r w:rsidR="00FA2EB4" w:rsidRPr="00A479BB">
        <w:t xml:space="preserve">. </w:t>
      </w:r>
      <w:r w:rsidR="00505BE8" w:rsidRPr="00A479BB">
        <w:t>After that, the suspension was stirred at room temperature for 3 days. Finally, the obtained gel was filtered, washed with H</w:t>
      </w:r>
      <w:r w:rsidR="00505BE8" w:rsidRPr="00A479BB">
        <w:rPr>
          <w:vertAlign w:val="subscript"/>
        </w:rPr>
        <w:t>2</w:t>
      </w:r>
      <w:r w:rsidR="00505BE8" w:rsidRPr="00A479BB">
        <w:t>O and dried at 80 °C overnight. In order to remove the organic matter, PCHs were calcined at 550 °C for 6 h, using a rate of 1°C min</w:t>
      </w:r>
      <w:r w:rsidR="00505BE8" w:rsidRPr="00A479BB">
        <w:rPr>
          <w:vertAlign w:val="superscript"/>
        </w:rPr>
        <w:t>-1</w:t>
      </w:r>
      <w:r w:rsidR="00505BE8" w:rsidRPr="00A479BB">
        <w:t>.</w:t>
      </w:r>
    </w:p>
    <w:p w:rsidR="00F3236E" w:rsidRPr="00A479BB" w:rsidRDefault="00A479BB" w:rsidP="00A479BB">
      <w:pPr>
        <w:pStyle w:val="MDPI22heading2"/>
      </w:pPr>
      <w:r w:rsidRPr="00A479BB">
        <w:t xml:space="preserve">2.2. </w:t>
      </w:r>
      <w:r w:rsidR="00160047" w:rsidRPr="00A479BB">
        <w:t>Characterization of the adsorbents</w:t>
      </w:r>
    </w:p>
    <w:p w:rsidR="00160047" w:rsidRPr="00A479BB" w:rsidRDefault="00160047" w:rsidP="00A479BB">
      <w:pPr>
        <w:pStyle w:val="MDPI31text"/>
      </w:pPr>
      <w:r w:rsidRPr="00A479BB">
        <w:t>Powder XRD patterns were obtained by using a PANalytical X'Pert PRO diffractometer, over a 2θ range with Bragg–Brentano geometry using the Cu Kα (1.5406 Å) radiation and a germanium monochromator. The overall measurement time was 33 min per pattern to have very good statistics over the 2θ range of 2-65° with 0.017° step size.</w:t>
      </w:r>
    </w:p>
    <w:p w:rsidR="00160047" w:rsidRPr="00A479BB" w:rsidRDefault="00C63DEF" w:rsidP="00A479BB">
      <w:pPr>
        <w:pStyle w:val="MDPI31text"/>
      </w:pPr>
      <w:r w:rsidRPr="00A479BB">
        <w:t>The shape and size of particles from the starting samples and the materials obtained were examined by scanning electron microscope(SEM) using a JEOL SM-6490 LV combined with X-ray energy dispersive spectroscopy (EDX). The samples for SEM observation were previously gold-sputtered (10 nm thick) in order to avoid charging of the surface.</w:t>
      </w:r>
    </w:p>
    <w:p w:rsidR="00C63DEF" w:rsidRPr="00A479BB" w:rsidRDefault="00C63DEF" w:rsidP="00A479BB">
      <w:pPr>
        <w:pStyle w:val="MDPI31text"/>
      </w:pPr>
      <w:r w:rsidRPr="00A479BB">
        <w:t>Infrared spectroscopy of samples was performed using a standard Bruker IFS 60 V Fourier transform infrared (FTIR) spectrometer. Samples were milled with KBr and compressed into thin pellets. The spectrum was recorded with a spectral resolution of 2 cm-1 in transmission mode in the region of 550-4000 cm</w:t>
      </w:r>
      <w:r w:rsidRPr="00A479BB">
        <w:rPr>
          <w:vertAlign w:val="superscript"/>
        </w:rPr>
        <w:t>-1</w:t>
      </w:r>
      <w:r w:rsidRPr="00A479BB">
        <w:t>.</w:t>
      </w:r>
    </w:p>
    <w:p w:rsidR="00C63DEF" w:rsidRPr="00A479BB" w:rsidRDefault="00C63DEF" w:rsidP="00A479BB">
      <w:pPr>
        <w:pStyle w:val="MDPI31text"/>
        <w:rPr>
          <w:color w:val="000000" w:themeColor="text1"/>
        </w:rPr>
      </w:pPr>
      <w:r w:rsidRPr="00A479BB">
        <w:rPr>
          <w:color w:val="000000" w:themeColor="text1"/>
        </w:rPr>
        <w:t>N</w:t>
      </w:r>
      <w:r w:rsidRPr="00A479BB">
        <w:rPr>
          <w:color w:val="000000" w:themeColor="text1"/>
          <w:vertAlign w:val="subscript"/>
        </w:rPr>
        <w:t>2</w:t>
      </w:r>
      <w:r w:rsidRPr="00A479BB">
        <w:rPr>
          <w:color w:val="000000" w:themeColor="text1"/>
        </w:rPr>
        <w:t xml:space="preserve"> adsorption–desorption isotherms at -196 °C were obtained by using an ASAP 2020 model of gas adsorption analyzer supplied for Micromeritics Inc. Before to N</w:t>
      </w:r>
      <w:r w:rsidRPr="00A479BB">
        <w:rPr>
          <w:color w:val="000000" w:themeColor="text1"/>
          <w:vertAlign w:val="subscript"/>
        </w:rPr>
        <w:t>2</w:t>
      </w:r>
      <w:r w:rsidRPr="00A479BB">
        <w:rPr>
          <w:color w:val="000000" w:themeColor="text1"/>
        </w:rPr>
        <w:t xml:space="preserve"> adsorption, the sample was outgassed at 200 °C (heating rate 10 °C min</w:t>
      </w:r>
      <w:r w:rsidRPr="00A479BB">
        <w:rPr>
          <w:color w:val="000000" w:themeColor="text1"/>
          <w:vertAlign w:val="superscript"/>
        </w:rPr>
        <w:t>-1</w:t>
      </w:r>
      <w:r w:rsidRPr="00A479BB">
        <w:rPr>
          <w:color w:val="000000" w:themeColor="text1"/>
        </w:rPr>
        <w:t>) overnight. Surface areas were determined by using the Brunauer-Emmett-Teller (BET) equation [37], assuming a cross-section of 16.2 Å</w:t>
      </w:r>
      <w:r w:rsidRPr="00A479BB">
        <w:rPr>
          <w:color w:val="000000" w:themeColor="text1"/>
          <w:vertAlign w:val="superscript"/>
        </w:rPr>
        <w:t>2</w:t>
      </w:r>
      <w:r w:rsidRPr="00A479BB">
        <w:rPr>
          <w:color w:val="000000" w:themeColor="text1"/>
        </w:rPr>
        <w:t xml:space="preserve"> for the nitrogen molecule [38].</w:t>
      </w:r>
    </w:p>
    <w:p w:rsidR="00160047" w:rsidRPr="00A479BB" w:rsidRDefault="00A479BB" w:rsidP="00A479BB">
      <w:pPr>
        <w:pStyle w:val="MDPI22heading2"/>
      </w:pPr>
      <w:r w:rsidRPr="00A479BB">
        <w:t xml:space="preserve">2.3. </w:t>
      </w:r>
      <w:r w:rsidR="00AF7093" w:rsidRPr="00A479BB">
        <w:t>Bacterial strain and inoculum preparation</w:t>
      </w:r>
    </w:p>
    <w:p w:rsidR="00AF7093" w:rsidRPr="00A479BB" w:rsidRDefault="003039E9" w:rsidP="00A479BB">
      <w:pPr>
        <w:pStyle w:val="MDPI31text"/>
        <w:rPr>
          <w:color w:val="000000" w:themeColor="text1"/>
        </w:rPr>
      </w:pPr>
      <w:r w:rsidRPr="00A479BB">
        <w:rPr>
          <w:i/>
          <w:color w:val="000000" w:themeColor="text1"/>
        </w:rPr>
        <w:lastRenderedPageBreak/>
        <w:t>Salmonella</w:t>
      </w:r>
      <w:r w:rsidR="00AF7093" w:rsidRPr="00A479BB">
        <w:rPr>
          <w:color w:val="000000" w:themeColor="text1"/>
        </w:rPr>
        <w:t xml:space="preserve"> </w:t>
      </w:r>
      <w:r w:rsidR="00AF7093" w:rsidRPr="00A479BB">
        <w:rPr>
          <w:i/>
          <w:color w:val="000000" w:themeColor="text1"/>
        </w:rPr>
        <w:t>spp</w:t>
      </w:r>
      <w:r w:rsidR="00AF7093" w:rsidRPr="00A479BB">
        <w:rPr>
          <w:color w:val="000000" w:themeColor="text1"/>
        </w:rPr>
        <w:t xml:space="preserve">. belongs to the family of Enterobacteriaceae. They are gram negative bacilli and facultative anaerobes that mainly have mobility. Generally, </w:t>
      </w:r>
      <w:r w:rsidRPr="00A479BB">
        <w:rPr>
          <w:i/>
          <w:color w:val="000000" w:themeColor="text1"/>
        </w:rPr>
        <w:t>Salmonella</w:t>
      </w:r>
      <w:r w:rsidR="00AF7093" w:rsidRPr="00A479BB">
        <w:rPr>
          <w:color w:val="000000" w:themeColor="text1"/>
        </w:rPr>
        <w:t xml:space="preserve"> grows in a temperature range between 5 °C and 47 °C. [39].</w:t>
      </w:r>
    </w:p>
    <w:p w:rsidR="00AF7093" w:rsidRPr="00A479BB" w:rsidRDefault="003039E9" w:rsidP="00A479BB">
      <w:pPr>
        <w:pStyle w:val="MDPI31text"/>
      </w:pPr>
      <w:r w:rsidRPr="00A479BB">
        <w:rPr>
          <w:i/>
        </w:rPr>
        <w:t>Salmonella</w:t>
      </w:r>
      <w:r w:rsidR="00AF7093" w:rsidRPr="00A479BB">
        <w:rPr>
          <w:i/>
        </w:rPr>
        <w:t xml:space="preserve"> spp.</w:t>
      </w:r>
      <w:r w:rsidR="00AF7093" w:rsidRPr="00A479BB">
        <w:t xml:space="preserve"> cells were cultured on tryptone soya agar (TSA) (Oxoid Ltd., Basingstoke, UK) at 37</w:t>
      </w:r>
      <w:r w:rsidR="00D61D16" w:rsidRPr="00A479BB">
        <w:t xml:space="preserve"> °</w:t>
      </w:r>
      <w:r w:rsidR="00AF7093" w:rsidRPr="00A479BB">
        <w:t>C for 24 h. Bacterial suspensions of alive cells were prepared by scraping cells from the plates and resuspending in 10 mL of sterile tryptone soya broth (TSB) until adjust it to optical density of 0,5 to the spectrophotometer at 600 nm absorbance. Then, 100 µL of this inoculum were added to 200</w:t>
      </w:r>
      <w:r w:rsidR="00D61D16" w:rsidRPr="00A479BB">
        <w:t xml:space="preserve"> mL</w:t>
      </w:r>
      <w:r w:rsidR="00AF7093" w:rsidRPr="00A479BB">
        <w:t xml:space="preserve"> of TSB for growing </w:t>
      </w:r>
      <w:r w:rsidRPr="00A479BB">
        <w:rPr>
          <w:i/>
        </w:rPr>
        <w:t>Salmonella</w:t>
      </w:r>
      <w:r w:rsidR="00AF7093" w:rsidRPr="00A479BB">
        <w:rPr>
          <w:i/>
        </w:rPr>
        <w:t xml:space="preserve"> spp.</w:t>
      </w:r>
      <w:r w:rsidR="00AF7093" w:rsidRPr="00A479BB">
        <w:t xml:space="preserve"> on shaking at 37 °C for 24h. </w:t>
      </w:r>
    </w:p>
    <w:p w:rsidR="00160047" w:rsidRPr="00A479BB" w:rsidRDefault="00AF7093" w:rsidP="00A479BB">
      <w:pPr>
        <w:pStyle w:val="MDPI31text"/>
      </w:pPr>
      <w:r w:rsidRPr="00A479BB">
        <w:t>Growth curve were monitored by changes in the optical density at 600</w:t>
      </w:r>
      <w:r w:rsidR="00D61D16" w:rsidRPr="00A479BB">
        <w:t xml:space="preserve"> </w:t>
      </w:r>
      <w:r w:rsidRPr="00A479BB">
        <w:t>nm every hour. At the same time, tenfold dilutions (101-109) were carried out to obtain an approximation of viable cells</w:t>
      </w:r>
      <w:r w:rsidR="002A1851" w:rsidRPr="00A479BB">
        <w:t xml:space="preserve"> (colony forming units)</w:t>
      </w:r>
      <w:r w:rsidRPr="00A479BB">
        <w:t xml:space="preserve"> </w:t>
      </w:r>
      <w:r w:rsidR="002A1851" w:rsidRPr="00A479BB">
        <w:t>by</w:t>
      </w:r>
      <w:r w:rsidRPr="00A479BB">
        <w:t xml:space="preserve"> micro</w:t>
      </w:r>
      <w:r w:rsidR="002A1851" w:rsidRPr="00A479BB">
        <w:t>l</w:t>
      </w:r>
      <w:r w:rsidRPr="00A479BB">
        <w:t>iter</w:t>
      </w:r>
      <w:r w:rsidR="002A1851" w:rsidRPr="00A479BB">
        <w:t xml:space="preserve"> (CFU/mL)</w:t>
      </w:r>
      <w:r w:rsidRPr="00A479BB">
        <w:t>. In this way, absorbance was related to cells number, and it allowed to obtain a growth curve of reference based on absorbance.</w:t>
      </w:r>
    </w:p>
    <w:p w:rsidR="00F3236E" w:rsidRPr="00A479BB" w:rsidRDefault="00D61D16" w:rsidP="00A479BB">
      <w:pPr>
        <w:pStyle w:val="MDPI22heading2"/>
        <w:rPr>
          <w:noProof w:val="0"/>
        </w:rPr>
      </w:pPr>
      <w:r w:rsidRPr="00A479BB">
        <w:rPr>
          <w:noProof w:val="0"/>
        </w:rPr>
        <w:t>2.4. Preparation of treatment solutions and sorption experiments</w:t>
      </w:r>
    </w:p>
    <w:p w:rsidR="00AF7093" w:rsidRPr="00A479BB" w:rsidRDefault="00D61D16" w:rsidP="00A479BB">
      <w:pPr>
        <w:pStyle w:val="MDPI31text"/>
      </w:pPr>
      <w:r w:rsidRPr="00A479BB">
        <w:t xml:space="preserve">All solutions were freshly prepared before each adsorption experiment. One Phosphate buffered saline tablet (PBS) (pH 7,4) (Sigma Aldrich, Life Science, EEUU) was dissolved in 1 L distilled water. A known aliquot of </w:t>
      </w:r>
      <w:r w:rsidR="003039E9" w:rsidRPr="00A479BB">
        <w:rPr>
          <w:i/>
        </w:rPr>
        <w:t>Salmonella</w:t>
      </w:r>
      <w:r w:rsidRPr="00A479BB">
        <w:t xml:space="preserve"> (107 </w:t>
      </w:r>
      <w:r w:rsidR="002A1851" w:rsidRPr="00A479BB">
        <w:t>CFU</w:t>
      </w:r>
      <w:r w:rsidRPr="00A479BB">
        <w:t xml:space="preserve"> mL</w:t>
      </w:r>
      <w:r w:rsidRPr="00A479BB">
        <w:rPr>
          <w:vertAlign w:val="superscript"/>
        </w:rPr>
        <w:t>-1</w:t>
      </w:r>
      <w:r w:rsidRPr="00A479BB">
        <w:t>) was added to 50 ml of PBS solution. Then, 4mg of autoclaved sterile sorbent (montmorillonite, saponite, sepiolite, palygoskite and their respective synthetized PCHs was also added. The bacterial removal by the sorbent was followed using a spectrophotometer model: S-22UV/Vis (Boeco, Germany). Simultaneously, an experiment of control without sorbent was done. Furthermore, 3 replicas for treatment were analyzed.</w:t>
      </w:r>
    </w:p>
    <w:p w:rsidR="002E61F0" w:rsidRPr="00A479BB" w:rsidRDefault="00A479BB" w:rsidP="00A479BB">
      <w:pPr>
        <w:pStyle w:val="MDPI21heading1"/>
      </w:pPr>
      <w:r>
        <w:t xml:space="preserve">3. </w:t>
      </w:r>
      <w:r w:rsidR="00251D8B" w:rsidRPr="00A479BB">
        <w:t>Results and discussion</w:t>
      </w:r>
    </w:p>
    <w:p w:rsidR="006D192B" w:rsidRPr="00A479BB" w:rsidRDefault="00A479BB" w:rsidP="00A479BB">
      <w:pPr>
        <w:pStyle w:val="MDPI22heading2"/>
      </w:pPr>
      <w:r w:rsidRPr="00A479BB">
        <w:t xml:space="preserve">3.1. </w:t>
      </w:r>
      <w:r w:rsidR="006D192B" w:rsidRPr="00A479BB">
        <w:t>Characterization of the starting clay minerals and the clay-based materials</w:t>
      </w:r>
    </w:p>
    <w:p w:rsidR="00251D8B" w:rsidRPr="00A479BB" w:rsidRDefault="003B2ABC" w:rsidP="00A479BB">
      <w:pPr>
        <w:pStyle w:val="MDPI31text"/>
        <w:rPr>
          <w:i/>
        </w:rPr>
      </w:pPr>
      <w:r w:rsidRPr="00A479BB">
        <w:rPr>
          <w:color w:val="000000" w:themeColor="text1"/>
        </w:rPr>
        <w:t>Figure 1 sho</w:t>
      </w:r>
      <w:r w:rsidRPr="00A479BB">
        <w:t>ws the X-ray diffraction patterns of the starting clay minerals: montmorillonite, saponite, sepiolite and palygorskite. Differences in crystallinity and mineralogical content of the starting clay minerals can be detected between them. In the case of montmorillonite, a broad and intense peak at 12.5 Å, corresponding to the 001 reflection of the 2:1 type structure, is the main characteristic of the XRD profile. The 060 reflection appears at 1.50 Å indicating the dioctahedral character of this type of smectite. Moreover, reflections of gypsum, quartz and feldspars can be detected.</w:t>
      </w:r>
    </w:p>
    <w:p w:rsidR="003B2ABC" w:rsidRPr="00A479BB" w:rsidRDefault="003B2ABC" w:rsidP="00A479BB">
      <w:pPr>
        <w:pStyle w:val="MDPI31text"/>
        <w:rPr>
          <w:i/>
        </w:rPr>
      </w:pPr>
      <w:r w:rsidRPr="00A479BB">
        <w:t xml:space="preserve">The X-ray diffraction profile of saponite sample (Fig. 1) is similar to that of montmorillonite. Nevertheless, the 001 band is notably broader, suggesting a higher disorder along the c axis or a higher hydration variability in the interlayer spacing. Moreover, the position of the 060 reflection </w:t>
      </w:r>
      <w:r w:rsidR="00356EED" w:rsidRPr="00A479BB">
        <w:t xml:space="preserve">at 1.52-1.53 Å </w:t>
      </w:r>
      <w:r w:rsidRPr="00A479BB">
        <w:t xml:space="preserve">indicates the </w:t>
      </w:r>
      <w:r w:rsidR="00A52C35" w:rsidRPr="00A479BB">
        <w:t xml:space="preserve">trioctahedral </w:t>
      </w:r>
      <w:r w:rsidRPr="00A479BB">
        <w:t>character of this smectite. The XRD pattern of the starting saponite shows the presence of minor amounts of quartz, feldspar and dolomite.</w:t>
      </w:r>
    </w:p>
    <w:p w:rsidR="003B2ABC" w:rsidRPr="00A479BB" w:rsidRDefault="003B2ABC" w:rsidP="00A479BB">
      <w:pPr>
        <w:pStyle w:val="MDPI31text"/>
        <w:rPr>
          <w:i/>
        </w:rPr>
      </w:pPr>
      <w:r w:rsidRPr="00A479BB">
        <w:t xml:space="preserve">On the other hand, the X-ray diffraction profile of sepiolite (Fig. 1) shows more intense peaks than those observed in the case of the studied montmorillonite and saponite. This suggest that the </w:t>
      </w:r>
      <w:r w:rsidR="00356EED" w:rsidRPr="00A479BB">
        <w:t>“</w:t>
      </w:r>
      <w:r w:rsidRPr="00A479BB">
        <w:t>crystallinity</w:t>
      </w:r>
      <w:r w:rsidR="00356EED" w:rsidRPr="00A479BB">
        <w:t>”</w:t>
      </w:r>
      <w:r w:rsidRPr="00A479BB">
        <w:t xml:space="preserve"> of sepiolite is higher than smectites. The diffraction profile of sepiolite is dominated by a very intense peak corresponding to the reflection 110 of the sepiolite, the absence of reflections of other minerals indicates that this mineral is extremely pure. On the contrary, in the diffraction profile of the palygorskite (Fig. 1) it can be observed that accompanying the characteristic reflections of the palygorskite the reflections of the sepiolite, </w:t>
      </w:r>
      <w:r w:rsidR="00A52C35" w:rsidRPr="00A479BB">
        <w:t xml:space="preserve">smectite </w:t>
      </w:r>
      <w:r w:rsidRPr="00A479BB">
        <w:t xml:space="preserve">and quartz also appear. Likewise, it can also be observed that the degree of crystallinity of the palygorskite is significantly lower in comparison to the sepiolite previously studied. In addition, it can be verified that the reflection 110 </w:t>
      </w:r>
      <w:r w:rsidR="00215B1F" w:rsidRPr="00A479BB">
        <w:t>is</w:t>
      </w:r>
      <w:r w:rsidRPr="00A479BB">
        <w:t xml:space="preserve"> less intense in the case of the palygorskite </w:t>
      </w:r>
      <w:r w:rsidR="00215B1F" w:rsidRPr="00A479BB">
        <w:t xml:space="preserve">and also </w:t>
      </w:r>
      <w:r w:rsidRPr="00A479BB">
        <w:t>has a width in the middl</w:t>
      </w:r>
      <w:r w:rsidR="00215B1F" w:rsidRPr="00A479BB">
        <w:t>e of the slightly higher height. T</w:t>
      </w:r>
      <w:r w:rsidRPr="00A479BB">
        <w:t xml:space="preserve">hese two characteristics suggest that palygorskite has a remarkably lower </w:t>
      </w:r>
      <w:r w:rsidR="00215B1F" w:rsidRPr="00A479BB">
        <w:t>ordering</w:t>
      </w:r>
      <w:r w:rsidRPr="00A479BB">
        <w:t xml:space="preserve"> than the initial sepiolite.</w:t>
      </w:r>
    </w:p>
    <w:p w:rsidR="00215B1F" w:rsidRPr="00A479BB" w:rsidRDefault="002F4A3C" w:rsidP="00A479BB">
      <w:pPr>
        <w:pStyle w:val="MDPI52figure"/>
        <w:rPr>
          <w:rFonts w:ascii="Times New Roman" w:hAnsi="Times New Roman"/>
          <w:sz w:val="24"/>
          <w:szCs w:val="24"/>
        </w:rPr>
      </w:pPr>
      <w:r w:rsidRPr="00A479BB">
        <w:rPr>
          <w:lang w:eastAsia="zh-CN"/>
        </w:rPr>
        <w:lastRenderedPageBreak/>
        <w:drawing>
          <wp:inline distT="0" distB="0" distL="0" distR="0">
            <wp:extent cx="4638675" cy="43148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4314825"/>
                    </a:xfrm>
                    <a:prstGeom prst="rect">
                      <a:avLst/>
                    </a:prstGeom>
                    <a:noFill/>
                    <a:ln>
                      <a:noFill/>
                    </a:ln>
                  </pic:spPr>
                </pic:pic>
              </a:graphicData>
            </a:graphic>
          </wp:inline>
        </w:drawing>
      </w:r>
    </w:p>
    <w:p w:rsidR="003B2ABC" w:rsidRPr="00A479BB" w:rsidRDefault="00A479BB" w:rsidP="00A479BB">
      <w:pPr>
        <w:pStyle w:val="MDPI51figurecaption"/>
        <w:jc w:val="center"/>
      </w:pPr>
      <w:r w:rsidRPr="00A479BB">
        <w:rPr>
          <w:b/>
        </w:rPr>
        <w:t>Figure 1.</w:t>
      </w:r>
      <w:r w:rsidR="00215B1F" w:rsidRPr="00A479BB">
        <w:rPr>
          <w:b/>
        </w:rPr>
        <w:t xml:space="preserve"> </w:t>
      </w:r>
      <w:r w:rsidR="00215B1F" w:rsidRPr="00A479BB">
        <w:t xml:space="preserve">X-ray diffraction patterns of the raw montmorillonite, </w:t>
      </w:r>
      <w:r w:rsidR="002F4A3C" w:rsidRPr="00A479BB">
        <w:t xml:space="preserve">saponite, </w:t>
      </w:r>
      <w:r w:rsidR="00215B1F" w:rsidRPr="00A479BB">
        <w:t>sepiolite and palygorskite.</w:t>
      </w:r>
    </w:p>
    <w:p w:rsidR="003B2ABC" w:rsidRPr="00A479BB" w:rsidRDefault="00215B1F" w:rsidP="00A479BB">
      <w:pPr>
        <w:pStyle w:val="MDPI31text"/>
        <w:rPr>
          <w:i/>
        </w:rPr>
      </w:pPr>
      <w:r w:rsidRPr="00A479BB">
        <w:rPr>
          <w:color w:val="000000" w:themeColor="text1"/>
        </w:rPr>
        <w:t xml:space="preserve">Figure 2 shows </w:t>
      </w:r>
      <w:r w:rsidRPr="00A479BB">
        <w:t xml:space="preserve">the X-ray diffraction patterns of the starting montmorillonite and saponite together with the PCH- materials obtained with them. A comparison of the diffraction profile of the natural montmorillonite and of Mont-PCH shows that the synthesis of this new material causes a strong broadening and a decreasing in intensity of the 001 reflection (12.5 Å) together with the disappearance of the gypsum peak. The intensity of the quartz and feldspar peaks appears to be decreased respect the intensity of the 020 reflection of montmorillonite. Nevertheless, this modification can be related with the homogeneity of the sample. Moreover, an intense alteration in the 060 reflection can be detected. It must be considered that when the PCH is synthesized, silica columns are being inserted between the TOT sheets of the </w:t>
      </w:r>
      <w:r w:rsidRPr="00A479BB">
        <w:rPr>
          <w:color w:val="000000" w:themeColor="text1"/>
        </w:rPr>
        <w:t xml:space="preserve">montmorillonite [36], </w:t>
      </w:r>
      <w:r w:rsidRPr="00A479BB">
        <w:t>this insertion produces an increase in the basal spacing of the laminar structures and a strong delamination accompanied by an increase in the disorder degree. These structural modification explains the practical disappearance of reflection 001 of the montmorillonite and the increasing in the background signal overlapping with the reflections peaks between 20 and 30° 2θ. Likewise, the decrease in the intensity of reflection 060 suggests that the treatment to obtain the Mont-PCH also produces a strong reduction in particle size along the b axis.</w:t>
      </w:r>
    </w:p>
    <w:p w:rsidR="00215B1F" w:rsidRPr="00A479BB" w:rsidRDefault="00215B1F" w:rsidP="00A479BB">
      <w:pPr>
        <w:pStyle w:val="MDPI31text"/>
        <w:rPr>
          <w:i/>
        </w:rPr>
      </w:pPr>
      <w:r w:rsidRPr="00A479BB">
        <w:t>Similar observations can be made by comparing the diffraction profile of natural saponite and Sap-PCH. In this case, the almost disappearance of the 001 reflection of saponite suggest, as observed in montmorillonite, a strong delamination of the saponite layers, whereas a small peak remains at 10 Å, indicating that a small amount of illite is present in the saponite sample. In this case, apparently, the synthesis of PCH in the saponite also produces an increase in the degree of disorder as can be seen in the increase of the background signal in the reflections located between 20 and 30</w:t>
      </w:r>
      <w:r w:rsidR="0091167D" w:rsidRPr="00A479BB">
        <w:t>°</w:t>
      </w:r>
      <w:r w:rsidRPr="00A479BB">
        <w:t xml:space="preserve"> 2θ. A small decreasing in the intensity of the 060 reflection also suggests a reduction in particle size along the b axis. Nevertheless, this decreasing is lower than the observed in the case of montmorillonite.</w:t>
      </w:r>
    </w:p>
    <w:p w:rsidR="0091167D" w:rsidRPr="00A479BB" w:rsidRDefault="0091167D" w:rsidP="00A479BB">
      <w:pPr>
        <w:pStyle w:val="ListParagraph"/>
        <w:adjustRightInd w:val="0"/>
        <w:snapToGrid w:val="0"/>
        <w:spacing w:line="360" w:lineRule="auto"/>
        <w:ind w:left="0"/>
        <w:jc w:val="both"/>
        <w:rPr>
          <w:rFonts w:ascii="Times New Roman" w:hAnsi="Times New Roman" w:cs="Times New Roman"/>
          <w:sz w:val="24"/>
          <w:szCs w:val="24"/>
          <w:lang w:val="en-US"/>
        </w:rPr>
      </w:pPr>
    </w:p>
    <w:p w:rsidR="0091167D" w:rsidRPr="00A479BB" w:rsidRDefault="0091167D" w:rsidP="00A479BB">
      <w:pPr>
        <w:pStyle w:val="MDPI52figure"/>
      </w:pPr>
      <w:r w:rsidRPr="00A479BB">
        <w:rPr>
          <w:lang w:eastAsia="zh-CN"/>
        </w:rPr>
        <w:lastRenderedPageBreak/>
        <w:drawing>
          <wp:inline distT="0" distB="0" distL="0" distR="0" wp14:anchorId="74C11E43" wp14:editId="2FB2F497">
            <wp:extent cx="4737600" cy="4320000"/>
            <wp:effectExtent l="0" t="0" r="635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7600" cy="4320000"/>
                    </a:xfrm>
                    <a:prstGeom prst="rect">
                      <a:avLst/>
                    </a:prstGeom>
                    <a:noFill/>
                    <a:ln>
                      <a:noFill/>
                    </a:ln>
                  </pic:spPr>
                </pic:pic>
              </a:graphicData>
            </a:graphic>
          </wp:inline>
        </w:drawing>
      </w:r>
    </w:p>
    <w:p w:rsidR="0091167D" w:rsidRPr="00A479BB" w:rsidRDefault="00A479BB" w:rsidP="00A479BB">
      <w:pPr>
        <w:pStyle w:val="MDPI51figurecaption"/>
      </w:pPr>
      <w:r w:rsidRPr="00A479BB">
        <w:rPr>
          <w:b/>
        </w:rPr>
        <w:t>Figure 2.</w:t>
      </w:r>
      <w:r w:rsidR="0091167D" w:rsidRPr="00A479BB">
        <w:rPr>
          <w:b/>
        </w:rPr>
        <w:t xml:space="preserve"> </w:t>
      </w:r>
      <w:r w:rsidR="0091167D" w:rsidRPr="00A479BB">
        <w:t>X-ray diffraction patterns of the raw montmorillonite, mont-PCH, raw saponite and sap-PCH.</w:t>
      </w:r>
    </w:p>
    <w:p w:rsidR="0091167D" w:rsidRPr="00A479BB" w:rsidRDefault="0091167D" w:rsidP="00A479BB">
      <w:pPr>
        <w:pStyle w:val="MDPI31text"/>
        <w:rPr>
          <w:i/>
        </w:rPr>
      </w:pPr>
      <w:r w:rsidRPr="00A479BB">
        <w:t xml:space="preserve">Figure 3 shows the X-ray diffraction diagrams of the </w:t>
      </w:r>
      <w:r w:rsidR="00356EED" w:rsidRPr="00A479BB">
        <w:t>sepiolite</w:t>
      </w:r>
      <w:r w:rsidRPr="00A479BB">
        <w:t xml:space="preserve"> of the palygorskite and the corresponding materials obtained after subjecting the samples to the same synthetic conditions with which the PCH were obtained with the minerals of the smectite group. These materials were named Sap-PCH and Pal-PCH respectively. By comparison of the X-ray diffraction profile of sepiolite and Sep-PCH a slight overall decreasing of the signal of the diffraction profile and an increase of the FWHM of the 110 reflection are observed. This suggest that the synthesis conditions do not modify the original crystal structure of sepiolite. Nevertheless, some slight alteration located exclusively in the external surface of the fibres can explain the observed modifications.</w:t>
      </w:r>
    </w:p>
    <w:p w:rsidR="0091167D" w:rsidRPr="00A479BB" w:rsidRDefault="0091167D" w:rsidP="00A479BB">
      <w:pPr>
        <w:pStyle w:val="MDPI31text"/>
        <w:rPr>
          <w:i/>
        </w:rPr>
      </w:pPr>
      <w:r w:rsidRPr="00A479BB">
        <w:t xml:space="preserve">On the contrary, the comparison between the X-ray diffraction profiles of starting palygorskite and Pal-PCH shows that </w:t>
      </w:r>
      <w:r w:rsidR="002F4A3C" w:rsidRPr="00A479BB">
        <w:t xml:space="preserve">synthesis of the PCH modifies strongly </w:t>
      </w:r>
      <w:r w:rsidRPr="00A479BB">
        <w:t xml:space="preserve">the diffraction profile </w:t>
      </w:r>
      <w:r w:rsidR="002F4A3C" w:rsidRPr="00A479BB">
        <w:t>of the starting palygorskite. T</w:t>
      </w:r>
      <w:r w:rsidRPr="00A479BB">
        <w:t xml:space="preserve">he reflection 110 of the saponite </w:t>
      </w:r>
      <w:r w:rsidR="002F4A3C" w:rsidRPr="00A479BB">
        <w:t xml:space="preserve">is almost </w:t>
      </w:r>
      <w:r w:rsidRPr="00A479BB">
        <w:t>completely</w:t>
      </w:r>
      <w:r w:rsidR="002F4A3C" w:rsidRPr="00A479BB">
        <w:t xml:space="preserve"> dissapeared and the diffraction peaks between 20 and 25° 2θ are replaced by </w:t>
      </w:r>
      <w:r w:rsidRPr="00A479BB">
        <w:t>a broad</w:t>
      </w:r>
      <w:r w:rsidR="002F4A3C" w:rsidRPr="00A479BB">
        <w:t xml:space="preserve"> band</w:t>
      </w:r>
      <w:r w:rsidRPr="00A479BB">
        <w:t xml:space="preserve"> between 10 and 20° </w:t>
      </w:r>
      <w:r w:rsidR="002F4A3C" w:rsidRPr="00A479BB">
        <w:t>2θ.</w:t>
      </w:r>
    </w:p>
    <w:p w:rsidR="0091167D" w:rsidRPr="00A479BB" w:rsidRDefault="0091167D" w:rsidP="00A479BB">
      <w:pPr>
        <w:pStyle w:val="ListParagraph"/>
        <w:adjustRightInd w:val="0"/>
        <w:snapToGrid w:val="0"/>
        <w:spacing w:line="360" w:lineRule="auto"/>
        <w:ind w:left="0"/>
        <w:jc w:val="both"/>
        <w:rPr>
          <w:rFonts w:ascii="Times New Roman" w:hAnsi="Times New Roman" w:cs="Times New Roman"/>
          <w:sz w:val="24"/>
          <w:szCs w:val="24"/>
          <w:lang w:val="en-US"/>
        </w:rPr>
      </w:pPr>
    </w:p>
    <w:p w:rsidR="0091167D" w:rsidRPr="00A479BB" w:rsidRDefault="002F4A3C" w:rsidP="00A479BB">
      <w:pPr>
        <w:pStyle w:val="MDPI52figure"/>
      </w:pPr>
      <w:r w:rsidRPr="00A479BB">
        <w:rPr>
          <w:lang w:eastAsia="zh-CN"/>
        </w:rPr>
        <w:lastRenderedPageBreak/>
        <w:drawing>
          <wp:inline distT="0" distB="0" distL="0" distR="0" wp14:anchorId="4A58F2C1">
            <wp:extent cx="4669790" cy="4322445"/>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9790" cy="4322445"/>
                    </a:xfrm>
                    <a:prstGeom prst="rect">
                      <a:avLst/>
                    </a:prstGeom>
                    <a:noFill/>
                  </pic:spPr>
                </pic:pic>
              </a:graphicData>
            </a:graphic>
          </wp:inline>
        </w:drawing>
      </w:r>
    </w:p>
    <w:p w:rsidR="0091167D" w:rsidRPr="00A479BB" w:rsidRDefault="00012709" w:rsidP="00012709">
      <w:pPr>
        <w:pStyle w:val="MDPI51figurecaption"/>
        <w:jc w:val="center"/>
        <w:rPr>
          <w:i/>
        </w:rPr>
      </w:pPr>
      <w:r w:rsidRPr="00012709">
        <w:rPr>
          <w:b/>
        </w:rPr>
        <w:t>Figure 3.</w:t>
      </w:r>
      <w:r w:rsidR="0091167D" w:rsidRPr="00012709">
        <w:rPr>
          <w:b/>
        </w:rPr>
        <w:t xml:space="preserve"> </w:t>
      </w:r>
      <w:r w:rsidR="0091167D" w:rsidRPr="00A479BB">
        <w:t xml:space="preserve">X-ray diffraction patterns of the raw </w:t>
      </w:r>
      <w:r w:rsidR="008C4DE3" w:rsidRPr="00A479BB">
        <w:t>sepiolite</w:t>
      </w:r>
      <w:r w:rsidR="0091167D" w:rsidRPr="00A479BB">
        <w:t xml:space="preserve">, </w:t>
      </w:r>
      <w:r w:rsidR="008C4DE3" w:rsidRPr="00A479BB">
        <w:t>sep</w:t>
      </w:r>
      <w:r w:rsidR="0091167D" w:rsidRPr="00A479BB">
        <w:t xml:space="preserve">-PCH, raw </w:t>
      </w:r>
      <w:r w:rsidR="008C4DE3" w:rsidRPr="00A479BB">
        <w:t>palygorskite</w:t>
      </w:r>
      <w:r w:rsidR="0091167D" w:rsidRPr="00A479BB">
        <w:t xml:space="preserve"> and </w:t>
      </w:r>
      <w:r w:rsidR="008C4DE3" w:rsidRPr="00A479BB">
        <w:t>pal</w:t>
      </w:r>
      <w:r w:rsidR="0091167D" w:rsidRPr="00A479BB">
        <w:t>-PCH.</w:t>
      </w:r>
    </w:p>
    <w:p w:rsidR="008C4DE3" w:rsidRPr="00A479BB" w:rsidRDefault="008C4DE3" w:rsidP="00A479BB">
      <w:pPr>
        <w:pStyle w:val="MDPI31text"/>
        <w:rPr>
          <w:i/>
        </w:rPr>
      </w:pPr>
      <w:r w:rsidRPr="00A479BB">
        <w:t>Figure 4 compiles the SEM images of montmorillonite and the PCH synthesized from this clay mineral. From Fig. 4a, it can be observed how the starting montmorillonite displays particles with lamellar structure, which appear generally associated in packages with a size between 20 and 30 µm approximately. The isolated laminar particles display a length of about 10 µm along the b axis, although they are extremely thin along the c axis. In summary, montmorillonite sample is formed by plates whose morphology is strongly anisotropic as a consequence of pressure and temperature along the time as well as environmental effects. Fig. 4b shows a SEM image of PCH obtained from montmorillonite. The synthesis of this material causes a strong decrease of the particle size along the b axis, diminishing to an average length of 2 µm approximately. These small particles also appear associated in aggregates where the laminar particles are distributed randomly, forming extremely porous aggregates.</w:t>
      </w:r>
    </w:p>
    <w:p w:rsidR="008C4DE3" w:rsidRPr="00A479BB" w:rsidRDefault="008C4DE3" w:rsidP="00A479BB">
      <w:pPr>
        <w:pStyle w:val="MDPI31text"/>
        <w:rPr>
          <w:i/>
        </w:rPr>
      </w:pPr>
      <w:r w:rsidRPr="00A479BB">
        <w:t>In the case of saponite (Fig. 4c), this sample also shows a laminar morphology formed by small particles whos</w:t>
      </w:r>
      <w:r w:rsidR="007900DF" w:rsidRPr="00A479BB">
        <w:t>e length along de b axis is smaller</w:t>
      </w:r>
      <w:r w:rsidRPr="00A479BB">
        <w:t xml:space="preserve"> than 4 µm. These particles form agglomerates, which can have dimensions greater than 10 µm, are arranged in parallel in such a way the porosity is relatively low. In addition, the SEM image also displays that the laminar particles appear flattened and a low proportion of small fibers, which are related to the presence are shown in the figure of a low proportion of sepiolite fibers. PCH formed from the saponite (Fig. 4d) presents a high delamination while the sheets are extremely thin. These effect favour the rolling in themselves, especially in the edge of the sheets. In the upper right vertex of the PCH obtained from sepiolite, it can also be observed a strong reduction in particle size, obtaining particles with a size much smaller than 0.2 µm in some cases.</w:t>
      </w:r>
    </w:p>
    <w:p w:rsidR="008C4DE3" w:rsidRPr="00A479BB" w:rsidRDefault="008C4DE3" w:rsidP="00A479BB">
      <w:pPr>
        <w:pStyle w:val="MDPI52figure"/>
      </w:pPr>
      <w:r w:rsidRPr="00A479BB">
        <w:rPr>
          <w:lang w:eastAsia="zh-CN"/>
        </w:rPr>
        <w:lastRenderedPageBreak/>
        <w:drawing>
          <wp:inline distT="0" distB="0" distL="0" distR="0" wp14:anchorId="3AE830E9" wp14:editId="78A92A11">
            <wp:extent cx="5759450" cy="4124805"/>
            <wp:effectExtent l="19050" t="0" r="0"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5759450" cy="4124805"/>
                    </a:xfrm>
                    <a:prstGeom prst="rect">
                      <a:avLst/>
                    </a:prstGeom>
                    <a:noFill/>
                    <a:ln w="9525">
                      <a:noFill/>
                      <a:miter lim="800000"/>
                      <a:headEnd/>
                      <a:tailEnd/>
                    </a:ln>
                  </pic:spPr>
                </pic:pic>
              </a:graphicData>
            </a:graphic>
          </wp:inline>
        </w:drawing>
      </w:r>
    </w:p>
    <w:p w:rsidR="008C4DE3" w:rsidRPr="00A479BB" w:rsidRDefault="00A479BB" w:rsidP="00A479BB">
      <w:pPr>
        <w:pStyle w:val="MDPI51figurecaption"/>
        <w:rPr>
          <w:szCs w:val="24"/>
        </w:rPr>
      </w:pPr>
      <w:r w:rsidRPr="00A479BB">
        <w:rPr>
          <w:b/>
        </w:rPr>
        <w:t>Figure 4.</w:t>
      </w:r>
      <w:r w:rsidR="008C4DE3" w:rsidRPr="00A479BB">
        <w:rPr>
          <w:b/>
        </w:rPr>
        <w:t xml:space="preserve"> </w:t>
      </w:r>
      <w:r w:rsidR="008C4DE3" w:rsidRPr="00A479BB">
        <w:t>SEM micrographs of the starting montmorillonite (a) and its respective PCH (mont-PCH) (b). SEM micrographs of the starting saponite (c) and their respective PCH (sap-PCH) (d).</w:t>
      </w:r>
    </w:p>
    <w:p w:rsidR="008C4DE3" w:rsidRPr="00A479BB" w:rsidRDefault="008C4DE3" w:rsidP="00A479BB">
      <w:pPr>
        <w:pStyle w:val="MDPI31text"/>
        <w:rPr>
          <w:i/>
        </w:rPr>
      </w:pPr>
      <w:r w:rsidRPr="00A479BB">
        <w:t>Figure 5a shows the SEM image of the raw sepiolite. This image reveals that sepiolite shows its characteristic fibrous forms formed by associations of fibers that are longer than 4µ, but extremely thin sections. In the case of the PCH obtained from sepiolite, Fig. 5b reveals a separation of these fibers together with a notable thickening due to the crystallization of silica around these fibers. In addition, it can be observed a shortening of the starting fibers as a consequence of the fracture of the fibers after the synthesis of its respective PCH.</w:t>
      </w:r>
    </w:p>
    <w:p w:rsidR="008C4DE3" w:rsidRPr="00A479BB" w:rsidRDefault="008C4DE3" w:rsidP="00A479BB">
      <w:pPr>
        <w:pStyle w:val="MDPI31text"/>
        <w:rPr>
          <w:i/>
        </w:rPr>
      </w:pPr>
      <w:r w:rsidRPr="00A479BB">
        <w:t>In the case of palygorskite, Fig. 5c presents similar fibers to those observed in the case of sepiolite. In the case of PCH obtained with sepiolite, shown in Fig. 5d, the synthesis of the PCH also produces a thickening of the fibers and a fracture of them as was observed in the sepiolite. Likewise, small spherical particles are detected. These particles could ascribed to an excesses of silica formed in the synthesis of the PCH.</w:t>
      </w:r>
    </w:p>
    <w:p w:rsidR="008C4DE3" w:rsidRPr="00A479BB" w:rsidRDefault="008C4DE3" w:rsidP="00A479BB">
      <w:pPr>
        <w:pStyle w:val="MDPI52figure"/>
      </w:pPr>
      <w:r w:rsidRPr="00A479BB">
        <w:rPr>
          <w:lang w:eastAsia="zh-CN"/>
        </w:rPr>
        <w:lastRenderedPageBreak/>
        <w:drawing>
          <wp:inline distT="0" distB="0" distL="0" distR="0" wp14:anchorId="647B40D2" wp14:editId="6772A24F">
            <wp:extent cx="5759450" cy="4090332"/>
            <wp:effectExtent l="19050" t="0" r="0" b="0"/>
            <wp:docPr id="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5759450" cy="4090332"/>
                    </a:xfrm>
                    <a:prstGeom prst="rect">
                      <a:avLst/>
                    </a:prstGeom>
                    <a:noFill/>
                    <a:ln w="9525">
                      <a:noFill/>
                      <a:miter lim="800000"/>
                      <a:headEnd/>
                      <a:tailEnd/>
                    </a:ln>
                  </pic:spPr>
                </pic:pic>
              </a:graphicData>
            </a:graphic>
          </wp:inline>
        </w:drawing>
      </w:r>
    </w:p>
    <w:p w:rsidR="008C4DE3" w:rsidRPr="00A479BB" w:rsidRDefault="00A479BB" w:rsidP="00A479BB">
      <w:pPr>
        <w:pStyle w:val="MDPI51figurecaption"/>
      </w:pPr>
      <w:r w:rsidRPr="00A479BB">
        <w:rPr>
          <w:b/>
        </w:rPr>
        <w:t>Figure 5.</w:t>
      </w:r>
      <w:r w:rsidR="008C4DE3" w:rsidRPr="00A479BB">
        <w:rPr>
          <w:b/>
        </w:rPr>
        <w:t xml:space="preserve"> </w:t>
      </w:r>
      <w:r w:rsidR="008C4DE3" w:rsidRPr="00A479BB">
        <w:t>SEM micrographs of the starting sepiolite (a) and its respective PCH (b). SEM micrographs of the starting palygorskite (c) and their respective PCH (d)</w:t>
      </w:r>
      <w:r>
        <w:t>.</w:t>
      </w:r>
    </w:p>
    <w:p w:rsidR="008C4DE3" w:rsidRPr="00A479BB" w:rsidRDefault="00792461" w:rsidP="00A479BB">
      <w:pPr>
        <w:pStyle w:val="MDPI31text"/>
        <w:rPr>
          <w:i/>
        </w:rPr>
      </w:pPr>
      <w:r w:rsidRPr="00A479BB">
        <w:t>Figure 6 shows the infrared spectra of the starting montmorillonite and saponite, and the corresponding obtained PCH materials. Some differences in the number and the positions of the OH stretching bands in the FTIR spectra of montmorillonite and saponite can be observed in Fig. 6Ia and 6Ic. In the case of montmorillonite (Fig. 6Ia), the spectrum is dominated by a broad band centered at 3619 cm</w:t>
      </w:r>
      <w:r w:rsidRPr="00A479BB">
        <w:rPr>
          <w:vertAlign w:val="superscript"/>
        </w:rPr>
        <w:t>-1</w:t>
      </w:r>
      <w:r w:rsidRPr="00A479BB">
        <w:t xml:space="preserve"> related with Al(OH)Al-stretching vibrations [40]. In this spectrum we can also observe broad bands between 3500 and 3000 cm</w:t>
      </w:r>
      <w:r w:rsidRPr="00A479BB">
        <w:rPr>
          <w:vertAlign w:val="superscript"/>
        </w:rPr>
        <w:t>-1</w:t>
      </w:r>
      <w:r w:rsidRPr="00A479BB">
        <w:t xml:space="preserve"> assigned to the tension vibrations of the OH groups of the water molecules located between the 2:1 layers [41]. Fig</w:t>
      </w:r>
      <w:r w:rsidR="006B5B25" w:rsidRPr="00A479BB">
        <w:t>.</w:t>
      </w:r>
      <w:r w:rsidRPr="00A479BB">
        <w:t xml:space="preserve"> 6IIa shows the Si-O stretching region of the montmorillonite FTIR spectrum (1700-900 cm</w:t>
      </w:r>
      <w:r w:rsidRPr="00A479BB">
        <w:rPr>
          <w:vertAlign w:val="superscript"/>
        </w:rPr>
        <w:t>-1</w:t>
      </w:r>
      <w:r w:rsidRPr="00A479BB">
        <w:t>). In this region there is a small band at 1631 cm</w:t>
      </w:r>
      <w:r w:rsidRPr="00A479BB">
        <w:rPr>
          <w:vertAlign w:val="superscript"/>
        </w:rPr>
        <w:t>-1</w:t>
      </w:r>
      <w:r w:rsidRPr="00A479BB">
        <w:t xml:space="preserve"> classically assigned to the deformation vibrations of water molecules </w:t>
      </w:r>
      <w:r w:rsidR="006B5B25" w:rsidRPr="00A479BB">
        <w:t>[42]</w:t>
      </w:r>
      <w:r w:rsidR="006D192B" w:rsidRPr="00A479BB">
        <w:t>, and</w:t>
      </w:r>
      <w:r w:rsidRPr="00A479BB">
        <w:t xml:space="preserve"> bands at 1116 cm</w:t>
      </w:r>
      <w:r w:rsidRPr="00A479BB">
        <w:rPr>
          <w:vertAlign w:val="superscript"/>
        </w:rPr>
        <w:t>-1</w:t>
      </w:r>
      <w:r w:rsidRPr="00A479BB">
        <w:t xml:space="preserve"> and 980 in 911cm</w:t>
      </w:r>
      <w:r w:rsidRPr="00A479BB">
        <w:rPr>
          <w:vertAlign w:val="superscript"/>
        </w:rPr>
        <w:t>-1</w:t>
      </w:r>
      <w:r w:rsidRPr="00A479BB">
        <w:t xml:space="preserve"> which are assigned to the tension vibrations of the silicon-oxygen groups located in the tetrahedral layers of the 2: 1 type montmorillonite sheets </w:t>
      </w:r>
      <w:r w:rsidR="006B5B25" w:rsidRPr="00A479BB">
        <w:t>[41]</w:t>
      </w:r>
      <w:r w:rsidRPr="00A479BB">
        <w:t>.</w:t>
      </w:r>
    </w:p>
    <w:p w:rsidR="006B5B25" w:rsidRPr="00A479BB" w:rsidRDefault="006B5B25" w:rsidP="00A479BB">
      <w:pPr>
        <w:pStyle w:val="ListParagraph"/>
        <w:adjustRightInd w:val="0"/>
        <w:snapToGrid w:val="0"/>
        <w:spacing w:line="360" w:lineRule="auto"/>
        <w:ind w:left="0"/>
        <w:jc w:val="both"/>
        <w:rPr>
          <w:rFonts w:ascii="Times New Roman" w:hAnsi="Times New Roman" w:cs="Times New Roman"/>
          <w:sz w:val="24"/>
          <w:szCs w:val="24"/>
          <w:lang w:val="en-US"/>
        </w:rPr>
      </w:pPr>
    </w:p>
    <w:p w:rsidR="006B5B25" w:rsidRPr="00A479BB" w:rsidRDefault="006B5B25" w:rsidP="00A479BB">
      <w:pPr>
        <w:pStyle w:val="MDPI52figure"/>
      </w:pPr>
      <w:r w:rsidRPr="00A479BB">
        <w:rPr>
          <w:lang w:eastAsia="zh-CN"/>
        </w:rPr>
        <w:lastRenderedPageBreak/>
        <w:drawing>
          <wp:inline distT="0" distB="0" distL="0" distR="0" wp14:anchorId="3596742C" wp14:editId="67F382DD">
            <wp:extent cx="5400675" cy="35623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675" cy="3562350"/>
                    </a:xfrm>
                    <a:prstGeom prst="rect">
                      <a:avLst/>
                    </a:prstGeom>
                    <a:noFill/>
                    <a:ln>
                      <a:noFill/>
                    </a:ln>
                  </pic:spPr>
                </pic:pic>
              </a:graphicData>
            </a:graphic>
          </wp:inline>
        </w:drawing>
      </w:r>
    </w:p>
    <w:p w:rsidR="0091167D" w:rsidRPr="00A479BB" w:rsidRDefault="00A479BB" w:rsidP="00A479BB">
      <w:pPr>
        <w:pStyle w:val="MDPI51figurecaption"/>
      </w:pPr>
      <w:r w:rsidRPr="00A479BB">
        <w:rPr>
          <w:b/>
        </w:rPr>
        <w:t>Figure 6.</w:t>
      </w:r>
      <w:r w:rsidR="006B5B25" w:rsidRPr="00A479BB">
        <w:rPr>
          <w:b/>
        </w:rPr>
        <w:t xml:space="preserve"> </w:t>
      </w:r>
      <w:r w:rsidR="006B5B25" w:rsidRPr="00A479BB">
        <w:t>FT-IR spectra of the s</w:t>
      </w:r>
      <w:r w:rsidR="007900DF" w:rsidRPr="00A479BB">
        <w:t xml:space="preserve">tarting montmorillonite (a) mont-PCH (b), </w:t>
      </w:r>
      <w:r w:rsidR="006B5B25" w:rsidRPr="00A479BB">
        <w:t xml:space="preserve">starting saponite (c) and </w:t>
      </w:r>
      <w:r w:rsidR="007900DF" w:rsidRPr="00A479BB">
        <w:t>sap-PCH</w:t>
      </w:r>
      <w:r w:rsidR="006B5B25" w:rsidRPr="00A479BB">
        <w:t xml:space="preserve"> (d).</w:t>
      </w:r>
    </w:p>
    <w:p w:rsidR="006B5B25" w:rsidRPr="007653E8" w:rsidRDefault="006B5B25" w:rsidP="007653E8">
      <w:pPr>
        <w:pStyle w:val="MDPI31text"/>
        <w:rPr>
          <w:i/>
        </w:rPr>
      </w:pPr>
      <w:r w:rsidRPr="007653E8">
        <w:t>In the case of saponite, the OH-stretching region of the FTIR spectrum is characterized by th</w:t>
      </w:r>
      <w:r w:rsidR="00FF1316" w:rsidRPr="007653E8">
        <w:t>e presence of a band at 3619 cm</w:t>
      </w:r>
      <w:r w:rsidR="00FF1316" w:rsidRPr="007653E8">
        <w:rPr>
          <w:vertAlign w:val="superscript"/>
        </w:rPr>
        <w:t>-</w:t>
      </w:r>
      <w:r w:rsidRPr="007653E8">
        <w:rPr>
          <w:vertAlign w:val="superscript"/>
        </w:rPr>
        <w:t>1</w:t>
      </w:r>
      <w:r w:rsidRPr="007653E8">
        <w:t xml:space="preserve"> accompanied by a shoulder at 3677 cm</w:t>
      </w:r>
      <w:r w:rsidR="00FF1316" w:rsidRPr="007653E8">
        <w:rPr>
          <w:vertAlign w:val="superscript"/>
        </w:rPr>
        <w:t>-</w:t>
      </w:r>
      <w:r w:rsidRPr="007653E8">
        <w:rPr>
          <w:vertAlign w:val="superscript"/>
        </w:rPr>
        <w:t>1</w:t>
      </w:r>
      <w:r w:rsidRPr="007653E8">
        <w:t>, and a broad band centered at 3552 cm</w:t>
      </w:r>
      <w:r w:rsidR="00FF1316" w:rsidRPr="007653E8">
        <w:rPr>
          <w:vertAlign w:val="superscript"/>
        </w:rPr>
        <w:t>-</w:t>
      </w:r>
      <w:r w:rsidRPr="007653E8">
        <w:rPr>
          <w:vertAlign w:val="superscript"/>
        </w:rPr>
        <w:t>1</w:t>
      </w:r>
      <w:r w:rsidR="00FF1316" w:rsidRPr="007653E8">
        <w:t>. The band centered at 3619 cm</w:t>
      </w:r>
      <w:r w:rsidR="00FF1316" w:rsidRPr="007653E8">
        <w:rPr>
          <w:vertAlign w:val="superscript"/>
        </w:rPr>
        <w:t>-</w:t>
      </w:r>
      <w:r w:rsidRPr="007653E8">
        <w:rPr>
          <w:vertAlign w:val="superscript"/>
        </w:rPr>
        <w:t>1</w:t>
      </w:r>
      <w:r w:rsidRPr="007653E8">
        <w:t xml:space="preserve"> is related to the OH stretching mode of structural Mg(OH)</w:t>
      </w:r>
      <w:r w:rsidRPr="007653E8">
        <w:rPr>
          <w:vertAlign w:val="subscript"/>
        </w:rPr>
        <w:t>2</w:t>
      </w:r>
      <w:r w:rsidRPr="007653E8">
        <w:t xml:space="preserve"> groups in the octahedral sheet of saponite structure </w:t>
      </w:r>
      <w:r w:rsidR="00FF1316" w:rsidRPr="007653E8">
        <w:t>[43,44]. The band at 3677 cm</w:t>
      </w:r>
      <w:r w:rsidR="00FF1316" w:rsidRPr="007653E8">
        <w:rPr>
          <w:vertAlign w:val="superscript"/>
        </w:rPr>
        <w:t>-</w:t>
      </w:r>
      <w:r w:rsidRPr="007653E8">
        <w:rPr>
          <w:vertAlign w:val="superscript"/>
        </w:rPr>
        <w:t>1</w:t>
      </w:r>
      <w:r w:rsidRPr="007653E8">
        <w:t xml:space="preserve"> is assigned to the νOH of isolated Si-OH groups located on the external surface of laminar particles </w:t>
      </w:r>
      <w:r w:rsidR="002F3166" w:rsidRPr="007653E8">
        <w:t>[45]</w:t>
      </w:r>
      <w:r w:rsidRPr="007653E8">
        <w:t>, whereas the band at 3552 cm</w:t>
      </w:r>
      <w:r w:rsidR="002F3166" w:rsidRPr="007653E8">
        <w:rPr>
          <w:vertAlign w:val="superscript"/>
        </w:rPr>
        <w:t>-</w:t>
      </w:r>
      <w:r w:rsidRPr="007653E8">
        <w:rPr>
          <w:vertAlign w:val="superscript"/>
        </w:rPr>
        <w:t>1</w:t>
      </w:r>
      <w:r w:rsidRPr="007653E8">
        <w:t xml:space="preserve"> is related with the OH stretching modes of Al(OH)Si groups formed by isomorphous substitutions of Si(IV) by Al(III) in the tetrahedral s</w:t>
      </w:r>
      <w:r w:rsidR="002F3166" w:rsidRPr="007653E8">
        <w:t>heet of trioctahedral smectite [46,47]</w:t>
      </w:r>
      <w:r w:rsidRPr="007653E8">
        <w:t>. In the 1700-900 cm</w:t>
      </w:r>
      <w:r w:rsidRPr="007653E8">
        <w:rPr>
          <w:vertAlign w:val="superscript"/>
        </w:rPr>
        <w:t>-1</w:t>
      </w:r>
      <w:r w:rsidRPr="007653E8">
        <w:t xml:space="preserve"> region of the saponite FTIR spectrum</w:t>
      </w:r>
      <w:r w:rsidR="00F45B6B" w:rsidRPr="007653E8">
        <w:t xml:space="preserve"> (Fig 6IIc) the band at 1631 cm</w:t>
      </w:r>
      <w:r w:rsidR="00F45B6B" w:rsidRPr="007653E8">
        <w:rPr>
          <w:vertAlign w:val="superscript"/>
        </w:rPr>
        <w:t>-</w:t>
      </w:r>
      <w:r w:rsidRPr="007653E8">
        <w:rPr>
          <w:vertAlign w:val="superscript"/>
        </w:rPr>
        <w:t>1</w:t>
      </w:r>
      <w:r w:rsidRPr="007653E8">
        <w:t xml:space="preserve"> is attributed to the water bending vibrations </w:t>
      </w:r>
      <w:r w:rsidR="002F3166" w:rsidRPr="007653E8">
        <w:t>[42]</w:t>
      </w:r>
      <w:r w:rsidRPr="007653E8">
        <w:t>. In this region it is also possible to identify a band at 1469 cm</w:t>
      </w:r>
      <w:r w:rsidR="00F45B6B" w:rsidRPr="007653E8">
        <w:rPr>
          <w:vertAlign w:val="superscript"/>
        </w:rPr>
        <w:t>-</w:t>
      </w:r>
      <w:r w:rsidRPr="007653E8">
        <w:rPr>
          <w:vertAlign w:val="superscript"/>
        </w:rPr>
        <w:t>1</w:t>
      </w:r>
      <w:r w:rsidRPr="007653E8">
        <w:t xml:space="preserve"> attributed to the (CO</w:t>
      </w:r>
      <w:r w:rsidRPr="007653E8">
        <w:rPr>
          <w:vertAlign w:val="subscript"/>
        </w:rPr>
        <w:t>3</w:t>
      </w:r>
      <w:r w:rsidR="00F45B6B" w:rsidRPr="007653E8">
        <w:t>)</w:t>
      </w:r>
      <w:r w:rsidR="00F45B6B" w:rsidRPr="007653E8">
        <w:rPr>
          <w:vertAlign w:val="superscript"/>
        </w:rPr>
        <w:t>2-</w:t>
      </w:r>
      <w:r w:rsidRPr="007653E8">
        <w:t xml:space="preserve"> antisymmetric and symmetric stretching modes which confirms the presence of dolomite impurity as shown by XRD </w:t>
      </w:r>
      <w:r w:rsidR="00F45B6B" w:rsidRPr="007653E8">
        <w:t>[48]</w:t>
      </w:r>
      <w:r w:rsidRPr="007653E8">
        <w:t xml:space="preserve"> In this case, the Si-O stretching bands (1081 and 953 cm</w:t>
      </w:r>
      <w:r w:rsidRPr="007653E8">
        <w:rPr>
          <w:vertAlign w:val="superscript"/>
        </w:rPr>
        <w:t>-1</w:t>
      </w:r>
      <w:r w:rsidRPr="007653E8">
        <w:t xml:space="preserve">) appears at lower wavenumbers compared to those of montmorillonite </w:t>
      </w:r>
      <w:r w:rsidR="00F45B6B" w:rsidRPr="007653E8">
        <w:t>[42]</w:t>
      </w:r>
      <w:r w:rsidRPr="007653E8">
        <w:t xml:space="preserve"> showing the trioctahedral character.</w:t>
      </w:r>
    </w:p>
    <w:p w:rsidR="00F45B6B" w:rsidRPr="007653E8" w:rsidRDefault="006B5B25" w:rsidP="007653E8">
      <w:pPr>
        <w:pStyle w:val="MDPI31text"/>
      </w:pPr>
      <w:r w:rsidRPr="007653E8">
        <w:t>The OH stretching region of the PCH materials obtained with montmorillonite and saponite are shown in Fig</w:t>
      </w:r>
      <w:r w:rsidR="00F45B6B" w:rsidRPr="007653E8">
        <w:t>.</w:t>
      </w:r>
      <w:r w:rsidRPr="007653E8">
        <w:t xml:space="preserve"> 6Ib and 6Id</w:t>
      </w:r>
      <w:r w:rsidR="00F45B6B" w:rsidRPr="007653E8">
        <w:t xml:space="preserve">, </w:t>
      </w:r>
      <w:r w:rsidRPr="007653E8">
        <w:t xml:space="preserve">respectively. In both cases, the synthesis of the PCH causes strong decreases in the OH stretching bands suggesting that the insertion of the SiO columns affect notably the stretching modes of the octahedral sheets. </w:t>
      </w:r>
    </w:p>
    <w:p w:rsidR="006B5B25" w:rsidRPr="007653E8" w:rsidRDefault="006B5B25" w:rsidP="007653E8">
      <w:pPr>
        <w:pStyle w:val="MDPI31text"/>
      </w:pPr>
      <w:r w:rsidRPr="007653E8">
        <w:t>Moreover,</w:t>
      </w:r>
      <w:r w:rsidR="00F45B6B" w:rsidRPr="007653E8">
        <w:t xml:space="preserve"> the profile of the 1700-900 cm</w:t>
      </w:r>
      <w:r w:rsidR="00F45B6B" w:rsidRPr="007653E8">
        <w:rPr>
          <w:vertAlign w:val="superscript"/>
        </w:rPr>
        <w:t>-</w:t>
      </w:r>
      <w:r w:rsidRPr="007653E8">
        <w:rPr>
          <w:vertAlign w:val="superscript"/>
        </w:rPr>
        <w:t>1</w:t>
      </w:r>
      <w:r w:rsidRPr="007653E8">
        <w:t xml:space="preserve"> region of the FTIR of montmorillonite and saponite are also strongly modified by the PCH synthesis. Figure </w:t>
      </w:r>
      <w:r w:rsidR="00F45B6B" w:rsidRPr="007653E8">
        <w:t>6</w:t>
      </w:r>
      <w:r w:rsidRPr="007653E8">
        <w:t>IIb shows that the synthesis of the PCH in montmorillonite causes a strong shifting of the Si-O bands of the starting materials to 1182, 1023 and 950 cm</w:t>
      </w:r>
      <w:r w:rsidRPr="007653E8">
        <w:rPr>
          <w:vertAlign w:val="superscript"/>
        </w:rPr>
        <w:t>-1</w:t>
      </w:r>
      <w:r w:rsidRPr="007653E8">
        <w:t xml:space="preserve">. Band at 1182 </w:t>
      </w:r>
      <w:r w:rsidR="00F45B6B" w:rsidRPr="007653E8">
        <w:t>cm</w:t>
      </w:r>
      <w:r w:rsidR="00F45B6B" w:rsidRPr="007653E8">
        <w:rPr>
          <w:vertAlign w:val="superscript"/>
        </w:rPr>
        <w:t xml:space="preserve">-1 </w:t>
      </w:r>
      <w:r w:rsidRPr="007653E8">
        <w:t xml:space="preserve">can be assigned to the presence of a certain amount of amorphous silica </w:t>
      </w:r>
      <w:r w:rsidR="00F45B6B" w:rsidRPr="007653E8">
        <w:t xml:space="preserve">[48] </w:t>
      </w:r>
      <w:r w:rsidRPr="007653E8">
        <w:t>whereas the shift of the band at 963 cm</w:t>
      </w:r>
      <w:r w:rsidRPr="007653E8">
        <w:rPr>
          <w:vertAlign w:val="superscript"/>
        </w:rPr>
        <w:t>-1</w:t>
      </w:r>
      <w:r w:rsidRPr="007653E8">
        <w:t xml:space="preserve"> to 1023 cm</w:t>
      </w:r>
      <w:r w:rsidRPr="007653E8">
        <w:rPr>
          <w:vertAlign w:val="superscript"/>
        </w:rPr>
        <w:t>-1</w:t>
      </w:r>
      <w:r w:rsidRPr="007653E8">
        <w:t xml:space="preserve"> suggests that the delamination processes, observed by XRD, favour the vibrations perpendicular to the 001 plane of the Si-O bonds </w:t>
      </w:r>
      <w:r w:rsidR="00F45B6B" w:rsidRPr="007653E8">
        <w:t>[36]</w:t>
      </w:r>
      <w:r w:rsidRPr="007653E8">
        <w:t>.</w:t>
      </w:r>
    </w:p>
    <w:p w:rsidR="006B5B25" w:rsidRPr="007653E8" w:rsidRDefault="006B5B25" w:rsidP="007653E8">
      <w:pPr>
        <w:pStyle w:val="MDPI31text"/>
      </w:pPr>
      <w:r w:rsidRPr="007653E8">
        <w:t>In the case of saponite, Fig</w:t>
      </w:r>
      <w:r w:rsidR="00854B34" w:rsidRPr="007653E8">
        <w:t>.</w:t>
      </w:r>
      <w:r w:rsidRPr="007653E8">
        <w:t xml:space="preserve"> 6IId shows that the insertion of the silica columns in the interlayer space causes the same modification observed in the Si-O stretching bands of montmorillonite. In this case, the loss of the broad band centered at 1400 cm</w:t>
      </w:r>
      <w:r w:rsidRPr="007653E8">
        <w:rPr>
          <w:vertAlign w:val="superscript"/>
        </w:rPr>
        <w:t>-1</w:t>
      </w:r>
      <w:r w:rsidRPr="007653E8">
        <w:t xml:space="preserve"> indicate the complete loss of the dolomite phase observed in the starting saponite.</w:t>
      </w:r>
    </w:p>
    <w:p w:rsidR="006B5B25" w:rsidRPr="007653E8" w:rsidRDefault="006B5B25" w:rsidP="007653E8">
      <w:pPr>
        <w:pStyle w:val="MDPI31text"/>
      </w:pPr>
      <w:r w:rsidRPr="007653E8">
        <w:lastRenderedPageBreak/>
        <w:t>The hydroxyl-stretching region of the FTIR spectra of the starting sepiolite and palygorskite are shown in Fig</w:t>
      </w:r>
      <w:r w:rsidR="00854B34" w:rsidRPr="007653E8">
        <w:t>.</w:t>
      </w:r>
      <w:r w:rsidRPr="007653E8">
        <w:t xml:space="preserve"> 7Ia and 7Ic. In this region sepiolite shows two bands at 3688, and 3617</w:t>
      </w:r>
      <w:r w:rsidR="00854B34" w:rsidRPr="007653E8">
        <w:t xml:space="preserve"> cm</w:t>
      </w:r>
      <w:r w:rsidR="00854B34" w:rsidRPr="007653E8">
        <w:rPr>
          <w:vertAlign w:val="superscript"/>
        </w:rPr>
        <w:t>-</w:t>
      </w:r>
      <w:r w:rsidRPr="007653E8">
        <w:rPr>
          <w:vertAlign w:val="superscript"/>
        </w:rPr>
        <w:t>1</w:t>
      </w:r>
      <w:r w:rsidR="00854B34" w:rsidRPr="007653E8">
        <w:t xml:space="preserve">, </w:t>
      </w:r>
      <w:r w:rsidRPr="007653E8">
        <w:t>which are associated with the stretching vibration of the hydroxyls coordinated wi</w:t>
      </w:r>
      <w:r w:rsidR="00854B34" w:rsidRPr="007653E8">
        <w:t>th magnesium; a band at 3560 cm</w:t>
      </w:r>
      <w:r w:rsidR="00854B34" w:rsidRPr="007653E8">
        <w:rPr>
          <w:vertAlign w:val="superscript"/>
        </w:rPr>
        <w:t>-</w:t>
      </w:r>
      <w:r w:rsidRPr="007653E8">
        <w:rPr>
          <w:vertAlign w:val="superscript"/>
        </w:rPr>
        <w:t>1</w:t>
      </w:r>
      <w:r w:rsidRPr="007653E8">
        <w:t xml:space="preserve"> related with the stretching modes of molecular water coordinated with magnesium </w:t>
      </w:r>
      <w:r w:rsidR="00854B34" w:rsidRPr="007653E8">
        <w:t>[49]</w:t>
      </w:r>
      <w:r w:rsidRPr="007653E8">
        <w:t xml:space="preserve">. On the other </w:t>
      </w:r>
      <w:r w:rsidR="00750C32" w:rsidRPr="007653E8">
        <w:t>hand, bands at 3358 and 3240 cm</w:t>
      </w:r>
      <w:r w:rsidR="00750C32" w:rsidRPr="007653E8">
        <w:rPr>
          <w:vertAlign w:val="superscript"/>
        </w:rPr>
        <w:t>-</w:t>
      </w:r>
      <w:r w:rsidRPr="007653E8">
        <w:rPr>
          <w:vertAlign w:val="superscript"/>
        </w:rPr>
        <w:t>1</w:t>
      </w:r>
      <w:r w:rsidRPr="007653E8">
        <w:t xml:space="preserve"> that have been attributed to zeolitic and coordinated water </w:t>
      </w:r>
      <w:r w:rsidR="00750C32" w:rsidRPr="007653E8">
        <w:t xml:space="preserve">[50]. </w:t>
      </w:r>
      <w:r w:rsidRPr="007653E8">
        <w:t>On the other hand, palygorskite also shows bands at 3611 and 3542 cm</w:t>
      </w:r>
      <w:r w:rsidRPr="007653E8">
        <w:rPr>
          <w:vertAlign w:val="superscript"/>
        </w:rPr>
        <w:t>-1</w:t>
      </w:r>
      <w:r w:rsidR="00750C32" w:rsidRPr="007653E8">
        <w:t>. Band at 3611 cm</w:t>
      </w:r>
      <w:r w:rsidR="00750C32" w:rsidRPr="007653E8">
        <w:rPr>
          <w:vertAlign w:val="superscript"/>
        </w:rPr>
        <w:t>-</w:t>
      </w:r>
      <w:r w:rsidRPr="007653E8">
        <w:rPr>
          <w:vertAlign w:val="superscript"/>
        </w:rPr>
        <w:t>1</w:t>
      </w:r>
      <w:r w:rsidRPr="007653E8">
        <w:t xml:space="preserve"> is the characteristic band of this mineral </w:t>
      </w:r>
      <w:r w:rsidR="00CF45BE" w:rsidRPr="007653E8">
        <w:t>[51]</w:t>
      </w:r>
      <w:r w:rsidRPr="007653E8">
        <w:t>. It is well established in the literature that this is due to the OH-stretching mode in Al</w:t>
      </w:r>
      <w:r w:rsidRPr="007653E8">
        <w:rPr>
          <w:vertAlign w:val="subscript"/>
        </w:rPr>
        <w:t>2</w:t>
      </w:r>
      <w:r w:rsidRPr="007653E8">
        <w:t xml:space="preserve">–OH groups </w:t>
      </w:r>
      <w:r w:rsidR="00750C32" w:rsidRPr="007653E8">
        <w:t>[51]</w:t>
      </w:r>
      <w:r w:rsidRPr="007653E8">
        <w:t xml:space="preserve"> whereas band at 3542 </w:t>
      </w:r>
      <w:r w:rsidR="00750C32" w:rsidRPr="007653E8">
        <w:t>cm</w:t>
      </w:r>
      <w:r w:rsidR="00750C32" w:rsidRPr="007653E8">
        <w:rPr>
          <w:vertAlign w:val="superscript"/>
        </w:rPr>
        <w:t>-1</w:t>
      </w:r>
      <w:r w:rsidR="00750C32" w:rsidRPr="007653E8">
        <w:t xml:space="preserve"> </w:t>
      </w:r>
      <w:r w:rsidRPr="007653E8">
        <w:t>represents the contribution of the OH-stretching mode in Al–Mg–OH, Fe–Mg–OH and Fe</w:t>
      </w:r>
      <w:r w:rsidRPr="007653E8">
        <w:rPr>
          <w:vertAlign w:val="subscript"/>
        </w:rPr>
        <w:t>2</w:t>
      </w:r>
      <w:r w:rsidRPr="007653E8">
        <w:t>–OH groups.</w:t>
      </w:r>
    </w:p>
    <w:p w:rsidR="00CF45BE" w:rsidRPr="007653E8" w:rsidRDefault="006B5B25" w:rsidP="007653E8">
      <w:pPr>
        <w:pStyle w:val="MDPI31text"/>
      </w:pPr>
      <w:r w:rsidRPr="007653E8">
        <w:t xml:space="preserve">Similarly, to that observed in montmorillonites, the synthesis of the PCH, in both sepiolite and palygorskite, causes a strong decrease in the OH stretching bands (Fig. </w:t>
      </w:r>
      <w:r w:rsidR="00CF45BE" w:rsidRPr="007653E8">
        <w:t>6</w:t>
      </w:r>
      <w:r w:rsidRPr="007653E8">
        <w:t xml:space="preserve">Ib and </w:t>
      </w:r>
      <w:r w:rsidR="00CF45BE" w:rsidRPr="007653E8">
        <w:t>6I</w:t>
      </w:r>
      <w:r w:rsidRPr="007653E8">
        <w:t>d) suggesting that the precipitation of the silica affect also notably the stretching modes of the octahedral sheets.</w:t>
      </w:r>
    </w:p>
    <w:p w:rsidR="00CF45BE" w:rsidRPr="00A479BB" w:rsidRDefault="00CF45BE" w:rsidP="007653E8">
      <w:pPr>
        <w:pStyle w:val="MDPI52figure"/>
      </w:pPr>
      <w:r w:rsidRPr="00A479BB">
        <w:rPr>
          <w:lang w:eastAsia="zh-CN"/>
        </w:rPr>
        <w:drawing>
          <wp:inline distT="0" distB="0" distL="0" distR="0" wp14:anchorId="6389611C" wp14:editId="285F4963">
            <wp:extent cx="5389880" cy="352552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9880" cy="3525520"/>
                    </a:xfrm>
                    <a:prstGeom prst="rect">
                      <a:avLst/>
                    </a:prstGeom>
                    <a:noFill/>
                    <a:ln>
                      <a:noFill/>
                    </a:ln>
                  </pic:spPr>
                </pic:pic>
              </a:graphicData>
            </a:graphic>
          </wp:inline>
        </w:drawing>
      </w:r>
    </w:p>
    <w:p w:rsidR="00CF45BE" w:rsidRPr="00A479BB" w:rsidRDefault="007653E8" w:rsidP="007653E8">
      <w:pPr>
        <w:pStyle w:val="MDPI51figurecaption"/>
        <w:jc w:val="center"/>
      </w:pPr>
      <w:r w:rsidRPr="007653E8">
        <w:rPr>
          <w:b/>
        </w:rPr>
        <w:t>Figure 7.</w:t>
      </w:r>
      <w:r w:rsidR="00CF45BE" w:rsidRPr="007653E8">
        <w:rPr>
          <w:b/>
        </w:rPr>
        <w:t xml:space="preserve"> </w:t>
      </w:r>
      <w:r w:rsidR="00CF45BE" w:rsidRPr="00A479BB">
        <w:t>FT-IR spectra of the starting sepiolite (a) sep</w:t>
      </w:r>
      <w:r w:rsidR="007900DF" w:rsidRPr="00A479BB">
        <w:t xml:space="preserve">-PCH (b), </w:t>
      </w:r>
      <w:r w:rsidR="00CF45BE" w:rsidRPr="00A479BB">
        <w:t>palygorskite (c) and pal</w:t>
      </w:r>
      <w:r w:rsidR="007900DF" w:rsidRPr="00A479BB">
        <w:t xml:space="preserve">-PCH </w:t>
      </w:r>
      <w:r w:rsidR="00CF45BE" w:rsidRPr="00A479BB">
        <w:t>(d).</w:t>
      </w:r>
    </w:p>
    <w:p w:rsidR="00CF45BE" w:rsidRPr="007653E8" w:rsidRDefault="00CF45BE" w:rsidP="007653E8">
      <w:pPr>
        <w:pStyle w:val="MDPI31text"/>
      </w:pPr>
      <w:r w:rsidRPr="007653E8">
        <w:t>Fig. 7IIa and 7IIc, shows the 1700-850 cm</w:t>
      </w:r>
      <w:r w:rsidRPr="007653E8">
        <w:rPr>
          <w:vertAlign w:val="superscript"/>
        </w:rPr>
        <w:t>-1</w:t>
      </w:r>
      <w:r w:rsidRPr="007653E8">
        <w:t xml:space="preserve"> region of the FTIR spectra of starting sepiolite and palygorskite. A doublet nearly 1650 cm</w:t>
      </w:r>
      <w:r w:rsidRPr="007653E8">
        <w:rPr>
          <w:vertAlign w:val="superscript"/>
        </w:rPr>
        <w:t>-1</w:t>
      </w:r>
      <w:r w:rsidRPr="007653E8">
        <w:t xml:space="preserve"> is observed for both minerals with maxima at 1656 and 1629 cm</w:t>
      </w:r>
      <w:r w:rsidRPr="007653E8">
        <w:rPr>
          <w:vertAlign w:val="superscript"/>
        </w:rPr>
        <w:t>-1</w:t>
      </w:r>
      <w:r w:rsidRPr="007653E8">
        <w:t xml:space="preserve"> in the FTIR spectrum of sepiolite and at 1652 and 1631 cm</w:t>
      </w:r>
      <w:r w:rsidRPr="007653E8">
        <w:rPr>
          <w:vertAlign w:val="superscript"/>
        </w:rPr>
        <w:t>-1</w:t>
      </w:r>
      <w:r w:rsidRPr="007653E8">
        <w:t xml:space="preserve"> in the case palygorskite. </w:t>
      </w:r>
      <w:r w:rsidR="00196F06" w:rsidRPr="007653E8">
        <w:t>As</w:t>
      </w:r>
      <w:r w:rsidRPr="007653E8">
        <w:t xml:space="preserve"> Farmer </w:t>
      </w:r>
      <w:r w:rsidR="00196F06" w:rsidRPr="007653E8">
        <w:t>indicated [42]</w:t>
      </w:r>
      <w:r w:rsidRPr="007653E8">
        <w:t xml:space="preserve">, these bands can be attributed to the zeolitic and adsorbed water respectively. According to Frost et al. </w:t>
      </w:r>
      <w:r w:rsidR="00196F06" w:rsidRPr="007653E8">
        <w:t>[49]</w:t>
      </w:r>
      <w:r w:rsidRPr="007653E8">
        <w:t xml:space="preserve">, </w:t>
      </w:r>
      <w:r w:rsidR="00196F06" w:rsidRPr="007653E8">
        <w:t>bands at 1206, 1073 and 1000 cm</w:t>
      </w:r>
      <w:r w:rsidR="00196F06" w:rsidRPr="007653E8">
        <w:rPr>
          <w:vertAlign w:val="superscript"/>
        </w:rPr>
        <w:t>-</w:t>
      </w:r>
      <w:r w:rsidRPr="007653E8">
        <w:rPr>
          <w:vertAlign w:val="superscript"/>
        </w:rPr>
        <w:t>1</w:t>
      </w:r>
      <w:r w:rsidRPr="007653E8">
        <w:t xml:space="preserve">, in the case of sepiolite (Fig. </w:t>
      </w:r>
      <w:r w:rsidR="00196F06" w:rsidRPr="007653E8">
        <w:t>7</w:t>
      </w:r>
      <w:r w:rsidRPr="007653E8">
        <w:t>IIa), and bands at 1190, 1083 and 1010 cm</w:t>
      </w:r>
      <w:r w:rsidR="00196F06" w:rsidRPr="007653E8">
        <w:rPr>
          <w:vertAlign w:val="superscript"/>
        </w:rPr>
        <w:t>-</w:t>
      </w:r>
      <w:r w:rsidRPr="007653E8">
        <w:rPr>
          <w:vertAlign w:val="superscript"/>
        </w:rPr>
        <w:t>1</w:t>
      </w:r>
      <w:r w:rsidRPr="007653E8">
        <w:t>, in the case of palygorskite (Fig. 7IIc), are assigned to Si–O stretching modes, whereas those between 1000 and 700 cm</w:t>
      </w:r>
      <w:r w:rsidR="00196F06" w:rsidRPr="007653E8">
        <w:rPr>
          <w:vertAlign w:val="superscript"/>
        </w:rPr>
        <w:t>-</w:t>
      </w:r>
      <w:r w:rsidRPr="007653E8">
        <w:rPr>
          <w:vertAlign w:val="superscript"/>
        </w:rPr>
        <w:t>1</w:t>
      </w:r>
      <w:r w:rsidRPr="007653E8">
        <w:t>, in both FTIR spectra, are attributed to M–OH deformation, where M is Mg or Al. In addition, a ver</w:t>
      </w:r>
      <w:r w:rsidR="00196F06" w:rsidRPr="007653E8">
        <w:t>y small band centred at 1400 cm</w:t>
      </w:r>
      <w:r w:rsidR="00196F06" w:rsidRPr="007653E8">
        <w:rPr>
          <w:vertAlign w:val="superscript"/>
        </w:rPr>
        <w:t>-</w:t>
      </w:r>
      <w:r w:rsidRPr="007653E8">
        <w:rPr>
          <w:vertAlign w:val="superscript"/>
        </w:rPr>
        <w:t>1</w:t>
      </w:r>
      <w:r w:rsidRPr="007653E8">
        <w:t xml:space="preserve"> is observed in the FTIR spectra of palygorskite can be related with the presence of minor amount of carbonates which cannot be detected by XRD.</w:t>
      </w:r>
    </w:p>
    <w:p w:rsidR="00CF45BE" w:rsidRPr="007653E8" w:rsidRDefault="00CF45BE" w:rsidP="007653E8">
      <w:pPr>
        <w:pStyle w:val="MDPI31text"/>
      </w:pPr>
      <w:r w:rsidRPr="007653E8">
        <w:t xml:space="preserve">Figure 7 </w:t>
      </w:r>
      <w:r w:rsidR="00196F06" w:rsidRPr="007653E8">
        <w:t xml:space="preserve">also </w:t>
      </w:r>
      <w:r w:rsidRPr="007653E8">
        <w:t>shows that the PCH synthesis conditions causes strong modifications in the FTIR spectra of both sepiolite and palygorskite. These modifications affect both the vibrations of the OH groups and that of the Si-O bonds. In the 3750-3000 cm</w:t>
      </w:r>
      <w:r w:rsidRPr="007653E8">
        <w:rPr>
          <w:vertAlign w:val="superscript"/>
        </w:rPr>
        <w:t>-1</w:t>
      </w:r>
      <w:r w:rsidRPr="007653E8">
        <w:t xml:space="preserve"> region Fig</w:t>
      </w:r>
      <w:r w:rsidR="00196F06" w:rsidRPr="007653E8">
        <w:t>.</w:t>
      </w:r>
      <w:r w:rsidRPr="007653E8">
        <w:t xml:space="preserve"> 7Ib and 7Id the synthesis causes a dramatic decrease in the tension vibrations of the OH groups that disappear almost completely and end up being part of a small overlapping shoulder with the wider bands of the vibrations of the water molecules that apparently are not affected. However, the transformation of the doublet </w:t>
      </w:r>
      <w:r w:rsidRPr="007653E8">
        <w:lastRenderedPageBreak/>
        <w:t xml:space="preserve">corresponding to the water bending vibrations </w:t>
      </w:r>
      <w:r w:rsidR="00196F06" w:rsidRPr="007653E8">
        <w:t>[42]</w:t>
      </w:r>
      <w:r w:rsidRPr="007653E8">
        <w:t xml:space="preserve"> to a single band at 1634 cm</w:t>
      </w:r>
      <w:r w:rsidRPr="007653E8">
        <w:rPr>
          <w:vertAlign w:val="superscript"/>
        </w:rPr>
        <w:t>-1</w:t>
      </w:r>
      <w:r w:rsidRPr="007653E8">
        <w:t xml:space="preserve"> suggests a homogenization in the local environment surrounding the adsorbed water molecules.</w:t>
      </w:r>
    </w:p>
    <w:p w:rsidR="003B2ABC" w:rsidRPr="007653E8" w:rsidRDefault="00CF45BE" w:rsidP="007653E8">
      <w:pPr>
        <w:pStyle w:val="MDPI31text"/>
      </w:pPr>
      <w:r w:rsidRPr="007653E8">
        <w:t>Strong changes are also observed in the region between 1300 and 850 cm</w:t>
      </w:r>
      <w:r w:rsidRPr="007653E8">
        <w:rPr>
          <w:vertAlign w:val="superscript"/>
        </w:rPr>
        <w:t>-1</w:t>
      </w:r>
      <w:r w:rsidRPr="007653E8">
        <w:t>. In this case, bands corresponding to the Si-O vibrations broaden and shift to higher wavenumbers. These modifications can occur due to two effects that occur simultaneously: first, the structural alteration observed with different degrees in both sepiolite and palygorskite influence the Si-O vibrational modes tetrahedral sheets, and second, the appearance of an amorphous silica phase which can be generated together with the new PCH. Additionally, the synthetic conditions to obtain the PCH produce a decrease in the intensity of the bands below 1000 cm</w:t>
      </w:r>
      <w:r w:rsidRPr="007653E8">
        <w:rPr>
          <w:vertAlign w:val="superscript"/>
        </w:rPr>
        <w:t>-1</w:t>
      </w:r>
      <w:r w:rsidRPr="007653E8">
        <w:t>. This decrease is parallel to the decreasing in the intensity of the OH stretching band observed in Fig. 7I</w:t>
      </w:r>
      <w:r w:rsidR="00196F06" w:rsidRPr="007653E8">
        <w:t xml:space="preserve">, </w:t>
      </w:r>
      <w:r w:rsidRPr="007653E8">
        <w:t>suggest</w:t>
      </w:r>
      <w:r w:rsidR="00196F06" w:rsidRPr="007653E8">
        <w:t>ing</w:t>
      </w:r>
      <w:r w:rsidRPr="007653E8">
        <w:t xml:space="preserve"> that the octahedral layer is noticeably affected. In other hand, as observed in saponite, the loss of the broad band centered at 1400 cm</w:t>
      </w:r>
      <w:r w:rsidRPr="007653E8">
        <w:rPr>
          <w:vertAlign w:val="superscript"/>
        </w:rPr>
        <w:t>-1</w:t>
      </w:r>
      <w:r w:rsidRPr="007653E8">
        <w:t xml:space="preserve"> indicate the complete loss of the small amount of carbonate phase.</w:t>
      </w:r>
    </w:p>
    <w:p w:rsidR="006B5B25" w:rsidRPr="007653E8" w:rsidRDefault="00196F06" w:rsidP="007653E8">
      <w:pPr>
        <w:pStyle w:val="MDPI31text"/>
      </w:pPr>
      <w:r w:rsidRPr="007653E8">
        <w:t>The textural properties were determined from their N</w:t>
      </w:r>
      <w:r w:rsidRPr="007653E8">
        <w:rPr>
          <w:vertAlign w:val="subscript"/>
        </w:rPr>
        <w:t>2</w:t>
      </w:r>
      <w:r w:rsidRPr="007653E8">
        <w:t xml:space="preserve"> adsorption-desorption isotherms at -196 °C (Figure 8). According to the IUPAC classification, the adsorption isotherms of the raw clays can be considered as type-II [52]. The hysteresis loop can be adjusted to H3, which is given by non-rigid aggregates of plate-like particles as clay minerals </w:t>
      </w:r>
      <w:r w:rsidR="001D3E17" w:rsidRPr="007653E8">
        <w:t>[52]</w:t>
      </w:r>
      <w:r w:rsidRPr="007653E8">
        <w:t xml:space="preserve">. This profile is typical both non-porous and macroporous adsorbents. From the adsorption isotherms, it can be observed how the knee is sharper in the case of the Sep sample, which is directly related to the completion of monolayer coverage. These data was confirmed through the BET equation </w:t>
      </w:r>
      <w:r w:rsidR="001D3E17" w:rsidRPr="007653E8">
        <w:t>[37]</w:t>
      </w:r>
      <w:r w:rsidRPr="007653E8">
        <w:t xml:space="preserve"> since Sep sample reaches the highest specific surface area (S</w:t>
      </w:r>
      <w:r w:rsidRPr="007653E8">
        <w:rPr>
          <w:vertAlign w:val="subscript"/>
        </w:rPr>
        <w:t>BET</w:t>
      </w:r>
      <w:r w:rsidRPr="007653E8">
        <w:t xml:space="preserve"> = 182 m</w:t>
      </w:r>
      <w:r w:rsidRPr="007653E8">
        <w:rPr>
          <w:vertAlign w:val="superscript"/>
        </w:rPr>
        <w:t>2</w:t>
      </w:r>
      <w:r w:rsidR="001D3E17" w:rsidRPr="007653E8">
        <w:t xml:space="preserve"> </w:t>
      </w:r>
      <w:r w:rsidRPr="007653E8">
        <w:t>g</w:t>
      </w:r>
      <w:r w:rsidR="001D3E17" w:rsidRPr="007653E8">
        <w:rPr>
          <w:vertAlign w:val="superscript"/>
        </w:rPr>
        <w:t>-1</w:t>
      </w:r>
      <w:r w:rsidRPr="007653E8">
        <w:t>). On the contrary, the sample with the less pronounced knee (Mont) results in a smaller surface area (50 m</w:t>
      </w:r>
      <w:r w:rsidRPr="007653E8">
        <w:rPr>
          <w:vertAlign w:val="superscript"/>
        </w:rPr>
        <w:t>2</w:t>
      </w:r>
      <w:r w:rsidR="001D3E17" w:rsidRPr="007653E8">
        <w:t xml:space="preserve"> </w:t>
      </w:r>
      <w:r w:rsidRPr="007653E8">
        <w:t>g</w:t>
      </w:r>
      <w:r w:rsidR="001D3E17" w:rsidRPr="007653E8">
        <w:rPr>
          <w:vertAlign w:val="superscript"/>
        </w:rPr>
        <w:t>-1</w:t>
      </w:r>
      <w:r w:rsidRPr="007653E8">
        <w:t>).</w:t>
      </w:r>
    </w:p>
    <w:p w:rsidR="0019156D" w:rsidRPr="00A479BB" w:rsidRDefault="0019156D" w:rsidP="006D72EC">
      <w:pPr>
        <w:pStyle w:val="MDPI52figure"/>
        <w:spacing w:before="0"/>
        <w:rPr>
          <w:i/>
        </w:rPr>
      </w:pPr>
      <w:r w:rsidRPr="00A479BB">
        <w:object w:dxaOrig="6735" w:dyaOrig="4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6.9pt;height:237.75pt" o:ole="">
            <v:imagedata r:id="rId15" o:title=""/>
          </v:shape>
          <o:OLEObject Type="Embed" ProgID="Origin50.Graph" ShapeID="_x0000_i1025" DrawAspect="Content" ObjectID="_1638173457" r:id="rId16"/>
        </w:object>
      </w:r>
      <w:bookmarkStart w:id="2" w:name="_GoBack"/>
      <w:bookmarkEnd w:id="2"/>
    </w:p>
    <w:p w:rsidR="0019156D" w:rsidRPr="00A479BB" w:rsidRDefault="007653E8" w:rsidP="007653E8">
      <w:pPr>
        <w:pStyle w:val="MDPI51figurecaption"/>
      </w:pPr>
      <w:r w:rsidRPr="007653E8">
        <w:rPr>
          <w:b/>
        </w:rPr>
        <w:t>Figure 8.</w:t>
      </w:r>
      <w:r w:rsidR="0019156D" w:rsidRPr="007653E8">
        <w:rPr>
          <w:b/>
        </w:rPr>
        <w:t xml:space="preserve"> </w:t>
      </w:r>
      <w:r w:rsidR="0019156D" w:rsidRPr="00A479BB">
        <w:t>N</w:t>
      </w:r>
      <w:r w:rsidR="0019156D" w:rsidRPr="00A479BB">
        <w:rPr>
          <w:vertAlign w:val="subscript"/>
        </w:rPr>
        <w:t>2</w:t>
      </w:r>
      <w:r w:rsidR="0019156D" w:rsidRPr="00A479BB">
        <w:t xml:space="preserve"> adsorption-desorption isotherms at -196 °C of the raw montmorillonite, saponite, sepiolite and palygorskite</w:t>
      </w:r>
      <w:r w:rsidR="006A47EC" w:rsidRPr="00A479BB">
        <w:t>.</w:t>
      </w:r>
    </w:p>
    <w:p w:rsidR="001D3E17" w:rsidRPr="007653E8" w:rsidRDefault="007335D0" w:rsidP="007653E8">
      <w:pPr>
        <w:pStyle w:val="MDPI31text"/>
      </w:pPr>
      <w:r w:rsidRPr="007653E8">
        <w:t>The microporosity of the raw clays were also evaluated from the t-plot method. In spite of the fibrous clay minerals (Sep and Pal) display a periodic inversion of the tetrahedral sheet that generates nanocavities of 0.37 nm × 1.06 nm for sepiolite and 0.37 nm × 0.64 nm for palygorskite [53], these data are not correlated with the t-plot values since these values are relatively low in all cases [38]</w:t>
      </w:r>
      <w:r w:rsidR="006A47EC" w:rsidRPr="007653E8">
        <w:t>.</w:t>
      </w:r>
    </w:p>
    <w:p w:rsidR="006B5B25" w:rsidRDefault="007335D0" w:rsidP="007653E8">
      <w:pPr>
        <w:pStyle w:val="MDPI31text"/>
      </w:pPr>
      <w:r w:rsidRPr="007653E8">
        <w:t>From the N</w:t>
      </w:r>
      <w:r w:rsidRPr="007653E8">
        <w:rPr>
          <w:vertAlign w:val="subscript"/>
        </w:rPr>
        <w:t>2</w:t>
      </w:r>
      <w:r w:rsidRPr="007653E8">
        <w:t>-adsorption isotherms, it can also be observed a clear growth of the N</w:t>
      </w:r>
      <w:r w:rsidRPr="007653E8">
        <w:rPr>
          <w:vertAlign w:val="subscript"/>
        </w:rPr>
        <w:t>2</w:t>
      </w:r>
      <w:r w:rsidRPr="007653E8">
        <w:t>-adsorbed at high relative pressures, mainly in the case of Sep and Pal, due to N</w:t>
      </w:r>
      <w:r w:rsidRPr="007653E8">
        <w:rPr>
          <w:vertAlign w:val="subscript"/>
        </w:rPr>
        <w:t>2</w:t>
      </w:r>
      <w:r w:rsidRPr="007653E8">
        <w:t>-filling between fibers. This growing is less pronounced in the case of the Mont and Sap due to the interparticle voids are lower than those shown for fibrous materials.</w:t>
      </w:r>
    </w:p>
    <w:p w:rsidR="007653E8" w:rsidRPr="007653E8" w:rsidRDefault="007653E8" w:rsidP="007653E8">
      <w:pPr>
        <w:pStyle w:val="MDPI31text"/>
      </w:pPr>
    </w:p>
    <w:p w:rsidR="000204B2" w:rsidRPr="00A479BB" w:rsidRDefault="007653E8" w:rsidP="007653E8">
      <w:pPr>
        <w:pStyle w:val="MDPI41tablecaption"/>
        <w:jc w:val="center"/>
      </w:pPr>
      <w:r w:rsidRPr="007653E8">
        <w:rPr>
          <w:b/>
        </w:rPr>
        <w:t>Table 1.</w:t>
      </w:r>
      <w:r w:rsidR="000204B2" w:rsidRPr="007653E8">
        <w:rPr>
          <w:b/>
        </w:rPr>
        <w:t xml:space="preserve"> </w:t>
      </w:r>
      <w:r w:rsidR="003B35D3" w:rsidRPr="00A479BB">
        <w:t>Textural properties of the raw clays and their respective PCHs</w:t>
      </w:r>
      <w:r w:rsidR="000204B2" w:rsidRPr="00A479BB">
        <w:t>.</w:t>
      </w:r>
    </w:p>
    <w:tbl>
      <w:tblPr>
        <w:tblStyle w:val="TableGrid"/>
        <w:tblW w:w="0" w:type="auto"/>
        <w:jc w:val="center"/>
        <w:tblBorders>
          <w:top w:val="single" w:sz="8" w:space="0" w:color="auto"/>
          <w:left w:val="none" w:sz="0" w:space="0" w:color="auto"/>
          <w:bottom w:val="single" w:sz="8" w:space="0" w:color="auto"/>
          <w:right w:val="none" w:sz="0" w:space="0" w:color="auto"/>
          <w:insideV w:val="none" w:sz="0" w:space="0" w:color="auto"/>
        </w:tblBorders>
        <w:tblLook w:val="04A0" w:firstRow="1" w:lastRow="0" w:firstColumn="1" w:lastColumn="0" w:noHBand="0" w:noVBand="1"/>
      </w:tblPr>
      <w:tblGrid>
        <w:gridCol w:w="1534"/>
        <w:gridCol w:w="788"/>
        <w:gridCol w:w="788"/>
        <w:gridCol w:w="788"/>
        <w:gridCol w:w="868"/>
        <w:gridCol w:w="868"/>
      </w:tblGrid>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lastRenderedPageBreak/>
              <w:t>Sample</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S</w:t>
            </w:r>
            <w:r w:rsidRPr="007653E8">
              <w:rPr>
                <w:rFonts w:ascii="Palatino Linotype" w:hAnsi="Palatino Linotype"/>
                <w:b/>
                <w:sz w:val="18"/>
                <w:vertAlign w:val="subscript"/>
              </w:rPr>
              <w:t>BET</w:t>
            </w:r>
          </w:p>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t-plot</w:t>
            </w:r>
          </w:p>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vertAlign w:val="subscript"/>
              </w:rPr>
            </w:pPr>
            <w:r w:rsidRPr="007653E8">
              <w:rPr>
                <w:rFonts w:ascii="Palatino Linotype" w:hAnsi="Palatino Linotype"/>
                <w:b/>
                <w:sz w:val="18"/>
              </w:rPr>
              <w:t>S</w:t>
            </w:r>
            <w:r w:rsidRPr="007653E8">
              <w:rPr>
                <w:rFonts w:ascii="Palatino Linotype" w:hAnsi="Palatino Linotype"/>
                <w:b/>
                <w:sz w:val="18"/>
                <w:vertAlign w:val="subscript"/>
              </w:rPr>
              <w:t>ext</w:t>
            </w:r>
          </w:p>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V</w:t>
            </w:r>
            <w:r w:rsidRPr="007653E8">
              <w:rPr>
                <w:rFonts w:ascii="Palatino Linotype" w:hAnsi="Palatino Linotype"/>
                <w:b/>
                <w:sz w:val="18"/>
                <w:vertAlign w:val="subscript"/>
              </w:rPr>
              <w:t>p</w:t>
            </w:r>
          </w:p>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(cm</w:t>
            </w:r>
            <w:r w:rsidRPr="007653E8">
              <w:rPr>
                <w:rFonts w:ascii="Palatino Linotype" w:hAnsi="Palatino Linotype"/>
                <w:b/>
                <w:sz w:val="18"/>
                <w:vertAlign w:val="superscript"/>
              </w:rPr>
              <w:t>3</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V</w:t>
            </w:r>
            <w:r w:rsidRPr="007653E8">
              <w:rPr>
                <w:rFonts w:ascii="Palatino Linotype" w:hAnsi="Palatino Linotype"/>
                <w:b/>
                <w:sz w:val="18"/>
                <w:vertAlign w:val="subscript"/>
              </w:rPr>
              <w:t>microp.</w:t>
            </w:r>
          </w:p>
          <w:p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(cm</w:t>
            </w:r>
            <w:r w:rsidRPr="007653E8">
              <w:rPr>
                <w:rFonts w:ascii="Palatino Linotype" w:hAnsi="Palatino Linotype"/>
                <w:b/>
                <w:sz w:val="18"/>
                <w:vertAlign w:val="superscript"/>
              </w:rPr>
              <w:t>3</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Montmorillonite</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50</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25</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25</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0.0539</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0.0116</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Saponite</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124</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74</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51</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0.1151</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0.0341</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Sepiolite</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182</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47</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135</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0.3458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0.0215</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Palygorskite</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92</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14</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0.2003</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0.0060</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Mont-PCH</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683</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548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134</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0.5754</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0.2572</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Sap-PCH</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683</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468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216</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0.5831</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0.2539</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Sep-PCH</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768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533</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235</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0.5748</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0.2837</w:t>
            </w:r>
          </w:p>
        </w:tc>
      </w:tr>
      <w:tr w:rsidR="000204B2" w:rsidRPr="007653E8" w:rsidTr="007653E8">
        <w:trPr>
          <w:jc w:val="center"/>
        </w:trPr>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Pal-PCH</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612</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366</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246</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0.5501</w:t>
            </w:r>
          </w:p>
        </w:tc>
        <w:tc>
          <w:tcPr>
            <w:tcW w:w="0" w:type="auto"/>
            <w:shd w:val="clear" w:color="auto" w:fill="auto"/>
            <w:vAlign w:val="center"/>
          </w:tcPr>
          <w:p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0.1992</w:t>
            </w:r>
          </w:p>
        </w:tc>
      </w:tr>
    </w:tbl>
    <w:p w:rsidR="006A47EC" w:rsidRPr="007653E8" w:rsidRDefault="007335D0" w:rsidP="007653E8">
      <w:pPr>
        <w:pStyle w:val="MDPI31text"/>
      </w:pPr>
      <w:r w:rsidRPr="007653E8">
        <w:t>As the raw clays display a wide range of porosity, the pore size distribution was studied from the DFT method (Figure 9) [54]. From these data, it can be inferred that all raw clays have a high microporosity (&lt; 2nm) due to the voids present in the interlayer spacing for Mont and Sap and the nanochannels formed by the inversion of the tetrahedral sheet in the case of Sep and Pal. In the case of Mont and Sap, the mesoporosity is relatively low. However, both Sep and Pal display a high proportion of meso- and macroporosity as a conseque</w:t>
      </w:r>
      <w:r w:rsidR="003B35D3" w:rsidRPr="007653E8">
        <w:t>nce of the voids between fibers.</w:t>
      </w:r>
    </w:p>
    <w:p w:rsidR="006A47EC" w:rsidRPr="00A479BB" w:rsidRDefault="006A47EC" w:rsidP="007653E8">
      <w:pPr>
        <w:pStyle w:val="MDPI52figure"/>
        <w:rPr>
          <w:i/>
        </w:rPr>
      </w:pPr>
      <w:r w:rsidRPr="00A479BB">
        <w:object w:dxaOrig="6735" w:dyaOrig="4760">
          <v:shape id="_x0000_i1026" type="#_x0000_t75" style="width:336.9pt;height:237.75pt" o:ole="">
            <v:imagedata r:id="rId17" o:title=""/>
          </v:shape>
          <o:OLEObject Type="Embed" ProgID="Origin50.Graph" ShapeID="_x0000_i1026" DrawAspect="Content" ObjectID="_1638173458" r:id="rId18"/>
        </w:object>
      </w:r>
    </w:p>
    <w:p w:rsidR="006A47EC" w:rsidRPr="00A479BB" w:rsidRDefault="007653E8" w:rsidP="007653E8">
      <w:pPr>
        <w:pStyle w:val="MDPI51figurecaption"/>
      </w:pPr>
      <w:r w:rsidRPr="007653E8">
        <w:rPr>
          <w:b/>
        </w:rPr>
        <w:t>Figure 9.</w:t>
      </w:r>
      <w:r w:rsidR="006A47EC" w:rsidRPr="007653E8">
        <w:rPr>
          <w:b/>
        </w:rPr>
        <w:t xml:space="preserve"> </w:t>
      </w:r>
      <w:r w:rsidR="006A47EC" w:rsidRPr="00A479BB">
        <w:t>Pore size distribution, estimated by DFT</w:t>
      </w:r>
      <w:r w:rsidR="000204B2" w:rsidRPr="00A479BB">
        <w:t xml:space="preserve"> method</w:t>
      </w:r>
      <w:r w:rsidR="006A47EC" w:rsidRPr="00A479BB">
        <w:t xml:space="preserve"> of the raw montmorillonite, saponite, sepiolite and palygorskite.</w:t>
      </w:r>
    </w:p>
    <w:p w:rsidR="007335D0" w:rsidRPr="007653E8" w:rsidRDefault="007335D0" w:rsidP="007653E8">
      <w:pPr>
        <w:pStyle w:val="MDPI31text"/>
      </w:pPr>
      <w:r w:rsidRPr="007653E8">
        <w:t>The N</w:t>
      </w:r>
      <w:r w:rsidRPr="007653E8">
        <w:rPr>
          <w:vertAlign w:val="subscript"/>
        </w:rPr>
        <w:t>2</w:t>
      </w:r>
      <w:r w:rsidRPr="007653E8">
        <w:t>-adsorption isotherms of their respective PCH are compiled in Figure 10. Despite the modification of the structure, the isotherms continue to be classified as type-II; however, the hysteresis loop can be considered as H4 [52]. This loop is often found with aggregated crystals of zeolites, some mesoporous zeolites, and micro-mesoporous carbons so the PCHs contain high micro-mesoporosity. From the isotherms, it can be observed how all samples display high microporosity, as indicates the higher N</w:t>
      </w:r>
      <w:r w:rsidRPr="007653E8">
        <w:rPr>
          <w:vertAlign w:val="subscript"/>
        </w:rPr>
        <w:t>2</w:t>
      </w:r>
      <w:r w:rsidRPr="007653E8">
        <w:t xml:space="preserve">-adsorption at lower relative pressure. These data are in agreement with the t-plot values where it is </w:t>
      </w:r>
      <w:r w:rsidR="00F921E6" w:rsidRPr="007653E8">
        <w:t xml:space="preserve">observed </w:t>
      </w:r>
      <w:r w:rsidRPr="007653E8">
        <w:t>an increase of the microporosity after the synthesis of the PCHs. With regards to the mesoporosity, the S</w:t>
      </w:r>
      <w:r w:rsidRPr="007653E8">
        <w:rPr>
          <w:vertAlign w:val="subscript"/>
        </w:rPr>
        <w:t>BET</w:t>
      </w:r>
      <w:r w:rsidRPr="007653E8">
        <w:t xml:space="preserve"> values also indicates a clear rise in surface area attaining values between 612 m</w:t>
      </w:r>
      <w:r w:rsidRPr="007653E8">
        <w:rPr>
          <w:vertAlign w:val="superscript"/>
        </w:rPr>
        <w:t>2</w:t>
      </w:r>
      <w:r w:rsidRPr="007653E8">
        <w:t xml:space="preserve"> g</w:t>
      </w:r>
      <w:r w:rsidRPr="007653E8">
        <w:rPr>
          <w:vertAlign w:val="superscript"/>
        </w:rPr>
        <w:t>-1</w:t>
      </w:r>
      <w:r w:rsidRPr="007653E8">
        <w:t xml:space="preserve"> for Pal-PCH and 768 m</w:t>
      </w:r>
      <w:r w:rsidRPr="007653E8">
        <w:rPr>
          <w:vertAlign w:val="superscript"/>
        </w:rPr>
        <w:t>2</w:t>
      </w:r>
      <w:r w:rsidRPr="007653E8">
        <w:t xml:space="preserve"> g</w:t>
      </w:r>
      <w:r w:rsidRPr="007653E8">
        <w:rPr>
          <w:vertAlign w:val="superscript"/>
        </w:rPr>
        <w:t>-1</w:t>
      </w:r>
      <w:r w:rsidRPr="007653E8">
        <w:t xml:space="preserve"> for Sap-PCH. The analysis of the higher relative pressure reveal an increase in N</w:t>
      </w:r>
      <w:r w:rsidRPr="007653E8">
        <w:rPr>
          <w:vertAlign w:val="subscript"/>
        </w:rPr>
        <w:t>2</w:t>
      </w:r>
      <w:r w:rsidRPr="007653E8">
        <w:t>-adsorbed less pronounced than that observed for their respective raw clays so it is expected the presence of lower proportion of interparticle voids.</w:t>
      </w:r>
    </w:p>
    <w:p w:rsidR="006A47EC" w:rsidRPr="00A479BB" w:rsidRDefault="006A47EC" w:rsidP="007653E8">
      <w:pPr>
        <w:pStyle w:val="MDPI52figure"/>
        <w:rPr>
          <w:i/>
        </w:rPr>
      </w:pPr>
      <w:r w:rsidRPr="00A479BB">
        <w:object w:dxaOrig="6735" w:dyaOrig="4760">
          <v:shape id="_x0000_i1027" type="#_x0000_t75" style="width:336.9pt;height:237.75pt" o:ole="">
            <v:imagedata r:id="rId19" o:title=""/>
          </v:shape>
          <o:OLEObject Type="Embed" ProgID="Origin50.Graph" ShapeID="_x0000_i1027" DrawAspect="Content" ObjectID="_1638173459" r:id="rId20"/>
        </w:object>
      </w:r>
    </w:p>
    <w:p w:rsidR="000204B2" w:rsidRPr="00A479BB" w:rsidRDefault="007653E8" w:rsidP="007653E8">
      <w:pPr>
        <w:pStyle w:val="MDPI51figurecaption"/>
      </w:pPr>
      <w:r w:rsidRPr="007653E8">
        <w:rPr>
          <w:b/>
        </w:rPr>
        <w:t>Figure 10.</w:t>
      </w:r>
      <w:r w:rsidR="000204B2" w:rsidRPr="007653E8">
        <w:rPr>
          <w:b/>
        </w:rPr>
        <w:t xml:space="preserve"> </w:t>
      </w:r>
      <w:r w:rsidR="000204B2" w:rsidRPr="00A479BB">
        <w:t>N</w:t>
      </w:r>
      <w:r w:rsidR="000204B2" w:rsidRPr="00A479BB">
        <w:rPr>
          <w:vertAlign w:val="subscript"/>
        </w:rPr>
        <w:t>2</w:t>
      </w:r>
      <w:r w:rsidR="000204B2" w:rsidRPr="00A479BB">
        <w:t xml:space="preserve"> adsorption-desorption isotherms at -196 °C of the PCH synthesized from montmorillonite, saponite, sepiolite and palygorskite.</w:t>
      </w:r>
    </w:p>
    <w:p w:rsidR="007335D0" w:rsidRPr="007653E8" w:rsidRDefault="007335D0" w:rsidP="007653E8">
      <w:pPr>
        <w:pStyle w:val="MDPI31text"/>
      </w:pPr>
      <w:r w:rsidRPr="007653E8">
        <w:t>The pore size distribution, estimated by DFT (Figure 11) [54], shows a clear increase of the micro- and mesoporosity of all samples with a maximum at 1.27 nm and 2.75 nm. This fact confirms the formation of a porous structure by the growing of silica, incorporated as silicon alkoxide, around the cationic template. On the other hand, it is also noticeable that the macroporosity can be considered as negligible in comparison to the starting clays, mainly Sep-PCH and Pal-PCH in such a way that SiO</w:t>
      </w:r>
      <w:r w:rsidRPr="007653E8">
        <w:rPr>
          <w:vertAlign w:val="subscript"/>
        </w:rPr>
        <w:t>2</w:t>
      </w:r>
      <w:r w:rsidRPr="007653E8">
        <w:t>-species incorporated can partially connect between them.</w:t>
      </w:r>
    </w:p>
    <w:p w:rsidR="006B5B25" w:rsidRPr="00A479BB" w:rsidRDefault="000204B2" w:rsidP="007653E8">
      <w:pPr>
        <w:pStyle w:val="MDPI52figure"/>
      </w:pPr>
      <w:r w:rsidRPr="00A479BB">
        <w:object w:dxaOrig="6735" w:dyaOrig="4760">
          <v:shape id="_x0000_i1028" type="#_x0000_t75" style="width:336.9pt;height:237.75pt" o:ole="">
            <v:imagedata r:id="rId21" o:title=""/>
          </v:shape>
          <o:OLEObject Type="Embed" ProgID="Origin50.Graph" ShapeID="_x0000_i1028" DrawAspect="Content" ObjectID="_1638173460" r:id="rId22"/>
        </w:object>
      </w:r>
    </w:p>
    <w:p w:rsidR="000204B2" w:rsidRDefault="007653E8" w:rsidP="007653E8">
      <w:pPr>
        <w:pStyle w:val="MDPI51figurecaption"/>
      </w:pPr>
      <w:r w:rsidRPr="007653E8">
        <w:rPr>
          <w:b/>
        </w:rPr>
        <w:t>Figure 11.</w:t>
      </w:r>
      <w:r w:rsidR="000204B2" w:rsidRPr="007653E8">
        <w:rPr>
          <w:b/>
        </w:rPr>
        <w:t xml:space="preserve"> </w:t>
      </w:r>
      <w:r w:rsidR="000204B2" w:rsidRPr="00A479BB">
        <w:t>Pore size distribution, estimated by DFT method of the PCH synthesized from montmorillonite, saponite, sepiolite and palygorskite.</w:t>
      </w:r>
    </w:p>
    <w:p w:rsidR="007653E8" w:rsidRDefault="007653E8" w:rsidP="007653E8">
      <w:pPr>
        <w:pStyle w:val="MDPI51figurecaption"/>
      </w:pPr>
    </w:p>
    <w:p w:rsidR="007653E8" w:rsidRPr="00A479BB" w:rsidRDefault="007653E8" w:rsidP="007653E8">
      <w:pPr>
        <w:pStyle w:val="MDPI51figurecaption"/>
      </w:pPr>
    </w:p>
    <w:p w:rsidR="006D192B" w:rsidRPr="007653E8" w:rsidRDefault="007653E8" w:rsidP="007653E8">
      <w:pPr>
        <w:pStyle w:val="MDPI22heading2"/>
      </w:pPr>
      <w:r w:rsidRPr="007653E8">
        <w:lastRenderedPageBreak/>
        <w:t xml:space="preserve">3.2. </w:t>
      </w:r>
      <w:r w:rsidR="006D192B" w:rsidRPr="007653E8">
        <w:t>Adsorption of Salmonella tests</w:t>
      </w:r>
    </w:p>
    <w:p w:rsidR="006D192B" w:rsidRPr="00A479BB" w:rsidRDefault="007653E8" w:rsidP="007653E8">
      <w:pPr>
        <w:pStyle w:val="MDPI41tablecaption"/>
      </w:pPr>
      <w:r w:rsidRPr="007653E8">
        <w:rPr>
          <w:b/>
        </w:rPr>
        <w:t>Table 2.</w:t>
      </w:r>
      <w:r w:rsidR="006D192B" w:rsidRPr="007653E8">
        <w:rPr>
          <w:b/>
        </w:rPr>
        <w:t xml:space="preserve"> </w:t>
      </w:r>
      <w:r w:rsidR="006D192B" w:rsidRPr="00A479BB">
        <w:t xml:space="preserve">Values of absorbance and corresponding </w:t>
      </w:r>
      <w:r w:rsidR="006D192B" w:rsidRPr="00A479BB">
        <w:rPr>
          <w:i/>
        </w:rPr>
        <w:t>Salmonella</w:t>
      </w:r>
      <w:r w:rsidR="006D192B" w:rsidRPr="00A479BB">
        <w:t xml:space="preserve"> concentration (CFU mL</w:t>
      </w:r>
      <w:r w:rsidR="006D192B" w:rsidRPr="00A479BB">
        <w:rPr>
          <w:vertAlign w:val="superscript"/>
        </w:rPr>
        <w:t>-1</w:t>
      </w:r>
      <w:r w:rsidR="006D192B" w:rsidRPr="00A479BB">
        <w:t>) after the addition of the different clay minerals and PCH-materials</w:t>
      </w:r>
      <w:r>
        <w:t>.</w:t>
      </w:r>
    </w:p>
    <w:tbl>
      <w:tblPr>
        <w:tblW w:w="0" w:type="auto"/>
        <w:jc w:val="center"/>
        <w:tblCellMar>
          <w:left w:w="70" w:type="dxa"/>
          <w:right w:w="70" w:type="dxa"/>
        </w:tblCellMar>
        <w:tblLook w:val="04A0" w:firstRow="1" w:lastRow="0" w:firstColumn="1" w:lastColumn="0" w:noHBand="0" w:noVBand="1"/>
      </w:tblPr>
      <w:tblGrid>
        <w:gridCol w:w="1205"/>
        <w:gridCol w:w="771"/>
        <w:gridCol w:w="1520"/>
        <w:gridCol w:w="1040"/>
        <w:gridCol w:w="771"/>
        <w:gridCol w:w="1520"/>
        <w:gridCol w:w="1040"/>
      </w:tblGrid>
      <w:tr w:rsidR="006D192B" w:rsidRPr="007653E8" w:rsidTr="007653E8">
        <w:trPr>
          <w:jc w:val="center"/>
        </w:trPr>
        <w:tc>
          <w:tcPr>
            <w:tcW w:w="0" w:type="auto"/>
            <w:vMerge w:val="restart"/>
            <w:tcBorders>
              <w:top w:val="single" w:sz="8" w:space="0" w:color="auto"/>
              <w:bottom w:val="single" w:sz="8" w:space="0" w:color="000000"/>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LOG (CFU mL</w:t>
            </w:r>
            <w:r w:rsidRPr="007653E8">
              <w:rPr>
                <w:rFonts w:ascii="Palatino Linotype" w:hAnsi="Palatino Linotype"/>
                <w:b/>
                <w:sz w:val="18"/>
                <w:vertAlign w:val="superscript"/>
                <w:lang w:eastAsia="es-ES"/>
              </w:rPr>
              <w:t>-1</w:t>
            </w:r>
            <w:r w:rsidRPr="007653E8">
              <w:rPr>
                <w:rFonts w:ascii="Palatino Linotype" w:hAnsi="Palatino Linotype"/>
                <w:b/>
                <w:sz w:val="18"/>
                <w:lang w:eastAsia="es-ES"/>
              </w:rPr>
              <w:t>)</w:t>
            </w:r>
          </w:p>
        </w:tc>
      </w:tr>
      <w:tr w:rsidR="006D192B" w:rsidRPr="007653E8" w:rsidTr="007653E8">
        <w:trPr>
          <w:jc w:val="center"/>
        </w:trPr>
        <w:tc>
          <w:tcPr>
            <w:tcW w:w="0" w:type="auto"/>
            <w:vMerge/>
            <w:tcBorders>
              <w:top w:val="single" w:sz="8" w:space="0" w:color="auto"/>
              <w:bottom w:val="single" w:sz="8" w:space="0" w:color="000000"/>
            </w:tcBorders>
            <w:shd w:val="clear" w:color="auto" w:fill="auto"/>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Montmorillonite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Mont-PCH</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Montmorillonite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Mont-PCH</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0.925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0.901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6.03</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0.812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0.912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6.04</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0.892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6.03</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0.764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0.841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w:t>
            </w:r>
          </w:p>
        </w:tc>
      </w:tr>
      <w:tr w:rsidR="006D192B" w:rsidRPr="007653E8" w:rsidTr="007653E8">
        <w:trPr>
          <w:jc w:val="center"/>
        </w:trPr>
        <w:tc>
          <w:tcPr>
            <w:tcW w:w="0" w:type="auto"/>
            <w:vMerge w:val="restart"/>
            <w:tcBorders>
              <w:top w:val="nil"/>
              <w:bottom w:val="single" w:sz="8" w:space="0" w:color="000000"/>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LOG (CFU mL</w:t>
            </w:r>
            <w:r w:rsidRPr="007653E8">
              <w:rPr>
                <w:rFonts w:ascii="Palatino Linotype" w:hAnsi="Palatino Linotype"/>
                <w:b/>
                <w:sz w:val="18"/>
                <w:vertAlign w:val="superscript"/>
                <w:lang w:eastAsia="es-ES"/>
              </w:rPr>
              <w:t>-1</w:t>
            </w:r>
            <w:r w:rsidRPr="007653E8">
              <w:rPr>
                <w:rFonts w:ascii="Palatino Linotype" w:hAnsi="Palatino Linotype"/>
                <w:b/>
                <w:sz w:val="18"/>
                <w:lang w:eastAsia="es-ES"/>
              </w:rPr>
              <w:t>)</w:t>
            </w:r>
          </w:p>
        </w:tc>
      </w:tr>
      <w:tr w:rsidR="006D192B" w:rsidRPr="007653E8" w:rsidTr="007653E8">
        <w:trPr>
          <w:jc w:val="center"/>
        </w:trPr>
        <w:tc>
          <w:tcPr>
            <w:tcW w:w="0" w:type="auto"/>
            <w:vMerge/>
            <w:tcBorders>
              <w:top w:val="nil"/>
              <w:bottom w:val="single" w:sz="8" w:space="0" w:color="000000"/>
            </w:tcBorders>
            <w:shd w:val="clear" w:color="auto" w:fill="auto"/>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Saponite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Sap-PCH</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Saponite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Sap-PCH</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0.131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5.155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5.193</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0.066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0.063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4.895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4.875</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0.073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0.146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4.939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5.24</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0.144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5.183</w:t>
            </w:r>
          </w:p>
        </w:tc>
      </w:tr>
      <w:tr w:rsidR="006D192B" w:rsidRPr="007653E8" w:rsidTr="007653E8">
        <w:trPr>
          <w:jc w:val="center"/>
        </w:trPr>
        <w:tc>
          <w:tcPr>
            <w:tcW w:w="0" w:type="auto"/>
            <w:vMerge w:val="restart"/>
            <w:tcBorders>
              <w:top w:val="nil"/>
              <w:bottom w:val="single" w:sz="8" w:space="0" w:color="000000"/>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LOG (CFU mL</w:t>
            </w:r>
            <w:r w:rsidRPr="007653E8">
              <w:rPr>
                <w:rFonts w:ascii="Palatino Linotype" w:hAnsi="Palatino Linotype"/>
                <w:b/>
                <w:sz w:val="18"/>
                <w:vertAlign w:val="superscript"/>
                <w:lang w:eastAsia="es-ES"/>
              </w:rPr>
              <w:t>-1</w:t>
            </w:r>
            <w:r w:rsidRPr="007653E8">
              <w:rPr>
                <w:rFonts w:ascii="Palatino Linotype" w:hAnsi="Palatino Linotype"/>
                <w:b/>
                <w:sz w:val="18"/>
                <w:lang w:eastAsia="es-ES"/>
              </w:rPr>
              <w:t>)</w:t>
            </w:r>
          </w:p>
        </w:tc>
      </w:tr>
      <w:tr w:rsidR="006D192B" w:rsidRPr="007653E8" w:rsidTr="007653E8">
        <w:trPr>
          <w:jc w:val="center"/>
        </w:trPr>
        <w:tc>
          <w:tcPr>
            <w:tcW w:w="0" w:type="auto"/>
            <w:vMerge/>
            <w:tcBorders>
              <w:top w:val="nil"/>
              <w:bottom w:val="single" w:sz="8" w:space="0" w:color="000000"/>
            </w:tcBorders>
            <w:shd w:val="clear" w:color="auto" w:fill="auto"/>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Sepiolite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Sep-PCH</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Sepiolite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Sep-PCH</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0.726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0.395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5.937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5.672</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0.451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5.975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5.73</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0.411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5.974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5.69</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0.761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0.325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5.957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5.588</w:t>
            </w:r>
          </w:p>
        </w:tc>
      </w:tr>
      <w:tr w:rsidR="006D192B" w:rsidRPr="007653E8" w:rsidTr="007653E8">
        <w:trPr>
          <w:jc w:val="center"/>
        </w:trPr>
        <w:tc>
          <w:tcPr>
            <w:tcW w:w="0" w:type="auto"/>
            <w:vMerge w:val="restart"/>
            <w:tcBorders>
              <w:top w:val="nil"/>
              <w:bottom w:val="single" w:sz="8" w:space="0" w:color="000000"/>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LOG (CFU mL</w:t>
            </w:r>
            <w:r w:rsidRPr="007653E8">
              <w:rPr>
                <w:rFonts w:ascii="Palatino Linotype" w:hAnsi="Palatino Linotype"/>
                <w:b/>
                <w:sz w:val="18"/>
                <w:vertAlign w:val="superscript"/>
                <w:lang w:eastAsia="es-ES"/>
              </w:rPr>
              <w:t>-1</w:t>
            </w:r>
            <w:r w:rsidRPr="007653E8">
              <w:rPr>
                <w:rFonts w:ascii="Palatino Linotype" w:hAnsi="Palatino Linotype"/>
                <w:b/>
                <w:sz w:val="18"/>
                <w:lang w:eastAsia="es-ES"/>
              </w:rPr>
              <w:t>)</w:t>
            </w:r>
          </w:p>
        </w:tc>
      </w:tr>
      <w:tr w:rsidR="006D192B" w:rsidRPr="007653E8" w:rsidTr="007653E8">
        <w:trPr>
          <w:jc w:val="center"/>
        </w:trPr>
        <w:tc>
          <w:tcPr>
            <w:tcW w:w="0" w:type="auto"/>
            <w:vMerge/>
            <w:tcBorders>
              <w:top w:val="nil"/>
              <w:bottom w:val="single" w:sz="8" w:space="0" w:color="000000"/>
            </w:tcBorders>
            <w:shd w:val="clear" w:color="auto" w:fill="auto"/>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Palygorkite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Pal-PCH</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Palygorskite</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PalPCH</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0.112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0.139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5.125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5.219</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4.076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4.678</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0.096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0.191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5.058</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5.357</w:t>
            </w:r>
          </w:p>
        </w:tc>
      </w:tr>
      <w:tr w:rsidR="006D192B" w:rsidRPr="007653E8" w:rsidTr="007653E8">
        <w:trPr>
          <w:jc w:val="center"/>
        </w:trPr>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0.234</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5.445</w:t>
            </w:r>
          </w:p>
        </w:tc>
        <w:tc>
          <w:tcPr>
            <w:tcW w:w="0" w:type="auto"/>
            <w:tcBorders>
              <w:top w:val="nil"/>
              <w:bottom w:val="single" w:sz="8" w:space="0" w:color="auto"/>
            </w:tcBorders>
            <w:shd w:val="clear" w:color="auto" w:fill="auto"/>
            <w:noWrap/>
            <w:vAlign w:val="center"/>
            <w:hideMark/>
          </w:tcPr>
          <w:p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5.155</w:t>
            </w:r>
          </w:p>
        </w:tc>
      </w:tr>
    </w:tbl>
    <w:p w:rsidR="000204B2" w:rsidRPr="007653E8" w:rsidRDefault="007653E8" w:rsidP="007653E8">
      <w:pPr>
        <w:pStyle w:val="MDPI23heading3"/>
      </w:pPr>
      <w:r w:rsidRPr="007653E8">
        <w:t xml:space="preserve">3.2.1. </w:t>
      </w:r>
      <w:r w:rsidR="003B35D3" w:rsidRPr="007653E8">
        <w:t xml:space="preserve">Adsorption of </w:t>
      </w:r>
      <w:r w:rsidR="003039E9" w:rsidRPr="007653E8">
        <w:t>Salmonella</w:t>
      </w:r>
      <w:r w:rsidR="008E083E" w:rsidRPr="007653E8">
        <w:t xml:space="preserve"> </w:t>
      </w:r>
      <w:r w:rsidR="003B35D3" w:rsidRPr="007653E8">
        <w:t xml:space="preserve">on montmorillonite and </w:t>
      </w:r>
      <w:r w:rsidR="008E083E" w:rsidRPr="007653E8">
        <w:t>Mont-PCH</w:t>
      </w:r>
    </w:p>
    <w:p w:rsidR="000204B2" w:rsidRPr="007653E8" w:rsidRDefault="003B35D3" w:rsidP="007653E8">
      <w:pPr>
        <w:pStyle w:val="MDPI31text"/>
      </w:pPr>
      <w:r w:rsidRPr="007653E8">
        <w:t xml:space="preserve">Table 2 and Figure 12 show the evolution of the absorbance values and the corresponding </w:t>
      </w:r>
      <w:r w:rsidR="003039E9" w:rsidRPr="007653E8">
        <w:t>Salmonella</w:t>
      </w:r>
      <w:r w:rsidRPr="007653E8">
        <w:t xml:space="preserve"> concentrations (</w:t>
      </w:r>
      <w:r w:rsidR="002A1851" w:rsidRPr="007653E8">
        <w:t>CFU</w:t>
      </w:r>
      <w:r w:rsidRPr="007653E8">
        <w:t xml:space="preserve"> mL</w:t>
      </w:r>
      <w:r w:rsidRPr="007653E8">
        <w:rPr>
          <w:vertAlign w:val="superscript"/>
        </w:rPr>
        <w:t>-1</w:t>
      </w:r>
      <w:r w:rsidRPr="007653E8">
        <w:t xml:space="preserve">) along the adsorption experiment using the different clay minerals and the PCH obtained materials. The absorbance values are directly related to the concentration of </w:t>
      </w:r>
      <w:r w:rsidR="003039E9" w:rsidRPr="007653E8">
        <w:t>Salmonella</w:t>
      </w:r>
      <w:r w:rsidRPr="007653E8">
        <w:t xml:space="preserve"> present in the solutions </w:t>
      </w:r>
      <w:r w:rsidR="005052F8" w:rsidRPr="007653E8">
        <w:t>[55]</w:t>
      </w:r>
      <w:r w:rsidRPr="007653E8">
        <w:t xml:space="preserve">. Fig. 12a and 12b (grey line) show that </w:t>
      </w:r>
      <w:r w:rsidR="003039E9" w:rsidRPr="007653E8">
        <w:t>Salmonella</w:t>
      </w:r>
      <w:r w:rsidRPr="007653E8">
        <w:t xml:space="preserve"> concentration remains approximately constant nearly to 10</w:t>
      </w:r>
      <w:r w:rsidRPr="007653E8">
        <w:rPr>
          <w:vertAlign w:val="superscript"/>
        </w:rPr>
        <w:t>6</w:t>
      </w:r>
      <w:r w:rsidRPr="007653E8">
        <w:t xml:space="preserve"> </w:t>
      </w:r>
      <w:r w:rsidR="002A1851" w:rsidRPr="007653E8">
        <w:t>CFU</w:t>
      </w:r>
      <w:r w:rsidRPr="007653E8">
        <w:t xml:space="preserve"> mL</w:t>
      </w:r>
      <w:r w:rsidRPr="007653E8">
        <w:rPr>
          <w:vertAlign w:val="superscript"/>
        </w:rPr>
        <w:t>-1</w:t>
      </w:r>
      <w:r w:rsidRPr="007653E8">
        <w:t xml:space="preserve"> if not sorbent is added (Fig. 12, grey line) suggesting that </w:t>
      </w:r>
      <w:r w:rsidR="003039E9" w:rsidRPr="007653E8">
        <w:t>Salmonella</w:t>
      </w:r>
      <w:r w:rsidRPr="007653E8">
        <w:t xml:space="preserve"> is in the stationary phase during the adsorption test. This experiment was used as control. Fig. 12a and 12b (blue line) shows that the addition of montmorillonite causes, after 1h of contact, a decrease of the absorbance from 1.05 to 0.92 and, after 2h, a new decrease of the absorbance to 0.8. According to Purdy et al. </w:t>
      </w:r>
      <w:r w:rsidR="005052F8" w:rsidRPr="007653E8">
        <w:t>[55]</w:t>
      </w:r>
      <w:r w:rsidRPr="007653E8">
        <w:t xml:space="preserve">, this decrease indicates that the concentration of </w:t>
      </w:r>
      <w:r w:rsidR="003039E9" w:rsidRPr="007653E8">
        <w:t>Salmonella</w:t>
      </w:r>
      <w:r w:rsidRPr="007653E8">
        <w:t xml:space="preserve"> decrease from 10</w:t>
      </w:r>
      <w:r w:rsidRPr="007653E8">
        <w:rPr>
          <w:vertAlign w:val="superscript"/>
        </w:rPr>
        <w:t xml:space="preserve">6.09 </w:t>
      </w:r>
      <w:r w:rsidRPr="007653E8">
        <w:t>to 10</w:t>
      </w:r>
      <w:r w:rsidRPr="007653E8">
        <w:rPr>
          <w:vertAlign w:val="superscript"/>
        </w:rPr>
        <w:t xml:space="preserve">5.99 </w:t>
      </w:r>
      <w:r w:rsidR="002A1851" w:rsidRPr="007653E8">
        <w:t>CFU</w:t>
      </w:r>
      <w:r w:rsidR="005052F8" w:rsidRPr="007653E8">
        <w:t xml:space="preserve"> mL</w:t>
      </w:r>
      <w:r w:rsidR="005052F8" w:rsidRPr="007653E8">
        <w:rPr>
          <w:vertAlign w:val="superscript"/>
        </w:rPr>
        <w:t>-1</w:t>
      </w:r>
      <w:r w:rsidRPr="007653E8">
        <w:t>. This result suggests that montmo</w:t>
      </w:r>
      <w:r w:rsidR="00C0764E" w:rsidRPr="007653E8">
        <w:t xml:space="preserve">rillonite removes the 20.5% of </w:t>
      </w:r>
      <w:r w:rsidR="003039E9" w:rsidRPr="007653E8">
        <w:t>Salmonella</w:t>
      </w:r>
      <w:r w:rsidRPr="007653E8">
        <w:t xml:space="preserve"> in the first 2h of the sorption experiment. After this time, the absorbance values remain almost</w:t>
      </w:r>
      <w:r w:rsidR="00B9760B" w:rsidRPr="007653E8">
        <w:t xml:space="preserve"> constant. N</w:t>
      </w:r>
      <w:r w:rsidRPr="007653E8">
        <w:t>evertheless</w:t>
      </w:r>
      <w:r w:rsidR="00B9760B" w:rsidRPr="007653E8">
        <w:t>,</w:t>
      </w:r>
      <w:r w:rsidRPr="007653E8">
        <w:t xml:space="preserve"> a slight decrease between 2 and 4 h of contact suggests an 5.03% of</w:t>
      </w:r>
      <w:r w:rsidR="00C0764E" w:rsidRPr="007653E8">
        <w:t xml:space="preserve"> additional adsorption of </w:t>
      </w:r>
      <w:r w:rsidR="003039E9" w:rsidRPr="007653E8">
        <w:t>Salmonella</w:t>
      </w:r>
      <w:r w:rsidRPr="007653E8">
        <w:t xml:space="preserve"> in montmorillonite in this time. Figure </w:t>
      </w:r>
      <w:r w:rsidR="005052F8" w:rsidRPr="007653E8">
        <w:t>12</w:t>
      </w:r>
      <w:r w:rsidRPr="007653E8">
        <w:t xml:space="preserve"> (orange line) also shows the decreasing of </w:t>
      </w:r>
      <w:r w:rsidR="003039E9" w:rsidRPr="007653E8">
        <w:t>Salmonella</w:t>
      </w:r>
      <w:r w:rsidRPr="007653E8">
        <w:t xml:space="preserve"> </w:t>
      </w:r>
      <w:r w:rsidR="00B9760B" w:rsidRPr="007653E8">
        <w:t>concentration using</w:t>
      </w:r>
      <w:r w:rsidR="003E44E9" w:rsidRPr="007653E8">
        <w:t xml:space="preserve"> Mont-PCH</w:t>
      </w:r>
      <w:r w:rsidRPr="007653E8">
        <w:t xml:space="preserve"> </w:t>
      </w:r>
      <w:r w:rsidR="00B9760B" w:rsidRPr="007653E8">
        <w:t>as sorbent</w:t>
      </w:r>
      <w:r w:rsidRPr="007653E8">
        <w:t>. In this case</w:t>
      </w:r>
      <w:r w:rsidR="00B9760B" w:rsidRPr="007653E8">
        <w:t>,</w:t>
      </w:r>
      <w:r w:rsidRPr="007653E8">
        <w:t xml:space="preserve"> the decrease in absorbance, from 1.05 to 0.9, occurs in the first hour keeping constant from t</w:t>
      </w:r>
      <w:r w:rsidR="00C0764E" w:rsidRPr="007653E8">
        <w:t xml:space="preserve">his time. The concentration of </w:t>
      </w:r>
      <w:r w:rsidR="003039E9" w:rsidRPr="007653E8">
        <w:t>Salmonella</w:t>
      </w:r>
      <w:r w:rsidRPr="007653E8">
        <w:t xml:space="preserve"> decreases slightly from 10</w:t>
      </w:r>
      <w:r w:rsidRPr="007653E8">
        <w:rPr>
          <w:vertAlign w:val="superscript"/>
        </w:rPr>
        <w:t>6.09</w:t>
      </w:r>
      <w:r w:rsidRPr="007653E8">
        <w:t xml:space="preserve"> to 10</w:t>
      </w:r>
      <w:r w:rsidRPr="007653E8">
        <w:rPr>
          <w:vertAlign w:val="superscript"/>
        </w:rPr>
        <w:t>6.03</w:t>
      </w:r>
      <w:r w:rsidRPr="007653E8">
        <w:t xml:space="preserve"> </w:t>
      </w:r>
      <w:r w:rsidR="002A1851" w:rsidRPr="007653E8">
        <w:t>CFU</w:t>
      </w:r>
      <w:r w:rsidR="005052F8" w:rsidRPr="007653E8">
        <w:t xml:space="preserve"> mL</w:t>
      </w:r>
      <w:r w:rsidR="005052F8" w:rsidRPr="007653E8">
        <w:rPr>
          <w:vertAlign w:val="superscript"/>
        </w:rPr>
        <w:t>-1</w:t>
      </w:r>
      <w:r w:rsidR="00B9760B" w:rsidRPr="007653E8">
        <w:t xml:space="preserve"> in 1 h. In this time, t</w:t>
      </w:r>
      <w:r w:rsidRPr="007653E8">
        <w:t xml:space="preserve">he amount of </w:t>
      </w:r>
      <w:r w:rsidR="003039E9" w:rsidRPr="007653E8">
        <w:t>Salmonella</w:t>
      </w:r>
      <w:r w:rsidRPr="007653E8">
        <w:t xml:space="preserve"> decreases a 12.9%</w:t>
      </w:r>
      <w:r w:rsidR="00B9760B" w:rsidRPr="007653E8">
        <w:t>. Above</w:t>
      </w:r>
      <w:r w:rsidR="00C0764E" w:rsidRPr="007653E8">
        <w:t xml:space="preserve"> this time, the amount of </w:t>
      </w:r>
      <w:r w:rsidR="00C0764E" w:rsidRPr="007653E8">
        <w:lastRenderedPageBreak/>
        <w:t xml:space="preserve">free </w:t>
      </w:r>
      <w:r w:rsidR="003039E9" w:rsidRPr="007653E8">
        <w:t>Salmonella</w:t>
      </w:r>
      <w:r w:rsidRPr="007653E8">
        <w:t xml:space="preserve"> in the s</w:t>
      </w:r>
      <w:r w:rsidR="00B9760B" w:rsidRPr="007653E8">
        <w:t>olution remains almost constant sugesting that</w:t>
      </w:r>
      <w:r w:rsidR="003E44E9" w:rsidRPr="007653E8">
        <w:t xml:space="preserve"> the sorption of </w:t>
      </w:r>
      <w:r w:rsidR="003039E9" w:rsidRPr="007653E8">
        <w:t>Salmonella</w:t>
      </w:r>
      <w:r w:rsidR="003E44E9" w:rsidRPr="007653E8">
        <w:t xml:space="preserve"> in Mont-PCH occurs exclusivelly in the first hour of contact.</w:t>
      </w:r>
    </w:p>
    <w:p w:rsidR="005052F8" w:rsidRPr="00A479BB" w:rsidRDefault="005052F8" w:rsidP="007653E8">
      <w:pPr>
        <w:pStyle w:val="MDPI31text"/>
      </w:pPr>
      <w:r w:rsidRPr="007653E8">
        <w:t xml:space="preserve">These differences in adsorption </w:t>
      </w:r>
      <w:r w:rsidR="00C0764E" w:rsidRPr="007653E8">
        <w:t xml:space="preserve">kinetics show that in the PCH, </w:t>
      </w:r>
      <w:r w:rsidR="003039E9" w:rsidRPr="007653E8">
        <w:t>Salmonella</w:t>
      </w:r>
      <w:r w:rsidRPr="007653E8">
        <w:t xml:space="preserve"> is adsorbed in the most easily accessible places, whereas in the case of natural montmorillonite a small proportion of </w:t>
      </w:r>
      <w:r w:rsidR="003039E9" w:rsidRPr="007653E8">
        <w:t>Salmonella</w:t>
      </w:r>
      <w:r w:rsidRPr="007653E8">
        <w:t xml:space="preserve"> (5%) can be retained in more inaccessible positions, therefore requiring longer contact time.</w:t>
      </w:r>
    </w:p>
    <w:p w:rsidR="000D52D7" w:rsidRPr="00A479BB" w:rsidRDefault="000D52D7" w:rsidP="007653E8">
      <w:pPr>
        <w:pStyle w:val="MDPI52figure"/>
      </w:pPr>
      <w:r w:rsidRPr="00A479BB">
        <w:rPr>
          <w:lang w:eastAsia="zh-CN"/>
        </w:rPr>
        <w:drawing>
          <wp:inline distT="0" distB="0" distL="0" distR="0" wp14:anchorId="58AD69EB" wp14:editId="0FC54353">
            <wp:extent cx="5400040" cy="167913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00040" cy="1679137"/>
                    </a:xfrm>
                    <a:prstGeom prst="rect">
                      <a:avLst/>
                    </a:prstGeom>
                    <a:noFill/>
                    <a:ln w="9525">
                      <a:noFill/>
                      <a:miter lim="800000"/>
                      <a:headEnd/>
                      <a:tailEnd/>
                    </a:ln>
                  </pic:spPr>
                </pic:pic>
              </a:graphicData>
            </a:graphic>
          </wp:inline>
        </w:drawing>
      </w:r>
    </w:p>
    <w:p w:rsidR="005052F8" w:rsidRPr="00A479BB" w:rsidRDefault="007653E8" w:rsidP="007653E8">
      <w:pPr>
        <w:pStyle w:val="MDPI51figurecaption"/>
      </w:pPr>
      <w:r w:rsidRPr="007653E8">
        <w:rPr>
          <w:b/>
          <w:bCs/>
        </w:rPr>
        <w:t>Figure 12.</w:t>
      </w:r>
      <w:r w:rsidR="000D52D7" w:rsidRPr="007653E8">
        <w:rPr>
          <w:b/>
        </w:rPr>
        <w:t xml:space="preserve"> </w:t>
      </w:r>
      <w:r w:rsidR="008E083E" w:rsidRPr="00A479BB">
        <w:t xml:space="preserve">Adsorption kinetics of </w:t>
      </w:r>
      <w:r w:rsidR="003039E9" w:rsidRPr="00A479BB">
        <w:rPr>
          <w:i/>
        </w:rPr>
        <w:t>Salmonella</w:t>
      </w:r>
      <w:r w:rsidR="008E083E" w:rsidRPr="00A479BB">
        <w:t xml:space="preserve"> on Montmorillonite and Mont-PCH. The three treatments are: control (grey line), Saponite (blue line) and Saponite-PCH (orange line).</w:t>
      </w:r>
    </w:p>
    <w:p w:rsidR="00DA7E38" w:rsidRPr="007653E8" w:rsidRDefault="007653E8" w:rsidP="007653E8">
      <w:pPr>
        <w:pStyle w:val="MDPI23heading3"/>
      </w:pPr>
      <w:r w:rsidRPr="007653E8">
        <w:t xml:space="preserve">3.2.2. </w:t>
      </w:r>
      <w:r w:rsidR="00C0764E" w:rsidRPr="007653E8">
        <w:t xml:space="preserve">Adsorption of </w:t>
      </w:r>
      <w:r w:rsidR="003039E9" w:rsidRPr="007653E8">
        <w:t>Salmonella</w:t>
      </w:r>
      <w:r w:rsidR="00DA7E38" w:rsidRPr="007653E8">
        <w:t xml:space="preserve"> on saponite and </w:t>
      </w:r>
      <w:r w:rsidR="008E083E" w:rsidRPr="007653E8">
        <w:t>Sap-PCH</w:t>
      </w:r>
    </w:p>
    <w:p w:rsidR="000204B2" w:rsidRPr="007653E8" w:rsidRDefault="00DA7E38" w:rsidP="007653E8">
      <w:pPr>
        <w:pStyle w:val="MDPI31text"/>
      </w:pPr>
      <w:r w:rsidRPr="007653E8">
        <w:t xml:space="preserve">Table 2 and Figure 13a and 13b show the variation of the </w:t>
      </w:r>
      <w:r w:rsidR="003039E9" w:rsidRPr="007653E8">
        <w:t>Salmonella</w:t>
      </w:r>
      <w:r w:rsidRPr="007653E8">
        <w:t xml:space="preserve"> concentration during the test without sorbents</w:t>
      </w:r>
      <w:r w:rsidR="003E44E9" w:rsidRPr="007653E8">
        <w:t xml:space="preserve"> (control)</w:t>
      </w:r>
      <w:r w:rsidRPr="007653E8">
        <w:t xml:space="preserve"> and </w:t>
      </w:r>
      <w:r w:rsidR="00C0764E" w:rsidRPr="007653E8">
        <w:t xml:space="preserve">the variation of the </w:t>
      </w:r>
      <w:r w:rsidR="003039E9" w:rsidRPr="007653E8">
        <w:t>Salmonella</w:t>
      </w:r>
      <w:r w:rsidRPr="007653E8">
        <w:t xml:space="preserve"> conc</w:t>
      </w:r>
      <w:r w:rsidR="003E44E9" w:rsidRPr="007653E8">
        <w:t>entration after the addition of</w:t>
      </w:r>
      <w:r w:rsidR="009709A4" w:rsidRPr="007653E8">
        <w:t xml:space="preserve"> </w:t>
      </w:r>
      <w:r w:rsidRPr="007653E8">
        <w:t xml:space="preserve">saponite (blue line) and the </w:t>
      </w:r>
      <w:r w:rsidR="003E44E9" w:rsidRPr="007653E8">
        <w:t>saponite-</w:t>
      </w:r>
      <w:r w:rsidRPr="007653E8">
        <w:t xml:space="preserve">PCH (orange line). In this case we can verify that after 1h of contact with these adsorbents the </w:t>
      </w:r>
      <w:r w:rsidR="00C0764E" w:rsidRPr="007653E8">
        <w:t xml:space="preserve">absorbance of </w:t>
      </w:r>
      <w:r w:rsidR="003039E9" w:rsidRPr="007653E8">
        <w:t>Salmonella</w:t>
      </w:r>
      <w:r w:rsidRPr="007653E8">
        <w:t xml:space="preserve"> in aqueous solutions dramatically decreases from 1.05 to 0.13 in both cases (Fig. 13a), which </w:t>
      </w:r>
      <w:r w:rsidR="00C0764E" w:rsidRPr="007653E8">
        <w:t xml:space="preserve">translated to concentration of </w:t>
      </w:r>
      <w:r w:rsidR="003039E9" w:rsidRPr="007653E8">
        <w:t>Salmonella</w:t>
      </w:r>
      <w:r w:rsidRPr="007653E8">
        <w:t xml:space="preserve"> means a decrease from 10</w:t>
      </w:r>
      <w:r w:rsidRPr="007653E8">
        <w:rPr>
          <w:vertAlign w:val="superscript"/>
        </w:rPr>
        <w:t>6.09</w:t>
      </w:r>
      <w:r w:rsidRPr="007653E8">
        <w:t xml:space="preserve"> to 10</w:t>
      </w:r>
      <w:r w:rsidRPr="007653E8">
        <w:rPr>
          <w:vertAlign w:val="superscript"/>
        </w:rPr>
        <w:t>5.155</w:t>
      </w:r>
      <w:r w:rsidRPr="007653E8">
        <w:t xml:space="preserve"> </w:t>
      </w:r>
      <w:r w:rsidR="002A1851" w:rsidRPr="007653E8">
        <w:t>CFU</w:t>
      </w:r>
      <w:r w:rsidRPr="007653E8">
        <w:t xml:space="preserve"> mL</w:t>
      </w:r>
      <w:r w:rsidRPr="007653E8">
        <w:rPr>
          <w:vertAlign w:val="superscript"/>
        </w:rPr>
        <w:t>-1</w:t>
      </w:r>
      <w:r w:rsidRPr="007653E8">
        <w:t xml:space="preserve"> (Fig. 13b</w:t>
      </w:r>
      <w:r w:rsidR="003E44E9" w:rsidRPr="007653E8">
        <w:t>). This</w:t>
      </w:r>
      <w:r w:rsidRPr="007653E8">
        <w:t xml:space="preserve"> suppose </w:t>
      </w:r>
      <w:r w:rsidR="003E44E9" w:rsidRPr="007653E8">
        <w:t xml:space="preserve">the removal of 88.4% of </w:t>
      </w:r>
      <w:r w:rsidR="003039E9" w:rsidRPr="007653E8">
        <w:t>Salmonella</w:t>
      </w:r>
      <w:r w:rsidRPr="007653E8">
        <w:t xml:space="preserve">. In addition, the absorbance continues </w:t>
      </w:r>
      <w:r w:rsidR="003E44E9" w:rsidRPr="007653E8">
        <w:t>decreasing</w:t>
      </w:r>
      <w:r w:rsidRPr="007653E8">
        <w:t xml:space="preserve"> in the next hour, </w:t>
      </w:r>
      <w:r w:rsidR="003E44E9" w:rsidRPr="007653E8">
        <w:t>with both saponite and saponite-PCH sorbents</w:t>
      </w:r>
      <w:r w:rsidRPr="007653E8">
        <w:t xml:space="preserve">, at a noticeably lower </w:t>
      </w:r>
      <w:r w:rsidR="003E44E9" w:rsidRPr="007653E8">
        <w:t>rate</w:t>
      </w:r>
      <w:r w:rsidRPr="007653E8">
        <w:t xml:space="preserve"> until </w:t>
      </w:r>
      <w:r w:rsidR="003E44E9" w:rsidRPr="007653E8">
        <w:t xml:space="preserve">to </w:t>
      </w:r>
      <w:r w:rsidRPr="007653E8">
        <w:t>values of 0.06 in both cases</w:t>
      </w:r>
      <w:r w:rsidR="00C0764E" w:rsidRPr="007653E8">
        <w:t xml:space="preserve">, increasing the withdrawal of </w:t>
      </w:r>
      <w:r w:rsidR="003039E9" w:rsidRPr="007653E8">
        <w:t>Salmonella</w:t>
      </w:r>
      <w:r w:rsidRPr="007653E8">
        <w:t xml:space="preserve"> </w:t>
      </w:r>
      <w:r w:rsidR="003E44E9" w:rsidRPr="007653E8">
        <w:t>to</w:t>
      </w:r>
      <w:r w:rsidRPr="007653E8">
        <w:t xml:space="preserve"> a total of 90.7%. However, after 4 h of contact it is producing a slight increase of absorbance remaining values of concentration, similar to those of the first two hours. These results suggest that t</w:t>
      </w:r>
      <w:r w:rsidR="00C0764E" w:rsidRPr="007653E8">
        <w:t xml:space="preserve">here is a strong adsorption of </w:t>
      </w:r>
      <w:r w:rsidR="003039E9" w:rsidRPr="007653E8">
        <w:t>Salmonella</w:t>
      </w:r>
      <w:r w:rsidRPr="007653E8">
        <w:t xml:space="preserve"> in the first hour of contact especia</w:t>
      </w:r>
      <w:r w:rsidR="003E44E9" w:rsidRPr="007653E8">
        <w:t>lly in the most accessible surfaces</w:t>
      </w:r>
      <w:r w:rsidRPr="007653E8">
        <w:t xml:space="preserve"> such as the external surface and in the pores of greater size, which is followed by a small additional adsorption after</w:t>
      </w:r>
      <w:r w:rsidR="00C0764E" w:rsidRPr="007653E8">
        <w:t xml:space="preserve"> two hours of contact in which </w:t>
      </w:r>
      <w:r w:rsidR="003039E9" w:rsidRPr="007653E8">
        <w:t>Salmonella</w:t>
      </w:r>
      <w:r w:rsidRPr="007653E8">
        <w:t xml:space="preserve"> could occupy </w:t>
      </w:r>
      <w:r w:rsidR="009709A4" w:rsidRPr="007653E8">
        <w:t xml:space="preserve">some </w:t>
      </w:r>
      <w:r w:rsidRPr="007653E8">
        <w:t xml:space="preserve">more inaccessible sites. At contact times </w:t>
      </w:r>
      <w:r w:rsidR="009709A4" w:rsidRPr="007653E8">
        <w:t>above</w:t>
      </w:r>
      <w:r w:rsidRPr="007653E8">
        <w:t xml:space="preserve"> 3 h</w:t>
      </w:r>
      <w:r w:rsidR="009709A4" w:rsidRPr="007653E8">
        <w:t>,</w:t>
      </w:r>
      <w:r w:rsidRPr="007653E8">
        <w:t xml:space="preserve"> the increase in absorbance suggests d</w:t>
      </w:r>
      <w:r w:rsidR="00C0764E" w:rsidRPr="007653E8">
        <w:t xml:space="preserve">esorption of a small amount of </w:t>
      </w:r>
      <w:r w:rsidR="003039E9" w:rsidRPr="007653E8">
        <w:t>Salmonella</w:t>
      </w:r>
      <w:r w:rsidRPr="007653E8">
        <w:t xml:space="preserve"> units equivalent to a percentage around 2.5%.</w:t>
      </w:r>
    </w:p>
    <w:p w:rsidR="00DA7E38" w:rsidRPr="00A479BB" w:rsidRDefault="00DA7E38" w:rsidP="007653E8">
      <w:pPr>
        <w:pStyle w:val="MDPI52figure"/>
        <w:rPr>
          <w:color w:val="FF0000"/>
          <w:szCs w:val="24"/>
        </w:rPr>
      </w:pPr>
      <w:r w:rsidRPr="00A479BB">
        <w:rPr>
          <w:lang w:eastAsia="zh-CN"/>
        </w:rPr>
        <w:drawing>
          <wp:inline distT="0" distB="0" distL="0" distR="0" wp14:anchorId="4BFDDBBA" wp14:editId="64E35E10">
            <wp:extent cx="5400040" cy="1678068"/>
            <wp:effectExtent l="19050" t="0" r="0" b="0"/>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400040" cy="1678068"/>
                    </a:xfrm>
                    <a:prstGeom prst="rect">
                      <a:avLst/>
                    </a:prstGeom>
                    <a:noFill/>
                    <a:ln w="9525">
                      <a:noFill/>
                      <a:miter lim="800000"/>
                      <a:headEnd/>
                      <a:tailEnd/>
                    </a:ln>
                  </pic:spPr>
                </pic:pic>
              </a:graphicData>
            </a:graphic>
          </wp:inline>
        </w:drawing>
      </w:r>
    </w:p>
    <w:p w:rsidR="000204B2" w:rsidRPr="00A479BB" w:rsidRDefault="007653E8" w:rsidP="007653E8">
      <w:pPr>
        <w:pStyle w:val="MDPI51figurecaption"/>
      </w:pPr>
      <w:r w:rsidRPr="007653E8">
        <w:rPr>
          <w:b/>
          <w:bCs/>
        </w:rPr>
        <w:t>Figure 13.</w:t>
      </w:r>
      <w:r w:rsidR="00DA7E38" w:rsidRPr="007653E8">
        <w:rPr>
          <w:b/>
        </w:rPr>
        <w:t xml:space="preserve"> </w:t>
      </w:r>
      <w:r w:rsidR="00D87658" w:rsidRPr="00A479BB">
        <w:t xml:space="preserve">Adsorption kinetics of </w:t>
      </w:r>
      <w:r w:rsidR="003039E9" w:rsidRPr="00A479BB">
        <w:rPr>
          <w:i/>
        </w:rPr>
        <w:t>Salmonella</w:t>
      </w:r>
      <w:r w:rsidR="00D87658" w:rsidRPr="00A479BB">
        <w:t xml:space="preserve"> on Saponite</w:t>
      </w:r>
      <w:r w:rsidR="008E083E" w:rsidRPr="00A479BB">
        <w:t xml:space="preserve"> and Sap-PCH</w:t>
      </w:r>
      <w:r w:rsidR="00DA7E38" w:rsidRPr="00A479BB">
        <w:t>. The three treatments are: control (grey line), Saponite (blue line) and Saponite</w:t>
      </w:r>
      <w:r w:rsidR="007560C3" w:rsidRPr="00A479BB">
        <w:t>-PCH</w:t>
      </w:r>
      <w:r w:rsidR="00DA7E38" w:rsidRPr="00A479BB">
        <w:t xml:space="preserve"> (orange line).</w:t>
      </w:r>
    </w:p>
    <w:p w:rsidR="00DA7E38" w:rsidRPr="007653E8" w:rsidRDefault="007653E8" w:rsidP="007653E8">
      <w:pPr>
        <w:pStyle w:val="MDPI23heading3"/>
      </w:pPr>
      <w:r w:rsidRPr="007653E8">
        <w:t xml:space="preserve">3.2.3. </w:t>
      </w:r>
      <w:r w:rsidR="00C0764E" w:rsidRPr="007653E8">
        <w:t xml:space="preserve">Adsorption of </w:t>
      </w:r>
      <w:r w:rsidR="003039E9" w:rsidRPr="007653E8">
        <w:t>Salmonella</w:t>
      </w:r>
      <w:r w:rsidR="00DA7E38" w:rsidRPr="007653E8">
        <w:t xml:space="preserve"> on sepiolite and </w:t>
      </w:r>
      <w:r w:rsidR="007716DB" w:rsidRPr="007653E8">
        <w:t>S</w:t>
      </w:r>
      <w:r w:rsidR="00DA7E38" w:rsidRPr="007653E8">
        <w:t>ep</w:t>
      </w:r>
      <w:r w:rsidR="007560C3" w:rsidRPr="007653E8">
        <w:t>-PCH</w:t>
      </w:r>
    </w:p>
    <w:p w:rsidR="00DA7E38" w:rsidRPr="007653E8" w:rsidRDefault="00DA7E38" w:rsidP="007653E8">
      <w:pPr>
        <w:pStyle w:val="MDPI31text"/>
      </w:pPr>
      <w:r w:rsidRPr="007653E8">
        <w:lastRenderedPageBreak/>
        <w:t xml:space="preserve">Figure 14 and Table 2 show </w:t>
      </w:r>
      <w:r w:rsidR="00C0764E" w:rsidRPr="007653E8">
        <w:t xml:space="preserve">the </w:t>
      </w:r>
      <w:r w:rsidR="009709A4" w:rsidRPr="007653E8">
        <w:t>kynetics</w:t>
      </w:r>
      <w:r w:rsidR="00C0764E" w:rsidRPr="007653E8">
        <w:t xml:space="preserve"> of adsorption of </w:t>
      </w:r>
      <w:r w:rsidR="003039E9" w:rsidRPr="007653E8">
        <w:t>Salmonella</w:t>
      </w:r>
      <w:r w:rsidRPr="007653E8">
        <w:t xml:space="preserve"> in t</w:t>
      </w:r>
      <w:r w:rsidR="009709A4" w:rsidRPr="007653E8">
        <w:t xml:space="preserve">he natural sepiolite and in </w:t>
      </w:r>
      <w:r w:rsidRPr="007653E8">
        <w:t>sepiolite</w:t>
      </w:r>
      <w:r w:rsidR="009709A4" w:rsidRPr="007653E8">
        <w:t>-PCH</w:t>
      </w:r>
      <w:r w:rsidRPr="007653E8">
        <w:t xml:space="preserve"> in terms of absorbance and concentration (</w:t>
      </w:r>
      <w:r w:rsidR="002A1851" w:rsidRPr="007653E8">
        <w:t>CFU</w:t>
      </w:r>
      <w:r w:rsidRPr="007653E8">
        <w:t xml:space="preserve">/ml). In both </w:t>
      </w:r>
      <w:r w:rsidR="00C0764E" w:rsidRPr="007653E8">
        <w:t xml:space="preserve">cases, the major adsorption of </w:t>
      </w:r>
      <w:r w:rsidR="003039E9" w:rsidRPr="007653E8">
        <w:t>Salmonella</w:t>
      </w:r>
      <w:r w:rsidRPr="007653E8">
        <w:t xml:space="preserve"> occurs w</w:t>
      </w:r>
      <w:r w:rsidR="00BA1FC1" w:rsidRPr="007653E8">
        <w:t xml:space="preserve">ithin the first hour of contact and it occurs in the external surface since the size of </w:t>
      </w:r>
      <w:r w:rsidR="003039E9" w:rsidRPr="007653E8">
        <w:t>Salmonella</w:t>
      </w:r>
      <w:r w:rsidR="00BA1FC1" w:rsidRPr="007653E8">
        <w:t xml:space="preserve"> units (2 µm in length and 0.5 µm in diameter) is higher than the structural channels of sepiolite, which cross section size is 10.6 Å x 3.7 Å.</w:t>
      </w:r>
      <w:r w:rsidRPr="007653E8">
        <w:t xml:space="preserve"> In natural sepiolite (blue line), these values go from 1.034 to 0.7 approximately (Fig. 14a). This decrease in absorbance means a decrease in concentration from 10</w:t>
      </w:r>
      <w:r w:rsidRPr="007653E8">
        <w:rPr>
          <w:vertAlign w:val="superscript"/>
        </w:rPr>
        <w:t>6.09</w:t>
      </w:r>
      <w:r w:rsidRPr="007653E8">
        <w:t xml:space="preserve"> to 10</w:t>
      </w:r>
      <w:r w:rsidRPr="007653E8">
        <w:rPr>
          <w:vertAlign w:val="superscript"/>
        </w:rPr>
        <w:t>5.672</w:t>
      </w:r>
      <w:r w:rsidRPr="007653E8">
        <w:t xml:space="preserve"> (Fig. 14b)</w:t>
      </w:r>
      <w:r w:rsidR="009709A4" w:rsidRPr="007653E8">
        <w:t xml:space="preserve">. In this contact time sepiolite adsorb the </w:t>
      </w:r>
      <w:r w:rsidRPr="007653E8">
        <w:t>61.8%</w:t>
      </w:r>
      <w:r w:rsidR="009709A4" w:rsidRPr="007653E8">
        <w:t xml:space="preserve"> of </w:t>
      </w:r>
      <w:r w:rsidR="003039E9" w:rsidRPr="007653E8">
        <w:t>Salmonella</w:t>
      </w:r>
      <w:r w:rsidR="009709A4" w:rsidRPr="007653E8">
        <w:t xml:space="preserve"> present in the water</w:t>
      </w:r>
      <w:r w:rsidRPr="007653E8">
        <w:t xml:space="preserve">. On the other hand, at this </w:t>
      </w:r>
      <w:r w:rsidR="009709A4" w:rsidRPr="007653E8">
        <w:t xml:space="preserve">contact </w:t>
      </w:r>
      <w:r w:rsidRPr="007653E8">
        <w:t>time</w:t>
      </w:r>
      <w:r w:rsidR="009709A4" w:rsidRPr="007653E8">
        <w:t>,</w:t>
      </w:r>
      <w:r w:rsidRPr="007653E8">
        <w:t xml:space="preserve"> </w:t>
      </w:r>
      <w:r w:rsidR="00C0764E" w:rsidRPr="007653E8">
        <w:t xml:space="preserve">the amount of </w:t>
      </w:r>
      <w:r w:rsidR="003039E9" w:rsidRPr="007653E8">
        <w:t>Salmonella</w:t>
      </w:r>
      <w:r w:rsidRPr="007653E8">
        <w:t xml:space="preserve"> absorbed in the sepiolite</w:t>
      </w:r>
      <w:r w:rsidR="009709A4" w:rsidRPr="007653E8">
        <w:t xml:space="preserve">-PCH </w:t>
      </w:r>
      <w:r w:rsidRPr="007653E8">
        <w:t xml:space="preserve">is noticeably higher. </w:t>
      </w:r>
      <w:r w:rsidR="009709A4" w:rsidRPr="007653E8">
        <w:t xml:space="preserve">In this case, with sepiolite-PCH as sorbent, the </w:t>
      </w:r>
      <w:r w:rsidRPr="007653E8">
        <w:t>absorbance</w:t>
      </w:r>
      <w:r w:rsidR="009709A4" w:rsidRPr="007653E8">
        <w:t xml:space="preserve"> of </w:t>
      </w:r>
      <w:r w:rsidR="003039E9" w:rsidRPr="007653E8">
        <w:t>Salmonella</w:t>
      </w:r>
      <w:r w:rsidR="009709A4" w:rsidRPr="007653E8">
        <w:t xml:space="preserve"> decreases</w:t>
      </w:r>
      <w:r w:rsidRPr="007653E8">
        <w:t xml:space="preserve"> from 1.034 to 0.395 </w:t>
      </w:r>
      <w:r w:rsidR="009709A4" w:rsidRPr="007653E8">
        <w:t>indicating a decrease in the</w:t>
      </w:r>
      <w:r w:rsidRPr="007653E8">
        <w:t xml:space="preserve"> concentration from 10</w:t>
      </w:r>
      <w:r w:rsidRPr="007653E8">
        <w:rPr>
          <w:vertAlign w:val="superscript"/>
        </w:rPr>
        <w:t>6.09</w:t>
      </w:r>
      <w:r w:rsidRPr="007653E8">
        <w:t xml:space="preserve"> to 10</w:t>
      </w:r>
      <w:r w:rsidRPr="007653E8">
        <w:rPr>
          <w:vertAlign w:val="superscript"/>
        </w:rPr>
        <w:t>5.193</w:t>
      </w:r>
      <w:r w:rsidRPr="007653E8">
        <w:t xml:space="preserve"> </w:t>
      </w:r>
      <w:r w:rsidR="002A1851" w:rsidRPr="007653E8">
        <w:t>CFU</w:t>
      </w:r>
      <w:r w:rsidRPr="007653E8">
        <w:t xml:space="preserve"> mL</w:t>
      </w:r>
      <w:r w:rsidRPr="007653E8">
        <w:rPr>
          <w:vertAlign w:val="superscript"/>
        </w:rPr>
        <w:t>-1</w:t>
      </w:r>
      <w:r w:rsidR="009709A4" w:rsidRPr="007653E8">
        <w:t>. Sepiolite-PCH</w:t>
      </w:r>
      <w:r w:rsidRPr="007653E8">
        <w:t xml:space="preserve"> </w:t>
      </w:r>
      <w:r w:rsidR="00BA3A82" w:rsidRPr="007653E8">
        <w:t>removes the</w:t>
      </w:r>
      <w:r w:rsidRPr="007653E8">
        <w:t xml:space="preserve"> 87.3%</w:t>
      </w:r>
      <w:r w:rsidR="00BA3A82" w:rsidRPr="007653E8">
        <w:t xml:space="preserve"> of </w:t>
      </w:r>
      <w:r w:rsidR="003039E9" w:rsidRPr="007653E8">
        <w:t>Salmonella</w:t>
      </w:r>
      <w:r w:rsidR="00BA3A82" w:rsidRPr="007653E8">
        <w:t xml:space="preserve"> units in the first hour of adsorption</w:t>
      </w:r>
      <w:r w:rsidRPr="007653E8">
        <w:t>. After tha</w:t>
      </w:r>
      <w:r w:rsidR="00C0764E" w:rsidRPr="007653E8">
        <w:t xml:space="preserve">t, no additional adsorption of </w:t>
      </w:r>
      <w:r w:rsidR="003039E9" w:rsidRPr="007653E8">
        <w:t>Salmonella</w:t>
      </w:r>
      <w:r w:rsidRPr="007653E8">
        <w:t xml:space="preserve"> is observed in both cases. Nevertheless, there is a </w:t>
      </w:r>
      <w:r w:rsidR="00BA3A82" w:rsidRPr="007653E8">
        <w:t>negligible</w:t>
      </w:r>
      <w:r w:rsidRPr="007653E8">
        <w:t xml:space="preserve"> increase in the units of this bacteria, in the second and third hour</w:t>
      </w:r>
      <w:r w:rsidR="00BA3A82" w:rsidRPr="007653E8">
        <w:t xml:space="preserve"> of contact</w:t>
      </w:r>
      <w:r w:rsidRPr="007653E8">
        <w:t>,</w:t>
      </w:r>
      <w:r w:rsidR="00BA3A82" w:rsidRPr="007653E8">
        <w:t xml:space="preserve"> suggesting </w:t>
      </w:r>
      <w:r w:rsidRPr="007653E8">
        <w:t xml:space="preserve">desorption of a small amount of them </w:t>
      </w:r>
      <w:r w:rsidR="00BA3A82" w:rsidRPr="007653E8">
        <w:t xml:space="preserve">from the external surfaces of </w:t>
      </w:r>
      <w:r w:rsidRPr="007653E8">
        <w:t>sepi</w:t>
      </w:r>
      <w:r w:rsidR="00BA3A82" w:rsidRPr="007653E8">
        <w:t>olite and sepiolite-PCH</w:t>
      </w:r>
      <w:r w:rsidRPr="007653E8">
        <w:t xml:space="preserve">. In any case, the values remain practically constant after the first hour. These results </w:t>
      </w:r>
      <w:r w:rsidR="00BA3A82" w:rsidRPr="007653E8">
        <w:t>indicate</w:t>
      </w:r>
      <w:r w:rsidRPr="007653E8">
        <w:t xml:space="preserve"> t</w:t>
      </w:r>
      <w:r w:rsidR="00C0764E" w:rsidRPr="007653E8">
        <w:t xml:space="preserve">hat the amount of adsorbed </w:t>
      </w:r>
      <w:r w:rsidR="003039E9" w:rsidRPr="007653E8">
        <w:t>Salmonella</w:t>
      </w:r>
      <w:r w:rsidRPr="007653E8">
        <w:t xml:space="preserve"> in sepiolite is higher than that adsorbed in montmorillonite but smaller than the observed in saponite.</w:t>
      </w:r>
    </w:p>
    <w:p w:rsidR="0058302F" w:rsidRPr="00A479BB" w:rsidRDefault="0058302F" w:rsidP="007653E8">
      <w:pPr>
        <w:pStyle w:val="MDPI52figure"/>
        <w:rPr>
          <w:szCs w:val="24"/>
        </w:rPr>
      </w:pPr>
      <w:r w:rsidRPr="00A479BB">
        <w:rPr>
          <w:lang w:eastAsia="zh-CN"/>
        </w:rPr>
        <w:drawing>
          <wp:inline distT="0" distB="0" distL="0" distR="0" wp14:anchorId="483AA721" wp14:editId="0D2A6646">
            <wp:extent cx="5400040" cy="1693029"/>
            <wp:effectExtent l="1905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5400040" cy="1693029"/>
                    </a:xfrm>
                    <a:prstGeom prst="rect">
                      <a:avLst/>
                    </a:prstGeom>
                    <a:noFill/>
                    <a:ln w="9525">
                      <a:noFill/>
                      <a:miter lim="800000"/>
                      <a:headEnd/>
                      <a:tailEnd/>
                    </a:ln>
                  </pic:spPr>
                </pic:pic>
              </a:graphicData>
            </a:graphic>
          </wp:inline>
        </w:drawing>
      </w:r>
    </w:p>
    <w:p w:rsidR="0058302F" w:rsidRPr="007653E8" w:rsidRDefault="007653E8" w:rsidP="007653E8">
      <w:pPr>
        <w:pStyle w:val="MDPI51figurecaption"/>
      </w:pPr>
      <w:r w:rsidRPr="007653E8">
        <w:rPr>
          <w:b/>
          <w:bCs/>
        </w:rPr>
        <w:t>Figure 14.</w:t>
      </w:r>
      <w:r w:rsidR="0058302F" w:rsidRPr="007653E8">
        <w:rPr>
          <w:b/>
        </w:rPr>
        <w:t xml:space="preserve"> </w:t>
      </w:r>
      <w:r w:rsidR="0058302F" w:rsidRPr="00A479BB">
        <w:t xml:space="preserve">Adsorption kinetics of </w:t>
      </w:r>
      <w:r w:rsidR="003039E9" w:rsidRPr="00A479BB">
        <w:rPr>
          <w:i/>
        </w:rPr>
        <w:t>Salmonella</w:t>
      </w:r>
      <w:r w:rsidR="0058302F" w:rsidRPr="00A479BB">
        <w:t xml:space="preserve"> on Sepiolite. The three treatments are: control (grey line), Sepiolite (blue line) and Sepiolite- PCH (orange line).</w:t>
      </w:r>
    </w:p>
    <w:p w:rsidR="0058302F" w:rsidRPr="007653E8" w:rsidRDefault="00C0764E" w:rsidP="007653E8">
      <w:pPr>
        <w:pStyle w:val="MDPI31text"/>
      </w:pPr>
      <w:r w:rsidRPr="00A479BB">
        <w:t xml:space="preserve">The difference in the sorption capacity of </w:t>
      </w:r>
      <w:r w:rsidR="00BA3A82" w:rsidRPr="00A479BB">
        <w:t>sepiolite-</w:t>
      </w:r>
      <w:r w:rsidRPr="00A479BB">
        <w:t>PCH</w:t>
      </w:r>
      <w:r w:rsidR="00BA3A82" w:rsidRPr="00A479BB">
        <w:t xml:space="preserve"> </w:t>
      </w:r>
      <w:r w:rsidRPr="00A479BB">
        <w:t xml:space="preserve">compared with natural sepiolite may be due to the textural changes occurring during PCH synthesis. Natural sepiolite is characterized by the presence </w:t>
      </w:r>
      <w:r w:rsidRPr="007653E8">
        <w:rPr>
          <w:color w:val="000000" w:themeColor="text1"/>
        </w:rPr>
        <w:t>of structural ca</w:t>
      </w:r>
      <w:r w:rsidR="00BA3A82" w:rsidRPr="007653E8">
        <w:rPr>
          <w:color w:val="000000" w:themeColor="text1"/>
        </w:rPr>
        <w:t>vities (</w:t>
      </w:r>
      <w:r w:rsidR="00DC2107" w:rsidRPr="007653E8">
        <w:rPr>
          <w:color w:val="000000" w:themeColor="text1"/>
        </w:rPr>
        <w:t xml:space="preserve">ribbons </w:t>
      </w:r>
      <w:r w:rsidR="00BA3A82" w:rsidRPr="007653E8">
        <w:rPr>
          <w:color w:val="000000" w:themeColor="text1"/>
        </w:rPr>
        <w:t>and channels) with</w:t>
      </w:r>
      <w:r w:rsidRPr="007653E8">
        <w:rPr>
          <w:color w:val="000000" w:themeColor="text1"/>
        </w:rPr>
        <w:t xml:space="preserve"> silanol groups on the external surface </w:t>
      </w:r>
      <w:r w:rsidR="00BA3A82" w:rsidRPr="007653E8">
        <w:rPr>
          <w:color w:val="000000" w:themeColor="text1"/>
        </w:rPr>
        <w:t>and</w:t>
      </w:r>
      <w:r w:rsidRPr="007653E8">
        <w:rPr>
          <w:color w:val="000000" w:themeColor="text1"/>
        </w:rPr>
        <w:t xml:space="preserve"> different types of water molecules associated to these fibrous silicates [56]. During this synthesis, the fibres bundles were dismantled to form individual fibres increasing the specific surface area and pore volume and exposing new available surface to the </w:t>
      </w:r>
      <w:r w:rsidR="003039E9" w:rsidRPr="007653E8">
        <w:rPr>
          <w:color w:val="000000" w:themeColor="text1"/>
        </w:rPr>
        <w:t>Salmonella</w:t>
      </w:r>
      <w:r w:rsidRPr="007653E8">
        <w:rPr>
          <w:color w:val="000000" w:themeColor="text1"/>
        </w:rPr>
        <w:t xml:space="preserve"> </w:t>
      </w:r>
      <w:r w:rsidR="00BA3A82" w:rsidRPr="007653E8">
        <w:rPr>
          <w:color w:val="000000" w:themeColor="text1"/>
        </w:rPr>
        <w:t>sorption</w:t>
      </w:r>
      <w:r w:rsidRPr="007653E8">
        <w:rPr>
          <w:color w:val="000000" w:themeColor="text1"/>
        </w:rPr>
        <w:t xml:space="preserve">, which may have a higher affinity because these new surfaces may have reactive silanol groups or broken bonds [56] capable of retaining the negative charge of </w:t>
      </w:r>
      <w:r w:rsidR="003039E9" w:rsidRPr="007653E8">
        <w:rPr>
          <w:color w:val="000000" w:themeColor="text1"/>
        </w:rPr>
        <w:t>Salmonella</w:t>
      </w:r>
      <w:r w:rsidRPr="007653E8">
        <w:rPr>
          <w:color w:val="000000" w:themeColor="text1"/>
        </w:rPr>
        <w:t>. This agree</w:t>
      </w:r>
      <w:r w:rsidR="00BA3A82" w:rsidRPr="007653E8">
        <w:rPr>
          <w:color w:val="000000" w:themeColor="text1"/>
        </w:rPr>
        <w:t>s</w:t>
      </w:r>
      <w:r w:rsidRPr="007653E8">
        <w:rPr>
          <w:color w:val="000000" w:themeColor="text1"/>
        </w:rPr>
        <w:t xml:space="preserve"> </w:t>
      </w:r>
      <w:r w:rsidR="00BA3A82" w:rsidRPr="007653E8">
        <w:rPr>
          <w:color w:val="000000" w:themeColor="text1"/>
        </w:rPr>
        <w:t>with</w:t>
      </w:r>
      <w:r w:rsidRPr="007653E8">
        <w:rPr>
          <w:color w:val="000000" w:themeColor="text1"/>
        </w:rPr>
        <w:t xml:space="preserve"> previous studies related to the effect of sepiolite on microbial in acid red soil [57].</w:t>
      </w:r>
    </w:p>
    <w:p w:rsidR="00DA7E38" w:rsidRPr="007653E8" w:rsidRDefault="007653E8" w:rsidP="007653E8">
      <w:pPr>
        <w:pStyle w:val="MDPI23heading3"/>
      </w:pPr>
      <w:r w:rsidRPr="007653E8">
        <w:t xml:space="preserve">3.2.4. </w:t>
      </w:r>
      <w:r w:rsidR="00D87658" w:rsidRPr="007653E8">
        <w:t>Adsorption kinetics</w:t>
      </w:r>
      <w:r w:rsidR="00C0764E" w:rsidRPr="007653E8">
        <w:t xml:space="preserve"> of </w:t>
      </w:r>
      <w:r w:rsidR="003039E9" w:rsidRPr="007653E8">
        <w:t>Salmonella</w:t>
      </w:r>
      <w:r w:rsidR="00C0764E" w:rsidRPr="007653E8">
        <w:t xml:space="preserve"> on palygorskite and </w:t>
      </w:r>
      <w:r w:rsidR="00BA1FC1" w:rsidRPr="007653E8">
        <w:t>pal</w:t>
      </w:r>
      <w:r w:rsidR="007560C3" w:rsidRPr="007653E8">
        <w:t>-PCH</w:t>
      </w:r>
    </w:p>
    <w:p w:rsidR="000204B2" w:rsidRPr="007653E8" w:rsidRDefault="00C0764E" w:rsidP="007653E8">
      <w:pPr>
        <w:pStyle w:val="MDPI31text"/>
      </w:pPr>
      <w:r w:rsidRPr="007653E8">
        <w:t xml:space="preserve">The case </w:t>
      </w:r>
      <w:r w:rsidR="000F614C" w:rsidRPr="007653E8">
        <w:t xml:space="preserve">of </w:t>
      </w:r>
      <w:r w:rsidR="003039E9" w:rsidRPr="007653E8">
        <w:t>Salmonella</w:t>
      </w:r>
      <w:r w:rsidRPr="007653E8">
        <w:t xml:space="preserve"> adsorption with palygorskite and its PCH is shown in Figure 15 and Table 2. In this case, natural palygorskite (blue line) and PCH-palygorskite (orange line) show similar kinetics of adsorption. In both cases, </w:t>
      </w:r>
      <w:r w:rsidR="003039E9" w:rsidRPr="007653E8">
        <w:t>Salmonella</w:t>
      </w:r>
      <w:r w:rsidRPr="007653E8">
        <w:t xml:space="preserve"> was almost completely adsorbed during the first 2 h of cont</w:t>
      </w:r>
      <w:r w:rsidR="000F614C" w:rsidRPr="007653E8">
        <w:t xml:space="preserve">act showing the best selective </w:t>
      </w:r>
      <w:r w:rsidR="003039E9" w:rsidRPr="007653E8">
        <w:t>Salmonella</w:t>
      </w:r>
      <w:r w:rsidRPr="007653E8">
        <w:t xml:space="preserve"> adsorption capacities of all the materials studied in this work, above all in the case of the natural mineral. In any case, the greatest adsorption occurs in the first hour, when absorbance values (Fig. 15a) decrease from 1.034 to 0.12 or in concentration values from 10</w:t>
      </w:r>
      <w:r w:rsidRPr="007653E8">
        <w:rPr>
          <w:vertAlign w:val="superscript"/>
        </w:rPr>
        <w:t>6.09</w:t>
      </w:r>
      <w:r w:rsidRPr="007653E8">
        <w:t xml:space="preserve"> to 10</w:t>
      </w:r>
      <w:r w:rsidRPr="007653E8">
        <w:rPr>
          <w:vertAlign w:val="superscript"/>
        </w:rPr>
        <w:t>5.15</w:t>
      </w:r>
      <w:r w:rsidRPr="007653E8">
        <w:t xml:space="preserve"> (Fig. 15b) with a removal</w:t>
      </w:r>
      <w:r w:rsidR="00096676" w:rsidRPr="007653E8">
        <w:t xml:space="preserve"> close to 90</w:t>
      </w:r>
      <w:r w:rsidRPr="007653E8">
        <w:t xml:space="preserve">%. At this time, </w:t>
      </w:r>
      <w:r w:rsidR="003039E9" w:rsidRPr="007653E8">
        <w:t>Salmonella</w:t>
      </w:r>
      <w:r w:rsidRPr="007653E8">
        <w:t xml:space="preserve"> occupies the most accessible adsorption centres located in the external surface of both natural palygorskite and PCH-palygorskite fibers </w:t>
      </w:r>
      <w:r w:rsidR="00541B46" w:rsidRPr="007653E8">
        <w:t xml:space="preserve">(Fig. 16) </w:t>
      </w:r>
      <w:r w:rsidRPr="007653E8">
        <w:t>[58]. In the second hour, both</w:t>
      </w:r>
      <w:r w:rsidR="000F614C" w:rsidRPr="007653E8">
        <w:t xml:space="preserve"> sorbents adsorb the remaining </w:t>
      </w:r>
      <w:r w:rsidR="003039E9" w:rsidRPr="007653E8">
        <w:t>Salmonella</w:t>
      </w:r>
      <w:r w:rsidRPr="007653E8">
        <w:t xml:space="preserve"> units in the solution until values of absorbance close to </w:t>
      </w:r>
      <w:r w:rsidR="000F614C" w:rsidRPr="007653E8">
        <w:t xml:space="preserve">0. The greater time that these </w:t>
      </w:r>
      <w:r w:rsidR="003039E9" w:rsidRPr="007653E8">
        <w:lastRenderedPageBreak/>
        <w:t>Salmonella</w:t>
      </w:r>
      <w:r w:rsidRPr="007653E8">
        <w:t xml:space="preserve"> units need to be adsorbed on the surface suggests that they are retained in more inaccessible places.</w:t>
      </w:r>
      <w:r w:rsidR="00541B46" w:rsidRPr="007653E8">
        <w:t xml:space="preserve"> Nevertheless, the size of the units of </w:t>
      </w:r>
      <w:r w:rsidR="003039E9" w:rsidRPr="007653E8">
        <w:t>Salmonella</w:t>
      </w:r>
      <w:r w:rsidR="00BA1FC1" w:rsidRPr="007653E8">
        <w:t xml:space="preserve"> </w:t>
      </w:r>
      <w:r w:rsidR="00541B46" w:rsidRPr="007653E8">
        <w:t>prevents the adsorption in smaller pores</w:t>
      </w:r>
      <w:r w:rsidR="00BA1FC1" w:rsidRPr="007653E8">
        <w:t xml:space="preserve"> even in the structural channel of palygorskite (6.4 Å x 3.7 Å).</w:t>
      </w:r>
    </w:p>
    <w:p w:rsidR="00C0764E" w:rsidRPr="007653E8" w:rsidRDefault="00C0764E" w:rsidP="007653E8">
      <w:pPr>
        <w:pStyle w:val="MDPI31text"/>
      </w:pPr>
      <w:r w:rsidRPr="007653E8">
        <w:t>Since the cross section of the structural channels of palygoskite is smaller than that of sepioli</w:t>
      </w:r>
      <w:r w:rsidR="000F614C" w:rsidRPr="007653E8">
        <w:t xml:space="preserve">te, differences in capacity of </w:t>
      </w:r>
      <w:r w:rsidR="003039E9" w:rsidRPr="007653E8">
        <w:t>Salmonella</w:t>
      </w:r>
      <w:r w:rsidRPr="007653E8">
        <w:t xml:space="preserve"> adsorption may be due to the presence of a greater number of broken bonds or silanol groups on the external surface of the natural palygorskite. Furthermore, palygorskite presents some more adsorption centers than sepiolite and a greater size of micropore what could explain differences in adsorption with respect to sepiolite. Anyway, both (sepiolite and palygorskite) stand out for presenting a pronounced fibrous habit generating parallel channels inside the fibers that allow a better adsorption. Commonly, the particular structural and texture features of the fibrous clay minerals, sepiolite and palygorskite, determine their special behaviour in the development of advanced materials in depurated water [58,59].</w:t>
      </w:r>
    </w:p>
    <w:p w:rsidR="00C0764E" w:rsidRPr="00A479BB" w:rsidRDefault="00C0764E" w:rsidP="007653E8">
      <w:pPr>
        <w:pStyle w:val="MDPI52figure"/>
        <w:rPr>
          <w:szCs w:val="24"/>
        </w:rPr>
      </w:pPr>
      <w:r w:rsidRPr="00A479BB">
        <w:rPr>
          <w:lang w:eastAsia="zh-CN"/>
        </w:rPr>
        <w:drawing>
          <wp:inline distT="0" distB="0" distL="0" distR="0" wp14:anchorId="70C2C438" wp14:editId="7AEE7C72">
            <wp:extent cx="5400040" cy="1625563"/>
            <wp:effectExtent l="19050" t="0" r="0"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400040" cy="1625563"/>
                    </a:xfrm>
                    <a:prstGeom prst="rect">
                      <a:avLst/>
                    </a:prstGeom>
                    <a:noFill/>
                    <a:ln w="9525">
                      <a:noFill/>
                      <a:miter lim="800000"/>
                      <a:headEnd/>
                      <a:tailEnd/>
                    </a:ln>
                  </pic:spPr>
                </pic:pic>
              </a:graphicData>
            </a:graphic>
          </wp:inline>
        </w:drawing>
      </w:r>
    </w:p>
    <w:p w:rsidR="00541B46" w:rsidRPr="007653E8" w:rsidRDefault="007653E8" w:rsidP="007653E8">
      <w:pPr>
        <w:pStyle w:val="MDPI51figurecaption"/>
      </w:pPr>
      <w:r w:rsidRPr="007653E8">
        <w:rPr>
          <w:b/>
          <w:bCs/>
        </w:rPr>
        <w:t>Figure 15.</w:t>
      </w:r>
      <w:r w:rsidR="00C0764E" w:rsidRPr="007653E8">
        <w:rPr>
          <w:b/>
        </w:rPr>
        <w:t xml:space="preserve"> </w:t>
      </w:r>
      <w:r w:rsidR="007560C3" w:rsidRPr="00A479BB">
        <w:t xml:space="preserve">Adsorption kinetics of </w:t>
      </w:r>
      <w:r w:rsidR="003039E9" w:rsidRPr="00A479BB">
        <w:rPr>
          <w:i/>
        </w:rPr>
        <w:t>Salmonella</w:t>
      </w:r>
      <w:r w:rsidR="007560C3" w:rsidRPr="00A479BB">
        <w:t xml:space="preserve"> on </w:t>
      </w:r>
      <w:r w:rsidR="00C0764E" w:rsidRPr="00A479BB">
        <w:t>Palygorskite. The three treatments are: c</w:t>
      </w:r>
      <w:r w:rsidR="007560C3" w:rsidRPr="00A479BB">
        <w:t>ontrol (grey line), Palygorskite</w:t>
      </w:r>
      <w:r w:rsidR="00C0764E" w:rsidRPr="00A479BB">
        <w:t xml:space="preserve"> (blue line) and Palygorskite</w:t>
      </w:r>
      <w:r w:rsidR="007560C3" w:rsidRPr="00A479BB">
        <w:t>-PCH</w:t>
      </w:r>
      <w:r w:rsidR="00C0764E" w:rsidRPr="00A479BB">
        <w:t xml:space="preserve"> (orange line).</w:t>
      </w:r>
    </w:p>
    <w:p w:rsidR="00541B46" w:rsidRPr="00A479BB" w:rsidRDefault="00541B46" w:rsidP="007653E8">
      <w:pPr>
        <w:pStyle w:val="MDPI52figure"/>
      </w:pPr>
      <w:r w:rsidRPr="00A479BB">
        <w:rPr>
          <w:lang w:eastAsia="zh-CN"/>
        </w:rPr>
        <w:drawing>
          <wp:inline distT="0" distB="0" distL="0" distR="0" wp14:anchorId="5E6A0640" wp14:editId="247EB32C">
            <wp:extent cx="5656752" cy="2124187"/>
            <wp:effectExtent l="0" t="0" r="127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6641" cy="2150431"/>
                    </a:xfrm>
                    <a:prstGeom prst="rect">
                      <a:avLst/>
                    </a:prstGeom>
                    <a:noFill/>
                  </pic:spPr>
                </pic:pic>
              </a:graphicData>
            </a:graphic>
          </wp:inline>
        </w:drawing>
      </w:r>
    </w:p>
    <w:p w:rsidR="007560C3" w:rsidRPr="007653E8" w:rsidRDefault="007653E8" w:rsidP="007653E8">
      <w:pPr>
        <w:pStyle w:val="MDPI51figurecaption"/>
      </w:pPr>
      <w:r w:rsidRPr="007653E8">
        <w:rPr>
          <w:b/>
          <w:bCs/>
        </w:rPr>
        <w:t>Figure 16.</w:t>
      </w:r>
      <w:r w:rsidR="00541B46" w:rsidRPr="007653E8">
        <w:rPr>
          <w:b/>
        </w:rPr>
        <w:t xml:space="preserve"> </w:t>
      </w:r>
      <w:r w:rsidR="00541B46" w:rsidRPr="00A479BB">
        <w:t xml:space="preserve">SEM images of </w:t>
      </w:r>
      <w:r w:rsidR="003039E9" w:rsidRPr="00A479BB">
        <w:rPr>
          <w:i/>
        </w:rPr>
        <w:t>Salmonella</w:t>
      </w:r>
      <w:r w:rsidR="00541B46" w:rsidRPr="00A479BB">
        <w:t xml:space="preserve"> units adsorbed on the external surface of sepiolite and sepiolite-PCH.</w:t>
      </w:r>
    </w:p>
    <w:p w:rsidR="002E61F0" w:rsidRPr="00A479BB" w:rsidRDefault="007653E8" w:rsidP="007653E8">
      <w:pPr>
        <w:pStyle w:val="MDPI21heading1"/>
      </w:pPr>
      <w:r>
        <w:t xml:space="preserve">4. </w:t>
      </w:r>
      <w:r w:rsidR="002E61F0" w:rsidRPr="00A479BB">
        <w:t>Conclusions</w:t>
      </w:r>
    </w:p>
    <w:p w:rsidR="00BD144C" w:rsidRPr="00A479BB" w:rsidRDefault="00DC7E7D" w:rsidP="007653E8">
      <w:pPr>
        <w:pStyle w:val="MDPI31text"/>
      </w:pPr>
      <w:r w:rsidRPr="00A479BB">
        <w:t>The results shown above suggest</w:t>
      </w:r>
      <w:r w:rsidR="00BD144C" w:rsidRPr="00A479BB">
        <w:t xml:space="preserve"> that the use of clays and their</w:t>
      </w:r>
      <w:r w:rsidRPr="00A479BB">
        <w:t xml:space="preserve"> clay-based materials</w:t>
      </w:r>
      <w:r w:rsidR="00BD144C" w:rsidRPr="00A479BB">
        <w:t xml:space="preserve"> can be a suitable method for removing </w:t>
      </w:r>
      <w:r w:rsidR="003039E9" w:rsidRPr="00A479BB">
        <w:rPr>
          <w:i/>
        </w:rPr>
        <w:t>Salmonella</w:t>
      </w:r>
      <w:r w:rsidR="00BD144C" w:rsidRPr="00A479BB">
        <w:t xml:space="preserve"> from water. The ability of natural clays to adsorb increases in the following order:</w:t>
      </w:r>
    </w:p>
    <w:p w:rsidR="00BD144C" w:rsidRPr="00A479BB" w:rsidRDefault="00BD144C" w:rsidP="007653E8">
      <w:pPr>
        <w:pStyle w:val="MDPI61Supplementary"/>
        <w:adjustRightInd w:val="0"/>
        <w:snapToGrid w:val="0"/>
        <w:spacing w:before="120" w:after="120"/>
        <w:ind w:left="425"/>
        <w:rPr>
          <w:sz w:val="20"/>
          <w:szCs w:val="22"/>
          <w:lang w:eastAsia="de-DE"/>
        </w:rPr>
      </w:pPr>
      <w:r w:rsidRPr="00A479BB">
        <w:rPr>
          <w:sz w:val="20"/>
          <w:szCs w:val="22"/>
          <w:lang w:eastAsia="de-DE"/>
        </w:rPr>
        <w:t>Montmorillonite (3.98x10</w:t>
      </w:r>
      <w:r w:rsidRPr="00A479BB">
        <w:rPr>
          <w:sz w:val="20"/>
          <w:szCs w:val="22"/>
          <w:vertAlign w:val="superscript"/>
          <w:lang w:eastAsia="de-DE"/>
        </w:rPr>
        <w:t>9</w:t>
      </w:r>
      <w:r w:rsidRPr="00A479BB">
        <w:rPr>
          <w:sz w:val="20"/>
          <w:szCs w:val="22"/>
          <w:lang w:eastAsia="de-DE"/>
        </w:rPr>
        <w:t xml:space="preserve"> CFU / g) &lt; sepiolite (4.56 x10</w:t>
      </w:r>
      <w:r w:rsidRPr="00A479BB">
        <w:rPr>
          <w:sz w:val="20"/>
          <w:szCs w:val="22"/>
          <w:vertAlign w:val="superscript"/>
          <w:lang w:eastAsia="de-DE"/>
        </w:rPr>
        <w:t>9</w:t>
      </w:r>
      <w:r w:rsidRPr="00A479BB">
        <w:rPr>
          <w:sz w:val="20"/>
          <w:szCs w:val="22"/>
          <w:lang w:eastAsia="de-DE"/>
        </w:rPr>
        <w:t xml:space="preserve"> CFU / g) &lt; saponite (1.44 x10</w:t>
      </w:r>
      <w:r w:rsidRPr="00A479BB">
        <w:rPr>
          <w:sz w:val="20"/>
          <w:szCs w:val="22"/>
          <w:vertAlign w:val="superscript"/>
          <w:lang w:eastAsia="de-DE"/>
        </w:rPr>
        <w:t>10</w:t>
      </w:r>
      <w:r w:rsidRPr="00A479BB">
        <w:rPr>
          <w:sz w:val="20"/>
          <w:szCs w:val="22"/>
          <w:lang w:eastAsia="de-DE"/>
        </w:rPr>
        <w:t xml:space="preserve"> CFU / g) &lt; palygorskite (1.52 x10</w:t>
      </w:r>
      <w:r w:rsidRPr="00A479BB">
        <w:rPr>
          <w:sz w:val="20"/>
          <w:szCs w:val="22"/>
          <w:vertAlign w:val="superscript"/>
          <w:lang w:eastAsia="de-DE"/>
        </w:rPr>
        <w:t>10</w:t>
      </w:r>
      <w:r w:rsidRPr="00A479BB">
        <w:rPr>
          <w:sz w:val="20"/>
          <w:szCs w:val="22"/>
          <w:lang w:eastAsia="de-DE"/>
        </w:rPr>
        <w:t xml:space="preserve"> CFU / g)</w:t>
      </w:r>
      <w:r w:rsidR="00DC7E7D" w:rsidRPr="00A479BB">
        <w:rPr>
          <w:sz w:val="20"/>
          <w:szCs w:val="22"/>
          <w:lang w:eastAsia="de-DE"/>
        </w:rPr>
        <w:t>.</w:t>
      </w:r>
    </w:p>
    <w:p w:rsidR="00BD144C" w:rsidRPr="00A479BB" w:rsidRDefault="00DC7E7D" w:rsidP="00B5691C">
      <w:pPr>
        <w:pStyle w:val="MDPI31text"/>
        <w:ind w:firstLine="0"/>
      </w:pPr>
      <w:r w:rsidRPr="00A479BB">
        <w:t>Whereas</w:t>
      </w:r>
      <w:r w:rsidR="00BD144C" w:rsidRPr="00A479BB">
        <w:t xml:space="preserve"> the capacity of the tested clay-based materials increases as follows:</w:t>
      </w:r>
    </w:p>
    <w:p w:rsidR="00BD144C" w:rsidRPr="00A479BB" w:rsidRDefault="00BD144C" w:rsidP="007653E8">
      <w:pPr>
        <w:pStyle w:val="MDPI61Supplementary"/>
        <w:adjustRightInd w:val="0"/>
        <w:snapToGrid w:val="0"/>
        <w:spacing w:before="120" w:after="120"/>
        <w:ind w:left="425"/>
        <w:rPr>
          <w:sz w:val="20"/>
          <w:szCs w:val="22"/>
          <w:lang w:eastAsia="de-DE"/>
        </w:rPr>
      </w:pPr>
      <w:r w:rsidRPr="00A479BB">
        <w:rPr>
          <w:sz w:val="20"/>
          <w:szCs w:val="22"/>
          <w:lang w:eastAsia="de-DE"/>
        </w:rPr>
        <w:t>Mont-PCH (2.88 x10</w:t>
      </w:r>
      <w:r w:rsidRPr="00A479BB">
        <w:rPr>
          <w:sz w:val="20"/>
          <w:szCs w:val="22"/>
          <w:vertAlign w:val="superscript"/>
          <w:lang w:eastAsia="de-DE"/>
        </w:rPr>
        <w:t>9</w:t>
      </w:r>
      <w:r w:rsidRPr="00A479BB">
        <w:rPr>
          <w:sz w:val="20"/>
          <w:szCs w:val="22"/>
          <w:lang w:eastAsia="de-DE"/>
        </w:rPr>
        <w:t xml:space="preserve"> CFU / g) &lt; Sep-PCH (1.06 x10</w:t>
      </w:r>
      <w:r w:rsidRPr="00A479BB">
        <w:rPr>
          <w:sz w:val="20"/>
          <w:szCs w:val="22"/>
          <w:vertAlign w:val="superscript"/>
          <w:lang w:eastAsia="de-DE"/>
        </w:rPr>
        <w:t>10</w:t>
      </w:r>
      <w:r w:rsidRPr="00A479BB">
        <w:rPr>
          <w:sz w:val="20"/>
          <w:szCs w:val="22"/>
          <w:lang w:eastAsia="de-DE"/>
        </w:rPr>
        <w:t xml:space="preserve"> CFU / g) &lt; Sap-PCH (1.44 x10</w:t>
      </w:r>
      <w:r w:rsidRPr="00A479BB">
        <w:rPr>
          <w:sz w:val="20"/>
          <w:szCs w:val="22"/>
          <w:vertAlign w:val="superscript"/>
          <w:lang w:eastAsia="de-DE"/>
        </w:rPr>
        <w:t>10</w:t>
      </w:r>
      <w:r w:rsidRPr="00A479BB">
        <w:rPr>
          <w:sz w:val="20"/>
          <w:szCs w:val="22"/>
          <w:lang w:eastAsia="de-DE"/>
        </w:rPr>
        <w:t xml:space="preserve"> CFU / g) &lt; Pal-PCH (1.48 x10</w:t>
      </w:r>
      <w:r w:rsidRPr="00A479BB">
        <w:rPr>
          <w:sz w:val="20"/>
          <w:szCs w:val="22"/>
          <w:vertAlign w:val="superscript"/>
          <w:lang w:eastAsia="de-DE"/>
        </w:rPr>
        <w:t>10</w:t>
      </w:r>
      <w:r w:rsidRPr="00A479BB">
        <w:rPr>
          <w:sz w:val="20"/>
          <w:szCs w:val="22"/>
          <w:lang w:eastAsia="de-DE"/>
        </w:rPr>
        <w:t xml:space="preserve"> CFU / g)</w:t>
      </w:r>
    </w:p>
    <w:p w:rsidR="00296C63" w:rsidRPr="00A479BB" w:rsidRDefault="00BD144C" w:rsidP="007653E8">
      <w:pPr>
        <w:pStyle w:val="MDPI31text"/>
      </w:pPr>
      <w:r w:rsidRPr="00A479BB">
        <w:lastRenderedPageBreak/>
        <w:t xml:space="preserve">Given the size of the </w:t>
      </w:r>
      <w:r w:rsidR="003039E9" w:rsidRPr="00A479BB">
        <w:rPr>
          <w:i/>
        </w:rPr>
        <w:t>Salmonella</w:t>
      </w:r>
      <w:r w:rsidRPr="00A479BB">
        <w:t xml:space="preserve"> units, the adsorption of them in the clay particles occurs exclusively on the external surface of these </w:t>
      </w:r>
      <w:r w:rsidR="00296C63" w:rsidRPr="00A479BB">
        <w:t>natural and synthetic materials. So we</w:t>
      </w:r>
      <w:r w:rsidRPr="00A479BB">
        <w:t xml:space="preserve"> would expect a direct correlation between the </w:t>
      </w:r>
      <w:r w:rsidR="00296C63" w:rsidRPr="00A479BB">
        <w:t xml:space="preserve">external surface </w:t>
      </w:r>
      <w:r w:rsidRPr="00A479BB">
        <w:t>area and t</w:t>
      </w:r>
      <w:r w:rsidR="00296C63" w:rsidRPr="00A479BB">
        <w:t xml:space="preserve">he amount of adsorbed </w:t>
      </w:r>
      <w:r w:rsidR="003039E9" w:rsidRPr="00A479BB">
        <w:rPr>
          <w:i/>
        </w:rPr>
        <w:t>Salmonella</w:t>
      </w:r>
      <w:r w:rsidRPr="00A479BB">
        <w:t>. This is true in the case of natural smectites</w:t>
      </w:r>
      <w:r w:rsidR="00F64F47" w:rsidRPr="00A479BB">
        <w:t xml:space="preserve"> (montmorillonite and saponite)</w:t>
      </w:r>
      <w:r w:rsidR="00296C63" w:rsidRPr="00A479BB">
        <w:t>. However, the clays with</w:t>
      </w:r>
      <w:r w:rsidRPr="00A479BB">
        <w:t xml:space="preserve"> fibrous habit</w:t>
      </w:r>
      <w:r w:rsidR="00F64F47" w:rsidRPr="00A479BB">
        <w:t xml:space="preserve"> (sepiolite and palygorskite)</w:t>
      </w:r>
      <w:r w:rsidRPr="00A479BB">
        <w:t xml:space="preserve"> </w:t>
      </w:r>
      <w:r w:rsidR="00296C63" w:rsidRPr="00A479BB">
        <w:t>shows a different trend</w:t>
      </w:r>
      <w:r w:rsidRPr="00A479BB">
        <w:t xml:space="preserve">. In addition, the spectacular surface increases </w:t>
      </w:r>
      <w:r w:rsidR="00F64F47" w:rsidRPr="00A479BB">
        <w:t>obtained</w:t>
      </w:r>
      <w:r w:rsidRPr="00A479BB">
        <w:t xml:space="preserve"> with the</w:t>
      </w:r>
      <w:r w:rsidR="00296C63" w:rsidRPr="00A479BB">
        <w:t xml:space="preserve"> tested clay-based </w:t>
      </w:r>
      <w:r w:rsidRPr="00A479BB">
        <w:t>materials</w:t>
      </w:r>
      <w:r w:rsidR="00F64F47" w:rsidRPr="00A479BB">
        <w:t xml:space="preserve"> (PCH)</w:t>
      </w:r>
      <w:r w:rsidRPr="00A479BB">
        <w:t xml:space="preserve"> do not carry similar increases in the adsorption of </w:t>
      </w:r>
      <w:r w:rsidR="003039E9" w:rsidRPr="00A479BB">
        <w:rPr>
          <w:i/>
        </w:rPr>
        <w:t>Salmonella</w:t>
      </w:r>
      <w:r w:rsidRPr="00A479BB">
        <w:t xml:space="preserve"> </w:t>
      </w:r>
      <w:r w:rsidR="00296C63" w:rsidRPr="00A479BB">
        <w:t xml:space="preserve">because most of the new surface generated is not available for adsorption because it is included in pores (&lt;7 nm) of sizes significantly smaller than those of </w:t>
      </w:r>
      <w:r w:rsidR="003039E9" w:rsidRPr="00A479BB">
        <w:rPr>
          <w:i/>
        </w:rPr>
        <w:t>Salmonella</w:t>
      </w:r>
      <w:r w:rsidR="00296C63" w:rsidRPr="00A479BB">
        <w:t xml:space="preserve"> units.</w:t>
      </w:r>
    </w:p>
    <w:p w:rsidR="00931127" w:rsidRPr="00A479BB" w:rsidRDefault="00931127" w:rsidP="00A479BB">
      <w:pPr>
        <w:pStyle w:val="MDPI62Acknowledgments"/>
      </w:pPr>
      <w:r w:rsidRPr="00A479BB">
        <w:rPr>
          <w:b/>
        </w:rPr>
        <w:t xml:space="preserve">Author Contributions: </w:t>
      </w:r>
      <w:r w:rsidR="002F0930" w:rsidRPr="00A479BB">
        <w:t>M.P. provided the samples for this work. F.F., M.A.M.</w:t>
      </w:r>
      <w:r w:rsidR="00E663BF" w:rsidRPr="00A479BB">
        <w:t xml:space="preserve"> and J.A.C. </w:t>
      </w:r>
      <w:r w:rsidR="002F0930" w:rsidRPr="00A479BB">
        <w:t>conceived and designed the experimental research and reviewed background research. F.F. and J.A.C. supervised data acquisition and compilation. L.P. and M.D.M. carried out the experiments, data reduction, and calculations. All authors contributed to the interpretation of the results as well as writing and editing of the paper. The authors have approved the submitted version and agree to be personally accountable for the author’s own contributions and for ensuring that questions related to the accuracy or integrity of any part of the work, even ones in which the author was not personally involved, are appropriately investigated, resolved, and documented in the literature.</w:t>
      </w:r>
    </w:p>
    <w:p w:rsidR="00461B89" w:rsidRPr="00A479BB" w:rsidRDefault="00461B89" w:rsidP="00A479BB">
      <w:pPr>
        <w:pStyle w:val="MDPI62Acknowledgments"/>
      </w:pPr>
      <w:r w:rsidRPr="00A479BB">
        <w:rPr>
          <w:b/>
        </w:rPr>
        <w:t xml:space="preserve">Funding: </w:t>
      </w:r>
      <w:r w:rsidR="002F0930" w:rsidRPr="00A479BB">
        <w:t>This research received no external funding.</w:t>
      </w:r>
    </w:p>
    <w:p w:rsidR="006A321D" w:rsidRPr="00A479BB" w:rsidRDefault="00212FA6" w:rsidP="00A479BB">
      <w:pPr>
        <w:pStyle w:val="MDPI62Acknowledgments"/>
      </w:pPr>
      <w:r w:rsidRPr="00A479BB">
        <w:rPr>
          <w:b/>
        </w:rPr>
        <w:t>Acknowledgments:</w:t>
      </w:r>
      <w:r w:rsidRPr="00A479BB">
        <w:t xml:space="preserve"> </w:t>
      </w:r>
      <w:r w:rsidR="002F0930" w:rsidRPr="00A479BB">
        <w:t xml:space="preserve">The authors are very grateful for the inestimable help of the reviewers who have significantly improved the article. The authors wish to thank the project BIA2017-82391-R for the financial support. The preparation of this paper is included within the activities of the RNM-199 and RNM-295 (Universidad de Málaga) and </w:t>
      </w:r>
      <w:r w:rsidR="00DC2107" w:rsidRPr="00A479BB">
        <w:rPr>
          <w:color w:val="auto"/>
        </w:rPr>
        <w:t xml:space="preserve">GPG-418 </w:t>
      </w:r>
      <w:r w:rsidR="002F0930" w:rsidRPr="00A479BB">
        <w:t>(Universidad Autónoma de Madrid, Geomaterials and Geological Processes) Research Groups.</w:t>
      </w:r>
    </w:p>
    <w:p w:rsidR="006A321D" w:rsidRPr="00A479BB" w:rsidRDefault="006A321D" w:rsidP="00A479BB">
      <w:pPr>
        <w:pStyle w:val="MDPI64CoI"/>
      </w:pPr>
      <w:r w:rsidRPr="00A479BB">
        <w:rPr>
          <w:b/>
        </w:rPr>
        <w:t>Conflicts of Interest:</w:t>
      </w:r>
      <w:r w:rsidRPr="00A479BB">
        <w:t xml:space="preserve"> </w:t>
      </w:r>
      <w:r w:rsidR="007B764A" w:rsidRPr="00A479BB">
        <w:t>The authors declare no conflicts of interest. The founding sponsors had no role in the design of the study; in the collection, analyses, or interpretation of data; in the writing of the manuscript, and in the decision to publish the results.</w:t>
      </w:r>
    </w:p>
    <w:p w:rsidR="002E61F0" w:rsidRPr="00A479BB" w:rsidRDefault="002E61F0" w:rsidP="00A479BB">
      <w:pPr>
        <w:pStyle w:val="MDPI21heading1"/>
      </w:pPr>
      <w:r w:rsidRPr="00A479BB">
        <w:t>References</w:t>
      </w:r>
    </w:p>
    <w:p w:rsidR="00510ECF" w:rsidRPr="00A479BB" w:rsidRDefault="004F62D6" w:rsidP="00A479BB">
      <w:pPr>
        <w:pStyle w:val="MDPI71References"/>
        <w:numPr>
          <w:ilvl w:val="0"/>
          <w:numId w:val="4"/>
        </w:numPr>
        <w:adjustRightInd w:val="0"/>
        <w:snapToGrid w:val="0"/>
        <w:ind w:left="426"/>
      </w:pPr>
      <w:r w:rsidRPr="00A479BB">
        <w:t>Pichel, N.; Vivar, M.; Fuentes, M. The problem of drinking water access: A review of disinfection technologies with an emphasis on solar treatment methods</w:t>
      </w:r>
      <w:r w:rsidRPr="00A479BB">
        <w:rPr>
          <w:i/>
        </w:rPr>
        <w:t>. Chemosphere</w:t>
      </w:r>
      <w:r w:rsidRPr="00A479BB">
        <w:t xml:space="preserve"> </w:t>
      </w:r>
      <w:r w:rsidRPr="00A479BB">
        <w:rPr>
          <w:b/>
        </w:rPr>
        <w:t>2019</w:t>
      </w:r>
      <w:r w:rsidRPr="00A479BB">
        <w:t xml:space="preserve">, </w:t>
      </w:r>
      <w:r w:rsidRPr="00A479BB">
        <w:rPr>
          <w:i/>
        </w:rPr>
        <w:t>218</w:t>
      </w:r>
      <w:r w:rsidRPr="00A479BB">
        <w:t>, 1014-1030.</w:t>
      </w:r>
    </w:p>
    <w:p w:rsidR="00510ECF" w:rsidRPr="00A479BB" w:rsidRDefault="00510ECF" w:rsidP="00A479BB">
      <w:pPr>
        <w:pStyle w:val="MDPI71References"/>
        <w:numPr>
          <w:ilvl w:val="0"/>
          <w:numId w:val="4"/>
        </w:numPr>
        <w:adjustRightInd w:val="0"/>
        <w:snapToGrid w:val="0"/>
        <w:ind w:left="426"/>
      </w:pPr>
      <w:r w:rsidRPr="00A479BB">
        <w:t xml:space="preserve">Ma, X.; Zhou, W.; Fu, Z.; Cheng, Y.; Min, M.; Liu, Y.; Zhang, Y.; Chen, P.; Ruan, R. Effect of wastewater-borne bacteria on algal growth and nutrients removal in wastewater-based algae cultivation system. </w:t>
      </w:r>
      <w:r w:rsidRPr="00A479BB">
        <w:rPr>
          <w:i/>
        </w:rPr>
        <w:t>Bioresource Technol.</w:t>
      </w:r>
      <w:r w:rsidRPr="00A479BB">
        <w:t xml:space="preserve"> </w:t>
      </w:r>
      <w:r w:rsidRPr="00A479BB">
        <w:rPr>
          <w:b/>
        </w:rPr>
        <w:t>2014</w:t>
      </w:r>
      <w:r w:rsidRPr="00A479BB">
        <w:t xml:space="preserve">, </w:t>
      </w:r>
      <w:r w:rsidRPr="00A479BB">
        <w:rPr>
          <w:i/>
        </w:rPr>
        <w:t>167</w:t>
      </w:r>
      <w:r w:rsidRPr="00A479BB">
        <w:t>, 8-13.</w:t>
      </w:r>
    </w:p>
    <w:p w:rsidR="004D39DE" w:rsidRPr="00A479BB" w:rsidRDefault="004D39DE" w:rsidP="00A479BB">
      <w:pPr>
        <w:pStyle w:val="MDPI71References"/>
        <w:numPr>
          <w:ilvl w:val="0"/>
          <w:numId w:val="4"/>
        </w:numPr>
        <w:adjustRightInd w:val="0"/>
        <w:snapToGrid w:val="0"/>
        <w:ind w:left="426"/>
      </w:pPr>
      <w:r w:rsidRPr="00A479BB">
        <w:t xml:space="preserve">Amin, M.T.; Alazba, A.A.; Manzoor, U. A review of removal of pollutants from water/wastewater using different types of nanomaterials. </w:t>
      </w:r>
      <w:r w:rsidRPr="00A479BB">
        <w:rPr>
          <w:i/>
        </w:rPr>
        <w:t>Adv. Mat. Sci. Eng.</w:t>
      </w:r>
      <w:r w:rsidRPr="00A479BB">
        <w:t xml:space="preserve"> </w:t>
      </w:r>
      <w:r w:rsidRPr="00A479BB">
        <w:rPr>
          <w:b/>
        </w:rPr>
        <w:t>2014</w:t>
      </w:r>
      <w:r w:rsidRPr="00A479BB">
        <w:t>, 825910</w:t>
      </w:r>
      <w:r w:rsidR="002500B0" w:rsidRPr="00A479BB">
        <w:t>.</w:t>
      </w:r>
    </w:p>
    <w:p w:rsidR="002500B0" w:rsidRPr="00A479BB" w:rsidRDefault="002500B0" w:rsidP="00A479BB">
      <w:pPr>
        <w:pStyle w:val="MDPI71References"/>
        <w:numPr>
          <w:ilvl w:val="0"/>
          <w:numId w:val="4"/>
        </w:numPr>
        <w:adjustRightInd w:val="0"/>
        <w:snapToGrid w:val="0"/>
        <w:ind w:left="426"/>
      </w:pPr>
      <w:r w:rsidRPr="00A479BB">
        <w:t xml:space="preserve">Nieuwenhuijsen, M.J.; Grellier, J.; Smith, R.; Iszatt, N.; Bennett, J.; Best, N.; Toledano, M. The epidemiology and possible mechanisms of disinfection by-products in drinking water. </w:t>
      </w:r>
      <w:r w:rsidRPr="00A479BB">
        <w:rPr>
          <w:i/>
        </w:rPr>
        <w:t>Phil. Trans. R. Soc.</w:t>
      </w:r>
      <w:r w:rsidRPr="00A479BB">
        <w:t xml:space="preserve"> </w:t>
      </w:r>
      <w:r w:rsidRPr="00A479BB">
        <w:rPr>
          <w:b/>
        </w:rPr>
        <w:t>2009</w:t>
      </w:r>
      <w:r w:rsidRPr="00A479BB">
        <w:t xml:space="preserve">, </w:t>
      </w:r>
      <w:r w:rsidRPr="00A479BB">
        <w:rPr>
          <w:i/>
        </w:rPr>
        <w:t>367</w:t>
      </w:r>
      <w:r w:rsidRPr="00A479BB">
        <w:t>, 4043-4067.</w:t>
      </w:r>
    </w:p>
    <w:p w:rsidR="00A4419A" w:rsidRPr="00A479BB" w:rsidRDefault="002500B0" w:rsidP="00A479BB">
      <w:pPr>
        <w:pStyle w:val="MDPI71References"/>
        <w:numPr>
          <w:ilvl w:val="0"/>
          <w:numId w:val="4"/>
        </w:numPr>
        <w:adjustRightInd w:val="0"/>
        <w:snapToGrid w:val="0"/>
        <w:ind w:left="426"/>
      </w:pPr>
      <w:r w:rsidRPr="00A479BB">
        <w:t xml:space="preserve">Villanueva, C.M.; Cantor, K.P.; Grimalt, J.O.; Malats, N.; Silverman, D.; Tardon, A.; Garcia-Closas, R.; Serra, C.; Carrato, A.; Castaño-Vinyals, G.; Marcos, R.; Rothman, N.; Real, F.X.; Dosemeci, M.; Kogevinas, M. Bladder cancer and exposure to water disinfection by-products through ingestion, bathing, showering, and swimming in pools. </w:t>
      </w:r>
      <w:r w:rsidRPr="00A479BB">
        <w:rPr>
          <w:i/>
        </w:rPr>
        <w:t>Am. J. Epidemiol.</w:t>
      </w:r>
      <w:r w:rsidRPr="00A479BB">
        <w:t xml:space="preserve"> </w:t>
      </w:r>
      <w:r w:rsidRPr="00A479BB">
        <w:rPr>
          <w:b/>
        </w:rPr>
        <w:t>2007</w:t>
      </w:r>
      <w:r w:rsidRPr="00A479BB">
        <w:t xml:space="preserve">, </w:t>
      </w:r>
      <w:r w:rsidRPr="00A479BB">
        <w:rPr>
          <w:i/>
        </w:rPr>
        <w:t>165</w:t>
      </w:r>
      <w:r w:rsidRPr="00A479BB">
        <w:t>, 148-156.</w:t>
      </w:r>
    </w:p>
    <w:p w:rsidR="00A4419A" w:rsidRPr="00A479BB" w:rsidRDefault="00A4419A" w:rsidP="00A479BB">
      <w:pPr>
        <w:pStyle w:val="MDPI71References"/>
        <w:numPr>
          <w:ilvl w:val="0"/>
          <w:numId w:val="4"/>
        </w:numPr>
        <w:adjustRightInd w:val="0"/>
        <w:snapToGrid w:val="0"/>
        <w:ind w:left="426"/>
      </w:pPr>
      <w:r w:rsidRPr="00A479BB">
        <w:t xml:space="preserve">Yuan, Q.B.; Guo, M.T.; Yang, J. Fate of antibiotic resistant bacteria and genes during wastewater chlorination: implication for antibiotic resistance control. </w:t>
      </w:r>
      <w:r w:rsidRPr="00A479BB">
        <w:rPr>
          <w:i/>
        </w:rPr>
        <w:t>PLoS One</w:t>
      </w:r>
      <w:r w:rsidRPr="00A479BB">
        <w:t xml:space="preserve"> </w:t>
      </w:r>
      <w:r w:rsidRPr="00A479BB">
        <w:rPr>
          <w:b/>
        </w:rPr>
        <w:t>2015</w:t>
      </w:r>
      <w:r w:rsidRPr="00A479BB">
        <w:t xml:space="preserve">, </w:t>
      </w:r>
      <w:r w:rsidRPr="00A479BB">
        <w:rPr>
          <w:i/>
        </w:rPr>
        <w:t>10</w:t>
      </w:r>
      <w:r w:rsidRPr="00A479BB">
        <w:t>, e0119403.</w:t>
      </w:r>
    </w:p>
    <w:p w:rsidR="00A4419A" w:rsidRPr="00A479BB" w:rsidRDefault="00A4419A" w:rsidP="00A479BB">
      <w:pPr>
        <w:pStyle w:val="MDPI71References"/>
        <w:numPr>
          <w:ilvl w:val="0"/>
          <w:numId w:val="4"/>
        </w:numPr>
        <w:adjustRightInd w:val="0"/>
        <w:snapToGrid w:val="0"/>
        <w:ind w:left="426"/>
      </w:pPr>
      <w:r w:rsidRPr="00A479BB">
        <w:t>Wang, W.; Huang, G.; Jimmy, C.Y.; Wong, P.K.</w:t>
      </w:r>
      <w:r w:rsidR="003C72C0" w:rsidRPr="00A479BB">
        <w:t xml:space="preserve"> Advances in photocatalytic disinfection of bacteria: development of photocatalysts and mechanisms. </w:t>
      </w:r>
      <w:r w:rsidR="003C72C0" w:rsidRPr="00A479BB">
        <w:rPr>
          <w:i/>
        </w:rPr>
        <w:t>J. Environ. Sci.</w:t>
      </w:r>
      <w:r w:rsidR="003C72C0" w:rsidRPr="00A479BB">
        <w:t xml:space="preserve"> </w:t>
      </w:r>
      <w:r w:rsidR="003C72C0" w:rsidRPr="00A479BB">
        <w:rPr>
          <w:b/>
        </w:rPr>
        <w:t>2015</w:t>
      </w:r>
      <w:r w:rsidR="003C72C0" w:rsidRPr="00A479BB">
        <w:t xml:space="preserve">. </w:t>
      </w:r>
      <w:r w:rsidR="003C72C0" w:rsidRPr="00A479BB">
        <w:rPr>
          <w:i/>
        </w:rPr>
        <w:t>34</w:t>
      </w:r>
      <w:r w:rsidR="003C72C0" w:rsidRPr="00A479BB">
        <w:t>, 232-247.</w:t>
      </w:r>
    </w:p>
    <w:p w:rsidR="00CE683F" w:rsidRPr="00A479BB" w:rsidRDefault="00CE683F" w:rsidP="00A479BB">
      <w:pPr>
        <w:pStyle w:val="MDPI71References"/>
        <w:numPr>
          <w:ilvl w:val="0"/>
          <w:numId w:val="4"/>
        </w:numPr>
        <w:adjustRightInd w:val="0"/>
        <w:snapToGrid w:val="0"/>
        <w:ind w:left="426"/>
      </w:pPr>
      <w:r w:rsidRPr="00A479BB">
        <w:t xml:space="preserve">Nassar, R.A.; Browne, E.P.; Chen, J.; Klibanov, A.M. Removing human immunodeficiency virus (HIV) from human blood using immobilized heparin. </w:t>
      </w:r>
      <w:r w:rsidRPr="00A479BB">
        <w:rPr>
          <w:i/>
        </w:rPr>
        <w:t>Biotechnol. Lett.</w:t>
      </w:r>
      <w:r w:rsidRPr="00A479BB">
        <w:t xml:space="preserve"> </w:t>
      </w:r>
      <w:r w:rsidRPr="00A479BB">
        <w:rPr>
          <w:b/>
        </w:rPr>
        <w:t>2012</w:t>
      </w:r>
      <w:r w:rsidRPr="00A479BB">
        <w:t xml:space="preserve">, </w:t>
      </w:r>
      <w:r w:rsidRPr="00A479BB">
        <w:rPr>
          <w:i/>
        </w:rPr>
        <w:t>34</w:t>
      </w:r>
      <w:r w:rsidRPr="00A479BB">
        <w:t>, 853-856.</w:t>
      </w:r>
    </w:p>
    <w:p w:rsidR="003604D1" w:rsidRPr="00A479BB" w:rsidRDefault="003604D1" w:rsidP="00A479BB">
      <w:pPr>
        <w:pStyle w:val="MDPI71References"/>
        <w:numPr>
          <w:ilvl w:val="0"/>
          <w:numId w:val="4"/>
        </w:numPr>
        <w:adjustRightInd w:val="0"/>
        <w:snapToGrid w:val="0"/>
        <w:ind w:left="426"/>
      </w:pPr>
      <w:r w:rsidRPr="00A479BB">
        <w:t xml:space="preserve">Jin, S.; Fallgren, P.H.; Morris, J.M.; Chen, Q. Removal of bacteria and viruses from waters using layered double hydroxide nanocomposites. </w:t>
      </w:r>
      <w:r w:rsidRPr="00A479BB">
        <w:rPr>
          <w:i/>
        </w:rPr>
        <w:t>Sci. Technol. Adv. Mater.</w:t>
      </w:r>
      <w:r w:rsidRPr="00A479BB">
        <w:t xml:space="preserve"> </w:t>
      </w:r>
      <w:r w:rsidRPr="00A479BB">
        <w:rPr>
          <w:b/>
        </w:rPr>
        <w:t>2007</w:t>
      </w:r>
      <w:r w:rsidRPr="00A479BB">
        <w:t xml:space="preserve">, </w:t>
      </w:r>
      <w:r w:rsidRPr="00A479BB">
        <w:rPr>
          <w:i/>
        </w:rPr>
        <w:t>8</w:t>
      </w:r>
      <w:r w:rsidRPr="00A479BB">
        <w:t>, 67-70.</w:t>
      </w:r>
    </w:p>
    <w:p w:rsidR="003604D1" w:rsidRPr="00A479BB" w:rsidRDefault="003604D1" w:rsidP="00A479BB">
      <w:pPr>
        <w:pStyle w:val="MDPI71References"/>
        <w:numPr>
          <w:ilvl w:val="0"/>
          <w:numId w:val="4"/>
        </w:numPr>
        <w:adjustRightInd w:val="0"/>
        <w:snapToGrid w:val="0"/>
        <w:ind w:left="426"/>
      </w:pPr>
      <w:r w:rsidRPr="00A479BB">
        <w:t xml:space="preserve">Deng, C.H.; Gong, J.L.; Zeng, G.M.; Niu, C.G.; Niu, Q.Y.; Zhang, W.; Liu, H.Y. Inactivation performance and mechanism of Escherichia coli in aqueous system exposed to iron oxide loaded grahene nanocomposites. </w:t>
      </w:r>
      <w:r w:rsidRPr="00A479BB">
        <w:rPr>
          <w:i/>
        </w:rPr>
        <w:t>J. Hazard. Mater.</w:t>
      </w:r>
      <w:r w:rsidRPr="00A479BB">
        <w:t xml:space="preserve"> </w:t>
      </w:r>
      <w:r w:rsidRPr="00A479BB">
        <w:rPr>
          <w:b/>
        </w:rPr>
        <w:t>2014</w:t>
      </w:r>
      <w:r w:rsidRPr="00A479BB">
        <w:t xml:space="preserve">, </w:t>
      </w:r>
      <w:r w:rsidRPr="00A479BB">
        <w:rPr>
          <w:i/>
        </w:rPr>
        <w:t>276</w:t>
      </w:r>
      <w:r w:rsidRPr="00A479BB">
        <w:t>, 66-76.</w:t>
      </w:r>
    </w:p>
    <w:p w:rsidR="003604D1" w:rsidRPr="00A479BB" w:rsidRDefault="00055581" w:rsidP="00A479BB">
      <w:pPr>
        <w:pStyle w:val="MDPI71References"/>
        <w:numPr>
          <w:ilvl w:val="0"/>
          <w:numId w:val="4"/>
        </w:numPr>
        <w:adjustRightInd w:val="0"/>
        <w:snapToGrid w:val="0"/>
        <w:ind w:left="426"/>
      </w:pPr>
      <w:r w:rsidRPr="00A479BB">
        <w:lastRenderedPageBreak/>
        <w:t xml:space="preserve">Sharma, V.K.; McDonald, T.J.; Kim, H.; Grag, V.K. Magnetic graphene-carbon nanotube iron nanocomposite as adsorbents and antibacterial agents for water purification. </w:t>
      </w:r>
      <w:r w:rsidRPr="00A479BB">
        <w:rPr>
          <w:i/>
        </w:rPr>
        <w:t>Adv. Colloid Interf. Sci.</w:t>
      </w:r>
      <w:r w:rsidRPr="00A479BB">
        <w:t xml:space="preserve"> </w:t>
      </w:r>
      <w:r w:rsidRPr="00A479BB">
        <w:rPr>
          <w:b/>
        </w:rPr>
        <w:t>2015</w:t>
      </w:r>
      <w:r w:rsidRPr="00A479BB">
        <w:t xml:space="preserve">, </w:t>
      </w:r>
      <w:r w:rsidRPr="00A479BB">
        <w:rPr>
          <w:i/>
        </w:rPr>
        <w:t>225</w:t>
      </w:r>
      <w:r w:rsidRPr="00A479BB">
        <w:t>, 229-240.</w:t>
      </w:r>
    </w:p>
    <w:p w:rsidR="002448CB" w:rsidRPr="00A479BB" w:rsidRDefault="002448CB" w:rsidP="00A479BB">
      <w:pPr>
        <w:pStyle w:val="MDPI71References"/>
        <w:numPr>
          <w:ilvl w:val="0"/>
          <w:numId w:val="4"/>
        </w:numPr>
        <w:adjustRightInd w:val="0"/>
        <w:snapToGrid w:val="0"/>
        <w:ind w:left="426"/>
      </w:pPr>
      <w:r w:rsidRPr="00A479BB">
        <w:t xml:space="preserve">Otto, C.; Haydel, S. Microbicidal clays: composition, activity, mechanism of action, and therapeutic applications. In </w:t>
      </w:r>
      <w:r w:rsidRPr="00A479BB">
        <w:rPr>
          <w:i/>
        </w:rPr>
        <w:t>Microbial pathogens and strategies for combating them: Science, technology and education</w:t>
      </w:r>
      <w:r w:rsidRPr="00A479BB">
        <w:t>; A. Méndez-Vilas., Badajoz, Spain, 2013; Volume 2, pp. 1169–1180.</w:t>
      </w:r>
    </w:p>
    <w:p w:rsidR="005E3505" w:rsidRPr="00A479BB" w:rsidRDefault="005E3505" w:rsidP="00A479BB">
      <w:pPr>
        <w:pStyle w:val="MDPI71References"/>
        <w:numPr>
          <w:ilvl w:val="0"/>
          <w:numId w:val="4"/>
        </w:numPr>
        <w:adjustRightInd w:val="0"/>
        <w:snapToGrid w:val="0"/>
        <w:ind w:left="426"/>
      </w:pPr>
      <w:r w:rsidRPr="00A479BB">
        <w:t xml:space="preserve">Muter, O.; Potapova, K.; Nikolajeva, V.; Petrina, Z.; Griba, T.; Patmalnieks, A.; Svinka, R.; Svinka, V. Comparative study on bacteria colonization onto ceramic beads originated from two Devonian clay deposits in Latvia. </w:t>
      </w:r>
      <w:r w:rsidRPr="00A479BB">
        <w:rPr>
          <w:i/>
        </w:rPr>
        <w:t>Mater. Sci. Appl. Chem.</w:t>
      </w:r>
      <w:r w:rsidRPr="00A479BB">
        <w:t xml:space="preserve"> </w:t>
      </w:r>
      <w:r w:rsidRPr="00A479BB">
        <w:rPr>
          <w:b/>
        </w:rPr>
        <w:t>2012</w:t>
      </w:r>
      <w:r w:rsidRPr="00A479BB">
        <w:t xml:space="preserve">, </w:t>
      </w:r>
      <w:r w:rsidRPr="00A479BB">
        <w:rPr>
          <w:i/>
        </w:rPr>
        <w:t>26</w:t>
      </w:r>
      <w:r w:rsidRPr="00A479BB">
        <w:t>, 134-139.</w:t>
      </w:r>
    </w:p>
    <w:p w:rsidR="005E3505" w:rsidRPr="00A479BB" w:rsidRDefault="005E3505" w:rsidP="00A479BB">
      <w:pPr>
        <w:pStyle w:val="MDPI71References"/>
        <w:numPr>
          <w:ilvl w:val="0"/>
          <w:numId w:val="4"/>
        </w:numPr>
        <w:adjustRightInd w:val="0"/>
        <w:snapToGrid w:val="0"/>
        <w:ind w:left="426"/>
      </w:pPr>
      <w:r w:rsidRPr="00A479BB">
        <w:t xml:space="preserve">Hrenovic, J.; Ivankovic, T.; Tibljas, D. The effect of mineral carrier composition on phosphate-accumulating bacteria immobilization. </w:t>
      </w:r>
      <w:r w:rsidRPr="00A479BB">
        <w:rPr>
          <w:i/>
        </w:rPr>
        <w:t>J. Hazard. Mater.</w:t>
      </w:r>
      <w:r w:rsidRPr="00A479BB">
        <w:t xml:space="preserve"> </w:t>
      </w:r>
      <w:r w:rsidRPr="00A479BB">
        <w:rPr>
          <w:b/>
        </w:rPr>
        <w:t>2009</w:t>
      </w:r>
      <w:r w:rsidRPr="00A479BB">
        <w:t xml:space="preserve">, </w:t>
      </w:r>
      <w:r w:rsidRPr="00A479BB">
        <w:rPr>
          <w:i/>
        </w:rPr>
        <w:t>166</w:t>
      </w:r>
      <w:r w:rsidRPr="00A479BB">
        <w:t>, 1377-1382.</w:t>
      </w:r>
    </w:p>
    <w:p w:rsidR="001D57A2" w:rsidRPr="00A479BB" w:rsidRDefault="001D57A2" w:rsidP="00A479BB">
      <w:pPr>
        <w:pStyle w:val="MDPI71References"/>
        <w:numPr>
          <w:ilvl w:val="0"/>
          <w:numId w:val="4"/>
        </w:numPr>
        <w:adjustRightInd w:val="0"/>
        <w:snapToGrid w:val="0"/>
        <w:ind w:left="426"/>
      </w:pPr>
      <w:r w:rsidRPr="00A479BB">
        <w:t xml:space="preserve">Yuan, G.D.; Theng, B.K.G.; Churchman, G.J.; Gates, W.P. Clays and clay minerals for pollution control in handbook of clay science. In </w:t>
      </w:r>
      <w:r w:rsidRPr="00A479BB">
        <w:rPr>
          <w:i/>
        </w:rPr>
        <w:t>Handbook of Clay Science</w:t>
      </w:r>
      <w:r w:rsidRPr="00A479BB">
        <w:t xml:space="preserve">, 1st ed; Bergaya, F.; Lagaly, G. </w:t>
      </w:r>
      <w:r w:rsidRPr="00A479BB">
        <w:rPr>
          <w:b/>
        </w:rPr>
        <w:t>2006</w:t>
      </w:r>
      <w:r w:rsidRPr="00A479BB">
        <w:t xml:space="preserve">, </w:t>
      </w:r>
      <w:r w:rsidRPr="00A479BB">
        <w:rPr>
          <w:i/>
        </w:rPr>
        <w:t>1</w:t>
      </w:r>
      <w:r w:rsidRPr="00A479BB">
        <w:t>, 625-675.</w:t>
      </w:r>
    </w:p>
    <w:p w:rsidR="005347BA" w:rsidRPr="00A479BB" w:rsidRDefault="005347BA" w:rsidP="00A479BB">
      <w:pPr>
        <w:pStyle w:val="MDPI71References"/>
        <w:numPr>
          <w:ilvl w:val="0"/>
          <w:numId w:val="4"/>
        </w:numPr>
        <w:adjustRightInd w:val="0"/>
        <w:snapToGrid w:val="0"/>
        <w:ind w:left="426"/>
      </w:pPr>
      <w:r w:rsidRPr="00A479BB">
        <w:t xml:space="preserve">Nieuwenhuijsen, M.J.; Toledano, M.B.; Eaton, N.; Fawell, J.; Elliott, P. Chlorination disinfection byproducts in water and their association with adverse reproductive outcomes: a review. </w:t>
      </w:r>
      <w:r w:rsidRPr="00A479BB">
        <w:rPr>
          <w:i/>
        </w:rPr>
        <w:t>Occup</w:t>
      </w:r>
      <w:r w:rsidR="00903652" w:rsidRPr="00A479BB">
        <w:rPr>
          <w:i/>
        </w:rPr>
        <w:t>.</w:t>
      </w:r>
      <w:r w:rsidRPr="00A479BB">
        <w:rPr>
          <w:i/>
        </w:rPr>
        <w:t xml:space="preserve"> Environ</w:t>
      </w:r>
      <w:r w:rsidR="00903652" w:rsidRPr="00A479BB">
        <w:rPr>
          <w:i/>
        </w:rPr>
        <w:t>. Med.</w:t>
      </w:r>
      <w:r w:rsidRPr="00A479BB">
        <w:t xml:space="preserve"> </w:t>
      </w:r>
      <w:r w:rsidR="00903652" w:rsidRPr="00A479BB">
        <w:rPr>
          <w:b/>
        </w:rPr>
        <w:t>2000</w:t>
      </w:r>
      <w:r w:rsidR="00903652" w:rsidRPr="00A479BB">
        <w:t xml:space="preserve">, </w:t>
      </w:r>
      <w:r w:rsidR="00903652" w:rsidRPr="00A479BB">
        <w:rPr>
          <w:i/>
        </w:rPr>
        <w:t>57</w:t>
      </w:r>
      <w:r w:rsidR="00903652" w:rsidRPr="00A479BB">
        <w:t>, 73-</w:t>
      </w:r>
      <w:r w:rsidRPr="00A479BB">
        <w:t>85</w:t>
      </w:r>
      <w:r w:rsidR="00903652" w:rsidRPr="00A479BB">
        <w:t>.</w:t>
      </w:r>
    </w:p>
    <w:p w:rsidR="00903652" w:rsidRPr="00A479BB" w:rsidRDefault="00903652" w:rsidP="00A479BB">
      <w:pPr>
        <w:pStyle w:val="MDPI71References"/>
        <w:numPr>
          <w:ilvl w:val="0"/>
          <w:numId w:val="4"/>
        </w:numPr>
        <w:adjustRightInd w:val="0"/>
        <w:snapToGrid w:val="0"/>
        <w:ind w:left="426"/>
      </w:pPr>
      <w:r w:rsidRPr="00A479BB">
        <w:t xml:space="preserve">Yang, H.; Zheng, Q. Structure stability of organic montmorillonite used for preparing polyethylene/montmorillonite nanocomposite. </w:t>
      </w:r>
      <w:r w:rsidRPr="00A479BB">
        <w:rPr>
          <w:i/>
        </w:rPr>
        <w:t>J. Mat. Sci. Lett.</w:t>
      </w:r>
      <w:r w:rsidRPr="00A479BB">
        <w:t xml:space="preserve"> </w:t>
      </w:r>
      <w:r w:rsidRPr="00A479BB">
        <w:rPr>
          <w:b/>
        </w:rPr>
        <w:t>2013</w:t>
      </w:r>
      <w:r w:rsidRPr="00A479BB">
        <w:t xml:space="preserve">, </w:t>
      </w:r>
      <w:r w:rsidRPr="00A479BB">
        <w:rPr>
          <w:i/>
        </w:rPr>
        <w:t>22</w:t>
      </w:r>
      <w:r w:rsidRPr="00A479BB">
        <w:t>, 1431-1433.</w:t>
      </w:r>
    </w:p>
    <w:p w:rsidR="00903652" w:rsidRPr="00A479BB" w:rsidRDefault="00903652" w:rsidP="00A479BB">
      <w:pPr>
        <w:pStyle w:val="MDPI71References"/>
        <w:numPr>
          <w:ilvl w:val="0"/>
          <w:numId w:val="4"/>
        </w:numPr>
        <w:adjustRightInd w:val="0"/>
        <w:snapToGrid w:val="0"/>
        <w:ind w:left="426"/>
      </w:pPr>
      <w:r w:rsidRPr="00A479BB">
        <w:t xml:space="preserve">Brigatti, M.F.; Galan, E.; Theng, B.K.G. Structures </w:t>
      </w:r>
      <w:r w:rsidR="00FA68B8" w:rsidRPr="00A479BB">
        <w:t xml:space="preserve">and Mineralogy of Clay Minerals. In </w:t>
      </w:r>
      <w:r w:rsidR="00FA68B8" w:rsidRPr="00A479BB">
        <w:rPr>
          <w:i/>
        </w:rPr>
        <w:t>Handbook of Clay Science</w:t>
      </w:r>
      <w:r w:rsidR="00FA68B8" w:rsidRPr="00A479BB">
        <w:t>, 1st ed; Bergaya, F., Theng, B.K.G, Lagaly, G.</w:t>
      </w:r>
      <w:r w:rsidRPr="00A479BB">
        <w:t xml:space="preserve"> </w:t>
      </w:r>
      <w:r w:rsidRPr="00A479BB">
        <w:rPr>
          <w:b/>
        </w:rPr>
        <w:t>2006</w:t>
      </w:r>
      <w:r w:rsidRPr="00A479BB">
        <w:t xml:space="preserve">, </w:t>
      </w:r>
      <w:r w:rsidRPr="00A479BB">
        <w:rPr>
          <w:i/>
        </w:rPr>
        <w:t>1</w:t>
      </w:r>
      <w:r w:rsidRPr="00A479BB">
        <w:t>, 19</w:t>
      </w:r>
      <w:r w:rsidR="001D57A2" w:rsidRPr="00A479BB">
        <w:t>-</w:t>
      </w:r>
      <w:r w:rsidRPr="00A479BB">
        <w:t>86</w:t>
      </w:r>
      <w:r w:rsidR="00FA68B8" w:rsidRPr="00A479BB">
        <w:t>.</w:t>
      </w:r>
    </w:p>
    <w:p w:rsidR="00FA68B8" w:rsidRPr="00A479BB" w:rsidRDefault="00FA68B8" w:rsidP="00A479BB">
      <w:pPr>
        <w:pStyle w:val="MDPI71References"/>
        <w:numPr>
          <w:ilvl w:val="0"/>
          <w:numId w:val="4"/>
        </w:numPr>
        <w:adjustRightInd w:val="0"/>
        <w:snapToGrid w:val="0"/>
        <w:ind w:left="426"/>
      </w:pPr>
      <w:r w:rsidRPr="00A479BB">
        <w:t>Su, C.; Li, W.; Chen, M</w:t>
      </w:r>
      <w:r w:rsidR="007F3B91" w:rsidRPr="00A479BB">
        <w:t>.; Huang, Z.; Wu, L</w:t>
      </w:r>
      <w:r w:rsidRPr="00A479BB">
        <w:t xml:space="preserve">. Effect of iron-manganese-sepiolite as heterogeneous Fenton-like catalyst on the performance and microbial community of anaerobic granular sludge treatment system. </w:t>
      </w:r>
      <w:r w:rsidRPr="00A479BB">
        <w:rPr>
          <w:i/>
        </w:rPr>
        <w:t>Bioresource Technol.</w:t>
      </w:r>
      <w:r w:rsidRPr="00A479BB">
        <w:t xml:space="preserve"> </w:t>
      </w:r>
      <w:r w:rsidRPr="00A479BB">
        <w:rPr>
          <w:b/>
        </w:rPr>
        <w:t>2016</w:t>
      </w:r>
      <w:r w:rsidR="007F3B91" w:rsidRPr="00A479BB">
        <w:t xml:space="preserve">, </w:t>
      </w:r>
      <w:r w:rsidRPr="00A479BB">
        <w:rPr>
          <w:i/>
        </w:rPr>
        <w:t>200</w:t>
      </w:r>
      <w:r w:rsidR="007F3B91" w:rsidRPr="00A479BB">
        <w:rPr>
          <w:i/>
        </w:rPr>
        <w:t xml:space="preserve">, </w:t>
      </w:r>
      <w:r w:rsidR="007F3B91" w:rsidRPr="00A479BB">
        <w:t>1065-1072.</w:t>
      </w:r>
    </w:p>
    <w:p w:rsidR="007F3B91" w:rsidRPr="00A479BB" w:rsidRDefault="007F3B91" w:rsidP="00A479BB">
      <w:pPr>
        <w:pStyle w:val="MDPI71References"/>
        <w:numPr>
          <w:ilvl w:val="0"/>
          <w:numId w:val="4"/>
        </w:numPr>
        <w:adjustRightInd w:val="0"/>
        <w:snapToGrid w:val="0"/>
        <w:ind w:left="426"/>
      </w:pPr>
      <w:r w:rsidRPr="00A479BB">
        <w:t xml:space="preserve">Cecilia, J.A.; García-Sancho, C.; Vilarrasa-García, E.; Jiménez-Jiménez, J.; Rodriguez-Castellón, E. Synthesis, characterization, uses and applications of porous clays heterostructures: A review. </w:t>
      </w:r>
      <w:r w:rsidRPr="00A479BB">
        <w:rPr>
          <w:i/>
        </w:rPr>
        <w:t>Chem. Rec.</w:t>
      </w:r>
      <w:r w:rsidRPr="00A479BB">
        <w:t xml:space="preserve"> </w:t>
      </w:r>
      <w:r w:rsidRPr="00A479BB">
        <w:rPr>
          <w:b/>
        </w:rPr>
        <w:t>2018</w:t>
      </w:r>
      <w:r w:rsidRPr="00A479BB">
        <w:t xml:space="preserve">, </w:t>
      </w:r>
      <w:r w:rsidRPr="00A479BB">
        <w:rPr>
          <w:i/>
        </w:rPr>
        <w:t>18</w:t>
      </w:r>
      <w:r w:rsidRPr="00A479BB">
        <w:t>, 1-21.</w:t>
      </w:r>
    </w:p>
    <w:p w:rsidR="007F3B91" w:rsidRPr="00A479BB" w:rsidRDefault="007F3B91" w:rsidP="00A479BB">
      <w:pPr>
        <w:pStyle w:val="MDPI71References"/>
        <w:numPr>
          <w:ilvl w:val="0"/>
          <w:numId w:val="4"/>
        </w:numPr>
        <w:adjustRightInd w:val="0"/>
        <w:snapToGrid w:val="0"/>
        <w:ind w:left="426"/>
      </w:pPr>
      <w:r w:rsidRPr="00A479BB">
        <w:t>Pires, J.; Bestilleiro, M.; Pinto,</w:t>
      </w:r>
      <w:r w:rsidR="00AB1996" w:rsidRPr="00A479BB">
        <w:t xml:space="preserve"> M.L.;</w:t>
      </w:r>
      <w:r w:rsidRPr="00A479BB">
        <w:t xml:space="preserve"> Gil</w:t>
      </w:r>
      <w:r w:rsidR="00AB1996" w:rsidRPr="00A479BB">
        <w:t>, A</w:t>
      </w:r>
      <w:r w:rsidRPr="00A479BB">
        <w:t xml:space="preserve">. Selective adsorption of carbon dioxide, methane and ethane by porous clays heterostructures. </w:t>
      </w:r>
      <w:r w:rsidRPr="00A479BB">
        <w:rPr>
          <w:i/>
        </w:rPr>
        <w:t>Sep. Purif. Technol.</w:t>
      </w:r>
      <w:r w:rsidRPr="00A479BB">
        <w:t xml:space="preserve"> </w:t>
      </w:r>
      <w:r w:rsidR="00AB1996" w:rsidRPr="00A479BB">
        <w:rPr>
          <w:b/>
        </w:rPr>
        <w:t>2008</w:t>
      </w:r>
      <w:r w:rsidR="00AB1996" w:rsidRPr="00A479BB">
        <w:t xml:space="preserve">, </w:t>
      </w:r>
      <w:r w:rsidR="00AB1996" w:rsidRPr="00A479BB">
        <w:rPr>
          <w:i/>
        </w:rPr>
        <w:t>61</w:t>
      </w:r>
      <w:r w:rsidR="00AB1996" w:rsidRPr="00A479BB">
        <w:t>,</w:t>
      </w:r>
      <w:r w:rsidRPr="00A479BB">
        <w:t xml:space="preserve"> 161-167</w:t>
      </w:r>
      <w:r w:rsidR="00AB1996" w:rsidRPr="00A479BB">
        <w:t>.</w:t>
      </w:r>
    </w:p>
    <w:p w:rsidR="00AB1996" w:rsidRPr="00A479BB" w:rsidRDefault="00AB1996" w:rsidP="00A479BB">
      <w:pPr>
        <w:pStyle w:val="MDPI71References"/>
        <w:numPr>
          <w:ilvl w:val="0"/>
          <w:numId w:val="4"/>
        </w:numPr>
        <w:adjustRightInd w:val="0"/>
        <w:snapToGrid w:val="0"/>
        <w:ind w:left="426"/>
      </w:pPr>
      <w:r w:rsidRPr="00A479BB">
        <w:t>Pinto, M.L.; Magra, L.; Guil, J.M.; Pires, J.; Rocha, J. Adsorption and activation of CO</w:t>
      </w:r>
      <w:r w:rsidRPr="00A479BB">
        <w:rPr>
          <w:vertAlign w:val="subscript"/>
        </w:rPr>
        <w:t>2</w:t>
      </w:r>
      <w:r w:rsidRPr="00A479BB">
        <w:t xml:space="preserve"> by amine-modified nanoporous materials studied by solid-state NMR and </w:t>
      </w:r>
      <w:r w:rsidRPr="00A479BB">
        <w:rPr>
          <w:vertAlign w:val="superscript"/>
        </w:rPr>
        <w:t>13</w:t>
      </w:r>
      <w:r w:rsidRPr="00A479BB">
        <w:t>CO</w:t>
      </w:r>
      <w:r w:rsidRPr="00A479BB">
        <w:rPr>
          <w:vertAlign w:val="subscript"/>
        </w:rPr>
        <w:t>2</w:t>
      </w:r>
      <w:r w:rsidRPr="00A479BB">
        <w:t xml:space="preserve"> adsorption. </w:t>
      </w:r>
      <w:r w:rsidRPr="00A479BB">
        <w:rPr>
          <w:i/>
        </w:rPr>
        <w:t>Chem. Mater</w:t>
      </w:r>
      <w:r w:rsidRPr="00A479BB">
        <w:t xml:space="preserve">. </w:t>
      </w:r>
      <w:r w:rsidRPr="00A479BB">
        <w:rPr>
          <w:b/>
        </w:rPr>
        <w:t>2011</w:t>
      </w:r>
      <w:r w:rsidRPr="00A479BB">
        <w:t xml:space="preserve">, </w:t>
      </w:r>
      <w:r w:rsidRPr="00A479BB">
        <w:rPr>
          <w:i/>
        </w:rPr>
        <w:t>23</w:t>
      </w:r>
      <w:r w:rsidRPr="00A479BB">
        <w:t>, 1387-1395.</w:t>
      </w:r>
    </w:p>
    <w:p w:rsidR="00AB1996" w:rsidRPr="00A479BB" w:rsidRDefault="00AB1996" w:rsidP="00A479BB">
      <w:pPr>
        <w:pStyle w:val="MDPI71References"/>
        <w:numPr>
          <w:ilvl w:val="0"/>
          <w:numId w:val="4"/>
        </w:numPr>
        <w:adjustRightInd w:val="0"/>
        <w:snapToGrid w:val="0"/>
        <w:ind w:left="426"/>
      </w:pPr>
      <w:r w:rsidRPr="00A479BB">
        <w:t xml:space="preserve">Pinto, M.L.; Pires, J. Porous and hybrid clay based materials for separation of hydrocarbons. </w:t>
      </w:r>
      <w:r w:rsidRPr="00A479BB">
        <w:rPr>
          <w:i/>
        </w:rPr>
        <w:t>Micropor. Mesopor. Mater</w:t>
      </w:r>
      <w:r w:rsidRPr="00A479BB">
        <w:t xml:space="preserve">. </w:t>
      </w:r>
      <w:r w:rsidRPr="00A479BB">
        <w:rPr>
          <w:b/>
        </w:rPr>
        <w:t>2012</w:t>
      </w:r>
      <w:r w:rsidRPr="00A479BB">
        <w:t xml:space="preserve">, </w:t>
      </w:r>
      <w:r w:rsidRPr="00A479BB">
        <w:rPr>
          <w:i/>
        </w:rPr>
        <w:t>151</w:t>
      </w:r>
      <w:r w:rsidRPr="00A479BB">
        <w:t>, 403-410.</w:t>
      </w:r>
    </w:p>
    <w:p w:rsidR="00AB1996" w:rsidRPr="00A479BB" w:rsidRDefault="00AB1996" w:rsidP="00A479BB">
      <w:pPr>
        <w:pStyle w:val="MDPI71References"/>
        <w:numPr>
          <w:ilvl w:val="0"/>
          <w:numId w:val="4"/>
        </w:numPr>
        <w:adjustRightInd w:val="0"/>
        <w:snapToGrid w:val="0"/>
        <w:ind w:left="426"/>
      </w:pPr>
      <w:r w:rsidRPr="00A479BB">
        <w:t xml:space="preserve">Garea, S.A.; Mihai, A.I.; Ghebaur, A.; Nistor, C.; Sarbu, A. Porous clay heterostructures: A new inorganic host for 5-fluorouracil encapsulation. </w:t>
      </w:r>
      <w:r w:rsidRPr="00A479BB">
        <w:rPr>
          <w:i/>
        </w:rPr>
        <w:t>Int. J. Pharm.</w:t>
      </w:r>
      <w:r w:rsidRPr="00A479BB">
        <w:t xml:space="preserve"> </w:t>
      </w:r>
      <w:r w:rsidRPr="00A479BB">
        <w:rPr>
          <w:b/>
        </w:rPr>
        <w:t>2015</w:t>
      </w:r>
      <w:r w:rsidRPr="00A479BB">
        <w:t xml:space="preserve">, </w:t>
      </w:r>
      <w:r w:rsidRPr="00A479BB">
        <w:rPr>
          <w:i/>
        </w:rPr>
        <w:t>491</w:t>
      </w:r>
      <w:r w:rsidRPr="00A479BB">
        <w:t>, 299-309.</w:t>
      </w:r>
    </w:p>
    <w:p w:rsidR="00AB1996" w:rsidRPr="00A479BB" w:rsidRDefault="00AB1996" w:rsidP="00A479BB">
      <w:pPr>
        <w:pStyle w:val="MDPI71References"/>
        <w:numPr>
          <w:ilvl w:val="0"/>
          <w:numId w:val="4"/>
        </w:numPr>
        <w:adjustRightInd w:val="0"/>
        <w:snapToGrid w:val="0"/>
        <w:ind w:left="426"/>
      </w:pPr>
      <w:r w:rsidRPr="00A479BB">
        <w:t>Vilarrasa-García, E.; Cecilia, J.A.; Azevedo, D.C.S.; Cavalcante Jr., C.L.; Rodríguez-Castellón, E.. Evaluation of porous clay heterostructures modified with amine species as adsorbent for the CO</w:t>
      </w:r>
      <w:r w:rsidRPr="00A479BB">
        <w:rPr>
          <w:vertAlign w:val="subscript"/>
        </w:rPr>
        <w:t>2</w:t>
      </w:r>
      <w:r w:rsidRPr="00A479BB">
        <w:t xml:space="preserve"> capture. </w:t>
      </w:r>
      <w:r w:rsidRPr="00A479BB">
        <w:rPr>
          <w:i/>
        </w:rPr>
        <w:t>Micropor. Mesopor. Mater.</w:t>
      </w:r>
      <w:r w:rsidRPr="00A479BB">
        <w:t xml:space="preserve"> </w:t>
      </w:r>
      <w:r w:rsidRPr="00A479BB">
        <w:rPr>
          <w:b/>
        </w:rPr>
        <w:t>2017</w:t>
      </w:r>
      <w:r w:rsidRPr="00A479BB">
        <w:t xml:space="preserve">, </w:t>
      </w:r>
      <w:r w:rsidRPr="00A479BB">
        <w:rPr>
          <w:i/>
        </w:rPr>
        <w:t>249</w:t>
      </w:r>
      <w:r w:rsidRPr="00A479BB">
        <w:t>, 25-33.</w:t>
      </w:r>
    </w:p>
    <w:p w:rsidR="00AB1996" w:rsidRPr="00A479BB" w:rsidRDefault="00AB1996" w:rsidP="00A479BB">
      <w:pPr>
        <w:pStyle w:val="MDPI71References"/>
        <w:numPr>
          <w:ilvl w:val="0"/>
          <w:numId w:val="4"/>
        </w:numPr>
        <w:adjustRightInd w:val="0"/>
        <w:snapToGrid w:val="0"/>
        <w:ind w:left="426"/>
      </w:pPr>
      <w:r w:rsidRPr="00A479BB">
        <w:t>Aguiar, J.E.; Cecilia, J.A.; Tavares, P.A.S.; Azevedo, D.C.S.; Rodríguez Castellón, E.; Lucena, S.M.P.; Silva Jr</w:t>
      </w:r>
      <w:r w:rsidR="00EC212B" w:rsidRPr="00A479BB">
        <w:t>, I.J</w:t>
      </w:r>
      <w:r w:rsidRPr="00A479BB">
        <w:t xml:space="preserve">. Adsorption study of reactive dyes onto porous clay heterostructures, </w:t>
      </w:r>
      <w:r w:rsidRPr="00A479BB">
        <w:rPr>
          <w:i/>
        </w:rPr>
        <w:t>Appl. Clay Sci.</w:t>
      </w:r>
      <w:r w:rsidRPr="00A479BB">
        <w:t xml:space="preserve"> </w:t>
      </w:r>
      <w:r w:rsidR="00EC212B" w:rsidRPr="00A479BB">
        <w:rPr>
          <w:b/>
        </w:rPr>
        <w:t>2017</w:t>
      </w:r>
      <w:r w:rsidR="00EC212B" w:rsidRPr="00A479BB">
        <w:t xml:space="preserve">, </w:t>
      </w:r>
      <w:r w:rsidR="00EC212B" w:rsidRPr="00A479BB">
        <w:rPr>
          <w:i/>
        </w:rPr>
        <w:t>135</w:t>
      </w:r>
      <w:r w:rsidR="00EC212B" w:rsidRPr="00A479BB">
        <w:t>,</w:t>
      </w:r>
      <w:r w:rsidRPr="00A479BB">
        <w:t xml:space="preserve"> 35-44</w:t>
      </w:r>
      <w:r w:rsidR="00EC212B" w:rsidRPr="00A479BB">
        <w:t>.</w:t>
      </w:r>
    </w:p>
    <w:p w:rsidR="00EC212B" w:rsidRPr="00A479BB" w:rsidRDefault="00EC212B" w:rsidP="00A479BB">
      <w:pPr>
        <w:pStyle w:val="MDPI71References"/>
        <w:numPr>
          <w:ilvl w:val="0"/>
          <w:numId w:val="4"/>
        </w:numPr>
        <w:adjustRightInd w:val="0"/>
        <w:snapToGrid w:val="0"/>
        <w:ind w:left="426"/>
      </w:pPr>
      <w:r w:rsidRPr="00A479BB">
        <w:t>Chmielarz, L.; Piwowarska, Z.; Kustrowski, P.; Wegrzyn, A.; Gil, B.; Kowalczyk, A.; Dudek, B.; Dziembaj, R.; Michalik, M. Comparison study of titania pillared interlayered clays and porous clay heterostructures modified with copper and iron as catalysts of the DeNO</w:t>
      </w:r>
      <w:r w:rsidRPr="00A479BB">
        <w:rPr>
          <w:vertAlign w:val="subscript"/>
        </w:rPr>
        <w:t>x</w:t>
      </w:r>
      <w:r w:rsidRPr="00A479BB">
        <w:t xml:space="preserve"> process. </w:t>
      </w:r>
      <w:r w:rsidRPr="00A479BB">
        <w:rPr>
          <w:i/>
        </w:rPr>
        <w:t>Appl. Clay Sci.</w:t>
      </w:r>
      <w:r w:rsidRPr="00A479BB">
        <w:t xml:space="preserve"> </w:t>
      </w:r>
      <w:r w:rsidRPr="00A479BB">
        <w:rPr>
          <w:b/>
        </w:rPr>
        <w:t>2011</w:t>
      </w:r>
      <w:r w:rsidRPr="00A479BB">
        <w:t xml:space="preserve">, </w:t>
      </w:r>
      <w:r w:rsidRPr="00A479BB">
        <w:rPr>
          <w:i/>
        </w:rPr>
        <w:t>53</w:t>
      </w:r>
      <w:r w:rsidRPr="00A479BB">
        <w:t>, 164-173.</w:t>
      </w:r>
    </w:p>
    <w:p w:rsidR="00EC212B" w:rsidRPr="00A479BB" w:rsidRDefault="00EC212B" w:rsidP="00A479BB">
      <w:pPr>
        <w:pStyle w:val="MDPI71References"/>
        <w:numPr>
          <w:ilvl w:val="0"/>
          <w:numId w:val="4"/>
        </w:numPr>
        <w:adjustRightInd w:val="0"/>
        <w:snapToGrid w:val="0"/>
        <w:ind w:left="426"/>
      </w:pPr>
      <w:r w:rsidRPr="00A479BB">
        <w:t xml:space="preserve">Soriano, M.D.; Cecilia J.A.; Natoli, A.; Jiménez-Jiménez, J.; López-Nieto, J.M.; Rodríguez-Castellón, E. Vanadium oxide supported on porous clay heterostructure for the partial oxidation of hydrogen sulphide to sulfur. </w:t>
      </w:r>
      <w:r w:rsidRPr="00A479BB">
        <w:rPr>
          <w:i/>
        </w:rPr>
        <w:t>Catal. Today</w:t>
      </w:r>
      <w:r w:rsidRPr="00A479BB">
        <w:t xml:space="preserve"> </w:t>
      </w:r>
      <w:r w:rsidRPr="00A479BB">
        <w:rPr>
          <w:b/>
        </w:rPr>
        <w:t>2015</w:t>
      </w:r>
      <w:r w:rsidRPr="00A479BB">
        <w:t xml:space="preserve">, </w:t>
      </w:r>
      <w:r w:rsidRPr="00A479BB">
        <w:rPr>
          <w:i/>
        </w:rPr>
        <w:t>254</w:t>
      </w:r>
      <w:r w:rsidRPr="00A479BB">
        <w:t>, 36-42.</w:t>
      </w:r>
    </w:p>
    <w:p w:rsidR="00EC212B" w:rsidRPr="00A479BB" w:rsidRDefault="00EC212B" w:rsidP="00A479BB">
      <w:pPr>
        <w:pStyle w:val="MDPI71References"/>
        <w:numPr>
          <w:ilvl w:val="0"/>
          <w:numId w:val="4"/>
        </w:numPr>
        <w:adjustRightInd w:val="0"/>
        <w:snapToGrid w:val="0"/>
        <w:ind w:left="426"/>
      </w:pPr>
      <w:r w:rsidRPr="00A479BB">
        <w:t>Cecilia, J.A.; Arango-Díaz, A.; Franco, F.; Jiménez-Jiménez, J.; Storaro, L.; Moretti, E.; Rodríguez-Castellón, E. CuO-CeO</w:t>
      </w:r>
      <w:r w:rsidRPr="00A479BB">
        <w:rPr>
          <w:vertAlign w:val="subscript"/>
        </w:rPr>
        <w:t>2</w:t>
      </w:r>
      <w:r w:rsidRPr="00A479BB">
        <w:t xml:space="preserve"> supported on montmorillonite-derived porous clay heterostructures (PCH) for preferential CO oxidation in H</w:t>
      </w:r>
      <w:r w:rsidRPr="00A479BB">
        <w:rPr>
          <w:vertAlign w:val="subscript"/>
        </w:rPr>
        <w:t>2</w:t>
      </w:r>
      <w:r w:rsidRPr="00A479BB">
        <w:t xml:space="preserve">-rich stream. </w:t>
      </w:r>
      <w:r w:rsidRPr="00A479BB">
        <w:rPr>
          <w:i/>
        </w:rPr>
        <w:t>Catal. Today</w:t>
      </w:r>
      <w:r w:rsidRPr="00A479BB">
        <w:t xml:space="preserve"> </w:t>
      </w:r>
      <w:r w:rsidRPr="00A479BB">
        <w:rPr>
          <w:b/>
        </w:rPr>
        <w:t>2015</w:t>
      </w:r>
      <w:r w:rsidRPr="00A479BB">
        <w:t xml:space="preserve">, </w:t>
      </w:r>
      <w:r w:rsidRPr="00A479BB">
        <w:rPr>
          <w:i/>
        </w:rPr>
        <w:t>253</w:t>
      </w:r>
      <w:r w:rsidRPr="00A479BB">
        <w:t>, 126-136.</w:t>
      </w:r>
    </w:p>
    <w:p w:rsidR="00EC212B" w:rsidRPr="00A479BB" w:rsidRDefault="00EC212B" w:rsidP="00A479BB">
      <w:pPr>
        <w:pStyle w:val="MDPI71References"/>
        <w:numPr>
          <w:ilvl w:val="0"/>
          <w:numId w:val="4"/>
        </w:numPr>
        <w:adjustRightInd w:val="0"/>
        <w:snapToGrid w:val="0"/>
        <w:ind w:left="426"/>
      </w:pPr>
      <w:r w:rsidRPr="00A479BB">
        <w:t>Saboya, R.M.A.; Cecilia, J.A.; García-Sancho, C.; Luna, F.M.T.; Rodríguez-Castellón, E.; Cavalcante Jr, C.L. WO</w:t>
      </w:r>
      <w:r w:rsidRPr="00A479BB">
        <w:rPr>
          <w:vertAlign w:val="subscript"/>
        </w:rPr>
        <w:t>3</w:t>
      </w:r>
      <w:r w:rsidRPr="00A479BB">
        <w:t xml:space="preserve">-based catalysts supported on porous clay heterostructures (PCH) with Si-Zr pillars for synthetic esters production. </w:t>
      </w:r>
      <w:r w:rsidRPr="00A479BB">
        <w:rPr>
          <w:i/>
        </w:rPr>
        <w:t>Appl. Clay Sci.</w:t>
      </w:r>
      <w:r w:rsidRPr="00A479BB">
        <w:t xml:space="preserve"> </w:t>
      </w:r>
      <w:r w:rsidRPr="00A479BB">
        <w:rPr>
          <w:b/>
        </w:rPr>
        <w:t>2016</w:t>
      </w:r>
      <w:r w:rsidRPr="00A479BB">
        <w:t xml:space="preserve">, </w:t>
      </w:r>
      <w:r w:rsidRPr="00A479BB">
        <w:rPr>
          <w:i/>
        </w:rPr>
        <w:t>124</w:t>
      </w:r>
      <w:r w:rsidRPr="00A479BB">
        <w:t>, 69-78.</w:t>
      </w:r>
    </w:p>
    <w:p w:rsidR="00EC212B" w:rsidRPr="00A479BB" w:rsidRDefault="00EC212B" w:rsidP="00A479BB">
      <w:pPr>
        <w:pStyle w:val="MDPI71References"/>
        <w:numPr>
          <w:ilvl w:val="0"/>
          <w:numId w:val="4"/>
        </w:numPr>
        <w:adjustRightInd w:val="0"/>
        <w:snapToGrid w:val="0"/>
        <w:ind w:left="426"/>
      </w:pPr>
      <w:r w:rsidRPr="00A479BB">
        <w:t>Solsona,</w:t>
      </w:r>
      <w:r w:rsidR="00367E1C" w:rsidRPr="00A479BB">
        <w:t xml:space="preserve"> B.;</w:t>
      </w:r>
      <w:r w:rsidRPr="00A479BB">
        <w:t xml:space="preserve"> Concepción,</w:t>
      </w:r>
      <w:r w:rsidR="00367E1C" w:rsidRPr="00A479BB">
        <w:t xml:space="preserve"> P.;</w:t>
      </w:r>
      <w:r w:rsidRPr="00A479BB">
        <w:t xml:space="preserve"> López Nieto,</w:t>
      </w:r>
      <w:r w:rsidR="00367E1C" w:rsidRPr="00A479BB">
        <w:t xml:space="preserve"> J.M.;</w:t>
      </w:r>
      <w:r w:rsidRPr="00A479BB">
        <w:t xml:space="preserve"> Dejoz, </w:t>
      </w:r>
      <w:r w:rsidR="00367E1C" w:rsidRPr="00A479BB">
        <w:t xml:space="preserve">A.; </w:t>
      </w:r>
      <w:r w:rsidRPr="00A479BB">
        <w:t>Cecilia,</w:t>
      </w:r>
      <w:r w:rsidR="00367E1C" w:rsidRPr="00A479BB">
        <w:t xml:space="preserve"> J.A.;</w:t>
      </w:r>
      <w:r w:rsidRPr="00A479BB">
        <w:t xml:space="preserve"> Agouram,</w:t>
      </w:r>
      <w:r w:rsidR="00367E1C" w:rsidRPr="00A479BB">
        <w:t xml:space="preserve"> S.;</w:t>
      </w:r>
      <w:r w:rsidRPr="00A479BB">
        <w:t xml:space="preserve"> Soriano,</w:t>
      </w:r>
      <w:r w:rsidR="00367E1C" w:rsidRPr="00A479BB">
        <w:t xml:space="preserve"> M.D.;</w:t>
      </w:r>
      <w:r w:rsidRPr="00A479BB">
        <w:t xml:space="preserve"> Torres,</w:t>
      </w:r>
      <w:r w:rsidR="00367E1C" w:rsidRPr="00A479BB">
        <w:t xml:space="preserve"> V.;</w:t>
      </w:r>
      <w:r w:rsidRPr="00A479BB">
        <w:t xml:space="preserve"> Jiménez-Jiménez,</w:t>
      </w:r>
      <w:r w:rsidR="00367E1C" w:rsidRPr="00A479BB">
        <w:t xml:space="preserve"> J.;</w:t>
      </w:r>
      <w:r w:rsidRPr="00A479BB">
        <w:t xml:space="preserve"> Rodríguez Castellón</w:t>
      </w:r>
      <w:r w:rsidR="00367E1C" w:rsidRPr="00A479BB">
        <w:t>, E</w:t>
      </w:r>
      <w:r w:rsidRPr="00A479BB">
        <w:t xml:space="preserve">. Nickel oxide supported on porous clay heterostructures as selective catalysts for the oxidative dehydrogenation of ethane. </w:t>
      </w:r>
      <w:r w:rsidRPr="00A479BB">
        <w:rPr>
          <w:i/>
        </w:rPr>
        <w:t>Catal. Sci. Technol.</w:t>
      </w:r>
      <w:r w:rsidRPr="00A479BB">
        <w:t xml:space="preserve"> </w:t>
      </w:r>
      <w:r w:rsidR="00367E1C" w:rsidRPr="00A479BB">
        <w:rPr>
          <w:b/>
        </w:rPr>
        <w:t>2016</w:t>
      </w:r>
      <w:r w:rsidR="00367E1C" w:rsidRPr="00A479BB">
        <w:t xml:space="preserve">, </w:t>
      </w:r>
      <w:r w:rsidR="00367E1C" w:rsidRPr="00A479BB">
        <w:rPr>
          <w:i/>
        </w:rPr>
        <w:t>6</w:t>
      </w:r>
      <w:r w:rsidR="00367E1C" w:rsidRPr="00A479BB">
        <w:t>,</w:t>
      </w:r>
      <w:r w:rsidRPr="00A479BB">
        <w:t xml:space="preserve"> 3419-3429</w:t>
      </w:r>
      <w:r w:rsidR="00367E1C" w:rsidRPr="00A479BB">
        <w:t>.</w:t>
      </w:r>
    </w:p>
    <w:p w:rsidR="00367E1C" w:rsidRPr="00A479BB" w:rsidRDefault="00367E1C" w:rsidP="00A479BB">
      <w:pPr>
        <w:pStyle w:val="MDPI71References"/>
        <w:numPr>
          <w:ilvl w:val="0"/>
          <w:numId w:val="4"/>
        </w:numPr>
        <w:adjustRightInd w:val="0"/>
        <w:snapToGrid w:val="0"/>
        <w:ind w:left="426"/>
      </w:pPr>
      <w:r w:rsidRPr="00A479BB">
        <w:lastRenderedPageBreak/>
        <w:t xml:space="preserve">Sanchís, R.; Cecilia, J.A.; Soriano, M.D.; Vázquez, M.I.; Dejoz, A.; López Nieto, J.M.; Rodríguez Castellón, E.; Solsona, B. Porous clays heterostructures as supports of iron oxide for environmental catalysis. </w:t>
      </w:r>
      <w:r w:rsidRPr="00A479BB">
        <w:rPr>
          <w:i/>
        </w:rPr>
        <w:t>Chem. Eng. J.</w:t>
      </w:r>
      <w:r w:rsidRPr="00A479BB">
        <w:t xml:space="preserve"> </w:t>
      </w:r>
      <w:r w:rsidRPr="00A479BB">
        <w:rPr>
          <w:b/>
        </w:rPr>
        <w:t>2018</w:t>
      </w:r>
      <w:r w:rsidRPr="00A479BB">
        <w:t xml:space="preserve">, </w:t>
      </w:r>
      <w:r w:rsidRPr="00A479BB">
        <w:rPr>
          <w:i/>
        </w:rPr>
        <w:t>334</w:t>
      </w:r>
      <w:r w:rsidRPr="00A479BB">
        <w:t>, 1159-1168.</w:t>
      </w:r>
    </w:p>
    <w:p w:rsidR="00367E1C" w:rsidRPr="00A479BB" w:rsidRDefault="00367E1C" w:rsidP="00A479BB">
      <w:pPr>
        <w:pStyle w:val="MDPI71References"/>
        <w:numPr>
          <w:ilvl w:val="0"/>
          <w:numId w:val="4"/>
        </w:numPr>
        <w:adjustRightInd w:val="0"/>
        <w:snapToGrid w:val="0"/>
        <w:ind w:left="426"/>
      </w:pPr>
      <w:r w:rsidRPr="00A479BB">
        <w:t xml:space="preserve">Cecilia, J.A.; Soriano, M.D.; Natoli, A.; Rodríguez-Castellón, E.; López Nieto, J.M. Selective oxidation of hydrogen sulfide to sulfur using vanadium oxide supported on porous clay heterostructures (PCHs) formed by pillars silica, silica-zirconia or silica-titania. </w:t>
      </w:r>
      <w:r w:rsidRPr="00A479BB">
        <w:rPr>
          <w:i/>
        </w:rPr>
        <w:t>Materials</w:t>
      </w:r>
      <w:r w:rsidRPr="00A479BB">
        <w:t xml:space="preserve"> </w:t>
      </w:r>
      <w:r w:rsidRPr="00A479BB">
        <w:rPr>
          <w:b/>
        </w:rPr>
        <w:t>2018</w:t>
      </w:r>
      <w:r w:rsidRPr="00A479BB">
        <w:t xml:space="preserve">, </w:t>
      </w:r>
      <w:r w:rsidRPr="00A479BB">
        <w:rPr>
          <w:i/>
        </w:rPr>
        <w:t>11</w:t>
      </w:r>
      <w:r w:rsidRPr="00A479BB">
        <w:t>, 1562.</w:t>
      </w:r>
    </w:p>
    <w:p w:rsidR="00367E1C" w:rsidRPr="00A479BB" w:rsidRDefault="00367E1C" w:rsidP="00A479BB">
      <w:pPr>
        <w:pStyle w:val="MDPI71References"/>
        <w:numPr>
          <w:ilvl w:val="0"/>
          <w:numId w:val="4"/>
        </w:numPr>
        <w:adjustRightInd w:val="0"/>
        <w:snapToGrid w:val="0"/>
        <w:ind w:left="426"/>
      </w:pPr>
      <w:r w:rsidRPr="00A479BB">
        <w:t xml:space="preserve">Cloos, P.; Bafot, C.; Herbillon, A. Interlayer formation of humin in smectites. </w:t>
      </w:r>
      <w:r w:rsidRPr="00A479BB">
        <w:rPr>
          <w:i/>
        </w:rPr>
        <w:t>Nature</w:t>
      </w:r>
      <w:r w:rsidRPr="00A479BB">
        <w:t xml:space="preserve"> </w:t>
      </w:r>
      <w:r w:rsidRPr="00A479BB">
        <w:rPr>
          <w:b/>
        </w:rPr>
        <w:t>1981</w:t>
      </w:r>
      <w:r w:rsidRPr="00A479BB">
        <w:t xml:space="preserve">, </w:t>
      </w:r>
      <w:r w:rsidRPr="00A479BB">
        <w:rPr>
          <w:i/>
        </w:rPr>
        <w:t>289</w:t>
      </w:r>
      <w:r w:rsidRPr="00A479BB">
        <w:t>, 391-393.</w:t>
      </w:r>
    </w:p>
    <w:p w:rsidR="00367E1C" w:rsidRPr="00A479BB" w:rsidRDefault="00367E1C" w:rsidP="00A479BB">
      <w:pPr>
        <w:pStyle w:val="MDPI71References"/>
        <w:numPr>
          <w:ilvl w:val="0"/>
          <w:numId w:val="4"/>
        </w:numPr>
        <w:adjustRightInd w:val="0"/>
        <w:snapToGrid w:val="0"/>
        <w:ind w:left="426"/>
      </w:pPr>
      <w:r w:rsidRPr="00A479BB">
        <w:t>Unuabonaha,</w:t>
      </w:r>
      <w:r w:rsidR="001F74FA" w:rsidRPr="00A479BB">
        <w:t xml:space="preserve"> E.I.;</w:t>
      </w:r>
      <w:r w:rsidRPr="00A479BB">
        <w:t xml:space="preserve"> Ugwujaa,</w:t>
      </w:r>
      <w:r w:rsidR="001F74FA" w:rsidRPr="00A479BB">
        <w:t xml:space="preserve"> C.G.;</w:t>
      </w:r>
      <w:r w:rsidRPr="00A479BB">
        <w:t xml:space="preserve"> Omorogiea,</w:t>
      </w:r>
      <w:r w:rsidR="001F74FA" w:rsidRPr="00A479BB">
        <w:t xml:space="preserve"> M.O.;</w:t>
      </w:r>
      <w:r w:rsidRPr="00A479BB">
        <w:t xml:space="preserve"> Adewuyia, </w:t>
      </w:r>
      <w:r w:rsidR="001F74FA" w:rsidRPr="00A479BB">
        <w:t xml:space="preserve">A.; </w:t>
      </w:r>
      <w:r w:rsidRPr="00A479BB">
        <w:t>Oladojab</w:t>
      </w:r>
      <w:r w:rsidR="001F74FA" w:rsidRPr="00A479BB">
        <w:t>, N.A</w:t>
      </w:r>
      <w:r w:rsidRPr="00A479BB">
        <w:t>. Clays for Eﬃcient Disinfecti</w:t>
      </w:r>
      <w:r w:rsidR="001F74FA" w:rsidRPr="00A479BB">
        <w:t xml:space="preserve">on of Bacteria in Water. </w:t>
      </w:r>
      <w:r w:rsidR="001F74FA" w:rsidRPr="00A479BB">
        <w:rPr>
          <w:i/>
        </w:rPr>
        <w:t>Appl. Clay Sci.</w:t>
      </w:r>
      <w:r w:rsidR="001F74FA" w:rsidRPr="00A479BB">
        <w:t xml:space="preserve"> </w:t>
      </w:r>
      <w:r w:rsidR="001F74FA" w:rsidRPr="00A479BB">
        <w:rPr>
          <w:b/>
        </w:rPr>
        <w:t>2018</w:t>
      </w:r>
      <w:r w:rsidR="001F74FA" w:rsidRPr="00A479BB">
        <w:t xml:space="preserve">, </w:t>
      </w:r>
      <w:r w:rsidR="001F74FA" w:rsidRPr="00A479BB">
        <w:rPr>
          <w:i/>
        </w:rPr>
        <w:t>151</w:t>
      </w:r>
      <w:r w:rsidR="001F74FA" w:rsidRPr="00A479BB">
        <w:t>, 211-</w:t>
      </w:r>
      <w:r w:rsidRPr="00A479BB">
        <w:t>223.</w:t>
      </w:r>
    </w:p>
    <w:p w:rsidR="00AE3F37" w:rsidRPr="00A479BB" w:rsidRDefault="00AE3F37" w:rsidP="00A479BB">
      <w:pPr>
        <w:pStyle w:val="MDPI71References"/>
        <w:numPr>
          <w:ilvl w:val="0"/>
          <w:numId w:val="4"/>
        </w:numPr>
        <w:adjustRightInd w:val="0"/>
        <w:snapToGrid w:val="0"/>
        <w:ind w:left="426"/>
      </w:pPr>
      <w:r w:rsidRPr="00A479BB">
        <w:t xml:space="preserve">Cecilia, J.A.; García-Sancho, C., Franco, F. Montmorillonite based porous clay heterostructures: Influence of Zr in the structure and acidic properties. </w:t>
      </w:r>
      <w:r w:rsidRPr="00A479BB">
        <w:rPr>
          <w:i/>
        </w:rPr>
        <w:t>Micropor. Mesopor. Mater.</w:t>
      </w:r>
      <w:r w:rsidRPr="00A479BB">
        <w:t xml:space="preserve"> </w:t>
      </w:r>
      <w:r w:rsidRPr="00A479BB">
        <w:rPr>
          <w:b/>
        </w:rPr>
        <w:t>2013</w:t>
      </w:r>
      <w:r w:rsidRPr="00A479BB">
        <w:t xml:space="preserve">, </w:t>
      </w:r>
      <w:r w:rsidRPr="00A479BB">
        <w:rPr>
          <w:i/>
        </w:rPr>
        <w:t>176</w:t>
      </w:r>
      <w:r w:rsidRPr="00A479BB">
        <w:t>, 95-102.</w:t>
      </w:r>
    </w:p>
    <w:p w:rsidR="00C63DEF" w:rsidRPr="00A479BB" w:rsidRDefault="00C63DEF" w:rsidP="00A479BB">
      <w:pPr>
        <w:pStyle w:val="MDPI71References"/>
        <w:numPr>
          <w:ilvl w:val="0"/>
          <w:numId w:val="4"/>
        </w:numPr>
        <w:adjustRightInd w:val="0"/>
        <w:snapToGrid w:val="0"/>
        <w:ind w:left="426"/>
      </w:pPr>
      <w:r w:rsidRPr="00A479BB">
        <w:t xml:space="preserve">Brunauer, S.; Emmett, P.H.; Teller, E. Adsorption of gases in multimolecular layers. </w:t>
      </w:r>
      <w:r w:rsidRPr="00A479BB">
        <w:rPr>
          <w:i/>
        </w:rPr>
        <w:t>J. Am. Ceram. Soc.</w:t>
      </w:r>
      <w:r w:rsidRPr="00A479BB">
        <w:t xml:space="preserve"> </w:t>
      </w:r>
      <w:r w:rsidRPr="00A479BB">
        <w:rPr>
          <w:b/>
        </w:rPr>
        <w:t>1938</w:t>
      </w:r>
      <w:r w:rsidRPr="00A479BB">
        <w:t xml:space="preserve">, </w:t>
      </w:r>
      <w:r w:rsidRPr="00A479BB">
        <w:rPr>
          <w:i/>
        </w:rPr>
        <w:t>60</w:t>
      </w:r>
      <w:r w:rsidRPr="00A479BB">
        <w:t>, 309-319.</w:t>
      </w:r>
    </w:p>
    <w:p w:rsidR="00C63DEF" w:rsidRPr="00A479BB" w:rsidRDefault="00C63DEF" w:rsidP="00A479BB">
      <w:pPr>
        <w:pStyle w:val="MDPI71References"/>
        <w:numPr>
          <w:ilvl w:val="0"/>
          <w:numId w:val="4"/>
        </w:numPr>
        <w:adjustRightInd w:val="0"/>
        <w:snapToGrid w:val="0"/>
        <w:ind w:left="426"/>
      </w:pPr>
      <w:r w:rsidRPr="00A479BB">
        <w:t xml:space="preserve">B.C. Lippens, J.H. De Boer, Studies on pore systems in catalysis: V. The t method. </w:t>
      </w:r>
      <w:r w:rsidRPr="00A479BB">
        <w:rPr>
          <w:i/>
        </w:rPr>
        <w:t>J. Catal.</w:t>
      </w:r>
      <w:r w:rsidRPr="00A479BB">
        <w:t xml:space="preserve"> </w:t>
      </w:r>
      <w:r w:rsidRPr="00A479BB">
        <w:rPr>
          <w:b/>
        </w:rPr>
        <w:t>1965</w:t>
      </w:r>
      <w:r w:rsidRPr="00A479BB">
        <w:t xml:space="preserve">, </w:t>
      </w:r>
      <w:r w:rsidRPr="00A479BB">
        <w:rPr>
          <w:i/>
        </w:rPr>
        <w:t>4</w:t>
      </w:r>
      <w:r w:rsidRPr="00A479BB">
        <w:t>, 319-323.</w:t>
      </w:r>
    </w:p>
    <w:p w:rsidR="00623FA0" w:rsidRPr="00A479BB" w:rsidRDefault="00623FA0" w:rsidP="00A479BB">
      <w:pPr>
        <w:pStyle w:val="MDPI71References"/>
        <w:numPr>
          <w:ilvl w:val="0"/>
          <w:numId w:val="4"/>
        </w:numPr>
        <w:adjustRightInd w:val="0"/>
        <w:snapToGrid w:val="0"/>
        <w:ind w:left="426"/>
      </w:pPr>
      <w:r w:rsidRPr="00A479BB">
        <w:t>González, D.</w:t>
      </w:r>
      <w:r w:rsidR="00C0764E" w:rsidRPr="00A479BB">
        <w:t>; Torrentera, N.G.; Ceceña, C.;</w:t>
      </w:r>
      <w:r w:rsidRPr="00A479BB">
        <w:t xml:space="preserve"> Grimaldo, O. El agua como fuente de contaminación de </w:t>
      </w:r>
      <w:r w:rsidR="003039E9" w:rsidRPr="00A479BB">
        <w:rPr>
          <w:i/>
        </w:rPr>
        <w:t>Salmonella</w:t>
      </w:r>
      <w:r w:rsidRPr="00A479BB">
        <w:t xml:space="preserve"> y Escherichia coli en la producción de hortalizas en México: Una revisión. </w:t>
      </w:r>
      <w:r w:rsidRPr="00A479BB">
        <w:rPr>
          <w:i/>
        </w:rPr>
        <w:t xml:space="preserve">Revista Bio-ciencias </w:t>
      </w:r>
      <w:r w:rsidRPr="00A479BB">
        <w:rPr>
          <w:b/>
        </w:rPr>
        <w:t>2014</w:t>
      </w:r>
      <w:r w:rsidRPr="00A479BB">
        <w:t xml:space="preserve">, </w:t>
      </w:r>
      <w:r w:rsidRPr="00A479BB">
        <w:rPr>
          <w:i/>
        </w:rPr>
        <w:t>3</w:t>
      </w:r>
      <w:r w:rsidRPr="00A479BB">
        <w:t>, 156-162.</w:t>
      </w:r>
    </w:p>
    <w:p w:rsidR="00792461" w:rsidRPr="00A479BB" w:rsidRDefault="00792461" w:rsidP="00A479BB">
      <w:pPr>
        <w:pStyle w:val="MDPI71References"/>
        <w:numPr>
          <w:ilvl w:val="0"/>
          <w:numId w:val="4"/>
        </w:numPr>
        <w:adjustRightInd w:val="0"/>
        <w:snapToGrid w:val="0"/>
        <w:ind w:left="426"/>
      </w:pPr>
      <w:r w:rsidRPr="00A479BB">
        <w:t xml:space="preserve">Zviagina, B.B.; McCarty, D.K.; Srodon, J.; Drits, V.A. Interpretation of infrared spectra of dioctahedral smectites in the region of OH-stretching vibrations. </w:t>
      </w:r>
      <w:r w:rsidRPr="00A479BB">
        <w:rPr>
          <w:i/>
        </w:rPr>
        <w:t>Clay Clay Miner.</w:t>
      </w:r>
      <w:r w:rsidRPr="00A479BB">
        <w:t xml:space="preserve"> </w:t>
      </w:r>
      <w:r w:rsidRPr="00A479BB">
        <w:rPr>
          <w:b/>
        </w:rPr>
        <w:t>2004</w:t>
      </w:r>
      <w:r w:rsidRPr="00A479BB">
        <w:t xml:space="preserve">, </w:t>
      </w:r>
      <w:r w:rsidRPr="00A479BB">
        <w:rPr>
          <w:i/>
        </w:rPr>
        <w:t>52</w:t>
      </w:r>
      <w:r w:rsidRPr="00A479BB">
        <w:t>, 399-410.</w:t>
      </w:r>
    </w:p>
    <w:p w:rsidR="00792461" w:rsidRPr="00A479BB" w:rsidRDefault="00792461" w:rsidP="00A479BB">
      <w:pPr>
        <w:pStyle w:val="MDPI71References"/>
        <w:numPr>
          <w:ilvl w:val="0"/>
          <w:numId w:val="4"/>
        </w:numPr>
        <w:adjustRightInd w:val="0"/>
        <w:snapToGrid w:val="0"/>
        <w:ind w:left="426"/>
      </w:pPr>
      <w:r w:rsidRPr="00A479BB">
        <w:t xml:space="preserve">Madejova, J. FTIR techniques in clay mineral studies. </w:t>
      </w:r>
      <w:r w:rsidRPr="00A479BB">
        <w:rPr>
          <w:i/>
        </w:rPr>
        <w:t>Vib. Spectrosc.</w:t>
      </w:r>
      <w:r w:rsidRPr="00A479BB">
        <w:t xml:space="preserve"> </w:t>
      </w:r>
      <w:r w:rsidRPr="00A479BB">
        <w:rPr>
          <w:b/>
        </w:rPr>
        <w:t>2003</w:t>
      </w:r>
      <w:r w:rsidRPr="00A479BB">
        <w:t xml:space="preserve">, </w:t>
      </w:r>
      <w:r w:rsidRPr="00A479BB">
        <w:rPr>
          <w:i/>
        </w:rPr>
        <w:t>31</w:t>
      </w:r>
      <w:r w:rsidRPr="00A479BB">
        <w:t>, 1-10.</w:t>
      </w:r>
    </w:p>
    <w:p w:rsidR="006B5B25" w:rsidRPr="00A479BB" w:rsidRDefault="006B5B25" w:rsidP="00A479BB">
      <w:pPr>
        <w:pStyle w:val="MDPI71References"/>
        <w:numPr>
          <w:ilvl w:val="0"/>
          <w:numId w:val="4"/>
        </w:numPr>
        <w:adjustRightInd w:val="0"/>
        <w:snapToGrid w:val="0"/>
        <w:ind w:left="425" w:hanging="425"/>
      </w:pPr>
      <w:r w:rsidRPr="00A479BB">
        <w:t>Farmer, V.C. The infrared spectra of minerals. Monograph 4, Mineralogal Society,1974; pp. 539.</w:t>
      </w:r>
    </w:p>
    <w:p w:rsidR="00FF1316" w:rsidRPr="00A479BB" w:rsidRDefault="00FF1316" w:rsidP="00A479BB">
      <w:pPr>
        <w:pStyle w:val="MDPI71References"/>
        <w:numPr>
          <w:ilvl w:val="0"/>
          <w:numId w:val="4"/>
        </w:numPr>
        <w:adjustRightInd w:val="0"/>
        <w:snapToGrid w:val="0"/>
        <w:ind w:left="426"/>
      </w:pPr>
      <w:r w:rsidRPr="00A479BB">
        <w:t xml:space="preserve">Kloprogge, J.T.; Frost, R.L. Study of the thermal behavior of rectorite by in-situ infrared emission spectroscopy. </w:t>
      </w:r>
      <w:r w:rsidRPr="00A479BB">
        <w:rPr>
          <w:i/>
        </w:rPr>
        <w:t>N. Jb. Miner. Mh.</w:t>
      </w:r>
      <w:r w:rsidRPr="00A479BB">
        <w:t xml:space="preserve"> </w:t>
      </w:r>
      <w:r w:rsidRPr="00A479BB">
        <w:rPr>
          <w:b/>
        </w:rPr>
        <w:t>2000</w:t>
      </w:r>
      <w:r w:rsidRPr="00A479BB">
        <w:t xml:space="preserve">, </w:t>
      </w:r>
      <w:r w:rsidRPr="00A479BB">
        <w:rPr>
          <w:i/>
        </w:rPr>
        <w:t>4</w:t>
      </w:r>
      <w:r w:rsidRPr="00A479BB">
        <w:t>, 145-157.</w:t>
      </w:r>
    </w:p>
    <w:p w:rsidR="00FF1316" w:rsidRPr="00A479BB" w:rsidRDefault="00FF1316" w:rsidP="00A479BB">
      <w:pPr>
        <w:pStyle w:val="MDPI71References"/>
        <w:numPr>
          <w:ilvl w:val="0"/>
          <w:numId w:val="4"/>
        </w:numPr>
        <w:adjustRightInd w:val="0"/>
        <w:snapToGrid w:val="0"/>
        <w:ind w:left="426"/>
      </w:pPr>
      <w:r w:rsidRPr="00A479BB">
        <w:t>van der Marel, H.W.; Beutelspacher, H. Atlas of infrared spectroscopy of clay minerals and their admixtures, Elsevier, Amsterdam, 1976, p. 396.</w:t>
      </w:r>
    </w:p>
    <w:p w:rsidR="00FF1316" w:rsidRPr="00A479BB" w:rsidRDefault="002F3166" w:rsidP="00A479BB">
      <w:pPr>
        <w:pStyle w:val="MDPI71References"/>
        <w:numPr>
          <w:ilvl w:val="0"/>
          <w:numId w:val="4"/>
        </w:numPr>
        <w:adjustRightInd w:val="0"/>
        <w:snapToGrid w:val="0"/>
        <w:ind w:left="426"/>
      </w:pPr>
      <w:r w:rsidRPr="00A479BB">
        <w:t xml:space="preserve">Bisio, C.; Gatti, G.; </w:t>
      </w:r>
      <w:r w:rsidR="00FF1316" w:rsidRPr="00A479BB">
        <w:t>B</w:t>
      </w:r>
      <w:r w:rsidRPr="00A479BB">
        <w:t xml:space="preserve">occaleri, E.; Marchese, L.; Superti, G.B.; Pastore, H.O.; </w:t>
      </w:r>
      <w:r w:rsidR="00FF1316" w:rsidRPr="00A479BB">
        <w:t>Thommes</w:t>
      </w:r>
      <w:r w:rsidRPr="00A479BB">
        <w:t xml:space="preserve">, M. Understanding physico–chemical properties of saponite synthetic clays. </w:t>
      </w:r>
      <w:r w:rsidRPr="00A479BB">
        <w:rPr>
          <w:i/>
        </w:rPr>
        <w:t>Micropor. Mesopor. Mater.</w:t>
      </w:r>
      <w:r w:rsidRPr="00A479BB">
        <w:t xml:space="preserve"> </w:t>
      </w:r>
      <w:r w:rsidRPr="00A479BB">
        <w:rPr>
          <w:b/>
        </w:rPr>
        <w:t>2008</w:t>
      </w:r>
      <w:r w:rsidRPr="00A479BB">
        <w:t xml:space="preserve">, </w:t>
      </w:r>
      <w:r w:rsidRPr="00A479BB">
        <w:rPr>
          <w:i/>
        </w:rPr>
        <w:t>107</w:t>
      </w:r>
      <w:r w:rsidRPr="00A479BB">
        <w:t>, 90-101.</w:t>
      </w:r>
    </w:p>
    <w:p w:rsidR="002F3166" w:rsidRPr="00A479BB" w:rsidRDefault="002F3166" w:rsidP="00A479BB">
      <w:pPr>
        <w:pStyle w:val="MDPI71References"/>
        <w:numPr>
          <w:ilvl w:val="0"/>
          <w:numId w:val="4"/>
        </w:numPr>
        <w:adjustRightInd w:val="0"/>
        <w:snapToGrid w:val="0"/>
        <w:ind w:left="426"/>
      </w:pPr>
      <w:r w:rsidRPr="00A479BB">
        <w:t xml:space="preserve">Janin, A.; Maache, M.; J.C.Lavalley, J.C.; Joly, J.F.; Raatz, F.; Szydlowski, N. FT i.r. study of the silanol groups in dealuminated HY zeolites: Nature of the extraframework debris. </w:t>
      </w:r>
      <w:r w:rsidRPr="00A479BB">
        <w:rPr>
          <w:i/>
        </w:rPr>
        <w:t>Zeolites</w:t>
      </w:r>
      <w:r w:rsidRPr="00A479BB">
        <w:t xml:space="preserve"> </w:t>
      </w:r>
      <w:r w:rsidRPr="00A479BB">
        <w:rPr>
          <w:b/>
        </w:rPr>
        <w:t>1991</w:t>
      </w:r>
      <w:r w:rsidRPr="00A479BB">
        <w:t xml:space="preserve">, </w:t>
      </w:r>
      <w:r w:rsidRPr="00A479BB">
        <w:rPr>
          <w:i/>
        </w:rPr>
        <w:t>11</w:t>
      </w:r>
      <w:r w:rsidRPr="00A479BB">
        <w:t>, 391-396.</w:t>
      </w:r>
    </w:p>
    <w:p w:rsidR="002F3166" w:rsidRPr="00A479BB" w:rsidRDefault="002F3166" w:rsidP="00A479BB">
      <w:pPr>
        <w:pStyle w:val="MDPI71References"/>
        <w:numPr>
          <w:ilvl w:val="0"/>
          <w:numId w:val="4"/>
        </w:numPr>
        <w:adjustRightInd w:val="0"/>
        <w:snapToGrid w:val="0"/>
        <w:ind w:left="426"/>
      </w:pPr>
      <w:r w:rsidRPr="00A479BB">
        <w:t xml:space="preserve">Weitkamp, J. Zeolites and catalysis. </w:t>
      </w:r>
      <w:r w:rsidRPr="00A479BB">
        <w:rPr>
          <w:i/>
        </w:rPr>
        <w:t>Solid State Ionics</w:t>
      </w:r>
      <w:r w:rsidRPr="00A479BB">
        <w:t xml:space="preserve"> </w:t>
      </w:r>
      <w:r w:rsidRPr="00A479BB">
        <w:rPr>
          <w:b/>
        </w:rPr>
        <w:t>2000</w:t>
      </w:r>
      <w:r w:rsidRPr="00A479BB">
        <w:t xml:space="preserve">, </w:t>
      </w:r>
      <w:r w:rsidRPr="00A479BB">
        <w:rPr>
          <w:i/>
        </w:rPr>
        <w:t>131</w:t>
      </w:r>
      <w:r w:rsidRPr="00A479BB">
        <w:t>, 175-188.</w:t>
      </w:r>
    </w:p>
    <w:p w:rsidR="00F45B6B" w:rsidRPr="00A479BB" w:rsidRDefault="00F45B6B" w:rsidP="00A479BB">
      <w:pPr>
        <w:pStyle w:val="MDPI71References"/>
        <w:numPr>
          <w:ilvl w:val="0"/>
          <w:numId w:val="4"/>
        </w:numPr>
        <w:adjustRightInd w:val="0"/>
        <w:snapToGrid w:val="0"/>
        <w:ind w:left="426"/>
      </w:pPr>
      <w:r w:rsidRPr="00A479BB">
        <w:t xml:space="preserve">Franco, F.; Pozo, M.; Cecilia, J.A.; Benítez-Guerrero, M.; Lorente, M. Effectiveness of microwave assisted acid treatment on dioctahedral and trioctahedral smectites. The influence of octahedral composition. </w:t>
      </w:r>
      <w:r w:rsidRPr="00A479BB">
        <w:rPr>
          <w:i/>
        </w:rPr>
        <w:t>Appl. Clay Sci.</w:t>
      </w:r>
      <w:r w:rsidRPr="00A479BB">
        <w:t xml:space="preserve"> </w:t>
      </w:r>
      <w:r w:rsidRPr="00A479BB">
        <w:rPr>
          <w:b/>
        </w:rPr>
        <w:t>2016</w:t>
      </w:r>
      <w:r w:rsidRPr="00A479BB">
        <w:t xml:space="preserve">, </w:t>
      </w:r>
      <w:r w:rsidRPr="00A479BB">
        <w:rPr>
          <w:i/>
        </w:rPr>
        <w:t>120</w:t>
      </w:r>
      <w:r w:rsidRPr="00A479BB">
        <w:t>, 70-80.</w:t>
      </w:r>
    </w:p>
    <w:p w:rsidR="00750C32" w:rsidRPr="00A479BB" w:rsidRDefault="00750C32" w:rsidP="00A479BB">
      <w:pPr>
        <w:pStyle w:val="MDPI71References"/>
        <w:numPr>
          <w:ilvl w:val="0"/>
          <w:numId w:val="4"/>
        </w:numPr>
        <w:adjustRightInd w:val="0"/>
        <w:snapToGrid w:val="0"/>
        <w:ind w:left="426"/>
      </w:pPr>
      <w:r w:rsidRPr="00A479BB">
        <w:t xml:space="preserve">Frost, R.L.; Locos, O.B.; Ruan, H.; Kloprogge, J.T.. Near-infrared and mid-infrared spectroscopic study of sepiolites and palygorskites. </w:t>
      </w:r>
      <w:r w:rsidRPr="00A479BB">
        <w:rPr>
          <w:i/>
        </w:rPr>
        <w:t>Vib. Spectrosc.</w:t>
      </w:r>
      <w:r w:rsidRPr="00A479BB">
        <w:t xml:space="preserve"> </w:t>
      </w:r>
      <w:r w:rsidRPr="00A479BB">
        <w:rPr>
          <w:b/>
        </w:rPr>
        <w:t>2001</w:t>
      </w:r>
      <w:r w:rsidRPr="00A479BB">
        <w:t xml:space="preserve">, </w:t>
      </w:r>
      <w:r w:rsidRPr="00A479BB">
        <w:rPr>
          <w:i/>
        </w:rPr>
        <w:t>27</w:t>
      </w:r>
      <w:r w:rsidRPr="00A479BB">
        <w:t>, 1-13.</w:t>
      </w:r>
    </w:p>
    <w:p w:rsidR="00750C32" w:rsidRPr="00A479BB" w:rsidRDefault="00750C32" w:rsidP="00A479BB">
      <w:pPr>
        <w:pStyle w:val="MDPI71References"/>
        <w:numPr>
          <w:ilvl w:val="0"/>
          <w:numId w:val="4"/>
        </w:numPr>
        <w:adjustRightInd w:val="0"/>
        <w:snapToGrid w:val="0"/>
        <w:ind w:left="426"/>
      </w:pPr>
      <w:r w:rsidRPr="00A479BB">
        <w:t xml:space="preserve">Frost, R.L.; Cash, G.A.; Kloprogge, J.T. “Rocky Mountain leather”, sepiolite and attapulgite-an infrared emission spectroscopic study. </w:t>
      </w:r>
      <w:r w:rsidRPr="00A479BB">
        <w:rPr>
          <w:i/>
        </w:rPr>
        <w:t>Vib. Spectrosc.</w:t>
      </w:r>
      <w:r w:rsidRPr="00A479BB">
        <w:t xml:space="preserve"> </w:t>
      </w:r>
      <w:r w:rsidRPr="00A479BB">
        <w:rPr>
          <w:b/>
        </w:rPr>
        <w:t>1998</w:t>
      </w:r>
      <w:r w:rsidRPr="00A479BB">
        <w:t xml:space="preserve">, </w:t>
      </w:r>
      <w:r w:rsidRPr="00A479BB">
        <w:rPr>
          <w:i/>
        </w:rPr>
        <w:t>16</w:t>
      </w:r>
      <w:r w:rsidRPr="00A479BB">
        <w:t>, 173-184.</w:t>
      </w:r>
    </w:p>
    <w:p w:rsidR="00CF45BE" w:rsidRPr="00A479BB" w:rsidRDefault="00CF45BE" w:rsidP="00A479BB">
      <w:pPr>
        <w:pStyle w:val="MDPI71References"/>
        <w:numPr>
          <w:ilvl w:val="0"/>
          <w:numId w:val="4"/>
        </w:numPr>
        <w:adjustRightInd w:val="0"/>
        <w:snapToGrid w:val="0"/>
        <w:ind w:left="426"/>
      </w:pPr>
      <w:r w:rsidRPr="00A479BB">
        <w:t xml:space="preserve">Suárez, M.; García-Romero, E. FTIR spectroscopic study of palygorskite: Influence of the composition of the octahedral sheet. </w:t>
      </w:r>
      <w:r w:rsidRPr="00A479BB">
        <w:rPr>
          <w:i/>
        </w:rPr>
        <w:t>Appl. Clay Sci.</w:t>
      </w:r>
      <w:r w:rsidRPr="00A479BB">
        <w:t xml:space="preserve"> </w:t>
      </w:r>
      <w:r w:rsidRPr="00A479BB">
        <w:rPr>
          <w:b/>
        </w:rPr>
        <w:t>2006</w:t>
      </w:r>
      <w:r w:rsidRPr="00A479BB">
        <w:t xml:space="preserve">, </w:t>
      </w:r>
      <w:r w:rsidRPr="00A479BB">
        <w:rPr>
          <w:i/>
        </w:rPr>
        <w:t>31</w:t>
      </w:r>
      <w:r w:rsidRPr="00A479BB">
        <w:t>, 154-163.</w:t>
      </w:r>
    </w:p>
    <w:p w:rsidR="00196F06" w:rsidRPr="00A479BB" w:rsidRDefault="00196F06" w:rsidP="00A479BB">
      <w:pPr>
        <w:pStyle w:val="MDPI71References"/>
        <w:numPr>
          <w:ilvl w:val="0"/>
          <w:numId w:val="4"/>
        </w:numPr>
        <w:adjustRightInd w:val="0"/>
        <w:snapToGrid w:val="0"/>
        <w:ind w:left="426"/>
      </w:pPr>
      <w:r w:rsidRPr="00A479BB">
        <w:t>Thommes, M.; Kaneko, K.; Neimark, A.V.; Olivier, J.P.; Rodriguez-Reinoso, F.; Rouquerol,</w:t>
      </w:r>
      <w:r w:rsidR="001D3E17" w:rsidRPr="00A479BB">
        <w:t xml:space="preserve"> J.;</w:t>
      </w:r>
      <w:r w:rsidRPr="00A479BB">
        <w:t xml:space="preserve"> Sing</w:t>
      </w:r>
      <w:r w:rsidR="001D3E17" w:rsidRPr="00A479BB">
        <w:t>, K.S.W</w:t>
      </w:r>
      <w:r w:rsidRPr="00A479BB">
        <w:t xml:space="preserve">. Physisorption of gases, with special reference to the evaluation of surface area and pore size distribution (IUPAC Technical Report. </w:t>
      </w:r>
      <w:r w:rsidRPr="00A479BB">
        <w:rPr>
          <w:i/>
        </w:rPr>
        <w:t>Pure Appl. Chem.</w:t>
      </w:r>
      <w:r w:rsidRPr="00A479BB">
        <w:t xml:space="preserve"> </w:t>
      </w:r>
      <w:r w:rsidR="001D3E17" w:rsidRPr="00A479BB">
        <w:rPr>
          <w:b/>
        </w:rPr>
        <w:t>2015</w:t>
      </w:r>
      <w:r w:rsidR="001D3E17" w:rsidRPr="00A479BB">
        <w:t xml:space="preserve">, </w:t>
      </w:r>
      <w:r w:rsidRPr="00A479BB">
        <w:rPr>
          <w:i/>
        </w:rPr>
        <w:t>87</w:t>
      </w:r>
      <w:r w:rsidRPr="00A479BB">
        <w:t xml:space="preserve"> </w:t>
      </w:r>
      <w:r w:rsidR="001D3E17" w:rsidRPr="00A479BB">
        <w:t>1051-1069.</w:t>
      </w:r>
    </w:p>
    <w:p w:rsidR="007335D0" w:rsidRPr="00A479BB" w:rsidRDefault="007335D0" w:rsidP="00A479BB">
      <w:pPr>
        <w:pStyle w:val="MDPI71References"/>
        <w:numPr>
          <w:ilvl w:val="0"/>
          <w:numId w:val="4"/>
        </w:numPr>
        <w:adjustRightInd w:val="0"/>
        <w:snapToGrid w:val="0"/>
        <w:ind w:left="426"/>
      </w:pPr>
      <w:r w:rsidRPr="00A479BB">
        <w:t xml:space="preserve">Jones, B.F.; Galán, E. Sepiolite and palygorskite. </w:t>
      </w:r>
      <w:r w:rsidRPr="00A479BB">
        <w:rPr>
          <w:i/>
        </w:rPr>
        <w:t>Rev. Miner.</w:t>
      </w:r>
      <w:r w:rsidRPr="00A479BB">
        <w:t xml:space="preserve"> </w:t>
      </w:r>
      <w:r w:rsidRPr="00A479BB">
        <w:rPr>
          <w:b/>
        </w:rPr>
        <w:t>1988</w:t>
      </w:r>
      <w:r w:rsidRPr="00A479BB">
        <w:t xml:space="preserve">, </w:t>
      </w:r>
      <w:r w:rsidRPr="00A479BB">
        <w:rPr>
          <w:i/>
        </w:rPr>
        <w:t>19</w:t>
      </w:r>
      <w:r w:rsidRPr="00A479BB">
        <w:t>, 631-674.</w:t>
      </w:r>
    </w:p>
    <w:p w:rsidR="007335D0" w:rsidRPr="00A479BB" w:rsidRDefault="007335D0" w:rsidP="00A479BB">
      <w:pPr>
        <w:pStyle w:val="MDPI71References"/>
        <w:numPr>
          <w:ilvl w:val="0"/>
          <w:numId w:val="4"/>
        </w:numPr>
        <w:adjustRightInd w:val="0"/>
        <w:snapToGrid w:val="0"/>
        <w:ind w:left="426"/>
      </w:pPr>
      <w:r w:rsidRPr="00A479BB">
        <w:t xml:space="preserve">Landers, J.; Gor, G.; Neimark, A. Density functional theory methods for characterization of porous materials. </w:t>
      </w:r>
      <w:r w:rsidRPr="00A479BB">
        <w:rPr>
          <w:i/>
        </w:rPr>
        <w:t>Colloids Surf. A Physicochem. Eng. Asp.</w:t>
      </w:r>
      <w:r w:rsidRPr="00A479BB">
        <w:t xml:space="preserve"> </w:t>
      </w:r>
      <w:r w:rsidRPr="00A479BB">
        <w:rPr>
          <w:b/>
        </w:rPr>
        <w:t>2013</w:t>
      </w:r>
      <w:r w:rsidRPr="00A479BB">
        <w:t xml:space="preserve">, </w:t>
      </w:r>
      <w:r w:rsidRPr="00A479BB">
        <w:rPr>
          <w:i/>
        </w:rPr>
        <w:t>437</w:t>
      </w:r>
      <w:r w:rsidRPr="00A479BB">
        <w:t>, 3-32.</w:t>
      </w:r>
    </w:p>
    <w:p w:rsidR="005052F8" w:rsidRPr="00A479BB" w:rsidRDefault="005052F8" w:rsidP="00A479BB">
      <w:pPr>
        <w:pStyle w:val="MDPI71References"/>
        <w:numPr>
          <w:ilvl w:val="0"/>
          <w:numId w:val="4"/>
        </w:numPr>
        <w:adjustRightInd w:val="0"/>
        <w:snapToGrid w:val="0"/>
        <w:ind w:left="426"/>
      </w:pPr>
      <w:r w:rsidRPr="00A479BB">
        <w:t xml:space="preserve">Purdy, M.A.; Tenovuo, J.; Pruitt, K.M.; White Jr, W.E. Effect of growth phase and cell envelope structure on susceptibility of </w:t>
      </w:r>
      <w:r w:rsidR="003039E9" w:rsidRPr="00A479BB">
        <w:rPr>
          <w:i/>
        </w:rPr>
        <w:t>Salmonella</w:t>
      </w:r>
      <w:r w:rsidRPr="00A479BB">
        <w:t xml:space="preserve"> typhimurium to the lactoperoxidase-thiocyanate-hydrogen peroxide system. </w:t>
      </w:r>
      <w:r w:rsidRPr="00A479BB">
        <w:rPr>
          <w:i/>
        </w:rPr>
        <w:t>Infect. Inmun.</w:t>
      </w:r>
      <w:r w:rsidRPr="00A479BB">
        <w:t xml:space="preserve"> </w:t>
      </w:r>
      <w:r w:rsidRPr="00A479BB">
        <w:rPr>
          <w:b/>
        </w:rPr>
        <w:t>1983</w:t>
      </w:r>
      <w:r w:rsidRPr="00A479BB">
        <w:t xml:space="preserve">, </w:t>
      </w:r>
      <w:r w:rsidRPr="00A479BB">
        <w:rPr>
          <w:i/>
        </w:rPr>
        <w:t>39</w:t>
      </w:r>
      <w:r w:rsidRPr="00A479BB">
        <w:t>, 1187-1195.</w:t>
      </w:r>
    </w:p>
    <w:p w:rsidR="00C0764E" w:rsidRPr="00A479BB" w:rsidRDefault="00C0764E" w:rsidP="00A479BB">
      <w:pPr>
        <w:pStyle w:val="MDPI71References"/>
        <w:numPr>
          <w:ilvl w:val="0"/>
          <w:numId w:val="4"/>
        </w:numPr>
        <w:adjustRightInd w:val="0"/>
        <w:snapToGrid w:val="0"/>
        <w:ind w:left="426"/>
      </w:pPr>
      <w:r w:rsidRPr="00A479BB">
        <w:t xml:space="preserve">Ruiz-Hitzky, E.; Aranda, P.; Álvarez, A.; Santarén, J.; Esteban-Cubillo, A. Advanced materials and new applications of sepiolite and palygorskite. </w:t>
      </w:r>
      <w:r w:rsidRPr="00A479BB">
        <w:rPr>
          <w:i/>
        </w:rPr>
        <w:t>Develop. Clay Sci.</w:t>
      </w:r>
      <w:r w:rsidRPr="00A479BB">
        <w:t xml:space="preserve"> </w:t>
      </w:r>
      <w:r w:rsidRPr="00A479BB">
        <w:rPr>
          <w:b/>
        </w:rPr>
        <w:t>2011</w:t>
      </w:r>
      <w:r w:rsidRPr="00A479BB">
        <w:t xml:space="preserve">, </w:t>
      </w:r>
      <w:r w:rsidRPr="00A479BB">
        <w:rPr>
          <w:i/>
        </w:rPr>
        <w:t>3</w:t>
      </w:r>
      <w:r w:rsidRPr="00A479BB">
        <w:t>, 393-452.</w:t>
      </w:r>
    </w:p>
    <w:p w:rsidR="00C0764E" w:rsidRPr="00A479BB" w:rsidRDefault="00C0764E" w:rsidP="00A479BB">
      <w:pPr>
        <w:pStyle w:val="MDPI71References"/>
        <w:numPr>
          <w:ilvl w:val="0"/>
          <w:numId w:val="4"/>
        </w:numPr>
        <w:adjustRightInd w:val="0"/>
        <w:snapToGrid w:val="0"/>
        <w:ind w:left="426"/>
      </w:pPr>
      <w:r w:rsidRPr="00A479BB">
        <w:t xml:space="preserve">Qin, X.; Huang, Q.; Liu, Y.; Zhao, L.; Xu, Y.; Liu, Y. Effects of sepiolite and biochar on microbial diversity in acid red soil from southern China. </w:t>
      </w:r>
      <w:r w:rsidRPr="00A479BB">
        <w:rPr>
          <w:i/>
        </w:rPr>
        <w:t>Chem. Ecol.</w:t>
      </w:r>
      <w:r w:rsidRPr="00A479BB">
        <w:t xml:space="preserve"> </w:t>
      </w:r>
      <w:r w:rsidRPr="00A479BB">
        <w:rPr>
          <w:b/>
        </w:rPr>
        <w:t>2019</w:t>
      </w:r>
      <w:r w:rsidRPr="00A479BB">
        <w:t xml:space="preserve">, </w:t>
      </w:r>
      <w:r w:rsidRPr="00A479BB">
        <w:rPr>
          <w:i/>
        </w:rPr>
        <w:t>35</w:t>
      </w:r>
      <w:r w:rsidRPr="00A479BB">
        <w:t>, 846-860.</w:t>
      </w:r>
    </w:p>
    <w:p w:rsidR="00C0764E" w:rsidRPr="00A479BB" w:rsidRDefault="00C0764E" w:rsidP="00A479BB">
      <w:pPr>
        <w:pStyle w:val="MDPI71References"/>
        <w:numPr>
          <w:ilvl w:val="0"/>
          <w:numId w:val="4"/>
        </w:numPr>
        <w:adjustRightInd w:val="0"/>
        <w:snapToGrid w:val="0"/>
        <w:ind w:left="426"/>
      </w:pPr>
      <w:r w:rsidRPr="00A479BB">
        <w:t xml:space="preserve">Zhao, D.; Zhou, J.; Liu, N. Preparation and characterization of Mingguang palygorskite supported with silver and copper for antibacterial behavior. </w:t>
      </w:r>
      <w:r w:rsidRPr="00A479BB">
        <w:rPr>
          <w:i/>
        </w:rPr>
        <w:t>Appl. Clay Sci.</w:t>
      </w:r>
      <w:r w:rsidRPr="00A479BB">
        <w:t xml:space="preserve"> </w:t>
      </w:r>
      <w:r w:rsidRPr="00A479BB">
        <w:rPr>
          <w:b/>
        </w:rPr>
        <w:t>2006</w:t>
      </w:r>
      <w:r w:rsidRPr="00A479BB">
        <w:t xml:space="preserve">, </w:t>
      </w:r>
      <w:r w:rsidRPr="00A479BB">
        <w:rPr>
          <w:i/>
        </w:rPr>
        <w:t>33</w:t>
      </w:r>
      <w:r w:rsidRPr="00A479BB">
        <w:t>, 161-170.</w:t>
      </w:r>
    </w:p>
    <w:p w:rsidR="00B930BA" w:rsidRPr="00A479BB" w:rsidRDefault="00C0764E" w:rsidP="00A479BB">
      <w:pPr>
        <w:pStyle w:val="MDPI71References"/>
        <w:adjustRightInd w:val="0"/>
        <w:snapToGrid w:val="0"/>
        <w:spacing w:after="240"/>
      </w:pPr>
      <w:r w:rsidRPr="00A479BB">
        <w:lastRenderedPageBreak/>
        <w:t xml:space="preserve">García-Romero, E.; Suárez, M. Sepiolite–palygorskite: textural study and genetic considerations. </w:t>
      </w:r>
      <w:r w:rsidRPr="00A479BB">
        <w:rPr>
          <w:i/>
        </w:rPr>
        <w:t>Appl. Clay Sci.</w:t>
      </w:r>
      <w:r w:rsidRPr="00A479BB">
        <w:t xml:space="preserve"> </w:t>
      </w:r>
      <w:r w:rsidRPr="00A479BB">
        <w:rPr>
          <w:b/>
        </w:rPr>
        <w:t>2013</w:t>
      </w:r>
      <w:r w:rsidRPr="00A479BB">
        <w:t xml:space="preserve">, </w:t>
      </w:r>
      <w:r w:rsidRPr="00A479BB">
        <w:rPr>
          <w:i/>
        </w:rPr>
        <w:t>86</w:t>
      </w:r>
      <w:r w:rsidRPr="00A479BB">
        <w:t>, 129-144.</w:t>
      </w:r>
    </w:p>
    <w:tbl>
      <w:tblPr>
        <w:tblW w:w="0" w:type="auto"/>
        <w:jc w:val="center"/>
        <w:tblLook w:val="04A0" w:firstRow="1" w:lastRow="0" w:firstColumn="1" w:lastColumn="0" w:noHBand="0" w:noVBand="1"/>
      </w:tblPr>
      <w:tblGrid>
        <w:gridCol w:w="1721"/>
        <w:gridCol w:w="7123"/>
      </w:tblGrid>
      <w:tr w:rsidR="00B930BA" w:rsidRPr="00A479BB" w:rsidTr="00B10D3F">
        <w:trPr>
          <w:jc w:val="center"/>
        </w:trPr>
        <w:tc>
          <w:tcPr>
            <w:tcW w:w="0" w:type="auto"/>
            <w:shd w:val="clear" w:color="auto" w:fill="auto"/>
            <w:vAlign w:val="center"/>
          </w:tcPr>
          <w:p w:rsidR="00B930BA" w:rsidRPr="00A479BB" w:rsidRDefault="00DB157F" w:rsidP="00A479BB">
            <w:pPr>
              <w:pStyle w:val="MDPI71References"/>
              <w:numPr>
                <w:ilvl w:val="0"/>
                <w:numId w:val="0"/>
              </w:numPr>
              <w:adjustRightInd w:val="0"/>
              <w:snapToGrid w:val="0"/>
              <w:ind w:left="-85"/>
              <w:rPr>
                <w:rFonts w:eastAsia="宋体"/>
                <w:bCs/>
              </w:rPr>
            </w:pPr>
            <w:r w:rsidRPr="00A479BB">
              <w:rPr>
                <w:rFonts w:eastAsia="宋体"/>
                <w:bCs/>
                <w:lang w:eastAsia="zh-CN" w:bidi="ar-SA"/>
              </w:rPr>
              <w:drawing>
                <wp:inline distT="0" distB="0" distL="0" distR="0">
                  <wp:extent cx="1000125" cy="361950"/>
                  <wp:effectExtent l="0" t="0" r="9525" b="0"/>
                  <wp:docPr id="3" name="Imagen 3" descr="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pyRigh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tc>
        <w:tc>
          <w:tcPr>
            <w:tcW w:w="7149" w:type="dxa"/>
            <w:shd w:val="clear" w:color="auto" w:fill="auto"/>
            <w:vAlign w:val="center"/>
          </w:tcPr>
          <w:p w:rsidR="00B930BA" w:rsidRPr="00A479BB" w:rsidRDefault="00A643EC" w:rsidP="00A479BB">
            <w:pPr>
              <w:pStyle w:val="MDPI71References"/>
              <w:numPr>
                <w:ilvl w:val="0"/>
                <w:numId w:val="0"/>
              </w:numPr>
              <w:adjustRightInd w:val="0"/>
              <w:snapToGrid w:val="0"/>
              <w:ind w:left="-85"/>
              <w:rPr>
                <w:rFonts w:eastAsia="宋体"/>
                <w:bCs/>
              </w:rPr>
            </w:pPr>
            <w:r w:rsidRPr="00A479BB">
              <w:rPr>
                <w:rFonts w:eastAsia="宋体"/>
                <w:bCs/>
              </w:rPr>
              <w:t>© 20</w:t>
            </w:r>
            <w:r w:rsidR="00E730E5" w:rsidRPr="00A479BB">
              <w:rPr>
                <w:rFonts w:eastAsia="宋体"/>
                <w:bCs/>
              </w:rPr>
              <w:t>20</w:t>
            </w:r>
            <w:r w:rsidR="00B930BA" w:rsidRPr="00A479BB">
              <w:rPr>
                <w:rFonts w:eastAsia="宋体"/>
                <w:bCs/>
              </w:rPr>
              <w:t xml:space="preserve"> by the authors. Submitted for possible open access publication under the terms and conditions of the Creative Commons Attribution (CC BY) license (http://creativecommons.org/licenses/by/4.0/).</w:t>
            </w:r>
          </w:p>
        </w:tc>
      </w:tr>
    </w:tbl>
    <w:p w:rsidR="002E61F0" w:rsidRPr="00A479BB" w:rsidRDefault="002E61F0" w:rsidP="00A479BB">
      <w:pPr>
        <w:pStyle w:val="MDPI71References"/>
        <w:numPr>
          <w:ilvl w:val="0"/>
          <w:numId w:val="0"/>
        </w:numPr>
        <w:adjustRightInd w:val="0"/>
        <w:snapToGrid w:val="0"/>
        <w:spacing w:after="240"/>
        <w:rPr>
          <w:rFonts w:eastAsia="宋体"/>
        </w:rPr>
      </w:pPr>
    </w:p>
    <w:sectPr w:rsidR="002E61F0" w:rsidRPr="00A479BB" w:rsidSect="00A479BB">
      <w:headerReference w:type="even" r:id="rId29"/>
      <w:headerReference w:type="default" r:id="rId30"/>
      <w:footerReference w:type="default" r:id="rId31"/>
      <w:headerReference w:type="first" r:id="rId32"/>
      <w:footerReference w:type="first" r:id="rId33"/>
      <w:type w:val="continuous"/>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7E43" w:rsidRDefault="00FA7E43">
      <w:pPr>
        <w:spacing w:line="240" w:lineRule="auto"/>
      </w:pPr>
      <w:r>
        <w:separator/>
      </w:r>
    </w:p>
  </w:endnote>
  <w:endnote w:type="continuationSeparator" w:id="0">
    <w:p w:rsidR="00FA7E43" w:rsidRDefault="00FA7E4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Open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79BB" w:rsidRPr="00DD299E" w:rsidRDefault="00A479BB" w:rsidP="004D189B">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79BB" w:rsidRPr="008B308E" w:rsidRDefault="00A479BB" w:rsidP="00E730E5">
    <w:pPr>
      <w:pStyle w:val="MDPIfooterfirstpage"/>
      <w:spacing w:line="240" w:lineRule="auto"/>
      <w:jc w:val="both"/>
      <w:rPr>
        <w:lang w:val="fr-CH"/>
      </w:rPr>
    </w:pPr>
    <w:r w:rsidRPr="00A70616">
      <w:rPr>
        <w:i/>
        <w:szCs w:val="16"/>
      </w:rPr>
      <w:t>Minerals</w:t>
    </w:r>
    <w:r w:rsidRPr="00A70616">
      <w:rPr>
        <w:iCs/>
        <w:szCs w:val="16"/>
      </w:rPr>
      <w:t xml:space="preserve"> </w:t>
    </w:r>
    <w:r>
      <w:rPr>
        <w:b/>
        <w:bCs/>
        <w:iCs/>
        <w:szCs w:val="16"/>
      </w:rPr>
      <w:t>2020</w:t>
    </w:r>
    <w:r w:rsidRPr="00B930BA">
      <w:rPr>
        <w:bCs/>
        <w:iCs/>
        <w:szCs w:val="16"/>
      </w:rPr>
      <w:t xml:space="preserve">, </w:t>
    </w:r>
    <w:r>
      <w:rPr>
        <w:bCs/>
        <w:i/>
        <w:iCs/>
        <w:szCs w:val="16"/>
      </w:rPr>
      <w:t>10</w:t>
    </w:r>
    <w:r w:rsidRPr="00B930BA">
      <w:rPr>
        <w:bCs/>
        <w:iCs/>
        <w:szCs w:val="16"/>
      </w:rPr>
      <w:t xml:space="preserve">, </w:t>
    </w:r>
    <w:r>
      <w:rPr>
        <w:bCs/>
        <w:iCs/>
        <w:szCs w:val="16"/>
      </w:rPr>
      <w:t>x; doi: FOR PEER REVIEW</w:t>
    </w:r>
    <w:r w:rsidRPr="008B308E">
      <w:rPr>
        <w:lang w:val="fr-CH"/>
      </w:rPr>
      <w:tab/>
      <w:t>www.mdpi.com/journal/</w:t>
    </w:r>
    <w:r>
      <w:t>minerals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7E43" w:rsidRDefault="00FA7E43">
      <w:pPr>
        <w:spacing w:line="240" w:lineRule="auto"/>
      </w:pPr>
      <w:r>
        <w:separator/>
      </w:r>
    </w:p>
  </w:footnote>
  <w:footnote w:type="continuationSeparator" w:id="0">
    <w:p w:rsidR="00FA7E43" w:rsidRDefault="00FA7E4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79BB" w:rsidRDefault="00A479BB" w:rsidP="004D189B">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79BB" w:rsidRPr="00693933" w:rsidRDefault="00A479BB" w:rsidP="00E730E5">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Minerals </w:t>
    </w:r>
    <w:r>
      <w:rPr>
        <w:rFonts w:ascii="Palatino Linotype" w:hAnsi="Palatino Linotype"/>
        <w:b/>
        <w:sz w:val="16"/>
      </w:rPr>
      <w:t>2020</w:t>
    </w:r>
    <w:r w:rsidRPr="00B930BA">
      <w:rPr>
        <w:rFonts w:ascii="Palatino Linotype" w:hAnsi="Palatino Linotype"/>
        <w:sz w:val="16"/>
      </w:rPr>
      <w:t xml:space="preserve">, </w:t>
    </w:r>
    <w:r>
      <w:rPr>
        <w:rFonts w:ascii="Palatino Linotype" w:hAnsi="Palatino Linotype"/>
        <w:i/>
        <w:sz w:val="16"/>
      </w:rPr>
      <w:t>10</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sidR="006D72EC">
      <w:rPr>
        <w:rFonts w:ascii="Palatino Linotype" w:hAnsi="Palatino Linotype"/>
        <w:noProof/>
        <w:sz w:val="16"/>
      </w:rPr>
      <w:t>22</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sidR="006D72EC">
      <w:rPr>
        <w:rFonts w:ascii="Palatino Linotype" w:hAnsi="Palatino Linotype"/>
        <w:noProof/>
        <w:sz w:val="16"/>
      </w:rPr>
      <w:t>22</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79BB" w:rsidRDefault="00A479BB" w:rsidP="004D189B">
    <w:pPr>
      <w:pStyle w:val="MDPIheaderjournallogo"/>
    </w:pPr>
    <w:r w:rsidRPr="002324B5">
      <w:rPr>
        <w:i w:val="0"/>
        <w:noProof/>
        <w:szCs w:val="16"/>
        <w:lang w:eastAsia="zh-CN"/>
      </w:rPr>
      <mc:AlternateContent>
        <mc:Choice Requires="wps">
          <w:drawing>
            <wp:anchor distT="45720" distB="45720" distL="114300" distR="114300" simplePos="0" relativeHeight="251657728" behindDoc="1" locked="0" layoutInCell="1" allowOverlap="1">
              <wp:simplePos x="0" y="0"/>
              <wp:positionH relativeFrom="page">
                <wp:posOffset>6029960</wp:posOffset>
              </wp:positionH>
              <wp:positionV relativeFrom="page">
                <wp:posOffset>647700</wp:posOffset>
              </wp:positionV>
              <wp:extent cx="540385" cy="709295"/>
              <wp:effectExtent l="0" t="0" r="317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rsidR="00A479BB" w:rsidRDefault="00A479BB" w:rsidP="004D189B">
                          <w:pPr>
                            <w:pStyle w:val="MDPIheaderjournallogo"/>
                            <w:jc w:val="center"/>
                            <w:textboxTightWrap w:val="allLines"/>
                            <w:rPr>
                              <w:i w:val="0"/>
                              <w:szCs w:val="16"/>
                            </w:rPr>
                          </w:pPr>
                          <w:r w:rsidRPr="00A04686">
                            <w:rPr>
                              <w:noProof/>
                              <w:lang w:eastAsia="zh-CN"/>
                            </w:rPr>
                            <w:drawing>
                              <wp:inline distT="0" distB="0" distL="0" distR="0">
                                <wp:extent cx="542925" cy="352425"/>
                                <wp:effectExtent l="0" t="0" r="9525" b="9525"/>
                                <wp:docPr id="5"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rsidR="00A479BB" w:rsidRDefault="00A479BB" w:rsidP="004D189B">
                    <w:pPr>
                      <w:pStyle w:val="MDPIheaderjournallogo"/>
                      <w:jc w:val="center"/>
                      <w:textboxTightWrap w:val="allLines"/>
                      <w:rPr>
                        <w:i w:val="0"/>
                        <w:szCs w:val="16"/>
                      </w:rPr>
                    </w:pPr>
                    <w:r w:rsidRPr="00A04686">
                      <w:rPr>
                        <w:noProof/>
                        <w:lang w:eastAsia="zh-CN"/>
                      </w:rPr>
                      <w:drawing>
                        <wp:inline distT="0" distB="0" distL="0" distR="0">
                          <wp:extent cx="542925" cy="352425"/>
                          <wp:effectExtent l="0" t="0" r="9525" b="9525"/>
                          <wp:docPr id="5"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v:textbox>
              <w10:wrap anchorx="page" anchory="page"/>
            </v:shape>
          </w:pict>
        </mc:Fallback>
      </mc:AlternateContent>
    </w:r>
    <w:r w:rsidRPr="00A04686">
      <w:rPr>
        <w:noProof/>
        <w:lang w:eastAsia="zh-CN"/>
      </w:rPr>
      <w:drawing>
        <wp:inline distT="0" distB="0" distL="0" distR="0">
          <wp:extent cx="1628775" cy="428625"/>
          <wp:effectExtent l="0" t="0" r="9525" b="9525"/>
          <wp:docPr id="4" name="Picture 6" descr="C:\Users\home\Desktop\logos\mineral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logos\minerals-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4286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0A245F"/>
    <w:multiLevelType w:val="hybridMultilevel"/>
    <w:tmpl w:val="1C3A3F0C"/>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05051C"/>
    <w:multiLevelType w:val="hybridMultilevel"/>
    <w:tmpl w:val="857682CE"/>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2" w15:restartNumberingAfterBreak="0">
    <w:nsid w:val="369A6535"/>
    <w:multiLevelType w:val="hybridMultilevel"/>
    <w:tmpl w:val="781408B4"/>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attachedTemplate r:id="rId1"/>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7BA"/>
    <w:rsid w:val="0000245C"/>
    <w:rsid w:val="00012709"/>
    <w:rsid w:val="000204B2"/>
    <w:rsid w:val="000529B4"/>
    <w:rsid w:val="00055581"/>
    <w:rsid w:val="00096676"/>
    <w:rsid w:val="000D52D7"/>
    <w:rsid w:val="000F614C"/>
    <w:rsid w:val="001220B1"/>
    <w:rsid w:val="00134E44"/>
    <w:rsid w:val="00140507"/>
    <w:rsid w:val="00160047"/>
    <w:rsid w:val="0019156D"/>
    <w:rsid w:val="00196F06"/>
    <w:rsid w:val="001A2D44"/>
    <w:rsid w:val="001C4885"/>
    <w:rsid w:val="001D1246"/>
    <w:rsid w:val="001D3E17"/>
    <w:rsid w:val="001D57A2"/>
    <w:rsid w:val="001E2AEB"/>
    <w:rsid w:val="001F74FA"/>
    <w:rsid w:val="002039FE"/>
    <w:rsid w:val="00212FA6"/>
    <w:rsid w:val="00215B1F"/>
    <w:rsid w:val="002247BA"/>
    <w:rsid w:val="00240699"/>
    <w:rsid w:val="00240AB6"/>
    <w:rsid w:val="002448CB"/>
    <w:rsid w:val="002500B0"/>
    <w:rsid w:val="00251D8B"/>
    <w:rsid w:val="00275822"/>
    <w:rsid w:val="002827B8"/>
    <w:rsid w:val="00296C63"/>
    <w:rsid w:val="00297BBB"/>
    <w:rsid w:val="002A1851"/>
    <w:rsid w:val="002B6C09"/>
    <w:rsid w:val="002E61F0"/>
    <w:rsid w:val="002F0930"/>
    <w:rsid w:val="002F3166"/>
    <w:rsid w:val="002F4A3C"/>
    <w:rsid w:val="003039E9"/>
    <w:rsid w:val="00303A0D"/>
    <w:rsid w:val="00326141"/>
    <w:rsid w:val="003404D9"/>
    <w:rsid w:val="0035111E"/>
    <w:rsid w:val="00356EED"/>
    <w:rsid w:val="003604D1"/>
    <w:rsid w:val="00367E1C"/>
    <w:rsid w:val="00384BB8"/>
    <w:rsid w:val="00394A71"/>
    <w:rsid w:val="003B2ABC"/>
    <w:rsid w:val="003B35D3"/>
    <w:rsid w:val="003C72C0"/>
    <w:rsid w:val="003E44E9"/>
    <w:rsid w:val="00401D30"/>
    <w:rsid w:val="00460016"/>
    <w:rsid w:val="00461B89"/>
    <w:rsid w:val="00486AB2"/>
    <w:rsid w:val="00486B47"/>
    <w:rsid w:val="004D189B"/>
    <w:rsid w:val="004D39DE"/>
    <w:rsid w:val="004F62D6"/>
    <w:rsid w:val="004F76F0"/>
    <w:rsid w:val="005052F8"/>
    <w:rsid w:val="00505BE8"/>
    <w:rsid w:val="00510ECF"/>
    <w:rsid w:val="0052336B"/>
    <w:rsid w:val="005347BA"/>
    <w:rsid w:val="00541B46"/>
    <w:rsid w:val="00557F73"/>
    <w:rsid w:val="00564E26"/>
    <w:rsid w:val="005730F5"/>
    <w:rsid w:val="0058302F"/>
    <w:rsid w:val="005A70D1"/>
    <w:rsid w:val="005B7FF0"/>
    <w:rsid w:val="005E3505"/>
    <w:rsid w:val="005E6F0B"/>
    <w:rsid w:val="0060575A"/>
    <w:rsid w:val="00605BE1"/>
    <w:rsid w:val="00623FA0"/>
    <w:rsid w:val="006335E9"/>
    <w:rsid w:val="00667713"/>
    <w:rsid w:val="00687971"/>
    <w:rsid w:val="00692393"/>
    <w:rsid w:val="006A321D"/>
    <w:rsid w:val="006A47EC"/>
    <w:rsid w:val="006B5B25"/>
    <w:rsid w:val="006D192B"/>
    <w:rsid w:val="006D72EC"/>
    <w:rsid w:val="006E09BD"/>
    <w:rsid w:val="006F107B"/>
    <w:rsid w:val="00716F84"/>
    <w:rsid w:val="007335D0"/>
    <w:rsid w:val="00750C32"/>
    <w:rsid w:val="007560C3"/>
    <w:rsid w:val="007653E8"/>
    <w:rsid w:val="007716DB"/>
    <w:rsid w:val="007900DF"/>
    <w:rsid w:val="00792461"/>
    <w:rsid w:val="00797377"/>
    <w:rsid w:val="007B470B"/>
    <w:rsid w:val="007B764A"/>
    <w:rsid w:val="007E72DF"/>
    <w:rsid w:val="007F3B91"/>
    <w:rsid w:val="008027F8"/>
    <w:rsid w:val="0081476E"/>
    <w:rsid w:val="0083227C"/>
    <w:rsid w:val="008423E8"/>
    <w:rsid w:val="00854B34"/>
    <w:rsid w:val="008A35C9"/>
    <w:rsid w:val="008A6E3D"/>
    <w:rsid w:val="008C4DE3"/>
    <w:rsid w:val="008E083E"/>
    <w:rsid w:val="008F68ED"/>
    <w:rsid w:val="00903652"/>
    <w:rsid w:val="0091167D"/>
    <w:rsid w:val="00931127"/>
    <w:rsid w:val="00932349"/>
    <w:rsid w:val="009709A4"/>
    <w:rsid w:val="009D64D9"/>
    <w:rsid w:val="009D7A91"/>
    <w:rsid w:val="009E472E"/>
    <w:rsid w:val="009F70E6"/>
    <w:rsid w:val="00A034A2"/>
    <w:rsid w:val="00A14EFC"/>
    <w:rsid w:val="00A26E81"/>
    <w:rsid w:val="00A31BA2"/>
    <w:rsid w:val="00A4419A"/>
    <w:rsid w:val="00A44C3F"/>
    <w:rsid w:val="00A479BB"/>
    <w:rsid w:val="00A52C35"/>
    <w:rsid w:val="00A54644"/>
    <w:rsid w:val="00A643EC"/>
    <w:rsid w:val="00A771CF"/>
    <w:rsid w:val="00A9064C"/>
    <w:rsid w:val="00AB1996"/>
    <w:rsid w:val="00AC0BFE"/>
    <w:rsid w:val="00AD421E"/>
    <w:rsid w:val="00AE1A53"/>
    <w:rsid w:val="00AE3F37"/>
    <w:rsid w:val="00AE550A"/>
    <w:rsid w:val="00AF7093"/>
    <w:rsid w:val="00B10D3F"/>
    <w:rsid w:val="00B12C7E"/>
    <w:rsid w:val="00B16A97"/>
    <w:rsid w:val="00B21CDE"/>
    <w:rsid w:val="00B5691C"/>
    <w:rsid w:val="00B873B9"/>
    <w:rsid w:val="00B930BA"/>
    <w:rsid w:val="00B9760B"/>
    <w:rsid w:val="00BA0DF1"/>
    <w:rsid w:val="00BA1FC1"/>
    <w:rsid w:val="00BA38AD"/>
    <w:rsid w:val="00BA3A82"/>
    <w:rsid w:val="00BC306A"/>
    <w:rsid w:val="00BC6575"/>
    <w:rsid w:val="00BD144C"/>
    <w:rsid w:val="00C00447"/>
    <w:rsid w:val="00C0764E"/>
    <w:rsid w:val="00C54A0C"/>
    <w:rsid w:val="00C63DEF"/>
    <w:rsid w:val="00C818D5"/>
    <w:rsid w:val="00C94FA3"/>
    <w:rsid w:val="00CE683F"/>
    <w:rsid w:val="00CF45BE"/>
    <w:rsid w:val="00D61D16"/>
    <w:rsid w:val="00D75B53"/>
    <w:rsid w:val="00D87658"/>
    <w:rsid w:val="00DA7E38"/>
    <w:rsid w:val="00DB157F"/>
    <w:rsid w:val="00DB596B"/>
    <w:rsid w:val="00DC2107"/>
    <w:rsid w:val="00DC7E7D"/>
    <w:rsid w:val="00E03E00"/>
    <w:rsid w:val="00E663BF"/>
    <w:rsid w:val="00E730E5"/>
    <w:rsid w:val="00EA3FC6"/>
    <w:rsid w:val="00EA6C82"/>
    <w:rsid w:val="00EB7D68"/>
    <w:rsid w:val="00EC212B"/>
    <w:rsid w:val="00EC6F62"/>
    <w:rsid w:val="00ED57EF"/>
    <w:rsid w:val="00F3236E"/>
    <w:rsid w:val="00F45B6B"/>
    <w:rsid w:val="00F55099"/>
    <w:rsid w:val="00F64F47"/>
    <w:rsid w:val="00F6571F"/>
    <w:rsid w:val="00F70D91"/>
    <w:rsid w:val="00F722C4"/>
    <w:rsid w:val="00F80786"/>
    <w:rsid w:val="00F921E6"/>
    <w:rsid w:val="00FA2EB4"/>
    <w:rsid w:val="00FA68B8"/>
    <w:rsid w:val="00FA7E43"/>
    <w:rsid w:val="00FB1312"/>
    <w:rsid w:val="00FC6F80"/>
    <w:rsid w:val="00FF04FD"/>
    <w:rsid w:val="00FF1316"/>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3AC2BC"/>
  <w15:docId w15:val="{B43FBCCB-E3DC-499C-B70C-452D81BCA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61F0"/>
    <w:pPr>
      <w:spacing w:line="340" w:lineRule="atLeast"/>
      <w:jc w:val="both"/>
    </w:pPr>
    <w:rPr>
      <w:rFonts w:ascii="Times New Roman" w:eastAsia="Times New Roman" w:hAnsi="Times New Roman"/>
      <w:color w:val="000000"/>
      <w:sz w:val="24"/>
      <w:lang w:val="en-US"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MDPI12title"/>
    <w:qFormat/>
    <w:rsid w:val="00A479BB"/>
    <w:pPr>
      <w:adjustRightInd w:val="0"/>
      <w:snapToGrid w:val="0"/>
      <w:spacing w:before="240"/>
    </w:pPr>
    <w:rPr>
      <w:rFonts w:ascii="Palatino Linotype" w:eastAsia="Times New Roman" w:hAnsi="Palatino Linotype"/>
      <w:i/>
      <w:snapToGrid w:val="0"/>
      <w:color w:val="000000"/>
      <w:szCs w:val="22"/>
      <w:lang w:val="en-US" w:eastAsia="de-DE" w:bidi="en-US"/>
    </w:rPr>
  </w:style>
  <w:style w:type="paragraph" w:customStyle="1" w:styleId="MDPI12title">
    <w:name w:val="MDPI_1.2_title"/>
    <w:next w:val="MDPI13authornames"/>
    <w:qFormat/>
    <w:rsid w:val="00A479BB"/>
    <w:pPr>
      <w:adjustRightInd w:val="0"/>
      <w:snapToGrid w:val="0"/>
      <w:spacing w:after="240" w:line="240" w:lineRule="atLeas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next w:val="MDPI14history"/>
    <w:qFormat/>
    <w:rsid w:val="00A479BB"/>
    <w:pPr>
      <w:adjustRightInd w:val="0"/>
      <w:snapToGrid w:val="0"/>
      <w:spacing w:after="120" w:line="260" w:lineRule="atLeast"/>
    </w:pPr>
    <w:rPr>
      <w:rFonts w:ascii="Palatino Linotype" w:eastAsia="Times New Roman" w:hAnsi="Palatino Linotype"/>
      <w:b/>
      <w:color w:val="000000"/>
      <w:szCs w:val="22"/>
      <w:lang w:val="en-US" w:eastAsia="de-DE" w:bidi="en-US"/>
    </w:rPr>
  </w:style>
  <w:style w:type="paragraph" w:customStyle="1" w:styleId="MDPI14history">
    <w:name w:val="MDPI_1.4_history"/>
    <w:basedOn w:val="MDPI62Acknowledgments"/>
    <w:next w:val="Normal"/>
    <w:qFormat/>
    <w:rsid w:val="00A479BB"/>
    <w:pPr>
      <w:ind w:left="113"/>
      <w:jc w:val="left"/>
    </w:pPr>
    <w:rPr>
      <w:snapToGrid/>
    </w:rPr>
  </w:style>
  <w:style w:type="paragraph" w:customStyle="1" w:styleId="MDPI16affiliation">
    <w:name w:val="MDPI_1.6_affiliation"/>
    <w:qFormat/>
    <w:rsid w:val="00A479BB"/>
    <w:pPr>
      <w:adjustRightInd w:val="0"/>
      <w:snapToGrid w:val="0"/>
      <w:spacing w:line="260" w:lineRule="atLeast"/>
      <w:ind w:left="311" w:hanging="198"/>
    </w:pPr>
    <w:rPr>
      <w:rFonts w:ascii="Palatino Linotype" w:eastAsia="Times New Roman" w:hAnsi="Palatino Linotype"/>
      <w:color w:val="000000"/>
      <w:sz w:val="18"/>
      <w:szCs w:val="18"/>
      <w:lang w:val="en-US" w:eastAsia="de-DE" w:bidi="en-US"/>
    </w:rPr>
  </w:style>
  <w:style w:type="paragraph" w:customStyle="1" w:styleId="MDPI17abstract">
    <w:name w:val="MDPI_1.7_abstract"/>
    <w:next w:val="Normal"/>
    <w:qFormat/>
    <w:rsid w:val="00A479BB"/>
    <w:pPr>
      <w:adjustRightInd w:val="0"/>
      <w:snapToGrid w:val="0"/>
      <w:spacing w:before="240" w:line="260" w:lineRule="atLeast"/>
      <w:ind w:left="113"/>
      <w:jc w:val="both"/>
    </w:pPr>
    <w:rPr>
      <w:rFonts w:ascii="Palatino Linotype" w:eastAsia="Times New Roman" w:hAnsi="Palatino Linotype"/>
      <w:color w:val="000000"/>
      <w:szCs w:val="22"/>
      <w:lang w:val="en-US" w:eastAsia="de-DE" w:bidi="en-US"/>
    </w:rPr>
  </w:style>
  <w:style w:type="paragraph" w:customStyle="1" w:styleId="MDPI18keywords">
    <w:name w:val="MDPI_1.8_keywords"/>
    <w:next w:val="Normal"/>
    <w:qFormat/>
    <w:rsid w:val="00A479BB"/>
    <w:pPr>
      <w:adjustRightInd w:val="0"/>
      <w:snapToGrid w:val="0"/>
      <w:spacing w:before="240" w:line="260" w:lineRule="atLeast"/>
      <w:ind w:left="113"/>
      <w:jc w:val="both"/>
    </w:pPr>
    <w:rPr>
      <w:rFonts w:ascii="Palatino Linotype" w:eastAsia="Times New Roman" w:hAnsi="Palatino Linotype"/>
      <w:snapToGrid w:val="0"/>
      <w:color w:val="000000"/>
      <w:szCs w:val="22"/>
      <w:lang w:val="en-US" w:eastAsia="de-DE" w:bidi="en-US"/>
    </w:rPr>
  </w:style>
  <w:style w:type="paragraph" w:customStyle="1" w:styleId="MDPI19line">
    <w:name w:val="MDPI_1.9_line"/>
    <w:qFormat/>
    <w:rsid w:val="00A479BB"/>
    <w:pPr>
      <w:pBdr>
        <w:bottom w:val="single" w:sz="6" w:space="1" w:color="auto"/>
      </w:pBdr>
      <w:spacing w:line="260" w:lineRule="atLeast"/>
      <w:jc w:val="both"/>
    </w:pPr>
    <w:rPr>
      <w:rFonts w:ascii="Palatino Linotype" w:eastAsia="Times New Roman" w:hAnsi="Palatino Linotype" w:cstheme="minorBidi"/>
      <w:color w:val="000000"/>
      <w:szCs w:val="24"/>
      <w:lang w:val="en-US" w:eastAsia="de-DE" w:bidi="en-US"/>
    </w:rPr>
  </w:style>
  <w:style w:type="table" w:customStyle="1" w:styleId="Mdeck5tablebodythreelines">
    <w:name w:val="M_deck_5_table_body_three_lines"/>
    <w:basedOn w:val="TableNormal"/>
    <w:uiPriority w:val="99"/>
    <w:rsid w:val="002E61F0"/>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2E61F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2E61F0"/>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2E61F0"/>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2E61F0"/>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2E61F0"/>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A479BB"/>
    <w:pPr>
      <w:adjustRightInd w:val="0"/>
      <w:snapToGrid w:val="0"/>
      <w:spacing w:line="260" w:lineRule="atLeast"/>
      <w:jc w:val="both"/>
    </w:pPr>
    <w:rPr>
      <w:rFonts w:ascii="Palatino Linotype" w:eastAsia="Times New Roman" w:hAnsi="Palatino Linotype"/>
      <w:i/>
      <w:color w:val="000000"/>
      <w:sz w:val="24"/>
      <w:szCs w:val="22"/>
      <w:lang w:val="en-US" w:eastAsia="de-CH"/>
    </w:rPr>
  </w:style>
  <w:style w:type="paragraph" w:customStyle="1" w:styleId="MDPI32textnoindent">
    <w:name w:val="MDPI_3.2_text_no_indent"/>
    <w:qFormat/>
    <w:rsid w:val="00A479BB"/>
    <w:pPr>
      <w:adjustRightInd w:val="0"/>
      <w:snapToGrid w:val="0"/>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3textspaceafter">
    <w:name w:val="MDPI_3.3_text_space_after"/>
    <w:qFormat/>
    <w:rsid w:val="00A479BB"/>
    <w:pPr>
      <w:spacing w:after="24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5textbeforelist">
    <w:name w:val="MDPI_3.5_text_before_list"/>
    <w:qFormat/>
    <w:rsid w:val="00A479BB"/>
    <w:pPr>
      <w:spacing w:after="12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6textafterlist">
    <w:name w:val="MDPI_3.6_text_after_list"/>
    <w:qFormat/>
    <w:rsid w:val="00A479BB"/>
    <w:pPr>
      <w:spacing w:before="12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7itemize">
    <w:name w:val="MDPI_3.7_itemize"/>
    <w:qFormat/>
    <w:rsid w:val="00A479BB"/>
    <w:pPr>
      <w:numPr>
        <w:numId w:val="5"/>
      </w:numPr>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8bullet">
    <w:name w:val="MDPI_3.8_bullet"/>
    <w:qFormat/>
    <w:rsid w:val="00A479BB"/>
    <w:pPr>
      <w:numPr>
        <w:numId w:val="6"/>
      </w:numPr>
      <w:adjustRightInd w:val="0"/>
      <w:snapToGrid w:val="0"/>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9equation">
    <w:name w:val="MDPI_3.9_equation"/>
    <w:qFormat/>
    <w:rsid w:val="00A479BB"/>
    <w:pPr>
      <w:adjustRightInd w:val="0"/>
      <w:snapToGrid w:val="0"/>
      <w:spacing w:before="120" w:after="120" w:line="260" w:lineRule="atLeast"/>
      <w:ind w:left="709"/>
      <w:jc w:val="center"/>
    </w:pPr>
    <w:rPr>
      <w:rFonts w:ascii="Palatino Linotype" w:eastAsia="Times New Roman" w:hAnsi="Palatino Linotype"/>
      <w:snapToGrid w:val="0"/>
      <w:color w:val="000000"/>
      <w:szCs w:val="22"/>
      <w:lang w:val="en-US" w:eastAsia="de-DE" w:bidi="en-US"/>
    </w:rPr>
  </w:style>
  <w:style w:type="paragraph" w:customStyle="1" w:styleId="MDPI3aequationnumber">
    <w:name w:val="MDPI_3.a_equation_number"/>
    <w:qFormat/>
    <w:rsid w:val="00A479BB"/>
    <w:pPr>
      <w:spacing w:before="120" w:after="120"/>
      <w:jc w:val="right"/>
    </w:pPr>
    <w:rPr>
      <w:rFonts w:ascii="Palatino Linotype" w:eastAsia="Times New Roman" w:hAnsi="Palatino Linotype"/>
      <w:snapToGrid w:val="0"/>
      <w:color w:val="000000"/>
      <w:szCs w:val="22"/>
      <w:lang w:val="en-US" w:eastAsia="de-DE" w:bidi="en-US"/>
    </w:rPr>
  </w:style>
  <w:style w:type="paragraph" w:customStyle="1" w:styleId="MDPI62Acknowledgments">
    <w:name w:val="MDPI_6.2_Acknowledgments"/>
    <w:qFormat/>
    <w:rsid w:val="00A479BB"/>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qFormat/>
    <w:rsid w:val="00A479BB"/>
    <w:pPr>
      <w:adjustRightInd w:val="0"/>
      <w:snapToGrid w:val="0"/>
      <w:spacing w:before="240" w:after="120" w:line="260" w:lineRule="atLeast"/>
      <w:ind w:left="425" w:right="425"/>
      <w:jc w:val="both"/>
    </w:pPr>
    <w:rPr>
      <w:rFonts w:ascii="Palatino Linotype" w:eastAsia="Times New Roman" w:hAnsi="Palatino Linotype" w:cstheme="minorBidi"/>
      <w:color w:val="000000"/>
      <w:sz w:val="18"/>
      <w:szCs w:val="22"/>
      <w:lang w:val="en-US" w:eastAsia="de-DE" w:bidi="en-US"/>
    </w:rPr>
  </w:style>
  <w:style w:type="paragraph" w:customStyle="1" w:styleId="MDPI42tablebody">
    <w:name w:val="MDPI_4.2_table_body"/>
    <w:qFormat/>
    <w:rsid w:val="003404D9"/>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next w:val="MDPI31text"/>
    <w:qFormat/>
    <w:rsid w:val="00A479BB"/>
    <w:pPr>
      <w:adjustRightInd w:val="0"/>
      <w:snapToGrid w:val="0"/>
      <w:spacing w:after="240" w:line="260" w:lineRule="atLeast"/>
      <w:jc w:val="both"/>
    </w:pPr>
    <w:rPr>
      <w:rFonts w:ascii="Palatino Linotype" w:eastAsia="Times New Roman" w:hAnsi="Palatino Linotype" w:cstheme="minorBidi"/>
      <w:color w:val="000000"/>
      <w:sz w:val="18"/>
      <w:szCs w:val="22"/>
      <w:lang w:val="en-US" w:eastAsia="de-DE" w:bidi="en-US"/>
    </w:rPr>
  </w:style>
  <w:style w:type="paragraph" w:customStyle="1" w:styleId="MDPI51figurecaption">
    <w:name w:val="MDPI_5.1_figure_caption"/>
    <w:qFormat/>
    <w:rsid w:val="00A479BB"/>
    <w:pPr>
      <w:adjustRightInd w:val="0"/>
      <w:snapToGrid w:val="0"/>
      <w:spacing w:before="120" w:after="240" w:line="260" w:lineRule="atLeast"/>
      <w:ind w:left="425" w:right="425"/>
      <w:jc w:val="both"/>
    </w:pPr>
    <w:rPr>
      <w:rFonts w:ascii="Palatino Linotype" w:eastAsia="Times New Roman" w:hAnsi="Palatino Linotype"/>
      <w:color w:val="000000"/>
      <w:sz w:val="18"/>
      <w:lang w:val="en-US" w:eastAsia="de-DE" w:bidi="en-US"/>
    </w:rPr>
  </w:style>
  <w:style w:type="paragraph" w:customStyle="1" w:styleId="MDPI52figure">
    <w:name w:val="MDPI_5.2_figure"/>
    <w:qFormat/>
    <w:rsid w:val="00A479BB"/>
    <w:pPr>
      <w:adjustRightInd w:val="0"/>
      <w:snapToGrid w:val="0"/>
      <w:spacing w:before="240" w:after="120" w:line="260" w:lineRule="atLeast"/>
      <w:jc w:val="center"/>
    </w:pPr>
    <w:rPr>
      <w:rFonts w:ascii="Palatino Linotype" w:eastAsia="Times New Roman" w:hAnsi="Palatino Linotype"/>
      <w:snapToGrid w:val="0"/>
      <w:color w:val="000000"/>
      <w:lang w:val="en-US" w:eastAsia="de-DE" w:bidi="en-US"/>
    </w:rPr>
  </w:style>
  <w:style w:type="paragraph" w:customStyle="1" w:styleId="MDPI61Supplementary">
    <w:name w:val="MDPI_6.1_Supplementary"/>
    <w:qFormat/>
    <w:rsid w:val="00A479BB"/>
    <w:pPr>
      <w:spacing w:before="240" w:line="260" w:lineRule="atLeast"/>
      <w:jc w:val="both"/>
    </w:pPr>
    <w:rPr>
      <w:rFonts w:ascii="Palatino Linotype" w:eastAsia="Times New Roman" w:hAnsi="Palatino Linotype"/>
      <w:snapToGrid w:val="0"/>
      <w:color w:val="000000"/>
      <w:sz w:val="18"/>
      <w:lang w:val="en-US" w:eastAsia="en-US" w:bidi="en-US"/>
    </w:rPr>
  </w:style>
  <w:style w:type="paragraph" w:customStyle="1" w:styleId="MDPI63AuthorContributions">
    <w:name w:val="MDPI_6.3_AuthorContributions"/>
    <w:qFormat/>
    <w:rsid w:val="00A479BB"/>
    <w:pPr>
      <w:spacing w:line="260" w:lineRule="atLeast"/>
      <w:jc w:val="both"/>
    </w:pPr>
    <w:rPr>
      <w:rFonts w:ascii="Palatino Linotype" w:hAnsi="Palatino Linotype"/>
      <w:snapToGrid w:val="0"/>
      <w:sz w:val="18"/>
      <w:lang w:val="en-US" w:eastAsia="en-US" w:bidi="en-US"/>
    </w:rPr>
  </w:style>
  <w:style w:type="paragraph" w:customStyle="1" w:styleId="MDPI64CoI">
    <w:name w:val="MDPI_6.4_CoI"/>
    <w:qFormat/>
    <w:rsid w:val="00A479BB"/>
    <w:pPr>
      <w:adjustRightInd w:val="0"/>
      <w:snapToGrid w:val="0"/>
      <w:spacing w:before="120" w:after="120" w:line="260" w:lineRule="atLeast"/>
      <w:jc w:val="both"/>
    </w:pPr>
    <w:rPr>
      <w:rFonts w:ascii="Palatino Linotype" w:eastAsia="Times New Roman" w:hAnsi="Palatino Linotype"/>
      <w:snapToGrid w:val="0"/>
      <w:color w:val="000000"/>
      <w:sz w:val="18"/>
      <w:lang w:val="en-US" w:eastAsia="de-DE" w:bidi="en-US"/>
    </w:rPr>
  </w:style>
  <w:style w:type="paragraph" w:customStyle="1" w:styleId="MDPIfooterfirstpage">
    <w:name w:val="MDPI_footer_firstpage"/>
    <w:qFormat/>
    <w:rsid w:val="00A479BB"/>
    <w:pPr>
      <w:tabs>
        <w:tab w:val="right" w:pos="8845"/>
      </w:tabs>
      <w:spacing w:line="160" w:lineRule="exact"/>
    </w:pPr>
    <w:rPr>
      <w:rFonts w:ascii="Palatino Linotype" w:eastAsia="Times New Roman" w:hAnsi="Palatino Linotype"/>
      <w:color w:val="000000"/>
      <w:sz w:val="16"/>
      <w:lang w:val="en-US" w:eastAsia="de-DE"/>
    </w:rPr>
  </w:style>
  <w:style w:type="paragraph" w:customStyle="1" w:styleId="MDPI31text">
    <w:name w:val="MDPI_3.1_text"/>
    <w:qFormat/>
    <w:rsid w:val="00A479BB"/>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qFormat/>
    <w:rsid w:val="00A479BB"/>
    <w:pPr>
      <w:adjustRightInd w:val="0"/>
      <w:snapToGrid w:val="0"/>
      <w:spacing w:before="240" w:after="120" w:line="260" w:lineRule="atLeast"/>
      <w:outlineLvl w:val="2"/>
    </w:pPr>
    <w:rPr>
      <w:rFonts w:ascii="Palatino Linotype" w:eastAsia="Times New Roman" w:hAnsi="Palatino Linotype"/>
      <w:snapToGrid w:val="0"/>
      <w:color w:val="000000"/>
      <w:szCs w:val="22"/>
      <w:lang w:val="en-US" w:eastAsia="de-DE" w:bidi="en-US"/>
    </w:rPr>
  </w:style>
  <w:style w:type="paragraph" w:customStyle="1" w:styleId="MDPI21heading1">
    <w:name w:val="MDPI_2.1_heading1"/>
    <w:qFormat/>
    <w:rsid w:val="00A479BB"/>
    <w:pPr>
      <w:adjustRightInd w:val="0"/>
      <w:snapToGrid w:val="0"/>
      <w:spacing w:before="240" w:after="120" w:line="260" w:lineRule="atLeast"/>
      <w:jc w:val="both"/>
      <w:outlineLvl w:val="0"/>
    </w:pPr>
    <w:rPr>
      <w:rFonts w:ascii="Palatino Linotype" w:eastAsia="Times New Roman" w:hAnsi="Palatino Linotype"/>
      <w:b/>
      <w:snapToGrid w:val="0"/>
      <w:color w:val="000000"/>
      <w:szCs w:val="22"/>
      <w:lang w:val="en-US" w:eastAsia="de-DE" w:bidi="en-US"/>
    </w:rPr>
  </w:style>
  <w:style w:type="paragraph" w:customStyle="1" w:styleId="MDPI22heading2">
    <w:name w:val="MDPI_2.2_heading2"/>
    <w:qFormat/>
    <w:rsid w:val="00A479BB"/>
    <w:pPr>
      <w:adjustRightInd w:val="0"/>
      <w:snapToGrid w:val="0"/>
      <w:spacing w:before="240" w:after="120" w:line="260" w:lineRule="atLeast"/>
      <w:outlineLvl w:val="1"/>
    </w:pPr>
    <w:rPr>
      <w:rFonts w:ascii="Palatino Linotype" w:eastAsia="Times New Roman" w:hAnsi="Palatino Linotype"/>
      <w:i/>
      <w:noProof/>
      <w:snapToGrid w:val="0"/>
      <w:color w:val="000000"/>
      <w:szCs w:val="22"/>
      <w:lang w:val="en-US" w:eastAsia="de-DE" w:bidi="en-US"/>
    </w:rPr>
  </w:style>
  <w:style w:type="paragraph" w:customStyle="1" w:styleId="MDPI71References">
    <w:name w:val="MDPI_7.1_References"/>
    <w:qFormat/>
    <w:rsid w:val="00A479BB"/>
    <w:pPr>
      <w:numPr>
        <w:numId w:val="7"/>
      </w:numPr>
      <w:spacing w:line="260" w:lineRule="atLeast"/>
      <w:jc w:val="both"/>
    </w:pPr>
    <w:rPr>
      <w:rFonts w:ascii="Palatino Linotype" w:eastAsia="Times New Roman" w:hAnsi="Palatino Linotype"/>
      <w:snapToGrid w:val="0"/>
      <w:color w:val="000000"/>
      <w:sz w:val="18"/>
      <w:lang w:val="en-US" w:eastAsia="de-DE" w:bidi="en-US"/>
    </w:rPr>
  </w:style>
  <w:style w:type="paragraph" w:styleId="BalloonText">
    <w:name w:val="Balloon Text"/>
    <w:basedOn w:val="Normal"/>
    <w:link w:val="BalloonTextChar"/>
    <w:uiPriority w:val="99"/>
    <w:semiHidden/>
    <w:unhideWhenUsed/>
    <w:rsid w:val="002E61F0"/>
    <w:pPr>
      <w:spacing w:line="240" w:lineRule="auto"/>
    </w:pPr>
    <w:rPr>
      <w:sz w:val="18"/>
      <w:szCs w:val="18"/>
    </w:rPr>
  </w:style>
  <w:style w:type="character" w:customStyle="1" w:styleId="BalloonTextChar">
    <w:name w:val="Balloon Text Char"/>
    <w:link w:val="BalloonText"/>
    <w:uiPriority w:val="99"/>
    <w:semiHidden/>
    <w:rsid w:val="002E61F0"/>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2E61F0"/>
  </w:style>
  <w:style w:type="table" w:customStyle="1" w:styleId="MDPI41threelinetable">
    <w:name w:val="MDPI_4.1_three_line_table"/>
    <w:basedOn w:val="TableNormal"/>
    <w:uiPriority w:val="99"/>
    <w:rsid w:val="00A479BB"/>
    <w:pPr>
      <w:adjustRightInd w:val="0"/>
      <w:snapToGrid w:val="0"/>
      <w:jc w:val="center"/>
    </w:pPr>
    <w:rPr>
      <w:rFonts w:ascii="Palatino Linotype" w:eastAsiaTheme="minorEastAsia" w:hAnsi="Palatino Linotype"/>
      <w:color w:val="00000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unhideWhenUsed/>
    <w:rsid w:val="001A2D44"/>
    <w:rPr>
      <w:color w:val="0563C1"/>
      <w:u w:val="single"/>
    </w:rPr>
  </w:style>
  <w:style w:type="character" w:customStyle="1" w:styleId="UnresolvedMention">
    <w:name w:val="Unresolved Mention"/>
    <w:uiPriority w:val="99"/>
    <w:semiHidden/>
    <w:unhideWhenUsed/>
    <w:rsid w:val="008027F8"/>
    <w:rPr>
      <w:color w:val="605E5C"/>
      <w:shd w:val="clear" w:color="auto" w:fill="E1DFDD"/>
    </w:rPr>
  </w:style>
  <w:style w:type="table" w:customStyle="1" w:styleId="Tablanormal41">
    <w:name w:val="Tabla normal 41"/>
    <w:basedOn w:val="TableNormal"/>
    <w:uiPriority w:val="44"/>
    <w:rsid w:val="00B930B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Paragraph">
    <w:name w:val="List Paragraph"/>
    <w:basedOn w:val="Normal"/>
    <w:uiPriority w:val="34"/>
    <w:qFormat/>
    <w:rsid w:val="00215B1F"/>
    <w:pPr>
      <w:spacing w:before="100" w:after="200" w:line="276" w:lineRule="auto"/>
      <w:ind w:left="720"/>
      <w:contextualSpacing/>
      <w:jc w:val="left"/>
    </w:pPr>
    <w:rPr>
      <w:rFonts w:asciiTheme="minorHAnsi" w:eastAsiaTheme="minorHAnsi" w:hAnsiTheme="minorHAnsi" w:cstheme="minorBidi"/>
      <w:color w:val="auto"/>
      <w:sz w:val="20"/>
      <w:lang w:val="en-GB" w:eastAsia="en-US"/>
    </w:rPr>
  </w:style>
  <w:style w:type="character" w:customStyle="1" w:styleId="Mencinsinresolver1">
    <w:name w:val="Mención sin resolver1"/>
    <w:basedOn w:val="DefaultParagraphFont"/>
    <w:uiPriority w:val="99"/>
    <w:semiHidden/>
    <w:unhideWhenUsed/>
    <w:rsid w:val="0091167D"/>
    <w:rPr>
      <w:color w:val="605E5C"/>
      <w:shd w:val="clear" w:color="auto" w:fill="E1DFDD"/>
    </w:rPr>
  </w:style>
  <w:style w:type="paragraph" w:customStyle="1" w:styleId="MDPI15academiceditor">
    <w:name w:val="MDPI_1.5_academic_editor"/>
    <w:qFormat/>
    <w:rsid w:val="00A479BB"/>
    <w:pPr>
      <w:adjustRightInd w:val="0"/>
      <w:snapToGrid w:val="0"/>
      <w:spacing w:line="260" w:lineRule="atLeast"/>
      <w:ind w:left="113"/>
    </w:pPr>
    <w:rPr>
      <w:rFonts w:ascii="Palatino Linotype" w:eastAsia="Times New Roman" w:hAnsi="Palatino Linotype"/>
      <w:color w:val="000000"/>
      <w:sz w:val="18"/>
      <w:szCs w:val="22"/>
      <w:lang w:val="en-US" w:eastAsia="de-DE" w:bidi="en-US"/>
    </w:rPr>
  </w:style>
  <w:style w:type="paragraph" w:customStyle="1" w:styleId="MDPI19classification">
    <w:name w:val="MDPI_1.9_classification"/>
    <w:qFormat/>
    <w:rsid w:val="00A479BB"/>
    <w:pPr>
      <w:spacing w:before="240" w:line="260" w:lineRule="atLeast"/>
      <w:ind w:left="113"/>
      <w:jc w:val="both"/>
    </w:pPr>
    <w:rPr>
      <w:rFonts w:ascii="Palatino Linotype" w:eastAsia="Times New Roman" w:hAnsi="Palatino Linotype"/>
      <w:b/>
      <w:color w:val="000000"/>
      <w:szCs w:val="22"/>
      <w:lang w:val="en-US" w:eastAsia="de-DE" w:bidi="en-US"/>
    </w:rPr>
  </w:style>
  <w:style w:type="paragraph" w:customStyle="1" w:styleId="MDPI34textspacebefore">
    <w:name w:val="MDPI_3.4_text_space_before"/>
    <w:qFormat/>
    <w:rsid w:val="00A479BB"/>
    <w:pPr>
      <w:spacing w:before="24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411onetablecaption">
    <w:name w:val="MDPI_4.1.1_one_table_caption"/>
    <w:qFormat/>
    <w:rsid w:val="00A479BB"/>
    <w:pPr>
      <w:adjustRightInd w:val="0"/>
      <w:snapToGrid w:val="0"/>
      <w:spacing w:before="240" w:after="120" w:line="260" w:lineRule="atLeast"/>
      <w:jc w:val="center"/>
    </w:pPr>
    <w:rPr>
      <w:rFonts w:ascii="Palatino Linotype" w:eastAsiaTheme="minorEastAsia" w:hAnsi="Palatino Linotype" w:cstheme="minorBidi"/>
      <w:noProof/>
      <w:color w:val="000000"/>
      <w:sz w:val="18"/>
      <w:szCs w:val="22"/>
      <w:lang w:val="en-US" w:eastAsia="zh-CN" w:bidi="en-US"/>
    </w:rPr>
  </w:style>
  <w:style w:type="paragraph" w:customStyle="1" w:styleId="MDPI511onefigurecaption">
    <w:name w:val="MDPI_5.1.1_one_figure_caption"/>
    <w:qFormat/>
    <w:rsid w:val="00A479BB"/>
    <w:pPr>
      <w:adjustRightInd w:val="0"/>
      <w:snapToGrid w:val="0"/>
      <w:spacing w:before="240" w:after="120" w:line="260" w:lineRule="atLeast"/>
      <w:jc w:val="center"/>
    </w:pPr>
    <w:rPr>
      <w:rFonts w:ascii="Palatino Linotype" w:eastAsiaTheme="minorEastAsia" w:hAnsi="Palatino Linotype"/>
      <w:noProof/>
      <w:color w:val="000000"/>
      <w:sz w:val="18"/>
      <w:lang w:val="en-US" w:eastAsia="zh-CN" w:bidi="en-US"/>
    </w:rPr>
  </w:style>
  <w:style w:type="paragraph" w:customStyle="1" w:styleId="MDPI72Copyright">
    <w:name w:val="MDPI_7.2_Copyright"/>
    <w:qFormat/>
    <w:rsid w:val="00A479BB"/>
    <w:pPr>
      <w:adjustRightInd w:val="0"/>
      <w:snapToGrid w:val="0"/>
      <w:spacing w:before="400" w:line="260" w:lineRule="atLeast"/>
      <w:jc w:val="both"/>
    </w:pPr>
    <w:rPr>
      <w:rFonts w:ascii="Palatino Linotype" w:eastAsia="Times New Roman" w:hAnsi="Palatino Linotype"/>
      <w:noProof/>
      <w:snapToGrid w:val="0"/>
      <w:color w:val="000000"/>
      <w:spacing w:val="-2"/>
      <w:sz w:val="18"/>
      <w:lang w:val="en-GB" w:eastAsia="en-GB"/>
    </w:rPr>
  </w:style>
  <w:style w:type="paragraph" w:customStyle="1" w:styleId="MDPI73CopyrightImage">
    <w:name w:val="MDPI_7.3_CopyrightImage"/>
    <w:rsid w:val="00A479BB"/>
    <w:pPr>
      <w:adjustRightInd w:val="0"/>
      <w:snapToGrid w:val="0"/>
      <w:spacing w:after="100" w:line="260" w:lineRule="atLeast"/>
      <w:jc w:val="right"/>
    </w:pPr>
    <w:rPr>
      <w:rFonts w:ascii="Palatino Linotype" w:eastAsia="Times New Roman" w:hAnsi="Palatino Linotype"/>
      <w:color w:val="000000"/>
      <w:lang w:val="en-US" w:eastAsia="de-CH"/>
    </w:rPr>
  </w:style>
  <w:style w:type="paragraph" w:customStyle="1" w:styleId="MDPI81theorem">
    <w:name w:val="MDPI_8.1_theorem"/>
    <w:qFormat/>
    <w:rsid w:val="00A479BB"/>
    <w:pPr>
      <w:spacing w:line="260" w:lineRule="atLeast"/>
      <w:jc w:val="both"/>
    </w:pPr>
    <w:rPr>
      <w:rFonts w:ascii="Palatino Linotype" w:eastAsia="Times New Roman" w:hAnsi="Palatino Linotype"/>
      <w:i/>
      <w:snapToGrid w:val="0"/>
      <w:color w:val="000000"/>
      <w:szCs w:val="22"/>
      <w:lang w:val="en-US" w:eastAsia="de-DE" w:bidi="en-US"/>
    </w:rPr>
  </w:style>
  <w:style w:type="paragraph" w:customStyle="1" w:styleId="MDPI82proof">
    <w:name w:val="MDPI_8.2_proof"/>
    <w:qFormat/>
    <w:rsid w:val="00A479BB"/>
    <w:pPr>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equationFram">
    <w:name w:val="MDPI_equationFram"/>
    <w:qFormat/>
    <w:rsid w:val="00A479BB"/>
    <w:pPr>
      <w:adjustRightInd w:val="0"/>
      <w:snapToGrid w:val="0"/>
      <w:spacing w:before="120" w:after="120"/>
      <w:jc w:val="center"/>
    </w:pPr>
    <w:rPr>
      <w:rFonts w:ascii="Palatino Linotype" w:eastAsia="Times New Roman" w:hAnsi="Palatino Linotype"/>
      <w:snapToGrid w:val="0"/>
      <w:color w:val="000000"/>
      <w:szCs w:val="22"/>
      <w:lang w:val="en-US" w:eastAsia="de-DE" w:bidi="en-US"/>
    </w:rPr>
  </w:style>
  <w:style w:type="paragraph" w:customStyle="1" w:styleId="MDPIfooter">
    <w:name w:val="MDPI_footer"/>
    <w:qFormat/>
    <w:rsid w:val="00A479BB"/>
    <w:pPr>
      <w:adjustRightInd w:val="0"/>
      <w:snapToGrid w:val="0"/>
      <w:spacing w:before="120" w:line="260" w:lineRule="atLeast"/>
      <w:jc w:val="center"/>
    </w:pPr>
    <w:rPr>
      <w:rFonts w:ascii="Palatino Linotype" w:eastAsia="Times New Roman" w:hAnsi="Palatino Linotype"/>
      <w:color w:val="000000"/>
      <w:lang w:val="en-US" w:eastAsia="de-DE"/>
    </w:rPr>
  </w:style>
  <w:style w:type="paragraph" w:customStyle="1" w:styleId="MDPIheader">
    <w:name w:val="MDPI_header"/>
    <w:qFormat/>
    <w:rsid w:val="00A479BB"/>
    <w:pPr>
      <w:adjustRightInd w:val="0"/>
      <w:snapToGrid w:val="0"/>
      <w:spacing w:after="240" w:line="260" w:lineRule="atLeast"/>
      <w:jc w:val="both"/>
    </w:pPr>
    <w:rPr>
      <w:rFonts w:ascii="Palatino Linotype" w:eastAsia="Times New Roman" w:hAnsi="Palatino Linotype"/>
      <w:iCs/>
      <w:color w:val="000000"/>
      <w:sz w:val="16"/>
      <w:lang w:val="en-US" w:eastAsia="de-DE"/>
    </w:rPr>
  </w:style>
  <w:style w:type="paragraph" w:customStyle="1" w:styleId="MDPIheadercitation">
    <w:name w:val="MDPI_header_citation"/>
    <w:rsid w:val="00A479BB"/>
    <w:pPr>
      <w:spacing w:after="240"/>
    </w:pPr>
    <w:rPr>
      <w:rFonts w:ascii="Palatino Linotype" w:eastAsia="Times New Roman" w:hAnsi="Palatino Linotype"/>
      <w:snapToGrid w:val="0"/>
      <w:color w:val="000000"/>
      <w:sz w:val="18"/>
      <w:lang w:val="en-US" w:eastAsia="de-DE" w:bidi="en-US"/>
    </w:rPr>
  </w:style>
  <w:style w:type="paragraph" w:customStyle="1" w:styleId="MDPIheadermdpilogo">
    <w:name w:val="MDPI_header_mdpi_logo"/>
    <w:qFormat/>
    <w:rsid w:val="00A479BB"/>
    <w:pPr>
      <w:adjustRightInd w:val="0"/>
      <w:snapToGrid w:val="0"/>
      <w:spacing w:line="260" w:lineRule="atLeast"/>
      <w:jc w:val="right"/>
    </w:pPr>
    <w:rPr>
      <w:rFonts w:ascii="Palatino Linotype" w:eastAsia="Times New Roman" w:hAnsi="Palatino Linotype"/>
      <w:color w:val="000000"/>
      <w:sz w:val="24"/>
      <w:szCs w:val="22"/>
      <w:lang w:val="en-US" w:eastAsia="de-CH"/>
    </w:rPr>
  </w:style>
  <w:style w:type="paragraph" w:customStyle="1" w:styleId="MDPItext">
    <w:name w:val="MDPI_text"/>
    <w:qFormat/>
    <w:rsid w:val="00A479BB"/>
    <w:pPr>
      <w:spacing w:line="260" w:lineRule="atLeast"/>
      <w:ind w:left="425" w:right="425" w:firstLine="284"/>
      <w:jc w:val="both"/>
    </w:pPr>
    <w:rPr>
      <w:rFonts w:ascii="Times New Roman" w:eastAsia="Times New Roman" w:hAnsi="Times New Roman"/>
      <w:noProof/>
      <w:snapToGrid w:val="0"/>
      <w:color w:val="000000"/>
      <w:sz w:val="22"/>
      <w:szCs w:val="22"/>
      <w:lang w:val="en-US" w:eastAsia="de-DE" w:bidi="en-US"/>
    </w:rPr>
  </w:style>
  <w:style w:type="paragraph" w:customStyle="1" w:styleId="MDPItitle">
    <w:name w:val="MDPI_title"/>
    <w:qFormat/>
    <w:rsid w:val="00A479BB"/>
    <w:pPr>
      <w:adjustRightInd w:val="0"/>
      <w:snapToGrid w:val="0"/>
      <w:spacing w:after="240" w:line="260" w:lineRule="atLeast"/>
      <w:jc w:val="both"/>
    </w:pPr>
    <w:rPr>
      <w:rFonts w:ascii="Palatino Linotype" w:eastAsia="Times New Roman" w:hAnsi="Palatino Linotype"/>
      <w:b/>
      <w:snapToGrid w:val="0"/>
      <w:color w:val="000000"/>
      <w:sz w:val="36"/>
      <w:lang w:val="en-US" w:eastAsia="de-DE" w:bidi="en-US"/>
    </w:rPr>
  </w:style>
  <w:style w:type="character" w:styleId="CommentReference">
    <w:name w:val="annotation reference"/>
    <w:basedOn w:val="DefaultParagraphFont"/>
    <w:uiPriority w:val="99"/>
    <w:semiHidden/>
    <w:unhideWhenUsed/>
    <w:rsid w:val="00A479BB"/>
    <w:rPr>
      <w:sz w:val="16"/>
      <w:szCs w:val="16"/>
    </w:rPr>
  </w:style>
  <w:style w:type="paragraph" w:styleId="CommentText">
    <w:name w:val="annotation text"/>
    <w:basedOn w:val="Normal"/>
    <w:link w:val="CommentTextChar"/>
    <w:uiPriority w:val="99"/>
    <w:semiHidden/>
    <w:unhideWhenUsed/>
    <w:rsid w:val="00A479BB"/>
    <w:pPr>
      <w:spacing w:line="240" w:lineRule="auto"/>
    </w:pPr>
    <w:rPr>
      <w:sz w:val="20"/>
    </w:rPr>
  </w:style>
  <w:style w:type="character" w:customStyle="1" w:styleId="CommentTextChar">
    <w:name w:val="Comment Text Char"/>
    <w:basedOn w:val="DefaultParagraphFont"/>
    <w:link w:val="CommentText"/>
    <w:uiPriority w:val="99"/>
    <w:semiHidden/>
    <w:rsid w:val="00A479BB"/>
    <w:rPr>
      <w:rFonts w:ascii="Times New Roman" w:eastAsia="Times New Roman" w:hAnsi="Times New Roman"/>
      <w:color w:val="000000"/>
      <w:lang w:val="en-US" w:eastAsia="de-DE"/>
    </w:rPr>
  </w:style>
  <w:style w:type="paragraph" w:styleId="CommentSubject">
    <w:name w:val="annotation subject"/>
    <w:basedOn w:val="CommentText"/>
    <w:next w:val="CommentText"/>
    <w:link w:val="CommentSubjectChar"/>
    <w:uiPriority w:val="99"/>
    <w:semiHidden/>
    <w:unhideWhenUsed/>
    <w:rsid w:val="00A479BB"/>
    <w:rPr>
      <w:b/>
      <w:bCs/>
    </w:rPr>
  </w:style>
  <w:style w:type="character" w:customStyle="1" w:styleId="CommentSubjectChar">
    <w:name w:val="Comment Subject Char"/>
    <w:basedOn w:val="CommentTextChar"/>
    <w:link w:val="CommentSubject"/>
    <w:uiPriority w:val="99"/>
    <w:semiHidden/>
    <w:rsid w:val="00A479BB"/>
    <w:rPr>
      <w:rFonts w:ascii="Times New Roman" w:eastAsia="Times New Roman" w:hAnsi="Times New Roman"/>
      <w:b/>
      <w:bCs/>
      <w:color w:val="000000"/>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9465">
      <w:bodyDiv w:val="1"/>
      <w:marLeft w:val="0"/>
      <w:marRight w:val="0"/>
      <w:marTop w:val="0"/>
      <w:marBottom w:val="0"/>
      <w:divBdr>
        <w:top w:val="none" w:sz="0" w:space="0" w:color="auto"/>
        <w:left w:val="none" w:sz="0" w:space="0" w:color="auto"/>
        <w:bottom w:val="none" w:sz="0" w:space="0" w:color="auto"/>
        <w:right w:val="none" w:sz="0" w:space="0" w:color="auto"/>
      </w:divBdr>
    </w:div>
    <w:div w:id="63532780">
      <w:bodyDiv w:val="1"/>
      <w:marLeft w:val="0"/>
      <w:marRight w:val="0"/>
      <w:marTop w:val="0"/>
      <w:marBottom w:val="0"/>
      <w:divBdr>
        <w:top w:val="none" w:sz="0" w:space="0" w:color="auto"/>
        <w:left w:val="none" w:sz="0" w:space="0" w:color="auto"/>
        <w:bottom w:val="none" w:sz="0" w:space="0" w:color="auto"/>
        <w:right w:val="none" w:sz="0" w:space="0" w:color="auto"/>
      </w:divBdr>
    </w:div>
    <w:div w:id="184945420">
      <w:bodyDiv w:val="1"/>
      <w:marLeft w:val="0"/>
      <w:marRight w:val="0"/>
      <w:marTop w:val="0"/>
      <w:marBottom w:val="0"/>
      <w:divBdr>
        <w:top w:val="none" w:sz="0" w:space="0" w:color="auto"/>
        <w:left w:val="none" w:sz="0" w:space="0" w:color="auto"/>
        <w:bottom w:val="none" w:sz="0" w:space="0" w:color="auto"/>
        <w:right w:val="none" w:sz="0" w:space="0" w:color="auto"/>
      </w:divBdr>
    </w:div>
    <w:div w:id="264509473">
      <w:bodyDiv w:val="1"/>
      <w:marLeft w:val="0"/>
      <w:marRight w:val="0"/>
      <w:marTop w:val="0"/>
      <w:marBottom w:val="0"/>
      <w:divBdr>
        <w:top w:val="none" w:sz="0" w:space="0" w:color="auto"/>
        <w:left w:val="none" w:sz="0" w:space="0" w:color="auto"/>
        <w:bottom w:val="none" w:sz="0" w:space="0" w:color="auto"/>
        <w:right w:val="none" w:sz="0" w:space="0" w:color="auto"/>
      </w:divBdr>
    </w:div>
    <w:div w:id="347562298">
      <w:bodyDiv w:val="1"/>
      <w:marLeft w:val="0"/>
      <w:marRight w:val="0"/>
      <w:marTop w:val="0"/>
      <w:marBottom w:val="0"/>
      <w:divBdr>
        <w:top w:val="none" w:sz="0" w:space="0" w:color="auto"/>
        <w:left w:val="none" w:sz="0" w:space="0" w:color="auto"/>
        <w:bottom w:val="none" w:sz="0" w:space="0" w:color="auto"/>
        <w:right w:val="none" w:sz="0" w:space="0" w:color="auto"/>
      </w:divBdr>
    </w:div>
    <w:div w:id="361901899">
      <w:bodyDiv w:val="1"/>
      <w:marLeft w:val="0"/>
      <w:marRight w:val="0"/>
      <w:marTop w:val="0"/>
      <w:marBottom w:val="0"/>
      <w:divBdr>
        <w:top w:val="none" w:sz="0" w:space="0" w:color="auto"/>
        <w:left w:val="none" w:sz="0" w:space="0" w:color="auto"/>
        <w:bottom w:val="none" w:sz="0" w:space="0" w:color="auto"/>
        <w:right w:val="none" w:sz="0" w:space="0" w:color="auto"/>
      </w:divBdr>
    </w:div>
    <w:div w:id="372584134">
      <w:bodyDiv w:val="1"/>
      <w:marLeft w:val="0"/>
      <w:marRight w:val="0"/>
      <w:marTop w:val="0"/>
      <w:marBottom w:val="0"/>
      <w:divBdr>
        <w:top w:val="none" w:sz="0" w:space="0" w:color="auto"/>
        <w:left w:val="none" w:sz="0" w:space="0" w:color="auto"/>
        <w:bottom w:val="none" w:sz="0" w:space="0" w:color="auto"/>
        <w:right w:val="none" w:sz="0" w:space="0" w:color="auto"/>
      </w:divBdr>
    </w:div>
    <w:div w:id="449855774">
      <w:bodyDiv w:val="1"/>
      <w:marLeft w:val="0"/>
      <w:marRight w:val="0"/>
      <w:marTop w:val="0"/>
      <w:marBottom w:val="0"/>
      <w:divBdr>
        <w:top w:val="none" w:sz="0" w:space="0" w:color="auto"/>
        <w:left w:val="none" w:sz="0" w:space="0" w:color="auto"/>
        <w:bottom w:val="none" w:sz="0" w:space="0" w:color="auto"/>
        <w:right w:val="none" w:sz="0" w:space="0" w:color="auto"/>
      </w:divBdr>
    </w:div>
    <w:div w:id="464087124">
      <w:bodyDiv w:val="1"/>
      <w:marLeft w:val="0"/>
      <w:marRight w:val="0"/>
      <w:marTop w:val="0"/>
      <w:marBottom w:val="0"/>
      <w:divBdr>
        <w:top w:val="none" w:sz="0" w:space="0" w:color="auto"/>
        <w:left w:val="none" w:sz="0" w:space="0" w:color="auto"/>
        <w:bottom w:val="none" w:sz="0" w:space="0" w:color="auto"/>
        <w:right w:val="none" w:sz="0" w:space="0" w:color="auto"/>
      </w:divBdr>
      <w:divsChild>
        <w:div w:id="653682403">
          <w:marLeft w:val="0"/>
          <w:marRight w:val="0"/>
          <w:marTop w:val="0"/>
          <w:marBottom w:val="0"/>
          <w:divBdr>
            <w:top w:val="none" w:sz="0" w:space="0" w:color="auto"/>
            <w:left w:val="none" w:sz="0" w:space="0" w:color="auto"/>
            <w:bottom w:val="none" w:sz="0" w:space="0" w:color="auto"/>
            <w:right w:val="none" w:sz="0" w:space="0" w:color="auto"/>
          </w:divBdr>
        </w:div>
        <w:div w:id="809204242">
          <w:marLeft w:val="0"/>
          <w:marRight w:val="0"/>
          <w:marTop w:val="0"/>
          <w:marBottom w:val="0"/>
          <w:divBdr>
            <w:top w:val="none" w:sz="0" w:space="0" w:color="auto"/>
            <w:left w:val="none" w:sz="0" w:space="0" w:color="auto"/>
            <w:bottom w:val="none" w:sz="0" w:space="0" w:color="auto"/>
            <w:right w:val="none" w:sz="0" w:space="0" w:color="auto"/>
          </w:divBdr>
        </w:div>
        <w:div w:id="842547959">
          <w:marLeft w:val="0"/>
          <w:marRight w:val="0"/>
          <w:marTop w:val="0"/>
          <w:marBottom w:val="0"/>
          <w:divBdr>
            <w:top w:val="none" w:sz="0" w:space="0" w:color="auto"/>
            <w:left w:val="none" w:sz="0" w:space="0" w:color="auto"/>
            <w:bottom w:val="none" w:sz="0" w:space="0" w:color="auto"/>
            <w:right w:val="none" w:sz="0" w:space="0" w:color="auto"/>
          </w:divBdr>
        </w:div>
        <w:div w:id="1052656853">
          <w:marLeft w:val="0"/>
          <w:marRight w:val="0"/>
          <w:marTop w:val="0"/>
          <w:marBottom w:val="0"/>
          <w:divBdr>
            <w:top w:val="none" w:sz="0" w:space="0" w:color="auto"/>
            <w:left w:val="none" w:sz="0" w:space="0" w:color="auto"/>
            <w:bottom w:val="none" w:sz="0" w:space="0" w:color="auto"/>
            <w:right w:val="none" w:sz="0" w:space="0" w:color="auto"/>
          </w:divBdr>
        </w:div>
        <w:div w:id="1253658270">
          <w:marLeft w:val="0"/>
          <w:marRight w:val="0"/>
          <w:marTop w:val="0"/>
          <w:marBottom w:val="0"/>
          <w:divBdr>
            <w:top w:val="none" w:sz="0" w:space="0" w:color="auto"/>
            <w:left w:val="none" w:sz="0" w:space="0" w:color="auto"/>
            <w:bottom w:val="none" w:sz="0" w:space="0" w:color="auto"/>
            <w:right w:val="none" w:sz="0" w:space="0" w:color="auto"/>
          </w:divBdr>
        </w:div>
        <w:div w:id="2051414976">
          <w:marLeft w:val="0"/>
          <w:marRight w:val="0"/>
          <w:marTop w:val="0"/>
          <w:marBottom w:val="0"/>
          <w:divBdr>
            <w:top w:val="none" w:sz="0" w:space="0" w:color="auto"/>
            <w:left w:val="none" w:sz="0" w:space="0" w:color="auto"/>
            <w:bottom w:val="none" w:sz="0" w:space="0" w:color="auto"/>
            <w:right w:val="none" w:sz="0" w:space="0" w:color="auto"/>
          </w:divBdr>
        </w:div>
        <w:div w:id="2116055438">
          <w:marLeft w:val="0"/>
          <w:marRight w:val="0"/>
          <w:marTop w:val="0"/>
          <w:marBottom w:val="0"/>
          <w:divBdr>
            <w:top w:val="none" w:sz="0" w:space="0" w:color="auto"/>
            <w:left w:val="none" w:sz="0" w:space="0" w:color="auto"/>
            <w:bottom w:val="none" w:sz="0" w:space="0" w:color="auto"/>
            <w:right w:val="none" w:sz="0" w:space="0" w:color="auto"/>
          </w:divBdr>
        </w:div>
      </w:divsChild>
    </w:div>
    <w:div w:id="735317052">
      <w:bodyDiv w:val="1"/>
      <w:marLeft w:val="0"/>
      <w:marRight w:val="0"/>
      <w:marTop w:val="0"/>
      <w:marBottom w:val="0"/>
      <w:divBdr>
        <w:top w:val="none" w:sz="0" w:space="0" w:color="auto"/>
        <w:left w:val="none" w:sz="0" w:space="0" w:color="auto"/>
        <w:bottom w:val="none" w:sz="0" w:space="0" w:color="auto"/>
        <w:right w:val="none" w:sz="0" w:space="0" w:color="auto"/>
      </w:divBdr>
    </w:div>
    <w:div w:id="982274668">
      <w:bodyDiv w:val="1"/>
      <w:marLeft w:val="0"/>
      <w:marRight w:val="0"/>
      <w:marTop w:val="0"/>
      <w:marBottom w:val="0"/>
      <w:divBdr>
        <w:top w:val="none" w:sz="0" w:space="0" w:color="auto"/>
        <w:left w:val="none" w:sz="0" w:space="0" w:color="auto"/>
        <w:bottom w:val="none" w:sz="0" w:space="0" w:color="auto"/>
        <w:right w:val="none" w:sz="0" w:space="0" w:color="auto"/>
      </w:divBdr>
    </w:div>
    <w:div w:id="1424105510">
      <w:bodyDiv w:val="1"/>
      <w:marLeft w:val="0"/>
      <w:marRight w:val="0"/>
      <w:marTop w:val="0"/>
      <w:marBottom w:val="0"/>
      <w:divBdr>
        <w:top w:val="none" w:sz="0" w:space="0" w:color="auto"/>
        <w:left w:val="none" w:sz="0" w:space="0" w:color="auto"/>
        <w:bottom w:val="none" w:sz="0" w:space="0" w:color="auto"/>
        <w:right w:val="none" w:sz="0" w:space="0" w:color="auto"/>
      </w:divBdr>
      <w:divsChild>
        <w:div w:id="933905565">
          <w:marLeft w:val="0"/>
          <w:marRight w:val="0"/>
          <w:marTop w:val="100"/>
          <w:marBottom w:val="100"/>
          <w:divBdr>
            <w:top w:val="none" w:sz="0" w:space="0" w:color="auto"/>
            <w:left w:val="none" w:sz="0" w:space="0" w:color="auto"/>
            <w:bottom w:val="none" w:sz="0" w:space="0" w:color="auto"/>
            <w:right w:val="none" w:sz="0" w:space="0" w:color="auto"/>
          </w:divBdr>
          <w:divsChild>
            <w:div w:id="151395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04937">
      <w:bodyDiv w:val="1"/>
      <w:marLeft w:val="0"/>
      <w:marRight w:val="0"/>
      <w:marTop w:val="0"/>
      <w:marBottom w:val="0"/>
      <w:divBdr>
        <w:top w:val="none" w:sz="0" w:space="0" w:color="auto"/>
        <w:left w:val="none" w:sz="0" w:space="0" w:color="auto"/>
        <w:bottom w:val="none" w:sz="0" w:space="0" w:color="auto"/>
        <w:right w:val="none" w:sz="0" w:space="0" w:color="auto"/>
      </w:divBdr>
    </w:div>
    <w:div w:id="1536842514">
      <w:bodyDiv w:val="1"/>
      <w:marLeft w:val="0"/>
      <w:marRight w:val="0"/>
      <w:marTop w:val="0"/>
      <w:marBottom w:val="0"/>
      <w:divBdr>
        <w:top w:val="none" w:sz="0" w:space="0" w:color="auto"/>
        <w:left w:val="none" w:sz="0" w:space="0" w:color="auto"/>
        <w:bottom w:val="none" w:sz="0" w:space="0" w:color="auto"/>
        <w:right w:val="none" w:sz="0" w:space="0" w:color="auto"/>
      </w:divBdr>
    </w:div>
    <w:div w:id="1600869958">
      <w:bodyDiv w:val="1"/>
      <w:marLeft w:val="0"/>
      <w:marRight w:val="0"/>
      <w:marTop w:val="0"/>
      <w:marBottom w:val="0"/>
      <w:divBdr>
        <w:top w:val="none" w:sz="0" w:space="0" w:color="auto"/>
        <w:left w:val="none" w:sz="0" w:space="0" w:color="auto"/>
        <w:bottom w:val="none" w:sz="0" w:space="0" w:color="auto"/>
        <w:right w:val="none" w:sz="0" w:space="0" w:color="auto"/>
      </w:divBdr>
    </w:div>
    <w:div w:id="1859809675">
      <w:bodyDiv w:val="1"/>
      <w:marLeft w:val="0"/>
      <w:marRight w:val="0"/>
      <w:marTop w:val="0"/>
      <w:marBottom w:val="0"/>
      <w:divBdr>
        <w:top w:val="none" w:sz="0" w:space="0" w:color="auto"/>
        <w:left w:val="none" w:sz="0" w:space="0" w:color="auto"/>
        <w:bottom w:val="none" w:sz="0" w:space="0" w:color="auto"/>
        <w:right w:val="none" w:sz="0" w:space="0" w:color="auto"/>
      </w:divBdr>
    </w:div>
    <w:div w:id="188968152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1.w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wmf"/><Relationship Id="rId25" Type="http://schemas.openxmlformats.org/officeDocument/2006/relationships/image" Target="media/image14.em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2.emf"/><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10.w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6.jpeg"/><Relationship Id="rId30" Type="http://schemas.openxmlformats.org/officeDocument/2006/relationships/header" Target="header2.xml"/><Relationship Id="rId35" Type="http://schemas.openxmlformats.org/officeDocument/2006/relationships/theme" Target="theme/theme1.xml"/></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anAntonio\Downloads\minerals-template%20(3).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881D3C-0A24-4E71-A1E9-3A2BEB35B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minerals-template (3).dot</Template>
  <TotalTime>24</TotalTime>
  <Pages>22</Pages>
  <Words>9414</Words>
  <Characters>51591</Characters>
  <Application>Microsoft Office Word</Application>
  <DocSecurity>0</DocSecurity>
  <Lines>929</Lines>
  <Paragraphs>402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Article_x000d_Adsorption of Salmonella in clay minerals and clay-based materials_x000d_Laura Pardo1</vt:lpstr>
      <vt:lpstr/>
    </vt:vector>
  </TitlesOfParts>
  <Company>UAM</Company>
  <LinksUpToDate>false</LinksUpToDate>
  <CharactersWithSpaces>60593</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Article_x000d_Adsorption of Salmonella in clay minerals and clay-based materials_x000d_Laura Pardo1</dc:title>
  <dc:creator>MDPI</dc:creator>
  <cp:lastModifiedBy>MDPI</cp:lastModifiedBy>
  <cp:revision>5</cp:revision>
  <cp:lastPrinted>2019-12-18T03:21:00Z</cp:lastPrinted>
  <dcterms:created xsi:type="dcterms:W3CDTF">2019-12-17T11:20:00Z</dcterms:created>
  <dcterms:modified xsi:type="dcterms:W3CDTF">2019-12-18T03:24:00Z</dcterms:modified>
</cp:coreProperties>
</file>