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549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68"/>
        <w:gridCol w:w="713"/>
        <w:gridCol w:w="6413"/>
      </w:tblGrid>
      <w:tr w:rsidR="002026DF" w14:paraId="49C15457" w14:textId="77777777" w:rsidTr="00346B92">
        <w:trPr>
          <w:trHeight w:val="3624"/>
        </w:trPr>
        <w:tc>
          <w:tcPr>
            <w:tcW w:w="3568" w:type="dxa"/>
            <w:vAlign w:val="bottom"/>
          </w:tcPr>
          <w:p w14:paraId="0AA430C9" w14:textId="7E3D36E5" w:rsidR="002026DF" w:rsidRDefault="001D2E46" w:rsidP="002026DF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DE768F" wp14:editId="75F6DEF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628015</wp:posOffset>
                      </wp:positionV>
                      <wp:extent cx="1927225" cy="2181225"/>
                      <wp:effectExtent l="19050" t="19050" r="34925" b="4762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225" cy="21812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07DCE" id="Oval 2" o:spid="_x0000_s1026" style="position:absolute;margin-left:7.2pt;margin-top:49.45pt;width:151.75pt;height:17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TowMjowNyAxMjo0&#10;NjoyNgAABpADAAIAAAAUAAARHJAEAAIAAAAUAAARMJKRAAIAAAADMDAAAJKSAAIAAAADMDAAAKAB&#10;AAMAAAABAAEAAOocAAcAAAgMAAAJE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vclRvb2w+V2luZG93cyBQaG90byBFZGl0b3IgMTAuMC4xMDAxMS4xNjM4NDwveG1w&#10;OkNyZWF0b3JUb29sPjx4bXA6Q3JlYXRlRGF0ZT4yMDIxLTAyLTA3VDEyOjQ1OjI4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OMwu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" strokecolor="#94b6d2 [3204]" strokeweight="5pt">
                      <v:fill r:id="rId11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13" w:type="dxa"/>
          </w:tcPr>
          <w:p w14:paraId="57F04411" w14:textId="77777777" w:rsidR="002026DF" w:rsidRDefault="002026DF" w:rsidP="002026DF">
            <w:pPr>
              <w:tabs>
                <w:tab w:val="left" w:pos="990"/>
              </w:tabs>
            </w:pPr>
          </w:p>
        </w:tc>
        <w:tc>
          <w:tcPr>
            <w:tcW w:w="6413" w:type="dxa"/>
            <w:vAlign w:val="bottom"/>
          </w:tcPr>
          <w:p w14:paraId="37703118" w14:textId="77777777" w:rsidR="002026DF" w:rsidRPr="00A752FD" w:rsidRDefault="002026DF" w:rsidP="002026DF">
            <w:pPr>
              <w:pStyle w:val="Title"/>
              <w:rPr>
                <w:sz w:val="90"/>
                <w:szCs w:val="90"/>
              </w:rPr>
            </w:pPr>
            <w:r w:rsidRPr="00A752FD">
              <w:rPr>
                <w:sz w:val="90"/>
                <w:szCs w:val="90"/>
              </w:rPr>
              <w:t>Benjamin Woollard</w:t>
            </w:r>
          </w:p>
          <w:p w14:paraId="6618354A" w14:textId="1B2E7C56" w:rsidR="002026DF" w:rsidRPr="004D1FC6" w:rsidRDefault="002026DF" w:rsidP="002026DF">
            <w:pPr>
              <w:rPr>
                <w:sz w:val="28"/>
                <w:szCs w:val="28"/>
              </w:rPr>
            </w:pPr>
            <w:r w:rsidRPr="004D1FC6">
              <w:rPr>
                <w:sz w:val="28"/>
                <w:szCs w:val="28"/>
              </w:rPr>
              <w:t>Copy</w:t>
            </w:r>
            <w:r w:rsidR="00A37C47">
              <w:rPr>
                <w:sz w:val="28"/>
                <w:szCs w:val="28"/>
              </w:rPr>
              <w:t>e</w:t>
            </w:r>
            <w:r w:rsidRPr="004D1FC6">
              <w:rPr>
                <w:sz w:val="28"/>
                <w:szCs w:val="28"/>
              </w:rPr>
              <w:t>ditor and Proofreader</w:t>
            </w:r>
          </w:p>
        </w:tc>
      </w:tr>
      <w:tr w:rsidR="002026DF" w14:paraId="4311C5CF" w14:textId="77777777" w:rsidTr="00346B92">
        <w:trPr>
          <w:trHeight w:val="7833"/>
        </w:trPr>
        <w:tc>
          <w:tcPr>
            <w:tcW w:w="3568" w:type="dxa"/>
          </w:tcPr>
          <w:p w14:paraId="7253FCB6" w14:textId="6B0A1E67" w:rsidR="002026DF" w:rsidRDefault="002026DF" w:rsidP="002026DF">
            <w:pPr>
              <w:pStyle w:val="Heading3"/>
            </w:pPr>
          </w:p>
          <w:p w14:paraId="0DE44990" w14:textId="77777777" w:rsidR="00346B92" w:rsidRDefault="00346B92" w:rsidP="002026DF">
            <w:pPr>
              <w:pStyle w:val="Heading3"/>
            </w:pPr>
          </w:p>
          <w:sdt>
            <w:sdtPr>
              <w:id w:val="-1711873194"/>
              <w:placeholder>
                <w:docPart w:val="823A4AAE119E49E4ACAAE57B356D986D"/>
              </w:placeholder>
              <w:temporary/>
              <w:showingPlcHdr/>
              <w15:appearance w15:val="hidden"/>
            </w:sdtPr>
            <w:sdtEndPr/>
            <w:sdtContent>
              <w:p w14:paraId="18CD5C22" w14:textId="607F476F" w:rsidR="002026DF" w:rsidRDefault="002026DF" w:rsidP="002026DF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954459E" w14:textId="17811F19" w:rsidR="002026DF" w:rsidRDefault="002026DF" w:rsidP="002026DF">
            <w:r>
              <w:t xml:space="preserve">Dedicated freelance copyeditor and proofreader with experience editing academic, literary, and business documents. Detail-oriented and committed to preserving the author’s voice. Knowledgeable about grammar, style (especially Chicago), usage, and good writing techniques. </w:t>
            </w:r>
          </w:p>
          <w:sdt>
            <w:sdtPr>
              <w:id w:val="-1954003311"/>
              <w:placeholder>
                <w:docPart w:val="BF3567BEE78D4C2F90636F5E1AEB0C6B"/>
              </w:placeholder>
              <w:temporary/>
              <w:showingPlcHdr/>
              <w15:appearance w15:val="hidden"/>
            </w:sdtPr>
            <w:sdtEndPr/>
            <w:sdtContent>
              <w:p w14:paraId="50FF79E4" w14:textId="77777777" w:rsidR="002026DF" w:rsidRPr="00CB0055" w:rsidRDefault="002026DF" w:rsidP="002026DF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6A1F575D31D244E0BC3649649EB07BEB"/>
              </w:placeholder>
              <w:temporary/>
              <w:showingPlcHdr/>
              <w15:appearance w15:val="hidden"/>
            </w:sdtPr>
            <w:sdtEndPr/>
            <w:sdtContent>
              <w:p w14:paraId="73F40235" w14:textId="77777777" w:rsidR="002026DF" w:rsidRDefault="002026DF" w:rsidP="002026DF">
                <w:r w:rsidRPr="004D3011">
                  <w:t>PHONE:</w:t>
                </w:r>
              </w:p>
            </w:sdtContent>
          </w:sdt>
          <w:p w14:paraId="7305980C" w14:textId="77777777" w:rsidR="002026DF" w:rsidRDefault="002026DF" w:rsidP="002026DF">
            <w:r>
              <w:t>541-227-9865</w:t>
            </w:r>
          </w:p>
          <w:p w14:paraId="38A6FAAC" w14:textId="77777777" w:rsidR="002026DF" w:rsidRPr="004D3011" w:rsidRDefault="002026DF" w:rsidP="002026DF"/>
          <w:sdt>
            <w:sdtPr>
              <w:id w:val="67859272"/>
              <w:placeholder>
                <w:docPart w:val="4A6B8F7CE024487FBDE0E980DFDFE084"/>
              </w:placeholder>
              <w:temporary/>
              <w:showingPlcHdr/>
              <w15:appearance w15:val="hidden"/>
            </w:sdtPr>
            <w:sdtEndPr/>
            <w:sdtContent>
              <w:p w14:paraId="78EB6B21" w14:textId="77777777" w:rsidR="002026DF" w:rsidRDefault="002026DF" w:rsidP="002026DF">
                <w:r w:rsidRPr="004D3011">
                  <w:t>WEBSITE:</w:t>
                </w:r>
              </w:p>
            </w:sdtContent>
          </w:sdt>
          <w:p w14:paraId="7A79B83C" w14:textId="77777777" w:rsidR="002026DF" w:rsidRDefault="002026DF" w:rsidP="002026DF">
            <w:r>
              <w:t>bwoollard.com</w:t>
            </w:r>
          </w:p>
          <w:p w14:paraId="2A9DE1B1" w14:textId="77777777" w:rsidR="002026DF" w:rsidRDefault="002026DF" w:rsidP="002026DF"/>
          <w:sdt>
            <w:sdtPr>
              <w:id w:val="-240260293"/>
              <w:placeholder>
                <w:docPart w:val="BD420EC9D0FC4FAAA2AEACD41CC0E486"/>
              </w:placeholder>
              <w:temporary/>
              <w:showingPlcHdr/>
              <w15:appearance w15:val="hidden"/>
            </w:sdtPr>
            <w:sdtEndPr/>
            <w:sdtContent>
              <w:p w14:paraId="05E7FB93" w14:textId="77777777" w:rsidR="002026DF" w:rsidRDefault="002026DF" w:rsidP="002026DF">
                <w:r w:rsidRPr="004D3011">
                  <w:t>EMAIL:</w:t>
                </w:r>
              </w:p>
            </w:sdtContent>
          </w:sdt>
          <w:p w14:paraId="2FAAF9B0" w14:textId="77777777" w:rsidR="002026DF" w:rsidRPr="00E4381A" w:rsidRDefault="002026DF" w:rsidP="002026DF">
            <w:pPr>
              <w:rPr>
                <w:rStyle w:val="Hyperlink"/>
              </w:rPr>
            </w:pPr>
            <w:r>
              <w:t>woollardbenjamin@gmail.com</w:t>
            </w:r>
          </w:p>
          <w:p w14:paraId="4D39B31F" w14:textId="77777777" w:rsidR="002026DF" w:rsidRPr="00CB0055" w:rsidRDefault="002026DF" w:rsidP="002026DF">
            <w:pPr>
              <w:pStyle w:val="Heading3"/>
            </w:pPr>
            <w:r>
              <w:t>Interests</w:t>
            </w:r>
          </w:p>
          <w:p w14:paraId="39999277" w14:textId="77777777" w:rsidR="002026DF" w:rsidRDefault="002026DF" w:rsidP="002026DF">
            <w:r>
              <w:t>Fiction and poetry</w:t>
            </w:r>
          </w:p>
          <w:p w14:paraId="5394AFC7" w14:textId="77777777" w:rsidR="002026DF" w:rsidRDefault="002026DF" w:rsidP="002026DF">
            <w:r>
              <w:t>Religious studies and theology</w:t>
            </w:r>
          </w:p>
          <w:p w14:paraId="0A284940" w14:textId="03C8980D" w:rsidR="002026DF" w:rsidRDefault="002026DF" w:rsidP="002026DF">
            <w:r>
              <w:t>Philosophy</w:t>
            </w:r>
          </w:p>
          <w:p w14:paraId="417DDF53" w14:textId="3E8C96A4" w:rsidR="00D432C6" w:rsidRDefault="00D432C6" w:rsidP="002026DF">
            <w:r>
              <w:t>History</w:t>
            </w:r>
          </w:p>
          <w:p w14:paraId="468EDB90" w14:textId="77777777" w:rsidR="002026DF" w:rsidRDefault="002026DF" w:rsidP="002026DF">
            <w:r>
              <w:t>Foreign languages</w:t>
            </w:r>
          </w:p>
          <w:p w14:paraId="718A0FCE" w14:textId="77777777" w:rsidR="002026DF" w:rsidRPr="004D3011" w:rsidRDefault="002026DF" w:rsidP="002026DF">
            <w:r>
              <w:t>Politics and social issues</w:t>
            </w:r>
          </w:p>
        </w:tc>
        <w:tc>
          <w:tcPr>
            <w:tcW w:w="713" w:type="dxa"/>
          </w:tcPr>
          <w:p w14:paraId="588D52A3" w14:textId="77777777" w:rsidR="002026DF" w:rsidRDefault="002026DF" w:rsidP="002026DF">
            <w:pPr>
              <w:tabs>
                <w:tab w:val="left" w:pos="990"/>
              </w:tabs>
            </w:pPr>
          </w:p>
        </w:tc>
        <w:tc>
          <w:tcPr>
            <w:tcW w:w="6413" w:type="dxa"/>
          </w:tcPr>
          <w:sdt>
            <w:sdtPr>
              <w:id w:val="1049110328"/>
              <w:placeholder>
                <w:docPart w:val="C3AC9B86DBEE43C390C7DFE261E1A985"/>
              </w:placeholder>
              <w:temporary/>
              <w:showingPlcHdr/>
              <w15:appearance w15:val="hidden"/>
            </w:sdtPr>
            <w:sdtEndPr/>
            <w:sdtContent>
              <w:p w14:paraId="40A81A58" w14:textId="77777777" w:rsidR="002026DF" w:rsidRDefault="002026DF" w:rsidP="002026DF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0C0787BA" w14:textId="719100C5" w:rsidR="002026DF" w:rsidRPr="00036450" w:rsidRDefault="002026DF" w:rsidP="00617954">
            <w:pPr>
              <w:pStyle w:val="Date"/>
            </w:pPr>
            <w:r w:rsidRPr="00D4426E">
              <w:rPr>
                <w:b/>
                <w:bCs/>
              </w:rPr>
              <w:t>Southern Oregon University</w:t>
            </w:r>
            <w:r w:rsidR="00D006EA">
              <w:rPr>
                <w:b/>
                <w:bCs/>
              </w:rPr>
              <w:t xml:space="preserve"> </w:t>
            </w:r>
            <w:r w:rsidR="00D4426E">
              <w:t>| 2017–2019</w:t>
            </w:r>
          </w:p>
          <w:p w14:paraId="36495A04" w14:textId="048E46A3" w:rsidR="002026DF" w:rsidRDefault="002026DF" w:rsidP="002026DF">
            <w:r>
              <w:t xml:space="preserve">BS </w:t>
            </w:r>
            <w:r w:rsidR="0059190B">
              <w:t>p</w:t>
            </w:r>
            <w:r>
              <w:t xml:space="preserve">sychology with a minor in </w:t>
            </w:r>
            <w:r w:rsidR="0059190B">
              <w:t>p</w:t>
            </w:r>
            <w:r>
              <w:t>hilosophy</w:t>
            </w:r>
          </w:p>
          <w:p w14:paraId="370F2EE2" w14:textId="77777777" w:rsidR="002026DF" w:rsidRPr="00A65AE1" w:rsidRDefault="002026DF" w:rsidP="002026DF">
            <w:r>
              <w:t xml:space="preserve">Graduated </w:t>
            </w:r>
            <w:r w:rsidRPr="00C864A4">
              <w:t>summa cum laude</w:t>
            </w:r>
          </w:p>
          <w:p w14:paraId="5C866F5D" w14:textId="77777777" w:rsidR="002026DF" w:rsidRDefault="002026DF" w:rsidP="002026DF"/>
          <w:p w14:paraId="2594A805" w14:textId="7E03C45C" w:rsidR="002026DF" w:rsidRPr="00B359E4" w:rsidRDefault="002026DF" w:rsidP="00D4426E">
            <w:pPr>
              <w:pStyle w:val="Heading4"/>
            </w:pPr>
            <w:r>
              <w:t>Graduate Theological Union</w:t>
            </w:r>
            <w:r w:rsidR="00D006EA">
              <w:t xml:space="preserve"> </w:t>
            </w:r>
            <w:r w:rsidR="00D4426E" w:rsidRPr="00D006EA">
              <w:rPr>
                <w:b w:val="0"/>
                <w:bCs/>
              </w:rPr>
              <w:t>|</w:t>
            </w:r>
            <w:r w:rsidR="00D4426E">
              <w:t xml:space="preserve"> </w:t>
            </w:r>
            <w:r w:rsidR="00D4426E" w:rsidRPr="00D4426E">
              <w:rPr>
                <w:b w:val="0"/>
                <w:bCs/>
              </w:rPr>
              <w:t>2019–2021</w:t>
            </w:r>
            <w:r w:rsidR="007805B9">
              <w:rPr>
                <w:b w:val="0"/>
                <w:bCs/>
              </w:rPr>
              <w:t xml:space="preserve"> </w:t>
            </w:r>
          </w:p>
          <w:p w14:paraId="52FE9D29" w14:textId="10227549" w:rsidR="002026DF" w:rsidRDefault="002026DF" w:rsidP="002026DF">
            <w:r>
              <w:t xml:space="preserve">MA </w:t>
            </w:r>
            <w:r w:rsidR="0059190B">
              <w:t>t</w:t>
            </w:r>
            <w:r>
              <w:t xml:space="preserve">heology and </w:t>
            </w:r>
            <w:r w:rsidR="0059190B">
              <w:t>e</w:t>
            </w:r>
            <w:r>
              <w:t xml:space="preserve">thics </w:t>
            </w:r>
            <w:r w:rsidR="007805B9">
              <w:t>(Awarded May 2021)</w:t>
            </w:r>
          </w:p>
          <w:p w14:paraId="0CE00377" w14:textId="77777777" w:rsidR="002026DF" w:rsidRDefault="002026DF" w:rsidP="002026DF"/>
          <w:p w14:paraId="08F1B058" w14:textId="77777777" w:rsidR="002026DF" w:rsidRDefault="002026DF" w:rsidP="002026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Poynter ACES Certificate in Editing </w:t>
            </w:r>
          </w:p>
          <w:p w14:paraId="3B06D7B7" w14:textId="77777777" w:rsidR="002026DF" w:rsidRPr="00E018BD" w:rsidRDefault="002026DF" w:rsidP="002026DF">
            <w:r>
              <w:t>Awarded February 2021</w:t>
            </w:r>
          </w:p>
          <w:sdt>
            <w:sdtPr>
              <w:id w:val="1001553383"/>
              <w:placeholder>
                <w:docPart w:val="E3261748942543FF8EBCD91B1328E53C"/>
              </w:placeholder>
              <w:temporary/>
              <w:showingPlcHdr/>
              <w15:appearance w15:val="hidden"/>
            </w:sdtPr>
            <w:sdtEndPr/>
            <w:sdtContent>
              <w:p w14:paraId="108E66B8" w14:textId="77777777" w:rsidR="002026DF" w:rsidRDefault="002026DF" w:rsidP="002026DF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42074F26" w14:textId="13A72F2F" w:rsidR="002026DF" w:rsidRDefault="002026DF" w:rsidP="00DA27D4">
            <w:pPr>
              <w:pStyle w:val="Date"/>
            </w:pPr>
            <w:r w:rsidRPr="00DA27D4">
              <w:rPr>
                <w:b/>
                <w:bCs/>
              </w:rPr>
              <w:t>Freelance Editor</w:t>
            </w:r>
            <w:r>
              <w:t xml:space="preserve"> </w:t>
            </w:r>
            <w:r w:rsidR="00DA27D4">
              <w:t>| January 2021</w:t>
            </w:r>
            <w:r w:rsidR="00DA27D4" w:rsidRPr="00036450">
              <w:t>–</w:t>
            </w:r>
            <w:r w:rsidR="00DA27D4">
              <w:t>Present</w:t>
            </w:r>
          </w:p>
          <w:p w14:paraId="0FC9E96A" w14:textId="77777777" w:rsidR="008B00BA" w:rsidRPr="008B00BA" w:rsidRDefault="008B00BA" w:rsidP="008B00BA"/>
          <w:p w14:paraId="6A929C1D" w14:textId="77777777" w:rsidR="00DA27D4" w:rsidRDefault="00DA27D4" w:rsidP="00DA27D4">
            <w:pPr>
              <w:pStyle w:val="ListParagraph"/>
              <w:numPr>
                <w:ilvl w:val="0"/>
                <w:numId w:val="1"/>
              </w:numPr>
            </w:pPr>
            <w:r>
              <w:t>W</w:t>
            </w:r>
            <w:r w:rsidR="002026DF">
              <w:t>ork with clients in business and academia to edit and proofread a variety of documents.</w:t>
            </w:r>
          </w:p>
          <w:p w14:paraId="1FAA3FA1" w14:textId="5840C37D" w:rsidR="00DA27D4" w:rsidRDefault="00DA27D4" w:rsidP="00DA27D4">
            <w:pPr>
              <w:pStyle w:val="ListParagraph"/>
              <w:numPr>
                <w:ilvl w:val="0"/>
                <w:numId w:val="1"/>
              </w:numPr>
            </w:pPr>
            <w:r>
              <w:t xml:space="preserve">Provide </w:t>
            </w:r>
            <w:r w:rsidR="002026DF">
              <w:t>high</w:t>
            </w:r>
            <w:r>
              <w:t>-</w:t>
            </w:r>
            <w:r w:rsidR="002026DF">
              <w:t xml:space="preserve">quality editing and proofreading suggestions through </w:t>
            </w:r>
            <w:r w:rsidR="009A741D">
              <w:t>T</w:t>
            </w:r>
            <w:r w:rsidR="002026DF">
              <w:t xml:space="preserve">rack </w:t>
            </w:r>
            <w:r w:rsidR="009A741D">
              <w:t>C</w:t>
            </w:r>
            <w:r w:rsidR="002026DF">
              <w:t xml:space="preserve">hanges </w:t>
            </w:r>
          </w:p>
          <w:p w14:paraId="6109C0CD" w14:textId="173C8222" w:rsidR="002026DF" w:rsidRDefault="00DA27D4" w:rsidP="00DA27D4">
            <w:pPr>
              <w:pStyle w:val="ListParagraph"/>
              <w:numPr>
                <w:ilvl w:val="0"/>
                <w:numId w:val="1"/>
              </w:numPr>
            </w:pPr>
            <w:r>
              <w:t>W</w:t>
            </w:r>
            <w:r w:rsidR="002026DF">
              <w:t>ork with clients to meet their writing goals prior to publication.</w:t>
            </w:r>
          </w:p>
          <w:p w14:paraId="4E365336" w14:textId="77777777" w:rsidR="002026DF" w:rsidRDefault="002026DF" w:rsidP="002026DF"/>
          <w:p w14:paraId="1523172F" w14:textId="500C4FB3" w:rsidR="002026DF" w:rsidRDefault="002026DF" w:rsidP="00D4426E">
            <w:pPr>
              <w:pStyle w:val="Date"/>
            </w:pPr>
            <w:r w:rsidRPr="00DA27D4">
              <w:rPr>
                <w:b/>
                <w:bCs/>
              </w:rPr>
              <w:t>Freelance Writer</w:t>
            </w:r>
            <w:r w:rsidR="00DA27D4">
              <w:t xml:space="preserve"> |</w:t>
            </w:r>
            <w:r w:rsidRPr="004D3011">
              <w:t xml:space="preserve"> </w:t>
            </w:r>
            <w:r w:rsidR="00DA27D4">
              <w:t>2016</w:t>
            </w:r>
            <w:r w:rsidR="00DA27D4" w:rsidRPr="004D3011">
              <w:t>–</w:t>
            </w:r>
            <w:r w:rsidR="00DA27D4">
              <w:t>2017</w:t>
            </w:r>
          </w:p>
          <w:p w14:paraId="035A7377" w14:textId="77777777" w:rsidR="008B00BA" w:rsidRPr="008B00BA" w:rsidRDefault="008B00BA" w:rsidP="008B00BA"/>
          <w:p w14:paraId="6E895E11" w14:textId="77777777" w:rsidR="00DA27D4" w:rsidRDefault="00DA27D4" w:rsidP="00DA27D4">
            <w:pPr>
              <w:pStyle w:val="ListParagraph"/>
              <w:numPr>
                <w:ilvl w:val="0"/>
                <w:numId w:val="2"/>
              </w:numPr>
            </w:pPr>
            <w:r>
              <w:t>Researched</w:t>
            </w:r>
            <w:r w:rsidR="002026DF">
              <w:t xml:space="preserve"> a variety of topics for clients </w:t>
            </w:r>
          </w:p>
          <w:p w14:paraId="007CAD6F" w14:textId="77777777" w:rsidR="00DA27D4" w:rsidRDefault="00DA27D4" w:rsidP="00DA27D4">
            <w:pPr>
              <w:pStyle w:val="ListParagraph"/>
              <w:numPr>
                <w:ilvl w:val="0"/>
                <w:numId w:val="2"/>
              </w:numPr>
            </w:pPr>
            <w:r>
              <w:t>Wrote</w:t>
            </w:r>
            <w:r w:rsidR="002026DF">
              <w:t xml:space="preserve"> SEO-driven articles to improve website traffic. </w:t>
            </w:r>
          </w:p>
          <w:p w14:paraId="0D0F1999" w14:textId="47987ED5" w:rsidR="002026DF" w:rsidRDefault="00DA27D4" w:rsidP="00DA27D4">
            <w:pPr>
              <w:pStyle w:val="ListParagraph"/>
              <w:numPr>
                <w:ilvl w:val="0"/>
                <w:numId w:val="2"/>
              </w:numPr>
            </w:pPr>
            <w:r>
              <w:t>Worked</w:t>
            </w:r>
            <w:r w:rsidR="002026DF">
              <w:t xml:space="preserve"> on tight deadlines and produce</w:t>
            </w:r>
            <w:r w:rsidR="009A741D">
              <w:t>d</w:t>
            </w:r>
            <w:r w:rsidR="002026DF">
              <w:t xml:space="preserve"> quality writing.</w:t>
            </w:r>
          </w:p>
          <w:p w14:paraId="1755CA71" w14:textId="77777777" w:rsidR="002026DF" w:rsidRDefault="002026DF" w:rsidP="002026DF"/>
          <w:p w14:paraId="17C08005" w14:textId="362C2273" w:rsidR="00DA27D4" w:rsidRPr="004D3011" w:rsidRDefault="002026DF" w:rsidP="00DA27D4">
            <w:pPr>
              <w:pStyle w:val="Date"/>
            </w:pPr>
            <w:r w:rsidRPr="00DA27D4">
              <w:rPr>
                <w:b/>
                <w:bCs/>
              </w:rPr>
              <w:t>Advocate Care LLC</w:t>
            </w:r>
            <w:r w:rsidR="00D4426E">
              <w:t xml:space="preserve"> </w:t>
            </w:r>
            <w:r w:rsidR="00D4426E">
              <w:rPr>
                <w:b/>
                <w:bCs/>
              </w:rPr>
              <w:t>–</w:t>
            </w:r>
            <w:r w:rsidR="00DA27D4">
              <w:rPr>
                <w:b/>
                <w:bCs/>
              </w:rPr>
              <w:t xml:space="preserve"> </w:t>
            </w:r>
            <w:r w:rsidRPr="00DA27D4">
              <w:rPr>
                <w:b/>
                <w:bCs/>
              </w:rPr>
              <w:t>Newsletter Coordinator</w:t>
            </w:r>
            <w:r w:rsidR="00DA27D4">
              <w:t xml:space="preserve"> | July</w:t>
            </w:r>
            <w:r w:rsidR="00DA27D4" w:rsidRPr="004D3011">
              <w:t>–</w:t>
            </w:r>
            <w:r w:rsidR="00DA27D4">
              <w:t>October 2016</w:t>
            </w:r>
          </w:p>
          <w:p w14:paraId="51440BF2" w14:textId="4EFBED26" w:rsidR="002026DF" w:rsidRPr="004D3011" w:rsidRDefault="002026DF" w:rsidP="002026DF">
            <w:pPr>
              <w:pStyle w:val="Heading4"/>
              <w:rPr>
                <w:bCs/>
              </w:rPr>
            </w:pPr>
          </w:p>
          <w:p w14:paraId="568FD82C" w14:textId="77777777" w:rsidR="00895B52" w:rsidRDefault="00895B52" w:rsidP="00895B52">
            <w:pPr>
              <w:pStyle w:val="ListParagraph"/>
              <w:numPr>
                <w:ilvl w:val="0"/>
                <w:numId w:val="3"/>
              </w:numPr>
            </w:pPr>
            <w:r>
              <w:t>Designed and wrote</w:t>
            </w:r>
            <w:r w:rsidR="002026DF">
              <w:t xml:space="preserve"> the in-house newsletter for Advocate Care’s primary residential facility. </w:t>
            </w:r>
          </w:p>
          <w:p w14:paraId="47E79E3E" w14:textId="77777777" w:rsidR="00895B52" w:rsidRDefault="00895B52" w:rsidP="00895B52">
            <w:pPr>
              <w:pStyle w:val="ListParagraph"/>
              <w:numPr>
                <w:ilvl w:val="0"/>
                <w:numId w:val="3"/>
              </w:numPr>
            </w:pPr>
            <w:r>
              <w:t>Interviewed</w:t>
            </w:r>
            <w:r w:rsidR="002026DF">
              <w:t xml:space="preserve"> residents</w:t>
            </w:r>
            <w:r>
              <w:t xml:space="preserve"> and kept</w:t>
            </w:r>
            <w:r w:rsidR="002026DF">
              <w:t xml:space="preserve"> up to date on local events and activities</w:t>
            </w:r>
            <w:r>
              <w:t>.</w:t>
            </w:r>
            <w:r w:rsidR="002026DF">
              <w:t xml:space="preserve"> </w:t>
            </w:r>
          </w:p>
          <w:p w14:paraId="0487B90D" w14:textId="1B603E7C" w:rsidR="002026DF" w:rsidRDefault="00895B52" w:rsidP="00895B52">
            <w:pPr>
              <w:pStyle w:val="ListParagraph"/>
              <w:numPr>
                <w:ilvl w:val="0"/>
                <w:numId w:val="3"/>
              </w:numPr>
            </w:pPr>
            <w:r>
              <w:t>Produced</w:t>
            </w:r>
            <w:r w:rsidR="002026DF">
              <w:t xml:space="preserve"> a weekly newsletter.</w:t>
            </w:r>
            <w:r w:rsidR="002026DF" w:rsidRPr="004D3011">
              <w:t xml:space="preserve"> </w:t>
            </w:r>
          </w:p>
          <w:sdt>
            <w:sdtPr>
              <w:id w:val="1669594239"/>
              <w:placeholder>
                <w:docPart w:val="ECD30EADF7E54B17BBA9009AF6D30C4C"/>
              </w:placeholder>
              <w:temporary/>
              <w:showingPlcHdr/>
              <w15:appearance w15:val="hidden"/>
            </w:sdtPr>
            <w:sdtEndPr/>
            <w:sdtContent>
              <w:p w14:paraId="65D2CE4F" w14:textId="77777777" w:rsidR="002026DF" w:rsidRDefault="002026DF" w:rsidP="002026DF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63419B71" w14:textId="6E511364" w:rsidR="002026DF" w:rsidRDefault="002026DF" w:rsidP="002026DF">
            <w:r>
              <w:t>Copy</w:t>
            </w:r>
            <w:r w:rsidR="00DA2839">
              <w:t>e</w:t>
            </w:r>
            <w:r>
              <w:t>diting and Proofreading</w:t>
            </w:r>
          </w:p>
          <w:p w14:paraId="664E78B8" w14:textId="7C7CEB99" w:rsidR="002026DF" w:rsidRDefault="002026DF" w:rsidP="002026DF">
            <w:r>
              <w:t>Microsoft Word</w:t>
            </w:r>
          </w:p>
          <w:p w14:paraId="5F674849" w14:textId="30664E00" w:rsidR="00B978F4" w:rsidRDefault="00B978F4" w:rsidP="002026DF">
            <w:r>
              <w:t>US and UK English</w:t>
            </w:r>
          </w:p>
          <w:p w14:paraId="6B7A14DD" w14:textId="42CDFCA8" w:rsidR="002026DF" w:rsidRDefault="002026DF" w:rsidP="002026DF">
            <w:r>
              <w:t>Chicago</w:t>
            </w:r>
            <w:r w:rsidR="00847139">
              <w:t>, Turabian,</w:t>
            </w:r>
            <w:r>
              <w:t xml:space="preserve"> and APA style</w:t>
            </w:r>
            <w:r w:rsidR="0018700C">
              <w:t>s</w:t>
            </w:r>
          </w:p>
          <w:p w14:paraId="03B23F1D" w14:textId="77777777" w:rsidR="002026DF" w:rsidRDefault="002026DF" w:rsidP="002026DF">
            <w:r>
              <w:t>Reading knowledge of French, Biblical and Classical Greek</w:t>
            </w:r>
          </w:p>
          <w:p w14:paraId="6CD6836D" w14:textId="77777777" w:rsidR="00B978F4" w:rsidRDefault="00B978F4" w:rsidP="00B978F4">
            <w:r>
              <w:t>Writing</w:t>
            </w:r>
          </w:p>
          <w:p w14:paraId="457F6350" w14:textId="62DB37DC" w:rsidR="00D617AF" w:rsidRPr="00391C89" w:rsidRDefault="00D617AF" w:rsidP="002026DF"/>
        </w:tc>
      </w:tr>
    </w:tbl>
    <w:p w14:paraId="602D19A4" w14:textId="77777777" w:rsidR="002026DF" w:rsidRDefault="002026DF"/>
    <w:p w14:paraId="2F62E6DD" w14:textId="1BCEA47E" w:rsidR="0043117B" w:rsidRDefault="00747450" w:rsidP="000C45FF">
      <w:pPr>
        <w:tabs>
          <w:tab w:val="left" w:pos="990"/>
        </w:tabs>
      </w:pPr>
    </w:p>
    <w:sectPr w:rsidR="0043117B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31A26" w14:textId="77777777" w:rsidR="00747450" w:rsidRDefault="00747450" w:rsidP="000C45FF">
      <w:r>
        <w:separator/>
      </w:r>
    </w:p>
  </w:endnote>
  <w:endnote w:type="continuationSeparator" w:id="0">
    <w:p w14:paraId="30716A53" w14:textId="77777777" w:rsidR="00747450" w:rsidRDefault="0074745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B6964" w14:textId="77777777" w:rsidR="00747450" w:rsidRDefault="00747450" w:rsidP="000C45FF">
      <w:r>
        <w:separator/>
      </w:r>
    </w:p>
  </w:footnote>
  <w:footnote w:type="continuationSeparator" w:id="0">
    <w:p w14:paraId="6C3FB5C4" w14:textId="77777777" w:rsidR="00747450" w:rsidRDefault="0074745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E0A7B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3B14CD" wp14:editId="2999CC5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D55C8"/>
    <w:multiLevelType w:val="hybridMultilevel"/>
    <w:tmpl w:val="436A9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B3FE7"/>
    <w:multiLevelType w:val="hybridMultilevel"/>
    <w:tmpl w:val="64B05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56822"/>
    <w:multiLevelType w:val="hybridMultilevel"/>
    <w:tmpl w:val="76F0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AE1"/>
    <w:rsid w:val="000127CB"/>
    <w:rsid w:val="00031786"/>
    <w:rsid w:val="00036450"/>
    <w:rsid w:val="000476F5"/>
    <w:rsid w:val="00062620"/>
    <w:rsid w:val="00083A90"/>
    <w:rsid w:val="00091473"/>
    <w:rsid w:val="00094499"/>
    <w:rsid w:val="000B1422"/>
    <w:rsid w:val="000C45FF"/>
    <w:rsid w:val="000E3FD1"/>
    <w:rsid w:val="00112054"/>
    <w:rsid w:val="001525E1"/>
    <w:rsid w:val="00180329"/>
    <w:rsid w:val="00184D9F"/>
    <w:rsid w:val="0018700C"/>
    <w:rsid w:val="0019001F"/>
    <w:rsid w:val="001A335C"/>
    <w:rsid w:val="001A74A5"/>
    <w:rsid w:val="001B2ABD"/>
    <w:rsid w:val="001B51E9"/>
    <w:rsid w:val="001B75F5"/>
    <w:rsid w:val="001D2E46"/>
    <w:rsid w:val="001D5388"/>
    <w:rsid w:val="001E0391"/>
    <w:rsid w:val="001E1759"/>
    <w:rsid w:val="001F1ECC"/>
    <w:rsid w:val="002026DF"/>
    <w:rsid w:val="002400EB"/>
    <w:rsid w:val="00256CF7"/>
    <w:rsid w:val="00281FD5"/>
    <w:rsid w:val="00286548"/>
    <w:rsid w:val="002916E1"/>
    <w:rsid w:val="002B1C82"/>
    <w:rsid w:val="002B5A97"/>
    <w:rsid w:val="002D2D87"/>
    <w:rsid w:val="002E1569"/>
    <w:rsid w:val="002E15D7"/>
    <w:rsid w:val="0030481B"/>
    <w:rsid w:val="003156FC"/>
    <w:rsid w:val="003254B5"/>
    <w:rsid w:val="00346B92"/>
    <w:rsid w:val="0037121F"/>
    <w:rsid w:val="00391C89"/>
    <w:rsid w:val="003A6B7D"/>
    <w:rsid w:val="003B06CA"/>
    <w:rsid w:val="003E7EB9"/>
    <w:rsid w:val="004071FC"/>
    <w:rsid w:val="00432DE1"/>
    <w:rsid w:val="00445947"/>
    <w:rsid w:val="004813B3"/>
    <w:rsid w:val="00496591"/>
    <w:rsid w:val="004C63E4"/>
    <w:rsid w:val="004D1FC6"/>
    <w:rsid w:val="004D3011"/>
    <w:rsid w:val="005262AC"/>
    <w:rsid w:val="005635DB"/>
    <w:rsid w:val="0059190B"/>
    <w:rsid w:val="005E39D5"/>
    <w:rsid w:val="005E7A89"/>
    <w:rsid w:val="00600670"/>
    <w:rsid w:val="00617954"/>
    <w:rsid w:val="0062123A"/>
    <w:rsid w:val="00646E75"/>
    <w:rsid w:val="006771D0"/>
    <w:rsid w:val="006A2E5E"/>
    <w:rsid w:val="006C1DD9"/>
    <w:rsid w:val="006F0861"/>
    <w:rsid w:val="00715FCB"/>
    <w:rsid w:val="00722DE1"/>
    <w:rsid w:val="00743101"/>
    <w:rsid w:val="00747450"/>
    <w:rsid w:val="007775E1"/>
    <w:rsid w:val="007805B9"/>
    <w:rsid w:val="007867A0"/>
    <w:rsid w:val="007927F5"/>
    <w:rsid w:val="007B01AF"/>
    <w:rsid w:val="00802CA0"/>
    <w:rsid w:val="00812B57"/>
    <w:rsid w:val="00817B22"/>
    <w:rsid w:val="008356DD"/>
    <w:rsid w:val="00847139"/>
    <w:rsid w:val="00895B52"/>
    <w:rsid w:val="008B00BA"/>
    <w:rsid w:val="008B3534"/>
    <w:rsid w:val="009260CD"/>
    <w:rsid w:val="00952C25"/>
    <w:rsid w:val="00981A70"/>
    <w:rsid w:val="009A1F42"/>
    <w:rsid w:val="009A741D"/>
    <w:rsid w:val="00A2118D"/>
    <w:rsid w:val="00A37C47"/>
    <w:rsid w:val="00A65AE1"/>
    <w:rsid w:val="00A752FD"/>
    <w:rsid w:val="00AD76E2"/>
    <w:rsid w:val="00B008A5"/>
    <w:rsid w:val="00B0722A"/>
    <w:rsid w:val="00B20152"/>
    <w:rsid w:val="00B359E4"/>
    <w:rsid w:val="00B56C7D"/>
    <w:rsid w:val="00B572FE"/>
    <w:rsid w:val="00B57D98"/>
    <w:rsid w:val="00B70850"/>
    <w:rsid w:val="00B978F4"/>
    <w:rsid w:val="00BC76DA"/>
    <w:rsid w:val="00C04465"/>
    <w:rsid w:val="00C066B6"/>
    <w:rsid w:val="00C249D4"/>
    <w:rsid w:val="00C37BA1"/>
    <w:rsid w:val="00C4674C"/>
    <w:rsid w:val="00C506CF"/>
    <w:rsid w:val="00C643F2"/>
    <w:rsid w:val="00C72BED"/>
    <w:rsid w:val="00C864A4"/>
    <w:rsid w:val="00C9578B"/>
    <w:rsid w:val="00CB0055"/>
    <w:rsid w:val="00CC223A"/>
    <w:rsid w:val="00CC2E5C"/>
    <w:rsid w:val="00D006EA"/>
    <w:rsid w:val="00D2522B"/>
    <w:rsid w:val="00D3068D"/>
    <w:rsid w:val="00D422DE"/>
    <w:rsid w:val="00D432C6"/>
    <w:rsid w:val="00D4426E"/>
    <w:rsid w:val="00D5349E"/>
    <w:rsid w:val="00D5459D"/>
    <w:rsid w:val="00D617AF"/>
    <w:rsid w:val="00D62D8F"/>
    <w:rsid w:val="00D83C53"/>
    <w:rsid w:val="00DA1F4D"/>
    <w:rsid w:val="00DA27D4"/>
    <w:rsid w:val="00DA2839"/>
    <w:rsid w:val="00DA4E99"/>
    <w:rsid w:val="00DB3D85"/>
    <w:rsid w:val="00DD172A"/>
    <w:rsid w:val="00DE0896"/>
    <w:rsid w:val="00DE365C"/>
    <w:rsid w:val="00DF78C3"/>
    <w:rsid w:val="00E018BD"/>
    <w:rsid w:val="00E15B49"/>
    <w:rsid w:val="00E20373"/>
    <w:rsid w:val="00E25A26"/>
    <w:rsid w:val="00E4381A"/>
    <w:rsid w:val="00E55D74"/>
    <w:rsid w:val="00EA1FA3"/>
    <w:rsid w:val="00EA6EBF"/>
    <w:rsid w:val="00EE1EF2"/>
    <w:rsid w:val="00EF2311"/>
    <w:rsid w:val="00F43687"/>
    <w:rsid w:val="00F60274"/>
    <w:rsid w:val="00F77FB9"/>
    <w:rsid w:val="00FA1803"/>
    <w:rsid w:val="00FB068F"/>
    <w:rsid w:val="00FB1991"/>
    <w:rsid w:val="00FD6342"/>
    <w:rsid w:val="00FD67BB"/>
    <w:rsid w:val="00FE6066"/>
    <w:rsid w:val="00FE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1DE3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E15B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DA2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oll\AppData\Local\Packages\Microsoft.Office.Desktop_8wekyb3d8bbwe\LocalCache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3A4AAE119E49E4ACAAE57B356D9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164A2-D3BF-48E3-B41B-AA8887462BEC}"/>
      </w:docPartPr>
      <w:docPartBody>
        <w:p w:rsidR="005B1BE7" w:rsidRDefault="0093195E" w:rsidP="0093195E">
          <w:pPr>
            <w:pStyle w:val="823A4AAE119E49E4ACAAE57B356D986D"/>
          </w:pPr>
          <w:r w:rsidRPr="00D5459D">
            <w:t>Profile</w:t>
          </w:r>
        </w:p>
      </w:docPartBody>
    </w:docPart>
    <w:docPart>
      <w:docPartPr>
        <w:name w:val="BF3567BEE78D4C2F90636F5E1AEB0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941F2-832C-4EC1-8E6C-448EBECF626D}"/>
      </w:docPartPr>
      <w:docPartBody>
        <w:p w:rsidR="005B1BE7" w:rsidRDefault="0093195E" w:rsidP="0093195E">
          <w:pPr>
            <w:pStyle w:val="BF3567BEE78D4C2F90636F5E1AEB0C6B"/>
          </w:pPr>
          <w:r w:rsidRPr="00CB0055">
            <w:t>Contact</w:t>
          </w:r>
        </w:p>
      </w:docPartBody>
    </w:docPart>
    <w:docPart>
      <w:docPartPr>
        <w:name w:val="6A1F575D31D244E0BC3649649EB07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791DF-9D4C-46E5-B8DE-0F6B751BA60B}"/>
      </w:docPartPr>
      <w:docPartBody>
        <w:p w:rsidR="005B1BE7" w:rsidRDefault="0093195E" w:rsidP="0093195E">
          <w:pPr>
            <w:pStyle w:val="6A1F575D31D244E0BC3649649EB07BEB"/>
          </w:pPr>
          <w:r w:rsidRPr="004D3011">
            <w:t>PHONE:</w:t>
          </w:r>
        </w:p>
      </w:docPartBody>
    </w:docPart>
    <w:docPart>
      <w:docPartPr>
        <w:name w:val="4A6B8F7CE024487FBDE0E980DFDFE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8F817-8946-4B1F-9BAA-29883174747A}"/>
      </w:docPartPr>
      <w:docPartBody>
        <w:p w:rsidR="005B1BE7" w:rsidRDefault="0093195E" w:rsidP="0093195E">
          <w:pPr>
            <w:pStyle w:val="4A6B8F7CE024487FBDE0E980DFDFE084"/>
          </w:pPr>
          <w:r w:rsidRPr="004D3011">
            <w:t>WEBSITE:</w:t>
          </w:r>
        </w:p>
      </w:docPartBody>
    </w:docPart>
    <w:docPart>
      <w:docPartPr>
        <w:name w:val="BD420EC9D0FC4FAAA2AEACD41CC0E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65E22-7B51-4BFC-BC6B-1076BAB8AC0D}"/>
      </w:docPartPr>
      <w:docPartBody>
        <w:p w:rsidR="005B1BE7" w:rsidRDefault="0093195E" w:rsidP="0093195E">
          <w:pPr>
            <w:pStyle w:val="BD420EC9D0FC4FAAA2AEACD41CC0E486"/>
          </w:pPr>
          <w:r w:rsidRPr="004D3011">
            <w:t>EMAIL:</w:t>
          </w:r>
        </w:p>
      </w:docPartBody>
    </w:docPart>
    <w:docPart>
      <w:docPartPr>
        <w:name w:val="C3AC9B86DBEE43C390C7DFE261E1A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CA21C-9E8C-450E-8B42-E2FC16079908}"/>
      </w:docPartPr>
      <w:docPartBody>
        <w:p w:rsidR="005B1BE7" w:rsidRDefault="0093195E" w:rsidP="0093195E">
          <w:pPr>
            <w:pStyle w:val="C3AC9B86DBEE43C390C7DFE261E1A985"/>
          </w:pPr>
          <w:r w:rsidRPr="00036450">
            <w:t>EDUCATION</w:t>
          </w:r>
        </w:p>
      </w:docPartBody>
    </w:docPart>
    <w:docPart>
      <w:docPartPr>
        <w:name w:val="E3261748942543FF8EBCD91B1328E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FB0EA-B282-466E-A9C1-6E51A7F73499}"/>
      </w:docPartPr>
      <w:docPartBody>
        <w:p w:rsidR="005B1BE7" w:rsidRDefault="0093195E" w:rsidP="0093195E">
          <w:pPr>
            <w:pStyle w:val="E3261748942543FF8EBCD91B1328E53C"/>
          </w:pPr>
          <w:r w:rsidRPr="00036450">
            <w:t>WORK EXPERIENCE</w:t>
          </w:r>
        </w:p>
      </w:docPartBody>
    </w:docPart>
    <w:docPart>
      <w:docPartPr>
        <w:name w:val="ECD30EADF7E54B17BBA9009AF6D30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58CBD-DF5F-40ED-BE0C-D5AC6A802719}"/>
      </w:docPartPr>
      <w:docPartBody>
        <w:p w:rsidR="005B1BE7" w:rsidRDefault="0093195E" w:rsidP="0093195E">
          <w:pPr>
            <w:pStyle w:val="ECD30EADF7E54B17BBA9009AF6D30C4C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FB"/>
    <w:rsid w:val="00080DBA"/>
    <w:rsid w:val="000D3257"/>
    <w:rsid w:val="00391E1C"/>
    <w:rsid w:val="00477AAA"/>
    <w:rsid w:val="004F54FB"/>
    <w:rsid w:val="005B1BE7"/>
    <w:rsid w:val="00827BE1"/>
    <w:rsid w:val="008320CB"/>
    <w:rsid w:val="0093195E"/>
    <w:rsid w:val="00997C1D"/>
    <w:rsid w:val="00C34327"/>
    <w:rsid w:val="00C92D9D"/>
    <w:rsid w:val="00FF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93195E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823A4AAE119E49E4ACAAE57B356D986D">
    <w:name w:val="823A4AAE119E49E4ACAAE57B356D986D"/>
    <w:rsid w:val="0093195E"/>
  </w:style>
  <w:style w:type="paragraph" w:customStyle="1" w:styleId="BF3567BEE78D4C2F90636F5E1AEB0C6B">
    <w:name w:val="BF3567BEE78D4C2F90636F5E1AEB0C6B"/>
    <w:rsid w:val="0093195E"/>
  </w:style>
  <w:style w:type="paragraph" w:customStyle="1" w:styleId="6A1F575D31D244E0BC3649649EB07BEB">
    <w:name w:val="6A1F575D31D244E0BC3649649EB07BEB"/>
    <w:rsid w:val="0093195E"/>
  </w:style>
  <w:style w:type="paragraph" w:customStyle="1" w:styleId="4A6B8F7CE024487FBDE0E980DFDFE084">
    <w:name w:val="4A6B8F7CE024487FBDE0E980DFDFE084"/>
    <w:rsid w:val="0093195E"/>
  </w:style>
  <w:style w:type="paragraph" w:customStyle="1" w:styleId="BD420EC9D0FC4FAAA2AEACD41CC0E486">
    <w:name w:val="BD420EC9D0FC4FAAA2AEACD41CC0E486"/>
    <w:rsid w:val="0093195E"/>
  </w:style>
  <w:style w:type="paragraph" w:customStyle="1" w:styleId="C3AC9B86DBEE43C390C7DFE261E1A985">
    <w:name w:val="C3AC9B86DBEE43C390C7DFE261E1A985"/>
    <w:rsid w:val="0093195E"/>
  </w:style>
  <w:style w:type="paragraph" w:customStyle="1" w:styleId="E3261748942543FF8EBCD91B1328E53C">
    <w:name w:val="E3261748942543FF8EBCD91B1328E53C"/>
    <w:rsid w:val="0093195E"/>
  </w:style>
  <w:style w:type="paragraph" w:customStyle="1" w:styleId="ECD30EADF7E54B17BBA9009AF6D30C4C">
    <w:name w:val="ECD30EADF7E54B17BBA9009AF6D30C4C"/>
    <w:rsid w:val="0093195E"/>
  </w:style>
  <w:style w:type="character" w:customStyle="1" w:styleId="Heading2Char">
    <w:name w:val="Heading 2 Char"/>
    <w:basedOn w:val="DefaultParagraphFont"/>
    <w:link w:val="Heading2"/>
    <w:uiPriority w:val="9"/>
    <w:rsid w:val="0093195E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2021-02-26T18:10:00Z</dcterms:created>
  <dcterms:modified xsi:type="dcterms:W3CDTF">2021-08-04T17:05:00Z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